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docProps/core.xml" ContentType="application/vnd.openxmlformats-package.core-properties+xml"/>
  <Override PartName="/customXml/itemProps5.xml" ContentType="application/vnd.openxmlformats-officedocument.customXmlProperties+xml"/>
  <Override PartName="/customXml/itemProps4.xml" ContentType="application/vnd.openxmlformats-officedocument.customXmlProperties+xml"/>
  <Override PartName="/customXml/itemProps6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Card layout table"/>
      </w:tblPr>
      <w:tblGrid>
        <w:gridCol w:w="864"/>
        <w:gridCol w:w="3312"/>
        <w:gridCol w:w="864"/>
        <w:gridCol w:w="864"/>
        <w:gridCol w:w="3312"/>
        <w:gridCol w:w="864"/>
      </w:tblGrid>
      <w:tr w:rsidR="00233DC7" w:rsidRPr="006B56DB" w:rsidTr="00D63B01">
        <w:trPr>
          <w:trHeight w:hRule="exact" w:val="2160"/>
          <w:jc w:val="center"/>
        </w:trPr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  <w:bookmarkStart w:id="0" w:name="_GoBack"/>
            <w:bookmarkEnd w:id="0"/>
          </w:p>
        </w:tc>
        <w:tc>
          <w:tcPr>
            <w:tcW w:w="3312" w:type="dxa"/>
            <w:tcBorders>
              <w:bottom w:val="single" w:sz="4" w:space="0" w:color="2CBDD2" w:themeColor="accent1"/>
            </w:tcBorders>
            <w:vAlign w:val="bottom"/>
          </w:tcPr>
          <w:p w:rsidR="00233DC7" w:rsidRPr="006B56DB" w:rsidRDefault="005F4123">
            <w:pPr>
              <w:pStyle w:val="Nume"/>
            </w:pPr>
            <w:sdt>
              <w:sdtPr>
                <w:id w:val="974874912"/>
                <w:placeholder>
                  <w:docPart w:val="35244704A02F45018F81016B2A61749B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63B01" w:rsidRPr="006B56DB">
                  <w:t>[Nume]</w:t>
                </w:r>
              </w:sdtContent>
            </w:sdt>
          </w:p>
        </w:tc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35531307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</w:tr>
      <w:tr w:rsidR="00233DC7" w:rsidRPr="006B56DB">
        <w:trPr>
          <w:trHeight w:hRule="exact" w:val="1224"/>
          <w:jc w:val="center"/>
        </w:trPr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</w:tr>
      <w:tr w:rsidR="00233DC7" w:rsidRPr="006B56DB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189754691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-117456372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</w:tr>
      <w:tr w:rsidR="00233DC7" w:rsidRPr="006B56DB">
        <w:trPr>
          <w:trHeight w:hRule="exact" w:val="1224"/>
          <w:jc w:val="center"/>
        </w:trPr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</w:tr>
      <w:tr w:rsidR="00233DC7" w:rsidRPr="006B56DB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-179513213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-758597703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</w:tr>
      <w:tr w:rsidR="00233DC7" w:rsidRPr="006B56DB">
        <w:trPr>
          <w:trHeight w:hRule="exact" w:val="1224"/>
          <w:jc w:val="center"/>
        </w:trPr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</w:tr>
      <w:tr w:rsidR="00233DC7" w:rsidRPr="006B56DB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-1595085964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1032616507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</w:tr>
      <w:tr w:rsidR="00233DC7" w:rsidRPr="006B56DB">
        <w:trPr>
          <w:trHeight w:hRule="exact" w:val="1224"/>
          <w:jc w:val="center"/>
        </w:trPr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</w:tr>
      <w:tr w:rsidR="00233DC7" w:rsidRPr="006B56DB">
        <w:trPr>
          <w:trHeight w:hRule="exact" w:val="1656"/>
          <w:jc w:val="center"/>
        </w:trPr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-200989721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2CBDD2" w:themeColor="accent1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  <w:sdt>
          <w:sdtPr>
            <w:id w:val="-1235698180"/>
            <w:placeholder>
              <w:docPart w:val="35244704A02F45018F81016B2A61749B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3312" w:type="dxa"/>
                <w:tcBorders>
                  <w:bottom w:val="single" w:sz="4" w:space="0" w:color="653D2A" w:themeColor="text2"/>
                </w:tcBorders>
                <w:vAlign w:val="bottom"/>
              </w:tcPr>
              <w:p w:rsidR="00233DC7" w:rsidRPr="006B56DB" w:rsidRDefault="00D63B01">
                <w:pPr>
                  <w:pStyle w:val="Nume"/>
                </w:pPr>
                <w:r w:rsidRPr="006B56DB">
                  <w:t>[Nume]</w:t>
                </w:r>
              </w:p>
            </w:tc>
          </w:sdtContent>
        </w:sdt>
        <w:tc>
          <w:tcPr>
            <w:tcW w:w="864" w:type="dxa"/>
            <w:vAlign w:val="bottom"/>
          </w:tcPr>
          <w:p w:rsidR="00233DC7" w:rsidRPr="006B56DB" w:rsidRDefault="00233DC7">
            <w:pPr>
              <w:pStyle w:val="Nume"/>
            </w:pPr>
          </w:p>
        </w:tc>
      </w:tr>
      <w:tr w:rsidR="00233DC7" w:rsidRPr="006B56DB">
        <w:trPr>
          <w:trHeight w:hRule="exact" w:val="1224"/>
          <w:jc w:val="center"/>
        </w:trPr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2CBDD2" w:themeColor="accent1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  <w:tc>
          <w:tcPr>
            <w:tcW w:w="3312" w:type="dxa"/>
            <w:tcBorders>
              <w:top w:val="single" w:sz="4" w:space="0" w:color="653D2A" w:themeColor="text2"/>
            </w:tcBorders>
          </w:tcPr>
          <w:p w:rsidR="00233DC7" w:rsidRPr="006B56DB" w:rsidRDefault="00D63B01">
            <w:pPr>
              <w:pStyle w:val="Title"/>
            </w:pPr>
            <w:r w:rsidRPr="006B56DB">
              <w:t>Un An Nou Fericit!</w:t>
            </w:r>
          </w:p>
        </w:tc>
        <w:tc>
          <w:tcPr>
            <w:tcW w:w="864" w:type="dxa"/>
          </w:tcPr>
          <w:p w:rsidR="00233DC7" w:rsidRPr="006B56DB" w:rsidRDefault="00233DC7">
            <w:pPr>
              <w:pStyle w:val="Title"/>
            </w:pPr>
          </w:p>
        </w:tc>
      </w:tr>
    </w:tbl>
    <w:p w:rsidR="00233DC7" w:rsidRPr="006B56DB" w:rsidRDefault="00D63B01">
      <w:r w:rsidRPr="006B56DB">
        <w:rPr>
          <w:noProof/>
          <w:lang w:val="en-US" w:eastAsia="zh-CN" w:bidi="ar-SA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190488" cy="8970264"/>
                <wp:effectExtent l="0" t="0" r="1270" b="2540"/>
                <wp:wrapNone/>
                <wp:docPr id="4" name="Grup 4" descr="Place card backing graphics of fireworks and abstract design on solid colo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0488" cy="8970264"/>
                          <a:chOff x="0" y="0"/>
                          <a:chExt cx="6191250" cy="8972550"/>
                        </a:xfrm>
                      </wpg:grpSpPr>
                      <wpg:grpSp>
                        <wpg:cNvPr id="79" name="Grup 79"/>
                        <wpg:cNvGrpSpPr/>
                        <wpg:grpSpPr>
                          <a:xfrm>
                            <a:off x="19050" y="1876425"/>
                            <a:ext cx="2971165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5" name="Formă liberă 5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825 w 936"/>
                                <a:gd name="T1" fmla="*/ 340 h 504"/>
                                <a:gd name="T2" fmla="*/ 735 w 936"/>
                                <a:gd name="T3" fmla="*/ 127 h 504"/>
                                <a:gd name="T4" fmla="*/ 746 w 936"/>
                                <a:gd name="T5" fmla="*/ 291 h 504"/>
                                <a:gd name="T6" fmla="*/ 728 w 936"/>
                                <a:gd name="T7" fmla="*/ 217 h 504"/>
                                <a:gd name="T8" fmla="*/ 706 w 936"/>
                                <a:gd name="T9" fmla="*/ 312 h 504"/>
                                <a:gd name="T10" fmla="*/ 783 w 936"/>
                                <a:gd name="T11" fmla="*/ 422 h 504"/>
                                <a:gd name="T12" fmla="*/ 763 w 936"/>
                                <a:gd name="T13" fmla="*/ 96 h 504"/>
                                <a:gd name="T14" fmla="*/ 767 w 936"/>
                                <a:gd name="T15" fmla="*/ 122 h 504"/>
                                <a:gd name="T16" fmla="*/ 863 w 936"/>
                                <a:gd name="T17" fmla="*/ 330 h 504"/>
                                <a:gd name="T18" fmla="*/ 740 w 936"/>
                                <a:gd name="T19" fmla="*/ 15 h 504"/>
                                <a:gd name="T20" fmla="*/ 770 w 936"/>
                                <a:gd name="T21" fmla="*/ 38 h 504"/>
                                <a:gd name="T22" fmla="*/ 770 w 936"/>
                                <a:gd name="T23" fmla="*/ 33 h 504"/>
                                <a:gd name="T24" fmla="*/ 765 w 936"/>
                                <a:gd name="T25" fmla="*/ 108 h 504"/>
                                <a:gd name="T26" fmla="*/ 907 w 936"/>
                                <a:gd name="T27" fmla="*/ 172 h 504"/>
                                <a:gd name="T28" fmla="*/ 860 w 936"/>
                                <a:gd name="T29" fmla="*/ 24 h 504"/>
                                <a:gd name="T30" fmla="*/ 753 w 936"/>
                                <a:gd name="T31" fmla="*/ 66 h 504"/>
                                <a:gd name="T32" fmla="*/ 804 w 936"/>
                                <a:gd name="T33" fmla="*/ 92 h 504"/>
                                <a:gd name="T34" fmla="*/ 0 w 936"/>
                                <a:gd name="T35" fmla="*/ 67 h 504"/>
                                <a:gd name="T36" fmla="*/ 84 w 936"/>
                                <a:gd name="T37" fmla="*/ 28 h 504"/>
                                <a:gd name="T38" fmla="*/ 16 w 936"/>
                                <a:gd name="T39" fmla="*/ 161 h 504"/>
                                <a:gd name="T40" fmla="*/ 624 w 936"/>
                                <a:gd name="T41" fmla="*/ 348 h 504"/>
                                <a:gd name="T42" fmla="*/ 674 w 936"/>
                                <a:gd name="T43" fmla="*/ 142 h 504"/>
                                <a:gd name="T44" fmla="*/ 541 w 936"/>
                                <a:gd name="T45" fmla="*/ 353 h 504"/>
                                <a:gd name="T46" fmla="*/ 599 w 936"/>
                                <a:gd name="T47" fmla="*/ 245 h 504"/>
                                <a:gd name="T48" fmla="*/ 512 w 936"/>
                                <a:gd name="T49" fmla="*/ 398 h 504"/>
                                <a:gd name="T50" fmla="*/ 656 w 936"/>
                                <a:gd name="T51" fmla="*/ 118 h 504"/>
                                <a:gd name="T52" fmla="*/ 561 w 936"/>
                                <a:gd name="T53" fmla="*/ 157 h 504"/>
                                <a:gd name="T54" fmla="*/ 430 w 936"/>
                                <a:gd name="T55" fmla="*/ 194 h 504"/>
                                <a:gd name="T56" fmla="*/ 421 w 936"/>
                                <a:gd name="T57" fmla="*/ 142 h 504"/>
                                <a:gd name="T58" fmla="*/ 495 w 936"/>
                                <a:gd name="T59" fmla="*/ 94 h 504"/>
                                <a:gd name="T60" fmla="*/ 371 w 936"/>
                                <a:gd name="T61" fmla="*/ 73 h 504"/>
                                <a:gd name="T62" fmla="*/ 633 w 936"/>
                                <a:gd name="T63" fmla="*/ 54 h 504"/>
                                <a:gd name="T64" fmla="*/ 455 w 936"/>
                                <a:gd name="T65" fmla="*/ 26 h 504"/>
                                <a:gd name="T66" fmla="*/ 410 w 936"/>
                                <a:gd name="T67" fmla="*/ 0 h 504"/>
                                <a:gd name="T68" fmla="*/ 161 w 936"/>
                                <a:gd name="T69" fmla="*/ 94 h 504"/>
                                <a:gd name="T70" fmla="*/ 46 w 936"/>
                                <a:gd name="T71" fmla="*/ 161 h 504"/>
                                <a:gd name="T72" fmla="*/ 0 w 936"/>
                                <a:gd name="T73" fmla="*/ 182 h 504"/>
                                <a:gd name="T74" fmla="*/ 139 w 936"/>
                                <a:gd name="T75" fmla="*/ 289 h 504"/>
                                <a:gd name="T76" fmla="*/ 2 w 936"/>
                                <a:gd name="T77" fmla="*/ 257 h 504"/>
                                <a:gd name="T78" fmla="*/ 50 w 936"/>
                                <a:gd name="T79" fmla="*/ 379 h 504"/>
                                <a:gd name="T80" fmla="*/ 351 w 936"/>
                                <a:gd name="T81" fmla="*/ 451 h 504"/>
                                <a:gd name="T82" fmla="*/ 381 w 936"/>
                                <a:gd name="T83" fmla="*/ 391 h 504"/>
                                <a:gd name="T84" fmla="*/ 543 w 936"/>
                                <a:gd name="T85" fmla="*/ 492 h 504"/>
                                <a:gd name="T86" fmla="*/ 837 w 936"/>
                                <a:gd name="T87" fmla="*/ 0 h 504"/>
                                <a:gd name="T88" fmla="*/ 754 w 936"/>
                                <a:gd name="T89" fmla="*/ 37 h 504"/>
                                <a:gd name="T90" fmla="*/ 69 w 936"/>
                                <a:gd name="T91" fmla="*/ 477 h 504"/>
                                <a:gd name="T92" fmla="*/ 765 w 936"/>
                                <a:gd name="T93" fmla="*/ 29 h 504"/>
                                <a:gd name="T94" fmla="*/ 736 w 936"/>
                                <a:gd name="T95" fmla="*/ 8 h 504"/>
                                <a:gd name="T96" fmla="*/ 724 w 936"/>
                                <a:gd name="T97" fmla="*/ 93 h 504"/>
                                <a:gd name="T98" fmla="*/ 714 w 936"/>
                                <a:gd name="T99" fmla="*/ 9 h 504"/>
                                <a:gd name="T100" fmla="*/ 639 w 936"/>
                                <a:gd name="T101" fmla="*/ 7 h 504"/>
                                <a:gd name="T102" fmla="*/ 692 w 936"/>
                                <a:gd name="T103" fmla="*/ 18 h 504"/>
                                <a:gd name="T104" fmla="*/ 917 w 936"/>
                                <a:gd name="T105" fmla="*/ 89 h 504"/>
                                <a:gd name="T106" fmla="*/ 735 w 936"/>
                                <a:gd name="T107" fmla="*/ 54 h 504"/>
                                <a:gd name="T108" fmla="*/ 576 w 936"/>
                                <a:gd name="T109" fmla="*/ 63 h 504"/>
                                <a:gd name="T110" fmla="*/ 473 w 936"/>
                                <a:gd name="T111" fmla="*/ 16 h 504"/>
                                <a:gd name="T112" fmla="*/ 563 w 936"/>
                                <a:gd name="T113" fmla="*/ 0 h 504"/>
                                <a:gd name="T114" fmla="*/ 708 w 936"/>
                                <a:gd name="T115" fmla="*/ 73 h 504"/>
                                <a:gd name="T116" fmla="*/ 673 w 936"/>
                                <a:gd name="T117" fmla="*/ 60 h 504"/>
                                <a:gd name="T118" fmla="*/ 635 w 936"/>
                                <a:gd name="T119" fmla="*/ 46 h 504"/>
                                <a:gd name="T120" fmla="*/ 683 w 936"/>
                                <a:gd name="T121" fmla="*/ 66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936" h="504">
                                  <a:moveTo>
                                    <a:pt x="863" y="330"/>
                                  </a:moveTo>
                                  <a:cubicBezTo>
                                    <a:pt x="786" y="202"/>
                                    <a:pt x="745" y="112"/>
                                    <a:pt x="729" y="75"/>
                                  </a:cubicBezTo>
                                  <a:cubicBezTo>
                                    <a:pt x="732" y="84"/>
                                    <a:pt x="736" y="98"/>
                                    <a:pt x="741" y="116"/>
                                  </a:cubicBezTo>
                                  <a:cubicBezTo>
                                    <a:pt x="744" y="123"/>
                                    <a:pt x="746" y="131"/>
                                    <a:pt x="749" y="139"/>
                                  </a:cubicBezTo>
                                  <a:cubicBezTo>
                                    <a:pt x="751" y="139"/>
                                    <a:pt x="753" y="140"/>
                                    <a:pt x="754" y="141"/>
                                  </a:cubicBezTo>
                                  <a:cubicBezTo>
                                    <a:pt x="757" y="144"/>
                                    <a:pt x="757" y="148"/>
                                    <a:pt x="754" y="151"/>
                                  </a:cubicBezTo>
                                  <a:cubicBezTo>
                                    <a:pt x="767" y="185"/>
                                    <a:pt x="786" y="230"/>
                                    <a:pt x="814" y="289"/>
                                  </a:cubicBezTo>
                                  <a:cubicBezTo>
                                    <a:pt x="816" y="289"/>
                                    <a:pt x="819" y="290"/>
                                    <a:pt x="821" y="292"/>
                                  </a:cubicBezTo>
                                  <a:cubicBezTo>
                                    <a:pt x="824" y="295"/>
                                    <a:pt x="824" y="299"/>
                                    <a:pt x="821" y="302"/>
                                  </a:cubicBezTo>
                                  <a:cubicBezTo>
                                    <a:pt x="818" y="305"/>
                                    <a:pt x="813" y="305"/>
                                    <a:pt x="810" y="302"/>
                                  </a:cubicBezTo>
                                  <a:cubicBezTo>
                                    <a:pt x="807" y="299"/>
                                    <a:pt x="808" y="294"/>
                                    <a:pt x="811" y="291"/>
                                  </a:cubicBezTo>
                                  <a:cubicBezTo>
                                    <a:pt x="811" y="291"/>
                                    <a:pt x="811" y="291"/>
                                    <a:pt x="811" y="291"/>
                                  </a:cubicBezTo>
                                  <a:cubicBezTo>
                                    <a:pt x="792" y="250"/>
                                    <a:pt x="777" y="216"/>
                                    <a:pt x="766" y="188"/>
                                  </a:cubicBezTo>
                                  <a:cubicBezTo>
                                    <a:pt x="780" y="228"/>
                                    <a:pt x="800" y="278"/>
                                    <a:pt x="825" y="340"/>
                                  </a:cubicBezTo>
                                  <a:cubicBezTo>
                                    <a:pt x="828" y="339"/>
                                    <a:pt x="831" y="339"/>
                                    <a:pt x="833" y="342"/>
                                  </a:cubicBezTo>
                                  <a:cubicBezTo>
                                    <a:pt x="836" y="345"/>
                                    <a:pt x="836" y="349"/>
                                    <a:pt x="833" y="352"/>
                                  </a:cubicBezTo>
                                  <a:cubicBezTo>
                                    <a:pt x="830" y="355"/>
                                    <a:pt x="825" y="355"/>
                                    <a:pt x="822" y="352"/>
                                  </a:cubicBezTo>
                                  <a:cubicBezTo>
                                    <a:pt x="819" y="349"/>
                                    <a:pt x="820" y="344"/>
                                    <a:pt x="823" y="341"/>
                                  </a:cubicBezTo>
                                  <a:cubicBezTo>
                                    <a:pt x="823" y="341"/>
                                    <a:pt x="823" y="341"/>
                                    <a:pt x="823" y="341"/>
                                  </a:cubicBezTo>
                                  <a:cubicBezTo>
                                    <a:pt x="789" y="260"/>
                                    <a:pt x="766" y="198"/>
                                    <a:pt x="750" y="153"/>
                                  </a:cubicBezTo>
                                  <a:cubicBezTo>
                                    <a:pt x="748" y="154"/>
                                    <a:pt x="745" y="153"/>
                                    <a:pt x="744" y="151"/>
                                  </a:cubicBezTo>
                                  <a:cubicBezTo>
                                    <a:pt x="756" y="205"/>
                                    <a:pt x="777" y="280"/>
                                    <a:pt x="808" y="378"/>
                                  </a:cubicBezTo>
                                  <a:cubicBezTo>
                                    <a:pt x="811" y="377"/>
                                    <a:pt x="813" y="378"/>
                                    <a:pt x="815" y="380"/>
                                  </a:cubicBezTo>
                                  <a:cubicBezTo>
                                    <a:pt x="818" y="383"/>
                                    <a:pt x="818" y="387"/>
                                    <a:pt x="815" y="390"/>
                                  </a:cubicBezTo>
                                  <a:cubicBezTo>
                                    <a:pt x="812" y="393"/>
                                    <a:pt x="807" y="393"/>
                                    <a:pt x="805" y="390"/>
                                  </a:cubicBezTo>
                                  <a:cubicBezTo>
                                    <a:pt x="802" y="387"/>
                                    <a:pt x="802" y="382"/>
                                    <a:pt x="805" y="379"/>
                                  </a:cubicBezTo>
                                  <a:cubicBezTo>
                                    <a:pt x="805" y="379"/>
                                    <a:pt x="805" y="379"/>
                                    <a:pt x="806" y="379"/>
                                  </a:cubicBezTo>
                                  <a:cubicBezTo>
                                    <a:pt x="768" y="265"/>
                                    <a:pt x="747" y="181"/>
                                    <a:pt x="735" y="127"/>
                                  </a:cubicBezTo>
                                  <a:cubicBezTo>
                                    <a:pt x="741" y="163"/>
                                    <a:pt x="751" y="212"/>
                                    <a:pt x="765" y="269"/>
                                  </a:cubicBezTo>
                                  <a:cubicBezTo>
                                    <a:pt x="767" y="268"/>
                                    <a:pt x="769" y="269"/>
                                    <a:pt x="771" y="271"/>
                                  </a:cubicBezTo>
                                  <a:cubicBezTo>
                                    <a:pt x="774" y="274"/>
                                    <a:pt x="774" y="279"/>
                                    <a:pt x="771" y="281"/>
                                  </a:cubicBezTo>
                                  <a:cubicBezTo>
                                    <a:pt x="768" y="284"/>
                                    <a:pt x="763" y="284"/>
                                    <a:pt x="760" y="281"/>
                                  </a:cubicBezTo>
                                  <a:cubicBezTo>
                                    <a:pt x="757" y="278"/>
                                    <a:pt x="757" y="273"/>
                                    <a:pt x="760" y="270"/>
                                  </a:cubicBezTo>
                                  <a:cubicBezTo>
                                    <a:pt x="761" y="270"/>
                                    <a:pt x="762" y="270"/>
                                    <a:pt x="762" y="269"/>
                                  </a:cubicBezTo>
                                  <a:cubicBezTo>
                                    <a:pt x="745" y="201"/>
                                    <a:pt x="735" y="144"/>
                                    <a:pt x="728" y="107"/>
                                  </a:cubicBezTo>
                                  <a:cubicBezTo>
                                    <a:pt x="727" y="107"/>
                                    <a:pt x="725" y="107"/>
                                    <a:pt x="724" y="106"/>
                                  </a:cubicBezTo>
                                  <a:cubicBezTo>
                                    <a:pt x="724" y="132"/>
                                    <a:pt x="726" y="167"/>
                                    <a:pt x="730" y="209"/>
                                  </a:cubicBezTo>
                                  <a:cubicBezTo>
                                    <a:pt x="731" y="211"/>
                                    <a:pt x="731" y="214"/>
                                    <a:pt x="731" y="216"/>
                                  </a:cubicBezTo>
                                  <a:cubicBezTo>
                                    <a:pt x="731" y="216"/>
                                    <a:pt x="731" y="216"/>
                                    <a:pt x="731" y="217"/>
                                  </a:cubicBezTo>
                                  <a:cubicBezTo>
                                    <a:pt x="732" y="226"/>
                                    <a:pt x="733" y="235"/>
                                    <a:pt x="735" y="245"/>
                                  </a:cubicBezTo>
                                  <a:cubicBezTo>
                                    <a:pt x="736" y="259"/>
                                    <a:pt x="739" y="274"/>
                                    <a:pt x="741" y="289"/>
                                  </a:cubicBezTo>
                                  <a:cubicBezTo>
                                    <a:pt x="743" y="289"/>
                                    <a:pt x="744" y="290"/>
                                    <a:pt x="746" y="291"/>
                                  </a:cubicBezTo>
                                  <a:cubicBezTo>
                                    <a:pt x="748" y="294"/>
                                    <a:pt x="748" y="299"/>
                                    <a:pt x="745" y="301"/>
                                  </a:cubicBezTo>
                                  <a:cubicBezTo>
                                    <a:pt x="744" y="302"/>
                                    <a:pt x="744" y="302"/>
                                    <a:pt x="743" y="303"/>
                                  </a:cubicBezTo>
                                  <a:cubicBezTo>
                                    <a:pt x="747" y="333"/>
                                    <a:pt x="753" y="367"/>
                                    <a:pt x="760" y="403"/>
                                  </a:cubicBezTo>
                                  <a:cubicBezTo>
                                    <a:pt x="762" y="403"/>
                                    <a:pt x="765" y="404"/>
                                    <a:pt x="766" y="406"/>
                                  </a:cubicBezTo>
                                  <a:cubicBezTo>
                                    <a:pt x="769" y="409"/>
                                    <a:pt x="769" y="413"/>
                                    <a:pt x="766" y="416"/>
                                  </a:cubicBezTo>
                                  <a:cubicBezTo>
                                    <a:pt x="763" y="419"/>
                                    <a:pt x="758" y="419"/>
                                    <a:pt x="755" y="416"/>
                                  </a:cubicBezTo>
                                  <a:cubicBezTo>
                                    <a:pt x="753" y="413"/>
                                    <a:pt x="753" y="408"/>
                                    <a:pt x="756" y="405"/>
                                  </a:cubicBezTo>
                                  <a:cubicBezTo>
                                    <a:pt x="756" y="405"/>
                                    <a:pt x="757" y="405"/>
                                    <a:pt x="757" y="404"/>
                                  </a:cubicBezTo>
                                  <a:cubicBezTo>
                                    <a:pt x="750" y="367"/>
                                    <a:pt x="745" y="334"/>
                                    <a:pt x="740" y="303"/>
                                  </a:cubicBezTo>
                                  <a:cubicBezTo>
                                    <a:pt x="738" y="303"/>
                                    <a:pt x="736" y="302"/>
                                    <a:pt x="735" y="301"/>
                                  </a:cubicBezTo>
                                  <a:cubicBezTo>
                                    <a:pt x="732" y="298"/>
                                    <a:pt x="732" y="293"/>
                                    <a:pt x="735" y="291"/>
                                  </a:cubicBezTo>
                                  <a:cubicBezTo>
                                    <a:pt x="736" y="290"/>
                                    <a:pt x="737" y="289"/>
                                    <a:pt x="738" y="289"/>
                                  </a:cubicBezTo>
                                  <a:cubicBezTo>
                                    <a:pt x="735" y="274"/>
                                    <a:pt x="733" y="259"/>
                                    <a:pt x="732" y="245"/>
                                  </a:cubicBezTo>
                                  <a:cubicBezTo>
                                    <a:pt x="730" y="235"/>
                                    <a:pt x="729" y="226"/>
                                    <a:pt x="728" y="217"/>
                                  </a:cubicBezTo>
                                  <a:cubicBezTo>
                                    <a:pt x="728" y="217"/>
                                    <a:pt x="728" y="216"/>
                                    <a:pt x="728" y="216"/>
                                  </a:cubicBezTo>
                                  <a:cubicBezTo>
                                    <a:pt x="728" y="214"/>
                                    <a:pt x="728" y="211"/>
                                    <a:pt x="727" y="209"/>
                                  </a:cubicBezTo>
                                  <a:cubicBezTo>
                                    <a:pt x="722" y="162"/>
                                    <a:pt x="720" y="126"/>
                                    <a:pt x="720" y="102"/>
                                  </a:cubicBezTo>
                                  <a:cubicBezTo>
                                    <a:pt x="719" y="100"/>
                                    <a:pt x="719" y="99"/>
                                    <a:pt x="720" y="97"/>
                                  </a:cubicBezTo>
                                  <a:cubicBezTo>
                                    <a:pt x="720" y="92"/>
                                    <a:pt x="720" y="87"/>
                                    <a:pt x="720" y="83"/>
                                  </a:cubicBezTo>
                                  <a:cubicBezTo>
                                    <a:pt x="717" y="105"/>
                                    <a:pt x="714" y="139"/>
                                    <a:pt x="713" y="184"/>
                                  </a:cubicBezTo>
                                  <a:cubicBezTo>
                                    <a:pt x="715" y="185"/>
                                    <a:pt x="717" y="185"/>
                                    <a:pt x="718" y="187"/>
                                  </a:cubicBezTo>
                                  <a:cubicBezTo>
                                    <a:pt x="721" y="190"/>
                                    <a:pt x="721" y="194"/>
                                    <a:pt x="718" y="197"/>
                                  </a:cubicBezTo>
                                  <a:cubicBezTo>
                                    <a:pt x="715" y="199"/>
                                    <a:pt x="711" y="200"/>
                                    <a:pt x="709" y="198"/>
                                  </a:cubicBezTo>
                                  <a:cubicBezTo>
                                    <a:pt x="709" y="229"/>
                                    <a:pt x="709" y="266"/>
                                    <a:pt x="712" y="310"/>
                                  </a:cubicBezTo>
                                  <a:cubicBezTo>
                                    <a:pt x="713" y="310"/>
                                    <a:pt x="715" y="311"/>
                                    <a:pt x="716" y="312"/>
                                  </a:cubicBezTo>
                                  <a:cubicBezTo>
                                    <a:pt x="719" y="315"/>
                                    <a:pt x="719" y="320"/>
                                    <a:pt x="716" y="323"/>
                                  </a:cubicBezTo>
                                  <a:cubicBezTo>
                                    <a:pt x="713" y="325"/>
                                    <a:pt x="708" y="325"/>
                                    <a:pt x="705" y="322"/>
                                  </a:cubicBezTo>
                                  <a:cubicBezTo>
                                    <a:pt x="703" y="319"/>
                                    <a:pt x="703" y="314"/>
                                    <a:pt x="706" y="312"/>
                                  </a:cubicBezTo>
                                  <a:cubicBezTo>
                                    <a:pt x="707" y="311"/>
                                    <a:pt x="708" y="310"/>
                                    <a:pt x="709" y="310"/>
                                  </a:cubicBezTo>
                                  <a:cubicBezTo>
                                    <a:pt x="706" y="264"/>
                                    <a:pt x="705" y="226"/>
                                    <a:pt x="706" y="194"/>
                                  </a:cubicBezTo>
                                  <a:cubicBezTo>
                                    <a:pt x="705" y="193"/>
                                    <a:pt x="705" y="190"/>
                                    <a:pt x="706" y="189"/>
                                  </a:cubicBezTo>
                                  <a:cubicBezTo>
                                    <a:pt x="706" y="158"/>
                                    <a:pt x="708" y="133"/>
                                    <a:pt x="709" y="115"/>
                                  </a:cubicBezTo>
                                  <a:cubicBezTo>
                                    <a:pt x="698" y="166"/>
                                    <a:pt x="683" y="253"/>
                                    <a:pt x="668" y="382"/>
                                  </a:cubicBezTo>
                                  <a:cubicBezTo>
                                    <a:pt x="669" y="382"/>
                                    <a:pt x="670" y="383"/>
                                    <a:pt x="671" y="384"/>
                                  </a:cubicBezTo>
                                  <a:cubicBezTo>
                                    <a:pt x="674" y="387"/>
                                    <a:pt x="674" y="390"/>
                                    <a:pt x="672" y="393"/>
                                  </a:cubicBezTo>
                                  <a:cubicBezTo>
                                    <a:pt x="672" y="393"/>
                                    <a:pt x="672" y="394"/>
                                    <a:pt x="672" y="394"/>
                                  </a:cubicBezTo>
                                  <a:cubicBezTo>
                                    <a:pt x="673" y="399"/>
                                    <a:pt x="649" y="481"/>
                                    <a:pt x="643" y="504"/>
                                  </a:cubicBezTo>
                                  <a:cubicBezTo>
                                    <a:pt x="659" y="504"/>
                                    <a:pt x="659" y="504"/>
                                    <a:pt x="659" y="504"/>
                                  </a:cubicBezTo>
                                  <a:cubicBezTo>
                                    <a:pt x="665" y="473"/>
                                    <a:pt x="679" y="446"/>
                                    <a:pt x="684" y="449"/>
                                  </a:cubicBezTo>
                                  <a:cubicBezTo>
                                    <a:pt x="691" y="452"/>
                                    <a:pt x="675" y="469"/>
                                    <a:pt x="663" y="504"/>
                                  </a:cubicBezTo>
                                  <a:cubicBezTo>
                                    <a:pt x="726" y="504"/>
                                    <a:pt x="726" y="504"/>
                                    <a:pt x="726" y="504"/>
                                  </a:cubicBezTo>
                                  <a:cubicBezTo>
                                    <a:pt x="739" y="464"/>
                                    <a:pt x="774" y="413"/>
                                    <a:pt x="783" y="422"/>
                                  </a:cubicBezTo>
                                  <a:cubicBezTo>
                                    <a:pt x="792" y="431"/>
                                    <a:pt x="755" y="445"/>
                                    <a:pt x="730" y="504"/>
                                  </a:cubicBezTo>
                                  <a:cubicBezTo>
                                    <a:pt x="784" y="504"/>
                                    <a:pt x="784" y="504"/>
                                    <a:pt x="784" y="504"/>
                                  </a:cubicBezTo>
                                  <a:cubicBezTo>
                                    <a:pt x="805" y="480"/>
                                    <a:pt x="838" y="457"/>
                                    <a:pt x="842" y="466"/>
                                  </a:cubicBezTo>
                                  <a:cubicBezTo>
                                    <a:pt x="845" y="474"/>
                                    <a:pt x="820" y="475"/>
                                    <a:pt x="789" y="504"/>
                                  </a:cubicBez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936" y="219"/>
                                    <a:pt x="936" y="219"/>
                                    <a:pt x="936" y="219"/>
                                  </a:cubicBezTo>
                                  <a:cubicBezTo>
                                    <a:pt x="881" y="175"/>
                                    <a:pt x="826" y="134"/>
                                    <a:pt x="786" y="104"/>
                                  </a:cubicBezTo>
                                  <a:cubicBezTo>
                                    <a:pt x="817" y="129"/>
                                    <a:pt x="857" y="162"/>
                                    <a:pt x="904" y="203"/>
                                  </a:cubicBezTo>
                                  <a:cubicBezTo>
                                    <a:pt x="907" y="200"/>
                                    <a:pt x="912" y="201"/>
                                    <a:pt x="914" y="204"/>
                                  </a:cubicBezTo>
                                  <a:cubicBezTo>
                                    <a:pt x="917" y="207"/>
                                    <a:pt x="917" y="211"/>
                                    <a:pt x="914" y="214"/>
                                  </a:cubicBezTo>
                                  <a:cubicBezTo>
                                    <a:pt x="911" y="217"/>
                                    <a:pt x="906" y="217"/>
                                    <a:pt x="903" y="214"/>
                                  </a:cubicBezTo>
                                  <a:cubicBezTo>
                                    <a:pt x="901" y="211"/>
                                    <a:pt x="901" y="208"/>
                                    <a:pt x="902" y="205"/>
                                  </a:cubicBezTo>
                                  <a:cubicBezTo>
                                    <a:pt x="848" y="159"/>
                                    <a:pt x="803" y="121"/>
                                    <a:pt x="771" y="96"/>
                                  </a:cubicBezTo>
                                  <a:cubicBezTo>
                                    <a:pt x="769" y="97"/>
                                    <a:pt x="765" y="98"/>
                                    <a:pt x="763" y="96"/>
                                  </a:cubicBezTo>
                                  <a:cubicBezTo>
                                    <a:pt x="900" y="239"/>
                                    <a:pt x="900" y="239"/>
                                    <a:pt x="900" y="239"/>
                                  </a:cubicBezTo>
                                  <a:cubicBezTo>
                                    <a:pt x="903" y="237"/>
                                    <a:pt x="907" y="237"/>
                                    <a:pt x="909" y="240"/>
                                  </a:cubicBezTo>
                                  <a:cubicBezTo>
                                    <a:pt x="912" y="243"/>
                                    <a:pt x="912" y="248"/>
                                    <a:pt x="909" y="251"/>
                                  </a:cubicBezTo>
                                  <a:cubicBezTo>
                                    <a:pt x="906" y="253"/>
                                    <a:pt x="901" y="253"/>
                                    <a:pt x="898" y="250"/>
                                  </a:cubicBezTo>
                                  <a:cubicBezTo>
                                    <a:pt x="896" y="248"/>
                                    <a:pt x="896" y="244"/>
                                    <a:pt x="898" y="241"/>
                                  </a:cubicBezTo>
                                  <a:cubicBezTo>
                                    <a:pt x="775" y="112"/>
                                    <a:pt x="775" y="112"/>
                                    <a:pt x="775" y="112"/>
                                  </a:cubicBezTo>
                                  <a:cubicBezTo>
                                    <a:pt x="775" y="115"/>
                                    <a:pt x="775" y="118"/>
                                    <a:pt x="773" y="120"/>
                                  </a:cubicBezTo>
                                  <a:cubicBezTo>
                                    <a:pt x="772" y="120"/>
                                    <a:pt x="771" y="121"/>
                                    <a:pt x="770" y="121"/>
                                  </a:cubicBezTo>
                                  <a:cubicBezTo>
                                    <a:pt x="808" y="173"/>
                                    <a:pt x="863" y="248"/>
                                    <a:pt x="921" y="321"/>
                                  </a:cubicBezTo>
                                  <a:cubicBezTo>
                                    <a:pt x="924" y="319"/>
                                    <a:pt x="928" y="320"/>
                                    <a:pt x="930" y="322"/>
                                  </a:cubicBezTo>
                                  <a:cubicBezTo>
                                    <a:pt x="933" y="325"/>
                                    <a:pt x="933" y="330"/>
                                    <a:pt x="930" y="333"/>
                                  </a:cubicBezTo>
                                  <a:cubicBezTo>
                                    <a:pt x="927" y="336"/>
                                    <a:pt x="922" y="335"/>
                                    <a:pt x="919" y="332"/>
                                  </a:cubicBezTo>
                                  <a:cubicBezTo>
                                    <a:pt x="917" y="330"/>
                                    <a:pt x="917" y="326"/>
                                    <a:pt x="919" y="323"/>
                                  </a:cubicBezTo>
                                  <a:cubicBezTo>
                                    <a:pt x="860" y="250"/>
                                    <a:pt x="804" y="174"/>
                                    <a:pt x="767" y="122"/>
                                  </a:cubicBezTo>
                                  <a:cubicBezTo>
                                    <a:pt x="765" y="121"/>
                                    <a:pt x="764" y="121"/>
                                    <a:pt x="762" y="119"/>
                                  </a:cubicBezTo>
                                  <a:cubicBezTo>
                                    <a:pt x="760" y="117"/>
                                    <a:pt x="760" y="115"/>
                                    <a:pt x="760" y="112"/>
                                  </a:cubicBezTo>
                                  <a:cubicBezTo>
                                    <a:pt x="751" y="99"/>
                                    <a:pt x="744" y="88"/>
                                    <a:pt x="737" y="79"/>
                                  </a:cubicBezTo>
                                  <a:cubicBezTo>
                                    <a:pt x="752" y="105"/>
                                    <a:pt x="780" y="151"/>
                                    <a:pt x="822" y="211"/>
                                  </a:cubicBezTo>
                                  <a:cubicBezTo>
                                    <a:pt x="825" y="210"/>
                                    <a:pt x="828" y="211"/>
                                    <a:pt x="830" y="213"/>
                                  </a:cubicBezTo>
                                  <a:cubicBezTo>
                                    <a:pt x="833" y="216"/>
                                    <a:pt x="833" y="221"/>
                                    <a:pt x="830" y="223"/>
                                  </a:cubicBezTo>
                                  <a:cubicBezTo>
                                    <a:pt x="827" y="226"/>
                                    <a:pt x="822" y="226"/>
                                    <a:pt x="819" y="223"/>
                                  </a:cubicBezTo>
                                  <a:cubicBezTo>
                                    <a:pt x="816" y="220"/>
                                    <a:pt x="817" y="216"/>
                                    <a:pt x="819" y="213"/>
                                  </a:cubicBezTo>
                                  <a:cubicBezTo>
                                    <a:pt x="777" y="153"/>
                                    <a:pt x="750" y="107"/>
                                    <a:pt x="735" y="81"/>
                                  </a:cubicBezTo>
                                  <a:cubicBezTo>
                                    <a:pt x="753" y="122"/>
                                    <a:pt x="794" y="209"/>
                                    <a:pt x="865" y="329"/>
                                  </a:cubicBezTo>
                                  <a:cubicBezTo>
                                    <a:pt x="868" y="328"/>
                                    <a:pt x="871" y="329"/>
                                    <a:pt x="873" y="331"/>
                                  </a:cubicBezTo>
                                  <a:cubicBezTo>
                                    <a:pt x="876" y="334"/>
                                    <a:pt x="876" y="338"/>
                                    <a:pt x="873" y="341"/>
                                  </a:cubicBezTo>
                                  <a:cubicBezTo>
                                    <a:pt x="870" y="344"/>
                                    <a:pt x="865" y="344"/>
                                    <a:pt x="862" y="341"/>
                                  </a:cubicBezTo>
                                  <a:cubicBezTo>
                                    <a:pt x="859" y="338"/>
                                    <a:pt x="860" y="333"/>
                                    <a:pt x="863" y="330"/>
                                  </a:cubicBezTo>
                                  <a:cubicBezTo>
                                    <a:pt x="863" y="330"/>
                                    <a:pt x="863" y="330"/>
                                    <a:pt x="863" y="330"/>
                                  </a:cubicBezTo>
                                  <a:close/>
                                  <a:moveTo>
                                    <a:pt x="707" y="328"/>
                                  </a:moveTo>
                                  <a:cubicBezTo>
                                    <a:pt x="709" y="327"/>
                                    <a:pt x="714" y="328"/>
                                    <a:pt x="715" y="330"/>
                                  </a:cubicBezTo>
                                  <a:cubicBezTo>
                                    <a:pt x="716" y="334"/>
                                    <a:pt x="692" y="402"/>
                                    <a:pt x="692" y="402"/>
                                  </a:cubicBezTo>
                                  <a:cubicBezTo>
                                    <a:pt x="692" y="402"/>
                                    <a:pt x="706" y="331"/>
                                    <a:pt x="707" y="328"/>
                                  </a:cubicBezTo>
                                  <a:close/>
                                  <a:moveTo>
                                    <a:pt x="708" y="439"/>
                                  </a:moveTo>
                                  <a:cubicBezTo>
                                    <a:pt x="714" y="402"/>
                                    <a:pt x="741" y="365"/>
                                    <a:pt x="747" y="369"/>
                                  </a:cubicBezTo>
                                  <a:cubicBezTo>
                                    <a:pt x="754" y="373"/>
                                    <a:pt x="727" y="392"/>
                                    <a:pt x="708" y="439"/>
                                  </a:cubicBezTo>
                                  <a:close/>
                                  <a:moveTo>
                                    <a:pt x="771" y="486"/>
                                  </a:moveTo>
                                  <a:cubicBezTo>
                                    <a:pt x="777" y="445"/>
                                    <a:pt x="836" y="369"/>
                                    <a:pt x="846" y="380"/>
                                  </a:cubicBezTo>
                                  <a:cubicBezTo>
                                    <a:pt x="856" y="391"/>
                                    <a:pt x="804" y="406"/>
                                    <a:pt x="771" y="486"/>
                                  </a:cubicBezTo>
                                  <a:close/>
                                  <a:moveTo>
                                    <a:pt x="743" y="8"/>
                                  </a:moveTo>
                                  <a:cubicBezTo>
                                    <a:pt x="743" y="8"/>
                                    <a:pt x="743" y="8"/>
                                    <a:pt x="744" y="8"/>
                                  </a:cubicBezTo>
                                  <a:cubicBezTo>
                                    <a:pt x="742" y="10"/>
                                    <a:pt x="741" y="13"/>
                                    <a:pt x="740" y="15"/>
                                  </a:cubicBezTo>
                                  <a:lnTo>
                                    <a:pt x="743" y="8"/>
                                  </a:lnTo>
                                  <a:close/>
                                  <a:moveTo>
                                    <a:pt x="730" y="2"/>
                                  </a:move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cubicBezTo>
                                    <a:pt x="730" y="0"/>
                                    <a:pt x="730" y="0"/>
                                    <a:pt x="730" y="0"/>
                                  </a:cubicBezTo>
                                  <a:lnTo>
                                    <a:pt x="730" y="2"/>
                                  </a:lnTo>
                                  <a:close/>
                                  <a:moveTo>
                                    <a:pt x="747" y="0"/>
                                  </a:moveTo>
                                  <a:cubicBezTo>
                                    <a:pt x="748" y="0"/>
                                    <a:pt x="748" y="0"/>
                                    <a:pt x="748" y="0"/>
                                  </a:cubicBezTo>
                                  <a:cubicBezTo>
                                    <a:pt x="747" y="0"/>
                                    <a:pt x="747" y="1"/>
                                    <a:pt x="747" y="1"/>
                                  </a:cubicBezTo>
                                  <a:cubicBezTo>
                                    <a:pt x="747" y="1"/>
                                    <a:pt x="747" y="0"/>
                                    <a:pt x="747" y="0"/>
                                  </a:cubicBezTo>
                                  <a:close/>
                                  <a:moveTo>
                                    <a:pt x="739" y="25"/>
                                  </a:moveTo>
                                  <a:cubicBezTo>
                                    <a:pt x="742" y="17"/>
                                    <a:pt x="746" y="9"/>
                                    <a:pt x="751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lnTo>
                                    <a:pt x="739" y="25"/>
                                  </a:lnTo>
                                  <a:close/>
                                  <a:moveTo>
                                    <a:pt x="770" y="38"/>
                                  </a:moveTo>
                                  <a:cubicBezTo>
                                    <a:pt x="798" y="28"/>
                                    <a:pt x="836" y="14"/>
                                    <a:pt x="882" y="0"/>
                                  </a:cubicBezTo>
                                  <a:cubicBezTo>
                                    <a:pt x="934" y="0"/>
                                    <a:pt x="934" y="0"/>
                                    <a:pt x="934" y="0"/>
                                  </a:cubicBezTo>
                                  <a:cubicBezTo>
                                    <a:pt x="934" y="1"/>
                                    <a:pt x="933" y="2"/>
                                    <a:pt x="933" y="3"/>
                                  </a:cubicBezTo>
                                  <a:cubicBezTo>
                                    <a:pt x="909" y="6"/>
                                    <a:pt x="885" y="10"/>
                                    <a:pt x="862" y="15"/>
                                  </a:cubicBezTo>
                                  <a:cubicBezTo>
                                    <a:pt x="861" y="15"/>
                                    <a:pt x="861" y="14"/>
                                    <a:pt x="861" y="14"/>
                                  </a:cubicBezTo>
                                  <a:cubicBezTo>
                                    <a:pt x="858" y="11"/>
                                    <a:pt x="853" y="11"/>
                                    <a:pt x="850" y="14"/>
                                  </a:cubicBezTo>
                                  <a:cubicBezTo>
                                    <a:pt x="849" y="15"/>
                                    <a:pt x="848" y="17"/>
                                    <a:pt x="848" y="19"/>
                                  </a:cubicBezTo>
                                  <a:cubicBezTo>
                                    <a:pt x="839" y="20"/>
                                    <a:pt x="831" y="22"/>
                                    <a:pt x="823" y="24"/>
                                  </a:cubicBezTo>
                                  <a:cubicBezTo>
                                    <a:pt x="803" y="29"/>
                                    <a:pt x="785" y="34"/>
                                    <a:pt x="770" y="38"/>
                                  </a:cubicBezTo>
                                  <a:cubicBezTo>
                                    <a:pt x="770" y="38"/>
                                    <a:pt x="770" y="38"/>
                                    <a:pt x="770" y="38"/>
                                  </a:cubicBezTo>
                                  <a:close/>
                                  <a:moveTo>
                                    <a:pt x="844" y="0"/>
                                  </a:moveTo>
                                  <a:cubicBezTo>
                                    <a:pt x="872" y="0"/>
                                    <a:pt x="872" y="0"/>
                                    <a:pt x="872" y="0"/>
                                  </a:cubicBezTo>
                                  <a:cubicBezTo>
                                    <a:pt x="831" y="13"/>
                                    <a:pt x="796" y="25"/>
                                    <a:pt x="770" y="35"/>
                                  </a:cubicBezTo>
                                  <a:cubicBezTo>
                                    <a:pt x="770" y="34"/>
                                    <a:pt x="770" y="34"/>
                                    <a:pt x="770" y="33"/>
                                  </a:cubicBezTo>
                                  <a:cubicBezTo>
                                    <a:pt x="790" y="24"/>
                                    <a:pt x="816" y="12"/>
                                    <a:pt x="844" y="0"/>
                                  </a:cubicBezTo>
                                  <a:close/>
                                  <a:moveTo>
                                    <a:pt x="762" y="109"/>
                                  </a:moveTo>
                                  <a:cubicBezTo>
                                    <a:pt x="762" y="109"/>
                                    <a:pt x="761" y="108"/>
                                    <a:pt x="761" y="107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ubicBezTo>
                                    <a:pt x="762" y="109"/>
                                    <a:pt x="762" y="109"/>
                                    <a:pt x="762" y="109"/>
                                  </a:cubicBezTo>
                                  <a:close/>
                                  <a:moveTo>
                                    <a:pt x="746" y="25"/>
                                  </a:moveTo>
                                  <a:cubicBezTo>
                                    <a:pt x="763" y="1"/>
                                    <a:pt x="763" y="1"/>
                                    <a:pt x="763" y="1"/>
                                  </a:cubicBezTo>
                                  <a:cubicBezTo>
                                    <a:pt x="764" y="1"/>
                                    <a:pt x="765" y="0"/>
                                    <a:pt x="766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60" y="9"/>
                                    <a:pt x="752" y="18"/>
                                    <a:pt x="746" y="25"/>
                                  </a:cubicBezTo>
                                  <a:close/>
                                  <a:moveTo>
                                    <a:pt x="765" y="108"/>
                                  </a:moveTo>
                                  <a:cubicBezTo>
                                    <a:pt x="742" y="78"/>
                                    <a:pt x="742" y="78"/>
                                    <a:pt x="742" y="78"/>
                                  </a:cubicBezTo>
                                  <a:cubicBezTo>
                                    <a:pt x="770" y="107"/>
                                    <a:pt x="770" y="107"/>
                                    <a:pt x="770" y="107"/>
                                  </a:cubicBezTo>
                                  <a:cubicBezTo>
                                    <a:pt x="768" y="107"/>
                                    <a:pt x="766" y="107"/>
                                    <a:pt x="765" y="108"/>
                                  </a:cubicBezTo>
                                  <a:close/>
                                  <a:moveTo>
                                    <a:pt x="752" y="71"/>
                                  </a:moveTo>
                                  <a:cubicBezTo>
                                    <a:pt x="765" y="78"/>
                                    <a:pt x="782" y="87"/>
                                    <a:pt x="804" y="98"/>
                                  </a:cubicBezTo>
                                  <a:cubicBezTo>
                                    <a:pt x="804" y="100"/>
                                    <a:pt x="804" y="101"/>
                                    <a:pt x="805" y="102"/>
                                  </a:cubicBezTo>
                                  <a:cubicBezTo>
                                    <a:pt x="808" y="105"/>
                                    <a:pt x="811" y="105"/>
                                    <a:pt x="814" y="104"/>
                                  </a:cubicBezTo>
                                  <a:cubicBezTo>
                                    <a:pt x="846" y="121"/>
                                    <a:pt x="887" y="144"/>
                                    <a:pt x="936" y="172"/>
                                  </a:cubicBezTo>
                                  <a:cubicBezTo>
                                    <a:pt x="936" y="215"/>
                                    <a:pt x="936" y="215"/>
                                    <a:pt x="936" y="215"/>
                                  </a:cubicBezTo>
                                  <a:cubicBezTo>
                                    <a:pt x="875" y="167"/>
                                    <a:pt x="815" y="122"/>
                                    <a:pt x="774" y="91"/>
                                  </a:cubicBezTo>
                                  <a:cubicBezTo>
                                    <a:pt x="774" y="91"/>
                                    <a:pt x="774" y="90"/>
                                    <a:pt x="774" y="89"/>
                                  </a:cubicBezTo>
                                  <a:cubicBezTo>
                                    <a:pt x="806" y="109"/>
                                    <a:pt x="851" y="138"/>
                                    <a:pt x="905" y="174"/>
                                  </a:cubicBezTo>
                                  <a:cubicBezTo>
                                    <a:pt x="904" y="177"/>
                                    <a:pt x="905" y="180"/>
                                    <a:pt x="907" y="182"/>
                                  </a:cubicBezTo>
                                  <a:cubicBezTo>
                                    <a:pt x="909" y="185"/>
                                    <a:pt x="914" y="185"/>
                                    <a:pt x="917" y="182"/>
                                  </a:cubicBezTo>
                                  <a:cubicBezTo>
                                    <a:pt x="920" y="179"/>
                                    <a:pt x="920" y="175"/>
                                    <a:pt x="917" y="172"/>
                                  </a:cubicBezTo>
                                  <a:cubicBezTo>
                                    <a:pt x="915" y="169"/>
                                    <a:pt x="910" y="169"/>
                                    <a:pt x="907" y="171"/>
                                  </a:cubicBezTo>
                                  <a:cubicBezTo>
                                    <a:pt x="907" y="171"/>
                                    <a:pt x="907" y="172"/>
                                    <a:pt x="907" y="172"/>
                                  </a:cubicBezTo>
                                  <a:cubicBezTo>
                                    <a:pt x="837" y="125"/>
                                    <a:pt x="783" y="90"/>
                                    <a:pt x="752" y="71"/>
                                  </a:cubicBezTo>
                                  <a:close/>
                                  <a:moveTo>
                                    <a:pt x="737" y="68"/>
                                  </a:moveTo>
                                  <a:cubicBezTo>
                                    <a:pt x="743" y="73"/>
                                    <a:pt x="751" y="79"/>
                                    <a:pt x="760" y="87"/>
                                  </a:cubicBezTo>
                                  <a:cubicBezTo>
                                    <a:pt x="759" y="89"/>
                                    <a:pt x="760" y="91"/>
                                    <a:pt x="761" y="93"/>
                                  </a:cubicBezTo>
                                  <a:lnTo>
                                    <a:pt x="737" y="68"/>
                                  </a:lnTo>
                                  <a:close/>
                                  <a:moveTo>
                                    <a:pt x="757" y="79"/>
                                  </a:moveTo>
                                  <a:cubicBezTo>
                                    <a:pt x="756" y="78"/>
                                    <a:pt x="755" y="77"/>
                                    <a:pt x="754" y="76"/>
                                  </a:cubicBezTo>
                                  <a:cubicBezTo>
                                    <a:pt x="757" y="78"/>
                                    <a:pt x="761" y="80"/>
                                    <a:pt x="765" y="83"/>
                                  </a:cubicBezTo>
                                  <a:cubicBezTo>
                                    <a:pt x="764" y="83"/>
                                    <a:pt x="764" y="83"/>
                                    <a:pt x="763" y="83"/>
                                  </a:cubicBezTo>
                                  <a:cubicBezTo>
                                    <a:pt x="761" y="82"/>
                                    <a:pt x="759" y="80"/>
                                    <a:pt x="757" y="79"/>
                                  </a:cubicBezTo>
                                  <a:close/>
                                  <a:moveTo>
                                    <a:pt x="936" y="16"/>
                                  </a:moveTo>
                                  <a:cubicBezTo>
                                    <a:pt x="918" y="19"/>
                                    <a:pt x="900" y="22"/>
                                    <a:pt x="883" y="24"/>
                                  </a:cubicBezTo>
                                  <a:cubicBezTo>
                                    <a:pt x="875" y="25"/>
                                    <a:pt x="866" y="25"/>
                                    <a:pt x="858" y="26"/>
                                  </a:cubicBezTo>
                                  <a:cubicBezTo>
                                    <a:pt x="859" y="26"/>
                                    <a:pt x="859" y="25"/>
                                    <a:pt x="860" y="24"/>
                                  </a:cubicBezTo>
                                  <a:cubicBezTo>
                                    <a:pt x="862" y="23"/>
                                    <a:pt x="863" y="21"/>
                                    <a:pt x="862" y="18"/>
                                  </a:cubicBezTo>
                                  <a:cubicBezTo>
                                    <a:pt x="885" y="13"/>
                                    <a:pt x="910" y="9"/>
                                    <a:pt x="934" y="6"/>
                                  </a:cubicBezTo>
                                  <a:cubicBezTo>
                                    <a:pt x="934" y="6"/>
                                    <a:pt x="935" y="7"/>
                                    <a:pt x="935" y="8"/>
                                  </a:cubicBezTo>
                                  <a:cubicBezTo>
                                    <a:pt x="935" y="8"/>
                                    <a:pt x="936" y="8"/>
                                    <a:pt x="936" y="8"/>
                                  </a:cubicBezTo>
                                  <a:lnTo>
                                    <a:pt x="936" y="16"/>
                                  </a:lnTo>
                                  <a:close/>
                                  <a:moveTo>
                                    <a:pt x="770" y="77"/>
                                  </a:moveTo>
                                  <a:cubicBezTo>
                                    <a:pt x="770" y="77"/>
                                    <a:pt x="770" y="78"/>
                                    <a:pt x="771" y="78"/>
                                  </a:cubicBezTo>
                                  <a:cubicBezTo>
                                    <a:pt x="777" y="81"/>
                                    <a:pt x="783" y="84"/>
                                    <a:pt x="790" y="88"/>
                                  </a:cubicBezTo>
                                  <a:cubicBezTo>
                                    <a:pt x="783" y="84"/>
                                    <a:pt x="776" y="81"/>
                                    <a:pt x="770" y="77"/>
                                  </a:cubicBezTo>
                                  <a:close/>
                                  <a:moveTo>
                                    <a:pt x="883" y="124"/>
                                  </a:moveTo>
                                  <a:cubicBezTo>
                                    <a:pt x="936" y="146"/>
                                    <a:pt x="936" y="146"/>
                                    <a:pt x="936" y="146"/>
                                  </a:cubicBezTo>
                                  <a:cubicBezTo>
                                    <a:pt x="936" y="148"/>
                                    <a:pt x="936" y="148"/>
                                    <a:pt x="936" y="148"/>
                                  </a:cubicBezTo>
                                  <a:cubicBezTo>
                                    <a:pt x="917" y="140"/>
                                    <a:pt x="900" y="132"/>
                                    <a:pt x="883" y="124"/>
                                  </a:cubicBezTo>
                                  <a:close/>
                                  <a:moveTo>
                                    <a:pt x="753" y="66"/>
                                  </a:moveTo>
                                  <a:cubicBezTo>
                                    <a:pt x="936" y="120"/>
                                    <a:pt x="936" y="120"/>
                                    <a:pt x="936" y="120"/>
                                  </a:cubicBezTo>
                                  <a:cubicBezTo>
                                    <a:pt x="936" y="143"/>
                                    <a:pt x="936" y="143"/>
                                    <a:pt x="936" y="143"/>
                                  </a:cubicBezTo>
                                  <a:cubicBezTo>
                                    <a:pt x="817" y="93"/>
                                    <a:pt x="817" y="93"/>
                                    <a:pt x="817" y="93"/>
                                  </a:cubicBezTo>
                                  <a:cubicBezTo>
                                    <a:pt x="817" y="93"/>
                                    <a:pt x="817" y="92"/>
                                    <a:pt x="816" y="92"/>
                                  </a:cubicBezTo>
                                  <a:cubicBezTo>
                                    <a:pt x="814" y="90"/>
                                    <a:pt x="811" y="89"/>
                                    <a:pt x="809" y="90"/>
                                  </a:cubicBezTo>
                                  <a:cubicBezTo>
                                    <a:pt x="767" y="73"/>
                                    <a:pt x="767" y="73"/>
                                    <a:pt x="767" y="73"/>
                                  </a:cubicBezTo>
                                  <a:cubicBezTo>
                                    <a:pt x="762" y="70"/>
                                    <a:pt x="758" y="68"/>
                                    <a:pt x="753" y="66"/>
                                  </a:cubicBezTo>
                                  <a:close/>
                                  <a:moveTo>
                                    <a:pt x="818" y="98"/>
                                  </a:moveTo>
                                  <a:cubicBezTo>
                                    <a:pt x="850" y="112"/>
                                    <a:pt x="889" y="130"/>
                                    <a:pt x="936" y="151"/>
                                  </a:cubicBezTo>
                                  <a:cubicBezTo>
                                    <a:pt x="936" y="169"/>
                                    <a:pt x="936" y="169"/>
                                    <a:pt x="936" y="169"/>
                                  </a:cubicBezTo>
                                  <a:cubicBezTo>
                                    <a:pt x="888" y="141"/>
                                    <a:pt x="848" y="119"/>
                                    <a:pt x="816" y="102"/>
                                  </a:cubicBezTo>
                                  <a:cubicBezTo>
                                    <a:pt x="817" y="101"/>
                                    <a:pt x="818" y="100"/>
                                    <a:pt x="818" y="98"/>
                                  </a:cubicBezTo>
                                  <a:close/>
                                  <a:moveTo>
                                    <a:pt x="805" y="93"/>
                                  </a:moveTo>
                                  <a:cubicBezTo>
                                    <a:pt x="804" y="92"/>
                                    <a:pt x="804" y="92"/>
                                    <a:pt x="804" y="92"/>
                                  </a:cubicBezTo>
                                  <a:cubicBezTo>
                                    <a:pt x="804" y="92"/>
                                    <a:pt x="805" y="92"/>
                                    <a:pt x="805" y="93"/>
                                  </a:cubicBezTo>
                                  <a:cubicBezTo>
                                    <a:pt x="805" y="93"/>
                                    <a:pt x="805" y="93"/>
                                    <a:pt x="805" y="93"/>
                                  </a:cubicBezTo>
                                  <a:close/>
                                  <a:moveTo>
                                    <a:pt x="772" y="0"/>
                                  </a:moveTo>
                                  <a:cubicBezTo>
                                    <a:pt x="784" y="0"/>
                                    <a:pt x="784" y="0"/>
                                    <a:pt x="784" y="0"/>
                                  </a:cubicBezTo>
                                  <a:cubicBezTo>
                                    <a:pt x="764" y="17"/>
                                    <a:pt x="746" y="32"/>
                                    <a:pt x="735" y="42"/>
                                  </a:cubicBezTo>
                                  <a:cubicBezTo>
                                    <a:pt x="743" y="32"/>
                                    <a:pt x="756" y="18"/>
                                    <a:pt x="772" y="0"/>
                                  </a:cubicBezTo>
                                  <a:close/>
                                  <a:moveTo>
                                    <a:pt x="52" y="54"/>
                                  </a:moveTo>
                                  <a:cubicBezTo>
                                    <a:pt x="33" y="69"/>
                                    <a:pt x="15" y="82"/>
                                    <a:pt x="0" y="95"/>
                                  </a:cubicBezTo>
                                  <a:cubicBezTo>
                                    <a:pt x="0" y="92"/>
                                    <a:pt x="0" y="92"/>
                                    <a:pt x="0" y="92"/>
                                  </a:cubicBezTo>
                                  <a:cubicBezTo>
                                    <a:pt x="15" y="80"/>
                                    <a:pt x="32" y="67"/>
                                    <a:pt x="52" y="54"/>
                                  </a:cubicBezTo>
                                  <a:close/>
                                  <a:moveTo>
                                    <a:pt x="0" y="55"/>
                                  </a:moveTo>
                                  <a:cubicBezTo>
                                    <a:pt x="13" y="37"/>
                                    <a:pt x="28" y="19"/>
                                    <a:pt x="43" y="0"/>
                                  </a:cubicBezTo>
                                  <a:cubicBezTo>
                                    <a:pt x="63" y="0"/>
                                    <a:pt x="63" y="0"/>
                                    <a:pt x="63" y="0"/>
                                  </a:cubicBezTo>
                                  <a:cubicBezTo>
                                    <a:pt x="39" y="24"/>
                                    <a:pt x="18" y="46"/>
                                    <a:pt x="0" y="67"/>
                                  </a:cubicBezTo>
                                  <a:lnTo>
                                    <a:pt x="0" y="55"/>
                                  </a:lnTo>
                                  <a:close/>
                                  <a:moveTo>
                                    <a:pt x="14" y="67"/>
                                  </a:moveTo>
                                  <a:cubicBezTo>
                                    <a:pt x="9" y="71"/>
                                    <a:pt x="4" y="75"/>
                                    <a:pt x="0" y="80"/>
                                  </a:cubicBezTo>
                                  <a:cubicBezTo>
                                    <a:pt x="0" y="72"/>
                                    <a:pt x="0" y="72"/>
                                    <a:pt x="0" y="72"/>
                                  </a:cubicBezTo>
                                  <a:cubicBezTo>
                                    <a:pt x="19" y="51"/>
                                    <a:pt x="42" y="26"/>
                                    <a:pt x="68" y="0"/>
                                  </a:cubicBezTo>
                                  <a:cubicBezTo>
                                    <a:pt x="92" y="0"/>
                                    <a:pt x="92" y="0"/>
                                    <a:pt x="92" y="0"/>
                                  </a:cubicBezTo>
                                  <a:cubicBezTo>
                                    <a:pt x="64" y="22"/>
                                    <a:pt x="38" y="45"/>
                                    <a:pt x="14" y="67"/>
                                  </a:cubicBezTo>
                                  <a:close/>
                                  <a:moveTo>
                                    <a:pt x="11" y="34"/>
                                  </a:moveTo>
                                  <a:cubicBezTo>
                                    <a:pt x="19" y="23"/>
                                    <a:pt x="29" y="11"/>
                                    <a:pt x="38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29" y="11"/>
                                    <a:pt x="20" y="23"/>
                                    <a:pt x="11" y="34"/>
                                  </a:cubicBezTo>
                                  <a:close/>
                                  <a:moveTo>
                                    <a:pt x="99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09" y="9"/>
                                    <a:pt x="97" y="19"/>
                                    <a:pt x="84" y="28"/>
                                  </a:cubicBezTo>
                                  <a:cubicBezTo>
                                    <a:pt x="50" y="49"/>
                                    <a:pt x="22" y="69"/>
                                    <a:pt x="0" y="86"/>
                                  </a:cubicBezTo>
                                  <a:cubicBezTo>
                                    <a:pt x="0" y="86"/>
                                    <a:pt x="0" y="86"/>
                                    <a:pt x="0" y="86"/>
                                  </a:cubicBezTo>
                                  <a:cubicBezTo>
                                    <a:pt x="5" y="80"/>
                                    <a:pt x="11" y="75"/>
                                    <a:pt x="17" y="69"/>
                                  </a:cubicBezTo>
                                  <a:cubicBezTo>
                                    <a:pt x="27" y="61"/>
                                    <a:pt x="37" y="52"/>
                                    <a:pt x="49" y="43"/>
                                  </a:cubicBezTo>
                                  <a:cubicBezTo>
                                    <a:pt x="48" y="42"/>
                                    <a:pt x="48" y="42"/>
                                    <a:pt x="48" y="42"/>
                                  </a:cubicBezTo>
                                  <a:cubicBezTo>
                                    <a:pt x="64" y="28"/>
                                    <a:pt x="81" y="14"/>
                                    <a:pt x="99" y="0"/>
                                  </a:cubicBezTo>
                                  <a:close/>
                                  <a:moveTo>
                                    <a:pt x="111" y="13"/>
                                  </a:moveTo>
                                  <a:cubicBezTo>
                                    <a:pt x="117" y="9"/>
                                    <a:pt x="123" y="4"/>
                                    <a:pt x="129" y="0"/>
                                  </a:cubicBezTo>
                                  <a:cubicBezTo>
                                    <a:pt x="137" y="0"/>
                                    <a:pt x="137" y="0"/>
                                    <a:pt x="137" y="0"/>
                                  </a:cubicBezTo>
                                  <a:cubicBezTo>
                                    <a:pt x="128" y="4"/>
                                    <a:pt x="119" y="9"/>
                                    <a:pt x="111" y="13"/>
                                  </a:cubicBezTo>
                                  <a:close/>
                                  <a:moveTo>
                                    <a:pt x="16" y="161"/>
                                  </a:moveTo>
                                  <a:cubicBezTo>
                                    <a:pt x="10" y="161"/>
                                    <a:pt x="5" y="161"/>
                                    <a:pt x="0" y="161"/>
                                  </a:cubicBezTo>
                                  <a:cubicBezTo>
                                    <a:pt x="0" y="161"/>
                                    <a:pt x="0" y="161"/>
                                    <a:pt x="0" y="161"/>
                                  </a:cubicBezTo>
                                  <a:cubicBezTo>
                                    <a:pt x="5" y="161"/>
                                    <a:pt x="10" y="161"/>
                                    <a:pt x="16" y="161"/>
                                  </a:cubicBezTo>
                                  <a:close/>
                                  <a:moveTo>
                                    <a:pt x="642" y="504"/>
                                  </a:moveTo>
                                  <a:cubicBezTo>
                                    <a:pt x="646" y="484"/>
                                    <a:pt x="660" y="415"/>
                                    <a:pt x="664" y="396"/>
                                  </a:cubicBezTo>
                                  <a:cubicBezTo>
                                    <a:pt x="663" y="396"/>
                                    <a:pt x="661" y="395"/>
                                    <a:pt x="660" y="394"/>
                                  </a:cubicBezTo>
                                  <a:cubicBezTo>
                                    <a:pt x="658" y="391"/>
                                    <a:pt x="658" y="387"/>
                                    <a:pt x="661" y="384"/>
                                  </a:cubicBezTo>
                                  <a:cubicBezTo>
                                    <a:pt x="662" y="383"/>
                                    <a:pt x="663" y="382"/>
                                    <a:pt x="665" y="382"/>
                                  </a:cubicBezTo>
                                  <a:cubicBezTo>
                                    <a:pt x="681" y="241"/>
                                    <a:pt x="698" y="150"/>
                                    <a:pt x="709" y="101"/>
                                  </a:cubicBezTo>
                                  <a:cubicBezTo>
                                    <a:pt x="700" y="133"/>
                                    <a:pt x="688" y="180"/>
                                    <a:pt x="678" y="236"/>
                                  </a:cubicBezTo>
                                  <a:cubicBezTo>
                                    <a:pt x="679" y="236"/>
                                    <a:pt x="680" y="237"/>
                                    <a:pt x="681" y="237"/>
                                  </a:cubicBezTo>
                                  <a:cubicBezTo>
                                    <a:pt x="684" y="240"/>
                                    <a:pt x="684" y="245"/>
                                    <a:pt x="681" y="248"/>
                                  </a:cubicBezTo>
                                  <a:cubicBezTo>
                                    <a:pt x="678" y="251"/>
                                    <a:pt x="673" y="250"/>
                                    <a:pt x="670" y="247"/>
                                  </a:cubicBezTo>
                                  <a:cubicBezTo>
                                    <a:pt x="668" y="244"/>
                                    <a:pt x="668" y="240"/>
                                    <a:pt x="671" y="237"/>
                                  </a:cubicBezTo>
                                  <a:cubicBezTo>
                                    <a:pt x="672" y="236"/>
                                    <a:pt x="674" y="235"/>
                                    <a:pt x="676" y="235"/>
                                  </a:cubicBezTo>
                                  <a:cubicBezTo>
                                    <a:pt x="686" y="174"/>
                                    <a:pt x="700" y="122"/>
                                    <a:pt x="710" y="90"/>
                                  </a:cubicBezTo>
                                  <a:cubicBezTo>
                                    <a:pt x="692" y="133"/>
                                    <a:pt x="661" y="218"/>
                                    <a:pt x="624" y="348"/>
                                  </a:cubicBezTo>
                                  <a:cubicBezTo>
                                    <a:pt x="625" y="348"/>
                                    <a:pt x="625" y="349"/>
                                    <a:pt x="626" y="349"/>
                                  </a:cubicBezTo>
                                  <a:cubicBezTo>
                                    <a:pt x="629" y="352"/>
                                    <a:pt x="628" y="357"/>
                                    <a:pt x="625" y="360"/>
                                  </a:cubicBezTo>
                                  <a:cubicBezTo>
                                    <a:pt x="622" y="363"/>
                                    <a:pt x="618" y="362"/>
                                    <a:pt x="615" y="359"/>
                                  </a:cubicBezTo>
                                  <a:cubicBezTo>
                                    <a:pt x="612" y="356"/>
                                    <a:pt x="612" y="352"/>
                                    <a:pt x="615" y="349"/>
                                  </a:cubicBezTo>
                                  <a:cubicBezTo>
                                    <a:pt x="617" y="348"/>
                                    <a:pt x="619" y="347"/>
                                    <a:pt x="621" y="347"/>
                                  </a:cubicBezTo>
                                  <a:cubicBezTo>
                                    <a:pt x="659" y="214"/>
                                    <a:pt x="691" y="129"/>
                                    <a:pt x="708" y="86"/>
                                  </a:cubicBezTo>
                                  <a:cubicBezTo>
                                    <a:pt x="707" y="86"/>
                                    <a:pt x="707" y="86"/>
                                    <a:pt x="707" y="85"/>
                                  </a:cubicBezTo>
                                  <a:cubicBezTo>
                                    <a:pt x="688" y="119"/>
                                    <a:pt x="656" y="182"/>
                                    <a:pt x="617" y="284"/>
                                  </a:cubicBezTo>
                                  <a:cubicBezTo>
                                    <a:pt x="617" y="284"/>
                                    <a:pt x="618" y="284"/>
                                    <a:pt x="618" y="285"/>
                                  </a:cubicBezTo>
                                  <a:cubicBezTo>
                                    <a:pt x="621" y="288"/>
                                    <a:pt x="621" y="293"/>
                                    <a:pt x="618" y="295"/>
                                  </a:cubicBezTo>
                                  <a:cubicBezTo>
                                    <a:pt x="615" y="298"/>
                                    <a:pt x="610" y="298"/>
                                    <a:pt x="607" y="295"/>
                                  </a:cubicBezTo>
                                  <a:cubicBezTo>
                                    <a:pt x="604" y="292"/>
                                    <a:pt x="605" y="287"/>
                                    <a:pt x="608" y="284"/>
                                  </a:cubicBezTo>
                                  <a:cubicBezTo>
                                    <a:pt x="609" y="283"/>
                                    <a:pt x="612" y="282"/>
                                    <a:pt x="614" y="283"/>
                                  </a:cubicBezTo>
                                  <a:cubicBezTo>
                                    <a:pt x="637" y="224"/>
                                    <a:pt x="658" y="177"/>
                                    <a:pt x="674" y="142"/>
                                  </a:cubicBezTo>
                                  <a:cubicBezTo>
                                    <a:pt x="650" y="188"/>
                                    <a:pt x="619" y="251"/>
                                    <a:pt x="588" y="327"/>
                                  </a:cubicBezTo>
                                  <a:cubicBezTo>
                                    <a:pt x="588" y="327"/>
                                    <a:pt x="589" y="328"/>
                                    <a:pt x="590" y="328"/>
                                  </a:cubicBezTo>
                                  <a:cubicBezTo>
                                    <a:pt x="592" y="331"/>
                                    <a:pt x="592" y="336"/>
                                    <a:pt x="589" y="339"/>
                                  </a:cubicBezTo>
                                  <a:cubicBezTo>
                                    <a:pt x="586" y="342"/>
                                    <a:pt x="582" y="341"/>
                                    <a:pt x="579" y="338"/>
                                  </a:cubicBezTo>
                                  <a:cubicBezTo>
                                    <a:pt x="576" y="335"/>
                                    <a:pt x="576" y="331"/>
                                    <a:pt x="579" y="328"/>
                                  </a:cubicBezTo>
                                  <a:cubicBezTo>
                                    <a:pt x="581" y="327"/>
                                    <a:pt x="583" y="326"/>
                                    <a:pt x="585" y="326"/>
                                  </a:cubicBezTo>
                                  <a:cubicBezTo>
                                    <a:pt x="626" y="226"/>
                                    <a:pt x="666" y="150"/>
                                    <a:pt x="692" y="104"/>
                                  </a:cubicBezTo>
                                  <a:cubicBezTo>
                                    <a:pt x="662" y="150"/>
                                    <a:pt x="615" y="224"/>
                                    <a:pt x="564" y="314"/>
                                  </a:cubicBezTo>
                                  <a:cubicBezTo>
                                    <a:pt x="564" y="344"/>
                                    <a:pt x="564" y="381"/>
                                    <a:pt x="564" y="381"/>
                                  </a:cubicBezTo>
                                  <a:cubicBezTo>
                                    <a:pt x="564" y="381"/>
                                    <a:pt x="561" y="351"/>
                                    <a:pt x="559" y="323"/>
                                  </a:cubicBezTo>
                                  <a:cubicBezTo>
                                    <a:pt x="556" y="329"/>
                                    <a:pt x="552" y="335"/>
                                    <a:pt x="549" y="340"/>
                                  </a:cubicBezTo>
                                  <a:cubicBezTo>
                                    <a:pt x="549" y="341"/>
                                    <a:pt x="550" y="341"/>
                                    <a:pt x="550" y="341"/>
                                  </a:cubicBezTo>
                                  <a:cubicBezTo>
                                    <a:pt x="553" y="344"/>
                                    <a:pt x="552" y="349"/>
                                    <a:pt x="549" y="352"/>
                                  </a:cubicBezTo>
                                  <a:cubicBezTo>
                                    <a:pt x="547" y="354"/>
                                    <a:pt x="544" y="354"/>
                                    <a:pt x="541" y="353"/>
                                  </a:cubicBezTo>
                                  <a:cubicBezTo>
                                    <a:pt x="545" y="373"/>
                                    <a:pt x="547" y="395"/>
                                    <a:pt x="545" y="404"/>
                                  </a:cubicBezTo>
                                  <a:cubicBezTo>
                                    <a:pt x="542" y="361"/>
                                    <a:pt x="516" y="312"/>
                                    <a:pt x="526" y="309"/>
                                  </a:cubicBezTo>
                                  <a:cubicBezTo>
                                    <a:pt x="531" y="308"/>
                                    <a:pt x="535" y="323"/>
                                    <a:pt x="539" y="341"/>
                                  </a:cubicBezTo>
                                  <a:cubicBezTo>
                                    <a:pt x="539" y="341"/>
                                    <a:pt x="539" y="341"/>
                                    <a:pt x="539" y="341"/>
                                  </a:cubicBezTo>
                                  <a:cubicBezTo>
                                    <a:pt x="541" y="339"/>
                                    <a:pt x="544" y="338"/>
                                    <a:pt x="547" y="339"/>
                                  </a:cubicBezTo>
                                  <a:cubicBezTo>
                                    <a:pt x="551" y="332"/>
                                    <a:pt x="554" y="325"/>
                                    <a:pt x="558" y="318"/>
                                  </a:cubicBezTo>
                                  <a:cubicBezTo>
                                    <a:pt x="557" y="296"/>
                                    <a:pt x="555" y="275"/>
                                    <a:pt x="555" y="274"/>
                                  </a:cubicBezTo>
                                  <a:cubicBezTo>
                                    <a:pt x="556" y="271"/>
                                    <a:pt x="562" y="271"/>
                                    <a:pt x="563" y="274"/>
                                  </a:cubicBezTo>
                                  <a:cubicBezTo>
                                    <a:pt x="564" y="276"/>
                                    <a:pt x="564" y="290"/>
                                    <a:pt x="564" y="308"/>
                                  </a:cubicBezTo>
                                  <a:cubicBezTo>
                                    <a:pt x="624" y="204"/>
                                    <a:pt x="678" y="120"/>
                                    <a:pt x="704" y="80"/>
                                  </a:cubicBezTo>
                                  <a:cubicBezTo>
                                    <a:pt x="704" y="79"/>
                                    <a:pt x="704" y="79"/>
                                    <a:pt x="704" y="78"/>
                                  </a:cubicBezTo>
                                  <a:cubicBezTo>
                                    <a:pt x="684" y="103"/>
                                    <a:pt x="648" y="151"/>
                                    <a:pt x="598" y="233"/>
                                  </a:cubicBezTo>
                                  <a:cubicBezTo>
                                    <a:pt x="598" y="234"/>
                                    <a:pt x="599" y="234"/>
                                    <a:pt x="599" y="234"/>
                                  </a:cubicBezTo>
                                  <a:cubicBezTo>
                                    <a:pt x="602" y="237"/>
                                    <a:pt x="602" y="242"/>
                                    <a:pt x="599" y="245"/>
                                  </a:cubicBezTo>
                                  <a:cubicBezTo>
                                    <a:pt x="596" y="248"/>
                                    <a:pt x="591" y="247"/>
                                    <a:pt x="588" y="244"/>
                                  </a:cubicBezTo>
                                  <a:cubicBezTo>
                                    <a:pt x="585" y="241"/>
                                    <a:pt x="586" y="237"/>
                                    <a:pt x="588" y="234"/>
                                  </a:cubicBezTo>
                                  <a:cubicBezTo>
                                    <a:pt x="590" y="232"/>
                                    <a:pt x="593" y="232"/>
                                    <a:pt x="595" y="232"/>
                                  </a:cubicBezTo>
                                  <a:cubicBezTo>
                                    <a:pt x="636" y="165"/>
                                    <a:pt x="668" y="120"/>
                                    <a:pt x="689" y="93"/>
                                  </a:cubicBezTo>
                                  <a:cubicBezTo>
                                    <a:pt x="681" y="102"/>
                                    <a:pt x="671" y="113"/>
                                    <a:pt x="660" y="125"/>
                                  </a:cubicBezTo>
                                  <a:cubicBezTo>
                                    <a:pt x="660" y="127"/>
                                    <a:pt x="659" y="128"/>
                                    <a:pt x="658" y="130"/>
                                  </a:cubicBezTo>
                                  <a:cubicBezTo>
                                    <a:pt x="657" y="131"/>
                                    <a:pt x="655" y="131"/>
                                    <a:pt x="654" y="132"/>
                                  </a:cubicBezTo>
                                  <a:cubicBezTo>
                                    <a:pt x="629" y="159"/>
                                    <a:pt x="600" y="194"/>
                                    <a:pt x="568" y="233"/>
                                  </a:cubicBezTo>
                                  <a:cubicBezTo>
                                    <a:pt x="569" y="235"/>
                                    <a:pt x="568" y="238"/>
                                    <a:pt x="566" y="240"/>
                                  </a:cubicBezTo>
                                  <a:cubicBezTo>
                                    <a:pt x="564" y="242"/>
                                    <a:pt x="562" y="242"/>
                                    <a:pt x="560" y="242"/>
                                  </a:cubicBezTo>
                                  <a:cubicBezTo>
                                    <a:pt x="540" y="268"/>
                                    <a:pt x="519" y="295"/>
                                    <a:pt x="497" y="323"/>
                                  </a:cubicBezTo>
                                  <a:cubicBezTo>
                                    <a:pt x="498" y="323"/>
                                    <a:pt x="498" y="324"/>
                                    <a:pt x="498" y="324"/>
                                  </a:cubicBezTo>
                                  <a:cubicBezTo>
                                    <a:pt x="500" y="326"/>
                                    <a:pt x="500" y="330"/>
                                    <a:pt x="499" y="332"/>
                                  </a:cubicBezTo>
                                  <a:cubicBezTo>
                                    <a:pt x="507" y="356"/>
                                    <a:pt x="515" y="388"/>
                                    <a:pt x="512" y="398"/>
                                  </a:cubicBezTo>
                                  <a:cubicBezTo>
                                    <a:pt x="510" y="376"/>
                                    <a:pt x="499" y="353"/>
                                    <a:pt x="491" y="336"/>
                                  </a:cubicBezTo>
                                  <a:cubicBezTo>
                                    <a:pt x="490" y="336"/>
                                    <a:pt x="488" y="335"/>
                                    <a:pt x="487" y="334"/>
                                  </a:cubicBezTo>
                                  <a:cubicBezTo>
                                    <a:pt x="485" y="331"/>
                                    <a:pt x="484" y="328"/>
                                    <a:pt x="486" y="325"/>
                                  </a:cubicBezTo>
                                  <a:cubicBezTo>
                                    <a:pt x="481" y="314"/>
                                    <a:pt x="479" y="307"/>
                                    <a:pt x="482" y="305"/>
                                  </a:cubicBezTo>
                                  <a:cubicBezTo>
                                    <a:pt x="486" y="305"/>
                                    <a:pt x="490" y="311"/>
                                    <a:pt x="495" y="322"/>
                                  </a:cubicBezTo>
                                  <a:cubicBezTo>
                                    <a:pt x="495" y="322"/>
                                    <a:pt x="495" y="322"/>
                                    <a:pt x="495" y="322"/>
                                  </a:cubicBezTo>
                                  <a:cubicBezTo>
                                    <a:pt x="516" y="293"/>
                                    <a:pt x="537" y="266"/>
                                    <a:pt x="557" y="241"/>
                                  </a:cubicBezTo>
                                  <a:cubicBezTo>
                                    <a:pt x="557" y="241"/>
                                    <a:pt x="556" y="240"/>
                                    <a:pt x="556" y="240"/>
                                  </a:cubicBezTo>
                                  <a:cubicBezTo>
                                    <a:pt x="553" y="237"/>
                                    <a:pt x="553" y="232"/>
                                    <a:pt x="556" y="229"/>
                                  </a:cubicBezTo>
                                  <a:cubicBezTo>
                                    <a:pt x="558" y="227"/>
                                    <a:pt x="562" y="227"/>
                                    <a:pt x="565" y="228"/>
                                  </a:cubicBezTo>
                                  <a:cubicBezTo>
                                    <a:pt x="599" y="186"/>
                                    <a:pt x="626" y="154"/>
                                    <a:pt x="648" y="130"/>
                                  </a:cubicBezTo>
                                  <a:cubicBezTo>
                                    <a:pt x="648" y="130"/>
                                    <a:pt x="647" y="130"/>
                                    <a:pt x="647" y="129"/>
                                  </a:cubicBezTo>
                                  <a:cubicBezTo>
                                    <a:pt x="644" y="126"/>
                                    <a:pt x="645" y="122"/>
                                    <a:pt x="648" y="119"/>
                                  </a:cubicBezTo>
                                  <a:cubicBezTo>
                                    <a:pt x="650" y="117"/>
                                    <a:pt x="654" y="116"/>
                                    <a:pt x="656" y="118"/>
                                  </a:cubicBezTo>
                                  <a:cubicBezTo>
                                    <a:pt x="677" y="95"/>
                                    <a:pt x="694" y="78"/>
                                    <a:pt x="706" y="67"/>
                                  </a:cubicBezTo>
                                  <a:cubicBezTo>
                                    <a:pt x="700" y="71"/>
                                    <a:pt x="692" y="77"/>
                                    <a:pt x="682" y="85"/>
                                  </a:cubicBezTo>
                                  <a:cubicBezTo>
                                    <a:pt x="682" y="87"/>
                                    <a:pt x="682" y="89"/>
                                    <a:pt x="680" y="91"/>
                                  </a:cubicBezTo>
                                  <a:cubicBezTo>
                                    <a:pt x="678" y="93"/>
                                    <a:pt x="675" y="93"/>
                                    <a:pt x="672" y="93"/>
                                  </a:cubicBezTo>
                                  <a:cubicBezTo>
                                    <a:pt x="642" y="117"/>
                                    <a:pt x="597" y="158"/>
                                    <a:pt x="532" y="224"/>
                                  </a:cubicBezTo>
                                  <a:cubicBezTo>
                                    <a:pt x="534" y="227"/>
                                    <a:pt x="533" y="231"/>
                                    <a:pt x="531" y="234"/>
                                  </a:cubicBezTo>
                                  <a:cubicBezTo>
                                    <a:pt x="528" y="236"/>
                                    <a:pt x="523" y="236"/>
                                    <a:pt x="520" y="233"/>
                                  </a:cubicBezTo>
                                  <a:cubicBezTo>
                                    <a:pt x="517" y="230"/>
                                    <a:pt x="517" y="226"/>
                                    <a:pt x="520" y="223"/>
                                  </a:cubicBezTo>
                                  <a:cubicBezTo>
                                    <a:pt x="523" y="220"/>
                                    <a:pt x="527" y="220"/>
                                    <a:pt x="529" y="222"/>
                                  </a:cubicBezTo>
                                  <a:cubicBezTo>
                                    <a:pt x="594" y="156"/>
                                    <a:pt x="639" y="115"/>
                                    <a:pt x="670" y="91"/>
                                  </a:cubicBezTo>
                                  <a:cubicBezTo>
                                    <a:pt x="670" y="91"/>
                                    <a:pt x="669" y="91"/>
                                    <a:pt x="669" y="91"/>
                                  </a:cubicBezTo>
                                  <a:cubicBezTo>
                                    <a:pt x="668" y="90"/>
                                    <a:pt x="668" y="88"/>
                                    <a:pt x="667" y="87"/>
                                  </a:cubicBezTo>
                                  <a:cubicBezTo>
                                    <a:pt x="640" y="103"/>
                                    <a:pt x="605" y="125"/>
                                    <a:pt x="562" y="155"/>
                                  </a:cubicBezTo>
                                  <a:cubicBezTo>
                                    <a:pt x="562" y="156"/>
                                    <a:pt x="562" y="156"/>
                                    <a:pt x="561" y="157"/>
                                  </a:cubicBezTo>
                                  <a:cubicBezTo>
                                    <a:pt x="560" y="158"/>
                                    <a:pt x="558" y="159"/>
                                    <a:pt x="557" y="159"/>
                                  </a:cubicBezTo>
                                  <a:cubicBezTo>
                                    <a:pt x="524" y="182"/>
                                    <a:pt x="488" y="210"/>
                                    <a:pt x="449" y="242"/>
                                  </a:cubicBezTo>
                                  <a:cubicBezTo>
                                    <a:pt x="450" y="245"/>
                                    <a:pt x="449" y="248"/>
                                    <a:pt x="447" y="250"/>
                                  </a:cubicBezTo>
                                  <a:cubicBezTo>
                                    <a:pt x="444" y="253"/>
                                    <a:pt x="439" y="253"/>
                                    <a:pt x="437" y="250"/>
                                  </a:cubicBezTo>
                                  <a:cubicBezTo>
                                    <a:pt x="434" y="247"/>
                                    <a:pt x="434" y="242"/>
                                    <a:pt x="437" y="240"/>
                                  </a:cubicBezTo>
                                  <a:cubicBezTo>
                                    <a:pt x="440" y="237"/>
                                    <a:pt x="444" y="237"/>
                                    <a:pt x="447" y="239"/>
                                  </a:cubicBezTo>
                                  <a:cubicBezTo>
                                    <a:pt x="485" y="208"/>
                                    <a:pt x="521" y="181"/>
                                    <a:pt x="553" y="158"/>
                                  </a:cubicBezTo>
                                  <a:cubicBezTo>
                                    <a:pt x="552" y="158"/>
                                    <a:pt x="551" y="157"/>
                                    <a:pt x="550" y="156"/>
                                  </a:cubicBezTo>
                                  <a:cubicBezTo>
                                    <a:pt x="548" y="153"/>
                                    <a:pt x="548" y="149"/>
                                    <a:pt x="551" y="146"/>
                                  </a:cubicBezTo>
                                  <a:cubicBezTo>
                                    <a:pt x="554" y="144"/>
                                    <a:pt x="558" y="143"/>
                                    <a:pt x="560" y="146"/>
                                  </a:cubicBezTo>
                                  <a:cubicBezTo>
                                    <a:pt x="599" y="118"/>
                                    <a:pt x="630" y="99"/>
                                    <a:pt x="655" y="85"/>
                                  </a:cubicBezTo>
                                  <a:cubicBezTo>
                                    <a:pt x="605" y="107"/>
                                    <a:pt x="531" y="141"/>
                                    <a:pt x="443" y="187"/>
                                  </a:cubicBezTo>
                                  <a:cubicBezTo>
                                    <a:pt x="444" y="189"/>
                                    <a:pt x="443" y="192"/>
                                    <a:pt x="441" y="194"/>
                                  </a:cubicBezTo>
                                  <a:cubicBezTo>
                                    <a:pt x="438" y="197"/>
                                    <a:pt x="433" y="197"/>
                                    <a:pt x="430" y="194"/>
                                  </a:cubicBezTo>
                                  <a:cubicBezTo>
                                    <a:pt x="428" y="191"/>
                                    <a:pt x="428" y="186"/>
                                    <a:pt x="431" y="183"/>
                                  </a:cubicBezTo>
                                  <a:cubicBezTo>
                                    <a:pt x="434" y="180"/>
                                    <a:pt x="438" y="181"/>
                                    <a:pt x="441" y="184"/>
                                  </a:cubicBezTo>
                                  <a:cubicBezTo>
                                    <a:pt x="441" y="184"/>
                                    <a:pt x="441" y="184"/>
                                    <a:pt x="442" y="184"/>
                                  </a:cubicBezTo>
                                  <a:cubicBezTo>
                                    <a:pt x="527" y="140"/>
                                    <a:pt x="599" y="106"/>
                                    <a:pt x="649" y="85"/>
                                  </a:cubicBezTo>
                                  <a:cubicBezTo>
                                    <a:pt x="648" y="84"/>
                                    <a:pt x="647" y="84"/>
                                    <a:pt x="646" y="83"/>
                                  </a:cubicBezTo>
                                  <a:cubicBezTo>
                                    <a:pt x="646" y="83"/>
                                    <a:pt x="645" y="82"/>
                                    <a:pt x="645" y="82"/>
                                  </a:cubicBezTo>
                                  <a:cubicBezTo>
                                    <a:pt x="598" y="97"/>
                                    <a:pt x="537" y="118"/>
                                    <a:pt x="485" y="137"/>
                                  </a:cubicBezTo>
                                  <a:cubicBezTo>
                                    <a:pt x="485" y="139"/>
                                    <a:pt x="484" y="142"/>
                                    <a:pt x="482" y="144"/>
                                  </a:cubicBezTo>
                                  <a:cubicBezTo>
                                    <a:pt x="480" y="146"/>
                                    <a:pt x="475" y="146"/>
                                    <a:pt x="472" y="143"/>
                                  </a:cubicBezTo>
                                  <a:cubicBezTo>
                                    <a:pt x="470" y="141"/>
                                    <a:pt x="470" y="138"/>
                                    <a:pt x="471" y="135"/>
                                  </a:cubicBezTo>
                                  <a:cubicBezTo>
                                    <a:pt x="434" y="147"/>
                                    <a:pt x="434" y="147"/>
                                    <a:pt x="434" y="147"/>
                                  </a:cubicBezTo>
                                  <a:cubicBezTo>
                                    <a:pt x="434" y="149"/>
                                    <a:pt x="433" y="151"/>
                                    <a:pt x="431" y="153"/>
                                  </a:cubicBezTo>
                                  <a:cubicBezTo>
                                    <a:pt x="428" y="156"/>
                                    <a:pt x="424" y="155"/>
                                    <a:pt x="421" y="152"/>
                                  </a:cubicBezTo>
                                  <a:cubicBezTo>
                                    <a:pt x="418" y="149"/>
                                    <a:pt x="418" y="145"/>
                                    <a:pt x="421" y="142"/>
                                  </a:cubicBezTo>
                                  <a:cubicBezTo>
                                    <a:pt x="424" y="139"/>
                                    <a:pt x="429" y="139"/>
                                    <a:pt x="432" y="142"/>
                                  </a:cubicBezTo>
                                  <a:cubicBezTo>
                                    <a:pt x="432" y="143"/>
                                    <a:pt x="432" y="143"/>
                                    <a:pt x="433" y="144"/>
                                  </a:cubicBezTo>
                                  <a:cubicBezTo>
                                    <a:pt x="644" y="78"/>
                                    <a:pt x="644" y="78"/>
                                    <a:pt x="644" y="78"/>
                                  </a:cubicBezTo>
                                  <a:cubicBezTo>
                                    <a:pt x="644" y="77"/>
                                    <a:pt x="644" y="75"/>
                                    <a:pt x="645" y="74"/>
                                  </a:cubicBezTo>
                                  <a:cubicBezTo>
                                    <a:pt x="397" y="128"/>
                                    <a:pt x="397" y="128"/>
                                    <a:pt x="397" y="128"/>
                                  </a:cubicBezTo>
                                  <a:cubicBezTo>
                                    <a:pt x="397" y="130"/>
                                    <a:pt x="396" y="132"/>
                                    <a:pt x="394" y="133"/>
                                  </a:cubicBezTo>
                                  <a:cubicBezTo>
                                    <a:pt x="391" y="136"/>
                                    <a:pt x="387" y="136"/>
                                    <a:pt x="384" y="133"/>
                                  </a:cubicBezTo>
                                  <a:cubicBezTo>
                                    <a:pt x="381" y="130"/>
                                    <a:pt x="381" y="125"/>
                                    <a:pt x="384" y="122"/>
                                  </a:cubicBezTo>
                                  <a:cubicBezTo>
                                    <a:pt x="387" y="119"/>
                                    <a:pt x="392" y="120"/>
                                    <a:pt x="395" y="123"/>
                                  </a:cubicBezTo>
                                  <a:cubicBezTo>
                                    <a:pt x="395" y="123"/>
                                    <a:pt x="396" y="124"/>
                                    <a:pt x="396" y="125"/>
                                  </a:cubicBezTo>
                                  <a:cubicBezTo>
                                    <a:pt x="676" y="64"/>
                                    <a:pt x="676" y="64"/>
                                    <a:pt x="676" y="64"/>
                                  </a:cubicBezTo>
                                  <a:cubicBezTo>
                                    <a:pt x="508" y="89"/>
                                    <a:pt x="508" y="89"/>
                                    <a:pt x="508" y="89"/>
                                  </a:cubicBezTo>
                                  <a:cubicBezTo>
                                    <a:pt x="508" y="91"/>
                                    <a:pt x="507" y="93"/>
                                    <a:pt x="506" y="94"/>
                                  </a:cubicBezTo>
                                  <a:cubicBezTo>
                                    <a:pt x="503" y="97"/>
                                    <a:pt x="498" y="97"/>
                                    <a:pt x="495" y="94"/>
                                  </a:cubicBezTo>
                                  <a:cubicBezTo>
                                    <a:pt x="492" y="91"/>
                                    <a:pt x="493" y="86"/>
                                    <a:pt x="495" y="84"/>
                                  </a:cubicBezTo>
                                  <a:cubicBezTo>
                                    <a:pt x="498" y="81"/>
                                    <a:pt x="503" y="81"/>
                                    <a:pt x="506" y="84"/>
                                  </a:cubicBezTo>
                                  <a:cubicBezTo>
                                    <a:pt x="507" y="85"/>
                                    <a:pt x="507" y="86"/>
                                    <a:pt x="507" y="86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1" y="63"/>
                                    <a:pt x="661" y="63"/>
                                    <a:pt x="661" y="63"/>
                                  </a:cubicBezTo>
                                  <a:cubicBezTo>
                                    <a:pt x="660" y="62"/>
                                    <a:pt x="660" y="62"/>
                                    <a:pt x="659" y="61"/>
                                  </a:cubicBezTo>
                                  <a:cubicBezTo>
                                    <a:pt x="536" y="69"/>
                                    <a:pt x="536" y="69"/>
                                    <a:pt x="536" y="69"/>
                                  </a:cubicBezTo>
                                  <a:cubicBezTo>
                                    <a:pt x="536" y="69"/>
                                    <a:pt x="536" y="69"/>
                                    <a:pt x="535" y="69"/>
                                  </a:cubicBezTo>
                                  <a:cubicBezTo>
                                    <a:pt x="533" y="72"/>
                                    <a:pt x="528" y="72"/>
                                    <a:pt x="525" y="69"/>
                                  </a:cubicBezTo>
                                  <a:cubicBezTo>
                                    <a:pt x="373" y="79"/>
                                    <a:pt x="373" y="79"/>
                                    <a:pt x="373" y="79"/>
                                  </a:cubicBezTo>
                                  <a:cubicBezTo>
                                    <a:pt x="373" y="80"/>
                                    <a:pt x="372" y="82"/>
                                    <a:pt x="371" y="83"/>
                                  </a:cubicBezTo>
                                  <a:cubicBezTo>
                                    <a:pt x="368" y="86"/>
                                    <a:pt x="363" y="86"/>
                                    <a:pt x="360" y="83"/>
                                  </a:cubicBezTo>
                                  <a:cubicBezTo>
                                    <a:pt x="357" y="80"/>
                                    <a:pt x="358" y="75"/>
                                    <a:pt x="361" y="72"/>
                                  </a:cubicBezTo>
                                  <a:cubicBezTo>
                                    <a:pt x="364" y="70"/>
                                    <a:pt x="368" y="70"/>
                                    <a:pt x="371" y="73"/>
                                  </a:cubicBezTo>
                                  <a:cubicBezTo>
                                    <a:pt x="372" y="74"/>
                                    <a:pt x="372" y="75"/>
                                    <a:pt x="373" y="76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5" y="69"/>
                                    <a:pt x="475" y="69"/>
                                    <a:pt x="475" y="69"/>
                                  </a:cubicBezTo>
                                  <a:cubicBezTo>
                                    <a:pt x="472" y="66"/>
                                    <a:pt x="472" y="62"/>
                                    <a:pt x="475" y="59"/>
                                  </a:cubicBezTo>
                                  <a:cubicBezTo>
                                    <a:pt x="478" y="56"/>
                                    <a:pt x="483" y="56"/>
                                    <a:pt x="486" y="59"/>
                                  </a:cubicBezTo>
                                  <a:cubicBezTo>
                                    <a:pt x="487" y="60"/>
                                    <a:pt x="487" y="61"/>
                                    <a:pt x="487" y="62"/>
                                  </a:cubicBezTo>
                                  <a:cubicBezTo>
                                    <a:pt x="524" y="60"/>
                                    <a:pt x="524" y="60"/>
                                    <a:pt x="524" y="60"/>
                                  </a:cubicBezTo>
                                  <a:cubicBezTo>
                                    <a:pt x="524" y="60"/>
                                    <a:pt x="525" y="59"/>
                                    <a:pt x="525" y="58"/>
                                  </a:cubicBezTo>
                                  <a:cubicBezTo>
                                    <a:pt x="528" y="56"/>
                                    <a:pt x="533" y="56"/>
                                    <a:pt x="536" y="59"/>
                                  </a:cubicBezTo>
                                  <a:cubicBezTo>
                                    <a:pt x="536" y="59"/>
                                    <a:pt x="536" y="60"/>
                                    <a:pt x="537" y="60"/>
                                  </a:cubicBezTo>
                                  <a:cubicBezTo>
                                    <a:pt x="659" y="56"/>
                                    <a:pt x="659" y="56"/>
                                    <a:pt x="659" y="56"/>
                                  </a:cubicBezTo>
                                  <a:cubicBezTo>
                                    <a:pt x="659" y="56"/>
                                    <a:pt x="659" y="55"/>
                                    <a:pt x="660" y="54"/>
                                  </a:cubicBezTo>
                                  <a:cubicBezTo>
                                    <a:pt x="634" y="53"/>
                                    <a:pt x="634" y="53"/>
                                    <a:pt x="634" y="53"/>
                                  </a:cubicBezTo>
                                  <a:cubicBezTo>
                                    <a:pt x="633" y="54"/>
                                    <a:pt x="633" y="54"/>
                                    <a:pt x="633" y="54"/>
                                  </a:cubicBezTo>
                                  <a:cubicBezTo>
                                    <a:pt x="630" y="57"/>
                                    <a:pt x="625" y="57"/>
                                    <a:pt x="622" y="54"/>
                                  </a:cubicBezTo>
                                  <a:cubicBezTo>
                                    <a:pt x="622" y="53"/>
                                    <a:pt x="622" y="53"/>
                                    <a:pt x="622" y="53"/>
                                  </a:cubicBezTo>
                                  <a:cubicBezTo>
                                    <a:pt x="414" y="44"/>
                                    <a:pt x="414" y="44"/>
                                    <a:pt x="414" y="44"/>
                                  </a:cubicBezTo>
                                  <a:cubicBezTo>
                                    <a:pt x="413" y="46"/>
                                    <a:pt x="412" y="47"/>
                                    <a:pt x="411" y="48"/>
                                  </a:cubicBezTo>
                                  <a:cubicBezTo>
                                    <a:pt x="408" y="51"/>
                                    <a:pt x="404" y="51"/>
                                    <a:pt x="401" y="48"/>
                                  </a:cubicBezTo>
                                  <a:cubicBezTo>
                                    <a:pt x="398" y="45"/>
                                    <a:pt x="398" y="40"/>
                                    <a:pt x="401" y="37"/>
                                  </a:cubicBezTo>
                                  <a:cubicBezTo>
                                    <a:pt x="404" y="34"/>
                                    <a:pt x="409" y="35"/>
                                    <a:pt x="412" y="38"/>
                                  </a:cubicBezTo>
                                  <a:cubicBezTo>
                                    <a:pt x="413" y="39"/>
                                    <a:pt x="413" y="40"/>
                                    <a:pt x="414" y="41"/>
                                  </a:cubicBezTo>
                                  <a:cubicBezTo>
                                    <a:pt x="621" y="50"/>
                                    <a:pt x="621" y="50"/>
                                    <a:pt x="621" y="50"/>
                                  </a:cubicBezTo>
                                  <a:cubicBezTo>
                                    <a:pt x="620" y="49"/>
                                    <a:pt x="621" y="49"/>
                                    <a:pt x="621" y="48"/>
                                  </a:cubicBezTo>
                                  <a:cubicBezTo>
                                    <a:pt x="467" y="34"/>
                                    <a:pt x="467" y="34"/>
                                    <a:pt x="467" y="34"/>
                                  </a:cubicBezTo>
                                  <a:cubicBezTo>
                                    <a:pt x="467" y="35"/>
                                    <a:pt x="466" y="36"/>
                                    <a:pt x="465" y="37"/>
                                  </a:cubicBezTo>
                                  <a:cubicBezTo>
                                    <a:pt x="462" y="40"/>
                                    <a:pt x="458" y="40"/>
                                    <a:pt x="455" y="37"/>
                                  </a:cubicBezTo>
                                  <a:cubicBezTo>
                                    <a:pt x="452" y="34"/>
                                    <a:pt x="452" y="29"/>
                                    <a:pt x="455" y="26"/>
                                  </a:cubicBezTo>
                                  <a:cubicBezTo>
                                    <a:pt x="458" y="24"/>
                                    <a:pt x="463" y="24"/>
                                    <a:pt x="466" y="27"/>
                                  </a:cubicBezTo>
                                  <a:cubicBezTo>
                                    <a:pt x="467" y="28"/>
                                    <a:pt x="468" y="30"/>
                                    <a:pt x="468" y="31"/>
                                  </a:cubicBezTo>
                                  <a:cubicBezTo>
                                    <a:pt x="622" y="45"/>
                                    <a:pt x="622" y="45"/>
                                    <a:pt x="622" y="45"/>
                                  </a:cubicBezTo>
                                  <a:cubicBezTo>
                                    <a:pt x="622" y="44"/>
                                    <a:pt x="622" y="44"/>
                                    <a:pt x="623" y="43"/>
                                  </a:cubicBezTo>
                                  <a:cubicBezTo>
                                    <a:pt x="623" y="43"/>
                                    <a:pt x="624" y="42"/>
                                    <a:pt x="625" y="42"/>
                                  </a:cubicBezTo>
                                  <a:cubicBezTo>
                                    <a:pt x="473" y="19"/>
                                    <a:pt x="473" y="19"/>
                                    <a:pt x="473" y="19"/>
                                  </a:cubicBezTo>
                                  <a:cubicBezTo>
                                    <a:pt x="472" y="20"/>
                                    <a:pt x="472" y="21"/>
                                    <a:pt x="471" y="22"/>
                                  </a:cubicBezTo>
                                  <a:cubicBezTo>
                                    <a:pt x="468" y="25"/>
                                    <a:pt x="463" y="25"/>
                                    <a:pt x="460" y="22"/>
                                  </a:cubicBezTo>
                                  <a:cubicBezTo>
                                    <a:pt x="458" y="19"/>
                                    <a:pt x="458" y="14"/>
                                    <a:pt x="461" y="11"/>
                                  </a:cubicBezTo>
                                  <a:cubicBezTo>
                                    <a:pt x="461" y="11"/>
                                    <a:pt x="461" y="11"/>
                                    <a:pt x="462" y="10"/>
                                  </a:cubicBezTo>
                                  <a:cubicBezTo>
                                    <a:pt x="424" y="4"/>
                                    <a:pt x="424" y="4"/>
                                    <a:pt x="424" y="4"/>
                                  </a:cubicBezTo>
                                  <a:cubicBezTo>
                                    <a:pt x="424" y="5"/>
                                    <a:pt x="423" y="6"/>
                                    <a:pt x="423" y="7"/>
                                  </a:cubicBezTo>
                                  <a:cubicBezTo>
                                    <a:pt x="420" y="9"/>
                                    <a:pt x="415" y="9"/>
                                    <a:pt x="412" y="6"/>
                                  </a:cubicBezTo>
                                  <a:cubicBezTo>
                                    <a:pt x="410" y="4"/>
                                    <a:pt x="410" y="2"/>
                                    <a:pt x="410" y="0"/>
                                  </a:cubicBezTo>
                                  <a:cubicBezTo>
                                    <a:pt x="145" y="0"/>
                                    <a:pt x="145" y="0"/>
                                    <a:pt x="145" y="0"/>
                                  </a:cubicBezTo>
                                  <a:cubicBezTo>
                                    <a:pt x="124" y="10"/>
                                    <a:pt x="105" y="21"/>
                                    <a:pt x="86" y="32"/>
                                  </a:cubicBezTo>
                                  <a:cubicBezTo>
                                    <a:pt x="54" y="57"/>
                                    <a:pt x="25" y="80"/>
                                    <a:pt x="0" y="100"/>
                                  </a:cubicBezTo>
                                  <a:cubicBezTo>
                                    <a:pt x="0" y="104"/>
                                    <a:pt x="0" y="104"/>
                                    <a:pt x="0" y="104"/>
                                  </a:cubicBezTo>
                                  <a:cubicBezTo>
                                    <a:pt x="48" y="75"/>
                                    <a:pt x="119" y="39"/>
                                    <a:pt x="221" y="0"/>
                                  </a:cubicBezTo>
                                  <a:cubicBezTo>
                                    <a:pt x="223" y="4"/>
                                    <a:pt x="223" y="4"/>
                                    <a:pt x="223" y="4"/>
                                  </a:cubicBezTo>
                                  <a:cubicBezTo>
                                    <a:pt x="119" y="43"/>
                                    <a:pt x="48" y="80"/>
                                    <a:pt x="0" y="109"/>
                                  </a:cubicBezTo>
                                  <a:cubicBezTo>
                                    <a:pt x="0" y="124"/>
                                    <a:pt x="0" y="124"/>
                                    <a:pt x="0" y="124"/>
                                  </a:cubicBezTo>
                                  <a:cubicBezTo>
                                    <a:pt x="83" y="87"/>
                                    <a:pt x="214" y="32"/>
                                    <a:pt x="334" y="2"/>
                                  </a:cubicBezTo>
                                  <a:cubicBezTo>
                                    <a:pt x="335" y="6"/>
                                    <a:pt x="335" y="6"/>
                                    <a:pt x="335" y="6"/>
                                  </a:cubicBezTo>
                                  <a:cubicBezTo>
                                    <a:pt x="214" y="36"/>
                                    <a:pt x="82" y="91"/>
                                    <a:pt x="0" y="129"/>
                                  </a:cubicBezTo>
                                  <a:cubicBezTo>
                                    <a:pt x="0" y="139"/>
                                    <a:pt x="0" y="139"/>
                                    <a:pt x="0" y="139"/>
                                  </a:cubicBezTo>
                                  <a:cubicBezTo>
                                    <a:pt x="160" y="90"/>
                                    <a:pt x="160" y="90"/>
                                    <a:pt x="160" y="90"/>
                                  </a:cubicBezTo>
                                  <a:cubicBezTo>
                                    <a:pt x="161" y="94"/>
                                    <a:pt x="161" y="94"/>
                                    <a:pt x="161" y="94"/>
                                  </a:cubicBezTo>
                                  <a:cubicBezTo>
                                    <a:pt x="0" y="143"/>
                                    <a:pt x="0" y="143"/>
                                    <a:pt x="0" y="143"/>
                                  </a:cubicBezTo>
                                  <a:cubicBezTo>
                                    <a:pt x="0" y="146"/>
                                    <a:pt x="0" y="146"/>
                                    <a:pt x="0" y="146"/>
                                  </a:cubicBezTo>
                                  <a:cubicBezTo>
                                    <a:pt x="324" y="77"/>
                                    <a:pt x="324" y="77"/>
                                    <a:pt x="324" y="77"/>
                                  </a:cubicBezTo>
                                  <a:cubicBezTo>
                                    <a:pt x="325" y="81"/>
                                    <a:pt x="325" y="81"/>
                                    <a:pt x="325" y="81"/>
                                  </a:cubicBezTo>
                                  <a:cubicBezTo>
                                    <a:pt x="0" y="150"/>
                                    <a:pt x="0" y="150"/>
                                    <a:pt x="0" y="150"/>
                                  </a:cubicBezTo>
                                  <a:cubicBezTo>
                                    <a:pt x="0" y="156"/>
                                    <a:pt x="0" y="156"/>
                                    <a:pt x="0" y="156"/>
                                  </a:cubicBezTo>
                                  <a:cubicBezTo>
                                    <a:pt x="256" y="130"/>
                                    <a:pt x="256" y="130"/>
                                    <a:pt x="256" y="130"/>
                                  </a:cubicBezTo>
                                  <a:cubicBezTo>
                                    <a:pt x="257" y="134"/>
                                    <a:pt x="257" y="134"/>
                                    <a:pt x="257" y="134"/>
                                  </a:cubicBezTo>
                                  <a:cubicBezTo>
                                    <a:pt x="147" y="145"/>
                                    <a:pt x="147" y="145"/>
                                    <a:pt x="147" y="145"/>
                                  </a:cubicBezTo>
                                  <a:cubicBezTo>
                                    <a:pt x="198" y="141"/>
                                    <a:pt x="258" y="137"/>
                                    <a:pt x="325" y="133"/>
                                  </a:cubicBezTo>
                                  <a:cubicBezTo>
                                    <a:pt x="325" y="137"/>
                                    <a:pt x="325" y="137"/>
                                    <a:pt x="325" y="137"/>
                                  </a:cubicBezTo>
                                  <a:cubicBezTo>
                                    <a:pt x="200" y="145"/>
                                    <a:pt x="102" y="152"/>
                                    <a:pt x="34" y="157"/>
                                  </a:cubicBezTo>
                                  <a:cubicBezTo>
                                    <a:pt x="38" y="158"/>
                                    <a:pt x="42" y="158"/>
                                    <a:pt x="46" y="158"/>
                                  </a:cubicBezTo>
                                  <a:cubicBezTo>
                                    <a:pt x="46" y="161"/>
                                    <a:pt x="46" y="161"/>
                                    <a:pt x="46" y="161"/>
                                  </a:cubicBezTo>
                                  <a:cubicBezTo>
                                    <a:pt x="120" y="161"/>
                                    <a:pt x="227" y="162"/>
                                    <a:pt x="368" y="169"/>
                                  </a:cubicBezTo>
                                  <a:cubicBezTo>
                                    <a:pt x="368" y="173"/>
                                    <a:pt x="368" y="173"/>
                                    <a:pt x="368" y="173"/>
                                  </a:cubicBezTo>
                                  <a:cubicBezTo>
                                    <a:pt x="194" y="165"/>
                                    <a:pt x="72" y="164"/>
                                    <a:pt x="0" y="165"/>
                                  </a:cubicBez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51" y="172"/>
                                    <a:pt x="124" y="177"/>
                                    <a:pt x="213" y="187"/>
                                  </a:cubicBezTo>
                                  <a:cubicBezTo>
                                    <a:pt x="213" y="190"/>
                                    <a:pt x="213" y="190"/>
                                    <a:pt x="213" y="190"/>
                                  </a:cubicBezTo>
                                  <a:cubicBezTo>
                                    <a:pt x="124" y="181"/>
                                    <a:pt x="51" y="176"/>
                                    <a:pt x="0" y="172"/>
                                  </a:cubicBezTo>
                                  <a:cubicBezTo>
                                    <a:pt x="0" y="175"/>
                                    <a:pt x="0" y="175"/>
                                    <a:pt x="0" y="175"/>
                                  </a:cubicBezTo>
                                  <a:cubicBezTo>
                                    <a:pt x="92" y="188"/>
                                    <a:pt x="246" y="212"/>
                                    <a:pt x="383" y="241"/>
                                  </a:cubicBezTo>
                                  <a:cubicBezTo>
                                    <a:pt x="383" y="245"/>
                                    <a:pt x="383" y="245"/>
                                    <a:pt x="383" y="245"/>
                                  </a:cubicBezTo>
                                  <a:cubicBezTo>
                                    <a:pt x="256" y="218"/>
                                    <a:pt x="115" y="196"/>
                                    <a:pt x="21" y="182"/>
                                  </a:cubicBezTo>
                                  <a:cubicBezTo>
                                    <a:pt x="74" y="192"/>
                                    <a:pt x="146" y="207"/>
                                    <a:pt x="230" y="225"/>
                                  </a:cubicBezTo>
                                  <a:cubicBezTo>
                                    <a:pt x="229" y="229"/>
                                    <a:pt x="229" y="229"/>
                                    <a:pt x="229" y="229"/>
                                  </a:cubicBezTo>
                                  <a:cubicBezTo>
                                    <a:pt x="134" y="208"/>
                                    <a:pt x="54" y="192"/>
                                    <a:pt x="0" y="182"/>
                                  </a:cubicBezTo>
                                  <a:cubicBezTo>
                                    <a:pt x="0" y="191"/>
                                    <a:pt x="0" y="191"/>
                                    <a:pt x="0" y="191"/>
                                  </a:cubicBezTo>
                                  <a:cubicBezTo>
                                    <a:pt x="247" y="271"/>
                                    <a:pt x="247" y="271"/>
                                    <a:pt x="247" y="271"/>
                                  </a:cubicBezTo>
                                  <a:cubicBezTo>
                                    <a:pt x="246" y="275"/>
                                    <a:pt x="246" y="275"/>
                                    <a:pt x="246" y="275"/>
                                  </a:cubicBezTo>
                                  <a:cubicBezTo>
                                    <a:pt x="0" y="195"/>
                                    <a:pt x="0" y="195"/>
                                    <a:pt x="0" y="195"/>
                                  </a:cubicBezTo>
                                  <a:cubicBezTo>
                                    <a:pt x="0" y="201"/>
                                    <a:pt x="0" y="201"/>
                                    <a:pt x="0" y="201"/>
                                  </a:cubicBezTo>
                                  <a:cubicBezTo>
                                    <a:pt x="7" y="204"/>
                                    <a:pt x="7" y="204"/>
                                    <a:pt x="7" y="204"/>
                                  </a:cubicBezTo>
                                  <a:cubicBezTo>
                                    <a:pt x="5" y="207"/>
                                    <a:pt x="5" y="207"/>
                                    <a:pt x="5" y="207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0" y="205"/>
                                    <a:pt x="0" y="205"/>
                                    <a:pt x="0" y="205"/>
                                  </a:cubicBezTo>
                                  <a:cubicBezTo>
                                    <a:pt x="77" y="243"/>
                                    <a:pt x="200" y="302"/>
                                    <a:pt x="323" y="354"/>
                                  </a:cubicBezTo>
                                  <a:cubicBezTo>
                                    <a:pt x="322" y="357"/>
                                    <a:pt x="322" y="357"/>
                                    <a:pt x="322" y="357"/>
                                  </a:cubicBezTo>
                                  <a:cubicBezTo>
                                    <a:pt x="199" y="306"/>
                                    <a:pt x="77" y="248"/>
                                    <a:pt x="0" y="210"/>
                                  </a:cubicBezTo>
                                  <a:cubicBezTo>
                                    <a:pt x="0" y="215"/>
                                    <a:pt x="0" y="215"/>
                                    <a:pt x="0" y="215"/>
                                  </a:cubicBezTo>
                                  <a:cubicBezTo>
                                    <a:pt x="35" y="235"/>
                                    <a:pt x="81" y="260"/>
                                    <a:pt x="139" y="289"/>
                                  </a:cubicBezTo>
                                  <a:cubicBezTo>
                                    <a:pt x="138" y="293"/>
                                    <a:pt x="138" y="293"/>
                                    <a:pt x="138" y="293"/>
                                  </a:cubicBezTo>
                                  <a:cubicBezTo>
                                    <a:pt x="81" y="264"/>
                                    <a:pt x="35" y="239"/>
                                    <a:pt x="0" y="219"/>
                                  </a:cubicBezTo>
                                  <a:cubicBezTo>
                                    <a:pt x="0" y="227"/>
                                    <a:pt x="0" y="227"/>
                                    <a:pt x="0" y="227"/>
                                  </a:cubicBezTo>
                                  <a:cubicBezTo>
                                    <a:pt x="57" y="269"/>
                                    <a:pt x="144" y="329"/>
                                    <a:pt x="263" y="399"/>
                                  </a:cubicBezTo>
                                  <a:cubicBezTo>
                                    <a:pt x="261" y="402"/>
                                    <a:pt x="261" y="402"/>
                                    <a:pt x="261" y="402"/>
                                  </a:cubicBezTo>
                                  <a:cubicBezTo>
                                    <a:pt x="144" y="333"/>
                                    <a:pt x="57" y="274"/>
                                    <a:pt x="0" y="232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9" y="279"/>
                                    <a:pt x="95" y="325"/>
                                    <a:pt x="178" y="386"/>
                                  </a:cubicBezTo>
                                  <a:cubicBezTo>
                                    <a:pt x="175" y="389"/>
                                    <a:pt x="175" y="389"/>
                                    <a:pt x="175" y="389"/>
                                  </a:cubicBezTo>
                                  <a:cubicBezTo>
                                    <a:pt x="125" y="352"/>
                                    <a:pt x="83" y="320"/>
                                    <a:pt x="50" y="293"/>
                                  </a:cubicBezTo>
                                  <a:cubicBezTo>
                                    <a:pt x="94" y="332"/>
                                    <a:pt x="151" y="380"/>
                                    <a:pt x="223" y="438"/>
                                  </a:cubicBezTo>
                                  <a:cubicBezTo>
                                    <a:pt x="220" y="441"/>
                                    <a:pt x="220" y="441"/>
                                    <a:pt x="220" y="441"/>
                                  </a:cubicBezTo>
                                  <a:cubicBezTo>
                                    <a:pt x="122" y="362"/>
                                    <a:pt x="51" y="300"/>
                                    <a:pt x="4" y="256"/>
                                  </a:cubicBezTo>
                                  <a:cubicBezTo>
                                    <a:pt x="2" y="257"/>
                                    <a:pt x="2" y="257"/>
                                    <a:pt x="2" y="257"/>
                                  </a:cubicBezTo>
                                  <a:cubicBezTo>
                                    <a:pt x="1" y="256"/>
                                    <a:pt x="1" y="255"/>
                                    <a:pt x="0" y="254"/>
                                  </a:cubicBezTo>
                                  <a:cubicBezTo>
                                    <a:pt x="0" y="262"/>
                                    <a:pt x="0" y="262"/>
                                    <a:pt x="0" y="262"/>
                                  </a:cubicBezTo>
                                  <a:cubicBezTo>
                                    <a:pt x="49" y="318"/>
                                    <a:pt x="123" y="396"/>
                                    <a:pt x="227" y="494"/>
                                  </a:cubicBezTo>
                                  <a:cubicBezTo>
                                    <a:pt x="224" y="497"/>
                                    <a:pt x="224" y="497"/>
                                    <a:pt x="224" y="497"/>
                                  </a:cubicBezTo>
                                  <a:cubicBezTo>
                                    <a:pt x="122" y="401"/>
                                    <a:pt x="49" y="323"/>
                                    <a:pt x="0" y="268"/>
                                  </a:cubicBezTo>
                                  <a:cubicBezTo>
                                    <a:pt x="0" y="271"/>
                                    <a:pt x="0" y="271"/>
                                    <a:pt x="0" y="271"/>
                                  </a:cubicBezTo>
                                  <a:cubicBezTo>
                                    <a:pt x="28" y="306"/>
                                    <a:pt x="64" y="348"/>
                                    <a:pt x="107" y="394"/>
                                  </a:cubicBezTo>
                                  <a:cubicBezTo>
                                    <a:pt x="104" y="397"/>
                                    <a:pt x="104" y="397"/>
                                    <a:pt x="104" y="397"/>
                                  </a:cubicBezTo>
                                  <a:cubicBezTo>
                                    <a:pt x="63" y="352"/>
                                    <a:pt x="28" y="311"/>
                                    <a:pt x="0" y="277"/>
                                  </a:cubicBezTo>
                                  <a:cubicBezTo>
                                    <a:pt x="0" y="305"/>
                                    <a:pt x="0" y="305"/>
                                    <a:pt x="0" y="305"/>
                                  </a:cubicBezTo>
                                  <a:cubicBezTo>
                                    <a:pt x="7" y="316"/>
                                    <a:pt x="14" y="328"/>
                                    <a:pt x="22" y="339"/>
                                  </a:cubicBezTo>
                                  <a:cubicBezTo>
                                    <a:pt x="24" y="342"/>
                                    <a:pt x="26" y="345"/>
                                    <a:pt x="28" y="347"/>
                                  </a:cubicBezTo>
                                  <a:cubicBezTo>
                                    <a:pt x="28" y="348"/>
                                    <a:pt x="28" y="348"/>
                                    <a:pt x="28" y="348"/>
                                  </a:cubicBezTo>
                                  <a:cubicBezTo>
                                    <a:pt x="35" y="358"/>
                                    <a:pt x="42" y="368"/>
                                    <a:pt x="50" y="379"/>
                                  </a:cubicBezTo>
                                  <a:cubicBezTo>
                                    <a:pt x="63" y="396"/>
                                    <a:pt x="76" y="415"/>
                                    <a:pt x="91" y="433"/>
                                  </a:cubicBezTo>
                                  <a:cubicBezTo>
                                    <a:pt x="90" y="434"/>
                                    <a:pt x="90" y="434"/>
                                    <a:pt x="90" y="434"/>
                                  </a:cubicBezTo>
                                  <a:cubicBezTo>
                                    <a:pt x="107" y="456"/>
                                    <a:pt x="125" y="479"/>
                                    <a:pt x="145" y="504"/>
                                  </a:cubicBezTo>
                                  <a:cubicBezTo>
                                    <a:pt x="197" y="504"/>
                                    <a:pt x="197" y="504"/>
                                    <a:pt x="197" y="504"/>
                                  </a:cubicBezTo>
                                  <a:cubicBezTo>
                                    <a:pt x="196" y="502"/>
                                    <a:pt x="195" y="501"/>
                                    <a:pt x="196" y="499"/>
                                  </a:cubicBezTo>
                                  <a:cubicBezTo>
                                    <a:pt x="199" y="495"/>
                                    <a:pt x="210" y="498"/>
                                    <a:pt x="225" y="504"/>
                                  </a:cubicBezTo>
                                  <a:cubicBezTo>
                                    <a:pt x="245" y="504"/>
                                    <a:pt x="245" y="504"/>
                                    <a:pt x="245" y="504"/>
                                  </a:cubicBezTo>
                                  <a:cubicBezTo>
                                    <a:pt x="244" y="502"/>
                                    <a:pt x="243" y="501"/>
                                    <a:pt x="244" y="499"/>
                                  </a:cubicBezTo>
                                  <a:cubicBezTo>
                                    <a:pt x="247" y="495"/>
                                    <a:pt x="259" y="498"/>
                                    <a:pt x="273" y="504"/>
                                  </a:cubicBezTo>
                                  <a:cubicBezTo>
                                    <a:pt x="337" y="504"/>
                                    <a:pt x="337" y="504"/>
                                    <a:pt x="337" y="504"/>
                                  </a:cubicBezTo>
                                  <a:cubicBezTo>
                                    <a:pt x="294" y="465"/>
                                    <a:pt x="237" y="441"/>
                                    <a:pt x="246" y="429"/>
                                  </a:cubicBezTo>
                                  <a:cubicBezTo>
                                    <a:pt x="256" y="420"/>
                                    <a:pt x="314" y="467"/>
                                    <a:pt x="346" y="504"/>
                                  </a:cubicBezTo>
                                  <a:cubicBezTo>
                                    <a:pt x="404" y="504"/>
                                    <a:pt x="404" y="504"/>
                                    <a:pt x="404" y="504"/>
                                  </a:cubicBezTo>
                                  <a:cubicBezTo>
                                    <a:pt x="378" y="476"/>
                                    <a:pt x="345" y="458"/>
                                    <a:pt x="351" y="451"/>
                                  </a:cubicBezTo>
                                  <a:cubicBezTo>
                                    <a:pt x="358" y="446"/>
                                    <a:pt x="391" y="478"/>
                                    <a:pt x="409" y="504"/>
                                  </a:cubicBezTo>
                                  <a:cubicBezTo>
                                    <a:pt x="591" y="504"/>
                                    <a:pt x="591" y="504"/>
                                    <a:pt x="591" y="504"/>
                                  </a:cubicBezTo>
                                  <a:cubicBezTo>
                                    <a:pt x="591" y="497"/>
                                    <a:pt x="591" y="492"/>
                                    <a:pt x="591" y="491"/>
                                  </a:cubicBezTo>
                                  <a:cubicBezTo>
                                    <a:pt x="592" y="489"/>
                                    <a:pt x="598" y="489"/>
                                    <a:pt x="599" y="492"/>
                                  </a:cubicBezTo>
                                  <a:cubicBezTo>
                                    <a:pt x="599" y="493"/>
                                    <a:pt x="599" y="497"/>
                                    <a:pt x="599" y="504"/>
                                  </a:cubicBezTo>
                                  <a:lnTo>
                                    <a:pt x="642" y="504"/>
                                  </a:lnTo>
                                  <a:close/>
                                  <a:moveTo>
                                    <a:pt x="650" y="312"/>
                                  </a:moveTo>
                                  <a:cubicBezTo>
                                    <a:pt x="652" y="309"/>
                                    <a:pt x="657" y="310"/>
                                    <a:pt x="658" y="314"/>
                                  </a:cubicBezTo>
                                  <a:cubicBezTo>
                                    <a:pt x="659" y="319"/>
                                    <a:pt x="634" y="431"/>
                                    <a:pt x="634" y="431"/>
                                  </a:cubicBezTo>
                                  <a:cubicBezTo>
                                    <a:pt x="634" y="431"/>
                                    <a:pt x="649" y="316"/>
                                    <a:pt x="650" y="312"/>
                                  </a:cubicBezTo>
                                  <a:close/>
                                  <a:moveTo>
                                    <a:pt x="294" y="359"/>
                                  </a:moveTo>
                                  <a:cubicBezTo>
                                    <a:pt x="303" y="351"/>
                                    <a:pt x="376" y="435"/>
                                    <a:pt x="382" y="459"/>
                                  </a:cubicBezTo>
                                  <a:cubicBezTo>
                                    <a:pt x="375" y="438"/>
                                    <a:pt x="285" y="368"/>
                                    <a:pt x="294" y="359"/>
                                  </a:cubicBezTo>
                                  <a:close/>
                                  <a:moveTo>
                                    <a:pt x="381" y="391"/>
                                  </a:moveTo>
                                  <a:cubicBezTo>
                                    <a:pt x="391" y="385"/>
                                    <a:pt x="436" y="459"/>
                                    <a:pt x="435" y="478"/>
                                  </a:cubicBezTo>
                                  <a:cubicBezTo>
                                    <a:pt x="420" y="435"/>
                                    <a:pt x="372" y="398"/>
                                    <a:pt x="381" y="391"/>
                                  </a:cubicBezTo>
                                  <a:close/>
                                  <a:moveTo>
                                    <a:pt x="381" y="344"/>
                                  </a:moveTo>
                                  <a:cubicBezTo>
                                    <a:pt x="394" y="336"/>
                                    <a:pt x="450" y="444"/>
                                    <a:pt x="450" y="472"/>
                                  </a:cubicBezTo>
                                  <a:cubicBezTo>
                                    <a:pt x="430" y="409"/>
                                    <a:pt x="370" y="354"/>
                                    <a:pt x="381" y="344"/>
                                  </a:cubicBezTo>
                                  <a:close/>
                                  <a:moveTo>
                                    <a:pt x="464" y="443"/>
                                  </a:moveTo>
                                  <a:cubicBezTo>
                                    <a:pt x="449" y="379"/>
                                    <a:pt x="393" y="320"/>
                                    <a:pt x="405" y="311"/>
                                  </a:cubicBezTo>
                                  <a:cubicBezTo>
                                    <a:pt x="419" y="304"/>
                                    <a:pt x="467" y="416"/>
                                    <a:pt x="464" y="443"/>
                                  </a:cubicBezTo>
                                  <a:close/>
                                  <a:moveTo>
                                    <a:pt x="511" y="433"/>
                                  </a:moveTo>
                                  <a:cubicBezTo>
                                    <a:pt x="505" y="390"/>
                                    <a:pt x="468" y="347"/>
                                    <a:pt x="477" y="342"/>
                                  </a:cubicBezTo>
                                  <a:cubicBezTo>
                                    <a:pt x="488" y="339"/>
                                    <a:pt x="515" y="415"/>
                                    <a:pt x="511" y="433"/>
                                  </a:cubicBezTo>
                                  <a:close/>
                                  <a:moveTo>
                                    <a:pt x="543" y="492"/>
                                  </a:moveTo>
                                  <a:cubicBezTo>
                                    <a:pt x="542" y="460"/>
                                    <a:pt x="523" y="424"/>
                                    <a:pt x="530" y="421"/>
                                  </a:cubicBezTo>
                                  <a:cubicBezTo>
                                    <a:pt x="538" y="420"/>
                                    <a:pt x="545" y="477"/>
                                    <a:pt x="543" y="492"/>
                                  </a:cubicBezTo>
                                  <a:close/>
                                  <a:moveTo>
                                    <a:pt x="583" y="451"/>
                                  </a:moveTo>
                                  <a:cubicBezTo>
                                    <a:pt x="583" y="451"/>
                                    <a:pt x="579" y="348"/>
                                    <a:pt x="579" y="344"/>
                                  </a:cubicBezTo>
                                  <a:cubicBezTo>
                                    <a:pt x="580" y="342"/>
                                    <a:pt x="586" y="342"/>
                                    <a:pt x="587" y="345"/>
                                  </a:cubicBezTo>
                                  <a:cubicBezTo>
                                    <a:pt x="589" y="350"/>
                                    <a:pt x="583" y="451"/>
                                    <a:pt x="583" y="451"/>
                                  </a:cubicBezTo>
                                  <a:close/>
                                  <a:moveTo>
                                    <a:pt x="599" y="477"/>
                                  </a:moveTo>
                                  <a:cubicBezTo>
                                    <a:pt x="599" y="477"/>
                                    <a:pt x="601" y="361"/>
                                    <a:pt x="601" y="356"/>
                                  </a:cubicBezTo>
                                  <a:cubicBezTo>
                                    <a:pt x="602" y="353"/>
                                    <a:pt x="608" y="354"/>
                                    <a:pt x="609" y="357"/>
                                  </a:cubicBezTo>
                                  <a:cubicBezTo>
                                    <a:pt x="611" y="363"/>
                                    <a:pt x="599" y="477"/>
                                    <a:pt x="599" y="477"/>
                                  </a:cubicBezTo>
                                  <a:close/>
                                  <a:moveTo>
                                    <a:pt x="0" y="20"/>
                                  </a:moveTo>
                                  <a:cubicBezTo>
                                    <a:pt x="4" y="14"/>
                                    <a:pt x="8" y="7"/>
                                    <a:pt x="12" y="0"/>
                                  </a:cubicBezTo>
                                  <a:cubicBezTo>
                                    <a:pt x="33" y="0"/>
                                    <a:pt x="33" y="0"/>
                                    <a:pt x="33" y="0"/>
                                  </a:cubicBezTo>
                                  <a:cubicBezTo>
                                    <a:pt x="21" y="14"/>
                                    <a:pt x="10" y="29"/>
                                    <a:pt x="0" y="42"/>
                                  </a:cubicBezTo>
                                  <a:lnTo>
                                    <a:pt x="0" y="20"/>
                                  </a:lnTo>
                                  <a:close/>
                                  <a:moveTo>
                                    <a:pt x="837" y="0"/>
                                  </a:moveTo>
                                  <a:cubicBezTo>
                                    <a:pt x="835" y="0"/>
                                    <a:pt x="834" y="1"/>
                                    <a:pt x="833" y="2"/>
                                  </a:cubicBezTo>
                                  <a:cubicBezTo>
                                    <a:pt x="834" y="1"/>
                                    <a:pt x="835" y="0"/>
                                    <a:pt x="837" y="0"/>
                                  </a:cubicBezTo>
                                  <a:close/>
                                  <a:moveTo>
                                    <a:pt x="768" y="17"/>
                                  </a:moveTo>
                                  <a:cubicBezTo>
                                    <a:pt x="775" y="12"/>
                                    <a:pt x="782" y="6"/>
                                    <a:pt x="789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93" y="0"/>
                                    <a:pt x="793" y="0"/>
                                    <a:pt x="793" y="0"/>
                                  </a:cubicBezTo>
                                  <a:cubicBezTo>
                                    <a:pt x="784" y="6"/>
                                    <a:pt x="776" y="12"/>
                                    <a:pt x="768" y="17"/>
                                  </a:cubicBezTo>
                                  <a:close/>
                                  <a:moveTo>
                                    <a:pt x="752" y="34"/>
                                  </a:moveTo>
                                  <a:cubicBezTo>
                                    <a:pt x="764" y="25"/>
                                    <a:pt x="778" y="15"/>
                                    <a:pt x="794" y="5"/>
                                  </a:cubicBezTo>
                                  <a:cubicBezTo>
                                    <a:pt x="795" y="5"/>
                                    <a:pt x="795" y="6"/>
                                    <a:pt x="795" y="6"/>
                                  </a:cubicBezTo>
                                  <a:cubicBezTo>
                                    <a:pt x="795" y="6"/>
                                    <a:pt x="795" y="6"/>
                                    <a:pt x="795" y="6"/>
                                  </a:cubicBezTo>
                                  <a:cubicBezTo>
                                    <a:pt x="779" y="17"/>
                                    <a:pt x="764" y="26"/>
                                    <a:pt x="752" y="34"/>
                                  </a:cubicBezTo>
                                  <a:close/>
                                  <a:moveTo>
                                    <a:pt x="756" y="35"/>
                                  </a:moveTo>
                                  <a:cubicBezTo>
                                    <a:pt x="755" y="36"/>
                                    <a:pt x="754" y="36"/>
                                    <a:pt x="754" y="37"/>
                                  </a:cubicBezTo>
                                  <a:cubicBezTo>
                                    <a:pt x="754" y="36"/>
                                    <a:pt x="755" y="36"/>
                                    <a:pt x="756" y="35"/>
                                  </a:cubicBezTo>
                                  <a:cubicBezTo>
                                    <a:pt x="756" y="35"/>
                                    <a:pt x="756" y="35"/>
                                    <a:pt x="756" y="35"/>
                                  </a:cubicBezTo>
                                  <a:close/>
                                  <a:moveTo>
                                    <a:pt x="748" y="49"/>
                                  </a:moveTo>
                                  <a:cubicBezTo>
                                    <a:pt x="770" y="42"/>
                                    <a:pt x="806" y="34"/>
                                    <a:pt x="852" y="29"/>
                                  </a:cubicBezTo>
                                  <a:cubicBezTo>
                                    <a:pt x="808" y="37"/>
                                    <a:pt x="771" y="44"/>
                                    <a:pt x="748" y="49"/>
                                  </a:cubicBezTo>
                                  <a:close/>
                                  <a:moveTo>
                                    <a:pt x="0" y="0"/>
                                  </a:moveTo>
                                  <a:cubicBezTo>
                                    <a:pt x="7" y="0"/>
                                    <a:pt x="7" y="0"/>
                                    <a:pt x="7" y="0"/>
                                  </a:cubicBezTo>
                                  <a:cubicBezTo>
                                    <a:pt x="5" y="4"/>
                                    <a:pt x="2" y="8"/>
                                    <a:pt x="0" y="13"/>
                                  </a:cubicBezTo>
                                  <a:lnTo>
                                    <a:pt x="0" y="0"/>
                                  </a:lnTo>
                                  <a:close/>
                                  <a:moveTo>
                                    <a:pt x="28" y="504"/>
                                  </a:moveTo>
                                  <a:cubicBezTo>
                                    <a:pt x="18" y="476"/>
                                    <a:pt x="8" y="451"/>
                                    <a:pt x="0" y="427"/>
                                  </a:cubicBezTo>
                                  <a:cubicBezTo>
                                    <a:pt x="0" y="366"/>
                                    <a:pt x="0" y="366"/>
                                    <a:pt x="0" y="366"/>
                                  </a:cubicBezTo>
                                  <a:cubicBezTo>
                                    <a:pt x="18" y="399"/>
                                    <a:pt x="39" y="436"/>
                                    <a:pt x="66" y="479"/>
                                  </a:cubicBezTo>
                                  <a:cubicBezTo>
                                    <a:pt x="69" y="477"/>
                                    <a:pt x="69" y="477"/>
                                    <a:pt x="69" y="477"/>
                                  </a:cubicBezTo>
                                  <a:cubicBezTo>
                                    <a:pt x="41" y="431"/>
                                    <a:pt x="18" y="392"/>
                                    <a:pt x="0" y="358"/>
                                  </a:cubicBezTo>
                                  <a:cubicBezTo>
                                    <a:pt x="0" y="313"/>
                                    <a:pt x="0" y="313"/>
                                    <a:pt x="0" y="313"/>
                                  </a:cubicBezTo>
                                  <a:cubicBezTo>
                                    <a:pt x="6" y="322"/>
                                    <a:pt x="12" y="331"/>
                                    <a:pt x="19" y="341"/>
                                  </a:cubicBezTo>
                                  <a:cubicBezTo>
                                    <a:pt x="21" y="344"/>
                                    <a:pt x="23" y="347"/>
                                    <a:pt x="25" y="350"/>
                                  </a:cubicBezTo>
                                  <a:cubicBezTo>
                                    <a:pt x="25" y="350"/>
                                    <a:pt x="25" y="350"/>
                                    <a:pt x="25" y="350"/>
                                  </a:cubicBezTo>
                                  <a:cubicBezTo>
                                    <a:pt x="32" y="360"/>
                                    <a:pt x="39" y="370"/>
                                    <a:pt x="47" y="381"/>
                                  </a:cubicBezTo>
                                  <a:cubicBezTo>
                                    <a:pt x="73" y="417"/>
                                    <a:pt x="103" y="458"/>
                                    <a:pt x="140" y="504"/>
                                  </a:cubicBezTo>
                                  <a:lnTo>
                                    <a:pt x="28" y="504"/>
                                  </a:lnTo>
                                  <a:close/>
                                  <a:moveTo>
                                    <a:pt x="936" y="27"/>
                                  </a:moveTo>
                                  <a:cubicBezTo>
                                    <a:pt x="936" y="49"/>
                                    <a:pt x="936" y="49"/>
                                    <a:pt x="936" y="49"/>
                                  </a:cubicBezTo>
                                  <a:cubicBezTo>
                                    <a:pt x="867" y="42"/>
                                    <a:pt x="816" y="43"/>
                                    <a:pt x="782" y="45"/>
                                  </a:cubicBezTo>
                                  <a:cubicBezTo>
                                    <a:pt x="809" y="40"/>
                                    <a:pt x="845" y="34"/>
                                    <a:pt x="884" y="27"/>
                                  </a:cubicBezTo>
                                  <a:cubicBezTo>
                                    <a:pt x="900" y="27"/>
                                    <a:pt x="917" y="26"/>
                                    <a:pt x="936" y="27"/>
                                  </a:cubicBezTo>
                                  <a:close/>
                                  <a:moveTo>
                                    <a:pt x="765" y="29"/>
                                  </a:moveTo>
                                  <a:cubicBezTo>
                                    <a:pt x="775" y="23"/>
                                    <a:pt x="786" y="16"/>
                                    <a:pt x="799" y="8"/>
                                  </a:cubicBezTo>
                                  <a:cubicBezTo>
                                    <a:pt x="801" y="8"/>
                                    <a:pt x="803" y="8"/>
                                    <a:pt x="805" y="6"/>
                                  </a:cubicBezTo>
                                  <a:cubicBezTo>
                                    <a:pt x="806" y="5"/>
                                    <a:pt x="807" y="4"/>
                                    <a:pt x="807" y="2"/>
                                  </a:cubicBezTo>
                                  <a:cubicBezTo>
                                    <a:pt x="809" y="1"/>
                                    <a:pt x="810" y="1"/>
                                    <a:pt x="812" y="0"/>
                                  </a:cubicBezTo>
                                  <a:cubicBezTo>
                                    <a:pt x="829" y="0"/>
                                    <a:pt x="829" y="0"/>
                                    <a:pt x="829" y="0"/>
                                  </a:cubicBezTo>
                                  <a:cubicBezTo>
                                    <a:pt x="805" y="11"/>
                                    <a:pt x="784" y="21"/>
                                    <a:pt x="766" y="30"/>
                                  </a:cubicBezTo>
                                  <a:cubicBezTo>
                                    <a:pt x="766" y="30"/>
                                    <a:pt x="765" y="29"/>
                                    <a:pt x="765" y="29"/>
                                  </a:cubicBezTo>
                                  <a:close/>
                                  <a:moveTo>
                                    <a:pt x="854" y="26"/>
                                  </a:moveTo>
                                  <a:cubicBezTo>
                                    <a:pt x="834" y="28"/>
                                    <a:pt x="815" y="31"/>
                                    <a:pt x="800" y="33"/>
                                  </a:cubicBezTo>
                                  <a:cubicBezTo>
                                    <a:pt x="808" y="31"/>
                                    <a:pt x="816" y="29"/>
                                    <a:pt x="824" y="27"/>
                                  </a:cubicBezTo>
                                  <a:cubicBezTo>
                                    <a:pt x="832" y="26"/>
                                    <a:pt x="840" y="24"/>
                                    <a:pt x="848" y="22"/>
                                  </a:cubicBezTo>
                                  <a:cubicBezTo>
                                    <a:pt x="849" y="23"/>
                                    <a:pt x="849" y="23"/>
                                    <a:pt x="850" y="24"/>
                                  </a:cubicBezTo>
                                  <a:cubicBezTo>
                                    <a:pt x="851" y="25"/>
                                    <a:pt x="852" y="26"/>
                                    <a:pt x="854" y="26"/>
                                  </a:cubicBezTo>
                                  <a:close/>
                                  <a:moveTo>
                                    <a:pt x="736" y="8"/>
                                  </a:moveTo>
                                  <a:cubicBezTo>
                                    <a:pt x="735" y="12"/>
                                    <a:pt x="735" y="12"/>
                                    <a:pt x="735" y="12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ubicBezTo>
                                    <a:pt x="736" y="8"/>
                                    <a:pt x="736" y="8"/>
                                    <a:pt x="736" y="8"/>
                                  </a:cubicBezTo>
                                  <a:close/>
                                  <a:moveTo>
                                    <a:pt x="742" y="143"/>
                                  </a:moveTo>
                                  <a:cubicBezTo>
                                    <a:pt x="739" y="130"/>
                                    <a:pt x="736" y="119"/>
                                    <a:pt x="734" y="109"/>
                                  </a:cubicBezTo>
                                  <a:cubicBezTo>
                                    <a:pt x="737" y="119"/>
                                    <a:pt x="740" y="129"/>
                                    <a:pt x="744" y="140"/>
                                  </a:cubicBezTo>
                                  <a:cubicBezTo>
                                    <a:pt x="744" y="140"/>
                                    <a:pt x="744" y="140"/>
                                    <a:pt x="744" y="141"/>
                                  </a:cubicBezTo>
                                  <a:cubicBezTo>
                                    <a:pt x="743" y="141"/>
                                    <a:pt x="742" y="142"/>
                                    <a:pt x="742" y="143"/>
                                  </a:cubicBezTo>
                                  <a:close/>
                                  <a:moveTo>
                                    <a:pt x="722" y="0"/>
                                  </a:moveTo>
                                  <a:cubicBezTo>
                                    <a:pt x="723" y="0"/>
                                    <a:pt x="723" y="0"/>
                                    <a:pt x="723" y="0"/>
                                  </a:cubicBezTo>
                                  <a:cubicBezTo>
                                    <a:pt x="723" y="14"/>
                                    <a:pt x="723" y="14"/>
                                    <a:pt x="723" y="14"/>
                                  </a:cubicBezTo>
                                  <a:lnTo>
                                    <a:pt x="722" y="0"/>
                                  </a:lnTo>
                                  <a:close/>
                                  <a:moveTo>
                                    <a:pt x="724" y="92"/>
                                  </a:moveTo>
                                  <a:cubicBezTo>
                                    <a:pt x="724" y="93"/>
                                    <a:pt x="724" y="93"/>
                                    <a:pt x="724" y="93"/>
                                  </a:cubicBezTo>
                                  <a:cubicBezTo>
                                    <a:pt x="723" y="91"/>
                                    <a:pt x="723" y="89"/>
                                    <a:pt x="723" y="87"/>
                                  </a:cubicBezTo>
                                  <a:cubicBezTo>
                                    <a:pt x="724" y="89"/>
                                    <a:pt x="724" y="90"/>
                                    <a:pt x="724" y="92"/>
                                  </a:cubicBezTo>
                                  <a:close/>
                                  <a:moveTo>
                                    <a:pt x="715" y="0"/>
                                  </a:move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19" y="21"/>
                                    <a:pt x="719" y="21"/>
                                    <a:pt x="719" y="21"/>
                                  </a:cubicBezTo>
                                  <a:lnTo>
                                    <a:pt x="715" y="0"/>
                                  </a:lnTo>
                                  <a:close/>
                                  <a:moveTo>
                                    <a:pt x="713" y="18"/>
                                  </a:move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lnTo>
                                    <a:pt x="713" y="18"/>
                                  </a:lnTo>
                                  <a:close/>
                                  <a:moveTo>
                                    <a:pt x="714" y="9"/>
                                  </a:move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cubicBezTo>
                                    <a:pt x="712" y="0"/>
                                    <a:pt x="712" y="0"/>
                                    <a:pt x="712" y="0"/>
                                  </a:cubicBezTo>
                                  <a:lnTo>
                                    <a:pt x="714" y="9"/>
                                  </a:lnTo>
                                  <a:close/>
                                  <a:moveTo>
                                    <a:pt x="685" y="0"/>
                                  </a:moveTo>
                                  <a:cubicBezTo>
                                    <a:pt x="685" y="0"/>
                                    <a:pt x="685" y="0"/>
                                    <a:pt x="685" y="0"/>
                                  </a:cubicBezTo>
                                  <a:cubicBezTo>
                                    <a:pt x="688" y="5"/>
                                    <a:pt x="688" y="5"/>
                                    <a:pt x="688" y="5"/>
                                  </a:cubicBezTo>
                                  <a:lnTo>
                                    <a:pt x="685" y="0"/>
                                  </a:lnTo>
                                  <a:close/>
                                  <a:moveTo>
                                    <a:pt x="711" y="185"/>
                                  </a:moveTo>
                                  <a:cubicBezTo>
                                    <a:pt x="710" y="185"/>
                                    <a:pt x="709" y="185"/>
                                    <a:pt x="709" y="185"/>
                                  </a:cubicBezTo>
                                  <a:cubicBezTo>
                                    <a:pt x="710" y="137"/>
                                    <a:pt x="713" y="105"/>
                                    <a:pt x="716" y="86"/>
                                  </a:cubicBezTo>
                                  <a:cubicBezTo>
                                    <a:pt x="716" y="86"/>
                                    <a:pt x="716" y="86"/>
                                    <a:pt x="717" y="85"/>
                                  </a:cubicBezTo>
                                  <a:cubicBezTo>
                                    <a:pt x="714" y="107"/>
                                    <a:pt x="711" y="141"/>
                                    <a:pt x="711" y="185"/>
                                  </a:cubicBezTo>
                                  <a:close/>
                                  <a:moveTo>
                                    <a:pt x="697" y="42"/>
                                  </a:moveTo>
                                  <a:cubicBezTo>
                                    <a:pt x="609" y="0"/>
                                    <a:pt x="609" y="0"/>
                                    <a:pt x="609" y="0"/>
                                  </a:cubicBezTo>
                                  <a:cubicBezTo>
                                    <a:pt x="628" y="0"/>
                                    <a:pt x="628" y="0"/>
                                    <a:pt x="628" y="0"/>
                                  </a:cubicBezTo>
                                  <a:cubicBezTo>
                                    <a:pt x="638" y="5"/>
                                    <a:pt x="638" y="5"/>
                                    <a:pt x="638" y="5"/>
                                  </a:cubicBezTo>
                                  <a:cubicBezTo>
                                    <a:pt x="638" y="6"/>
                                    <a:pt x="639" y="7"/>
                                    <a:pt x="639" y="7"/>
                                  </a:cubicBezTo>
                                  <a:cubicBezTo>
                                    <a:pt x="641" y="9"/>
                                    <a:pt x="643" y="10"/>
                                    <a:pt x="645" y="10"/>
                                  </a:cubicBezTo>
                                  <a:lnTo>
                                    <a:pt x="697" y="42"/>
                                  </a:lnTo>
                                  <a:close/>
                                  <a:moveTo>
                                    <a:pt x="707" y="25"/>
                                  </a:moveTo>
                                  <a:cubicBezTo>
                                    <a:pt x="692" y="0"/>
                                    <a:pt x="692" y="0"/>
                                    <a:pt x="692" y="0"/>
                                  </a:cubicBezTo>
                                  <a:cubicBezTo>
                                    <a:pt x="695" y="0"/>
                                    <a:pt x="695" y="0"/>
                                    <a:pt x="695" y="0"/>
                                  </a:cubicBezTo>
                                  <a:lnTo>
                                    <a:pt x="707" y="25"/>
                                  </a:lnTo>
                                  <a:close/>
                                  <a:moveTo>
                                    <a:pt x="906" y="24"/>
                                  </a:moveTo>
                                  <a:cubicBezTo>
                                    <a:pt x="916" y="22"/>
                                    <a:pt x="926" y="21"/>
                                    <a:pt x="936" y="19"/>
                                  </a:cubicBezTo>
                                  <a:cubicBezTo>
                                    <a:pt x="936" y="24"/>
                                    <a:pt x="936" y="24"/>
                                    <a:pt x="936" y="24"/>
                                  </a:cubicBezTo>
                                  <a:cubicBezTo>
                                    <a:pt x="926" y="24"/>
                                    <a:pt x="916" y="24"/>
                                    <a:pt x="906" y="24"/>
                                  </a:cubicBezTo>
                                  <a:close/>
                                  <a:moveTo>
                                    <a:pt x="691" y="18"/>
                                  </a:moveTo>
                                  <a:cubicBezTo>
                                    <a:pt x="676" y="0"/>
                                    <a:pt x="676" y="0"/>
                                    <a:pt x="676" y="0"/>
                                  </a:cubicBezTo>
                                  <a:cubicBezTo>
                                    <a:pt x="678" y="0"/>
                                    <a:pt x="678" y="0"/>
                                    <a:pt x="678" y="0"/>
                                  </a:cubicBezTo>
                                  <a:cubicBezTo>
                                    <a:pt x="692" y="18"/>
                                    <a:pt x="692" y="18"/>
                                    <a:pt x="692" y="18"/>
                                  </a:cubicBezTo>
                                  <a:cubicBezTo>
                                    <a:pt x="692" y="18"/>
                                    <a:pt x="692" y="18"/>
                                    <a:pt x="691" y="18"/>
                                  </a:cubicBezTo>
                                  <a:close/>
                                  <a:moveTo>
                                    <a:pt x="483" y="133"/>
                                  </a:moveTo>
                                  <a:cubicBezTo>
                                    <a:pt x="482" y="133"/>
                                    <a:pt x="482" y="132"/>
                                    <a:pt x="481" y="132"/>
                                  </a:cubicBezTo>
                                  <a:cubicBezTo>
                                    <a:pt x="552" y="110"/>
                                    <a:pt x="552" y="110"/>
                                    <a:pt x="552" y="110"/>
                                  </a:cubicBezTo>
                                  <a:cubicBezTo>
                                    <a:pt x="529" y="118"/>
                                    <a:pt x="505" y="126"/>
                                    <a:pt x="484" y="134"/>
                                  </a:cubicBezTo>
                                  <a:cubicBezTo>
                                    <a:pt x="483" y="134"/>
                                    <a:pt x="483" y="134"/>
                                    <a:pt x="483" y="133"/>
                                  </a:cubicBezTo>
                                  <a:close/>
                                  <a:moveTo>
                                    <a:pt x="741" y="58"/>
                                  </a:moveTo>
                                  <a:cubicBezTo>
                                    <a:pt x="775" y="59"/>
                                    <a:pt x="853" y="64"/>
                                    <a:pt x="936" y="76"/>
                                  </a:cubicBezTo>
                                  <a:cubicBezTo>
                                    <a:pt x="936" y="117"/>
                                    <a:pt x="936" y="117"/>
                                    <a:pt x="936" y="117"/>
                                  </a:cubicBezTo>
                                  <a:cubicBezTo>
                                    <a:pt x="756" y="64"/>
                                    <a:pt x="756" y="64"/>
                                    <a:pt x="756" y="64"/>
                                  </a:cubicBezTo>
                                  <a:cubicBezTo>
                                    <a:pt x="904" y="94"/>
                                    <a:pt x="904" y="94"/>
                                    <a:pt x="904" y="94"/>
                                  </a:cubicBezTo>
                                  <a:cubicBezTo>
                                    <a:pt x="904" y="96"/>
                                    <a:pt x="904" y="98"/>
                                    <a:pt x="906" y="99"/>
                                  </a:cubicBezTo>
                                  <a:cubicBezTo>
                                    <a:pt x="909" y="102"/>
                                    <a:pt x="913" y="102"/>
                                    <a:pt x="916" y="100"/>
                                  </a:cubicBezTo>
                                  <a:cubicBezTo>
                                    <a:pt x="919" y="97"/>
                                    <a:pt x="919" y="92"/>
                                    <a:pt x="917" y="89"/>
                                  </a:cubicBezTo>
                                  <a:cubicBezTo>
                                    <a:pt x="914" y="86"/>
                                    <a:pt x="909" y="86"/>
                                    <a:pt x="906" y="89"/>
                                  </a:cubicBezTo>
                                  <a:cubicBezTo>
                                    <a:pt x="905" y="89"/>
                                    <a:pt x="905" y="90"/>
                                    <a:pt x="904" y="91"/>
                                  </a:cubicBezTo>
                                  <a:lnTo>
                                    <a:pt x="741" y="58"/>
                                  </a:lnTo>
                                  <a:close/>
                                  <a:moveTo>
                                    <a:pt x="687" y="68"/>
                                  </a:moveTo>
                                  <a:cubicBezTo>
                                    <a:pt x="679" y="72"/>
                                    <a:pt x="669" y="76"/>
                                    <a:pt x="658" y="81"/>
                                  </a:cubicBezTo>
                                  <a:cubicBezTo>
                                    <a:pt x="659" y="79"/>
                                    <a:pt x="659" y="78"/>
                                    <a:pt x="659" y="77"/>
                                  </a:cubicBezTo>
                                  <a:cubicBezTo>
                                    <a:pt x="669" y="74"/>
                                    <a:pt x="679" y="71"/>
                                    <a:pt x="687" y="68"/>
                                  </a:cubicBezTo>
                                  <a:close/>
                                  <a:moveTo>
                                    <a:pt x="24" y="504"/>
                                  </a:move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7" y="459"/>
                                    <a:pt x="15" y="481"/>
                                    <a:pt x="24" y="504"/>
                                  </a:cubicBezTo>
                                  <a:close/>
                                  <a:moveTo>
                                    <a:pt x="936" y="52"/>
                                  </a:moveTo>
                                  <a:cubicBezTo>
                                    <a:pt x="936" y="73"/>
                                    <a:pt x="936" y="73"/>
                                    <a:pt x="936" y="73"/>
                                  </a:cubicBezTo>
                                  <a:cubicBezTo>
                                    <a:pt x="847" y="60"/>
                                    <a:pt x="764" y="56"/>
                                    <a:pt x="735" y="54"/>
                                  </a:cubicBezTo>
                                  <a:cubicBezTo>
                                    <a:pt x="738" y="54"/>
                                    <a:pt x="743" y="53"/>
                                    <a:pt x="748" y="52"/>
                                  </a:cubicBezTo>
                                  <a:cubicBezTo>
                                    <a:pt x="778" y="47"/>
                                    <a:pt x="839" y="42"/>
                                    <a:pt x="936" y="52"/>
                                  </a:cubicBezTo>
                                  <a:close/>
                                  <a:moveTo>
                                    <a:pt x="681" y="19"/>
                                  </a:moveTo>
                                  <a:cubicBezTo>
                                    <a:pt x="657" y="0"/>
                                    <a:pt x="657" y="0"/>
                                    <a:pt x="657" y="0"/>
                                  </a:cubicBezTo>
                                  <a:cubicBezTo>
                                    <a:pt x="660" y="0"/>
                                    <a:pt x="660" y="0"/>
                                    <a:pt x="660" y="0"/>
                                  </a:cubicBezTo>
                                  <a:lnTo>
                                    <a:pt x="681" y="19"/>
                                  </a:lnTo>
                                  <a:close/>
                                  <a:moveTo>
                                    <a:pt x="667" y="0"/>
                                  </a:moveTo>
                                  <a:cubicBezTo>
                                    <a:pt x="672" y="0"/>
                                    <a:pt x="672" y="0"/>
                                    <a:pt x="672" y="0"/>
                                  </a:cubicBezTo>
                                  <a:cubicBezTo>
                                    <a:pt x="688" y="18"/>
                                    <a:pt x="688" y="18"/>
                                    <a:pt x="688" y="18"/>
                                  </a:cubicBezTo>
                                  <a:cubicBezTo>
                                    <a:pt x="687" y="18"/>
                                    <a:pt x="687" y="18"/>
                                    <a:pt x="687" y="19"/>
                                  </a:cubicBezTo>
                                  <a:lnTo>
                                    <a:pt x="667" y="0"/>
                                  </a:lnTo>
                                  <a:close/>
                                  <a:moveTo>
                                    <a:pt x="538" y="66"/>
                                  </a:moveTo>
                                  <a:cubicBezTo>
                                    <a:pt x="538" y="65"/>
                                    <a:pt x="538" y="65"/>
                                    <a:pt x="538" y="65"/>
                                  </a:cubicBezTo>
                                  <a:cubicBezTo>
                                    <a:pt x="576" y="63"/>
                                    <a:pt x="576" y="63"/>
                                    <a:pt x="576" y="63"/>
                                  </a:cubicBezTo>
                                  <a:lnTo>
                                    <a:pt x="538" y="66"/>
                                  </a:lnTo>
                                  <a:close/>
                                  <a:moveTo>
                                    <a:pt x="488" y="65"/>
                                  </a:moveTo>
                                  <a:cubicBezTo>
                                    <a:pt x="523" y="63"/>
                                    <a:pt x="523" y="63"/>
                                    <a:pt x="523" y="63"/>
                                  </a:cubicBezTo>
                                  <a:cubicBezTo>
                                    <a:pt x="523" y="64"/>
                                    <a:pt x="523" y="66"/>
                                    <a:pt x="523" y="66"/>
                                  </a:cubicBezTo>
                                  <a:cubicBezTo>
                                    <a:pt x="486" y="69"/>
                                    <a:pt x="486" y="69"/>
                                    <a:pt x="486" y="69"/>
                                  </a:cubicBezTo>
                                  <a:cubicBezTo>
                                    <a:pt x="487" y="68"/>
                                    <a:pt x="488" y="66"/>
                                    <a:pt x="488" y="65"/>
                                  </a:cubicBezTo>
                                  <a:close/>
                                  <a:moveTo>
                                    <a:pt x="664" y="41"/>
                                  </a:moveTo>
                                  <a:cubicBezTo>
                                    <a:pt x="470" y="0"/>
                                    <a:pt x="470" y="0"/>
                                    <a:pt x="470" y="0"/>
                                  </a:cubicBezTo>
                                  <a:cubicBezTo>
                                    <a:pt x="509" y="0"/>
                                    <a:pt x="509" y="0"/>
                                    <a:pt x="509" y="0"/>
                                  </a:cubicBezTo>
                                  <a:lnTo>
                                    <a:pt x="664" y="41"/>
                                  </a:lnTo>
                                  <a:close/>
                                  <a:moveTo>
                                    <a:pt x="473" y="16"/>
                                  </a:moveTo>
                                  <a:cubicBezTo>
                                    <a:pt x="473" y="15"/>
                                    <a:pt x="472" y="13"/>
                                    <a:pt x="472" y="12"/>
                                  </a:cubicBezTo>
                                  <a:cubicBezTo>
                                    <a:pt x="611" y="37"/>
                                    <a:pt x="611" y="37"/>
                                    <a:pt x="611" y="37"/>
                                  </a:cubicBezTo>
                                  <a:lnTo>
                                    <a:pt x="473" y="16"/>
                                  </a:lnTo>
                                  <a:close/>
                                  <a:moveTo>
                                    <a:pt x="650" y="7"/>
                                  </a:moveTo>
                                  <a:cubicBezTo>
                                    <a:pt x="659" y="13"/>
                                    <a:pt x="659" y="13"/>
                                    <a:pt x="659" y="13"/>
                                  </a:cubicBezTo>
                                  <a:cubicBezTo>
                                    <a:pt x="650" y="8"/>
                                    <a:pt x="650" y="8"/>
                                    <a:pt x="650" y="8"/>
                                  </a:cubicBezTo>
                                  <a:cubicBezTo>
                                    <a:pt x="650" y="7"/>
                                    <a:pt x="650" y="7"/>
                                    <a:pt x="650" y="7"/>
                                  </a:cubicBezTo>
                                  <a:close/>
                                  <a:moveTo>
                                    <a:pt x="652" y="2"/>
                                  </a:moveTo>
                                  <a:cubicBezTo>
                                    <a:pt x="652" y="1"/>
                                    <a:pt x="652" y="0"/>
                                    <a:pt x="651" y="0"/>
                                  </a:cubicBezTo>
                                  <a:cubicBezTo>
                                    <a:pt x="652" y="0"/>
                                    <a:pt x="652" y="0"/>
                                    <a:pt x="652" y="0"/>
                                  </a:cubicBezTo>
                                  <a:cubicBezTo>
                                    <a:pt x="680" y="22"/>
                                    <a:pt x="680" y="22"/>
                                    <a:pt x="680" y="22"/>
                                  </a:cubicBezTo>
                                  <a:lnTo>
                                    <a:pt x="652" y="2"/>
                                  </a:lnTo>
                                  <a:close/>
                                  <a:moveTo>
                                    <a:pt x="673" y="55"/>
                                  </a:moveTo>
                                  <a:cubicBezTo>
                                    <a:pt x="683" y="55"/>
                                    <a:pt x="683" y="55"/>
                                    <a:pt x="683" y="55"/>
                                  </a:cubicBezTo>
                                  <a:cubicBezTo>
                                    <a:pt x="673" y="56"/>
                                    <a:pt x="673" y="56"/>
                                    <a:pt x="673" y="56"/>
                                  </a:cubicBezTo>
                                  <a:cubicBezTo>
                                    <a:pt x="673" y="55"/>
                                    <a:pt x="673" y="55"/>
                                    <a:pt x="673" y="55"/>
                                  </a:cubicBezTo>
                                  <a:close/>
                                  <a:moveTo>
                                    <a:pt x="563" y="0"/>
                                  </a:moveTo>
                                  <a:cubicBezTo>
                                    <a:pt x="590" y="0"/>
                                    <a:pt x="590" y="0"/>
                                    <a:pt x="590" y="0"/>
                                  </a:cubicBezTo>
                                  <a:cubicBezTo>
                                    <a:pt x="590" y="1"/>
                                    <a:pt x="591" y="3"/>
                                    <a:pt x="592" y="4"/>
                                  </a:cubicBezTo>
                                  <a:cubicBezTo>
                                    <a:pt x="595" y="7"/>
                                    <a:pt x="599" y="8"/>
                                    <a:pt x="602" y="5"/>
                                  </a:cubicBezTo>
                                  <a:cubicBezTo>
                                    <a:pt x="602" y="5"/>
                                    <a:pt x="602" y="4"/>
                                    <a:pt x="603" y="4"/>
                                  </a:cubicBezTo>
                                  <a:cubicBezTo>
                                    <a:pt x="676" y="37"/>
                                    <a:pt x="676" y="37"/>
                                    <a:pt x="676" y="37"/>
                                  </a:cubicBezTo>
                                  <a:cubicBezTo>
                                    <a:pt x="676" y="37"/>
                                    <a:pt x="675" y="37"/>
                                    <a:pt x="675" y="38"/>
                                  </a:cubicBezTo>
                                  <a:lnTo>
                                    <a:pt x="563" y="0"/>
                                  </a:lnTo>
                                  <a:close/>
                                  <a:moveTo>
                                    <a:pt x="642" y="40"/>
                                  </a:moveTo>
                                  <a:cubicBezTo>
                                    <a:pt x="425" y="1"/>
                                    <a:pt x="425" y="1"/>
                                    <a:pt x="425" y="1"/>
                                  </a:cubicBezTo>
                                  <a:cubicBezTo>
                                    <a:pt x="425" y="0"/>
                                    <a:pt x="425" y="0"/>
                                    <a:pt x="425" y="0"/>
                                  </a:cubicBezTo>
                                  <a:cubicBezTo>
                                    <a:pt x="456" y="0"/>
                                    <a:pt x="456" y="0"/>
                                    <a:pt x="456" y="0"/>
                                  </a:cubicBezTo>
                                  <a:lnTo>
                                    <a:pt x="642" y="40"/>
                                  </a:lnTo>
                                  <a:close/>
                                  <a:moveTo>
                                    <a:pt x="709" y="73"/>
                                  </a:moveTo>
                                  <a:cubicBezTo>
                                    <a:pt x="709" y="73"/>
                                    <a:pt x="708" y="73"/>
                                    <a:pt x="708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ubicBezTo>
                                    <a:pt x="709" y="73"/>
                                    <a:pt x="709" y="73"/>
                                    <a:pt x="709" y="73"/>
                                  </a:cubicBezTo>
                                  <a:close/>
                                  <a:moveTo>
                                    <a:pt x="694" y="69"/>
                                  </a:moveTo>
                                  <a:cubicBezTo>
                                    <a:pt x="689" y="72"/>
                                    <a:pt x="683" y="75"/>
                                    <a:pt x="676" y="78"/>
                                  </a:cubicBezTo>
                                  <a:cubicBezTo>
                                    <a:pt x="676" y="78"/>
                                    <a:pt x="675" y="78"/>
                                    <a:pt x="674" y="78"/>
                                  </a:cubicBezTo>
                                  <a:cubicBezTo>
                                    <a:pt x="681" y="75"/>
                                    <a:pt x="688" y="72"/>
                                    <a:pt x="693" y="69"/>
                                  </a:cubicBezTo>
                                  <a:cubicBezTo>
                                    <a:pt x="693" y="69"/>
                                    <a:pt x="693" y="69"/>
                                    <a:pt x="694" y="69"/>
                                  </a:cubicBezTo>
                                  <a:close/>
                                  <a:moveTo>
                                    <a:pt x="680" y="80"/>
                                  </a:moveTo>
                                  <a:cubicBezTo>
                                    <a:pt x="680" y="80"/>
                                    <a:pt x="680" y="80"/>
                                    <a:pt x="680" y="80"/>
                                  </a:cubicBezTo>
                                  <a:cubicBezTo>
                                    <a:pt x="681" y="79"/>
                                    <a:pt x="682" y="78"/>
                                    <a:pt x="684" y="78"/>
                                  </a:cubicBezTo>
                                  <a:cubicBezTo>
                                    <a:pt x="682" y="78"/>
                                    <a:pt x="681" y="79"/>
                                    <a:pt x="680" y="80"/>
                                  </a:cubicBezTo>
                                  <a:close/>
                                  <a:moveTo>
                                    <a:pt x="689" y="59"/>
                                  </a:moveTo>
                                  <a:cubicBezTo>
                                    <a:pt x="672" y="62"/>
                                    <a:pt x="672" y="62"/>
                                    <a:pt x="672" y="62"/>
                                  </a:cubicBezTo>
                                  <a:cubicBezTo>
                                    <a:pt x="673" y="61"/>
                                    <a:pt x="673" y="61"/>
                                    <a:pt x="673" y="60"/>
                                  </a:cubicBezTo>
                                  <a:lnTo>
                                    <a:pt x="689" y="59"/>
                                  </a:lnTo>
                                  <a:close/>
                                  <a:moveTo>
                                    <a:pt x="710" y="22"/>
                                  </a:moveTo>
                                  <a:cubicBezTo>
                                    <a:pt x="700" y="0"/>
                                    <a:pt x="700" y="0"/>
                                    <a:pt x="700" y="0"/>
                                  </a:cubicBezTo>
                                  <a:cubicBezTo>
                                    <a:pt x="702" y="0"/>
                                    <a:pt x="702" y="0"/>
                                    <a:pt x="702" y="0"/>
                                  </a:cubicBezTo>
                                  <a:lnTo>
                                    <a:pt x="710" y="22"/>
                                  </a:lnTo>
                                  <a:close/>
                                  <a:moveTo>
                                    <a:pt x="673" y="41"/>
                                  </a:moveTo>
                                  <a:cubicBezTo>
                                    <a:pt x="521" y="0"/>
                                    <a:pt x="521" y="0"/>
                                    <a:pt x="521" y="0"/>
                                  </a:cubicBezTo>
                                  <a:cubicBezTo>
                                    <a:pt x="553" y="0"/>
                                    <a:pt x="553" y="0"/>
                                    <a:pt x="553" y="0"/>
                                  </a:cubicBezTo>
                                  <a:cubicBezTo>
                                    <a:pt x="673" y="40"/>
                                    <a:pt x="673" y="40"/>
                                    <a:pt x="673" y="40"/>
                                  </a:cubicBezTo>
                                  <a:cubicBezTo>
                                    <a:pt x="673" y="40"/>
                                    <a:pt x="673" y="40"/>
                                    <a:pt x="673" y="41"/>
                                  </a:cubicBezTo>
                                  <a:close/>
                                  <a:moveTo>
                                    <a:pt x="633" y="44"/>
                                  </a:moveTo>
                                  <a:cubicBezTo>
                                    <a:pt x="633" y="44"/>
                                    <a:pt x="633" y="44"/>
                                    <a:pt x="633" y="43"/>
                                  </a:cubicBezTo>
                                  <a:cubicBezTo>
                                    <a:pt x="674" y="50"/>
                                    <a:pt x="674" y="50"/>
                                    <a:pt x="674" y="50"/>
                                  </a:cubicBezTo>
                                  <a:cubicBezTo>
                                    <a:pt x="635" y="46"/>
                                    <a:pt x="635" y="46"/>
                                    <a:pt x="635" y="46"/>
                                  </a:cubicBezTo>
                                  <a:cubicBezTo>
                                    <a:pt x="635" y="45"/>
                                    <a:pt x="634" y="44"/>
                                    <a:pt x="633" y="44"/>
                                  </a:cubicBezTo>
                                  <a:close/>
                                  <a:moveTo>
                                    <a:pt x="691" y="43"/>
                                  </a:moveTo>
                                  <a:cubicBezTo>
                                    <a:pt x="687" y="42"/>
                                    <a:pt x="687" y="42"/>
                                    <a:pt x="687" y="42"/>
                                  </a:cubicBezTo>
                                  <a:cubicBezTo>
                                    <a:pt x="687" y="42"/>
                                    <a:pt x="687" y="41"/>
                                    <a:pt x="687" y="41"/>
                                  </a:cubicBezTo>
                                  <a:lnTo>
                                    <a:pt x="691" y="43"/>
                                  </a:lnTo>
                                  <a:close/>
                                  <a:moveTo>
                                    <a:pt x="562" y="148"/>
                                  </a:moveTo>
                                  <a:cubicBezTo>
                                    <a:pt x="607" y="116"/>
                                    <a:pt x="643" y="95"/>
                                    <a:pt x="669" y="81"/>
                                  </a:cubicBezTo>
                                  <a:cubicBezTo>
                                    <a:pt x="668" y="82"/>
                                    <a:pt x="668" y="82"/>
                                    <a:pt x="668" y="83"/>
                                  </a:cubicBezTo>
                                  <a:cubicBezTo>
                                    <a:pt x="641" y="99"/>
                                    <a:pt x="605" y="121"/>
                                    <a:pt x="563" y="151"/>
                                  </a:cubicBezTo>
                                  <a:cubicBezTo>
                                    <a:pt x="563" y="150"/>
                                    <a:pt x="563" y="149"/>
                                    <a:pt x="562" y="148"/>
                                  </a:cubicBezTo>
                                  <a:close/>
                                  <a:moveTo>
                                    <a:pt x="658" y="74"/>
                                  </a:moveTo>
                                  <a:cubicBezTo>
                                    <a:pt x="657" y="74"/>
                                    <a:pt x="657" y="73"/>
                                    <a:pt x="657" y="73"/>
                                  </a:cubicBezTo>
                                  <a:cubicBezTo>
                                    <a:pt x="656" y="72"/>
                                    <a:pt x="656" y="72"/>
                                    <a:pt x="655" y="72"/>
                                  </a:cubicBezTo>
                                  <a:cubicBezTo>
                                    <a:pt x="683" y="66"/>
                                    <a:pt x="683" y="66"/>
                                    <a:pt x="683" y="66"/>
                                  </a:cubicBezTo>
                                  <a:cubicBezTo>
                                    <a:pt x="677" y="67"/>
                                    <a:pt x="671" y="69"/>
                                    <a:pt x="665" y="72"/>
                                  </a:cubicBezTo>
                                  <a:lnTo>
                                    <a:pt x="658" y="74"/>
                                  </a:lnTo>
                                  <a:close/>
                                  <a:moveTo>
                                    <a:pt x="638" y="0"/>
                                  </a:moveTo>
                                  <a:cubicBezTo>
                                    <a:pt x="637" y="0"/>
                                    <a:pt x="637" y="0"/>
                                    <a:pt x="637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ubicBezTo>
                                    <a:pt x="638" y="0"/>
                                    <a:pt x="638" y="0"/>
                                    <a:pt x="638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Dreptunghi rotunjit 7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0" name="Grup 80"/>
                        <wpg:cNvGrpSpPr/>
                        <wpg:grpSpPr>
                          <a:xfrm>
                            <a:off x="3219450" y="1876425"/>
                            <a:ext cx="2971165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10" name="Formă liberă 9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113 w 936"/>
                                <a:gd name="T1" fmla="*/ 0 h 507"/>
                                <a:gd name="T2" fmla="*/ 161 w 936"/>
                                <a:gd name="T3" fmla="*/ 0 h 507"/>
                                <a:gd name="T4" fmla="*/ 97 w 936"/>
                                <a:gd name="T5" fmla="*/ 196 h 507"/>
                                <a:gd name="T6" fmla="*/ 0 w 936"/>
                                <a:gd name="T7" fmla="*/ 228 h 507"/>
                                <a:gd name="T8" fmla="*/ 0 w 936"/>
                                <a:gd name="T9" fmla="*/ 295 h 507"/>
                                <a:gd name="T10" fmla="*/ 118 w 936"/>
                                <a:gd name="T11" fmla="*/ 246 h 507"/>
                                <a:gd name="T12" fmla="*/ 275 w 936"/>
                                <a:gd name="T13" fmla="*/ 0 h 507"/>
                                <a:gd name="T14" fmla="*/ 329 w 936"/>
                                <a:gd name="T15" fmla="*/ 0 h 507"/>
                                <a:gd name="T16" fmla="*/ 920 w 936"/>
                                <a:gd name="T17" fmla="*/ 0 h 507"/>
                                <a:gd name="T18" fmla="*/ 936 w 936"/>
                                <a:gd name="T19" fmla="*/ 16 h 507"/>
                                <a:gd name="T20" fmla="*/ 215 w 936"/>
                                <a:gd name="T21" fmla="*/ 0 h 507"/>
                                <a:gd name="T22" fmla="*/ 131 w 936"/>
                                <a:gd name="T23" fmla="*/ 504 h 507"/>
                                <a:gd name="T24" fmla="*/ 133 w 936"/>
                                <a:gd name="T25" fmla="*/ 0 h 507"/>
                                <a:gd name="T26" fmla="*/ 106 w 936"/>
                                <a:gd name="T27" fmla="*/ 0 h 507"/>
                                <a:gd name="T28" fmla="*/ 885 w 936"/>
                                <a:gd name="T29" fmla="*/ 23 h 507"/>
                                <a:gd name="T30" fmla="*/ 535 w 936"/>
                                <a:gd name="T31" fmla="*/ 166 h 507"/>
                                <a:gd name="T32" fmla="*/ 762 w 936"/>
                                <a:gd name="T33" fmla="*/ 504 h 507"/>
                                <a:gd name="T34" fmla="*/ 472 w 936"/>
                                <a:gd name="T35" fmla="*/ 504 h 507"/>
                                <a:gd name="T36" fmla="*/ 167 w 936"/>
                                <a:gd name="T37" fmla="*/ 165 h 507"/>
                                <a:gd name="T38" fmla="*/ 388 w 936"/>
                                <a:gd name="T39" fmla="*/ 474 h 507"/>
                                <a:gd name="T40" fmla="*/ 434 w 936"/>
                                <a:gd name="T41" fmla="*/ 382 h 507"/>
                                <a:gd name="T42" fmla="*/ 390 w 936"/>
                                <a:gd name="T43" fmla="*/ 333 h 507"/>
                                <a:gd name="T44" fmla="*/ 182 w 936"/>
                                <a:gd name="T45" fmla="*/ 154 h 507"/>
                                <a:gd name="T46" fmla="*/ 187 w 936"/>
                                <a:gd name="T47" fmla="*/ 146 h 507"/>
                                <a:gd name="T48" fmla="*/ 580 w 936"/>
                                <a:gd name="T49" fmla="*/ 205 h 507"/>
                                <a:gd name="T50" fmla="*/ 365 w 936"/>
                                <a:gd name="T51" fmla="*/ 114 h 507"/>
                                <a:gd name="T52" fmla="*/ 604 w 936"/>
                                <a:gd name="T53" fmla="*/ 0 h 507"/>
                                <a:gd name="T54" fmla="*/ 636 w 936"/>
                                <a:gd name="T55" fmla="*/ 7 h 507"/>
                                <a:gd name="T56" fmla="*/ 599 w 936"/>
                                <a:gd name="T57" fmla="*/ 113 h 507"/>
                                <a:gd name="T58" fmla="*/ 701 w 936"/>
                                <a:gd name="T59" fmla="*/ 0 h 507"/>
                                <a:gd name="T60" fmla="*/ 629 w 936"/>
                                <a:gd name="T61" fmla="*/ 135 h 507"/>
                                <a:gd name="T62" fmla="*/ 659 w 936"/>
                                <a:gd name="T63" fmla="*/ 127 h 507"/>
                                <a:gd name="T64" fmla="*/ 672 w 936"/>
                                <a:gd name="T65" fmla="*/ 220 h 507"/>
                                <a:gd name="T66" fmla="*/ 710 w 936"/>
                                <a:gd name="T67" fmla="*/ 167 h 507"/>
                                <a:gd name="T68" fmla="*/ 741 w 936"/>
                                <a:gd name="T69" fmla="*/ 123 h 507"/>
                                <a:gd name="T70" fmla="*/ 762 w 936"/>
                                <a:gd name="T71" fmla="*/ 108 h 507"/>
                                <a:gd name="T72" fmla="*/ 760 w 936"/>
                                <a:gd name="T73" fmla="*/ 48 h 507"/>
                                <a:gd name="T74" fmla="*/ 780 w 936"/>
                                <a:gd name="T75" fmla="*/ 226 h 507"/>
                                <a:gd name="T76" fmla="*/ 823 w 936"/>
                                <a:gd name="T77" fmla="*/ 109 h 507"/>
                                <a:gd name="T78" fmla="*/ 830 w 936"/>
                                <a:gd name="T79" fmla="*/ 53 h 507"/>
                                <a:gd name="T80" fmla="*/ 880 w 936"/>
                                <a:gd name="T81" fmla="*/ 64 h 507"/>
                                <a:gd name="T82" fmla="*/ 936 w 936"/>
                                <a:gd name="T83" fmla="*/ 484 h 507"/>
                                <a:gd name="T84" fmla="*/ 633 w 936"/>
                                <a:gd name="T85" fmla="*/ 312 h 507"/>
                                <a:gd name="T86" fmla="*/ 487 w 936"/>
                                <a:gd name="T87" fmla="*/ 318 h 507"/>
                                <a:gd name="T88" fmla="*/ 553 w 936"/>
                                <a:gd name="T89" fmla="*/ 468 h 507"/>
                                <a:gd name="T90" fmla="*/ 642 w 936"/>
                                <a:gd name="T91" fmla="*/ 361 h 507"/>
                                <a:gd name="T92" fmla="*/ 671 w 936"/>
                                <a:gd name="T93" fmla="*/ 404 h 507"/>
                                <a:gd name="T94" fmla="*/ 828 w 936"/>
                                <a:gd name="T95" fmla="*/ 337 h 507"/>
                                <a:gd name="T96" fmla="*/ 890 w 936"/>
                                <a:gd name="T97" fmla="*/ 244 h 507"/>
                                <a:gd name="T98" fmla="*/ 740 w 936"/>
                                <a:gd name="T99" fmla="*/ 197 h 507"/>
                                <a:gd name="T100" fmla="*/ 705 w 936"/>
                                <a:gd name="T101" fmla="*/ 350 h 507"/>
                                <a:gd name="T102" fmla="*/ 769 w 936"/>
                                <a:gd name="T103" fmla="*/ 468 h 507"/>
                                <a:gd name="T104" fmla="*/ 173 w 936"/>
                                <a:gd name="T105" fmla="*/ 166 h 507"/>
                                <a:gd name="T106" fmla="*/ 392 w 936"/>
                                <a:gd name="T107" fmla="*/ 353 h 507"/>
                                <a:gd name="T108" fmla="*/ 398 w 936"/>
                                <a:gd name="T109" fmla="*/ 306 h 507"/>
                                <a:gd name="T110" fmla="*/ 90 w 936"/>
                                <a:gd name="T111" fmla="*/ 123 h 507"/>
                                <a:gd name="T112" fmla="*/ 0 w 936"/>
                                <a:gd name="T113" fmla="*/ 88 h 507"/>
                                <a:gd name="T114" fmla="*/ 13 w 936"/>
                                <a:gd name="T115" fmla="*/ 0 h 507"/>
                                <a:gd name="T116" fmla="*/ 0 w 936"/>
                                <a:gd name="T117" fmla="*/ 114 h 507"/>
                                <a:gd name="T118" fmla="*/ 50 w 936"/>
                                <a:gd name="T119" fmla="*/ 73 h 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936" h="507">
                                  <a:moveTo>
                                    <a:pt x="150" y="81"/>
                                  </a:moveTo>
                                  <a:cubicBezTo>
                                    <a:pt x="140" y="0"/>
                                    <a:pt x="140" y="0"/>
                                    <a:pt x="140" y="0"/>
                                  </a:cubicBezTo>
                                  <a:cubicBezTo>
                                    <a:pt x="147" y="0"/>
                                    <a:pt x="147" y="0"/>
                                    <a:pt x="147" y="0"/>
                                  </a:cubicBezTo>
                                  <a:cubicBezTo>
                                    <a:pt x="148" y="32"/>
                                    <a:pt x="149" y="59"/>
                                    <a:pt x="150" y="81"/>
                                  </a:cubicBezTo>
                                  <a:close/>
                                  <a:moveTo>
                                    <a:pt x="157" y="0"/>
                                  </a:moveTo>
                                  <a:cubicBezTo>
                                    <a:pt x="150" y="0"/>
                                    <a:pt x="150" y="0"/>
                                    <a:pt x="150" y="0"/>
                                  </a:cubicBezTo>
                                  <a:cubicBezTo>
                                    <a:pt x="152" y="37"/>
                                    <a:pt x="153" y="69"/>
                                    <a:pt x="154" y="91"/>
                                  </a:cubicBezTo>
                                  <a:lnTo>
                                    <a:pt x="157" y="0"/>
                                  </a:lnTo>
                                  <a:close/>
                                  <a:moveTo>
                                    <a:pt x="117" y="0"/>
                                  </a:moveTo>
                                  <a:cubicBezTo>
                                    <a:pt x="127" y="35"/>
                                    <a:pt x="127" y="35"/>
                                    <a:pt x="127" y="35"/>
                                  </a:cubicBezTo>
                                  <a:cubicBezTo>
                                    <a:pt x="118" y="0"/>
                                    <a:pt x="118" y="0"/>
                                    <a:pt x="118" y="0"/>
                                  </a:cubicBezTo>
                                  <a:lnTo>
                                    <a:pt x="117" y="0"/>
                                  </a:lnTo>
                                  <a:close/>
                                  <a:moveTo>
                                    <a:pt x="113" y="0"/>
                                  </a:move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33" y="66"/>
                                    <a:pt x="133" y="66"/>
                                    <a:pt x="133" y="66"/>
                                  </a:cubicBezTo>
                                  <a:lnTo>
                                    <a:pt x="113" y="0"/>
                                  </a:lnTo>
                                  <a:close/>
                                  <a:moveTo>
                                    <a:pt x="156" y="166"/>
                                  </a:moveTo>
                                  <a:cubicBezTo>
                                    <a:pt x="155" y="165"/>
                                    <a:pt x="155" y="163"/>
                                    <a:pt x="155" y="162"/>
                                  </a:cubicBezTo>
                                  <a:cubicBezTo>
                                    <a:pt x="154" y="205"/>
                                    <a:pt x="156" y="297"/>
                                    <a:pt x="174" y="445"/>
                                  </a:cubicBezTo>
                                  <a:cubicBezTo>
                                    <a:pt x="170" y="445"/>
                                    <a:pt x="170" y="445"/>
                                    <a:pt x="170" y="445"/>
                                  </a:cubicBezTo>
                                  <a:cubicBezTo>
                                    <a:pt x="160" y="365"/>
                                    <a:pt x="155" y="302"/>
                                    <a:pt x="153" y="254"/>
                                  </a:cubicBezTo>
                                  <a:cubicBezTo>
                                    <a:pt x="154" y="317"/>
                                    <a:pt x="157" y="403"/>
                                    <a:pt x="168" y="504"/>
                                  </a:cubicBezTo>
                                  <a:cubicBezTo>
                                    <a:pt x="215" y="504"/>
                                    <a:pt x="215" y="504"/>
                                    <a:pt x="215" y="504"/>
                                  </a:cubicBezTo>
                                  <a:cubicBezTo>
                                    <a:pt x="176" y="330"/>
                                    <a:pt x="161" y="217"/>
                                    <a:pt x="156" y="166"/>
                                  </a:cubicBezTo>
                                  <a:close/>
                                  <a:moveTo>
                                    <a:pt x="150" y="203"/>
                                  </a:moveTo>
                                  <a:cubicBezTo>
                                    <a:pt x="144" y="269"/>
                                    <a:pt x="137" y="378"/>
                                    <a:pt x="134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50" y="372"/>
                                    <a:pt x="149" y="267"/>
                                    <a:pt x="150" y="203"/>
                                  </a:cubicBezTo>
                                  <a:close/>
                                  <a:moveTo>
                                    <a:pt x="159" y="44"/>
                                  </a:moveTo>
                                  <a:cubicBezTo>
                                    <a:pt x="161" y="45"/>
                                    <a:pt x="161" y="45"/>
                                    <a:pt x="161" y="45"/>
                                  </a:cubicBezTo>
                                  <a:cubicBezTo>
                                    <a:pt x="163" y="31"/>
                                    <a:pt x="165" y="16"/>
                                    <a:pt x="167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lnTo>
                                    <a:pt x="159" y="44"/>
                                  </a:lnTo>
                                  <a:close/>
                                  <a:moveTo>
                                    <a:pt x="183" y="0"/>
                                  </a:moveTo>
                                  <a:cubicBezTo>
                                    <a:pt x="172" y="0"/>
                                    <a:pt x="172" y="0"/>
                                    <a:pt x="172" y="0"/>
                                  </a:cubicBezTo>
                                  <a:cubicBezTo>
                                    <a:pt x="162" y="88"/>
                                    <a:pt x="162" y="88"/>
                                    <a:pt x="162" y="88"/>
                                  </a:cubicBezTo>
                                  <a:cubicBezTo>
                                    <a:pt x="167" y="65"/>
                                    <a:pt x="174" y="36"/>
                                    <a:pt x="183" y="0"/>
                                  </a:cubicBezTo>
                                  <a:close/>
                                  <a:moveTo>
                                    <a:pt x="121" y="156"/>
                                  </a:moveTo>
                                  <a:cubicBezTo>
                                    <a:pt x="0" y="232"/>
                                    <a:pt x="0" y="232"/>
                                    <a:pt x="0" y="232"/>
                                  </a:cubicBezTo>
                                  <a:cubicBezTo>
                                    <a:pt x="0" y="248"/>
                                    <a:pt x="0" y="248"/>
                                    <a:pt x="0" y="248"/>
                                  </a:cubicBezTo>
                                  <a:lnTo>
                                    <a:pt x="121" y="156"/>
                                  </a:lnTo>
                                  <a:close/>
                                  <a:moveTo>
                                    <a:pt x="97" y="196"/>
                                  </a:moveTo>
                                  <a:cubicBezTo>
                                    <a:pt x="96" y="197"/>
                                    <a:pt x="95" y="198"/>
                                    <a:pt x="94" y="199"/>
                                  </a:cubicBezTo>
                                  <a:cubicBezTo>
                                    <a:pt x="94" y="199"/>
                                    <a:pt x="94" y="199"/>
                                    <a:pt x="94" y="199"/>
                                  </a:cubicBezTo>
                                  <a:cubicBezTo>
                                    <a:pt x="66" y="228"/>
                                    <a:pt x="33" y="264"/>
                                    <a:pt x="0" y="300"/>
                                  </a:cubicBezTo>
                                  <a:cubicBezTo>
                                    <a:pt x="0" y="331"/>
                                    <a:pt x="0" y="331"/>
                                    <a:pt x="0" y="331"/>
                                  </a:cubicBezTo>
                                  <a:cubicBezTo>
                                    <a:pt x="53" y="257"/>
                                    <a:pt x="98" y="200"/>
                                    <a:pt x="124" y="167"/>
                                  </a:cubicBezTo>
                                  <a:cubicBezTo>
                                    <a:pt x="116" y="175"/>
                                    <a:pt x="107" y="185"/>
                                    <a:pt x="97" y="196"/>
                                  </a:cubicBezTo>
                                  <a:close/>
                                  <a:moveTo>
                                    <a:pt x="59" y="163"/>
                                  </a:moveTo>
                                  <a:cubicBezTo>
                                    <a:pt x="0" y="180"/>
                                    <a:pt x="0" y="180"/>
                                    <a:pt x="0" y="180"/>
                                  </a:cubicBezTo>
                                  <a:cubicBezTo>
                                    <a:pt x="0" y="183"/>
                                    <a:pt x="0" y="183"/>
                                    <a:pt x="0" y="183"/>
                                  </a:cubicBezTo>
                                  <a:lnTo>
                                    <a:pt x="59" y="163"/>
                                  </a:lnTo>
                                  <a:close/>
                                  <a:moveTo>
                                    <a:pt x="85" y="152"/>
                                  </a:moveTo>
                                  <a:cubicBezTo>
                                    <a:pt x="0" y="172"/>
                                    <a:pt x="0" y="172"/>
                                    <a:pt x="0" y="172"/>
                                  </a:cubicBezTo>
                                  <a:cubicBezTo>
                                    <a:pt x="0" y="177"/>
                                    <a:pt x="0" y="177"/>
                                    <a:pt x="0" y="177"/>
                                  </a:cubicBezTo>
                                  <a:lnTo>
                                    <a:pt x="85" y="152"/>
                                  </a:lnTo>
                                  <a:close/>
                                  <a:moveTo>
                                    <a:pt x="0" y="162"/>
                                  </a:moveTo>
                                  <a:cubicBezTo>
                                    <a:pt x="0" y="168"/>
                                    <a:pt x="0" y="168"/>
                                    <a:pt x="0" y="168"/>
                                  </a:cubicBezTo>
                                  <a:cubicBezTo>
                                    <a:pt x="99" y="145"/>
                                    <a:pt x="99" y="145"/>
                                    <a:pt x="99" y="145"/>
                                  </a:cubicBezTo>
                                  <a:lnTo>
                                    <a:pt x="0" y="162"/>
                                  </a:lnTo>
                                  <a:close/>
                                  <a:moveTo>
                                    <a:pt x="0" y="228"/>
                                  </a:moveTo>
                                  <a:cubicBezTo>
                                    <a:pt x="0" y="228"/>
                                    <a:pt x="0" y="228"/>
                                    <a:pt x="0" y="228"/>
                                  </a:cubicBezTo>
                                  <a:cubicBezTo>
                                    <a:pt x="4" y="226"/>
                                    <a:pt x="4" y="226"/>
                                    <a:pt x="4" y="226"/>
                                  </a:cubicBezTo>
                                  <a:lnTo>
                                    <a:pt x="0" y="228"/>
                                  </a:lnTo>
                                  <a:close/>
                                  <a:moveTo>
                                    <a:pt x="0" y="211"/>
                                  </a:moveTo>
                                  <a:cubicBezTo>
                                    <a:pt x="0" y="222"/>
                                    <a:pt x="0" y="222"/>
                                    <a:pt x="0" y="222"/>
                                  </a:cubicBezTo>
                                  <a:cubicBezTo>
                                    <a:pt x="113" y="156"/>
                                    <a:pt x="113" y="156"/>
                                    <a:pt x="113" y="156"/>
                                  </a:cubicBezTo>
                                  <a:lnTo>
                                    <a:pt x="0" y="211"/>
                                  </a:lnTo>
                                  <a:close/>
                                  <a:moveTo>
                                    <a:pt x="103" y="184"/>
                                  </a:moveTo>
                                  <a:cubicBezTo>
                                    <a:pt x="108" y="178"/>
                                    <a:pt x="113" y="172"/>
                                    <a:pt x="118" y="167"/>
                                  </a:cubicBezTo>
                                  <a:cubicBezTo>
                                    <a:pt x="0" y="269"/>
                                    <a:pt x="0" y="269"/>
                                    <a:pt x="0" y="269"/>
                                  </a:cubicBezTo>
                                  <a:cubicBezTo>
                                    <a:pt x="0" y="289"/>
                                    <a:pt x="0" y="289"/>
                                    <a:pt x="0" y="289"/>
                                  </a:cubicBezTo>
                                  <a:lnTo>
                                    <a:pt x="103" y="184"/>
                                  </a:lnTo>
                                  <a:close/>
                                  <a:moveTo>
                                    <a:pt x="0" y="252"/>
                                  </a:moveTo>
                                  <a:cubicBezTo>
                                    <a:pt x="0" y="264"/>
                                    <a:pt x="0" y="264"/>
                                    <a:pt x="0" y="264"/>
                                  </a:cubicBezTo>
                                  <a:cubicBezTo>
                                    <a:pt x="110" y="169"/>
                                    <a:pt x="110" y="169"/>
                                    <a:pt x="110" y="169"/>
                                  </a:cubicBezTo>
                                  <a:lnTo>
                                    <a:pt x="0" y="252"/>
                                  </a:lnTo>
                                  <a:close/>
                                  <a:moveTo>
                                    <a:pt x="4" y="289"/>
                                  </a:moveTo>
                                  <a:cubicBezTo>
                                    <a:pt x="0" y="294"/>
                                    <a:pt x="0" y="294"/>
                                    <a:pt x="0" y="294"/>
                                  </a:cubicBezTo>
                                  <a:cubicBezTo>
                                    <a:pt x="0" y="295"/>
                                    <a:pt x="0" y="295"/>
                                    <a:pt x="0" y="295"/>
                                  </a:cubicBezTo>
                                  <a:cubicBezTo>
                                    <a:pt x="1" y="293"/>
                                    <a:pt x="3" y="291"/>
                                    <a:pt x="4" y="289"/>
                                  </a:cubicBezTo>
                                  <a:close/>
                                  <a:moveTo>
                                    <a:pt x="203" y="30"/>
                                  </a:moveTo>
                                  <a:cubicBezTo>
                                    <a:pt x="206" y="32"/>
                                    <a:pt x="206" y="32"/>
                                    <a:pt x="206" y="32"/>
                                  </a:cubicBezTo>
                                  <a:cubicBezTo>
                                    <a:pt x="193" y="55"/>
                                    <a:pt x="182" y="76"/>
                                    <a:pt x="174" y="94"/>
                                  </a:cubicBezTo>
                                  <a:cubicBezTo>
                                    <a:pt x="187" y="70"/>
                                    <a:pt x="205" y="36"/>
                                    <a:pt x="226" y="0"/>
                                  </a:cubicBezTo>
                                  <a:cubicBezTo>
                                    <a:pt x="219" y="0"/>
                                    <a:pt x="219" y="0"/>
                                    <a:pt x="219" y="0"/>
                                  </a:cubicBezTo>
                                  <a:cubicBezTo>
                                    <a:pt x="213" y="10"/>
                                    <a:pt x="208" y="21"/>
                                    <a:pt x="203" y="30"/>
                                  </a:cubicBezTo>
                                  <a:close/>
                                  <a:moveTo>
                                    <a:pt x="187" y="91"/>
                                  </a:moveTo>
                                  <a:cubicBezTo>
                                    <a:pt x="207" y="68"/>
                                    <a:pt x="235" y="36"/>
                                    <a:pt x="270" y="0"/>
                                  </a:cubicBezTo>
                                  <a:cubicBezTo>
                                    <a:pt x="255" y="0"/>
                                    <a:pt x="255" y="0"/>
                                    <a:pt x="255" y="0"/>
                                  </a:cubicBezTo>
                                  <a:cubicBezTo>
                                    <a:pt x="228" y="35"/>
                                    <a:pt x="204" y="67"/>
                                    <a:pt x="186" y="91"/>
                                  </a:cubicBezTo>
                                  <a:lnTo>
                                    <a:pt x="187" y="91"/>
                                  </a:lnTo>
                                  <a:close/>
                                  <a:moveTo>
                                    <a:pt x="87" y="417"/>
                                  </a:moveTo>
                                  <a:cubicBezTo>
                                    <a:pt x="85" y="416"/>
                                    <a:pt x="85" y="416"/>
                                    <a:pt x="85" y="416"/>
                                  </a:cubicBezTo>
                                  <a:cubicBezTo>
                                    <a:pt x="99" y="342"/>
                                    <a:pt x="110" y="287"/>
                                    <a:pt x="120" y="246"/>
                                  </a:cubicBezTo>
                                  <a:cubicBezTo>
                                    <a:pt x="118" y="246"/>
                                    <a:pt x="118" y="246"/>
                                    <a:pt x="118" y="246"/>
                                  </a:cubicBezTo>
                                  <a:cubicBezTo>
                                    <a:pt x="127" y="206"/>
                                    <a:pt x="137" y="175"/>
                                    <a:pt x="144" y="155"/>
                                  </a:cubicBezTo>
                                  <a:cubicBezTo>
                                    <a:pt x="127" y="188"/>
                                    <a:pt x="93" y="265"/>
                                    <a:pt x="46" y="431"/>
                                  </a:cubicBezTo>
                                  <a:cubicBezTo>
                                    <a:pt x="42" y="430"/>
                                    <a:pt x="42" y="430"/>
                                    <a:pt x="42" y="430"/>
                                  </a:cubicBezTo>
                                  <a:cubicBezTo>
                                    <a:pt x="77" y="310"/>
                                    <a:pt x="103" y="237"/>
                                    <a:pt x="122" y="193"/>
                                  </a:cubicBezTo>
                                  <a:cubicBezTo>
                                    <a:pt x="120" y="192"/>
                                    <a:pt x="120" y="192"/>
                                    <a:pt x="120" y="192"/>
                                  </a:cubicBezTo>
                                  <a:cubicBezTo>
                                    <a:pt x="122" y="188"/>
                                    <a:pt x="124" y="183"/>
                                    <a:pt x="126" y="179"/>
                                  </a:cubicBezTo>
                                  <a:cubicBezTo>
                                    <a:pt x="97" y="225"/>
                                    <a:pt x="50" y="306"/>
                                    <a:pt x="0" y="420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72" y="504"/>
                                    <a:pt x="72" y="504"/>
                                    <a:pt x="72" y="504"/>
                                  </a:cubicBezTo>
                                  <a:cubicBezTo>
                                    <a:pt x="77" y="474"/>
                                    <a:pt x="82" y="445"/>
                                    <a:pt x="87" y="417"/>
                                  </a:cubicBezTo>
                                  <a:close/>
                                  <a:moveTo>
                                    <a:pt x="246" y="0"/>
                                  </a:moveTo>
                                  <a:cubicBezTo>
                                    <a:pt x="231" y="0"/>
                                    <a:pt x="231" y="0"/>
                                    <a:pt x="231" y="0"/>
                                  </a:cubicBezTo>
                                  <a:cubicBezTo>
                                    <a:pt x="209" y="37"/>
                                    <a:pt x="190" y="71"/>
                                    <a:pt x="177" y="96"/>
                                  </a:cubicBezTo>
                                  <a:cubicBezTo>
                                    <a:pt x="193" y="72"/>
                                    <a:pt x="216" y="38"/>
                                    <a:pt x="246" y="0"/>
                                  </a:cubicBezTo>
                                  <a:close/>
                                  <a:moveTo>
                                    <a:pt x="293" y="0"/>
                                  </a:moveTo>
                                  <a:cubicBezTo>
                                    <a:pt x="275" y="0"/>
                                    <a:pt x="275" y="0"/>
                                    <a:pt x="275" y="0"/>
                                  </a:cubicBezTo>
                                  <a:cubicBezTo>
                                    <a:pt x="241" y="35"/>
                                    <a:pt x="213" y="66"/>
                                    <a:pt x="193" y="90"/>
                                  </a:cubicBezTo>
                                  <a:cubicBezTo>
                                    <a:pt x="207" y="76"/>
                                    <a:pt x="224" y="60"/>
                                    <a:pt x="244" y="43"/>
                                  </a:cubicBezTo>
                                  <a:cubicBezTo>
                                    <a:pt x="259" y="29"/>
                                    <a:pt x="275" y="14"/>
                                    <a:pt x="293" y="0"/>
                                  </a:cubicBezTo>
                                  <a:close/>
                                  <a:moveTo>
                                    <a:pt x="274" y="20"/>
                                  </a:moveTo>
                                  <a:cubicBezTo>
                                    <a:pt x="275" y="21"/>
                                    <a:pt x="275" y="21"/>
                                    <a:pt x="275" y="21"/>
                                  </a:cubicBezTo>
                                  <a:cubicBezTo>
                                    <a:pt x="265" y="29"/>
                                    <a:pt x="255" y="38"/>
                                    <a:pt x="246" y="45"/>
                                  </a:cubicBezTo>
                                  <a:cubicBezTo>
                                    <a:pt x="238" y="52"/>
                                    <a:pt x="231" y="59"/>
                                    <a:pt x="224" y="65"/>
                                  </a:cubicBezTo>
                                  <a:cubicBezTo>
                                    <a:pt x="246" y="48"/>
                                    <a:pt x="274" y="28"/>
                                    <a:pt x="307" y="8"/>
                                  </a:cubicBezTo>
                                  <a:cubicBezTo>
                                    <a:pt x="311" y="5"/>
                                    <a:pt x="315" y="2"/>
                                    <a:pt x="318" y="0"/>
                                  </a:cubicBezTo>
                                  <a:cubicBezTo>
                                    <a:pt x="298" y="0"/>
                                    <a:pt x="298" y="0"/>
                                    <a:pt x="298" y="0"/>
                                  </a:cubicBezTo>
                                  <a:cubicBezTo>
                                    <a:pt x="290" y="7"/>
                                    <a:pt x="282" y="13"/>
                                    <a:pt x="274" y="20"/>
                                  </a:cubicBezTo>
                                  <a:close/>
                                  <a:moveTo>
                                    <a:pt x="329" y="0"/>
                                  </a:moveTo>
                                  <a:cubicBezTo>
                                    <a:pt x="322" y="3"/>
                                    <a:pt x="316" y="7"/>
                                    <a:pt x="309" y="11"/>
                                  </a:cubicBezTo>
                                  <a:cubicBezTo>
                                    <a:pt x="272" y="40"/>
                                    <a:pt x="238" y="67"/>
                                    <a:pt x="211" y="89"/>
                                  </a:cubicBezTo>
                                  <a:cubicBezTo>
                                    <a:pt x="248" y="65"/>
                                    <a:pt x="305" y="34"/>
                                    <a:pt x="388" y="0"/>
                                  </a:cubicBezTo>
                                  <a:lnTo>
                                    <a:pt x="329" y="0"/>
                                  </a:lnTo>
                                  <a:close/>
                                  <a:moveTo>
                                    <a:pt x="187" y="0"/>
                                  </a:moveTo>
                                  <a:cubicBezTo>
                                    <a:pt x="173" y="51"/>
                                    <a:pt x="165" y="90"/>
                                    <a:pt x="160" y="112"/>
                                  </a:cubicBezTo>
                                  <a:cubicBezTo>
                                    <a:pt x="169" y="89"/>
                                    <a:pt x="185" y="48"/>
                                    <a:pt x="203" y="0"/>
                                  </a:cubicBezTo>
                                  <a:lnTo>
                                    <a:pt x="187" y="0"/>
                                  </a:lnTo>
                                  <a:close/>
                                  <a:moveTo>
                                    <a:pt x="278" y="31"/>
                                  </a:moveTo>
                                  <a:cubicBezTo>
                                    <a:pt x="231" y="62"/>
                                    <a:pt x="197" y="92"/>
                                    <a:pt x="177" y="112"/>
                                  </a:cubicBezTo>
                                  <a:cubicBezTo>
                                    <a:pt x="199" y="94"/>
                                    <a:pt x="235" y="64"/>
                                    <a:pt x="278" y="31"/>
                                  </a:cubicBezTo>
                                  <a:close/>
                                  <a:moveTo>
                                    <a:pt x="251" y="0"/>
                                  </a:moveTo>
                                  <a:cubicBezTo>
                                    <a:pt x="251" y="0"/>
                                    <a:pt x="251" y="0"/>
                                    <a:pt x="251" y="0"/>
                                  </a:cubicBezTo>
                                  <a:cubicBezTo>
                                    <a:pt x="247" y="4"/>
                                    <a:pt x="244" y="9"/>
                                    <a:pt x="240" y="13"/>
                                  </a:cubicBezTo>
                                  <a:cubicBezTo>
                                    <a:pt x="244" y="9"/>
                                    <a:pt x="247" y="4"/>
                                    <a:pt x="251" y="0"/>
                                  </a:cubicBezTo>
                                  <a:close/>
                                  <a:moveTo>
                                    <a:pt x="920" y="0"/>
                                  </a:moveTo>
                                  <a:cubicBezTo>
                                    <a:pt x="920" y="0"/>
                                    <a:pt x="920" y="0"/>
                                    <a:pt x="920" y="0"/>
                                  </a:cubicBezTo>
                                  <a:cubicBezTo>
                                    <a:pt x="915" y="0"/>
                                    <a:pt x="915" y="0"/>
                                    <a:pt x="915" y="0"/>
                                  </a:cubicBezTo>
                                  <a:cubicBezTo>
                                    <a:pt x="919" y="1"/>
                                    <a:pt x="919" y="1"/>
                                    <a:pt x="919" y="1"/>
                                  </a:cubicBezTo>
                                  <a:cubicBezTo>
                                    <a:pt x="919" y="1"/>
                                    <a:pt x="919" y="0"/>
                                    <a:pt x="920" y="0"/>
                                  </a:cubicBezTo>
                                  <a:close/>
                                  <a:moveTo>
                                    <a:pt x="918" y="3"/>
                                  </a:moveTo>
                                  <a:cubicBezTo>
                                    <a:pt x="910" y="0"/>
                                    <a:pt x="910" y="0"/>
                                    <a:pt x="910" y="0"/>
                                  </a:cubicBezTo>
                                  <a:cubicBezTo>
                                    <a:pt x="906" y="0"/>
                                    <a:pt x="906" y="0"/>
                                    <a:pt x="906" y="0"/>
                                  </a:cubicBezTo>
                                  <a:cubicBezTo>
                                    <a:pt x="910" y="1"/>
                                    <a:pt x="914" y="3"/>
                                    <a:pt x="918" y="5"/>
                                  </a:cubicBezTo>
                                  <a:cubicBezTo>
                                    <a:pt x="918" y="5"/>
                                    <a:pt x="918" y="4"/>
                                    <a:pt x="918" y="3"/>
                                  </a:cubicBezTo>
                                  <a:close/>
                                  <a:moveTo>
                                    <a:pt x="925" y="8"/>
                                  </a:moveTo>
                                  <a:cubicBezTo>
                                    <a:pt x="929" y="10"/>
                                    <a:pt x="932" y="12"/>
                                    <a:pt x="936" y="13"/>
                                  </a:cubicBezTo>
                                  <a:cubicBezTo>
                                    <a:pt x="936" y="0"/>
                                    <a:pt x="936" y="0"/>
                                    <a:pt x="936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7" y="0"/>
                                    <a:pt x="927" y="0"/>
                                    <a:pt x="927" y="0"/>
                                  </a:cubicBezTo>
                                  <a:cubicBezTo>
                                    <a:pt x="929" y="2"/>
                                    <a:pt x="929" y="6"/>
                                    <a:pt x="927" y="8"/>
                                  </a:cubicBezTo>
                                  <a:cubicBezTo>
                                    <a:pt x="927" y="8"/>
                                    <a:pt x="926" y="8"/>
                                    <a:pt x="925" y="8"/>
                                  </a:cubicBezTo>
                                  <a:close/>
                                  <a:moveTo>
                                    <a:pt x="901" y="0"/>
                                  </a:moveTo>
                                  <a:cubicBezTo>
                                    <a:pt x="881" y="0"/>
                                    <a:pt x="881" y="0"/>
                                    <a:pt x="881" y="0"/>
                                  </a:cubicBezTo>
                                  <a:cubicBezTo>
                                    <a:pt x="897" y="9"/>
                                    <a:pt x="916" y="20"/>
                                    <a:pt x="936" y="32"/>
                                  </a:cubicBezTo>
                                  <a:cubicBezTo>
                                    <a:pt x="936" y="16"/>
                                    <a:pt x="936" y="16"/>
                                    <a:pt x="936" y="16"/>
                                  </a:cubicBezTo>
                                  <a:cubicBezTo>
                                    <a:pt x="924" y="10"/>
                                    <a:pt x="912" y="5"/>
                                    <a:pt x="901" y="0"/>
                                  </a:cubicBezTo>
                                  <a:close/>
                                  <a:moveTo>
                                    <a:pt x="746" y="0"/>
                                  </a:moveTo>
                                  <a:cubicBezTo>
                                    <a:pt x="745" y="0"/>
                                    <a:pt x="745" y="0"/>
                                    <a:pt x="745" y="0"/>
                                  </a:cubicBezTo>
                                  <a:cubicBezTo>
                                    <a:pt x="744" y="7"/>
                                    <a:pt x="744" y="16"/>
                                    <a:pt x="744" y="26"/>
                                  </a:cubicBezTo>
                                  <a:cubicBezTo>
                                    <a:pt x="744" y="25"/>
                                    <a:pt x="745" y="25"/>
                                    <a:pt x="745" y="25"/>
                                  </a:cubicBezTo>
                                  <a:cubicBezTo>
                                    <a:pt x="745" y="16"/>
                                    <a:pt x="746" y="8"/>
                                    <a:pt x="746" y="0"/>
                                  </a:cubicBezTo>
                                  <a:close/>
                                  <a:moveTo>
                                    <a:pt x="397" y="0"/>
                                  </a:moveTo>
                                  <a:cubicBezTo>
                                    <a:pt x="277" y="48"/>
                                    <a:pt x="211" y="91"/>
                                    <a:pt x="179" y="115"/>
                                  </a:cubicBezTo>
                                  <a:cubicBezTo>
                                    <a:pt x="174" y="119"/>
                                    <a:pt x="170" y="123"/>
                                    <a:pt x="167" y="126"/>
                                  </a:cubicBezTo>
                                  <a:cubicBezTo>
                                    <a:pt x="208" y="105"/>
                                    <a:pt x="344" y="40"/>
                                    <a:pt x="479" y="0"/>
                                  </a:cubicBezTo>
                                  <a:lnTo>
                                    <a:pt x="397" y="0"/>
                                  </a:lnTo>
                                  <a:close/>
                                  <a:moveTo>
                                    <a:pt x="642" y="0"/>
                                  </a:moveTo>
                                  <a:cubicBezTo>
                                    <a:pt x="640" y="0"/>
                                    <a:pt x="640" y="0"/>
                                    <a:pt x="640" y="0"/>
                                  </a:cubicBezTo>
                                  <a:cubicBezTo>
                                    <a:pt x="640" y="0"/>
                                    <a:pt x="640" y="1"/>
                                    <a:pt x="640" y="1"/>
                                  </a:cubicBezTo>
                                  <a:cubicBezTo>
                                    <a:pt x="641" y="1"/>
                                    <a:pt x="642" y="0"/>
                                    <a:pt x="642" y="0"/>
                                  </a:cubicBezTo>
                                  <a:close/>
                                  <a:moveTo>
                                    <a:pt x="215" y="0"/>
                                  </a:moveTo>
                                  <a:cubicBezTo>
                                    <a:pt x="207" y="0"/>
                                    <a:pt x="207" y="0"/>
                                    <a:pt x="207" y="0"/>
                                  </a:cubicBezTo>
                                  <a:cubicBezTo>
                                    <a:pt x="198" y="24"/>
                                    <a:pt x="189" y="47"/>
                                    <a:pt x="181" y="67"/>
                                  </a:cubicBezTo>
                                  <a:cubicBezTo>
                                    <a:pt x="190" y="47"/>
                                    <a:pt x="202" y="24"/>
                                    <a:pt x="215" y="0"/>
                                  </a:cubicBezTo>
                                  <a:close/>
                                  <a:moveTo>
                                    <a:pt x="131" y="164"/>
                                  </a:moveTo>
                                  <a:cubicBezTo>
                                    <a:pt x="131" y="164"/>
                                    <a:pt x="131" y="165"/>
                                    <a:pt x="131" y="165"/>
                                  </a:cubicBezTo>
                                  <a:cubicBezTo>
                                    <a:pt x="109" y="194"/>
                                    <a:pt x="75" y="246"/>
                                    <a:pt x="33" y="332"/>
                                  </a:cubicBezTo>
                                  <a:cubicBezTo>
                                    <a:pt x="30" y="330"/>
                                    <a:pt x="30" y="330"/>
                                    <a:pt x="30" y="330"/>
                                  </a:cubicBezTo>
                                  <a:cubicBezTo>
                                    <a:pt x="57" y="275"/>
                                    <a:pt x="81" y="234"/>
                                    <a:pt x="100" y="204"/>
                                  </a:cubicBezTo>
                                  <a:cubicBezTo>
                                    <a:pt x="74" y="237"/>
                                    <a:pt x="39" y="283"/>
                                    <a:pt x="0" y="338"/>
                                  </a:cubicBezTo>
                                  <a:cubicBezTo>
                                    <a:pt x="0" y="411"/>
                                    <a:pt x="0" y="411"/>
                                    <a:pt x="0" y="411"/>
                                  </a:cubicBezTo>
                                  <a:cubicBezTo>
                                    <a:pt x="54" y="290"/>
                                    <a:pt x="104" y="206"/>
                                    <a:pt x="131" y="164"/>
                                  </a:cubicBezTo>
                                  <a:close/>
                                  <a:moveTo>
                                    <a:pt x="0" y="187"/>
                                  </a:moveTo>
                                  <a:cubicBezTo>
                                    <a:pt x="25" y="178"/>
                                    <a:pt x="25" y="178"/>
                                    <a:pt x="25" y="178"/>
                                  </a:cubicBezTo>
                                  <a:cubicBezTo>
                                    <a:pt x="0" y="187"/>
                                    <a:pt x="0" y="187"/>
                                    <a:pt x="0" y="187"/>
                                  </a:cubicBezTo>
                                  <a:close/>
                                  <a:moveTo>
                                    <a:pt x="76" y="504"/>
                                  </a:move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4" y="345"/>
                                    <a:pt x="145" y="214"/>
                                    <a:pt x="150" y="160"/>
                                  </a:cubicBezTo>
                                  <a:cubicBezTo>
                                    <a:pt x="142" y="196"/>
                                    <a:pt x="130" y="272"/>
                                    <a:pt x="124" y="403"/>
                                  </a:cubicBezTo>
                                  <a:cubicBezTo>
                                    <a:pt x="120" y="403"/>
                                    <a:pt x="120" y="403"/>
                                    <a:pt x="120" y="403"/>
                                  </a:cubicBezTo>
                                  <a:cubicBezTo>
                                    <a:pt x="125" y="303"/>
                                    <a:pt x="133" y="235"/>
                                    <a:pt x="140" y="192"/>
                                  </a:cubicBezTo>
                                  <a:cubicBezTo>
                                    <a:pt x="124" y="258"/>
                                    <a:pt x="97" y="372"/>
                                    <a:pt x="76" y="504"/>
                                  </a:cubicBezTo>
                                  <a:close/>
                                  <a:moveTo>
                                    <a:pt x="433" y="434"/>
                                  </a:moveTo>
                                  <a:cubicBezTo>
                                    <a:pt x="431" y="431"/>
                                    <a:pt x="428" y="429"/>
                                    <a:pt x="426" y="427"/>
                                  </a:cubicBezTo>
                                  <a:cubicBezTo>
                                    <a:pt x="402" y="431"/>
                                    <a:pt x="378" y="438"/>
                                    <a:pt x="362" y="442"/>
                                  </a:cubicBezTo>
                                  <a:cubicBezTo>
                                    <a:pt x="364" y="444"/>
                                    <a:pt x="365" y="446"/>
                                    <a:pt x="367" y="448"/>
                                  </a:cubicBezTo>
                                  <a:cubicBezTo>
                                    <a:pt x="378" y="442"/>
                                    <a:pt x="409" y="435"/>
                                    <a:pt x="433" y="434"/>
                                  </a:cubicBezTo>
                                  <a:close/>
                                  <a:moveTo>
                                    <a:pt x="133" y="0"/>
                                  </a:moveTo>
                                  <a:cubicBezTo>
                                    <a:pt x="122" y="0"/>
                                    <a:pt x="122" y="0"/>
                                    <a:pt x="122" y="0"/>
                                  </a:cubicBezTo>
                                  <a:cubicBezTo>
                                    <a:pt x="143" y="80"/>
                                    <a:pt x="143" y="80"/>
                                    <a:pt x="143" y="80"/>
                                  </a:cubicBezTo>
                                  <a:cubicBezTo>
                                    <a:pt x="140" y="67"/>
                                    <a:pt x="140" y="67"/>
                                    <a:pt x="140" y="67"/>
                                  </a:cubicBezTo>
                                  <a:cubicBezTo>
                                    <a:pt x="143" y="66"/>
                                    <a:pt x="143" y="66"/>
                                    <a:pt x="143" y="66"/>
                                  </a:cubicBezTo>
                                  <a:lnTo>
                                    <a:pt x="133" y="0"/>
                                  </a:lnTo>
                                  <a:close/>
                                  <a:moveTo>
                                    <a:pt x="372" y="324"/>
                                  </a:moveTo>
                                  <a:cubicBezTo>
                                    <a:pt x="334" y="295"/>
                                    <a:pt x="302" y="271"/>
                                    <a:pt x="276" y="249"/>
                                  </a:cubicBezTo>
                                  <a:cubicBezTo>
                                    <a:pt x="302" y="272"/>
                                    <a:pt x="332" y="299"/>
                                    <a:pt x="368" y="329"/>
                                  </a:cubicBezTo>
                                  <a:cubicBezTo>
                                    <a:pt x="368" y="328"/>
                                    <a:pt x="368" y="328"/>
                                    <a:pt x="368" y="328"/>
                                  </a:cubicBezTo>
                                  <a:cubicBezTo>
                                    <a:pt x="368" y="326"/>
                                    <a:pt x="369" y="325"/>
                                    <a:pt x="372" y="324"/>
                                  </a:cubicBezTo>
                                  <a:close/>
                                  <a:moveTo>
                                    <a:pt x="94" y="34"/>
                                  </a:moveTo>
                                  <a:cubicBezTo>
                                    <a:pt x="74" y="0"/>
                                    <a:pt x="74" y="0"/>
                                    <a:pt x="74" y="0"/>
                                  </a:cubicBezTo>
                                  <a:cubicBezTo>
                                    <a:pt x="73" y="0"/>
                                    <a:pt x="73" y="0"/>
                                    <a:pt x="73" y="0"/>
                                  </a:cubicBezTo>
                                  <a:lnTo>
                                    <a:pt x="94" y="34"/>
                                  </a:lnTo>
                                  <a:close/>
                                  <a:moveTo>
                                    <a:pt x="131" y="100"/>
                                  </a:moveTo>
                                  <a:cubicBezTo>
                                    <a:pt x="68" y="0"/>
                                    <a:pt x="68" y="0"/>
                                    <a:pt x="68" y="0"/>
                                  </a:cubicBezTo>
                                  <a:cubicBezTo>
                                    <a:pt x="55" y="0"/>
                                    <a:pt x="55" y="0"/>
                                    <a:pt x="55" y="0"/>
                                  </a:cubicBezTo>
                                  <a:lnTo>
                                    <a:pt x="131" y="100"/>
                                  </a:lnTo>
                                  <a:close/>
                                  <a:moveTo>
                                    <a:pt x="111" y="24"/>
                                  </a:moveTo>
                                  <a:cubicBezTo>
                                    <a:pt x="131" y="73"/>
                                    <a:pt x="131" y="73"/>
                                    <a:pt x="131" y="73"/>
                                  </a:cubicBezTo>
                                  <a:cubicBezTo>
                                    <a:pt x="106" y="0"/>
                                    <a:pt x="106" y="0"/>
                                    <a:pt x="106" y="0"/>
                                  </a:cubicBezTo>
                                  <a:cubicBezTo>
                                    <a:pt x="98" y="0"/>
                                    <a:pt x="98" y="0"/>
                                    <a:pt x="98" y="0"/>
                                  </a:cubicBezTo>
                                  <a:cubicBezTo>
                                    <a:pt x="109" y="25"/>
                                    <a:pt x="109" y="25"/>
                                    <a:pt x="109" y="25"/>
                                  </a:cubicBezTo>
                                  <a:lnTo>
                                    <a:pt x="111" y="24"/>
                                  </a:lnTo>
                                  <a:close/>
                                  <a:moveTo>
                                    <a:pt x="130" y="89"/>
                                  </a:moveTo>
                                  <a:cubicBezTo>
                                    <a:pt x="113" y="54"/>
                                    <a:pt x="113" y="54"/>
                                    <a:pt x="113" y="54"/>
                                  </a:cubicBezTo>
                                  <a:cubicBezTo>
                                    <a:pt x="116" y="53"/>
                                    <a:pt x="116" y="53"/>
                                    <a:pt x="116" y="53"/>
                                  </a:cubicBezTo>
                                  <a:cubicBezTo>
                                    <a:pt x="125" y="71"/>
                                    <a:pt x="125" y="71"/>
                                    <a:pt x="125" y="71"/>
                                  </a:cubicBezTo>
                                  <a:cubicBezTo>
                                    <a:pt x="95" y="0"/>
                                    <a:pt x="95" y="0"/>
                                    <a:pt x="95" y="0"/>
                                  </a:cubicBezTo>
                                  <a:cubicBezTo>
                                    <a:pt x="78" y="0"/>
                                    <a:pt x="78" y="0"/>
                                    <a:pt x="78" y="0"/>
                                  </a:cubicBezTo>
                                  <a:lnTo>
                                    <a:pt x="130" y="89"/>
                                  </a:lnTo>
                                  <a:close/>
                                  <a:moveTo>
                                    <a:pt x="860" y="0"/>
                                  </a:moveTo>
                                  <a:cubicBezTo>
                                    <a:pt x="868" y="5"/>
                                    <a:pt x="876" y="10"/>
                                    <a:pt x="885" y="16"/>
                                  </a:cubicBezTo>
                                  <a:cubicBezTo>
                                    <a:pt x="885" y="16"/>
                                    <a:pt x="885" y="16"/>
                                    <a:pt x="885" y="16"/>
                                  </a:cubicBezTo>
                                  <a:cubicBezTo>
                                    <a:pt x="887" y="14"/>
                                    <a:pt x="890" y="14"/>
                                    <a:pt x="892" y="16"/>
                                  </a:cubicBezTo>
                                  <a:cubicBezTo>
                                    <a:pt x="894" y="18"/>
                                    <a:pt x="894" y="21"/>
                                    <a:pt x="892" y="23"/>
                                  </a:cubicBezTo>
                                  <a:cubicBezTo>
                                    <a:pt x="890" y="25"/>
                                    <a:pt x="887" y="25"/>
                                    <a:pt x="885" y="23"/>
                                  </a:cubicBezTo>
                                  <a:cubicBezTo>
                                    <a:pt x="883" y="22"/>
                                    <a:pt x="883" y="20"/>
                                    <a:pt x="884" y="18"/>
                                  </a:cubicBezTo>
                                  <a:cubicBezTo>
                                    <a:pt x="874" y="11"/>
                                    <a:pt x="865" y="5"/>
                                    <a:pt x="856" y="0"/>
                                  </a:cubicBezTo>
                                  <a:cubicBezTo>
                                    <a:pt x="845" y="0"/>
                                    <a:pt x="845" y="0"/>
                                    <a:pt x="845" y="0"/>
                                  </a:cubicBezTo>
                                  <a:cubicBezTo>
                                    <a:pt x="873" y="21"/>
                                    <a:pt x="905" y="46"/>
                                    <a:pt x="936" y="72"/>
                                  </a:cubicBezTo>
                                  <a:cubicBezTo>
                                    <a:pt x="936" y="34"/>
                                    <a:pt x="936" y="34"/>
                                    <a:pt x="936" y="34"/>
                                  </a:cubicBezTo>
                                  <a:cubicBezTo>
                                    <a:pt x="914" y="21"/>
                                    <a:pt x="894" y="10"/>
                                    <a:pt x="876" y="0"/>
                                  </a:cubicBezTo>
                                  <a:lnTo>
                                    <a:pt x="860" y="0"/>
                                  </a:lnTo>
                                  <a:close/>
                                  <a:moveTo>
                                    <a:pt x="425" y="152"/>
                                  </a:moveTo>
                                  <a:cubicBezTo>
                                    <a:pt x="424" y="156"/>
                                    <a:pt x="424" y="156"/>
                                    <a:pt x="424" y="156"/>
                                  </a:cubicBezTo>
                                  <a:cubicBezTo>
                                    <a:pt x="324" y="145"/>
                                    <a:pt x="245" y="140"/>
                                    <a:pt x="200" y="137"/>
                                  </a:cubicBezTo>
                                  <a:cubicBezTo>
                                    <a:pt x="201" y="138"/>
                                    <a:pt x="203" y="138"/>
                                    <a:pt x="205" y="138"/>
                                  </a:cubicBezTo>
                                  <a:cubicBezTo>
                                    <a:pt x="272" y="148"/>
                                    <a:pt x="397" y="166"/>
                                    <a:pt x="519" y="189"/>
                                  </a:cubicBezTo>
                                  <a:cubicBezTo>
                                    <a:pt x="501" y="172"/>
                                    <a:pt x="476" y="150"/>
                                    <a:pt x="480" y="147"/>
                                  </a:cubicBezTo>
                                  <a:cubicBezTo>
                                    <a:pt x="484" y="143"/>
                                    <a:pt x="510" y="170"/>
                                    <a:pt x="525" y="191"/>
                                  </a:cubicBezTo>
                                  <a:cubicBezTo>
                                    <a:pt x="535" y="193"/>
                                    <a:pt x="545" y="194"/>
                                    <a:pt x="555" y="196"/>
                                  </a:cubicBezTo>
                                  <a:cubicBezTo>
                                    <a:pt x="543" y="181"/>
                                    <a:pt x="531" y="169"/>
                                    <a:pt x="535" y="166"/>
                                  </a:cubicBezTo>
                                  <a:cubicBezTo>
                                    <a:pt x="539" y="164"/>
                                    <a:pt x="551" y="181"/>
                                    <a:pt x="560" y="197"/>
                                  </a:cubicBezTo>
                                  <a:cubicBezTo>
                                    <a:pt x="563" y="198"/>
                                    <a:pt x="567" y="199"/>
                                    <a:pt x="571" y="200"/>
                                  </a:cubicBezTo>
                                  <a:cubicBezTo>
                                    <a:pt x="556" y="170"/>
                                    <a:pt x="532" y="146"/>
                                    <a:pt x="534" y="138"/>
                                  </a:cubicBezTo>
                                  <a:cubicBezTo>
                                    <a:pt x="361" y="131"/>
                                    <a:pt x="249" y="132"/>
                                    <a:pt x="195" y="134"/>
                                  </a:cubicBezTo>
                                  <a:cubicBezTo>
                                    <a:pt x="240" y="136"/>
                                    <a:pt x="320" y="141"/>
                                    <a:pt x="425" y="152"/>
                                  </a:cubicBezTo>
                                  <a:close/>
                                  <a:moveTo>
                                    <a:pt x="500" y="294"/>
                                  </a:moveTo>
                                  <a:cubicBezTo>
                                    <a:pt x="482" y="282"/>
                                    <a:pt x="454" y="272"/>
                                    <a:pt x="431" y="264"/>
                                  </a:cubicBezTo>
                                  <a:cubicBezTo>
                                    <a:pt x="454" y="274"/>
                                    <a:pt x="477" y="284"/>
                                    <a:pt x="500" y="294"/>
                                  </a:cubicBezTo>
                                  <a:close/>
                                  <a:moveTo>
                                    <a:pt x="936" y="484"/>
                                  </a:moveTo>
                                  <a:cubicBezTo>
                                    <a:pt x="936" y="504"/>
                                    <a:pt x="936" y="504"/>
                                    <a:pt x="936" y="504"/>
                                  </a:cubicBezTo>
                                  <a:cubicBezTo>
                                    <a:pt x="876" y="504"/>
                                    <a:pt x="876" y="504"/>
                                    <a:pt x="876" y="504"/>
                                  </a:cubicBezTo>
                                  <a:cubicBezTo>
                                    <a:pt x="862" y="495"/>
                                    <a:pt x="848" y="487"/>
                                    <a:pt x="842" y="484"/>
                                  </a:cubicBezTo>
                                  <a:cubicBezTo>
                                    <a:pt x="852" y="489"/>
                                    <a:pt x="863" y="496"/>
                                    <a:pt x="873" y="504"/>
                                  </a:cubicBezTo>
                                  <a:cubicBezTo>
                                    <a:pt x="763" y="504"/>
                                    <a:pt x="763" y="504"/>
                                    <a:pt x="763" y="504"/>
                                  </a:cubicBezTo>
                                  <a:cubicBezTo>
                                    <a:pt x="762" y="503"/>
                                    <a:pt x="761" y="503"/>
                                    <a:pt x="760" y="502"/>
                                  </a:cubicBezTo>
                                  <a:cubicBezTo>
                                    <a:pt x="761" y="503"/>
                                    <a:pt x="762" y="503"/>
                                    <a:pt x="762" y="504"/>
                                  </a:cubicBezTo>
                                  <a:cubicBezTo>
                                    <a:pt x="719" y="504"/>
                                    <a:pt x="719" y="504"/>
                                    <a:pt x="719" y="504"/>
                                  </a:cubicBezTo>
                                  <a:cubicBezTo>
                                    <a:pt x="714" y="495"/>
                                    <a:pt x="707" y="487"/>
                                    <a:pt x="701" y="482"/>
                                  </a:cubicBezTo>
                                  <a:cubicBezTo>
                                    <a:pt x="706" y="487"/>
                                    <a:pt x="711" y="496"/>
                                    <a:pt x="715" y="504"/>
                                  </a:cubicBezTo>
                                  <a:cubicBezTo>
                                    <a:pt x="663" y="504"/>
                                    <a:pt x="663" y="504"/>
                                    <a:pt x="663" y="504"/>
                                  </a:cubicBezTo>
                                  <a:cubicBezTo>
                                    <a:pt x="661" y="489"/>
                                    <a:pt x="659" y="471"/>
                                    <a:pt x="659" y="471"/>
                                  </a:cubicBezTo>
                                  <a:cubicBezTo>
                                    <a:pt x="659" y="471"/>
                                    <a:pt x="659" y="489"/>
                                    <a:pt x="659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9" y="502"/>
                                    <a:pt x="648" y="501"/>
                                    <a:pt x="648" y="501"/>
                                  </a:cubicBezTo>
                                  <a:cubicBezTo>
                                    <a:pt x="648" y="501"/>
                                    <a:pt x="648" y="502"/>
                                    <a:pt x="648" y="504"/>
                                  </a:cubicBezTo>
                                  <a:cubicBezTo>
                                    <a:pt x="598" y="504"/>
                                    <a:pt x="598" y="504"/>
                                    <a:pt x="598" y="504"/>
                                  </a:cubicBezTo>
                                  <a:cubicBezTo>
                                    <a:pt x="600" y="497"/>
                                    <a:pt x="602" y="490"/>
                                    <a:pt x="606" y="486"/>
                                  </a:cubicBezTo>
                                  <a:cubicBezTo>
                                    <a:pt x="603" y="489"/>
                                    <a:pt x="598" y="496"/>
                                    <a:pt x="594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5" y="502"/>
                                    <a:pt x="518" y="501"/>
                                    <a:pt x="522" y="501"/>
                                  </a:cubicBezTo>
                                  <a:cubicBezTo>
                                    <a:pt x="519" y="500"/>
                                    <a:pt x="514" y="501"/>
                                    <a:pt x="51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82" y="496"/>
                                    <a:pt x="493" y="489"/>
                                    <a:pt x="503" y="487"/>
                                  </a:cubicBezTo>
                                  <a:cubicBezTo>
                                    <a:pt x="495" y="487"/>
                                    <a:pt x="479" y="494"/>
                                    <a:pt x="464" y="504"/>
                                  </a:cubicBezTo>
                                  <a:cubicBezTo>
                                    <a:pt x="430" y="504"/>
                                    <a:pt x="430" y="504"/>
                                    <a:pt x="430" y="504"/>
                                  </a:cubicBezTo>
                                  <a:cubicBezTo>
                                    <a:pt x="440" y="498"/>
                                    <a:pt x="451" y="494"/>
                                    <a:pt x="461" y="494"/>
                                  </a:cubicBezTo>
                                  <a:cubicBezTo>
                                    <a:pt x="453" y="493"/>
                                    <a:pt x="437" y="497"/>
                                    <a:pt x="421" y="504"/>
                                  </a:cubicBezTo>
                                  <a:cubicBezTo>
                                    <a:pt x="389" y="504"/>
                                    <a:pt x="389" y="504"/>
                                    <a:pt x="389" y="504"/>
                                  </a:cubicBezTo>
                                  <a:cubicBezTo>
                                    <a:pt x="407" y="491"/>
                                    <a:pt x="430" y="478"/>
                                    <a:pt x="449" y="480"/>
                                  </a:cubicBezTo>
                                  <a:cubicBezTo>
                                    <a:pt x="434" y="473"/>
                                    <a:pt x="398" y="489"/>
                                    <a:pt x="375" y="504"/>
                                  </a:cubicBezTo>
                                  <a:cubicBezTo>
                                    <a:pt x="281" y="504"/>
                                    <a:pt x="281" y="504"/>
                                    <a:pt x="281" y="504"/>
                                  </a:cubicBezTo>
                                  <a:cubicBezTo>
                                    <a:pt x="224" y="362"/>
                                    <a:pt x="192" y="264"/>
                                    <a:pt x="174" y="204"/>
                                  </a:cubicBezTo>
                                  <a:cubicBezTo>
                                    <a:pt x="193" y="248"/>
                                    <a:pt x="227" y="317"/>
                                    <a:pt x="291" y="419"/>
                                  </a:cubicBezTo>
                                  <a:cubicBezTo>
                                    <a:pt x="294" y="418"/>
                                    <a:pt x="294" y="418"/>
                                    <a:pt x="294" y="418"/>
                                  </a:cubicBezTo>
                                  <a:cubicBezTo>
                                    <a:pt x="208" y="278"/>
                                    <a:pt x="175" y="201"/>
                                    <a:pt x="163" y="164"/>
                                  </a:cubicBezTo>
                                  <a:cubicBezTo>
                                    <a:pt x="173" y="190"/>
                                    <a:pt x="191" y="232"/>
                                    <a:pt x="220" y="285"/>
                                  </a:cubicBezTo>
                                  <a:cubicBezTo>
                                    <a:pt x="223" y="284"/>
                                    <a:pt x="223" y="284"/>
                                    <a:pt x="223" y="284"/>
                                  </a:cubicBezTo>
                                  <a:cubicBezTo>
                                    <a:pt x="195" y="232"/>
                                    <a:pt x="178" y="190"/>
                                    <a:pt x="167" y="165"/>
                                  </a:cubicBezTo>
                                  <a:cubicBezTo>
                                    <a:pt x="181" y="190"/>
                                    <a:pt x="206" y="233"/>
                                    <a:pt x="248" y="294"/>
                                  </a:cubicBezTo>
                                  <a:cubicBezTo>
                                    <a:pt x="249" y="296"/>
                                    <a:pt x="251" y="299"/>
                                    <a:pt x="253" y="301"/>
                                  </a:cubicBezTo>
                                  <a:cubicBezTo>
                                    <a:pt x="253" y="301"/>
                                    <a:pt x="253" y="301"/>
                                    <a:pt x="253" y="302"/>
                                  </a:cubicBezTo>
                                  <a:cubicBezTo>
                                    <a:pt x="259" y="311"/>
                                    <a:pt x="266" y="320"/>
                                    <a:pt x="273" y="330"/>
                                  </a:cubicBezTo>
                                  <a:cubicBezTo>
                                    <a:pt x="296" y="362"/>
                                    <a:pt x="322" y="397"/>
                                    <a:pt x="354" y="437"/>
                                  </a:cubicBezTo>
                                  <a:cubicBezTo>
                                    <a:pt x="348" y="439"/>
                                    <a:pt x="344" y="441"/>
                                    <a:pt x="345" y="443"/>
                                  </a:cubicBezTo>
                                  <a:cubicBezTo>
                                    <a:pt x="345" y="445"/>
                                    <a:pt x="350" y="444"/>
                                    <a:pt x="358" y="443"/>
                                  </a:cubicBezTo>
                                  <a:cubicBezTo>
                                    <a:pt x="360" y="445"/>
                                    <a:pt x="362" y="447"/>
                                    <a:pt x="364" y="450"/>
                                  </a:cubicBezTo>
                                  <a:cubicBezTo>
                                    <a:pt x="363" y="451"/>
                                    <a:pt x="362" y="452"/>
                                    <a:pt x="363" y="452"/>
                                  </a:cubicBezTo>
                                  <a:cubicBezTo>
                                    <a:pt x="363" y="453"/>
                                    <a:pt x="364" y="454"/>
                                    <a:pt x="367" y="453"/>
                                  </a:cubicBezTo>
                                  <a:cubicBezTo>
                                    <a:pt x="371" y="459"/>
                                    <a:pt x="375" y="464"/>
                                    <a:pt x="380" y="469"/>
                                  </a:cubicBezTo>
                                  <a:cubicBezTo>
                                    <a:pt x="359" y="474"/>
                                    <a:pt x="341" y="482"/>
                                    <a:pt x="342" y="487"/>
                                  </a:cubicBezTo>
                                  <a:cubicBezTo>
                                    <a:pt x="343" y="492"/>
                                    <a:pt x="362" y="483"/>
                                    <a:pt x="384" y="475"/>
                                  </a:cubicBezTo>
                                  <a:cubicBezTo>
                                    <a:pt x="388" y="480"/>
                                    <a:pt x="393" y="485"/>
                                    <a:pt x="397" y="490"/>
                                  </a:cubicBezTo>
                                  <a:cubicBezTo>
                                    <a:pt x="400" y="488"/>
                                    <a:pt x="400" y="488"/>
                                    <a:pt x="400" y="488"/>
                                  </a:cubicBezTo>
                                  <a:cubicBezTo>
                                    <a:pt x="396" y="483"/>
                                    <a:pt x="392" y="478"/>
                                    <a:pt x="388" y="474"/>
                                  </a:cubicBezTo>
                                  <a:cubicBezTo>
                                    <a:pt x="404" y="468"/>
                                    <a:pt x="421" y="464"/>
                                    <a:pt x="435" y="468"/>
                                  </a:cubicBezTo>
                                  <a:cubicBezTo>
                                    <a:pt x="425" y="462"/>
                                    <a:pt x="404" y="464"/>
                                    <a:pt x="384" y="468"/>
                                  </a:cubicBezTo>
                                  <a:cubicBezTo>
                                    <a:pt x="379" y="463"/>
                                    <a:pt x="375" y="458"/>
                                    <a:pt x="371" y="453"/>
                                  </a:cubicBezTo>
                                  <a:cubicBezTo>
                                    <a:pt x="389" y="449"/>
                                    <a:pt x="431" y="431"/>
                                    <a:pt x="459" y="436"/>
                                  </a:cubicBezTo>
                                  <a:cubicBezTo>
                                    <a:pt x="454" y="434"/>
                                    <a:pt x="446" y="433"/>
                                    <a:pt x="437" y="434"/>
                                  </a:cubicBezTo>
                                  <a:cubicBezTo>
                                    <a:pt x="437" y="433"/>
                                    <a:pt x="437" y="433"/>
                                    <a:pt x="437" y="433"/>
                                  </a:cubicBezTo>
                                  <a:cubicBezTo>
                                    <a:pt x="435" y="431"/>
                                    <a:pt x="433" y="429"/>
                                    <a:pt x="431" y="427"/>
                                  </a:cubicBezTo>
                                  <a:cubicBezTo>
                                    <a:pt x="443" y="425"/>
                                    <a:pt x="455" y="425"/>
                                    <a:pt x="465" y="426"/>
                                  </a:cubicBezTo>
                                  <a:cubicBezTo>
                                    <a:pt x="457" y="423"/>
                                    <a:pt x="443" y="423"/>
                                    <a:pt x="428" y="424"/>
                                  </a:cubicBezTo>
                                  <a:cubicBezTo>
                                    <a:pt x="424" y="420"/>
                                    <a:pt x="420" y="416"/>
                                    <a:pt x="416" y="413"/>
                                  </a:cubicBezTo>
                                  <a:cubicBezTo>
                                    <a:pt x="430" y="411"/>
                                    <a:pt x="477" y="393"/>
                                    <a:pt x="506" y="398"/>
                                  </a:cubicBezTo>
                                  <a:cubicBezTo>
                                    <a:pt x="487" y="390"/>
                                    <a:pt x="422" y="402"/>
                                    <a:pt x="413" y="410"/>
                                  </a:cubicBezTo>
                                  <a:cubicBezTo>
                                    <a:pt x="403" y="400"/>
                                    <a:pt x="392" y="390"/>
                                    <a:pt x="383" y="380"/>
                                  </a:cubicBezTo>
                                  <a:cubicBezTo>
                                    <a:pt x="394" y="379"/>
                                    <a:pt x="408" y="378"/>
                                    <a:pt x="422" y="377"/>
                                  </a:cubicBezTo>
                                  <a:cubicBezTo>
                                    <a:pt x="425" y="380"/>
                                    <a:pt x="428" y="382"/>
                                    <a:pt x="431" y="385"/>
                                  </a:cubicBezTo>
                                  <a:cubicBezTo>
                                    <a:pt x="434" y="382"/>
                                    <a:pt x="434" y="382"/>
                                    <a:pt x="434" y="382"/>
                                  </a:cubicBezTo>
                                  <a:cubicBezTo>
                                    <a:pt x="431" y="380"/>
                                    <a:pt x="429" y="379"/>
                                    <a:pt x="427" y="377"/>
                                  </a:cubicBezTo>
                                  <a:cubicBezTo>
                                    <a:pt x="442" y="377"/>
                                    <a:pt x="458" y="377"/>
                                    <a:pt x="471" y="381"/>
                                  </a:cubicBezTo>
                                  <a:cubicBezTo>
                                    <a:pt x="472" y="382"/>
                                    <a:pt x="473" y="382"/>
                                    <a:pt x="475" y="382"/>
                                  </a:cubicBezTo>
                                  <a:cubicBezTo>
                                    <a:pt x="481" y="384"/>
                                    <a:pt x="487" y="387"/>
                                    <a:pt x="492" y="391"/>
                                  </a:cubicBezTo>
                                  <a:cubicBezTo>
                                    <a:pt x="490" y="388"/>
                                    <a:pt x="486" y="385"/>
                                    <a:pt x="482" y="383"/>
                                  </a:cubicBezTo>
                                  <a:cubicBezTo>
                                    <a:pt x="497" y="384"/>
                                    <a:pt x="524" y="383"/>
                                    <a:pt x="544" y="394"/>
                                  </a:cubicBezTo>
                                  <a:cubicBezTo>
                                    <a:pt x="532" y="381"/>
                                    <a:pt x="478" y="374"/>
                                    <a:pt x="471" y="379"/>
                                  </a:cubicBezTo>
                                  <a:cubicBezTo>
                                    <a:pt x="457" y="374"/>
                                    <a:pt x="439" y="372"/>
                                    <a:pt x="420" y="371"/>
                                  </a:cubicBezTo>
                                  <a:cubicBezTo>
                                    <a:pt x="415" y="367"/>
                                    <a:pt x="410" y="363"/>
                                    <a:pt x="404" y="358"/>
                                  </a:cubicBezTo>
                                  <a:cubicBezTo>
                                    <a:pt x="429" y="356"/>
                                    <a:pt x="461" y="355"/>
                                    <a:pt x="480" y="367"/>
                                  </a:cubicBezTo>
                                  <a:cubicBezTo>
                                    <a:pt x="471" y="355"/>
                                    <a:pt x="428" y="352"/>
                                    <a:pt x="398" y="353"/>
                                  </a:cubicBezTo>
                                  <a:cubicBezTo>
                                    <a:pt x="388" y="345"/>
                                    <a:pt x="380" y="338"/>
                                    <a:pt x="371" y="331"/>
                                  </a:cubicBezTo>
                                  <a:cubicBezTo>
                                    <a:pt x="374" y="332"/>
                                    <a:pt x="378" y="332"/>
                                    <a:pt x="384" y="333"/>
                                  </a:cubicBezTo>
                                  <a:cubicBezTo>
                                    <a:pt x="386" y="334"/>
                                    <a:pt x="388" y="336"/>
                                    <a:pt x="391" y="338"/>
                                  </a:cubicBezTo>
                                  <a:cubicBezTo>
                                    <a:pt x="393" y="335"/>
                                    <a:pt x="393" y="335"/>
                                    <a:pt x="393" y="335"/>
                                  </a:cubicBezTo>
                                  <a:cubicBezTo>
                                    <a:pt x="392" y="334"/>
                                    <a:pt x="391" y="333"/>
                                    <a:pt x="390" y="333"/>
                                  </a:cubicBezTo>
                                  <a:cubicBezTo>
                                    <a:pt x="404" y="333"/>
                                    <a:pt x="423" y="332"/>
                                    <a:pt x="443" y="334"/>
                                  </a:cubicBezTo>
                                  <a:cubicBezTo>
                                    <a:pt x="452" y="339"/>
                                    <a:pt x="460" y="344"/>
                                    <a:pt x="468" y="349"/>
                                  </a:cubicBezTo>
                                  <a:cubicBezTo>
                                    <a:pt x="470" y="346"/>
                                    <a:pt x="470" y="346"/>
                                    <a:pt x="470" y="346"/>
                                  </a:cubicBezTo>
                                  <a:cubicBezTo>
                                    <a:pt x="464" y="343"/>
                                    <a:pt x="458" y="339"/>
                                    <a:pt x="452" y="335"/>
                                  </a:cubicBezTo>
                                  <a:cubicBezTo>
                                    <a:pt x="467" y="338"/>
                                    <a:pt x="481" y="342"/>
                                    <a:pt x="494" y="349"/>
                                  </a:cubicBezTo>
                                  <a:cubicBezTo>
                                    <a:pt x="484" y="338"/>
                                    <a:pt x="461" y="331"/>
                                    <a:pt x="437" y="326"/>
                                  </a:cubicBezTo>
                                  <a:cubicBezTo>
                                    <a:pt x="432" y="323"/>
                                    <a:pt x="428" y="321"/>
                                    <a:pt x="423" y="318"/>
                                  </a:cubicBezTo>
                                  <a:cubicBezTo>
                                    <a:pt x="439" y="319"/>
                                    <a:pt x="456" y="321"/>
                                    <a:pt x="473" y="327"/>
                                  </a:cubicBezTo>
                                  <a:cubicBezTo>
                                    <a:pt x="473" y="327"/>
                                    <a:pt x="473" y="327"/>
                                    <a:pt x="473" y="327"/>
                                  </a:cubicBezTo>
                                  <a:cubicBezTo>
                                    <a:pt x="472" y="332"/>
                                    <a:pt x="480" y="333"/>
                                    <a:pt x="491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492" y="335"/>
                                    <a:pt x="492" y="335"/>
                                    <a:pt x="492" y="335"/>
                                  </a:cubicBezTo>
                                  <a:cubicBezTo>
                                    <a:pt x="505" y="338"/>
                                    <a:pt x="523" y="342"/>
                                    <a:pt x="536" y="353"/>
                                  </a:cubicBezTo>
                                  <a:cubicBezTo>
                                    <a:pt x="527" y="339"/>
                                    <a:pt x="486" y="320"/>
                                    <a:pt x="475" y="324"/>
                                  </a:cubicBezTo>
                                  <a:cubicBezTo>
                                    <a:pt x="456" y="315"/>
                                    <a:pt x="428" y="309"/>
                                    <a:pt x="406" y="307"/>
                                  </a:cubicBezTo>
                                  <a:cubicBezTo>
                                    <a:pt x="293" y="237"/>
                                    <a:pt x="219" y="182"/>
                                    <a:pt x="182" y="154"/>
                                  </a:cubicBezTo>
                                  <a:cubicBezTo>
                                    <a:pt x="214" y="174"/>
                                    <a:pt x="272" y="208"/>
                                    <a:pt x="356" y="249"/>
                                  </a:cubicBezTo>
                                  <a:cubicBezTo>
                                    <a:pt x="358" y="246"/>
                                    <a:pt x="358" y="246"/>
                                    <a:pt x="358" y="246"/>
                                  </a:cubicBezTo>
                                  <a:cubicBezTo>
                                    <a:pt x="273" y="204"/>
                                    <a:pt x="216" y="170"/>
                                    <a:pt x="184" y="151"/>
                                  </a:cubicBezTo>
                                  <a:cubicBezTo>
                                    <a:pt x="242" y="179"/>
                                    <a:pt x="374" y="244"/>
                                    <a:pt x="511" y="303"/>
                                  </a:cubicBezTo>
                                  <a:cubicBezTo>
                                    <a:pt x="512" y="304"/>
                                    <a:pt x="513" y="306"/>
                                    <a:pt x="515" y="307"/>
                                  </a:cubicBezTo>
                                  <a:cubicBezTo>
                                    <a:pt x="514" y="306"/>
                                    <a:pt x="513" y="305"/>
                                    <a:pt x="512" y="303"/>
                                  </a:cubicBezTo>
                                  <a:cubicBezTo>
                                    <a:pt x="516" y="305"/>
                                    <a:pt x="519" y="306"/>
                                    <a:pt x="523" y="308"/>
                                  </a:cubicBezTo>
                                  <a:cubicBezTo>
                                    <a:pt x="523" y="317"/>
                                    <a:pt x="554" y="315"/>
                                    <a:pt x="570" y="332"/>
                                  </a:cubicBezTo>
                                  <a:cubicBezTo>
                                    <a:pt x="564" y="321"/>
                                    <a:pt x="533" y="300"/>
                                    <a:pt x="525" y="305"/>
                                  </a:cubicBezTo>
                                  <a:cubicBezTo>
                                    <a:pt x="519" y="302"/>
                                    <a:pt x="513" y="300"/>
                                    <a:pt x="507" y="297"/>
                                  </a:cubicBezTo>
                                  <a:cubicBezTo>
                                    <a:pt x="478" y="268"/>
                                    <a:pt x="396" y="238"/>
                                    <a:pt x="394" y="247"/>
                                  </a:cubicBezTo>
                                  <a:cubicBezTo>
                                    <a:pt x="394" y="247"/>
                                    <a:pt x="394" y="247"/>
                                    <a:pt x="395" y="247"/>
                                  </a:cubicBezTo>
                                  <a:cubicBezTo>
                                    <a:pt x="328" y="217"/>
                                    <a:pt x="268" y="188"/>
                                    <a:pt x="225" y="167"/>
                                  </a:cubicBezTo>
                                  <a:cubicBezTo>
                                    <a:pt x="235" y="171"/>
                                    <a:pt x="235" y="171"/>
                                    <a:pt x="235" y="171"/>
                                  </a:cubicBezTo>
                                  <a:cubicBezTo>
                                    <a:pt x="237" y="168"/>
                                    <a:pt x="237" y="168"/>
                                    <a:pt x="237" y="168"/>
                                  </a:cubicBezTo>
                                  <a:cubicBezTo>
                                    <a:pt x="187" y="146"/>
                                    <a:pt x="187" y="146"/>
                                    <a:pt x="187" y="146"/>
                                  </a:cubicBezTo>
                                  <a:cubicBezTo>
                                    <a:pt x="455" y="233"/>
                                    <a:pt x="455" y="233"/>
                                    <a:pt x="455" y="233"/>
                                  </a:cubicBezTo>
                                  <a:cubicBezTo>
                                    <a:pt x="456" y="230"/>
                                    <a:pt x="456" y="230"/>
                                    <a:pt x="456" y="230"/>
                                  </a:cubicBezTo>
                                  <a:cubicBezTo>
                                    <a:pt x="177" y="139"/>
                                    <a:pt x="177" y="139"/>
                                    <a:pt x="177" y="139"/>
                                  </a:cubicBezTo>
                                  <a:cubicBezTo>
                                    <a:pt x="218" y="146"/>
                                    <a:pt x="313" y="163"/>
                                    <a:pt x="440" y="191"/>
                                  </a:cubicBezTo>
                                  <a:cubicBezTo>
                                    <a:pt x="441" y="188"/>
                                    <a:pt x="441" y="188"/>
                                    <a:pt x="441" y="188"/>
                                  </a:cubicBezTo>
                                  <a:cubicBezTo>
                                    <a:pt x="364" y="171"/>
                                    <a:pt x="298" y="158"/>
                                    <a:pt x="250" y="148"/>
                                  </a:cubicBezTo>
                                  <a:cubicBezTo>
                                    <a:pt x="321" y="159"/>
                                    <a:pt x="424" y="175"/>
                                    <a:pt x="523" y="194"/>
                                  </a:cubicBezTo>
                                  <a:cubicBezTo>
                                    <a:pt x="530" y="200"/>
                                    <a:pt x="534" y="206"/>
                                    <a:pt x="536" y="209"/>
                                  </a:cubicBezTo>
                                  <a:cubicBezTo>
                                    <a:pt x="535" y="206"/>
                                    <a:pt x="532" y="201"/>
                                    <a:pt x="528" y="195"/>
                                  </a:cubicBezTo>
                                  <a:cubicBezTo>
                                    <a:pt x="538" y="197"/>
                                    <a:pt x="548" y="199"/>
                                    <a:pt x="558" y="201"/>
                                  </a:cubicBezTo>
                                  <a:cubicBezTo>
                                    <a:pt x="562" y="207"/>
                                    <a:pt x="566" y="214"/>
                                    <a:pt x="569" y="222"/>
                                  </a:cubicBezTo>
                                  <a:cubicBezTo>
                                    <a:pt x="569" y="218"/>
                                    <a:pt x="566" y="210"/>
                                    <a:pt x="562" y="202"/>
                                  </a:cubicBezTo>
                                  <a:cubicBezTo>
                                    <a:pt x="565" y="202"/>
                                    <a:pt x="569" y="203"/>
                                    <a:pt x="573" y="204"/>
                                  </a:cubicBezTo>
                                  <a:cubicBezTo>
                                    <a:pt x="575" y="208"/>
                                    <a:pt x="577" y="213"/>
                                    <a:pt x="578" y="217"/>
                                  </a:cubicBezTo>
                                  <a:cubicBezTo>
                                    <a:pt x="578" y="214"/>
                                    <a:pt x="577" y="210"/>
                                    <a:pt x="575" y="204"/>
                                  </a:cubicBezTo>
                                  <a:cubicBezTo>
                                    <a:pt x="577" y="205"/>
                                    <a:pt x="578" y="205"/>
                                    <a:pt x="580" y="205"/>
                                  </a:cubicBezTo>
                                  <a:cubicBezTo>
                                    <a:pt x="580" y="202"/>
                                    <a:pt x="580" y="202"/>
                                    <a:pt x="580" y="202"/>
                                  </a:cubicBezTo>
                                  <a:cubicBezTo>
                                    <a:pt x="578" y="201"/>
                                    <a:pt x="576" y="201"/>
                                    <a:pt x="574" y="200"/>
                                  </a:cubicBezTo>
                                  <a:cubicBezTo>
                                    <a:pt x="566" y="178"/>
                                    <a:pt x="548" y="146"/>
                                    <a:pt x="539" y="139"/>
                                  </a:cubicBezTo>
                                  <a:cubicBezTo>
                                    <a:pt x="546" y="139"/>
                                    <a:pt x="552" y="139"/>
                                    <a:pt x="559" y="140"/>
                                  </a:cubicBezTo>
                                  <a:cubicBezTo>
                                    <a:pt x="568" y="155"/>
                                    <a:pt x="582" y="177"/>
                                    <a:pt x="587" y="199"/>
                                  </a:cubicBezTo>
                                  <a:cubicBezTo>
                                    <a:pt x="588" y="189"/>
                                    <a:pt x="577" y="158"/>
                                    <a:pt x="566" y="137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6" y="136"/>
                                    <a:pt x="566" y="136"/>
                                    <a:pt x="566" y="136"/>
                                  </a:cubicBezTo>
                                  <a:cubicBezTo>
                                    <a:pt x="560" y="124"/>
                                    <a:pt x="553" y="115"/>
                                    <a:pt x="550" y="116"/>
                                  </a:cubicBezTo>
                                  <a:cubicBezTo>
                                    <a:pt x="547" y="119"/>
                                    <a:pt x="551" y="126"/>
                                    <a:pt x="557" y="136"/>
                                  </a:cubicBezTo>
                                  <a:cubicBezTo>
                                    <a:pt x="432" y="130"/>
                                    <a:pt x="338" y="129"/>
                                    <a:pt x="272" y="129"/>
                                  </a:cubicBezTo>
                                  <a:cubicBezTo>
                                    <a:pt x="272" y="126"/>
                                    <a:pt x="272" y="126"/>
                                    <a:pt x="272" y="126"/>
                                  </a:cubicBezTo>
                                  <a:cubicBezTo>
                                    <a:pt x="269" y="126"/>
                                    <a:pt x="265" y="126"/>
                                    <a:pt x="261" y="126"/>
                                  </a:cubicBezTo>
                                  <a:cubicBezTo>
                                    <a:pt x="324" y="121"/>
                                    <a:pt x="413" y="114"/>
                                    <a:pt x="528" y="107"/>
                                  </a:cubicBezTo>
                                  <a:cubicBezTo>
                                    <a:pt x="527" y="104"/>
                                    <a:pt x="527" y="104"/>
                                    <a:pt x="527" y="104"/>
                                  </a:cubicBezTo>
                                  <a:cubicBezTo>
                                    <a:pt x="466" y="107"/>
                                    <a:pt x="411" y="111"/>
                                    <a:pt x="365" y="114"/>
                                  </a:cubicBezTo>
                                  <a:cubicBezTo>
                                    <a:pt x="465" y="104"/>
                                    <a:pt x="465" y="104"/>
                                    <a:pt x="465" y="104"/>
                                  </a:cubicBezTo>
                                  <a:cubicBezTo>
                                    <a:pt x="464" y="101"/>
                                    <a:pt x="464" y="101"/>
                                    <a:pt x="464" y="101"/>
                                  </a:cubicBezTo>
                                  <a:cubicBezTo>
                                    <a:pt x="212" y="126"/>
                                    <a:pt x="212" y="126"/>
                                    <a:pt x="212" y="126"/>
                                  </a:cubicBezTo>
                                  <a:cubicBezTo>
                                    <a:pt x="205" y="126"/>
                                    <a:pt x="199" y="127"/>
                                    <a:pt x="193" y="127"/>
                                  </a:cubicBezTo>
                                  <a:cubicBezTo>
                                    <a:pt x="527" y="56"/>
                                    <a:pt x="527" y="56"/>
                                    <a:pt x="527" y="56"/>
                                  </a:cubicBezTo>
                                  <a:cubicBezTo>
                                    <a:pt x="526" y="52"/>
                                    <a:pt x="526" y="52"/>
                                    <a:pt x="526" y="52"/>
                                  </a:cubicBezTo>
                                  <a:cubicBezTo>
                                    <a:pt x="195" y="123"/>
                                    <a:pt x="195" y="123"/>
                                    <a:pt x="195" y="123"/>
                                  </a:cubicBezTo>
                                  <a:cubicBezTo>
                                    <a:pt x="377" y="68"/>
                                    <a:pt x="377" y="68"/>
                                    <a:pt x="377" y="68"/>
                                  </a:cubicBezTo>
                                  <a:cubicBezTo>
                                    <a:pt x="376" y="65"/>
                                    <a:pt x="376" y="65"/>
                                    <a:pt x="376" y="65"/>
                                  </a:cubicBezTo>
                                  <a:cubicBezTo>
                                    <a:pt x="175" y="125"/>
                                    <a:pt x="175" y="125"/>
                                    <a:pt x="175" y="125"/>
                                  </a:cubicBezTo>
                                  <a:cubicBezTo>
                                    <a:pt x="225" y="101"/>
                                    <a:pt x="360" y="38"/>
                                    <a:pt x="491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8" y="1"/>
                                    <a:pt x="539" y="1"/>
                                    <a:pt x="539" y="2"/>
                                  </a:cubicBezTo>
                                  <a:cubicBezTo>
                                    <a:pt x="541" y="4"/>
                                    <a:pt x="545" y="4"/>
                                    <a:pt x="547" y="3"/>
                                  </a:cubicBezTo>
                                  <a:cubicBezTo>
                                    <a:pt x="548" y="2"/>
                                    <a:pt x="548" y="1"/>
                                    <a:pt x="548" y="0"/>
                                  </a:cubicBezTo>
                                  <a:cubicBezTo>
                                    <a:pt x="604" y="0"/>
                                    <a:pt x="604" y="0"/>
                                    <a:pt x="604" y="0"/>
                                  </a:cubicBezTo>
                                  <a:cubicBezTo>
                                    <a:pt x="588" y="7"/>
                                    <a:pt x="571" y="16"/>
                                    <a:pt x="554" y="25"/>
                                  </a:cubicBezTo>
                                  <a:cubicBezTo>
                                    <a:pt x="554" y="25"/>
                                    <a:pt x="554" y="25"/>
                                    <a:pt x="554" y="24"/>
                                  </a:cubicBezTo>
                                  <a:cubicBezTo>
                                    <a:pt x="552" y="22"/>
                                    <a:pt x="548" y="22"/>
                                    <a:pt x="546" y="24"/>
                                  </a:cubicBezTo>
                                  <a:cubicBezTo>
                                    <a:pt x="544" y="26"/>
                                    <a:pt x="544" y="29"/>
                                    <a:pt x="546" y="32"/>
                                  </a:cubicBezTo>
                                  <a:cubicBezTo>
                                    <a:pt x="548" y="34"/>
                                    <a:pt x="551" y="34"/>
                                    <a:pt x="553" y="32"/>
                                  </a:cubicBezTo>
                                  <a:cubicBezTo>
                                    <a:pt x="555" y="30"/>
                                    <a:pt x="555" y="28"/>
                                    <a:pt x="555" y="27"/>
                                  </a:cubicBezTo>
                                  <a:cubicBezTo>
                                    <a:pt x="574" y="17"/>
                                    <a:pt x="592" y="8"/>
                                    <a:pt x="608" y="0"/>
                                  </a:cubicBezTo>
                                  <a:cubicBezTo>
                                    <a:pt x="630" y="0"/>
                                    <a:pt x="630" y="0"/>
                                    <a:pt x="630" y="0"/>
                                  </a:cubicBezTo>
                                  <a:cubicBezTo>
                                    <a:pt x="630" y="1"/>
                                    <a:pt x="630" y="4"/>
                                    <a:pt x="631" y="5"/>
                                  </a:cubicBezTo>
                                  <a:cubicBezTo>
                                    <a:pt x="632" y="6"/>
                                    <a:pt x="632" y="6"/>
                                    <a:pt x="633" y="6"/>
                                  </a:cubicBezTo>
                                  <a:cubicBezTo>
                                    <a:pt x="610" y="23"/>
                                    <a:pt x="585" y="42"/>
                                    <a:pt x="558" y="64"/>
                                  </a:cubicBezTo>
                                  <a:cubicBezTo>
                                    <a:pt x="556" y="62"/>
                                    <a:pt x="553" y="62"/>
                                    <a:pt x="551" y="64"/>
                                  </a:cubicBezTo>
                                  <a:cubicBezTo>
                                    <a:pt x="549" y="66"/>
                                    <a:pt x="548" y="70"/>
                                    <a:pt x="550" y="72"/>
                                  </a:cubicBezTo>
                                  <a:cubicBezTo>
                                    <a:pt x="552" y="74"/>
                                    <a:pt x="556" y="74"/>
                                    <a:pt x="558" y="72"/>
                                  </a:cubicBezTo>
                                  <a:cubicBezTo>
                                    <a:pt x="560" y="70"/>
                                    <a:pt x="560" y="68"/>
                                    <a:pt x="559" y="66"/>
                                  </a:cubicBezTo>
                                  <a:cubicBezTo>
                                    <a:pt x="587" y="43"/>
                                    <a:pt x="613" y="23"/>
                                    <a:pt x="636" y="7"/>
                                  </a:cubicBezTo>
                                  <a:cubicBezTo>
                                    <a:pt x="637" y="7"/>
                                    <a:pt x="638" y="6"/>
                                    <a:pt x="639" y="5"/>
                                  </a:cubicBezTo>
                                  <a:cubicBezTo>
                                    <a:pt x="639" y="5"/>
                                    <a:pt x="640" y="4"/>
                                    <a:pt x="640" y="4"/>
                                  </a:cubicBezTo>
                                  <a:cubicBezTo>
                                    <a:pt x="642" y="2"/>
                                    <a:pt x="644" y="1"/>
                                    <a:pt x="646" y="0"/>
                                  </a:cubicBezTo>
                                  <a:cubicBezTo>
                                    <a:pt x="669" y="0"/>
                                    <a:pt x="669" y="0"/>
                                    <a:pt x="669" y="0"/>
                                  </a:cubicBezTo>
                                  <a:cubicBezTo>
                                    <a:pt x="654" y="14"/>
                                    <a:pt x="637" y="31"/>
                                    <a:pt x="616" y="52"/>
                                  </a:cubicBezTo>
                                  <a:cubicBezTo>
                                    <a:pt x="614" y="50"/>
                                    <a:pt x="612" y="51"/>
                                    <a:pt x="610" y="52"/>
                                  </a:cubicBezTo>
                                  <a:cubicBezTo>
                                    <a:pt x="608" y="54"/>
                                    <a:pt x="608" y="58"/>
                                    <a:pt x="610" y="60"/>
                                  </a:cubicBezTo>
                                  <a:cubicBezTo>
                                    <a:pt x="612" y="62"/>
                                    <a:pt x="615" y="62"/>
                                    <a:pt x="617" y="60"/>
                                  </a:cubicBezTo>
                                  <a:cubicBezTo>
                                    <a:pt x="619" y="58"/>
                                    <a:pt x="619" y="55"/>
                                    <a:pt x="618" y="53"/>
                                  </a:cubicBezTo>
                                  <a:cubicBezTo>
                                    <a:pt x="639" y="32"/>
                                    <a:pt x="657" y="14"/>
                                    <a:pt x="673" y="0"/>
                                  </a:cubicBezTo>
                                  <a:cubicBezTo>
                                    <a:pt x="689" y="0"/>
                                    <a:pt x="689" y="0"/>
                                    <a:pt x="689" y="0"/>
                                  </a:cubicBezTo>
                                  <a:cubicBezTo>
                                    <a:pt x="676" y="15"/>
                                    <a:pt x="660" y="33"/>
                                    <a:pt x="642" y="56"/>
                                  </a:cubicBezTo>
                                  <a:cubicBezTo>
                                    <a:pt x="640" y="55"/>
                                    <a:pt x="637" y="55"/>
                                    <a:pt x="635" y="57"/>
                                  </a:cubicBezTo>
                                  <a:cubicBezTo>
                                    <a:pt x="633" y="59"/>
                                    <a:pt x="633" y="62"/>
                                    <a:pt x="635" y="64"/>
                                  </a:cubicBezTo>
                                  <a:cubicBezTo>
                                    <a:pt x="635" y="65"/>
                                    <a:pt x="636" y="65"/>
                                    <a:pt x="636" y="65"/>
                                  </a:cubicBezTo>
                                  <a:cubicBezTo>
                                    <a:pt x="624" y="80"/>
                                    <a:pt x="612" y="96"/>
                                    <a:pt x="599" y="113"/>
                                  </a:cubicBezTo>
                                  <a:cubicBezTo>
                                    <a:pt x="599" y="113"/>
                                    <a:pt x="599" y="113"/>
                                    <a:pt x="599" y="113"/>
                                  </a:cubicBezTo>
                                  <a:cubicBezTo>
                                    <a:pt x="598" y="113"/>
                                    <a:pt x="597" y="114"/>
                                    <a:pt x="597" y="115"/>
                                  </a:cubicBezTo>
                                  <a:cubicBezTo>
                                    <a:pt x="596" y="118"/>
                                    <a:pt x="594" y="120"/>
                                    <a:pt x="592" y="123"/>
                                  </a:cubicBezTo>
                                  <a:cubicBezTo>
                                    <a:pt x="590" y="122"/>
                                    <a:pt x="588" y="122"/>
                                    <a:pt x="587" y="124"/>
                                  </a:cubicBezTo>
                                  <a:cubicBezTo>
                                    <a:pt x="584" y="126"/>
                                    <a:pt x="584" y="129"/>
                                    <a:pt x="586" y="131"/>
                                  </a:cubicBezTo>
                                  <a:cubicBezTo>
                                    <a:pt x="588" y="133"/>
                                    <a:pt x="592" y="133"/>
                                    <a:pt x="594" y="131"/>
                                  </a:cubicBezTo>
                                  <a:cubicBezTo>
                                    <a:pt x="596" y="129"/>
                                    <a:pt x="596" y="126"/>
                                    <a:pt x="594" y="124"/>
                                  </a:cubicBezTo>
                                  <a:cubicBezTo>
                                    <a:pt x="594" y="124"/>
                                    <a:pt x="594" y="124"/>
                                    <a:pt x="594" y="124"/>
                                  </a:cubicBezTo>
                                  <a:cubicBezTo>
                                    <a:pt x="595" y="122"/>
                                    <a:pt x="597" y="120"/>
                                    <a:pt x="598" y="118"/>
                                  </a:cubicBezTo>
                                  <a:cubicBezTo>
                                    <a:pt x="601" y="128"/>
                                    <a:pt x="615" y="150"/>
                                    <a:pt x="617" y="171"/>
                                  </a:cubicBezTo>
                                  <a:cubicBezTo>
                                    <a:pt x="620" y="161"/>
                                    <a:pt x="608" y="122"/>
                                    <a:pt x="601" y="114"/>
                                  </a:cubicBezTo>
                                  <a:cubicBezTo>
                                    <a:pt x="614" y="97"/>
                                    <a:pt x="626" y="81"/>
                                    <a:pt x="638" y="66"/>
                                  </a:cubicBezTo>
                                  <a:cubicBezTo>
                                    <a:pt x="640" y="66"/>
                                    <a:pt x="641" y="66"/>
                                    <a:pt x="642" y="65"/>
                                  </a:cubicBezTo>
                                  <a:cubicBezTo>
                                    <a:pt x="644" y="63"/>
                                    <a:pt x="644" y="61"/>
                                    <a:pt x="644" y="59"/>
                                  </a:cubicBezTo>
                                  <a:cubicBezTo>
                                    <a:pt x="662" y="37"/>
                                    <a:pt x="679" y="17"/>
                                    <a:pt x="694" y="0"/>
                                  </a:cubicBezTo>
                                  <a:cubicBezTo>
                                    <a:pt x="701" y="0"/>
                                    <a:pt x="701" y="0"/>
                                    <a:pt x="701" y="0"/>
                                  </a:cubicBezTo>
                                  <a:cubicBezTo>
                                    <a:pt x="690" y="16"/>
                                    <a:pt x="678" y="35"/>
                                    <a:pt x="663" y="59"/>
                                  </a:cubicBezTo>
                                  <a:cubicBezTo>
                                    <a:pt x="662" y="59"/>
                                    <a:pt x="660" y="59"/>
                                    <a:pt x="658" y="60"/>
                                  </a:cubicBezTo>
                                  <a:cubicBezTo>
                                    <a:pt x="656" y="62"/>
                                    <a:pt x="656" y="66"/>
                                    <a:pt x="658" y="68"/>
                                  </a:cubicBezTo>
                                  <a:cubicBezTo>
                                    <a:pt x="660" y="70"/>
                                    <a:pt x="663" y="70"/>
                                    <a:pt x="666" y="68"/>
                                  </a:cubicBezTo>
                                  <a:cubicBezTo>
                                    <a:pt x="668" y="66"/>
                                    <a:pt x="668" y="63"/>
                                    <a:pt x="666" y="60"/>
                                  </a:cubicBezTo>
                                  <a:cubicBezTo>
                                    <a:pt x="666" y="60"/>
                                    <a:pt x="665" y="60"/>
                                    <a:pt x="665" y="60"/>
                                  </a:cubicBezTo>
                                  <a:cubicBezTo>
                                    <a:pt x="680" y="36"/>
                                    <a:pt x="693" y="16"/>
                                    <a:pt x="704" y="0"/>
                                  </a:cubicBezTo>
                                  <a:cubicBezTo>
                                    <a:pt x="709" y="0"/>
                                    <a:pt x="709" y="0"/>
                                    <a:pt x="709" y="0"/>
                                  </a:cubicBezTo>
                                  <a:cubicBezTo>
                                    <a:pt x="692" y="26"/>
                                    <a:pt x="672" y="60"/>
                                    <a:pt x="650" y="98"/>
                                  </a:cubicBezTo>
                                  <a:cubicBezTo>
                                    <a:pt x="650" y="95"/>
                                    <a:pt x="649" y="93"/>
                                    <a:pt x="649" y="93"/>
                                  </a:cubicBezTo>
                                  <a:cubicBezTo>
                                    <a:pt x="649" y="91"/>
                                    <a:pt x="645" y="91"/>
                                    <a:pt x="644" y="93"/>
                                  </a:cubicBezTo>
                                  <a:cubicBezTo>
                                    <a:pt x="644" y="94"/>
                                    <a:pt x="645" y="99"/>
                                    <a:pt x="645" y="106"/>
                                  </a:cubicBezTo>
                                  <a:cubicBezTo>
                                    <a:pt x="641" y="113"/>
                                    <a:pt x="637" y="120"/>
                                    <a:pt x="633" y="128"/>
                                  </a:cubicBezTo>
                                  <a:cubicBezTo>
                                    <a:pt x="631" y="120"/>
                                    <a:pt x="628" y="115"/>
                                    <a:pt x="626" y="115"/>
                                  </a:cubicBezTo>
                                  <a:cubicBezTo>
                                    <a:pt x="623" y="116"/>
                                    <a:pt x="625" y="124"/>
                                    <a:pt x="629" y="135"/>
                                  </a:cubicBezTo>
                                  <a:cubicBezTo>
                                    <a:pt x="629" y="135"/>
                                    <a:pt x="629" y="135"/>
                                    <a:pt x="629" y="135"/>
                                  </a:cubicBezTo>
                                  <a:cubicBezTo>
                                    <a:pt x="627" y="134"/>
                                    <a:pt x="625" y="135"/>
                                    <a:pt x="624" y="136"/>
                                  </a:cubicBezTo>
                                  <a:cubicBezTo>
                                    <a:pt x="621" y="138"/>
                                    <a:pt x="621" y="141"/>
                                    <a:pt x="623" y="144"/>
                                  </a:cubicBezTo>
                                  <a:cubicBezTo>
                                    <a:pt x="625" y="146"/>
                                    <a:pt x="629" y="146"/>
                                    <a:pt x="631" y="144"/>
                                  </a:cubicBezTo>
                                  <a:cubicBezTo>
                                    <a:pt x="631" y="144"/>
                                    <a:pt x="631" y="143"/>
                                    <a:pt x="631" y="143"/>
                                  </a:cubicBezTo>
                                  <a:cubicBezTo>
                                    <a:pt x="634" y="153"/>
                                    <a:pt x="637" y="164"/>
                                    <a:pt x="638" y="175"/>
                                  </a:cubicBezTo>
                                  <a:cubicBezTo>
                                    <a:pt x="639" y="167"/>
                                    <a:pt x="637" y="146"/>
                                    <a:pt x="633" y="131"/>
                                  </a:cubicBezTo>
                                  <a:cubicBezTo>
                                    <a:pt x="637" y="124"/>
                                    <a:pt x="641" y="116"/>
                                    <a:pt x="645" y="109"/>
                                  </a:cubicBezTo>
                                  <a:cubicBezTo>
                                    <a:pt x="647" y="129"/>
                                    <a:pt x="650" y="160"/>
                                    <a:pt x="650" y="160"/>
                                  </a:cubicBezTo>
                                  <a:cubicBezTo>
                                    <a:pt x="650" y="160"/>
                                    <a:pt x="650" y="120"/>
                                    <a:pt x="650" y="102"/>
                                  </a:cubicBezTo>
                                  <a:cubicBezTo>
                                    <a:pt x="673" y="62"/>
                                    <a:pt x="694" y="27"/>
                                    <a:pt x="712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698" y="32"/>
                                    <a:pt x="677" y="74"/>
                                    <a:pt x="656" y="126"/>
                                  </a:cubicBezTo>
                                  <a:cubicBezTo>
                                    <a:pt x="654" y="126"/>
                                    <a:pt x="653" y="126"/>
                                    <a:pt x="652" y="127"/>
                                  </a:cubicBezTo>
                                  <a:cubicBezTo>
                                    <a:pt x="650" y="129"/>
                                    <a:pt x="650" y="132"/>
                                    <a:pt x="652" y="134"/>
                                  </a:cubicBezTo>
                                  <a:cubicBezTo>
                                    <a:pt x="654" y="137"/>
                                    <a:pt x="657" y="137"/>
                                    <a:pt x="659" y="135"/>
                                  </a:cubicBezTo>
                                  <a:cubicBezTo>
                                    <a:pt x="661" y="133"/>
                                    <a:pt x="661" y="129"/>
                                    <a:pt x="659" y="127"/>
                                  </a:cubicBezTo>
                                  <a:cubicBezTo>
                                    <a:pt x="659" y="127"/>
                                    <a:pt x="658" y="127"/>
                                    <a:pt x="658" y="126"/>
                                  </a:cubicBezTo>
                                  <a:cubicBezTo>
                                    <a:pt x="679" y="75"/>
                                    <a:pt x="700" y="32"/>
                                    <a:pt x="717" y="0"/>
                                  </a:cubicBezTo>
                                  <a:cubicBezTo>
                                    <a:pt x="717" y="0"/>
                                    <a:pt x="717" y="0"/>
                                    <a:pt x="717" y="0"/>
                                  </a:cubicBezTo>
                                  <a:cubicBezTo>
                                    <a:pt x="706" y="24"/>
                                    <a:pt x="692" y="55"/>
                                    <a:pt x="676" y="95"/>
                                  </a:cubicBezTo>
                                  <a:cubicBezTo>
                                    <a:pt x="675" y="95"/>
                                    <a:pt x="673" y="95"/>
                                    <a:pt x="672" y="96"/>
                                  </a:cubicBezTo>
                                  <a:cubicBezTo>
                                    <a:pt x="670" y="98"/>
                                    <a:pt x="670" y="101"/>
                                    <a:pt x="672" y="104"/>
                                  </a:cubicBezTo>
                                  <a:cubicBezTo>
                                    <a:pt x="674" y="106"/>
                                    <a:pt x="677" y="106"/>
                                    <a:pt x="679" y="104"/>
                                  </a:cubicBezTo>
                                  <a:cubicBezTo>
                                    <a:pt x="681" y="102"/>
                                    <a:pt x="681" y="99"/>
                                    <a:pt x="679" y="96"/>
                                  </a:cubicBezTo>
                                  <a:cubicBezTo>
                                    <a:pt x="679" y="96"/>
                                    <a:pt x="679" y="96"/>
                                    <a:pt x="678" y="96"/>
                                  </a:cubicBezTo>
                                  <a:cubicBezTo>
                                    <a:pt x="694" y="56"/>
                                    <a:pt x="708" y="24"/>
                                    <a:pt x="720" y="0"/>
                                  </a:cubicBezTo>
                                  <a:cubicBezTo>
                                    <a:pt x="727" y="0"/>
                                    <a:pt x="727" y="0"/>
                                    <a:pt x="727" y="0"/>
                                  </a:cubicBezTo>
                                  <a:cubicBezTo>
                                    <a:pt x="714" y="33"/>
                                    <a:pt x="699" y="80"/>
                                    <a:pt x="682" y="141"/>
                                  </a:cubicBezTo>
                                  <a:cubicBezTo>
                                    <a:pt x="680" y="141"/>
                                    <a:pt x="679" y="141"/>
                                    <a:pt x="678" y="142"/>
                                  </a:cubicBezTo>
                                  <a:cubicBezTo>
                                    <a:pt x="677" y="143"/>
                                    <a:pt x="677" y="143"/>
                                    <a:pt x="676" y="144"/>
                                  </a:cubicBezTo>
                                  <a:cubicBezTo>
                                    <a:pt x="675" y="144"/>
                                    <a:pt x="674" y="144"/>
                                    <a:pt x="673" y="145"/>
                                  </a:cubicBezTo>
                                  <a:cubicBezTo>
                                    <a:pt x="673" y="148"/>
                                    <a:pt x="672" y="220"/>
                                    <a:pt x="672" y="220"/>
                                  </a:cubicBezTo>
                                  <a:cubicBezTo>
                                    <a:pt x="672" y="220"/>
                                    <a:pt x="678" y="167"/>
                                    <a:pt x="678" y="150"/>
                                  </a:cubicBezTo>
                                  <a:cubicBezTo>
                                    <a:pt x="680" y="151"/>
                                    <a:pt x="683" y="151"/>
                                    <a:pt x="685" y="150"/>
                                  </a:cubicBezTo>
                                  <a:cubicBezTo>
                                    <a:pt x="687" y="148"/>
                                    <a:pt x="687" y="144"/>
                                    <a:pt x="685" y="142"/>
                                  </a:cubicBezTo>
                                  <a:cubicBezTo>
                                    <a:pt x="685" y="142"/>
                                    <a:pt x="684" y="141"/>
                                    <a:pt x="684" y="141"/>
                                  </a:cubicBezTo>
                                  <a:cubicBezTo>
                                    <a:pt x="701" y="80"/>
                                    <a:pt x="717" y="33"/>
                                    <a:pt x="729" y="0"/>
                                  </a:cubicBezTo>
                                  <a:cubicBezTo>
                                    <a:pt x="733" y="0"/>
                                    <a:pt x="733" y="0"/>
                                    <a:pt x="733" y="0"/>
                                  </a:cubicBezTo>
                                  <a:cubicBezTo>
                                    <a:pt x="729" y="18"/>
                                    <a:pt x="724" y="38"/>
                                    <a:pt x="720" y="61"/>
                                  </a:cubicBezTo>
                                  <a:cubicBezTo>
                                    <a:pt x="719" y="61"/>
                                    <a:pt x="718" y="61"/>
                                    <a:pt x="717" y="62"/>
                                  </a:cubicBezTo>
                                  <a:cubicBezTo>
                                    <a:pt x="715" y="64"/>
                                    <a:pt x="715" y="68"/>
                                    <a:pt x="717" y="70"/>
                                  </a:cubicBezTo>
                                  <a:cubicBezTo>
                                    <a:pt x="719" y="72"/>
                                    <a:pt x="722" y="72"/>
                                    <a:pt x="724" y="70"/>
                                  </a:cubicBezTo>
                                  <a:cubicBezTo>
                                    <a:pt x="726" y="68"/>
                                    <a:pt x="726" y="65"/>
                                    <a:pt x="724" y="63"/>
                                  </a:cubicBezTo>
                                  <a:cubicBezTo>
                                    <a:pt x="724" y="62"/>
                                    <a:pt x="723" y="62"/>
                                    <a:pt x="722" y="61"/>
                                  </a:cubicBezTo>
                                  <a:cubicBezTo>
                                    <a:pt x="726" y="39"/>
                                    <a:pt x="731" y="18"/>
                                    <a:pt x="735" y="0"/>
                                  </a:cubicBezTo>
                                  <a:cubicBezTo>
                                    <a:pt x="737" y="0"/>
                                    <a:pt x="737" y="0"/>
                                    <a:pt x="737" y="0"/>
                                  </a:cubicBezTo>
                                  <a:cubicBezTo>
                                    <a:pt x="730" y="37"/>
                                    <a:pt x="721" y="91"/>
                                    <a:pt x="713" y="165"/>
                                  </a:cubicBezTo>
                                  <a:cubicBezTo>
                                    <a:pt x="712" y="165"/>
                                    <a:pt x="711" y="166"/>
                                    <a:pt x="710" y="167"/>
                                  </a:cubicBezTo>
                                  <a:cubicBezTo>
                                    <a:pt x="708" y="169"/>
                                    <a:pt x="708" y="172"/>
                                    <a:pt x="710" y="174"/>
                                  </a:cubicBezTo>
                                  <a:cubicBezTo>
                                    <a:pt x="710" y="175"/>
                                    <a:pt x="711" y="175"/>
                                    <a:pt x="711" y="175"/>
                                  </a:cubicBezTo>
                                  <a:cubicBezTo>
                                    <a:pt x="707" y="195"/>
                                    <a:pt x="698" y="241"/>
                                    <a:pt x="698" y="241"/>
                                  </a:cubicBezTo>
                                  <a:cubicBezTo>
                                    <a:pt x="698" y="241"/>
                                    <a:pt x="713" y="192"/>
                                    <a:pt x="717" y="175"/>
                                  </a:cubicBezTo>
                                  <a:cubicBezTo>
                                    <a:pt x="717" y="174"/>
                                    <a:pt x="717" y="174"/>
                                    <a:pt x="717" y="174"/>
                                  </a:cubicBezTo>
                                  <a:cubicBezTo>
                                    <a:pt x="719" y="173"/>
                                    <a:pt x="719" y="170"/>
                                    <a:pt x="718" y="168"/>
                                  </a:cubicBezTo>
                                  <a:cubicBezTo>
                                    <a:pt x="718" y="168"/>
                                    <a:pt x="718" y="168"/>
                                    <a:pt x="718" y="168"/>
                                  </a:cubicBezTo>
                                  <a:cubicBezTo>
                                    <a:pt x="718" y="167"/>
                                    <a:pt x="717" y="167"/>
                                    <a:pt x="717" y="167"/>
                                  </a:cubicBezTo>
                                  <a:cubicBezTo>
                                    <a:pt x="717" y="166"/>
                                    <a:pt x="716" y="166"/>
                                    <a:pt x="715" y="166"/>
                                  </a:cubicBezTo>
                                  <a:cubicBezTo>
                                    <a:pt x="723" y="91"/>
                                    <a:pt x="732" y="37"/>
                                    <a:pt x="739" y="0"/>
                                  </a:cubicBezTo>
                                  <a:cubicBezTo>
                                    <a:pt x="743" y="0"/>
                                    <a:pt x="743" y="0"/>
                                    <a:pt x="743" y="0"/>
                                  </a:cubicBezTo>
                                  <a:cubicBezTo>
                                    <a:pt x="742" y="8"/>
                                    <a:pt x="742" y="17"/>
                                    <a:pt x="742" y="28"/>
                                  </a:cubicBezTo>
                                  <a:cubicBezTo>
                                    <a:pt x="741" y="29"/>
                                    <a:pt x="741" y="31"/>
                                    <a:pt x="742" y="32"/>
                                  </a:cubicBezTo>
                                  <a:cubicBezTo>
                                    <a:pt x="742" y="54"/>
                                    <a:pt x="742" y="82"/>
                                    <a:pt x="744" y="114"/>
                                  </a:cubicBezTo>
                                  <a:cubicBezTo>
                                    <a:pt x="743" y="115"/>
                                    <a:pt x="742" y="115"/>
                                    <a:pt x="742" y="115"/>
                                  </a:cubicBezTo>
                                  <a:cubicBezTo>
                                    <a:pt x="740" y="117"/>
                                    <a:pt x="740" y="121"/>
                                    <a:pt x="741" y="123"/>
                                  </a:cubicBezTo>
                                  <a:cubicBezTo>
                                    <a:pt x="743" y="125"/>
                                    <a:pt x="747" y="125"/>
                                    <a:pt x="749" y="123"/>
                                  </a:cubicBezTo>
                                  <a:cubicBezTo>
                                    <a:pt x="751" y="121"/>
                                    <a:pt x="751" y="118"/>
                                    <a:pt x="749" y="116"/>
                                  </a:cubicBezTo>
                                  <a:cubicBezTo>
                                    <a:pt x="748" y="115"/>
                                    <a:pt x="747" y="114"/>
                                    <a:pt x="746" y="114"/>
                                  </a:cubicBezTo>
                                  <a:cubicBezTo>
                                    <a:pt x="744" y="83"/>
                                    <a:pt x="744" y="56"/>
                                    <a:pt x="744" y="35"/>
                                  </a:cubicBezTo>
                                  <a:cubicBezTo>
                                    <a:pt x="746" y="36"/>
                                    <a:pt x="748" y="36"/>
                                    <a:pt x="750" y="34"/>
                                  </a:cubicBezTo>
                                  <a:cubicBezTo>
                                    <a:pt x="752" y="32"/>
                                    <a:pt x="752" y="29"/>
                                    <a:pt x="750" y="27"/>
                                  </a:cubicBezTo>
                                  <a:cubicBezTo>
                                    <a:pt x="750" y="26"/>
                                    <a:pt x="748" y="25"/>
                                    <a:pt x="747" y="25"/>
                                  </a:cubicBezTo>
                                  <a:cubicBezTo>
                                    <a:pt x="747" y="16"/>
                                    <a:pt x="748" y="7"/>
                                    <a:pt x="748" y="0"/>
                                  </a:cubicBezTo>
                                  <a:cubicBezTo>
                                    <a:pt x="753" y="0"/>
                                    <a:pt x="753" y="0"/>
                                    <a:pt x="753" y="0"/>
                                  </a:cubicBezTo>
                                  <a:cubicBezTo>
                                    <a:pt x="754" y="12"/>
                                    <a:pt x="755" y="26"/>
                                    <a:pt x="757" y="42"/>
                                  </a:cubicBezTo>
                                  <a:cubicBezTo>
                                    <a:pt x="757" y="44"/>
                                    <a:pt x="758" y="46"/>
                                    <a:pt x="758" y="48"/>
                                  </a:cubicBezTo>
                                  <a:cubicBezTo>
                                    <a:pt x="758" y="48"/>
                                    <a:pt x="758" y="48"/>
                                    <a:pt x="758" y="48"/>
                                  </a:cubicBezTo>
                                  <a:cubicBezTo>
                                    <a:pt x="758" y="54"/>
                                    <a:pt x="759" y="61"/>
                                    <a:pt x="760" y="68"/>
                                  </a:cubicBezTo>
                                  <a:cubicBezTo>
                                    <a:pt x="761" y="78"/>
                                    <a:pt x="763" y="88"/>
                                    <a:pt x="765" y="99"/>
                                  </a:cubicBezTo>
                                  <a:cubicBezTo>
                                    <a:pt x="764" y="100"/>
                                    <a:pt x="763" y="100"/>
                                    <a:pt x="763" y="100"/>
                                  </a:cubicBezTo>
                                  <a:cubicBezTo>
                                    <a:pt x="761" y="102"/>
                                    <a:pt x="760" y="106"/>
                                    <a:pt x="762" y="108"/>
                                  </a:cubicBezTo>
                                  <a:cubicBezTo>
                                    <a:pt x="763" y="109"/>
                                    <a:pt x="765" y="109"/>
                                    <a:pt x="766" y="110"/>
                                  </a:cubicBezTo>
                                  <a:cubicBezTo>
                                    <a:pt x="769" y="131"/>
                                    <a:pt x="773" y="155"/>
                                    <a:pt x="778" y="181"/>
                                  </a:cubicBezTo>
                                  <a:cubicBezTo>
                                    <a:pt x="778" y="181"/>
                                    <a:pt x="778" y="182"/>
                                    <a:pt x="777" y="182"/>
                                  </a:cubicBezTo>
                                  <a:cubicBezTo>
                                    <a:pt x="775" y="184"/>
                                    <a:pt x="775" y="187"/>
                                    <a:pt x="777" y="189"/>
                                  </a:cubicBezTo>
                                  <a:cubicBezTo>
                                    <a:pt x="777" y="190"/>
                                    <a:pt x="778" y="190"/>
                                    <a:pt x="778" y="190"/>
                                  </a:cubicBezTo>
                                  <a:cubicBezTo>
                                    <a:pt x="767" y="203"/>
                                    <a:pt x="749" y="234"/>
                                    <a:pt x="749" y="252"/>
                                  </a:cubicBezTo>
                                  <a:cubicBezTo>
                                    <a:pt x="764" y="203"/>
                                    <a:pt x="793" y="192"/>
                                    <a:pt x="787" y="186"/>
                                  </a:cubicBezTo>
                                  <a:cubicBezTo>
                                    <a:pt x="787" y="186"/>
                                    <a:pt x="787" y="185"/>
                                    <a:pt x="786" y="185"/>
                                  </a:cubicBezTo>
                                  <a:cubicBezTo>
                                    <a:pt x="786" y="184"/>
                                    <a:pt x="786" y="183"/>
                                    <a:pt x="785" y="182"/>
                                  </a:cubicBezTo>
                                  <a:cubicBezTo>
                                    <a:pt x="784" y="181"/>
                                    <a:pt x="782" y="181"/>
                                    <a:pt x="781" y="181"/>
                                  </a:cubicBezTo>
                                  <a:cubicBezTo>
                                    <a:pt x="776" y="155"/>
                                    <a:pt x="771" y="131"/>
                                    <a:pt x="768" y="109"/>
                                  </a:cubicBezTo>
                                  <a:cubicBezTo>
                                    <a:pt x="769" y="109"/>
                                    <a:pt x="769" y="109"/>
                                    <a:pt x="770" y="108"/>
                                  </a:cubicBezTo>
                                  <a:cubicBezTo>
                                    <a:pt x="772" y="106"/>
                                    <a:pt x="772" y="103"/>
                                    <a:pt x="770" y="101"/>
                                  </a:cubicBezTo>
                                  <a:cubicBezTo>
                                    <a:pt x="769" y="100"/>
                                    <a:pt x="768" y="99"/>
                                    <a:pt x="767" y="99"/>
                                  </a:cubicBezTo>
                                  <a:cubicBezTo>
                                    <a:pt x="765" y="88"/>
                                    <a:pt x="764" y="78"/>
                                    <a:pt x="762" y="68"/>
                                  </a:cubicBezTo>
                                  <a:cubicBezTo>
                                    <a:pt x="761" y="61"/>
                                    <a:pt x="761" y="54"/>
                                    <a:pt x="760" y="48"/>
                                  </a:cubicBezTo>
                                  <a:cubicBezTo>
                                    <a:pt x="760" y="48"/>
                                    <a:pt x="760" y="48"/>
                                    <a:pt x="760" y="47"/>
                                  </a:cubicBezTo>
                                  <a:cubicBezTo>
                                    <a:pt x="760" y="46"/>
                                    <a:pt x="759" y="44"/>
                                    <a:pt x="759" y="42"/>
                                  </a:cubicBezTo>
                                  <a:cubicBezTo>
                                    <a:pt x="758" y="27"/>
                                    <a:pt x="757" y="12"/>
                                    <a:pt x="756" y="0"/>
                                  </a:cubicBezTo>
                                  <a:cubicBezTo>
                                    <a:pt x="763" y="0"/>
                                    <a:pt x="763" y="0"/>
                                    <a:pt x="763" y="0"/>
                                  </a:cubicBezTo>
                                  <a:cubicBezTo>
                                    <a:pt x="768" y="23"/>
                                    <a:pt x="774" y="52"/>
                                    <a:pt x="782" y="85"/>
                                  </a:cubicBezTo>
                                  <a:cubicBezTo>
                                    <a:pt x="782" y="86"/>
                                    <a:pt x="781" y="86"/>
                                    <a:pt x="781" y="86"/>
                                  </a:cubicBezTo>
                                  <a:cubicBezTo>
                                    <a:pt x="779" y="88"/>
                                    <a:pt x="778" y="91"/>
                                    <a:pt x="780" y="94"/>
                                  </a:cubicBezTo>
                                  <a:cubicBezTo>
                                    <a:pt x="782" y="96"/>
                                    <a:pt x="786" y="96"/>
                                    <a:pt x="788" y="94"/>
                                  </a:cubicBezTo>
                                  <a:cubicBezTo>
                                    <a:pt x="790" y="92"/>
                                    <a:pt x="790" y="89"/>
                                    <a:pt x="788" y="86"/>
                                  </a:cubicBezTo>
                                  <a:cubicBezTo>
                                    <a:pt x="787" y="85"/>
                                    <a:pt x="786" y="85"/>
                                    <a:pt x="784" y="85"/>
                                  </a:cubicBezTo>
                                  <a:cubicBezTo>
                                    <a:pt x="776" y="52"/>
                                    <a:pt x="770" y="23"/>
                                    <a:pt x="765" y="0"/>
                                  </a:cubicBezTo>
                                  <a:cubicBezTo>
                                    <a:pt x="766" y="0"/>
                                    <a:pt x="766" y="0"/>
                                    <a:pt x="766" y="0"/>
                                  </a:cubicBezTo>
                                  <a:cubicBezTo>
                                    <a:pt x="775" y="38"/>
                                    <a:pt x="790" y="92"/>
                                    <a:pt x="813" y="163"/>
                                  </a:cubicBezTo>
                                  <a:cubicBezTo>
                                    <a:pt x="813" y="163"/>
                                    <a:pt x="812" y="163"/>
                                    <a:pt x="812" y="164"/>
                                  </a:cubicBezTo>
                                  <a:cubicBezTo>
                                    <a:pt x="811" y="165"/>
                                    <a:pt x="810" y="168"/>
                                    <a:pt x="811" y="170"/>
                                  </a:cubicBezTo>
                                  <a:cubicBezTo>
                                    <a:pt x="798" y="184"/>
                                    <a:pt x="782" y="210"/>
                                    <a:pt x="780" y="226"/>
                                  </a:cubicBezTo>
                                  <a:cubicBezTo>
                                    <a:pt x="801" y="176"/>
                                    <a:pt x="833" y="167"/>
                                    <a:pt x="827" y="160"/>
                                  </a:cubicBezTo>
                                  <a:cubicBezTo>
                                    <a:pt x="826" y="158"/>
                                    <a:pt x="823" y="160"/>
                                    <a:pt x="818" y="163"/>
                                  </a:cubicBezTo>
                                  <a:cubicBezTo>
                                    <a:pt x="817" y="162"/>
                                    <a:pt x="816" y="162"/>
                                    <a:pt x="815" y="162"/>
                                  </a:cubicBezTo>
                                  <a:cubicBezTo>
                                    <a:pt x="792" y="93"/>
                                    <a:pt x="778" y="39"/>
                                    <a:pt x="769" y="2"/>
                                  </a:cubicBezTo>
                                  <a:cubicBezTo>
                                    <a:pt x="770" y="3"/>
                                    <a:pt x="772" y="3"/>
                                    <a:pt x="774" y="3"/>
                                  </a:cubicBezTo>
                                  <a:cubicBezTo>
                                    <a:pt x="785" y="35"/>
                                    <a:pt x="801" y="79"/>
                                    <a:pt x="825" y="136"/>
                                  </a:cubicBezTo>
                                  <a:cubicBezTo>
                                    <a:pt x="825" y="136"/>
                                    <a:pt x="825" y="136"/>
                                    <a:pt x="825" y="136"/>
                                  </a:cubicBezTo>
                                  <a:cubicBezTo>
                                    <a:pt x="823" y="138"/>
                                    <a:pt x="823" y="142"/>
                                    <a:pt x="825" y="144"/>
                                  </a:cubicBezTo>
                                  <a:cubicBezTo>
                                    <a:pt x="827" y="146"/>
                                    <a:pt x="830" y="146"/>
                                    <a:pt x="832" y="144"/>
                                  </a:cubicBezTo>
                                  <a:cubicBezTo>
                                    <a:pt x="834" y="142"/>
                                    <a:pt x="834" y="139"/>
                                    <a:pt x="832" y="137"/>
                                  </a:cubicBezTo>
                                  <a:cubicBezTo>
                                    <a:pt x="831" y="135"/>
                                    <a:pt x="829" y="135"/>
                                    <a:pt x="827" y="135"/>
                                  </a:cubicBezTo>
                                  <a:cubicBezTo>
                                    <a:pt x="809" y="92"/>
                                    <a:pt x="795" y="56"/>
                                    <a:pt x="784" y="27"/>
                                  </a:cubicBezTo>
                                  <a:cubicBezTo>
                                    <a:pt x="793" y="48"/>
                                    <a:pt x="803" y="72"/>
                                    <a:pt x="817" y="101"/>
                                  </a:cubicBezTo>
                                  <a:cubicBezTo>
                                    <a:pt x="817" y="101"/>
                                    <a:pt x="816" y="101"/>
                                    <a:pt x="816" y="101"/>
                                  </a:cubicBezTo>
                                  <a:cubicBezTo>
                                    <a:pt x="814" y="103"/>
                                    <a:pt x="814" y="106"/>
                                    <a:pt x="816" y="108"/>
                                  </a:cubicBezTo>
                                  <a:cubicBezTo>
                                    <a:pt x="818" y="110"/>
                                    <a:pt x="821" y="111"/>
                                    <a:pt x="823" y="109"/>
                                  </a:cubicBezTo>
                                  <a:cubicBezTo>
                                    <a:pt x="826" y="107"/>
                                    <a:pt x="826" y="103"/>
                                    <a:pt x="824" y="101"/>
                                  </a:cubicBezTo>
                                  <a:cubicBezTo>
                                    <a:pt x="822" y="100"/>
                                    <a:pt x="820" y="99"/>
                                    <a:pt x="819" y="100"/>
                                  </a:cubicBezTo>
                                  <a:cubicBezTo>
                                    <a:pt x="799" y="58"/>
                                    <a:pt x="786" y="25"/>
                                    <a:pt x="776" y="1"/>
                                  </a:cubicBezTo>
                                  <a:cubicBezTo>
                                    <a:pt x="777" y="1"/>
                                    <a:pt x="777" y="0"/>
                                    <a:pt x="777" y="0"/>
                                  </a:cubicBezTo>
                                  <a:cubicBezTo>
                                    <a:pt x="783" y="0"/>
                                    <a:pt x="783" y="0"/>
                                    <a:pt x="783" y="0"/>
                                  </a:cubicBezTo>
                                  <a:cubicBezTo>
                                    <a:pt x="799" y="32"/>
                                    <a:pt x="822" y="76"/>
                                    <a:pt x="853" y="129"/>
                                  </a:cubicBezTo>
                                  <a:cubicBezTo>
                                    <a:pt x="853" y="129"/>
                                    <a:pt x="853" y="129"/>
                                    <a:pt x="853" y="129"/>
                                  </a:cubicBezTo>
                                  <a:cubicBezTo>
                                    <a:pt x="851" y="131"/>
                                    <a:pt x="851" y="134"/>
                                    <a:pt x="853" y="136"/>
                                  </a:cubicBezTo>
                                  <a:cubicBezTo>
                                    <a:pt x="855" y="138"/>
                                    <a:pt x="858" y="138"/>
                                    <a:pt x="860" y="136"/>
                                  </a:cubicBezTo>
                                  <a:cubicBezTo>
                                    <a:pt x="863" y="135"/>
                                    <a:pt x="863" y="131"/>
                                    <a:pt x="861" y="129"/>
                                  </a:cubicBezTo>
                                  <a:cubicBezTo>
                                    <a:pt x="859" y="127"/>
                                    <a:pt x="857" y="127"/>
                                    <a:pt x="855" y="128"/>
                                  </a:cubicBezTo>
                                  <a:cubicBezTo>
                                    <a:pt x="824" y="75"/>
                                    <a:pt x="801" y="32"/>
                                    <a:pt x="785" y="0"/>
                                  </a:cubicBezTo>
                                  <a:cubicBezTo>
                                    <a:pt x="792" y="0"/>
                                    <a:pt x="792" y="0"/>
                                    <a:pt x="792" y="0"/>
                                  </a:cubicBezTo>
                                  <a:cubicBezTo>
                                    <a:pt x="801" y="13"/>
                                    <a:pt x="811" y="28"/>
                                    <a:pt x="823" y="45"/>
                                  </a:cubicBezTo>
                                  <a:cubicBezTo>
                                    <a:pt x="821" y="47"/>
                                    <a:pt x="820" y="50"/>
                                    <a:pt x="822" y="52"/>
                                  </a:cubicBezTo>
                                  <a:cubicBezTo>
                                    <a:pt x="824" y="55"/>
                                    <a:pt x="828" y="55"/>
                                    <a:pt x="830" y="53"/>
                                  </a:cubicBezTo>
                                  <a:cubicBezTo>
                                    <a:pt x="832" y="51"/>
                                    <a:pt x="832" y="47"/>
                                    <a:pt x="830" y="45"/>
                                  </a:cubicBezTo>
                                  <a:cubicBezTo>
                                    <a:pt x="829" y="44"/>
                                    <a:pt x="826" y="43"/>
                                    <a:pt x="824" y="44"/>
                                  </a:cubicBezTo>
                                  <a:cubicBezTo>
                                    <a:pt x="813" y="28"/>
                                    <a:pt x="803" y="13"/>
                                    <a:pt x="794" y="0"/>
                                  </a:cubicBezTo>
                                  <a:cubicBezTo>
                                    <a:pt x="799" y="0"/>
                                    <a:pt x="799" y="0"/>
                                    <a:pt x="799" y="0"/>
                                  </a:cubicBezTo>
                                  <a:cubicBezTo>
                                    <a:pt x="825" y="35"/>
                                    <a:pt x="858" y="80"/>
                                    <a:pt x="893" y="124"/>
                                  </a:cubicBezTo>
                                  <a:cubicBezTo>
                                    <a:pt x="892" y="125"/>
                                    <a:pt x="892" y="128"/>
                                    <a:pt x="894" y="130"/>
                                  </a:cubicBezTo>
                                  <a:cubicBezTo>
                                    <a:pt x="896" y="132"/>
                                    <a:pt x="899" y="133"/>
                                    <a:pt x="901" y="131"/>
                                  </a:cubicBezTo>
                                  <a:cubicBezTo>
                                    <a:pt x="903" y="129"/>
                                    <a:pt x="903" y="125"/>
                                    <a:pt x="901" y="123"/>
                                  </a:cubicBezTo>
                                  <a:cubicBezTo>
                                    <a:pt x="900" y="121"/>
                                    <a:pt x="897" y="121"/>
                                    <a:pt x="895" y="122"/>
                                  </a:cubicBezTo>
                                  <a:cubicBezTo>
                                    <a:pt x="860" y="79"/>
                                    <a:pt x="827" y="35"/>
                                    <a:pt x="802" y="0"/>
                                  </a:cubicBezTo>
                                  <a:cubicBezTo>
                                    <a:pt x="815" y="0"/>
                                    <a:pt x="815" y="0"/>
                                    <a:pt x="815" y="0"/>
                                  </a:cubicBezTo>
                                  <a:cubicBezTo>
                                    <a:pt x="878" y="65"/>
                                    <a:pt x="878" y="65"/>
                                    <a:pt x="878" y="65"/>
                                  </a:cubicBezTo>
                                  <a:cubicBezTo>
                                    <a:pt x="877" y="67"/>
                                    <a:pt x="877" y="70"/>
                                    <a:pt x="879" y="72"/>
                                  </a:cubicBezTo>
                                  <a:cubicBezTo>
                                    <a:pt x="881" y="74"/>
                                    <a:pt x="884" y="74"/>
                                    <a:pt x="886" y="72"/>
                                  </a:cubicBezTo>
                                  <a:cubicBezTo>
                                    <a:pt x="888" y="70"/>
                                    <a:pt x="888" y="67"/>
                                    <a:pt x="886" y="65"/>
                                  </a:cubicBezTo>
                                  <a:cubicBezTo>
                                    <a:pt x="885" y="63"/>
                                    <a:pt x="882" y="62"/>
                                    <a:pt x="880" y="64"/>
                                  </a:cubicBezTo>
                                  <a:cubicBezTo>
                                    <a:pt x="818" y="0"/>
                                    <a:pt x="818" y="0"/>
                                    <a:pt x="818" y="0"/>
                                  </a:cubicBezTo>
                                  <a:cubicBezTo>
                                    <a:pt x="834" y="0"/>
                                    <a:pt x="834" y="0"/>
                                    <a:pt x="834" y="0"/>
                                  </a:cubicBezTo>
                                  <a:cubicBezTo>
                                    <a:pt x="849" y="12"/>
                                    <a:pt x="865" y="25"/>
                                    <a:pt x="882" y="40"/>
                                  </a:cubicBezTo>
                                  <a:cubicBezTo>
                                    <a:pt x="881" y="42"/>
                                    <a:pt x="881" y="44"/>
                                    <a:pt x="882" y="46"/>
                                  </a:cubicBezTo>
                                  <a:cubicBezTo>
                                    <a:pt x="884" y="48"/>
                                    <a:pt x="888" y="48"/>
                                    <a:pt x="890" y="46"/>
                                  </a:cubicBezTo>
                                  <a:cubicBezTo>
                                    <a:pt x="892" y="44"/>
                                    <a:pt x="892" y="41"/>
                                    <a:pt x="890" y="39"/>
                                  </a:cubicBezTo>
                                  <a:cubicBezTo>
                                    <a:pt x="888" y="37"/>
                                    <a:pt x="885" y="36"/>
                                    <a:pt x="883" y="38"/>
                                  </a:cubicBezTo>
                                  <a:cubicBezTo>
                                    <a:pt x="867" y="24"/>
                                    <a:pt x="852" y="11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71" y="22"/>
                                    <a:pt x="904" y="48"/>
                                    <a:pt x="936" y="74"/>
                                  </a:cubicBezTo>
                                  <a:cubicBezTo>
                                    <a:pt x="936" y="441"/>
                                    <a:pt x="936" y="441"/>
                                    <a:pt x="936" y="441"/>
                                  </a:cubicBezTo>
                                  <a:cubicBezTo>
                                    <a:pt x="920" y="433"/>
                                    <a:pt x="874" y="423"/>
                                    <a:pt x="855" y="429"/>
                                  </a:cubicBezTo>
                                  <a:cubicBezTo>
                                    <a:pt x="898" y="429"/>
                                    <a:pt x="925" y="444"/>
                                    <a:pt x="936" y="447"/>
                                  </a:cubicBezTo>
                                  <a:cubicBezTo>
                                    <a:pt x="936" y="477"/>
                                    <a:pt x="936" y="477"/>
                                    <a:pt x="936" y="477"/>
                                  </a:cubicBezTo>
                                  <a:cubicBezTo>
                                    <a:pt x="921" y="466"/>
                                    <a:pt x="885" y="449"/>
                                    <a:pt x="868" y="449"/>
                                  </a:cubicBezTo>
                                  <a:cubicBezTo>
                                    <a:pt x="905" y="459"/>
                                    <a:pt x="926" y="477"/>
                                    <a:pt x="936" y="484"/>
                                  </a:cubicBezTo>
                                  <a:close/>
                                  <a:moveTo>
                                    <a:pt x="525" y="256"/>
                                  </a:moveTo>
                                  <a:cubicBezTo>
                                    <a:pt x="521" y="238"/>
                                    <a:pt x="459" y="183"/>
                                    <a:pt x="450" y="191"/>
                                  </a:cubicBezTo>
                                  <a:cubicBezTo>
                                    <a:pt x="443" y="200"/>
                                    <a:pt x="499" y="221"/>
                                    <a:pt x="525" y="256"/>
                                  </a:cubicBezTo>
                                  <a:close/>
                                  <a:moveTo>
                                    <a:pt x="493" y="275"/>
                                  </a:moveTo>
                                  <a:cubicBezTo>
                                    <a:pt x="486" y="261"/>
                                    <a:pt x="424" y="226"/>
                                    <a:pt x="419" y="235"/>
                                  </a:cubicBezTo>
                                  <a:cubicBezTo>
                                    <a:pt x="414" y="243"/>
                                    <a:pt x="465" y="250"/>
                                    <a:pt x="493" y="275"/>
                                  </a:cubicBezTo>
                                  <a:close/>
                                  <a:moveTo>
                                    <a:pt x="516" y="270"/>
                                  </a:moveTo>
                                  <a:cubicBezTo>
                                    <a:pt x="510" y="257"/>
                                    <a:pt x="454" y="227"/>
                                    <a:pt x="449" y="235"/>
                                  </a:cubicBezTo>
                                  <a:cubicBezTo>
                                    <a:pt x="445" y="243"/>
                                    <a:pt x="491" y="248"/>
                                    <a:pt x="516" y="270"/>
                                  </a:cubicBezTo>
                                  <a:close/>
                                  <a:moveTo>
                                    <a:pt x="550" y="287"/>
                                  </a:moveTo>
                                  <a:cubicBezTo>
                                    <a:pt x="546" y="273"/>
                                    <a:pt x="495" y="235"/>
                                    <a:pt x="489" y="242"/>
                                  </a:cubicBezTo>
                                  <a:cubicBezTo>
                                    <a:pt x="483" y="249"/>
                                    <a:pt x="528" y="261"/>
                                    <a:pt x="550" y="287"/>
                                  </a:cubicBezTo>
                                  <a:close/>
                                  <a:moveTo>
                                    <a:pt x="560" y="252"/>
                                  </a:moveTo>
                                  <a:cubicBezTo>
                                    <a:pt x="558" y="240"/>
                                    <a:pt x="522" y="200"/>
                                    <a:pt x="516" y="204"/>
                                  </a:cubicBezTo>
                                  <a:cubicBezTo>
                                    <a:pt x="511" y="210"/>
                                    <a:pt x="546" y="227"/>
                                    <a:pt x="560" y="252"/>
                                  </a:cubicBezTo>
                                  <a:close/>
                                  <a:moveTo>
                                    <a:pt x="633" y="312"/>
                                  </a:moveTo>
                                  <a:cubicBezTo>
                                    <a:pt x="631" y="314"/>
                                    <a:pt x="638" y="316"/>
                                    <a:pt x="640" y="319"/>
                                  </a:cubicBezTo>
                                  <a:cubicBezTo>
                                    <a:pt x="640" y="316"/>
                                    <a:pt x="636" y="309"/>
                                    <a:pt x="633" y="312"/>
                                  </a:cubicBezTo>
                                  <a:close/>
                                  <a:moveTo>
                                    <a:pt x="637" y="230"/>
                                  </a:moveTo>
                                  <a:cubicBezTo>
                                    <a:pt x="638" y="221"/>
                                    <a:pt x="633" y="185"/>
                                    <a:pt x="629" y="186"/>
                                  </a:cubicBezTo>
                                  <a:cubicBezTo>
                                    <a:pt x="624" y="187"/>
                                    <a:pt x="636" y="210"/>
                                    <a:pt x="637" y="230"/>
                                  </a:cubicBezTo>
                                  <a:close/>
                                  <a:moveTo>
                                    <a:pt x="616" y="193"/>
                                  </a:moveTo>
                                  <a:cubicBezTo>
                                    <a:pt x="619" y="182"/>
                                    <a:pt x="602" y="134"/>
                                    <a:pt x="595" y="136"/>
                                  </a:cubicBezTo>
                                  <a:cubicBezTo>
                                    <a:pt x="589" y="139"/>
                                    <a:pt x="613" y="166"/>
                                    <a:pt x="616" y="193"/>
                                  </a:cubicBezTo>
                                  <a:close/>
                                  <a:moveTo>
                                    <a:pt x="560" y="354"/>
                                  </a:moveTo>
                                  <a:cubicBezTo>
                                    <a:pt x="559" y="360"/>
                                    <a:pt x="584" y="354"/>
                                    <a:pt x="599" y="361"/>
                                  </a:cubicBezTo>
                                  <a:cubicBezTo>
                                    <a:pt x="593" y="355"/>
                                    <a:pt x="562" y="347"/>
                                    <a:pt x="560" y="354"/>
                                  </a:cubicBezTo>
                                  <a:close/>
                                  <a:moveTo>
                                    <a:pt x="552" y="343"/>
                                  </a:moveTo>
                                  <a:cubicBezTo>
                                    <a:pt x="545" y="332"/>
                                    <a:pt x="518" y="320"/>
                                    <a:pt x="501" y="315"/>
                                  </a:cubicBezTo>
                                  <a:cubicBezTo>
                                    <a:pt x="481" y="294"/>
                                    <a:pt x="412" y="271"/>
                                    <a:pt x="409" y="276"/>
                                  </a:cubicBezTo>
                                  <a:cubicBezTo>
                                    <a:pt x="398" y="273"/>
                                    <a:pt x="391" y="272"/>
                                    <a:pt x="390" y="274"/>
                                  </a:cubicBezTo>
                                  <a:cubicBezTo>
                                    <a:pt x="390" y="281"/>
                                    <a:pt x="471" y="297"/>
                                    <a:pt x="487" y="318"/>
                                  </a:cubicBezTo>
                                  <a:cubicBezTo>
                                    <a:pt x="483" y="311"/>
                                    <a:pt x="471" y="302"/>
                                    <a:pt x="457" y="295"/>
                                  </a:cubicBezTo>
                                  <a:cubicBezTo>
                                    <a:pt x="473" y="301"/>
                                    <a:pt x="489" y="307"/>
                                    <a:pt x="499" y="315"/>
                                  </a:cubicBezTo>
                                  <a:cubicBezTo>
                                    <a:pt x="492" y="313"/>
                                    <a:pt x="486" y="312"/>
                                    <a:pt x="486" y="314"/>
                                  </a:cubicBezTo>
                                  <a:cubicBezTo>
                                    <a:pt x="486" y="320"/>
                                    <a:pt x="540" y="327"/>
                                    <a:pt x="552" y="343"/>
                                  </a:cubicBezTo>
                                  <a:close/>
                                  <a:moveTo>
                                    <a:pt x="553" y="367"/>
                                  </a:moveTo>
                                  <a:cubicBezTo>
                                    <a:pt x="545" y="362"/>
                                    <a:pt x="512" y="364"/>
                                    <a:pt x="513" y="371"/>
                                  </a:cubicBezTo>
                                  <a:cubicBezTo>
                                    <a:pt x="514" y="377"/>
                                    <a:pt x="536" y="364"/>
                                    <a:pt x="553" y="367"/>
                                  </a:cubicBezTo>
                                  <a:close/>
                                  <a:moveTo>
                                    <a:pt x="522" y="454"/>
                                  </a:moveTo>
                                  <a:cubicBezTo>
                                    <a:pt x="525" y="459"/>
                                    <a:pt x="544" y="429"/>
                                    <a:pt x="562" y="426"/>
                                  </a:cubicBezTo>
                                  <a:cubicBezTo>
                                    <a:pt x="550" y="424"/>
                                    <a:pt x="519" y="449"/>
                                    <a:pt x="522" y="454"/>
                                  </a:cubicBezTo>
                                  <a:close/>
                                  <a:moveTo>
                                    <a:pt x="525" y="431"/>
                                  </a:moveTo>
                                  <a:cubicBezTo>
                                    <a:pt x="509" y="424"/>
                                    <a:pt x="452" y="438"/>
                                    <a:pt x="453" y="444"/>
                                  </a:cubicBezTo>
                                  <a:cubicBezTo>
                                    <a:pt x="455" y="451"/>
                                    <a:pt x="498" y="426"/>
                                    <a:pt x="525" y="431"/>
                                  </a:cubicBezTo>
                                  <a:close/>
                                  <a:moveTo>
                                    <a:pt x="553" y="468"/>
                                  </a:moveTo>
                                  <a:cubicBezTo>
                                    <a:pt x="539" y="468"/>
                                    <a:pt x="498" y="497"/>
                                    <a:pt x="502" y="502"/>
                                  </a:cubicBezTo>
                                  <a:cubicBezTo>
                                    <a:pt x="507" y="507"/>
                                    <a:pt x="532" y="472"/>
                                    <a:pt x="553" y="468"/>
                                  </a:cubicBezTo>
                                  <a:close/>
                                  <a:moveTo>
                                    <a:pt x="586" y="438"/>
                                  </a:moveTo>
                                  <a:cubicBezTo>
                                    <a:pt x="574" y="438"/>
                                    <a:pt x="540" y="464"/>
                                    <a:pt x="544" y="469"/>
                                  </a:cubicBezTo>
                                  <a:cubicBezTo>
                                    <a:pt x="548" y="473"/>
                                    <a:pt x="569" y="442"/>
                                    <a:pt x="586" y="438"/>
                                  </a:cubicBezTo>
                                  <a:close/>
                                  <a:moveTo>
                                    <a:pt x="604" y="404"/>
                                  </a:moveTo>
                                  <a:cubicBezTo>
                                    <a:pt x="600" y="383"/>
                                    <a:pt x="560" y="389"/>
                                    <a:pt x="566" y="401"/>
                                  </a:cubicBezTo>
                                  <a:cubicBezTo>
                                    <a:pt x="570" y="410"/>
                                    <a:pt x="589" y="380"/>
                                    <a:pt x="604" y="404"/>
                                  </a:cubicBezTo>
                                  <a:close/>
                                  <a:moveTo>
                                    <a:pt x="613" y="304"/>
                                  </a:moveTo>
                                  <a:cubicBezTo>
                                    <a:pt x="613" y="284"/>
                                    <a:pt x="583" y="252"/>
                                    <a:pt x="577" y="258"/>
                                  </a:cubicBezTo>
                                  <a:cubicBezTo>
                                    <a:pt x="569" y="266"/>
                                    <a:pt x="600" y="277"/>
                                    <a:pt x="613" y="304"/>
                                  </a:cubicBezTo>
                                  <a:close/>
                                  <a:moveTo>
                                    <a:pt x="634" y="428"/>
                                  </a:moveTo>
                                  <a:cubicBezTo>
                                    <a:pt x="621" y="429"/>
                                    <a:pt x="614" y="448"/>
                                    <a:pt x="617" y="450"/>
                                  </a:cubicBezTo>
                                  <a:cubicBezTo>
                                    <a:pt x="619" y="452"/>
                                    <a:pt x="621" y="431"/>
                                    <a:pt x="634" y="428"/>
                                  </a:cubicBezTo>
                                  <a:close/>
                                  <a:moveTo>
                                    <a:pt x="642" y="361"/>
                                  </a:moveTo>
                                  <a:cubicBezTo>
                                    <a:pt x="642" y="361"/>
                                    <a:pt x="638" y="348"/>
                                    <a:pt x="635" y="349"/>
                                  </a:cubicBezTo>
                                  <a:cubicBezTo>
                                    <a:pt x="635" y="349"/>
                                    <a:pt x="633" y="351"/>
                                    <a:pt x="633" y="351"/>
                                  </a:cubicBezTo>
                                  <a:cubicBezTo>
                                    <a:pt x="630" y="354"/>
                                    <a:pt x="642" y="361"/>
                                    <a:pt x="642" y="361"/>
                                  </a:cubicBezTo>
                                  <a:close/>
                                  <a:moveTo>
                                    <a:pt x="662" y="204"/>
                                  </a:moveTo>
                                  <a:cubicBezTo>
                                    <a:pt x="662" y="204"/>
                                    <a:pt x="666" y="141"/>
                                    <a:pt x="664" y="138"/>
                                  </a:cubicBezTo>
                                  <a:cubicBezTo>
                                    <a:pt x="664" y="136"/>
                                    <a:pt x="660" y="136"/>
                                    <a:pt x="659" y="137"/>
                                  </a:cubicBezTo>
                                  <a:cubicBezTo>
                                    <a:pt x="659" y="140"/>
                                    <a:pt x="662" y="204"/>
                                    <a:pt x="662" y="204"/>
                                  </a:cubicBezTo>
                                  <a:close/>
                                  <a:moveTo>
                                    <a:pt x="668" y="364"/>
                                  </a:moveTo>
                                  <a:cubicBezTo>
                                    <a:pt x="667" y="364"/>
                                    <a:pt x="665" y="364"/>
                                    <a:pt x="664" y="364"/>
                                  </a:cubicBezTo>
                                  <a:cubicBezTo>
                                    <a:pt x="661" y="364"/>
                                    <a:pt x="664" y="378"/>
                                    <a:pt x="664" y="378"/>
                                  </a:cubicBezTo>
                                  <a:cubicBezTo>
                                    <a:pt x="664" y="378"/>
                                    <a:pt x="670" y="366"/>
                                    <a:pt x="668" y="364"/>
                                  </a:cubicBezTo>
                                  <a:close/>
                                  <a:moveTo>
                                    <a:pt x="669" y="292"/>
                                  </a:moveTo>
                                  <a:cubicBezTo>
                                    <a:pt x="669" y="292"/>
                                    <a:pt x="673" y="233"/>
                                    <a:pt x="672" y="230"/>
                                  </a:cubicBezTo>
                                  <a:cubicBezTo>
                                    <a:pt x="671" y="228"/>
                                    <a:pt x="667" y="228"/>
                                    <a:pt x="667" y="230"/>
                                  </a:cubicBezTo>
                                  <a:cubicBezTo>
                                    <a:pt x="667" y="232"/>
                                    <a:pt x="669" y="292"/>
                                    <a:pt x="669" y="292"/>
                                  </a:cubicBezTo>
                                  <a:close/>
                                  <a:moveTo>
                                    <a:pt x="671" y="404"/>
                                  </a:moveTo>
                                  <a:cubicBezTo>
                                    <a:pt x="671" y="404"/>
                                    <a:pt x="677" y="417"/>
                                    <a:pt x="680" y="415"/>
                                  </a:cubicBezTo>
                                  <a:cubicBezTo>
                                    <a:pt x="681" y="415"/>
                                    <a:pt x="683" y="412"/>
                                    <a:pt x="683" y="412"/>
                                  </a:cubicBezTo>
                                  <a:cubicBezTo>
                                    <a:pt x="685" y="409"/>
                                    <a:pt x="671" y="404"/>
                                    <a:pt x="671" y="404"/>
                                  </a:cubicBezTo>
                                  <a:close/>
                                  <a:moveTo>
                                    <a:pt x="693" y="488"/>
                                  </a:moveTo>
                                  <a:cubicBezTo>
                                    <a:pt x="694" y="485"/>
                                    <a:pt x="674" y="454"/>
                                    <a:pt x="674" y="454"/>
                                  </a:cubicBezTo>
                                  <a:cubicBezTo>
                                    <a:pt x="674" y="454"/>
                                    <a:pt x="688" y="488"/>
                                    <a:pt x="691" y="490"/>
                                  </a:cubicBezTo>
                                  <a:cubicBezTo>
                                    <a:pt x="691" y="490"/>
                                    <a:pt x="693" y="489"/>
                                    <a:pt x="693" y="488"/>
                                  </a:cubicBezTo>
                                  <a:close/>
                                  <a:moveTo>
                                    <a:pt x="694" y="192"/>
                                  </a:moveTo>
                                  <a:cubicBezTo>
                                    <a:pt x="694" y="192"/>
                                    <a:pt x="710" y="122"/>
                                    <a:pt x="709" y="118"/>
                                  </a:cubicBezTo>
                                  <a:cubicBezTo>
                                    <a:pt x="709" y="116"/>
                                    <a:pt x="705" y="115"/>
                                    <a:pt x="704" y="117"/>
                                  </a:cubicBezTo>
                                  <a:cubicBezTo>
                                    <a:pt x="703" y="120"/>
                                    <a:pt x="694" y="192"/>
                                    <a:pt x="694" y="192"/>
                                  </a:cubicBezTo>
                                  <a:close/>
                                  <a:moveTo>
                                    <a:pt x="854" y="399"/>
                                  </a:moveTo>
                                  <a:cubicBezTo>
                                    <a:pt x="903" y="387"/>
                                    <a:pt x="935" y="404"/>
                                    <a:pt x="935" y="397"/>
                                  </a:cubicBezTo>
                                  <a:cubicBezTo>
                                    <a:pt x="934" y="388"/>
                                    <a:pt x="874" y="388"/>
                                    <a:pt x="854" y="399"/>
                                  </a:cubicBezTo>
                                  <a:close/>
                                  <a:moveTo>
                                    <a:pt x="839" y="379"/>
                                  </a:moveTo>
                                  <a:cubicBezTo>
                                    <a:pt x="876" y="376"/>
                                    <a:pt x="894" y="392"/>
                                    <a:pt x="896" y="387"/>
                                  </a:cubicBezTo>
                                  <a:cubicBezTo>
                                    <a:pt x="897" y="380"/>
                                    <a:pt x="855" y="373"/>
                                    <a:pt x="839" y="379"/>
                                  </a:cubicBezTo>
                                  <a:close/>
                                  <a:moveTo>
                                    <a:pt x="894" y="326"/>
                                  </a:moveTo>
                                  <a:cubicBezTo>
                                    <a:pt x="893" y="319"/>
                                    <a:pt x="843" y="325"/>
                                    <a:pt x="828" y="337"/>
                                  </a:cubicBezTo>
                                  <a:cubicBezTo>
                                    <a:pt x="868" y="321"/>
                                    <a:pt x="894" y="333"/>
                                    <a:pt x="894" y="326"/>
                                  </a:cubicBezTo>
                                  <a:close/>
                                  <a:moveTo>
                                    <a:pt x="871" y="365"/>
                                  </a:moveTo>
                                  <a:cubicBezTo>
                                    <a:pt x="907" y="356"/>
                                    <a:pt x="927" y="369"/>
                                    <a:pt x="928" y="363"/>
                                  </a:cubicBezTo>
                                  <a:cubicBezTo>
                                    <a:pt x="929" y="357"/>
                                    <a:pt x="885" y="356"/>
                                    <a:pt x="871" y="365"/>
                                  </a:cubicBezTo>
                                  <a:close/>
                                  <a:moveTo>
                                    <a:pt x="847" y="323"/>
                                  </a:moveTo>
                                  <a:cubicBezTo>
                                    <a:pt x="893" y="298"/>
                                    <a:pt x="928" y="307"/>
                                    <a:pt x="926" y="299"/>
                                  </a:cubicBezTo>
                                  <a:cubicBezTo>
                                    <a:pt x="924" y="291"/>
                                    <a:pt x="864" y="307"/>
                                    <a:pt x="847" y="323"/>
                                  </a:cubicBezTo>
                                  <a:close/>
                                  <a:moveTo>
                                    <a:pt x="819" y="330"/>
                                  </a:moveTo>
                                  <a:cubicBezTo>
                                    <a:pt x="861" y="295"/>
                                    <a:pt x="899" y="298"/>
                                    <a:pt x="896" y="290"/>
                                  </a:cubicBezTo>
                                  <a:cubicBezTo>
                                    <a:pt x="892" y="282"/>
                                    <a:pt x="833" y="310"/>
                                    <a:pt x="819" y="330"/>
                                  </a:cubicBezTo>
                                  <a:close/>
                                  <a:moveTo>
                                    <a:pt x="792" y="323"/>
                                  </a:moveTo>
                                  <a:cubicBezTo>
                                    <a:pt x="820" y="292"/>
                                    <a:pt x="849" y="291"/>
                                    <a:pt x="846" y="285"/>
                                  </a:cubicBezTo>
                                  <a:cubicBezTo>
                                    <a:pt x="842" y="279"/>
                                    <a:pt x="800" y="306"/>
                                    <a:pt x="792" y="323"/>
                                  </a:cubicBezTo>
                                  <a:close/>
                                  <a:moveTo>
                                    <a:pt x="890" y="244"/>
                                  </a:moveTo>
                                  <a:cubicBezTo>
                                    <a:pt x="885" y="236"/>
                                    <a:pt x="815" y="270"/>
                                    <a:pt x="799" y="292"/>
                                  </a:cubicBezTo>
                                  <a:cubicBezTo>
                                    <a:pt x="849" y="252"/>
                                    <a:pt x="895" y="253"/>
                                    <a:pt x="890" y="244"/>
                                  </a:cubicBezTo>
                                  <a:close/>
                                  <a:moveTo>
                                    <a:pt x="781" y="336"/>
                                  </a:moveTo>
                                  <a:cubicBezTo>
                                    <a:pt x="810" y="305"/>
                                    <a:pt x="838" y="304"/>
                                    <a:pt x="835" y="299"/>
                                  </a:cubicBezTo>
                                  <a:cubicBezTo>
                                    <a:pt x="831" y="293"/>
                                    <a:pt x="790" y="320"/>
                                    <a:pt x="781" y="336"/>
                                  </a:cubicBezTo>
                                  <a:close/>
                                  <a:moveTo>
                                    <a:pt x="799" y="290"/>
                                  </a:moveTo>
                                  <a:cubicBezTo>
                                    <a:pt x="848" y="243"/>
                                    <a:pt x="897" y="239"/>
                                    <a:pt x="891" y="231"/>
                                  </a:cubicBezTo>
                                  <a:cubicBezTo>
                                    <a:pt x="885" y="223"/>
                                    <a:pt x="814" y="264"/>
                                    <a:pt x="799" y="290"/>
                                  </a:cubicBezTo>
                                  <a:close/>
                                  <a:moveTo>
                                    <a:pt x="778" y="252"/>
                                  </a:moveTo>
                                  <a:cubicBezTo>
                                    <a:pt x="803" y="219"/>
                                    <a:pt x="827" y="220"/>
                                    <a:pt x="824" y="213"/>
                                  </a:cubicBezTo>
                                  <a:cubicBezTo>
                                    <a:pt x="821" y="207"/>
                                    <a:pt x="786" y="234"/>
                                    <a:pt x="778" y="252"/>
                                  </a:cubicBezTo>
                                  <a:close/>
                                  <a:moveTo>
                                    <a:pt x="775" y="376"/>
                                  </a:moveTo>
                                  <a:cubicBezTo>
                                    <a:pt x="807" y="346"/>
                                    <a:pt x="835" y="348"/>
                                    <a:pt x="832" y="341"/>
                                  </a:cubicBezTo>
                                  <a:cubicBezTo>
                                    <a:pt x="829" y="334"/>
                                    <a:pt x="786" y="358"/>
                                    <a:pt x="775" y="376"/>
                                  </a:cubicBezTo>
                                  <a:close/>
                                  <a:moveTo>
                                    <a:pt x="728" y="348"/>
                                  </a:moveTo>
                                  <a:cubicBezTo>
                                    <a:pt x="749" y="321"/>
                                    <a:pt x="770" y="320"/>
                                    <a:pt x="767" y="315"/>
                                  </a:cubicBezTo>
                                  <a:cubicBezTo>
                                    <a:pt x="765" y="310"/>
                                    <a:pt x="734" y="333"/>
                                    <a:pt x="728" y="348"/>
                                  </a:cubicBezTo>
                                  <a:close/>
                                  <a:moveTo>
                                    <a:pt x="740" y="197"/>
                                  </a:moveTo>
                                  <a:cubicBezTo>
                                    <a:pt x="752" y="167"/>
                                    <a:pt x="769" y="156"/>
                                    <a:pt x="765" y="153"/>
                                  </a:cubicBezTo>
                                  <a:cubicBezTo>
                                    <a:pt x="761" y="150"/>
                                    <a:pt x="744" y="174"/>
                                    <a:pt x="740" y="197"/>
                                  </a:cubicBezTo>
                                  <a:close/>
                                  <a:moveTo>
                                    <a:pt x="730" y="174"/>
                                  </a:moveTo>
                                  <a:cubicBezTo>
                                    <a:pt x="730" y="174"/>
                                    <a:pt x="745" y="131"/>
                                    <a:pt x="745" y="129"/>
                                  </a:cubicBezTo>
                                  <a:cubicBezTo>
                                    <a:pt x="744" y="127"/>
                                    <a:pt x="741" y="126"/>
                                    <a:pt x="740" y="127"/>
                                  </a:cubicBezTo>
                                  <a:cubicBezTo>
                                    <a:pt x="739" y="129"/>
                                    <a:pt x="730" y="174"/>
                                    <a:pt x="730" y="174"/>
                                  </a:cubicBezTo>
                                  <a:close/>
                                  <a:moveTo>
                                    <a:pt x="718" y="308"/>
                                  </a:moveTo>
                                  <a:cubicBezTo>
                                    <a:pt x="740" y="282"/>
                                    <a:pt x="758" y="285"/>
                                    <a:pt x="756" y="279"/>
                                  </a:cubicBezTo>
                                  <a:cubicBezTo>
                                    <a:pt x="755" y="273"/>
                                    <a:pt x="725" y="293"/>
                                    <a:pt x="718" y="308"/>
                                  </a:cubicBezTo>
                                  <a:close/>
                                  <a:moveTo>
                                    <a:pt x="708" y="251"/>
                                  </a:moveTo>
                                  <a:cubicBezTo>
                                    <a:pt x="715" y="220"/>
                                    <a:pt x="730" y="205"/>
                                    <a:pt x="725" y="203"/>
                                  </a:cubicBezTo>
                                  <a:cubicBezTo>
                                    <a:pt x="722" y="201"/>
                                    <a:pt x="708" y="227"/>
                                    <a:pt x="708" y="251"/>
                                  </a:cubicBezTo>
                                  <a:close/>
                                  <a:moveTo>
                                    <a:pt x="705" y="350"/>
                                  </a:moveTo>
                                  <a:cubicBezTo>
                                    <a:pt x="705" y="350"/>
                                    <a:pt x="721" y="343"/>
                                    <a:pt x="720" y="340"/>
                                  </a:cubicBezTo>
                                  <a:cubicBezTo>
                                    <a:pt x="720" y="340"/>
                                    <a:pt x="718" y="338"/>
                                    <a:pt x="718" y="337"/>
                                  </a:cubicBezTo>
                                  <a:cubicBezTo>
                                    <a:pt x="715" y="336"/>
                                    <a:pt x="705" y="350"/>
                                    <a:pt x="705" y="350"/>
                                  </a:cubicBezTo>
                                  <a:close/>
                                  <a:moveTo>
                                    <a:pt x="738" y="501"/>
                                  </a:moveTo>
                                  <a:cubicBezTo>
                                    <a:pt x="738" y="497"/>
                                    <a:pt x="718" y="472"/>
                                    <a:pt x="703" y="464"/>
                                  </a:cubicBezTo>
                                  <a:cubicBezTo>
                                    <a:pt x="717" y="475"/>
                                    <a:pt x="732" y="502"/>
                                    <a:pt x="736" y="503"/>
                                  </a:cubicBezTo>
                                  <a:cubicBezTo>
                                    <a:pt x="737" y="503"/>
                                    <a:pt x="738" y="502"/>
                                    <a:pt x="738" y="501"/>
                                  </a:cubicBezTo>
                                  <a:close/>
                                  <a:moveTo>
                                    <a:pt x="711" y="448"/>
                                  </a:moveTo>
                                  <a:cubicBezTo>
                                    <a:pt x="743" y="453"/>
                                    <a:pt x="734" y="480"/>
                                    <a:pt x="742" y="475"/>
                                  </a:cubicBezTo>
                                  <a:cubicBezTo>
                                    <a:pt x="747" y="470"/>
                                    <a:pt x="734" y="449"/>
                                    <a:pt x="711" y="448"/>
                                  </a:cubicBezTo>
                                  <a:close/>
                                  <a:moveTo>
                                    <a:pt x="760" y="394"/>
                                  </a:moveTo>
                                  <a:cubicBezTo>
                                    <a:pt x="762" y="391"/>
                                    <a:pt x="745" y="372"/>
                                    <a:pt x="728" y="395"/>
                                  </a:cubicBezTo>
                                  <a:cubicBezTo>
                                    <a:pt x="750" y="374"/>
                                    <a:pt x="755" y="397"/>
                                    <a:pt x="760" y="394"/>
                                  </a:cubicBezTo>
                                  <a:close/>
                                  <a:moveTo>
                                    <a:pt x="806" y="455"/>
                                  </a:moveTo>
                                  <a:cubicBezTo>
                                    <a:pt x="809" y="450"/>
                                    <a:pt x="780" y="427"/>
                                    <a:pt x="745" y="440"/>
                                  </a:cubicBezTo>
                                  <a:cubicBezTo>
                                    <a:pt x="785" y="432"/>
                                    <a:pt x="803" y="460"/>
                                    <a:pt x="806" y="455"/>
                                  </a:cubicBezTo>
                                  <a:close/>
                                  <a:moveTo>
                                    <a:pt x="769" y="468"/>
                                  </a:moveTo>
                                  <a:cubicBezTo>
                                    <a:pt x="794" y="477"/>
                                    <a:pt x="803" y="505"/>
                                    <a:pt x="808" y="503"/>
                                  </a:cubicBezTo>
                                  <a:cubicBezTo>
                                    <a:pt x="812" y="500"/>
                                    <a:pt x="795" y="475"/>
                                    <a:pt x="769" y="468"/>
                                  </a:cubicBezTo>
                                  <a:close/>
                                  <a:moveTo>
                                    <a:pt x="793" y="472"/>
                                  </a:moveTo>
                                  <a:cubicBezTo>
                                    <a:pt x="819" y="476"/>
                                    <a:pt x="833" y="501"/>
                                    <a:pt x="837" y="498"/>
                                  </a:cubicBezTo>
                                  <a:cubicBezTo>
                                    <a:pt x="841" y="494"/>
                                    <a:pt x="820" y="473"/>
                                    <a:pt x="793" y="472"/>
                                  </a:cubicBezTo>
                                  <a:close/>
                                  <a:moveTo>
                                    <a:pt x="893" y="417"/>
                                  </a:moveTo>
                                  <a:cubicBezTo>
                                    <a:pt x="893" y="410"/>
                                    <a:pt x="841" y="406"/>
                                    <a:pt x="823" y="415"/>
                                  </a:cubicBezTo>
                                  <a:cubicBezTo>
                                    <a:pt x="866" y="407"/>
                                    <a:pt x="892" y="423"/>
                                    <a:pt x="893" y="417"/>
                                  </a:cubicBezTo>
                                  <a:close/>
                                  <a:moveTo>
                                    <a:pt x="846" y="465"/>
                                  </a:moveTo>
                                  <a:cubicBezTo>
                                    <a:pt x="886" y="474"/>
                                    <a:pt x="902" y="498"/>
                                    <a:pt x="905" y="492"/>
                                  </a:cubicBezTo>
                                  <a:cubicBezTo>
                                    <a:pt x="908" y="486"/>
                                    <a:pt x="864" y="464"/>
                                    <a:pt x="846" y="465"/>
                                  </a:cubicBezTo>
                                  <a:close/>
                                  <a:moveTo>
                                    <a:pt x="370" y="373"/>
                                  </a:moveTo>
                                  <a:cubicBezTo>
                                    <a:pt x="296" y="300"/>
                                    <a:pt x="244" y="243"/>
                                    <a:pt x="209" y="202"/>
                                  </a:cubicBezTo>
                                  <a:cubicBezTo>
                                    <a:pt x="237" y="239"/>
                                    <a:pt x="278" y="287"/>
                                    <a:pt x="328" y="342"/>
                                  </a:cubicBezTo>
                                  <a:cubicBezTo>
                                    <a:pt x="325" y="344"/>
                                    <a:pt x="325" y="344"/>
                                    <a:pt x="325" y="344"/>
                                  </a:cubicBezTo>
                                  <a:cubicBezTo>
                                    <a:pt x="261" y="275"/>
                                    <a:pt x="213" y="215"/>
                                    <a:pt x="185" y="177"/>
                                  </a:cubicBezTo>
                                  <a:cubicBezTo>
                                    <a:pt x="183" y="179"/>
                                    <a:pt x="183" y="179"/>
                                    <a:pt x="183" y="179"/>
                                  </a:cubicBezTo>
                                  <a:cubicBezTo>
                                    <a:pt x="179" y="174"/>
                                    <a:pt x="176" y="170"/>
                                    <a:pt x="173" y="166"/>
                                  </a:cubicBezTo>
                                  <a:cubicBezTo>
                                    <a:pt x="189" y="194"/>
                                    <a:pt x="214" y="239"/>
                                    <a:pt x="251" y="292"/>
                                  </a:cubicBezTo>
                                  <a:cubicBezTo>
                                    <a:pt x="252" y="294"/>
                                    <a:pt x="254" y="297"/>
                                    <a:pt x="256" y="299"/>
                                  </a:cubicBezTo>
                                  <a:cubicBezTo>
                                    <a:pt x="256" y="299"/>
                                    <a:pt x="256" y="300"/>
                                    <a:pt x="256" y="300"/>
                                  </a:cubicBezTo>
                                  <a:cubicBezTo>
                                    <a:pt x="262" y="309"/>
                                    <a:pt x="269" y="318"/>
                                    <a:pt x="276" y="328"/>
                                  </a:cubicBezTo>
                                  <a:cubicBezTo>
                                    <a:pt x="288" y="344"/>
                                    <a:pt x="300" y="361"/>
                                    <a:pt x="313" y="378"/>
                                  </a:cubicBezTo>
                                  <a:cubicBezTo>
                                    <a:pt x="313" y="378"/>
                                    <a:pt x="313" y="378"/>
                                    <a:pt x="313" y="378"/>
                                  </a:cubicBezTo>
                                  <a:cubicBezTo>
                                    <a:pt x="327" y="396"/>
                                    <a:pt x="341" y="415"/>
                                    <a:pt x="357" y="436"/>
                                  </a:cubicBezTo>
                                  <a:cubicBezTo>
                                    <a:pt x="373" y="431"/>
                                    <a:pt x="399" y="426"/>
                                    <a:pt x="423" y="424"/>
                                  </a:cubicBezTo>
                                  <a:cubicBezTo>
                                    <a:pt x="407" y="409"/>
                                    <a:pt x="392" y="395"/>
                                    <a:pt x="378" y="381"/>
                                  </a:cubicBezTo>
                                  <a:cubicBezTo>
                                    <a:pt x="363" y="382"/>
                                    <a:pt x="353" y="383"/>
                                    <a:pt x="352" y="379"/>
                                  </a:cubicBezTo>
                                  <a:cubicBezTo>
                                    <a:pt x="352" y="376"/>
                                    <a:pt x="359" y="374"/>
                                    <a:pt x="370" y="373"/>
                                  </a:cubicBezTo>
                                  <a:close/>
                                  <a:moveTo>
                                    <a:pt x="218" y="129"/>
                                  </a:moveTo>
                                  <a:cubicBezTo>
                                    <a:pt x="218" y="129"/>
                                    <a:pt x="218" y="129"/>
                                    <a:pt x="218" y="129"/>
                                  </a:cubicBezTo>
                                  <a:cubicBezTo>
                                    <a:pt x="226" y="129"/>
                                    <a:pt x="235" y="129"/>
                                    <a:pt x="245" y="129"/>
                                  </a:cubicBezTo>
                                  <a:cubicBezTo>
                                    <a:pt x="235" y="129"/>
                                    <a:pt x="227" y="129"/>
                                    <a:pt x="218" y="129"/>
                                  </a:cubicBezTo>
                                  <a:close/>
                                  <a:moveTo>
                                    <a:pt x="392" y="353"/>
                                  </a:moveTo>
                                  <a:cubicBezTo>
                                    <a:pt x="322" y="296"/>
                                    <a:pt x="271" y="250"/>
                                    <a:pt x="234" y="215"/>
                                  </a:cubicBezTo>
                                  <a:cubicBezTo>
                                    <a:pt x="233" y="217"/>
                                    <a:pt x="233" y="217"/>
                                    <a:pt x="233" y="217"/>
                                  </a:cubicBezTo>
                                  <a:cubicBezTo>
                                    <a:pt x="220" y="206"/>
                                    <a:pt x="208" y="194"/>
                                    <a:pt x="197" y="184"/>
                                  </a:cubicBezTo>
                                  <a:cubicBezTo>
                                    <a:pt x="232" y="224"/>
                                    <a:pt x="289" y="288"/>
                                    <a:pt x="375" y="372"/>
                                  </a:cubicBezTo>
                                  <a:cubicBezTo>
                                    <a:pt x="386" y="371"/>
                                    <a:pt x="400" y="371"/>
                                    <a:pt x="414" y="371"/>
                                  </a:cubicBezTo>
                                  <a:cubicBezTo>
                                    <a:pt x="409" y="367"/>
                                    <a:pt x="404" y="363"/>
                                    <a:pt x="399" y="359"/>
                                  </a:cubicBezTo>
                                  <a:cubicBezTo>
                                    <a:pt x="381" y="361"/>
                                    <a:pt x="367" y="362"/>
                                    <a:pt x="366" y="359"/>
                                  </a:cubicBezTo>
                                  <a:cubicBezTo>
                                    <a:pt x="366" y="356"/>
                                    <a:pt x="377" y="354"/>
                                    <a:pt x="392" y="353"/>
                                  </a:cubicBezTo>
                                  <a:close/>
                                  <a:moveTo>
                                    <a:pt x="398" y="306"/>
                                  </a:moveTo>
                                  <a:cubicBezTo>
                                    <a:pt x="280" y="232"/>
                                    <a:pt x="205" y="176"/>
                                    <a:pt x="172" y="150"/>
                                  </a:cubicBezTo>
                                  <a:cubicBezTo>
                                    <a:pt x="181" y="159"/>
                                    <a:pt x="193" y="172"/>
                                    <a:pt x="209" y="187"/>
                                  </a:cubicBezTo>
                                  <a:cubicBezTo>
                                    <a:pt x="242" y="217"/>
                                    <a:pt x="295" y="261"/>
                                    <a:pt x="377" y="323"/>
                                  </a:cubicBezTo>
                                  <a:cubicBezTo>
                                    <a:pt x="388" y="321"/>
                                    <a:pt x="407" y="322"/>
                                    <a:pt x="428" y="325"/>
                                  </a:cubicBezTo>
                                  <a:cubicBezTo>
                                    <a:pt x="424" y="322"/>
                                    <a:pt x="420" y="320"/>
                                    <a:pt x="416" y="317"/>
                                  </a:cubicBezTo>
                                  <a:cubicBezTo>
                                    <a:pt x="388" y="316"/>
                                    <a:pt x="367" y="318"/>
                                    <a:pt x="366" y="312"/>
                                  </a:cubicBezTo>
                                  <a:cubicBezTo>
                                    <a:pt x="365" y="307"/>
                                    <a:pt x="379" y="305"/>
                                    <a:pt x="398" y="306"/>
                                  </a:cubicBezTo>
                                  <a:close/>
                                  <a:moveTo>
                                    <a:pt x="51" y="0"/>
                                  </a:move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119" y="90"/>
                                    <a:pt x="119" y="90"/>
                                    <a:pt x="119" y="90"/>
                                  </a:cubicBezTo>
                                  <a:lnTo>
                                    <a:pt x="51" y="0"/>
                                  </a:lnTo>
                                  <a:close/>
                                  <a:moveTo>
                                    <a:pt x="160" y="178"/>
                                  </a:moveTo>
                                  <a:cubicBezTo>
                                    <a:pt x="167" y="234"/>
                                    <a:pt x="183" y="343"/>
                                    <a:pt x="218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15" y="350"/>
                                    <a:pt x="183" y="247"/>
                                    <a:pt x="167" y="189"/>
                                  </a:cubicBezTo>
                                  <a:cubicBezTo>
                                    <a:pt x="175" y="231"/>
                                    <a:pt x="190" y="291"/>
                                    <a:pt x="214" y="358"/>
                                  </a:cubicBezTo>
                                  <a:cubicBezTo>
                                    <a:pt x="210" y="359"/>
                                    <a:pt x="210" y="359"/>
                                    <a:pt x="210" y="359"/>
                                  </a:cubicBezTo>
                                  <a:cubicBezTo>
                                    <a:pt x="184" y="285"/>
                                    <a:pt x="169" y="219"/>
                                    <a:pt x="160" y="178"/>
                                  </a:cubicBezTo>
                                  <a:close/>
                                  <a:moveTo>
                                    <a:pt x="0" y="92"/>
                                  </a:moveTo>
                                  <a:cubicBezTo>
                                    <a:pt x="0" y="93"/>
                                    <a:pt x="0" y="93"/>
                                    <a:pt x="0" y="93"/>
                                  </a:cubicBezTo>
                                  <a:cubicBezTo>
                                    <a:pt x="19" y="98"/>
                                    <a:pt x="19" y="98"/>
                                    <a:pt x="19" y="98"/>
                                  </a:cubicBezTo>
                                  <a:lnTo>
                                    <a:pt x="0" y="92"/>
                                  </a:lnTo>
                                  <a:close/>
                                  <a:moveTo>
                                    <a:pt x="90" y="123"/>
                                  </a:move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0" y="110"/>
                                    <a:pt x="0" y="110"/>
                                    <a:pt x="0" y="110"/>
                                  </a:cubicBezTo>
                                  <a:lnTo>
                                    <a:pt x="90" y="123"/>
                                  </a:lnTo>
                                  <a:close/>
                                  <a:moveTo>
                                    <a:pt x="0" y="96"/>
                                  </a:moveTo>
                                  <a:cubicBezTo>
                                    <a:pt x="0" y="102"/>
                                    <a:pt x="0" y="102"/>
                                    <a:pt x="0" y="102"/>
                                  </a:cubicBezTo>
                                  <a:cubicBezTo>
                                    <a:pt x="90" y="119"/>
                                    <a:pt x="90" y="119"/>
                                    <a:pt x="90" y="119"/>
                                  </a:cubicBezTo>
                                  <a:lnTo>
                                    <a:pt x="0" y="96"/>
                                  </a:lnTo>
                                  <a:close/>
                                  <a:moveTo>
                                    <a:pt x="0" y="66"/>
                                  </a:moveTo>
                                  <a:cubicBezTo>
                                    <a:pt x="0" y="74"/>
                                    <a:pt x="0" y="74"/>
                                    <a:pt x="0" y="74"/>
                                  </a:cubicBezTo>
                                  <a:cubicBezTo>
                                    <a:pt x="103" y="112"/>
                                    <a:pt x="103" y="112"/>
                                    <a:pt x="103" y="112"/>
                                  </a:cubicBezTo>
                                  <a:lnTo>
                                    <a:pt x="0" y="66"/>
                                  </a:lnTo>
                                  <a:close/>
                                  <a:moveTo>
                                    <a:pt x="104" y="118"/>
                                  </a:moveTo>
                                  <a:cubicBezTo>
                                    <a:pt x="104" y="117"/>
                                    <a:pt x="104" y="117"/>
                                    <a:pt x="104" y="117"/>
                                  </a:cubicBezTo>
                                  <a:cubicBezTo>
                                    <a:pt x="105" y="117"/>
                                    <a:pt x="105" y="117"/>
                                    <a:pt x="105" y="117"/>
                                  </a:cubicBezTo>
                                  <a:cubicBezTo>
                                    <a:pt x="0" y="77"/>
                                    <a:pt x="0" y="77"/>
                                    <a:pt x="0" y="77"/>
                                  </a:cubicBezTo>
                                  <a:cubicBezTo>
                                    <a:pt x="0" y="88"/>
                                    <a:pt x="0" y="88"/>
                                    <a:pt x="0" y="88"/>
                                  </a:cubicBezTo>
                                  <a:lnTo>
                                    <a:pt x="104" y="118"/>
                                  </a:lnTo>
                                  <a:close/>
                                  <a:moveTo>
                                    <a:pt x="114" y="139"/>
                                  </a:moveTo>
                                  <a:cubicBezTo>
                                    <a:pt x="0" y="148"/>
                                    <a:pt x="0" y="148"/>
                                    <a:pt x="0" y="148"/>
                                  </a:cubicBezTo>
                                  <a:cubicBezTo>
                                    <a:pt x="0" y="158"/>
                                    <a:pt x="0" y="158"/>
                                    <a:pt x="0" y="158"/>
                                  </a:cubicBezTo>
                                  <a:lnTo>
                                    <a:pt x="114" y="139"/>
                                  </a:lnTo>
                                  <a:close/>
                                  <a:moveTo>
                                    <a:pt x="0" y="191"/>
                                  </a:moveTo>
                                  <a:cubicBezTo>
                                    <a:pt x="0" y="198"/>
                                    <a:pt x="0" y="198"/>
                                    <a:pt x="0" y="198"/>
                                  </a:cubicBezTo>
                                  <a:cubicBezTo>
                                    <a:pt x="100" y="155"/>
                                    <a:pt x="100" y="155"/>
                                    <a:pt x="100" y="155"/>
                                  </a:cubicBezTo>
                                  <a:lnTo>
                                    <a:pt x="0" y="191"/>
                                  </a:lnTo>
                                  <a:close/>
                                  <a:moveTo>
                                    <a:pt x="51" y="180"/>
                                  </a:moveTo>
                                  <a:cubicBezTo>
                                    <a:pt x="0" y="202"/>
                                    <a:pt x="0" y="202"/>
                                    <a:pt x="0" y="202"/>
                                  </a:cubicBezTo>
                                  <a:cubicBezTo>
                                    <a:pt x="0" y="207"/>
                                    <a:pt x="0" y="207"/>
                                    <a:pt x="0" y="207"/>
                                  </a:cubicBezTo>
                                  <a:cubicBezTo>
                                    <a:pt x="51" y="182"/>
                                    <a:pt x="51" y="182"/>
                                    <a:pt x="51" y="182"/>
                                  </a:cubicBezTo>
                                  <a:lnTo>
                                    <a:pt x="51" y="180"/>
                                  </a:lnTo>
                                  <a:close/>
                                  <a:moveTo>
                                    <a:pt x="15" y="0"/>
                                  </a:moveTo>
                                  <a:cubicBezTo>
                                    <a:pt x="13" y="0"/>
                                    <a:pt x="13" y="0"/>
                                    <a:pt x="13" y="0"/>
                                  </a:cubicBezTo>
                                  <a:cubicBezTo>
                                    <a:pt x="51" y="36"/>
                                    <a:pt x="51" y="36"/>
                                    <a:pt x="51" y="36"/>
                                  </a:cubicBezTo>
                                  <a:lnTo>
                                    <a:pt x="15" y="0"/>
                                  </a:lnTo>
                                  <a:close/>
                                  <a:moveTo>
                                    <a:pt x="122" y="99"/>
                                  </a:moveTo>
                                  <a:cubicBezTo>
                                    <a:pt x="37" y="0"/>
                                    <a:pt x="37" y="0"/>
                                    <a:pt x="37" y="0"/>
                                  </a:cubicBezTo>
                                  <a:cubicBezTo>
                                    <a:pt x="23" y="0"/>
                                    <a:pt x="23" y="0"/>
                                    <a:pt x="23" y="0"/>
                                  </a:cubicBezTo>
                                  <a:lnTo>
                                    <a:pt x="122" y="99"/>
                                  </a:lnTo>
                                  <a:close/>
                                  <a:moveTo>
                                    <a:pt x="0" y="127"/>
                                  </a:moveTo>
                                  <a:cubicBezTo>
                                    <a:pt x="0" y="140"/>
                                    <a:pt x="0" y="140"/>
                                    <a:pt x="0" y="140"/>
                                  </a:cubicBezTo>
                                  <a:cubicBezTo>
                                    <a:pt x="120" y="134"/>
                                    <a:pt x="120" y="134"/>
                                    <a:pt x="120" y="134"/>
                                  </a:cubicBezTo>
                                  <a:lnTo>
                                    <a:pt x="0" y="127"/>
                                  </a:lnTo>
                                  <a:close/>
                                  <a:moveTo>
                                    <a:pt x="0" y="114"/>
                                  </a:move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62" y="125"/>
                                    <a:pt x="62" y="125"/>
                                    <a:pt x="62" y="125"/>
                                  </a:cubicBezTo>
                                  <a:cubicBezTo>
                                    <a:pt x="41" y="123"/>
                                    <a:pt x="41" y="123"/>
                                    <a:pt x="41" y="123"/>
                                  </a:cubicBezTo>
                                  <a:cubicBezTo>
                                    <a:pt x="41" y="120"/>
                                    <a:pt x="41" y="120"/>
                                    <a:pt x="41" y="120"/>
                                  </a:cubicBezTo>
                                  <a:lnTo>
                                    <a:pt x="0" y="114"/>
                                  </a:lnTo>
                                  <a:close/>
                                  <a:moveTo>
                                    <a:pt x="8" y="0"/>
                                  </a:moveTo>
                                  <a:cubicBezTo>
                                    <a:pt x="0" y="0"/>
                                    <a:pt x="0" y="0"/>
                                    <a:pt x="0" y="0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122" y="106"/>
                                    <a:pt x="122" y="106"/>
                                    <a:pt x="122" y="106"/>
                                  </a:cubicBezTo>
                                  <a:lnTo>
                                    <a:pt x="8" y="0"/>
                                  </a:lnTo>
                                  <a:close/>
                                  <a:moveTo>
                                    <a:pt x="120" y="110"/>
                                  </a:moveTo>
                                  <a:cubicBezTo>
                                    <a:pt x="0" y="21"/>
                                    <a:pt x="0" y="21"/>
                                    <a:pt x="0" y="21"/>
                                  </a:cubicBezTo>
                                  <a:cubicBezTo>
                                    <a:pt x="0" y="36"/>
                                    <a:pt x="0" y="36"/>
                                    <a:pt x="0" y="36"/>
                                  </a:cubicBezTo>
                                  <a:lnTo>
                                    <a:pt x="120" y="110"/>
                                  </a:lnTo>
                                  <a:close/>
                                  <a:moveTo>
                                    <a:pt x="0" y="15"/>
                                  </a:moveTo>
                                  <a:cubicBezTo>
                                    <a:pt x="0" y="16"/>
                                    <a:pt x="0" y="16"/>
                                    <a:pt x="0" y="16"/>
                                  </a:cubicBezTo>
                                  <a:cubicBezTo>
                                    <a:pt x="29" y="38"/>
                                    <a:pt x="29" y="38"/>
                                    <a:pt x="29" y="38"/>
                                  </a:cubicBezTo>
                                  <a:lnTo>
                                    <a:pt x="0" y="15"/>
                                  </a:lnTo>
                                  <a:close/>
                                  <a:moveTo>
                                    <a:pt x="0" y="43"/>
                                  </a:moveTo>
                                  <a:cubicBezTo>
                                    <a:pt x="0" y="45"/>
                                    <a:pt x="0" y="45"/>
                                    <a:pt x="0" y="45"/>
                                  </a:cubicBezTo>
                                  <a:cubicBezTo>
                                    <a:pt x="50" y="73"/>
                                    <a:pt x="50" y="73"/>
                                    <a:pt x="50" y="73"/>
                                  </a:cubicBezTo>
                                  <a:lnTo>
                                    <a:pt x="0" y="43"/>
                                  </a:lnTo>
                                  <a:close/>
                                  <a:moveTo>
                                    <a:pt x="72" y="94"/>
                                  </a:moveTo>
                                  <a:cubicBezTo>
                                    <a:pt x="6" y="62"/>
                                    <a:pt x="6" y="62"/>
                                    <a:pt x="6" y="62"/>
                                  </a:cubicBezTo>
                                  <a:cubicBezTo>
                                    <a:pt x="7" y="58"/>
                                    <a:pt x="7" y="58"/>
                                    <a:pt x="7" y="58"/>
                                  </a:cubicBezTo>
                                  <a:cubicBezTo>
                                    <a:pt x="89" y="99"/>
                                    <a:pt x="89" y="99"/>
                                    <a:pt x="89" y="99"/>
                                  </a:cubicBezTo>
                                  <a:cubicBezTo>
                                    <a:pt x="0" y="49"/>
                                    <a:pt x="0" y="49"/>
                                    <a:pt x="0" y="49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lnTo>
                                    <a:pt x="7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Dreptunghi rotunjit 12"/>
                          <wps:cNvSpPr/>
                          <wps:spPr>
                            <a:xfrm>
                              <a:off x="276045" y="215661"/>
                              <a:ext cx="2419249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6" name="Grup 86"/>
                        <wpg:cNvGrpSpPr/>
                        <wpg:grpSpPr>
                          <a:xfrm>
                            <a:off x="19050" y="37147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1" name="Grup 81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6" name="Formă liberă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" name="Dreptunghi rotunjit 1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4" name="Grup 84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14" name="Formă liberă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Dreptunghi rotunjit 18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77" name="Grup 77"/>
                        <wpg:cNvGrpSpPr/>
                        <wpg:grpSpPr>
                          <a:xfrm>
                            <a:off x="3219450" y="0"/>
                            <a:ext cx="2971800" cy="1600200"/>
                            <a:chOff x="0" y="0"/>
                            <a:chExt cx="2971676" cy="1600200"/>
                          </a:xfrm>
                        </wpg:grpSpPr>
                        <wps:wsp>
                          <wps:cNvPr id="31" name="Formă liberă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676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Dreptunghi rotunjit 66"/>
                          <wps:cNvSpPr/>
                          <wps:spPr>
                            <a:xfrm>
                              <a:off x="276045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up 78"/>
                        <wpg:cNvGrpSpPr/>
                        <wpg:grpSpPr>
                          <a:xfrm>
                            <a:off x="0" y="0"/>
                            <a:ext cx="2971800" cy="1600200"/>
                            <a:chOff x="0" y="0"/>
                            <a:chExt cx="2971165" cy="1600200"/>
                          </a:xfrm>
                        </wpg:grpSpPr>
                        <wps:wsp>
                          <wps:cNvPr id="64" name="Formă liberă 13"/>
                          <wps:cNvSpPr>
                            <a:spLocks noEditPoints="1"/>
                          </wps:cNvSpPr>
                          <wps:spPr bwMode="auto">
                            <a:xfrm>
                              <a:off x="0" y="0"/>
                              <a:ext cx="2971165" cy="1600200"/>
                            </a:xfrm>
                            <a:custGeom>
                              <a:avLst/>
                              <a:gdLst>
                                <a:gd name="T0" fmla="*/ 937 w 937"/>
                                <a:gd name="T1" fmla="*/ 157 h 504"/>
                                <a:gd name="T2" fmla="*/ 895 w 937"/>
                                <a:gd name="T3" fmla="*/ 466 h 504"/>
                                <a:gd name="T4" fmla="*/ 42 w 937"/>
                                <a:gd name="T5" fmla="*/ 404 h 504"/>
                                <a:gd name="T6" fmla="*/ 13 w 937"/>
                                <a:gd name="T7" fmla="*/ 179 h 504"/>
                                <a:gd name="T8" fmla="*/ 56 w 937"/>
                                <a:gd name="T9" fmla="*/ 48 h 504"/>
                                <a:gd name="T10" fmla="*/ 526 w 937"/>
                                <a:gd name="T11" fmla="*/ 1 h 504"/>
                                <a:gd name="T12" fmla="*/ 25 w 937"/>
                                <a:gd name="T13" fmla="*/ 44 h 504"/>
                                <a:gd name="T14" fmla="*/ 788 w 937"/>
                                <a:gd name="T15" fmla="*/ 22 h 504"/>
                                <a:gd name="T16" fmla="*/ 542 w 937"/>
                                <a:gd name="T17" fmla="*/ 455 h 504"/>
                                <a:gd name="T18" fmla="*/ 179 w 937"/>
                                <a:gd name="T19" fmla="*/ 455 h 504"/>
                                <a:gd name="T20" fmla="*/ 135 w 937"/>
                                <a:gd name="T21" fmla="*/ 60 h 504"/>
                                <a:gd name="T22" fmla="*/ 399 w 937"/>
                                <a:gd name="T23" fmla="*/ 44 h 504"/>
                                <a:gd name="T24" fmla="*/ 627 w 937"/>
                                <a:gd name="T25" fmla="*/ 45 h 504"/>
                                <a:gd name="T26" fmla="*/ 777 w 937"/>
                                <a:gd name="T27" fmla="*/ 215 h 504"/>
                                <a:gd name="T28" fmla="*/ 696 w 937"/>
                                <a:gd name="T29" fmla="*/ 433 h 504"/>
                                <a:gd name="T30" fmla="*/ 426 w 937"/>
                                <a:gd name="T31" fmla="*/ 438 h 504"/>
                                <a:gd name="T32" fmla="*/ 211 w 937"/>
                                <a:gd name="T33" fmla="*/ 431 h 504"/>
                                <a:gd name="T34" fmla="*/ 560 w 937"/>
                                <a:gd name="T35" fmla="*/ 69 h 504"/>
                                <a:gd name="T36" fmla="*/ 549 w 937"/>
                                <a:gd name="T37" fmla="*/ 396 h 504"/>
                                <a:gd name="T38" fmla="*/ 214 w 937"/>
                                <a:gd name="T39" fmla="*/ 301 h 504"/>
                                <a:gd name="T40" fmla="*/ 404 w 937"/>
                                <a:gd name="T41" fmla="*/ 103 h 504"/>
                                <a:gd name="T42" fmla="*/ 633 w 937"/>
                                <a:gd name="T43" fmla="*/ 96 h 504"/>
                                <a:gd name="T44" fmla="*/ 621 w 937"/>
                                <a:gd name="T45" fmla="*/ 332 h 504"/>
                                <a:gd name="T46" fmla="*/ 352 w 937"/>
                                <a:gd name="T47" fmla="*/ 360 h 504"/>
                                <a:gd name="T48" fmla="*/ 541 w 937"/>
                                <a:gd name="T49" fmla="*/ 119 h 504"/>
                                <a:gd name="T50" fmla="*/ 334 w 937"/>
                                <a:gd name="T51" fmla="*/ 305 h 504"/>
                                <a:gd name="T52" fmla="*/ 499 w 937"/>
                                <a:gd name="T53" fmla="*/ 142 h 504"/>
                                <a:gd name="T54" fmla="*/ 438 w 937"/>
                                <a:gd name="T55" fmla="*/ 171 h 504"/>
                                <a:gd name="T56" fmla="*/ 512 w 937"/>
                                <a:gd name="T57" fmla="*/ 250 h 504"/>
                                <a:gd name="T58" fmla="*/ 378 w 937"/>
                                <a:gd name="T59" fmla="*/ 216 h 504"/>
                                <a:gd name="T60" fmla="*/ 578 w 937"/>
                                <a:gd name="T61" fmla="*/ 273 h 504"/>
                                <a:gd name="T62" fmla="*/ 332 w 937"/>
                                <a:gd name="T63" fmla="*/ 176 h 504"/>
                                <a:gd name="T64" fmla="*/ 327 w 937"/>
                                <a:gd name="T65" fmla="*/ 344 h 504"/>
                                <a:gd name="T66" fmla="*/ 633 w 937"/>
                                <a:gd name="T67" fmla="*/ 199 h 504"/>
                                <a:gd name="T68" fmla="*/ 225 w 937"/>
                                <a:gd name="T69" fmla="*/ 209 h 504"/>
                                <a:gd name="T70" fmla="*/ 256 w 937"/>
                                <a:gd name="T71" fmla="*/ 301 h 504"/>
                                <a:gd name="T72" fmla="*/ 681 w 937"/>
                                <a:gd name="T73" fmla="*/ 288 h 504"/>
                                <a:gd name="T74" fmla="*/ 669 w 937"/>
                                <a:gd name="T75" fmla="*/ 130 h 504"/>
                                <a:gd name="T76" fmla="*/ 195 w 937"/>
                                <a:gd name="T77" fmla="*/ 193 h 504"/>
                                <a:gd name="T78" fmla="*/ 195 w 937"/>
                                <a:gd name="T79" fmla="*/ 354 h 504"/>
                                <a:gd name="T80" fmla="*/ 769 w 937"/>
                                <a:gd name="T81" fmla="*/ 250 h 504"/>
                                <a:gd name="T82" fmla="*/ 770 w 937"/>
                                <a:gd name="T83" fmla="*/ 147 h 504"/>
                                <a:gd name="T84" fmla="*/ 156 w 937"/>
                                <a:gd name="T85" fmla="*/ 147 h 504"/>
                                <a:gd name="T86" fmla="*/ 168 w 937"/>
                                <a:gd name="T87" fmla="*/ 309 h 504"/>
                                <a:gd name="T88" fmla="*/ 788 w 937"/>
                                <a:gd name="T89" fmla="*/ 433 h 504"/>
                                <a:gd name="T90" fmla="*/ 803 w 937"/>
                                <a:gd name="T91" fmla="*/ 267 h 504"/>
                                <a:gd name="T92" fmla="*/ 826 w 937"/>
                                <a:gd name="T93" fmla="*/ 112 h 504"/>
                                <a:gd name="T94" fmla="*/ 570 w 937"/>
                                <a:gd name="T95" fmla="*/ 44 h 504"/>
                                <a:gd name="T96" fmla="*/ 298 w 937"/>
                                <a:gd name="T97" fmla="*/ 48 h 504"/>
                                <a:gd name="T98" fmla="*/ 69 w 937"/>
                                <a:gd name="T99" fmla="*/ 96 h 504"/>
                                <a:gd name="T100" fmla="*/ 50 w 937"/>
                                <a:gd name="T101" fmla="*/ 265 h 504"/>
                                <a:gd name="T102" fmla="*/ 50 w 937"/>
                                <a:gd name="T103" fmla="*/ 420 h 504"/>
                                <a:gd name="T104" fmla="*/ 224 w 937"/>
                                <a:gd name="T105" fmla="*/ 467 h 504"/>
                                <a:gd name="T106" fmla="*/ 438 w 937"/>
                                <a:gd name="T107" fmla="*/ 486 h 504"/>
                                <a:gd name="T108" fmla="*/ 590 w 937"/>
                                <a:gd name="T109" fmla="*/ 466 h 504"/>
                                <a:gd name="T110" fmla="*/ 836 w 937"/>
                                <a:gd name="T111" fmla="*/ 455 h 504"/>
                                <a:gd name="T112" fmla="*/ 924 w 937"/>
                                <a:gd name="T113" fmla="*/ 390 h 504"/>
                                <a:gd name="T114" fmla="*/ 869 w 937"/>
                                <a:gd name="T115" fmla="*/ 302 h 504"/>
                                <a:gd name="T116" fmla="*/ 828 w 937"/>
                                <a:gd name="T117" fmla="*/ 215 h 504"/>
                                <a:gd name="T118" fmla="*/ 839 w 937"/>
                                <a:gd name="T119" fmla="*/ 123 h 504"/>
                                <a:gd name="T120" fmla="*/ 907 w 937"/>
                                <a:gd name="T121" fmla="*/ 96 h 504"/>
                                <a:gd name="T122" fmla="*/ 222 w 937"/>
                                <a:gd name="T123" fmla="*/ 504 h 504"/>
                                <a:gd name="T124" fmla="*/ 159 w 937"/>
                                <a:gd name="T125" fmla="*/ 483 h 50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937" h="504">
                                  <a:moveTo>
                                    <a:pt x="566" y="504"/>
                                  </a:moveTo>
                                  <a:cubicBezTo>
                                    <a:pt x="564" y="504"/>
                                    <a:pt x="564" y="504"/>
                                    <a:pt x="564" y="504"/>
                                  </a:cubicBezTo>
                                  <a:cubicBezTo>
                                    <a:pt x="563" y="503"/>
                                    <a:pt x="562" y="502"/>
                                    <a:pt x="560" y="502"/>
                                  </a:cubicBezTo>
                                  <a:cubicBezTo>
                                    <a:pt x="558" y="502"/>
                                    <a:pt x="557" y="503"/>
                                    <a:pt x="556" y="504"/>
                                  </a:cubicBezTo>
                                  <a:cubicBezTo>
                                    <a:pt x="554" y="504"/>
                                    <a:pt x="554" y="504"/>
                                    <a:pt x="554" y="504"/>
                                  </a:cubicBezTo>
                                  <a:cubicBezTo>
                                    <a:pt x="555" y="502"/>
                                    <a:pt x="557" y="500"/>
                                    <a:pt x="560" y="500"/>
                                  </a:cubicBezTo>
                                  <a:cubicBezTo>
                                    <a:pt x="563" y="500"/>
                                    <a:pt x="565" y="502"/>
                                    <a:pt x="566" y="504"/>
                                  </a:cubicBezTo>
                                  <a:close/>
                                  <a:moveTo>
                                    <a:pt x="499" y="463"/>
                                  </a:moveTo>
                                  <a:cubicBezTo>
                                    <a:pt x="476" y="463"/>
                                    <a:pt x="457" y="481"/>
                                    <a:pt x="455" y="504"/>
                                  </a:cubicBezTo>
                                  <a:cubicBezTo>
                                    <a:pt x="457" y="504"/>
                                    <a:pt x="457" y="504"/>
                                    <a:pt x="457" y="504"/>
                                  </a:cubicBezTo>
                                  <a:cubicBezTo>
                                    <a:pt x="458" y="494"/>
                                    <a:pt x="462" y="484"/>
                                    <a:pt x="469" y="477"/>
                                  </a:cubicBezTo>
                                  <a:cubicBezTo>
                                    <a:pt x="477" y="470"/>
                                    <a:pt x="487" y="465"/>
                                    <a:pt x="499" y="465"/>
                                  </a:cubicBezTo>
                                  <a:cubicBezTo>
                                    <a:pt x="510" y="465"/>
                                    <a:pt x="521" y="470"/>
                                    <a:pt x="528" y="477"/>
                                  </a:cubicBezTo>
                                  <a:cubicBezTo>
                                    <a:pt x="535" y="484"/>
                                    <a:pt x="540" y="494"/>
                                    <a:pt x="540" y="504"/>
                                  </a:cubicBezTo>
                                  <a:cubicBezTo>
                                    <a:pt x="542" y="504"/>
                                    <a:pt x="542" y="504"/>
                                    <a:pt x="542" y="504"/>
                                  </a:cubicBezTo>
                                  <a:cubicBezTo>
                                    <a:pt x="541" y="481"/>
                                    <a:pt x="522" y="463"/>
                                    <a:pt x="499" y="463"/>
                                  </a:cubicBezTo>
                                  <a:close/>
                                  <a:moveTo>
                                    <a:pt x="256" y="493"/>
                                  </a:moveTo>
                                  <a:cubicBezTo>
                                    <a:pt x="249" y="493"/>
                                    <a:pt x="244" y="498"/>
                                    <a:pt x="243" y="504"/>
                                  </a:cubicBezTo>
                                  <a:cubicBezTo>
                                    <a:pt x="244" y="504"/>
                                    <a:pt x="244" y="504"/>
                                    <a:pt x="244" y="504"/>
                                  </a:cubicBezTo>
                                  <a:cubicBezTo>
                                    <a:pt x="246" y="499"/>
                                    <a:pt x="250" y="495"/>
                                    <a:pt x="256" y="495"/>
                                  </a:cubicBezTo>
                                  <a:cubicBezTo>
                                    <a:pt x="262" y="495"/>
                                    <a:pt x="266" y="499"/>
                                    <a:pt x="267" y="504"/>
                                  </a:cubicBezTo>
                                  <a:cubicBezTo>
                                    <a:pt x="269" y="504"/>
                                    <a:pt x="269" y="504"/>
                                    <a:pt x="269" y="504"/>
                                  </a:cubicBezTo>
                                  <a:cubicBezTo>
                                    <a:pt x="268" y="498"/>
                                    <a:pt x="262" y="493"/>
                                    <a:pt x="256" y="493"/>
                                  </a:cubicBezTo>
                                  <a:close/>
                                  <a:moveTo>
                                    <a:pt x="195" y="500"/>
                                  </a:moveTo>
                                  <a:cubicBezTo>
                                    <a:pt x="192" y="500"/>
                                    <a:pt x="190" y="502"/>
                                    <a:pt x="189" y="504"/>
                                  </a:cubicBezTo>
                                  <a:cubicBezTo>
                                    <a:pt x="191" y="504"/>
                                    <a:pt x="191" y="504"/>
                                    <a:pt x="191" y="504"/>
                                  </a:cubicBezTo>
                                  <a:cubicBezTo>
                                    <a:pt x="192" y="503"/>
                                    <a:pt x="193" y="502"/>
                                    <a:pt x="195" y="502"/>
                                  </a:cubicBezTo>
                                  <a:cubicBezTo>
                                    <a:pt x="197" y="502"/>
                                    <a:pt x="198" y="503"/>
                                    <a:pt x="199" y="504"/>
                                  </a:cubicBezTo>
                                  <a:cubicBezTo>
                                    <a:pt x="201" y="504"/>
                                    <a:pt x="201" y="504"/>
                                    <a:pt x="201" y="504"/>
                                  </a:cubicBezTo>
                                  <a:cubicBezTo>
                                    <a:pt x="200" y="502"/>
                                    <a:pt x="198" y="500"/>
                                    <a:pt x="195" y="500"/>
                                  </a:cubicBezTo>
                                  <a:close/>
                                  <a:moveTo>
                                    <a:pt x="499" y="471"/>
                                  </a:moveTo>
                                  <a:cubicBezTo>
                                    <a:pt x="480" y="471"/>
                                    <a:pt x="464" y="486"/>
                                    <a:pt x="463" y="504"/>
                                  </a:cubicBezTo>
                                  <a:cubicBezTo>
                                    <a:pt x="465" y="504"/>
                                    <a:pt x="465" y="504"/>
                                    <a:pt x="465" y="504"/>
                                  </a:cubicBezTo>
                                  <a:cubicBezTo>
                                    <a:pt x="465" y="496"/>
                                    <a:pt x="469" y="488"/>
                                    <a:pt x="474" y="483"/>
                                  </a:cubicBezTo>
                                  <a:cubicBezTo>
                                    <a:pt x="481" y="476"/>
                                    <a:pt x="489" y="473"/>
                                    <a:pt x="499" y="473"/>
                                  </a:cubicBezTo>
                                  <a:cubicBezTo>
                                    <a:pt x="508" y="473"/>
                                    <a:pt x="517" y="476"/>
                                    <a:pt x="523" y="483"/>
                                  </a:cubicBezTo>
                                  <a:cubicBezTo>
                                    <a:pt x="528" y="488"/>
                                    <a:pt x="532" y="496"/>
                                    <a:pt x="533" y="504"/>
                                  </a:cubicBezTo>
                                  <a:cubicBezTo>
                                    <a:pt x="534" y="504"/>
                                    <a:pt x="534" y="504"/>
                                    <a:pt x="534" y="504"/>
                                  </a:cubicBezTo>
                                  <a:cubicBezTo>
                                    <a:pt x="533" y="486"/>
                                    <a:pt x="517" y="471"/>
                                    <a:pt x="499" y="471"/>
                                  </a:cubicBezTo>
                                  <a:close/>
                                  <a:moveTo>
                                    <a:pt x="256" y="500"/>
                                  </a:moveTo>
                                  <a:cubicBezTo>
                                    <a:pt x="253" y="500"/>
                                    <a:pt x="251" y="502"/>
                                    <a:pt x="250" y="504"/>
                                  </a:cubicBezTo>
                                  <a:cubicBezTo>
                                    <a:pt x="252" y="504"/>
                                    <a:pt x="252" y="504"/>
                                    <a:pt x="252" y="504"/>
                                  </a:cubicBezTo>
                                  <a:cubicBezTo>
                                    <a:pt x="253" y="503"/>
                                    <a:pt x="254" y="502"/>
                                    <a:pt x="256" y="502"/>
                                  </a:cubicBezTo>
                                  <a:cubicBezTo>
                                    <a:pt x="258" y="502"/>
                                    <a:pt x="259" y="503"/>
                                    <a:pt x="260" y="504"/>
                                  </a:cubicBezTo>
                                  <a:cubicBezTo>
                                    <a:pt x="262" y="504"/>
                                    <a:pt x="262" y="504"/>
                                    <a:pt x="262" y="504"/>
                                  </a:cubicBezTo>
                                  <a:cubicBezTo>
                                    <a:pt x="261" y="502"/>
                                    <a:pt x="259" y="500"/>
                                    <a:pt x="256" y="500"/>
                                  </a:cubicBezTo>
                                  <a:close/>
                                  <a:moveTo>
                                    <a:pt x="499" y="478"/>
                                  </a:moveTo>
                                  <a:cubicBezTo>
                                    <a:pt x="484" y="478"/>
                                    <a:pt x="471" y="489"/>
                                    <a:pt x="470" y="504"/>
                                  </a:cubicBezTo>
                                  <a:cubicBezTo>
                                    <a:pt x="472" y="504"/>
                                    <a:pt x="472" y="504"/>
                                    <a:pt x="472" y="504"/>
                                  </a:cubicBezTo>
                                  <a:cubicBezTo>
                                    <a:pt x="472" y="498"/>
                                    <a:pt x="475" y="492"/>
                                    <a:pt x="479" y="488"/>
                                  </a:cubicBezTo>
                                  <a:cubicBezTo>
                                    <a:pt x="484" y="483"/>
                                    <a:pt x="491" y="480"/>
                                    <a:pt x="499" y="480"/>
                                  </a:cubicBezTo>
                                  <a:cubicBezTo>
                                    <a:pt x="506" y="480"/>
                                    <a:pt x="513" y="483"/>
                                    <a:pt x="518" y="488"/>
                                  </a:cubicBezTo>
                                  <a:cubicBezTo>
                                    <a:pt x="522" y="492"/>
                                    <a:pt x="525" y="498"/>
                                    <a:pt x="526" y="504"/>
                                  </a:cubicBezTo>
                                  <a:cubicBezTo>
                                    <a:pt x="527" y="504"/>
                                    <a:pt x="527" y="504"/>
                                    <a:pt x="527" y="504"/>
                                  </a:cubicBezTo>
                                  <a:cubicBezTo>
                                    <a:pt x="526" y="489"/>
                                    <a:pt x="514" y="478"/>
                                    <a:pt x="499" y="478"/>
                                  </a:cubicBezTo>
                                  <a:close/>
                                  <a:moveTo>
                                    <a:pt x="256" y="486"/>
                                  </a:moveTo>
                                  <a:cubicBezTo>
                                    <a:pt x="245" y="486"/>
                                    <a:pt x="236" y="494"/>
                                    <a:pt x="235" y="504"/>
                                  </a:cubicBezTo>
                                  <a:cubicBezTo>
                                    <a:pt x="237" y="504"/>
                                    <a:pt x="237" y="504"/>
                                    <a:pt x="237" y="504"/>
                                  </a:cubicBezTo>
                                  <a:cubicBezTo>
                                    <a:pt x="237" y="500"/>
                                    <a:pt x="239" y="496"/>
                                    <a:pt x="242" y="493"/>
                                  </a:cubicBezTo>
                                  <a:cubicBezTo>
                                    <a:pt x="246" y="489"/>
                                    <a:pt x="250" y="487"/>
                                    <a:pt x="256" y="487"/>
                                  </a:cubicBezTo>
                                  <a:cubicBezTo>
                                    <a:pt x="261" y="487"/>
                                    <a:pt x="266" y="489"/>
                                    <a:pt x="270" y="493"/>
                                  </a:cubicBezTo>
                                  <a:cubicBezTo>
                                    <a:pt x="273" y="496"/>
                                    <a:pt x="275" y="500"/>
                                    <a:pt x="275" y="504"/>
                                  </a:cubicBezTo>
                                  <a:cubicBezTo>
                                    <a:pt x="277" y="504"/>
                                    <a:pt x="277" y="504"/>
                                    <a:pt x="277" y="504"/>
                                  </a:cubicBezTo>
                                  <a:cubicBezTo>
                                    <a:pt x="275" y="494"/>
                                    <a:pt x="267" y="486"/>
                                    <a:pt x="256" y="486"/>
                                  </a:cubicBezTo>
                                  <a:close/>
                                  <a:moveTo>
                                    <a:pt x="378" y="486"/>
                                  </a:moveTo>
                                  <a:cubicBezTo>
                                    <a:pt x="367" y="486"/>
                                    <a:pt x="358" y="494"/>
                                    <a:pt x="357" y="504"/>
                                  </a:cubicBezTo>
                                  <a:cubicBezTo>
                                    <a:pt x="359" y="504"/>
                                    <a:pt x="359" y="504"/>
                                    <a:pt x="359" y="504"/>
                                  </a:cubicBezTo>
                                  <a:cubicBezTo>
                                    <a:pt x="359" y="500"/>
                                    <a:pt x="361" y="496"/>
                                    <a:pt x="364" y="493"/>
                                  </a:cubicBezTo>
                                  <a:cubicBezTo>
                                    <a:pt x="368" y="489"/>
                                    <a:pt x="372" y="487"/>
                                    <a:pt x="378" y="487"/>
                                  </a:cubicBezTo>
                                  <a:cubicBezTo>
                                    <a:pt x="383" y="487"/>
                                    <a:pt x="388" y="489"/>
                                    <a:pt x="392" y="493"/>
                                  </a:cubicBezTo>
                                  <a:cubicBezTo>
                                    <a:pt x="394" y="496"/>
                                    <a:pt x="396" y="500"/>
                                    <a:pt x="397" y="504"/>
                                  </a:cubicBezTo>
                                  <a:cubicBezTo>
                                    <a:pt x="399" y="504"/>
                                    <a:pt x="399" y="504"/>
                                    <a:pt x="399" y="504"/>
                                  </a:cubicBezTo>
                                  <a:cubicBezTo>
                                    <a:pt x="397" y="494"/>
                                    <a:pt x="388" y="486"/>
                                    <a:pt x="378" y="486"/>
                                  </a:cubicBezTo>
                                  <a:close/>
                                  <a:moveTo>
                                    <a:pt x="256" y="463"/>
                                  </a:moveTo>
                                  <a:cubicBezTo>
                                    <a:pt x="233" y="463"/>
                                    <a:pt x="214" y="481"/>
                                    <a:pt x="213" y="504"/>
                                  </a:cubicBezTo>
                                  <a:cubicBezTo>
                                    <a:pt x="214" y="504"/>
                                    <a:pt x="214" y="504"/>
                                    <a:pt x="214" y="504"/>
                                  </a:cubicBezTo>
                                  <a:cubicBezTo>
                                    <a:pt x="215" y="494"/>
                                    <a:pt x="219" y="484"/>
                                    <a:pt x="226" y="477"/>
                                  </a:cubicBezTo>
                                  <a:cubicBezTo>
                                    <a:pt x="234" y="470"/>
                                    <a:pt x="244" y="465"/>
                                    <a:pt x="256" y="465"/>
                                  </a:cubicBezTo>
                                  <a:cubicBezTo>
                                    <a:pt x="267" y="465"/>
                                    <a:pt x="278" y="470"/>
                                    <a:pt x="286" y="477"/>
                                  </a:cubicBezTo>
                                  <a:cubicBezTo>
                                    <a:pt x="293" y="484"/>
                                    <a:pt x="297" y="494"/>
                                    <a:pt x="298" y="504"/>
                                  </a:cubicBezTo>
                                  <a:cubicBezTo>
                                    <a:pt x="299" y="504"/>
                                    <a:pt x="299" y="504"/>
                                    <a:pt x="299" y="504"/>
                                  </a:cubicBezTo>
                                  <a:cubicBezTo>
                                    <a:pt x="298" y="481"/>
                                    <a:pt x="279" y="463"/>
                                    <a:pt x="256" y="463"/>
                                  </a:cubicBezTo>
                                  <a:close/>
                                  <a:moveTo>
                                    <a:pt x="378" y="478"/>
                                  </a:moveTo>
                                  <a:cubicBezTo>
                                    <a:pt x="363" y="478"/>
                                    <a:pt x="351" y="489"/>
                                    <a:pt x="349" y="504"/>
                                  </a:cubicBezTo>
                                  <a:cubicBezTo>
                                    <a:pt x="351" y="504"/>
                                    <a:pt x="351" y="504"/>
                                    <a:pt x="351" y="504"/>
                                  </a:cubicBezTo>
                                  <a:cubicBezTo>
                                    <a:pt x="351" y="498"/>
                                    <a:pt x="354" y="492"/>
                                    <a:pt x="359" y="488"/>
                                  </a:cubicBezTo>
                                  <a:cubicBezTo>
                                    <a:pt x="363" y="483"/>
                                    <a:pt x="370" y="480"/>
                                    <a:pt x="378" y="480"/>
                                  </a:cubicBezTo>
                                  <a:cubicBezTo>
                                    <a:pt x="385" y="480"/>
                                    <a:pt x="392" y="483"/>
                                    <a:pt x="397" y="488"/>
                                  </a:cubicBezTo>
                                  <a:cubicBezTo>
                                    <a:pt x="401" y="492"/>
                                    <a:pt x="404" y="498"/>
                                    <a:pt x="405" y="504"/>
                                  </a:cubicBezTo>
                                  <a:cubicBezTo>
                                    <a:pt x="406" y="504"/>
                                    <a:pt x="406" y="504"/>
                                    <a:pt x="406" y="504"/>
                                  </a:cubicBezTo>
                                  <a:cubicBezTo>
                                    <a:pt x="405" y="489"/>
                                    <a:pt x="393" y="478"/>
                                    <a:pt x="378" y="478"/>
                                  </a:cubicBezTo>
                                  <a:close/>
                                  <a:moveTo>
                                    <a:pt x="378" y="493"/>
                                  </a:moveTo>
                                  <a:cubicBezTo>
                                    <a:pt x="371" y="493"/>
                                    <a:pt x="366" y="498"/>
                                    <a:pt x="365" y="504"/>
                                  </a:cubicBezTo>
                                  <a:cubicBezTo>
                                    <a:pt x="366" y="504"/>
                                    <a:pt x="366" y="504"/>
                                    <a:pt x="366" y="504"/>
                                  </a:cubicBezTo>
                                  <a:cubicBezTo>
                                    <a:pt x="367" y="499"/>
                                    <a:pt x="372" y="495"/>
                                    <a:pt x="378" y="495"/>
                                  </a:cubicBezTo>
                                  <a:cubicBezTo>
                                    <a:pt x="383" y="495"/>
                                    <a:pt x="388" y="499"/>
                                    <a:pt x="389" y="504"/>
                                  </a:cubicBezTo>
                                  <a:cubicBezTo>
                                    <a:pt x="391" y="504"/>
                                    <a:pt x="391" y="504"/>
                                    <a:pt x="391" y="504"/>
                                  </a:cubicBezTo>
                                  <a:cubicBezTo>
                                    <a:pt x="390" y="498"/>
                                    <a:pt x="384" y="493"/>
                                    <a:pt x="378" y="493"/>
                                  </a:cubicBezTo>
                                  <a:close/>
                                  <a:moveTo>
                                    <a:pt x="378" y="500"/>
                                  </a:moveTo>
                                  <a:cubicBezTo>
                                    <a:pt x="375" y="500"/>
                                    <a:pt x="373" y="502"/>
                                    <a:pt x="372" y="504"/>
                                  </a:cubicBezTo>
                                  <a:cubicBezTo>
                                    <a:pt x="374" y="504"/>
                                    <a:pt x="374" y="504"/>
                                    <a:pt x="374" y="504"/>
                                  </a:cubicBezTo>
                                  <a:cubicBezTo>
                                    <a:pt x="375" y="503"/>
                                    <a:pt x="376" y="502"/>
                                    <a:pt x="378" y="502"/>
                                  </a:cubicBezTo>
                                  <a:cubicBezTo>
                                    <a:pt x="380" y="502"/>
                                    <a:pt x="381" y="503"/>
                                    <a:pt x="382" y="504"/>
                                  </a:cubicBezTo>
                                  <a:cubicBezTo>
                                    <a:pt x="384" y="504"/>
                                    <a:pt x="384" y="504"/>
                                    <a:pt x="384" y="504"/>
                                  </a:cubicBezTo>
                                  <a:cubicBezTo>
                                    <a:pt x="383" y="502"/>
                                    <a:pt x="380" y="500"/>
                                    <a:pt x="378" y="500"/>
                                  </a:cubicBezTo>
                                  <a:close/>
                                  <a:moveTo>
                                    <a:pt x="935" y="46"/>
                                  </a:moveTo>
                                  <a:cubicBezTo>
                                    <a:pt x="935" y="46"/>
                                    <a:pt x="936" y="46"/>
                                    <a:pt x="937" y="46"/>
                                  </a:cubicBezTo>
                                  <a:cubicBezTo>
                                    <a:pt x="937" y="48"/>
                                    <a:pt x="937" y="48"/>
                                    <a:pt x="937" y="48"/>
                                  </a:cubicBezTo>
                                  <a:cubicBezTo>
                                    <a:pt x="932" y="47"/>
                                    <a:pt x="928" y="46"/>
                                    <a:pt x="924" y="46"/>
                                  </a:cubicBezTo>
                                  <a:cubicBezTo>
                                    <a:pt x="913" y="46"/>
                                    <a:pt x="903" y="50"/>
                                    <a:pt x="895" y="55"/>
                                  </a:cubicBezTo>
                                  <a:cubicBezTo>
                                    <a:pt x="897" y="57"/>
                                    <a:pt x="898" y="58"/>
                                    <a:pt x="900" y="59"/>
                                  </a:cubicBezTo>
                                  <a:cubicBezTo>
                                    <a:pt x="907" y="55"/>
                                    <a:pt x="915" y="52"/>
                                    <a:pt x="924" y="52"/>
                                  </a:cubicBezTo>
                                  <a:cubicBezTo>
                                    <a:pt x="928" y="52"/>
                                    <a:pt x="932" y="53"/>
                                    <a:pt x="937" y="54"/>
                                  </a:cubicBezTo>
                                  <a:cubicBezTo>
                                    <a:pt x="937" y="56"/>
                                    <a:pt x="937" y="56"/>
                                    <a:pt x="937" y="56"/>
                                  </a:cubicBezTo>
                                  <a:cubicBezTo>
                                    <a:pt x="932" y="55"/>
                                    <a:pt x="928" y="54"/>
                                    <a:pt x="924" y="54"/>
                                  </a:cubicBezTo>
                                  <a:cubicBezTo>
                                    <a:pt x="915" y="54"/>
                                    <a:pt x="907" y="56"/>
                                    <a:pt x="901" y="61"/>
                                  </a:cubicBezTo>
                                  <a:cubicBezTo>
                                    <a:pt x="902" y="62"/>
                                    <a:pt x="904" y="64"/>
                                    <a:pt x="905" y="65"/>
                                  </a:cubicBezTo>
                                  <a:cubicBezTo>
                                    <a:pt x="910" y="62"/>
                                    <a:pt x="917" y="60"/>
                                    <a:pt x="924" y="60"/>
                                  </a:cubicBezTo>
                                  <a:cubicBezTo>
                                    <a:pt x="928" y="60"/>
                                    <a:pt x="932" y="61"/>
                                    <a:pt x="937" y="62"/>
                                  </a:cubicBezTo>
                                  <a:cubicBezTo>
                                    <a:pt x="937" y="64"/>
                                    <a:pt x="937" y="64"/>
                                    <a:pt x="937" y="64"/>
                                  </a:cubicBezTo>
                                  <a:cubicBezTo>
                                    <a:pt x="933" y="63"/>
                                    <a:pt x="928" y="62"/>
                                    <a:pt x="924" y="62"/>
                                  </a:cubicBezTo>
                                  <a:cubicBezTo>
                                    <a:pt x="917" y="62"/>
                                    <a:pt x="911" y="63"/>
                                    <a:pt x="906" y="67"/>
                                  </a:cubicBezTo>
                                  <a:cubicBezTo>
                                    <a:pt x="907" y="68"/>
                                    <a:pt x="908" y="70"/>
                                    <a:pt x="909" y="71"/>
                                  </a:cubicBezTo>
                                  <a:cubicBezTo>
                                    <a:pt x="913" y="69"/>
                                    <a:pt x="918" y="67"/>
                                    <a:pt x="924" y="67"/>
                                  </a:cubicBezTo>
                                  <a:cubicBezTo>
                                    <a:pt x="928" y="67"/>
                                    <a:pt x="933" y="68"/>
                                    <a:pt x="937" y="70"/>
                                  </a:cubicBezTo>
                                  <a:cubicBezTo>
                                    <a:pt x="937" y="72"/>
                                    <a:pt x="937" y="72"/>
                                    <a:pt x="937" y="72"/>
                                  </a:cubicBezTo>
                                  <a:cubicBezTo>
                                    <a:pt x="933" y="70"/>
                                    <a:pt x="928" y="69"/>
                                    <a:pt x="924" y="69"/>
                                  </a:cubicBezTo>
                                  <a:cubicBezTo>
                                    <a:pt x="918" y="69"/>
                                    <a:pt x="913" y="70"/>
                                    <a:pt x="909" y="73"/>
                                  </a:cubicBezTo>
                                  <a:cubicBezTo>
                                    <a:pt x="910" y="74"/>
                                    <a:pt x="911" y="76"/>
                                    <a:pt x="912" y="78"/>
                                  </a:cubicBezTo>
                                  <a:cubicBezTo>
                                    <a:pt x="915" y="76"/>
                                    <a:pt x="919" y="75"/>
                                    <a:pt x="924" y="75"/>
                                  </a:cubicBezTo>
                                  <a:cubicBezTo>
                                    <a:pt x="928" y="75"/>
                                    <a:pt x="933" y="76"/>
                                    <a:pt x="936" y="79"/>
                                  </a:cubicBezTo>
                                  <a:cubicBezTo>
                                    <a:pt x="936" y="79"/>
                                    <a:pt x="936" y="78"/>
                                    <a:pt x="937" y="78"/>
                                  </a:cubicBezTo>
                                  <a:cubicBezTo>
                                    <a:pt x="937" y="83"/>
                                    <a:pt x="937" y="83"/>
                                    <a:pt x="937" y="83"/>
                                  </a:cubicBezTo>
                                  <a:cubicBezTo>
                                    <a:pt x="935" y="87"/>
                                    <a:pt x="935" y="91"/>
                                    <a:pt x="935" y="96"/>
                                  </a:cubicBezTo>
                                  <a:cubicBezTo>
                                    <a:pt x="935" y="96"/>
                                    <a:pt x="935" y="97"/>
                                    <a:pt x="935" y="97"/>
                                  </a:cubicBezTo>
                                  <a:cubicBezTo>
                                    <a:pt x="935" y="97"/>
                                    <a:pt x="936" y="98"/>
                                    <a:pt x="937" y="98"/>
                                  </a:cubicBezTo>
                                  <a:cubicBezTo>
                                    <a:pt x="937" y="99"/>
                                    <a:pt x="937" y="99"/>
                                    <a:pt x="937" y="99"/>
                                  </a:cubicBezTo>
                                  <a:cubicBezTo>
                                    <a:pt x="932" y="98"/>
                                    <a:pt x="928" y="98"/>
                                    <a:pt x="924" y="98"/>
                                  </a:cubicBezTo>
                                  <a:cubicBezTo>
                                    <a:pt x="913" y="98"/>
                                    <a:pt x="903" y="101"/>
                                    <a:pt x="895" y="107"/>
                                  </a:cubicBezTo>
                                  <a:cubicBezTo>
                                    <a:pt x="897" y="108"/>
                                    <a:pt x="898" y="109"/>
                                    <a:pt x="900" y="111"/>
                                  </a:cubicBezTo>
                                  <a:cubicBezTo>
                                    <a:pt x="907" y="106"/>
                                    <a:pt x="915" y="104"/>
                                    <a:pt x="924" y="104"/>
                                  </a:cubicBezTo>
                                  <a:cubicBezTo>
                                    <a:pt x="928" y="104"/>
                                    <a:pt x="932" y="104"/>
                                    <a:pt x="937" y="106"/>
                                  </a:cubicBezTo>
                                  <a:cubicBezTo>
                                    <a:pt x="937" y="107"/>
                                    <a:pt x="937" y="107"/>
                                    <a:pt x="937" y="107"/>
                                  </a:cubicBezTo>
                                  <a:cubicBezTo>
                                    <a:pt x="932" y="106"/>
                                    <a:pt x="928" y="105"/>
                                    <a:pt x="924" y="105"/>
                                  </a:cubicBezTo>
                                  <a:cubicBezTo>
                                    <a:pt x="915" y="105"/>
                                    <a:pt x="907" y="108"/>
                                    <a:pt x="901" y="112"/>
                                  </a:cubicBezTo>
                                  <a:cubicBezTo>
                                    <a:pt x="902" y="113"/>
                                    <a:pt x="904" y="115"/>
                                    <a:pt x="905" y="117"/>
                                  </a:cubicBezTo>
                                  <a:cubicBezTo>
                                    <a:pt x="910" y="113"/>
                                    <a:pt x="917" y="111"/>
                                    <a:pt x="924" y="111"/>
                                  </a:cubicBezTo>
                                  <a:cubicBezTo>
                                    <a:pt x="928" y="111"/>
                                    <a:pt x="932" y="112"/>
                                    <a:pt x="937" y="114"/>
                                  </a:cubicBezTo>
                                  <a:cubicBezTo>
                                    <a:pt x="937" y="116"/>
                                    <a:pt x="937" y="116"/>
                                    <a:pt x="937" y="116"/>
                                  </a:cubicBezTo>
                                  <a:cubicBezTo>
                                    <a:pt x="933" y="114"/>
                                    <a:pt x="928" y="113"/>
                                    <a:pt x="924" y="113"/>
                                  </a:cubicBezTo>
                                  <a:cubicBezTo>
                                    <a:pt x="917" y="113"/>
                                    <a:pt x="911" y="115"/>
                                    <a:pt x="906" y="118"/>
                                  </a:cubicBezTo>
                                  <a:cubicBezTo>
                                    <a:pt x="907" y="119"/>
                                    <a:pt x="908" y="121"/>
                                    <a:pt x="909" y="123"/>
                                  </a:cubicBezTo>
                                  <a:cubicBezTo>
                                    <a:pt x="913" y="120"/>
                                    <a:pt x="918" y="118"/>
                                    <a:pt x="924" y="118"/>
                                  </a:cubicBezTo>
                                  <a:cubicBezTo>
                                    <a:pt x="928" y="118"/>
                                    <a:pt x="933" y="120"/>
                                    <a:pt x="937" y="121"/>
                                  </a:cubicBezTo>
                                  <a:cubicBezTo>
                                    <a:pt x="937" y="123"/>
                                    <a:pt x="937" y="123"/>
                                    <a:pt x="937" y="123"/>
                                  </a:cubicBezTo>
                                  <a:cubicBezTo>
                                    <a:pt x="933" y="121"/>
                                    <a:pt x="928" y="120"/>
                                    <a:pt x="924" y="120"/>
                                  </a:cubicBezTo>
                                  <a:cubicBezTo>
                                    <a:pt x="918" y="120"/>
                                    <a:pt x="913" y="121"/>
                                    <a:pt x="909" y="124"/>
                                  </a:cubicBezTo>
                                  <a:cubicBezTo>
                                    <a:pt x="910" y="126"/>
                                    <a:pt x="911" y="128"/>
                                    <a:pt x="912" y="130"/>
                                  </a:cubicBezTo>
                                  <a:cubicBezTo>
                                    <a:pt x="915" y="127"/>
                                    <a:pt x="919" y="126"/>
                                    <a:pt x="924" y="126"/>
                                  </a:cubicBezTo>
                                  <a:cubicBezTo>
                                    <a:pt x="928" y="126"/>
                                    <a:pt x="933" y="128"/>
                                    <a:pt x="936" y="130"/>
                                  </a:cubicBezTo>
                                  <a:cubicBezTo>
                                    <a:pt x="936" y="130"/>
                                    <a:pt x="936" y="130"/>
                                    <a:pt x="937" y="129"/>
                                  </a:cubicBezTo>
                                  <a:cubicBezTo>
                                    <a:pt x="937" y="134"/>
                                    <a:pt x="937" y="134"/>
                                    <a:pt x="937" y="134"/>
                                  </a:cubicBezTo>
                                  <a:cubicBezTo>
                                    <a:pt x="935" y="139"/>
                                    <a:pt x="935" y="143"/>
                                    <a:pt x="935" y="147"/>
                                  </a:cubicBezTo>
                                  <a:cubicBezTo>
                                    <a:pt x="935" y="148"/>
                                    <a:pt x="935" y="148"/>
                                    <a:pt x="935" y="149"/>
                                  </a:cubicBezTo>
                                  <a:cubicBezTo>
                                    <a:pt x="935" y="149"/>
                                    <a:pt x="936" y="149"/>
                                    <a:pt x="937" y="149"/>
                                  </a:cubicBezTo>
                                  <a:cubicBezTo>
                                    <a:pt x="937" y="151"/>
                                    <a:pt x="937" y="151"/>
                                    <a:pt x="937" y="151"/>
                                  </a:cubicBezTo>
                                  <a:cubicBezTo>
                                    <a:pt x="932" y="150"/>
                                    <a:pt x="928" y="149"/>
                                    <a:pt x="924" y="149"/>
                                  </a:cubicBezTo>
                                  <a:cubicBezTo>
                                    <a:pt x="913" y="149"/>
                                    <a:pt x="903" y="152"/>
                                    <a:pt x="895" y="158"/>
                                  </a:cubicBezTo>
                                  <a:cubicBezTo>
                                    <a:pt x="897" y="159"/>
                                    <a:pt x="898" y="161"/>
                                    <a:pt x="900" y="162"/>
                                  </a:cubicBezTo>
                                  <a:cubicBezTo>
                                    <a:pt x="907" y="158"/>
                                    <a:pt x="915" y="155"/>
                                    <a:pt x="924" y="155"/>
                                  </a:cubicBezTo>
                                  <a:cubicBezTo>
                                    <a:pt x="928" y="155"/>
                                    <a:pt x="932" y="156"/>
                                    <a:pt x="937" y="157"/>
                                  </a:cubicBezTo>
                                  <a:cubicBezTo>
                                    <a:pt x="937" y="159"/>
                                    <a:pt x="937" y="159"/>
                                    <a:pt x="937" y="159"/>
                                  </a:cubicBezTo>
                                  <a:cubicBezTo>
                                    <a:pt x="932" y="157"/>
                                    <a:pt x="928" y="157"/>
                                    <a:pt x="924" y="157"/>
                                  </a:cubicBezTo>
                                  <a:cubicBezTo>
                                    <a:pt x="915" y="157"/>
                                    <a:pt x="907" y="159"/>
                                    <a:pt x="901" y="163"/>
                                  </a:cubicBezTo>
                                  <a:cubicBezTo>
                                    <a:pt x="902" y="165"/>
                                    <a:pt x="904" y="166"/>
                                    <a:pt x="905" y="168"/>
                                  </a:cubicBezTo>
                                  <a:cubicBezTo>
                                    <a:pt x="910" y="165"/>
                                    <a:pt x="917" y="163"/>
                                    <a:pt x="924" y="163"/>
                                  </a:cubicBezTo>
                                  <a:cubicBezTo>
                                    <a:pt x="928" y="163"/>
                                    <a:pt x="932" y="164"/>
                                    <a:pt x="937" y="165"/>
                                  </a:cubicBezTo>
                                  <a:cubicBezTo>
                                    <a:pt x="937" y="167"/>
                                    <a:pt x="937" y="167"/>
                                    <a:pt x="937" y="167"/>
                                  </a:cubicBezTo>
                                  <a:cubicBezTo>
                                    <a:pt x="933" y="165"/>
                                    <a:pt x="928" y="164"/>
                                    <a:pt x="924" y="164"/>
                                  </a:cubicBezTo>
                                  <a:cubicBezTo>
                                    <a:pt x="917" y="164"/>
                                    <a:pt x="911" y="166"/>
                                    <a:pt x="906" y="169"/>
                                  </a:cubicBezTo>
                                  <a:cubicBezTo>
                                    <a:pt x="907" y="171"/>
                                    <a:pt x="908" y="172"/>
                                    <a:pt x="909" y="174"/>
                                  </a:cubicBezTo>
                                  <a:cubicBezTo>
                                    <a:pt x="913" y="171"/>
                                    <a:pt x="918" y="170"/>
                                    <a:pt x="924" y="170"/>
                                  </a:cubicBezTo>
                                  <a:cubicBezTo>
                                    <a:pt x="928" y="170"/>
                                    <a:pt x="933" y="171"/>
                                    <a:pt x="937" y="173"/>
                                  </a:cubicBezTo>
                                  <a:cubicBezTo>
                                    <a:pt x="937" y="175"/>
                                    <a:pt x="937" y="175"/>
                                    <a:pt x="937" y="175"/>
                                  </a:cubicBezTo>
                                  <a:cubicBezTo>
                                    <a:pt x="933" y="173"/>
                                    <a:pt x="928" y="171"/>
                                    <a:pt x="924" y="171"/>
                                  </a:cubicBezTo>
                                  <a:cubicBezTo>
                                    <a:pt x="918" y="171"/>
                                    <a:pt x="913" y="173"/>
                                    <a:pt x="909" y="175"/>
                                  </a:cubicBezTo>
                                  <a:cubicBezTo>
                                    <a:pt x="910" y="177"/>
                                    <a:pt x="911" y="179"/>
                                    <a:pt x="912" y="181"/>
                                  </a:cubicBezTo>
                                  <a:cubicBezTo>
                                    <a:pt x="915" y="179"/>
                                    <a:pt x="919" y="177"/>
                                    <a:pt x="924" y="177"/>
                                  </a:cubicBezTo>
                                  <a:cubicBezTo>
                                    <a:pt x="928" y="177"/>
                                    <a:pt x="933" y="179"/>
                                    <a:pt x="936" y="182"/>
                                  </a:cubicBezTo>
                                  <a:cubicBezTo>
                                    <a:pt x="936" y="181"/>
                                    <a:pt x="936" y="181"/>
                                    <a:pt x="937" y="181"/>
                                  </a:cubicBezTo>
                                  <a:cubicBezTo>
                                    <a:pt x="937" y="186"/>
                                    <a:pt x="937" y="186"/>
                                    <a:pt x="937" y="186"/>
                                  </a:cubicBezTo>
                                  <a:cubicBezTo>
                                    <a:pt x="935" y="190"/>
                                    <a:pt x="935" y="194"/>
                                    <a:pt x="935" y="199"/>
                                  </a:cubicBezTo>
                                  <a:cubicBezTo>
                                    <a:pt x="935" y="199"/>
                                    <a:pt x="935" y="199"/>
                                    <a:pt x="935" y="200"/>
                                  </a:cubicBezTo>
                                  <a:cubicBezTo>
                                    <a:pt x="935" y="200"/>
                                    <a:pt x="936" y="200"/>
                                    <a:pt x="937" y="200"/>
                                  </a:cubicBezTo>
                                  <a:cubicBezTo>
                                    <a:pt x="937" y="202"/>
                                    <a:pt x="937" y="202"/>
                                    <a:pt x="937" y="202"/>
                                  </a:cubicBezTo>
                                  <a:cubicBezTo>
                                    <a:pt x="932" y="201"/>
                                    <a:pt x="928" y="200"/>
                                    <a:pt x="924" y="200"/>
                                  </a:cubicBezTo>
                                  <a:cubicBezTo>
                                    <a:pt x="913" y="200"/>
                                    <a:pt x="903" y="204"/>
                                    <a:pt x="895" y="209"/>
                                  </a:cubicBezTo>
                                  <a:cubicBezTo>
                                    <a:pt x="897" y="211"/>
                                    <a:pt x="898" y="212"/>
                                    <a:pt x="900" y="214"/>
                                  </a:cubicBezTo>
                                  <a:cubicBezTo>
                                    <a:pt x="907" y="209"/>
                                    <a:pt x="915" y="206"/>
                                    <a:pt x="924" y="206"/>
                                  </a:cubicBezTo>
                                  <a:cubicBezTo>
                                    <a:pt x="928" y="206"/>
                                    <a:pt x="932" y="207"/>
                                    <a:pt x="937" y="208"/>
                                  </a:cubicBezTo>
                                  <a:cubicBezTo>
                                    <a:pt x="937" y="210"/>
                                    <a:pt x="937" y="210"/>
                                    <a:pt x="937" y="210"/>
                                  </a:cubicBezTo>
                                  <a:cubicBezTo>
                                    <a:pt x="932" y="209"/>
                                    <a:pt x="928" y="208"/>
                                    <a:pt x="924" y="208"/>
                                  </a:cubicBezTo>
                                  <a:cubicBezTo>
                                    <a:pt x="915" y="208"/>
                                    <a:pt x="907" y="210"/>
                                    <a:pt x="901" y="215"/>
                                  </a:cubicBezTo>
                                  <a:cubicBezTo>
                                    <a:pt x="902" y="216"/>
                                    <a:pt x="904" y="218"/>
                                    <a:pt x="905" y="219"/>
                                  </a:cubicBezTo>
                                  <a:cubicBezTo>
                                    <a:pt x="910" y="216"/>
                                    <a:pt x="917" y="214"/>
                                    <a:pt x="924" y="214"/>
                                  </a:cubicBezTo>
                                  <a:cubicBezTo>
                                    <a:pt x="928" y="214"/>
                                    <a:pt x="932" y="215"/>
                                    <a:pt x="937" y="217"/>
                                  </a:cubicBezTo>
                                  <a:cubicBezTo>
                                    <a:pt x="937" y="218"/>
                                    <a:pt x="937" y="218"/>
                                    <a:pt x="937" y="218"/>
                                  </a:cubicBezTo>
                                  <a:cubicBezTo>
                                    <a:pt x="933" y="217"/>
                                    <a:pt x="928" y="216"/>
                                    <a:pt x="924" y="216"/>
                                  </a:cubicBezTo>
                                  <a:cubicBezTo>
                                    <a:pt x="917" y="216"/>
                                    <a:pt x="911" y="218"/>
                                    <a:pt x="906" y="221"/>
                                  </a:cubicBezTo>
                                  <a:cubicBezTo>
                                    <a:pt x="907" y="222"/>
                                    <a:pt x="908" y="224"/>
                                    <a:pt x="909" y="225"/>
                                  </a:cubicBezTo>
                                  <a:cubicBezTo>
                                    <a:pt x="913" y="223"/>
                                    <a:pt x="918" y="221"/>
                                    <a:pt x="924" y="221"/>
                                  </a:cubicBezTo>
                                  <a:cubicBezTo>
                                    <a:pt x="928" y="221"/>
                                    <a:pt x="933" y="222"/>
                                    <a:pt x="937" y="224"/>
                                  </a:cubicBezTo>
                                  <a:cubicBezTo>
                                    <a:pt x="937" y="226"/>
                                    <a:pt x="937" y="226"/>
                                    <a:pt x="937" y="226"/>
                                  </a:cubicBezTo>
                                  <a:cubicBezTo>
                                    <a:pt x="933" y="224"/>
                                    <a:pt x="928" y="223"/>
                                    <a:pt x="924" y="223"/>
                                  </a:cubicBezTo>
                                  <a:cubicBezTo>
                                    <a:pt x="918" y="223"/>
                                    <a:pt x="913" y="224"/>
                                    <a:pt x="909" y="227"/>
                                  </a:cubicBezTo>
                                  <a:cubicBezTo>
                                    <a:pt x="910" y="229"/>
                                    <a:pt x="911" y="231"/>
                                    <a:pt x="912" y="232"/>
                                  </a:cubicBezTo>
                                  <a:cubicBezTo>
                                    <a:pt x="915" y="230"/>
                                    <a:pt x="919" y="229"/>
                                    <a:pt x="924" y="229"/>
                                  </a:cubicBezTo>
                                  <a:cubicBezTo>
                                    <a:pt x="928" y="229"/>
                                    <a:pt x="933" y="230"/>
                                    <a:pt x="936" y="233"/>
                                  </a:cubicBezTo>
                                  <a:cubicBezTo>
                                    <a:pt x="936" y="233"/>
                                    <a:pt x="936" y="232"/>
                                    <a:pt x="937" y="232"/>
                                  </a:cubicBezTo>
                                  <a:cubicBezTo>
                                    <a:pt x="937" y="237"/>
                                    <a:pt x="937" y="237"/>
                                    <a:pt x="937" y="237"/>
                                  </a:cubicBezTo>
                                  <a:cubicBezTo>
                                    <a:pt x="935" y="241"/>
                                    <a:pt x="935" y="246"/>
                                    <a:pt x="935" y="250"/>
                                  </a:cubicBezTo>
                                  <a:cubicBezTo>
                                    <a:pt x="935" y="250"/>
                                    <a:pt x="935" y="251"/>
                                    <a:pt x="935" y="251"/>
                                  </a:cubicBezTo>
                                  <a:cubicBezTo>
                                    <a:pt x="935" y="251"/>
                                    <a:pt x="936" y="252"/>
                                    <a:pt x="937" y="252"/>
                                  </a:cubicBezTo>
                                  <a:cubicBezTo>
                                    <a:pt x="937" y="253"/>
                                    <a:pt x="937" y="253"/>
                                    <a:pt x="937" y="253"/>
                                  </a:cubicBezTo>
                                  <a:cubicBezTo>
                                    <a:pt x="932" y="252"/>
                                    <a:pt x="928" y="252"/>
                                    <a:pt x="924" y="252"/>
                                  </a:cubicBezTo>
                                  <a:cubicBezTo>
                                    <a:pt x="913" y="252"/>
                                    <a:pt x="903" y="255"/>
                                    <a:pt x="895" y="261"/>
                                  </a:cubicBezTo>
                                  <a:cubicBezTo>
                                    <a:pt x="897" y="262"/>
                                    <a:pt x="898" y="263"/>
                                    <a:pt x="900" y="265"/>
                                  </a:cubicBezTo>
                                  <a:cubicBezTo>
                                    <a:pt x="907" y="260"/>
                                    <a:pt x="915" y="258"/>
                                    <a:pt x="924" y="258"/>
                                  </a:cubicBezTo>
                                  <a:cubicBezTo>
                                    <a:pt x="928" y="258"/>
                                    <a:pt x="932" y="258"/>
                                    <a:pt x="937" y="260"/>
                                  </a:cubicBezTo>
                                  <a:cubicBezTo>
                                    <a:pt x="937" y="261"/>
                                    <a:pt x="937" y="261"/>
                                    <a:pt x="937" y="261"/>
                                  </a:cubicBezTo>
                                  <a:cubicBezTo>
                                    <a:pt x="932" y="260"/>
                                    <a:pt x="928" y="259"/>
                                    <a:pt x="924" y="259"/>
                                  </a:cubicBezTo>
                                  <a:cubicBezTo>
                                    <a:pt x="915" y="259"/>
                                    <a:pt x="907" y="262"/>
                                    <a:pt x="901" y="266"/>
                                  </a:cubicBezTo>
                                  <a:cubicBezTo>
                                    <a:pt x="902" y="268"/>
                                    <a:pt x="904" y="269"/>
                                    <a:pt x="905" y="271"/>
                                  </a:cubicBezTo>
                                  <a:cubicBezTo>
                                    <a:pt x="910" y="267"/>
                                    <a:pt x="917" y="265"/>
                                    <a:pt x="924" y="265"/>
                                  </a:cubicBezTo>
                                  <a:cubicBezTo>
                                    <a:pt x="928" y="265"/>
                                    <a:pt x="932" y="266"/>
                                    <a:pt x="937" y="268"/>
                                  </a:cubicBezTo>
                                  <a:cubicBezTo>
                                    <a:pt x="937" y="270"/>
                                    <a:pt x="937" y="270"/>
                                    <a:pt x="937" y="270"/>
                                  </a:cubicBezTo>
                                  <a:cubicBezTo>
                                    <a:pt x="933" y="268"/>
                                    <a:pt x="928" y="267"/>
                                    <a:pt x="924" y="267"/>
                                  </a:cubicBezTo>
                                  <a:cubicBezTo>
                                    <a:pt x="917" y="267"/>
                                    <a:pt x="911" y="269"/>
                                    <a:pt x="906" y="272"/>
                                  </a:cubicBezTo>
                                  <a:cubicBezTo>
                                    <a:pt x="907" y="274"/>
                                    <a:pt x="908" y="275"/>
                                    <a:pt x="909" y="277"/>
                                  </a:cubicBezTo>
                                  <a:cubicBezTo>
                                    <a:pt x="913" y="274"/>
                                    <a:pt x="918" y="272"/>
                                    <a:pt x="924" y="272"/>
                                  </a:cubicBezTo>
                                  <a:cubicBezTo>
                                    <a:pt x="928" y="272"/>
                                    <a:pt x="933" y="274"/>
                                    <a:pt x="937" y="276"/>
                                  </a:cubicBezTo>
                                  <a:cubicBezTo>
                                    <a:pt x="937" y="277"/>
                                    <a:pt x="937" y="277"/>
                                    <a:pt x="937" y="277"/>
                                  </a:cubicBezTo>
                                  <a:cubicBezTo>
                                    <a:pt x="933" y="275"/>
                                    <a:pt x="928" y="274"/>
                                    <a:pt x="924" y="274"/>
                                  </a:cubicBezTo>
                                  <a:cubicBezTo>
                                    <a:pt x="918" y="274"/>
                                    <a:pt x="913" y="276"/>
                                    <a:pt x="909" y="278"/>
                                  </a:cubicBezTo>
                                  <a:cubicBezTo>
                                    <a:pt x="910" y="280"/>
                                    <a:pt x="911" y="282"/>
                                    <a:pt x="912" y="284"/>
                                  </a:cubicBezTo>
                                  <a:cubicBezTo>
                                    <a:pt x="915" y="282"/>
                                    <a:pt x="919" y="280"/>
                                    <a:pt x="924" y="280"/>
                                  </a:cubicBezTo>
                                  <a:cubicBezTo>
                                    <a:pt x="928" y="280"/>
                                    <a:pt x="933" y="282"/>
                                    <a:pt x="936" y="284"/>
                                  </a:cubicBezTo>
                                  <a:cubicBezTo>
                                    <a:pt x="936" y="284"/>
                                    <a:pt x="936" y="284"/>
                                    <a:pt x="937" y="283"/>
                                  </a:cubicBezTo>
                                  <a:cubicBezTo>
                                    <a:pt x="937" y="289"/>
                                    <a:pt x="937" y="289"/>
                                    <a:pt x="937" y="289"/>
                                  </a:cubicBezTo>
                                  <a:cubicBezTo>
                                    <a:pt x="935" y="293"/>
                                    <a:pt x="935" y="297"/>
                                    <a:pt x="935" y="301"/>
                                  </a:cubicBezTo>
                                  <a:cubicBezTo>
                                    <a:pt x="935" y="302"/>
                                    <a:pt x="935" y="302"/>
                                    <a:pt x="935" y="303"/>
                                  </a:cubicBezTo>
                                  <a:cubicBezTo>
                                    <a:pt x="935" y="303"/>
                                    <a:pt x="936" y="303"/>
                                    <a:pt x="937" y="303"/>
                                  </a:cubicBezTo>
                                  <a:cubicBezTo>
                                    <a:pt x="937" y="305"/>
                                    <a:pt x="937" y="305"/>
                                    <a:pt x="937" y="305"/>
                                  </a:cubicBezTo>
                                  <a:cubicBezTo>
                                    <a:pt x="932" y="304"/>
                                    <a:pt x="928" y="303"/>
                                    <a:pt x="924" y="303"/>
                                  </a:cubicBezTo>
                                  <a:cubicBezTo>
                                    <a:pt x="913" y="303"/>
                                    <a:pt x="903" y="306"/>
                                    <a:pt x="895" y="312"/>
                                  </a:cubicBezTo>
                                  <a:cubicBezTo>
                                    <a:pt x="897" y="313"/>
                                    <a:pt x="898" y="315"/>
                                    <a:pt x="900" y="316"/>
                                  </a:cubicBezTo>
                                  <a:cubicBezTo>
                                    <a:pt x="907" y="312"/>
                                    <a:pt x="915" y="309"/>
                                    <a:pt x="924" y="309"/>
                                  </a:cubicBezTo>
                                  <a:cubicBezTo>
                                    <a:pt x="928" y="309"/>
                                    <a:pt x="932" y="310"/>
                                    <a:pt x="937" y="311"/>
                                  </a:cubicBezTo>
                                  <a:cubicBezTo>
                                    <a:pt x="937" y="313"/>
                                    <a:pt x="937" y="313"/>
                                    <a:pt x="937" y="313"/>
                                  </a:cubicBezTo>
                                  <a:cubicBezTo>
                                    <a:pt x="932" y="311"/>
                                    <a:pt x="928" y="311"/>
                                    <a:pt x="924" y="311"/>
                                  </a:cubicBezTo>
                                  <a:cubicBezTo>
                                    <a:pt x="915" y="311"/>
                                    <a:pt x="907" y="313"/>
                                    <a:pt x="901" y="317"/>
                                  </a:cubicBezTo>
                                  <a:cubicBezTo>
                                    <a:pt x="902" y="319"/>
                                    <a:pt x="904" y="321"/>
                                    <a:pt x="905" y="322"/>
                                  </a:cubicBezTo>
                                  <a:cubicBezTo>
                                    <a:pt x="910" y="319"/>
                                    <a:pt x="917" y="317"/>
                                    <a:pt x="924" y="317"/>
                                  </a:cubicBezTo>
                                  <a:cubicBezTo>
                                    <a:pt x="928" y="317"/>
                                    <a:pt x="932" y="318"/>
                                    <a:pt x="937" y="319"/>
                                  </a:cubicBezTo>
                                  <a:cubicBezTo>
                                    <a:pt x="937" y="321"/>
                                    <a:pt x="937" y="321"/>
                                    <a:pt x="937" y="321"/>
                                  </a:cubicBezTo>
                                  <a:cubicBezTo>
                                    <a:pt x="933" y="319"/>
                                    <a:pt x="928" y="318"/>
                                    <a:pt x="924" y="318"/>
                                  </a:cubicBezTo>
                                  <a:cubicBezTo>
                                    <a:pt x="917" y="318"/>
                                    <a:pt x="911" y="320"/>
                                    <a:pt x="906" y="324"/>
                                  </a:cubicBezTo>
                                  <a:cubicBezTo>
                                    <a:pt x="907" y="325"/>
                                    <a:pt x="908" y="327"/>
                                    <a:pt x="909" y="328"/>
                                  </a:cubicBezTo>
                                  <a:cubicBezTo>
                                    <a:pt x="913" y="325"/>
                                    <a:pt x="918" y="324"/>
                                    <a:pt x="924" y="324"/>
                                  </a:cubicBezTo>
                                  <a:cubicBezTo>
                                    <a:pt x="928" y="324"/>
                                    <a:pt x="933" y="325"/>
                                    <a:pt x="937" y="327"/>
                                  </a:cubicBezTo>
                                  <a:cubicBezTo>
                                    <a:pt x="937" y="329"/>
                                    <a:pt x="937" y="329"/>
                                    <a:pt x="937" y="329"/>
                                  </a:cubicBezTo>
                                  <a:cubicBezTo>
                                    <a:pt x="933" y="327"/>
                                    <a:pt x="928" y="325"/>
                                    <a:pt x="924" y="325"/>
                                  </a:cubicBezTo>
                                  <a:cubicBezTo>
                                    <a:pt x="918" y="325"/>
                                    <a:pt x="913" y="327"/>
                                    <a:pt x="909" y="330"/>
                                  </a:cubicBezTo>
                                  <a:cubicBezTo>
                                    <a:pt x="910" y="331"/>
                                    <a:pt x="911" y="333"/>
                                    <a:pt x="912" y="335"/>
                                  </a:cubicBezTo>
                                  <a:cubicBezTo>
                                    <a:pt x="915" y="333"/>
                                    <a:pt x="919" y="332"/>
                                    <a:pt x="924" y="332"/>
                                  </a:cubicBezTo>
                                  <a:cubicBezTo>
                                    <a:pt x="928" y="332"/>
                                    <a:pt x="933" y="333"/>
                                    <a:pt x="936" y="336"/>
                                  </a:cubicBezTo>
                                  <a:cubicBezTo>
                                    <a:pt x="936" y="335"/>
                                    <a:pt x="936" y="335"/>
                                    <a:pt x="937" y="335"/>
                                  </a:cubicBezTo>
                                  <a:cubicBezTo>
                                    <a:pt x="937" y="340"/>
                                    <a:pt x="937" y="340"/>
                                    <a:pt x="937" y="340"/>
                                  </a:cubicBezTo>
                                  <a:cubicBezTo>
                                    <a:pt x="935" y="344"/>
                                    <a:pt x="935" y="348"/>
                                    <a:pt x="935" y="353"/>
                                  </a:cubicBezTo>
                                  <a:cubicBezTo>
                                    <a:pt x="935" y="353"/>
                                    <a:pt x="935" y="354"/>
                                    <a:pt x="935" y="354"/>
                                  </a:cubicBezTo>
                                  <a:cubicBezTo>
                                    <a:pt x="935" y="354"/>
                                    <a:pt x="936" y="354"/>
                                    <a:pt x="937" y="355"/>
                                  </a:cubicBezTo>
                                  <a:cubicBezTo>
                                    <a:pt x="937" y="356"/>
                                    <a:pt x="937" y="356"/>
                                    <a:pt x="937" y="356"/>
                                  </a:cubicBezTo>
                                  <a:cubicBezTo>
                                    <a:pt x="932" y="355"/>
                                    <a:pt x="928" y="354"/>
                                    <a:pt x="924" y="354"/>
                                  </a:cubicBezTo>
                                  <a:cubicBezTo>
                                    <a:pt x="913" y="354"/>
                                    <a:pt x="903" y="358"/>
                                    <a:pt x="895" y="364"/>
                                  </a:cubicBezTo>
                                  <a:cubicBezTo>
                                    <a:pt x="897" y="365"/>
                                    <a:pt x="898" y="366"/>
                                    <a:pt x="900" y="368"/>
                                  </a:cubicBezTo>
                                  <a:cubicBezTo>
                                    <a:pt x="907" y="363"/>
                                    <a:pt x="915" y="361"/>
                                    <a:pt x="924" y="361"/>
                                  </a:cubicBezTo>
                                  <a:cubicBezTo>
                                    <a:pt x="928" y="361"/>
                                    <a:pt x="932" y="361"/>
                                    <a:pt x="937" y="363"/>
                                  </a:cubicBezTo>
                                  <a:cubicBezTo>
                                    <a:pt x="937" y="364"/>
                                    <a:pt x="937" y="364"/>
                                    <a:pt x="937" y="364"/>
                                  </a:cubicBezTo>
                                  <a:cubicBezTo>
                                    <a:pt x="932" y="363"/>
                                    <a:pt x="928" y="362"/>
                                    <a:pt x="924" y="362"/>
                                  </a:cubicBezTo>
                                  <a:cubicBezTo>
                                    <a:pt x="915" y="362"/>
                                    <a:pt x="907" y="365"/>
                                    <a:pt x="901" y="369"/>
                                  </a:cubicBezTo>
                                  <a:cubicBezTo>
                                    <a:pt x="902" y="370"/>
                                    <a:pt x="904" y="372"/>
                                    <a:pt x="905" y="374"/>
                                  </a:cubicBezTo>
                                  <a:cubicBezTo>
                                    <a:pt x="910" y="370"/>
                                    <a:pt x="917" y="368"/>
                                    <a:pt x="924" y="368"/>
                                  </a:cubicBezTo>
                                  <a:cubicBezTo>
                                    <a:pt x="928" y="368"/>
                                    <a:pt x="932" y="369"/>
                                    <a:pt x="937" y="371"/>
                                  </a:cubicBezTo>
                                  <a:cubicBezTo>
                                    <a:pt x="937" y="372"/>
                                    <a:pt x="937" y="372"/>
                                    <a:pt x="937" y="372"/>
                                  </a:cubicBezTo>
                                  <a:cubicBezTo>
                                    <a:pt x="933" y="371"/>
                                    <a:pt x="928" y="370"/>
                                    <a:pt x="924" y="370"/>
                                  </a:cubicBezTo>
                                  <a:cubicBezTo>
                                    <a:pt x="917" y="370"/>
                                    <a:pt x="911" y="372"/>
                                    <a:pt x="906" y="375"/>
                                  </a:cubicBezTo>
                                  <a:cubicBezTo>
                                    <a:pt x="907" y="376"/>
                                    <a:pt x="908" y="378"/>
                                    <a:pt x="909" y="379"/>
                                  </a:cubicBezTo>
                                  <a:cubicBezTo>
                                    <a:pt x="913" y="377"/>
                                    <a:pt x="918" y="375"/>
                                    <a:pt x="924" y="375"/>
                                  </a:cubicBezTo>
                                  <a:cubicBezTo>
                                    <a:pt x="928" y="375"/>
                                    <a:pt x="933" y="376"/>
                                    <a:pt x="937" y="378"/>
                                  </a:cubicBezTo>
                                  <a:cubicBezTo>
                                    <a:pt x="937" y="380"/>
                                    <a:pt x="937" y="380"/>
                                    <a:pt x="937" y="380"/>
                                  </a:cubicBezTo>
                                  <a:cubicBezTo>
                                    <a:pt x="933" y="378"/>
                                    <a:pt x="928" y="377"/>
                                    <a:pt x="924" y="377"/>
                                  </a:cubicBezTo>
                                  <a:cubicBezTo>
                                    <a:pt x="918" y="377"/>
                                    <a:pt x="913" y="378"/>
                                    <a:pt x="909" y="381"/>
                                  </a:cubicBezTo>
                                  <a:cubicBezTo>
                                    <a:pt x="910" y="383"/>
                                    <a:pt x="911" y="385"/>
                                    <a:pt x="912" y="387"/>
                                  </a:cubicBezTo>
                                  <a:cubicBezTo>
                                    <a:pt x="915" y="384"/>
                                    <a:pt x="919" y="383"/>
                                    <a:pt x="924" y="383"/>
                                  </a:cubicBezTo>
                                  <a:cubicBezTo>
                                    <a:pt x="928" y="383"/>
                                    <a:pt x="933" y="385"/>
                                    <a:pt x="936" y="387"/>
                                  </a:cubicBezTo>
                                  <a:cubicBezTo>
                                    <a:pt x="936" y="387"/>
                                    <a:pt x="936" y="386"/>
                                    <a:pt x="937" y="386"/>
                                  </a:cubicBezTo>
                                  <a:cubicBezTo>
                                    <a:pt x="937" y="391"/>
                                    <a:pt x="937" y="391"/>
                                    <a:pt x="937" y="391"/>
                                  </a:cubicBezTo>
                                  <a:cubicBezTo>
                                    <a:pt x="935" y="395"/>
                                    <a:pt x="935" y="400"/>
                                    <a:pt x="935" y="404"/>
                                  </a:cubicBezTo>
                                  <a:cubicBezTo>
                                    <a:pt x="935" y="405"/>
                                    <a:pt x="935" y="405"/>
                                    <a:pt x="935" y="405"/>
                                  </a:cubicBezTo>
                                  <a:cubicBezTo>
                                    <a:pt x="935" y="406"/>
                                    <a:pt x="936" y="406"/>
                                    <a:pt x="937" y="406"/>
                                  </a:cubicBezTo>
                                  <a:cubicBezTo>
                                    <a:pt x="937" y="408"/>
                                    <a:pt x="937" y="408"/>
                                    <a:pt x="937" y="408"/>
                                  </a:cubicBezTo>
                                  <a:cubicBezTo>
                                    <a:pt x="932" y="406"/>
                                    <a:pt x="928" y="406"/>
                                    <a:pt x="924" y="406"/>
                                  </a:cubicBezTo>
                                  <a:cubicBezTo>
                                    <a:pt x="913" y="406"/>
                                    <a:pt x="903" y="409"/>
                                    <a:pt x="895" y="415"/>
                                  </a:cubicBezTo>
                                  <a:cubicBezTo>
                                    <a:pt x="897" y="416"/>
                                    <a:pt x="898" y="418"/>
                                    <a:pt x="900" y="419"/>
                                  </a:cubicBezTo>
                                  <a:cubicBezTo>
                                    <a:pt x="907" y="415"/>
                                    <a:pt x="915" y="412"/>
                                    <a:pt x="924" y="412"/>
                                  </a:cubicBezTo>
                                  <a:cubicBezTo>
                                    <a:pt x="928" y="412"/>
                                    <a:pt x="932" y="413"/>
                                    <a:pt x="937" y="414"/>
                                  </a:cubicBezTo>
                                  <a:cubicBezTo>
                                    <a:pt x="937" y="416"/>
                                    <a:pt x="937" y="416"/>
                                    <a:pt x="937" y="416"/>
                                  </a:cubicBezTo>
                                  <a:cubicBezTo>
                                    <a:pt x="932" y="414"/>
                                    <a:pt x="928" y="413"/>
                                    <a:pt x="924" y="413"/>
                                  </a:cubicBezTo>
                                  <a:cubicBezTo>
                                    <a:pt x="915" y="413"/>
                                    <a:pt x="907" y="416"/>
                                    <a:pt x="901" y="420"/>
                                  </a:cubicBezTo>
                                  <a:cubicBezTo>
                                    <a:pt x="902" y="422"/>
                                    <a:pt x="904" y="423"/>
                                    <a:pt x="905" y="425"/>
                                  </a:cubicBezTo>
                                  <a:cubicBezTo>
                                    <a:pt x="910" y="422"/>
                                    <a:pt x="917" y="420"/>
                                    <a:pt x="924" y="420"/>
                                  </a:cubicBezTo>
                                  <a:cubicBezTo>
                                    <a:pt x="928" y="420"/>
                                    <a:pt x="932" y="421"/>
                                    <a:pt x="937" y="422"/>
                                  </a:cubicBezTo>
                                  <a:cubicBezTo>
                                    <a:pt x="937" y="424"/>
                                    <a:pt x="937" y="424"/>
                                    <a:pt x="937" y="424"/>
                                  </a:cubicBezTo>
                                  <a:cubicBezTo>
                                    <a:pt x="933" y="422"/>
                                    <a:pt x="928" y="421"/>
                                    <a:pt x="924" y="421"/>
                                  </a:cubicBezTo>
                                  <a:cubicBezTo>
                                    <a:pt x="917" y="421"/>
                                    <a:pt x="911" y="423"/>
                                    <a:pt x="906" y="426"/>
                                  </a:cubicBezTo>
                                  <a:cubicBezTo>
                                    <a:pt x="907" y="428"/>
                                    <a:pt x="908" y="429"/>
                                    <a:pt x="909" y="431"/>
                                  </a:cubicBezTo>
                                  <a:cubicBezTo>
                                    <a:pt x="913" y="428"/>
                                    <a:pt x="918" y="427"/>
                                    <a:pt x="924" y="427"/>
                                  </a:cubicBezTo>
                                  <a:cubicBezTo>
                                    <a:pt x="928" y="427"/>
                                    <a:pt x="933" y="428"/>
                                    <a:pt x="937" y="430"/>
                                  </a:cubicBezTo>
                                  <a:cubicBezTo>
                                    <a:pt x="937" y="432"/>
                                    <a:pt x="937" y="432"/>
                                    <a:pt x="937" y="432"/>
                                  </a:cubicBezTo>
                                  <a:cubicBezTo>
                                    <a:pt x="933" y="429"/>
                                    <a:pt x="928" y="428"/>
                                    <a:pt x="924" y="428"/>
                                  </a:cubicBezTo>
                                  <a:cubicBezTo>
                                    <a:pt x="918" y="428"/>
                                    <a:pt x="913" y="430"/>
                                    <a:pt x="909" y="432"/>
                                  </a:cubicBezTo>
                                  <a:cubicBezTo>
                                    <a:pt x="910" y="434"/>
                                    <a:pt x="911" y="436"/>
                                    <a:pt x="912" y="438"/>
                                  </a:cubicBezTo>
                                  <a:cubicBezTo>
                                    <a:pt x="915" y="436"/>
                                    <a:pt x="919" y="434"/>
                                    <a:pt x="924" y="434"/>
                                  </a:cubicBezTo>
                                  <a:cubicBezTo>
                                    <a:pt x="928" y="434"/>
                                    <a:pt x="933" y="436"/>
                                    <a:pt x="936" y="438"/>
                                  </a:cubicBezTo>
                                  <a:cubicBezTo>
                                    <a:pt x="936" y="438"/>
                                    <a:pt x="936" y="438"/>
                                    <a:pt x="937" y="438"/>
                                  </a:cubicBezTo>
                                  <a:cubicBezTo>
                                    <a:pt x="937" y="443"/>
                                    <a:pt x="937" y="443"/>
                                    <a:pt x="937" y="443"/>
                                  </a:cubicBezTo>
                                  <a:cubicBezTo>
                                    <a:pt x="935" y="447"/>
                                    <a:pt x="935" y="451"/>
                                    <a:pt x="935" y="455"/>
                                  </a:cubicBezTo>
                                  <a:cubicBezTo>
                                    <a:pt x="935" y="456"/>
                                    <a:pt x="935" y="456"/>
                                    <a:pt x="935" y="457"/>
                                  </a:cubicBezTo>
                                  <a:cubicBezTo>
                                    <a:pt x="935" y="457"/>
                                    <a:pt x="936" y="457"/>
                                    <a:pt x="937" y="457"/>
                                  </a:cubicBezTo>
                                  <a:cubicBezTo>
                                    <a:pt x="937" y="459"/>
                                    <a:pt x="937" y="459"/>
                                    <a:pt x="937" y="459"/>
                                  </a:cubicBezTo>
                                  <a:cubicBezTo>
                                    <a:pt x="932" y="458"/>
                                    <a:pt x="928" y="457"/>
                                    <a:pt x="924" y="457"/>
                                  </a:cubicBezTo>
                                  <a:cubicBezTo>
                                    <a:pt x="913" y="457"/>
                                    <a:pt x="903" y="461"/>
                                    <a:pt x="895" y="466"/>
                                  </a:cubicBezTo>
                                  <a:cubicBezTo>
                                    <a:pt x="897" y="468"/>
                                    <a:pt x="898" y="469"/>
                                    <a:pt x="900" y="470"/>
                                  </a:cubicBezTo>
                                  <a:cubicBezTo>
                                    <a:pt x="907" y="466"/>
                                    <a:pt x="915" y="463"/>
                                    <a:pt x="924" y="463"/>
                                  </a:cubicBezTo>
                                  <a:cubicBezTo>
                                    <a:pt x="928" y="463"/>
                                    <a:pt x="932" y="464"/>
                                    <a:pt x="937" y="465"/>
                                  </a:cubicBezTo>
                                  <a:cubicBezTo>
                                    <a:pt x="937" y="467"/>
                                    <a:pt x="937" y="467"/>
                                    <a:pt x="937" y="467"/>
                                  </a:cubicBezTo>
                                  <a:cubicBezTo>
                                    <a:pt x="932" y="466"/>
                                    <a:pt x="928" y="465"/>
                                    <a:pt x="924" y="465"/>
                                  </a:cubicBezTo>
                                  <a:cubicBezTo>
                                    <a:pt x="915" y="465"/>
                                    <a:pt x="907" y="467"/>
                                    <a:pt x="901" y="472"/>
                                  </a:cubicBezTo>
                                  <a:cubicBezTo>
                                    <a:pt x="902" y="473"/>
                                    <a:pt x="904" y="475"/>
                                    <a:pt x="905" y="476"/>
                                  </a:cubicBezTo>
                                  <a:cubicBezTo>
                                    <a:pt x="910" y="473"/>
                                    <a:pt x="917" y="471"/>
                                    <a:pt x="924" y="471"/>
                                  </a:cubicBezTo>
                                  <a:cubicBezTo>
                                    <a:pt x="928" y="471"/>
                                    <a:pt x="932" y="472"/>
                                    <a:pt x="937" y="474"/>
                                  </a:cubicBezTo>
                                  <a:cubicBezTo>
                                    <a:pt x="937" y="475"/>
                                    <a:pt x="937" y="475"/>
                                    <a:pt x="937" y="475"/>
                                  </a:cubicBezTo>
                                  <a:cubicBezTo>
                                    <a:pt x="933" y="474"/>
                                    <a:pt x="928" y="473"/>
                                    <a:pt x="924" y="473"/>
                                  </a:cubicBezTo>
                                  <a:cubicBezTo>
                                    <a:pt x="917" y="473"/>
                                    <a:pt x="911" y="474"/>
                                    <a:pt x="906" y="478"/>
                                  </a:cubicBezTo>
                                  <a:cubicBezTo>
                                    <a:pt x="907" y="479"/>
                                    <a:pt x="908" y="481"/>
                                    <a:pt x="909" y="482"/>
                                  </a:cubicBezTo>
                                  <a:cubicBezTo>
                                    <a:pt x="913" y="480"/>
                                    <a:pt x="918" y="478"/>
                                    <a:pt x="924" y="478"/>
                                  </a:cubicBezTo>
                                  <a:cubicBezTo>
                                    <a:pt x="928" y="478"/>
                                    <a:pt x="933" y="479"/>
                                    <a:pt x="937" y="481"/>
                                  </a:cubicBezTo>
                                  <a:cubicBezTo>
                                    <a:pt x="937" y="483"/>
                                    <a:pt x="937" y="483"/>
                                    <a:pt x="937" y="483"/>
                                  </a:cubicBezTo>
                                  <a:cubicBezTo>
                                    <a:pt x="933" y="481"/>
                                    <a:pt x="928" y="480"/>
                                    <a:pt x="924" y="480"/>
                                  </a:cubicBezTo>
                                  <a:cubicBezTo>
                                    <a:pt x="918" y="480"/>
                                    <a:pt x="913" y="481"/>
                                    <a:pt x="909" y="484"/>
                                  </a:cubicBezTo>
                                  <a:cubicBezTo>
                                    <a:pt x="910" y="485"/>
                                    <a:pt x="911" y="487"/>
                                    <a:pt x="912" y="489"/>
                                  </a:cubicBezTo>
                                  <a:cubicBezTo>
                                    <a:pt x="915" y="487"/>
                                    <a:pt x="919" y="486"/>
                                    <a:pt x="924" y="486"/>
                                  </a:cubicBezTo>
                                  <a:cubicBezTo>
                                    <a:pt x="928" y="486"/>
                                    <a:pt x="933" y="487"/>
                                    <a:pt x="936" y="490"/>
                                  </a:cubicBezTo>
                                  <a:cubicBezTo>
                                    <a:pt x="936" y="490"/>
                                    <a:pt x="936" y="489"/>
                                    <a:pt x="937" y="489"/>
                                  </a:cubicBezTo>
                                  <a:cubicBezTo>
                                    <a:pt x="937" y="494"/>
                                    <a:pt x="937" y="494"/>
                                    <a:pt x="937" y="494"/>
                                  </a:cubicBezTo>
                                  <a:cubicBezTo>
                                    <a:pt x="936" y="497"/>
                                    <a:pt x="935" y="501"/>
                                    <a:pt x="935" y="504"/>
                                  </a:cubicBezTo>
                                  <a:cubicBezTo>
                                    <a:pt x="933" y="504"/>
                                    <a:pt x="933" y="504"/>
                                    <a:pt x="933" y="504"/>
                                  </a:cubicBezTo>
                                  <a:cubicBezTo>
                                    <a:pt x="933" y="503"/>
                                    <a:pt x="933" y="502"/>
                                    <a:pt x="934" y="500"/>
                                  </a:cubicBezTo>
                                  <a:cubicBezTo>
                                    <a:pt x="932" y="497"/>
                                    <a:pt x="928" y="495"/>
                                    <a:pt x="924" y="495"/>
                                  </a:cubicBezTo>
                                  <a:cubicBezTo>
                                    <a:pt x="920" y="495"/>
                                    <a:pt x="916" y="497"/>
                                    <a:pt x="914" y="499"/>
                                  </a:cubicBezTo>
                                  <a:cubicBezTo>
                                    <a:pt x="914" y="501"/>
                                    <a:pt x="915" y="502"/>
                                    <a:pt x="915" y="504"/>
                                  </a:cubicBezTo>
                                  <a:cubicBezTo>
                                    <a:pt x="913" y="504"/>
                                    <a:pt x="913" y="504"/>
                                    <a:pt x="913" y="504"/>
                                  </a:cubicBezTo>
                                  <a:cubicBezTo>
                                    <a:pt x="912" y="491"/>
                                    <a:pt x="907" y="480"/>
                                    <a:pt x="899" y="472"/>
                                  </a:cubicBezTo>
                                  <a:cubicBezTo>
                                    <a:pt x="890" y="463"/>
                                    <a:pt x="877" y="457"/>
                                    <a:pt x="864" y="457"/>
                                  </a:cubicBezTo>
                                  <a:cubicBezTo>
                                    <a:pt x="850" y="457"/>
                                    <a:pt x="837" y="463"/>
                                    <a:pt x="828" y="472"/>
                                  </a:cubicBezTo>
                                  <a:cubicBezTo>
                                    <a:pt x="820" y="480"/>
                                    <a:pt x="815" y="491"/>
                                    <a:pt x="814" y="504"/>
                                  </a:cubicBezTo>
                                  <a:cubicBezTo>
                                    <a:pt x="813" y="504"/>
                                    <a:pt x="813" y="504"/>
                                    <a:pt x="813" y="504"/>
                                  </a:cubicBezTo>
                                  <a:cubicBezTo>
                                    <a:pt x="813" y="503"/>
                                    <a:pt x="813" y="502"/>
                                    <a:pt x="813" y="500"/>
                                  </a:cubicBezTo>
                                  <a:cubicBezTo>
                                    <a:pt x="811" y="497"/>
                                    <a:pt x="807" y="495"/>
                                    <a:pt x="803" y="495"/>
                                  </a:cubicBezTo>
                                  <a:cubicBezTo>
                                    <a:pt x="798" y="495"/>
                                    <a:pt x="795" y="497"/>
                                    <a:pt x="793" y="501"/>
                                  </a:cubicBezTo>
                                  <a:cubicBezTo>
                                    <a:pt x="793" y="502"/>
                                    <a:pt x="793" y="503"/>
                                    <a:pt x="793" y="504"/>
                                  </a:cubicBezTo>
                                  <a:cubicBezTo>
                                    <a:pt x="791" y="504"/>
                                    <a:pt x="791" y="504"/>
                                    <a:pt x="791" y="504"/>
                                  </a:cubicBezTo>
                                  <a:cubicBezTo>
                                    <a:pt x="790" y="491"/>
                                    <a:pt x="785" y="480"/>
                                    <a:pt x="777" y="472"/>
                                  </a:cubicBezTo>
                                  <a:cubicBezTo>
                                    <a:pt x="768" y="463"/>
                                    <a:pt x="755" y="457"/>
                                    <a:pt x="742" y="457"/>
                                  </a:cubicBezTo>
                                  <a:cubicBezTo>
                                    <a:pt x="728" y="457"/>
                                    <a:pt x="716" y="463"/>
                                    <a:pt x="707" y="472"/>
                                  </a:cubicBezTo>
                                  <a:cubicBezTo>
                                    <a:pt x="698" y="480"/>
                                    <a:pt x="693" y="491"/>
                                    <a:pt x="692" y="504"/>
                                  </a:cubicBezTo>
                                  <a:cubicBezTo>
                                    <a:pt x="691" y="504"/>
                                    <a:pt x="691" y="504"/>
                                    <a:pt x="691" y="504"/>
                                  </a:cubicBezTo>
                                  <a:cubicBezTo>
                                    <a:pt x="691" y="503"/>
                                    <a:pt x="691" y="502"/>
                                    <a:pt x="691" y="500"/>
                                  </a:cubicBezTo>
                                  <a:cubicBezTo>
                                    <a:pt x="689" y="497"/>
                                    <a:pt x="685" y="495"/>
                                    <a:pt x="681" y="495"/>
                                  </a:cubicBezTo>
                                  <a:cubicBezTo>
                                    <a:pt x="677" y="495"/>
                                    <a:pt x="674" y="497"/>
                                    <a:pt x="671" y="499"/>
                                  </a:cubicBezTo>
                                  <a:cubicBezTo>
                                    <a:pt x="672" y="501"/>
                                    <a:pt x="672" y="502"/>
                                    <a:pt x="672" y="504"/>
                                  </a:cubicBezTo>
                                  <a:cubicBezTo>
                                    <a:pt x="670" y="504"/>
                                    <a:pt x="670" y="504"/>
                                    <a:pt x="670" y="504"/>
                                  </a:cubicBezTo>
                                  <a:cubicBezTo>
                                    <a:pt x="670" y="491"/>
                                    <a:pt x="664" y="480"/>
                                    <a:pt x="656" y="472"/>
                                  </a:cubicBezTo>
                                  <a:cubicBezTo>
                                    <a:pt x="647" y="463"/>
                                    <a:pt x="635" y="457"/>
                                    <a:pt x="621" y="457"/>
                                  </a:cubicBezTo>
                                  <a:cubicBezTo>
                                    <a:pt x="607" y="457"/>
                                    <a:pt x="595" y="463"/>
                                    <a:pt x="586" y="472"/>
                                  </a:cubicBezTo>
                                  <a:cubicBezTo>
                                    <a:pt x="577" y="480"/>
                                    <a:pt x="572" y="491"/>
                                    <a:pt x="571" y="504"/>
                                  </a:cubicBezTo>
                                  <a:cubicBezTo>
                                    <a:pt x="570" y="504"/>
                                    <a:pt x="570" y="504"/>
                                    <a:pt x="570" y="504"/>
                                  </a:cubicBezTo>
                                  <a:cubicBezTo>
                                    <a:pt x="570" y="503"/>
                                    <a:pt x="570" y="502"/>
                                    <a:pt x="570" y="500"/>
                                  </a:cubicBezTo>
                                  <a:cubicBezTo>
                                    <a:pt x="568" y="497"/>
                                    <a:pt x="564" y="495"/>
                                    <a:pt x="560" y="495"/>
                                  </a:cubicBezTo>
                                  <a:cubicBezTo>
                                    <a:pt x="555" y="495"/>
                                    <a:pt x="552" y="497"/>
                                    <a:pt x="550" y="501"/>
                                  </a:cubicBezTo>
                                  <a:cubicBezTo>
                                    <a:pt x="549" y="501"/>
                                    <a:pt x="549" y="500"/>
                                    <a:pt x="549" y="500"/>
                                  </a:cubicBezTo>
                                  <a:cubicBezTo>
                                    <a:pt x="550" y="501"/>
                                    <a:pt x="550" y="503"/>
                                    <a:pt x="550" y="504"/>
                                  </a:cubicBezTo>
                                  <a:cubicBezTo>
                                    <a:pt x="548" y="504"/>
                                    <a:pt x="548" y="504"/>
                                    <a:pt x="548" y="504"/>
                                  </a:cubicBezTo>
                                  <a:cubicBezTo>
                                    <a:pt x="547" y="491"/>
                                    <a:pt x="542" y="480"/>
                                    <a:pt x="534" y="472"/>
                                  </a:cubicBezTo>
                                  <a:cubicBezTo>
                                    <a:pt x="525" y="463"/>
                                    <a:pt x="512" y="457"/>
                                    <a:pt x="499" y="457"/>
                                  </a:cubicBezTo>
                                  <a:cubicBezTo>
                                    <a:pt x="485" y="457"/>
                                    <a:pt x="473" y="463"/>
                                    <a:pt x="464" y="472"/>
                                  </a:cubicBezTo>
                                  <a:cubicBezTo>
                                    <a:pt x="455" y="480"/>
                                    <a:pt x="450" y="491"/>
                                    <a:pt x="449" y="504"/>
                                  </a:cubicBezTo>
                                  <a:cubicBezTo>
                                    <a:pt x="448" y="504"/>
                                    <a:pt x="448" y="504"/>
                                    <a:pt x="448" y="504"/>
                                  </a:cubicBezTo>
                                  <a:cubicBezTo>
                                    <a:pt x="448" y="503"/>
                                    <a:pt x="448" y="502"/>
                                    <a:pt x="448" y="500"/>
                                  </a:cubicBezTo>
                                  <a:cubicBezTo>
                                    <a:pt x="446" y="497"/>
                                    <a:pt x="442" y="495"/>
                                    <a:pt x="438" y="495"/>
                                  </a:cubicBezTo>
                                  <a:cubicBezTo>
                                    <a:pt x="434" y="495"/>
                                    <a:pt x="431" y="497"/>
                                    <a:pt x="428" y="499"/>
                                  </a:cubicBezTo>
                                  <a:cubicBezTo>
                                    <a:pt x="429" y="501"/>
                                    <a:pt x="429" y="502"/>
                                    <a:pt x="429" y="504"/>
                                  </a:cubicBezTo>
                                  <a:cubicBezTo>
                                    <a:pt x="427" y="504"/>
                                    <a:pt x="427" y="504"/>
                                    <a:pt x="427" y="504"/>
                                  </a:cubicBezTo>
                                  <a:cubicBezTo>
                                    <a:pt x="427" y="491"/>
                                    <a:pt x="421" y="480"/>
                                    <a:pt x="413" y="472"/>
                                  </a:cubicBezTo>
                                  <a:cubicBezTo>
                                    <a:pt x="404" y="463"/>
                                    <a:pt x="391" y="457"/>
                                    <a:pt x="378" y="457"/>
                                  </a:cubicBezTo>
                                  <a:cubicBezTo>
                                    <a:pt x="364" y="457"/>
                                    <a:pt x="352" y="463"/>
                                    <a:pt x="343" y="472"/>
                                  </a:cubicBezTo>
                                  <a:cubicBezTo>
                                    <a:pt x="334" y="480"/>
                                    <a:pt x="329" y="491"/>
                                    <a:pt x="328" y="504"/>
                                  </a:cubicBezTo>
                                  <a:cubicBezTo>
                                    <a:pt x="327" y="504"/>
                                    <a:pt x="327" y="504"/>
                                    <a:pt x="327" y="504"/>
                                  </a:cubicBezTo>
                                  <a:cubicBezTo>
                                    <a:pt x="327" y="503"/>
                                    <a:pt x="327" y="502"/>
                                    <a:pt x="327" y="500"/>
                                  </a:cubicBezTo>
                                  <a:cubicBezTo>
                                    <a:pt x="325" y="497"/>
                                    <a:pt x="321" y="495"/>
                                    <a:pt x="317" y="495"/>
                                  </a:cubicBezTo>
                                  <a:cubicBezTo>
                                    <a:pt x="313" y="495"/>
                                    <a:pt x="309" y="497"/>
                                    <a:pt x="307" y="501"/>
                                  </a:cubicBezTo>
                                  <a:cubicBezTo>
                                    <a:pt x="307" y="502"/>
                                    <a:pt x="307" y="503"/>
                                    <a:pt x="307" y="504"/>
                                  </a:cubicBezTo>
                                  <a:cubicBezTo>
                                    <a:pt x="305" y="504"/>
                                    <a:pt x="305" y="504"/>
                                    <a:pt x="305" y="504"/>
                                  </a:cubicBezTo>
                                  <a:cubicBezTo>
                                    <a:pt x="305" y="491"/>
                                    <a:pt x="299" y="480"/>
                                    <a:pt x="291" y="472"/>
                                  </a:cubicBezTo>
                                  <a:cubicBezTo>
                                    <a:pt x="282" y="463"/>
                                    <a:pt x="270" y="457"/>
                                    <a:pt x="256" y="457"/>
                                  </a:cubicBezTo>
                                  <a:cubicBezTo>
                                    <a:pt x="242" y="457"/>
                                    <a:pt x="230" y="463"/>
                                    <a:pt x="221" y="472"/>
                                  </a:cubicBezTo>
                                  <a:cubicBezTo>
                                    <a:pt x="212" y="480"/>
                                    <a:pt x="207" y="491"/>
                                    <a:pt x="206" y="504"/>
                                  </a:cubicBezTo>
                                  <a:cubicBezTo>
                                    <a:pt x="205" y="504"/>
                                    <a:pt x="205" y="504"/>
                                    <a:pt x="205" y="504"/>
                                  </a:cubicBezTo>
                                  <a:cubicBezTo>
                                    <a:pt x="205" y="503"/>
                                    <a:pt x="205" y="502"/>
                                    <a:pt x="205" y="500"/>
                                  </a:cubicBezTo>
                                  <a:cubicBezTo>
                                    <a:pt x="203" y="497"/>
                                    <a:pt x="199" y="495"/>
                                    <a:pt x="195" y="495"/>
                                  </a:cubicBezTo>
                                  <a:cubicBezTo>
                                    <a:pt x="191" y="495"/>
                                    <a:pt x="188" y="497"/>
                                    <a:pt x="186" y="499"/>
                                  </a:cubicBezTo>
                                  <a:cubicBezTo>
                                    <a:pt x="186" y="501"/>
                                    <a:pt x="186" y="502"/>
                                    <a:pt x="186" y="504"/>
                                  </a:cubicBezTo>
                                  <a:cubicBezTo>
                                    <a:pt x="185" y="504"/>
                                    <a:pt x="185" y="504"/>
                                    <a:pt x="185" y="504"/>
                                  </a:cubicBezTo>
                                  <a:cubicBezTo>
                                    <a:pt x="184" y="491"/>
                                    <a:pt x="178" y="480"/>
                                    <a:pt x="170" y="472"/>
                                  </a:cubicBezTo>
                                  <a:cubicBezTo>
                                    <a:pt x="161" y="463"/>
                                    <a:pt x="149" y="457"/>
                                    <a:pt x="135" y="457"/>
                                  </a:cubicBezTo>
                                  <a:cubicBezTo>
                                    <a:pt x="121" y="457"/>
                                    <a:pt x="109" y="463"/>
                                    <a:pt x="100" y="472"/>
                                  </a:cubicBezTo>
                                  <a:cubicBezTo>
                                    <a:pt x="92" y="480"/>
                                    <a:pt x="86" y="491"/>
                                    <a:pt x="86" y="504"/>
                                  </a:cubicBezTo>
                                  <a:cubicBezTo>
                                    <a:pt x="84" y="504"/>
                                    <a:pt x="84" y="504"/>
                                    <a:pt x="84" y="504"/>
                                  </a:cubicBezTo>
                                  <a:cubicBezTo>
                                    <a:pt x="84" y="503"/>
                                    <a:pt x="84" y="502"/>
                                    <a:pt x="84" y="500"/>
                                  </a:cubicBezTo>
                                  <a:cubicBezTo>
                                    <a:pt x="82" y="497"/>
                                    <a:pt x="78" y="495"/>
                                    <a:pt x="74" y="495"/>
                                  </a:cubicBezTo>
                                  <a:cubicBezTo>
                                    <a:pt x="70" y="495"/>
                                    <a:pt x="66" y="497"/>
                                    <a:pt x="64" y="501"/>
                                  </a:cubicBezTo>
                                  <a:cubicBezTo>
                                    <a:pt x="64" y="502"/>
                                    <a:pt x="64" y="503"/>
                                    <a:pt x="64" y="504"/>
                                  </a:cubicBezTo>
                                  <a:cubicBezTo>
                                    <a:pt x="62" y="504"/>
                                    <a:pt x="62" y="504"/>
                                    <a:pt x="62" y="504"/>
                                  </a:cubicBezTo>
                                  <a:cubicBezTo>
                                    <a:pt x="62" y="491"/>
                                    <a:pt x="56" y="480"/>
                                    <a:pt x="48" y="472"/>
                                  </a:cubicBezTo>
                                  <a:cubicBezTo>
                                    <a:pt x="39" y="463"/>
                                    <a:pt x="27" y="457"/>
                                    <a:pt x="13" y="457"/>
                                  </a:cubicBezTo>
                                  <a:cubicBezTo>
                                    <a:pt x="9" y="457"/>
                                    <a:pt x="4" y="458"/>
                                    <a:pt x="0" y="459"/>
                                  </a:cubicBezTo>
                                  <a:cubicBezTo>
                                    <a:pt x="0" y="450"/>
                                    <a:pt x="0" y="450"/>
                                    <a:pt x="0" y="450"/>
                                  </a:cubicBezTo>
                                  <a:cubicBezTo>
                                    <a:pt x="3" y="445"/>
                                    <a:pt x="7" y="442"/>
                                    <a:pt x="13" y="442"/>
                                  </a:cubicBezTo>
                                  <a:cubicBezTo>
                                    <a:pt x="20" y="442"/>
                                    <a:pt x="27" y="448"/>
                                    <a:pt x="27" y="455"/>
                                  </a:cubicBezTo>
                                  <a:cubicBezTo>
                                    <a:pt x="27" y="456"/>
                                    <a:pt x="26" y="457"/>
                                    <a:pt x="26" y="457"/>
                                  </a:cubicBezTo>
                                  <a:cubicBezTo>
                                    <a:pt x="28" y="458"/>
                                    <a:pt x="30" y="459"/>
                                    <a:pt x="32" y="459"/>
                                  </a:cubicBezTo>
                                  <a:cubicBezTo>
                                    <a:pt x="32" y="458"/>
                                    <a:pt x="32" y="457"/>
                                    <a:pt x="32" y="455"/>
                                  </a:cubicBezTo>
                                  <a:cubicBezTo>
                                    <a:pt x="32" y="450"/>
                                    <a:pt x="30" y="445"/>
                                    <a:pt x="27" y="442"/>
                                  </a:cubicBezTo>
                                  <a:cubicBezTo>
                                    <a:pt x="23" y="438"/>
                                    <a:pt x="18" y="436"/>
                                    <a:pt x="13" y="436"/>
                                  </a:cubicBezTo>
                                  <a:cubicBezTo>
                                    <a:pt x="8" y="436"/>
                                    <a:pt x="4" y="438"/>
                                    <a:pt x="0" y="441"/>
                                  </a:cubicBezTo>
                                  <a:cubicBezTo>
                                    <a:pt x="0" y="438"/>
                                    <a:pt x="0" y="438"/>
                                    <a:pt x="0" y="438"/>
                                  </a:cubicBezTo>
                                  <a:cubicBezTo>
                                    <a:pt x="4" y="436"/>
                                    <a:pt x="8" y="434"/>
                                    <a:pt x="13" y="434"/>
                                  </a:cubicBezTo>
                                  <a:cubicBezTo>
                                    <a:pt x="25" y="434"/>
                                    <a:pt x="34" y="444"/>
                                    <a:pt x="34" y="455"/>
                                  </a:cubicBezTo>
                                  <a:cubicBezTo>
                                    <a:pt x="34" y="457"/>
                                    <a:pt x="34" y="458"/>
                                    <a:pt x="34" y="460"/>
                                  </a:cubicBezTo>
                                  <a:cubicBezTo>
                                    <a:pt x="35" y="461"/>
                                    <a:pt x="37" y="462"/>
                                    <a:pt x="39" y="463"/>
                                  </a:cubicBezTo>
                                  <a:cubicBezTo>
                                    <a:pt x="40" y="460"/>
                                    <a:pt x="40" y="458"/>
                                    <a:pt x="40" y="455"/>
                                  </a:cubicBezTo>
                                  <a:cubicBezTo>
                                    <a:pt x="40" y="448"/>
                                    <a:pt x="37" y="441"/>
                                    <a:pt x="32" y="436"/>
                                  </a:cubicBezTo>
                                  <a:cubicBezTo>
                                    <a:pt x="27" y="431"/>
                                    <a:pt x="20" y="428"/>
                                    <a:pt x="13" y="428"/>
                                  </a:cubicBezTo>
                                  <a:cubicBezTo>
                                    <a:pt x="8" y="428"/>
                                    <a:pt x="4" y="429"/>
                                    <a:pt x="0" y="431"/>
                                  </a:cubicBezTo>
                                  <a:cubicBezTo>
                                    <a:pt x="0" y="429"/>
                                    <a:pt x="0" y="429"/>
                                    <a:pt x="0" y="429"/>
                                  </a:cubicBezTo>
                                  <a:cubicBezTo>
                                    <a:pt x="4" y="428"/>
                                    <a:pt x="8" y="427"/>
                                    <a:pt x="13" y="427"/>
                                  </a:cubicBezTo>
                                  <a:cubicBezTo>
                                    <a:pt x="29" y="427"/>
                                    <a:pt x="42" y="440"/>
                                    <a:pt x="42" y="455"/>
                                  </a:cubicBezTo>
                                  <a:cubicBezTo>
                                    <a:pt x="42" y="458"/>
                                    <a:pt x="41" y="461"/>
                                    <a:pt x="41" y="464"/>
                                  </a:cubicBezTo>
                                  <a:cubicBezTo>
                                    <a:pt x="42" y="464"/>
                                    <a:pt x="43" y="465"/>
                                    <a:pt x="44" y="466"/>
                                  </a:cubicBezTo>
                                  <a:cubicBezTo>
                                    <a:pt x="44" y="465"/>
                                    <a:pt x="45" y="465"/>
                                    <a:pt x="46" y="464"/>
                                  </a:cubicBezTo>
                                  <a:cubicBezTo>
                                    <a:pt x="47" y="461"/>
                                    <a:pt x="47" y="458"/>
                                    <a:pt x="47" y="455"/>
                                  </a:cubicBezTo>
                                  <a:cubicBezTo>
                                    <a:pt x="47" y="446"/>
                                    <a:pt x="43" y="437"/>
                                    <a:pt x="37" y="431"/>
                                  </a:cubicBezTo>
                                  <a:cubicBezTo>
                                    <a:pt x="31" y="425"/>
                                    <a:pt x="22" y="421"/>
                                    <a:pt x="13" y="421"/>
                                  </a:cubicBezTo>
                                  <a:cubicBezTo>
                                    <a:pt x="9" y="421"/>
                                    <a:pt x="4" y="422"/>
                                    <a:pt x="0" y="424"/>
                                  </a:cubicBezTo>
                                  <a:cubicBezTo>
                                    <a:pt x="0" y="422"/>
                                    <a:pt x="0" y="422"/>
                                    <a:pt x="0" y="422"/>
                                  </a:cubicBezTo>
                                  <a:cubicBezTo>
                                    <a:pt x="4" y="420"/>
                                    <a:pt x="9" y="420"/>
                                    <a:pt x="13" y="420"/>
                                  </a:cubicBezTo>
                                  <a:cubicBezTo>
                                    <a:pt x="33" y="420"/>
                                    <a:pt x="49" y="436"/>
                                    <a:pt x="49" y="455"/>
                                  </a:cubicBezTo>
                                  <a:cubicBezTo>
                                    <a:pt x="49" y="458"/>
                                    <a:pt x="48" y="460"/>
                                    <a:pt x="48" y="463"/>
                                  </a:cubicBezTo>
                                  <a:cubicBezTo>
                                    <a:pt x="50" y="462"/>
                                    <a:pt x="52" y="460"/>
                                    <a:pt x="55" y="459"/>
                                  </a:cubicBezTo>
                                  <a:cubicBezTo>
                                    <a:pt x="55" y="458"/>
                                    <a:pt x="55" y="457"/>
                                    <a:pt x="55" y="455"/>
                                  </a:cubicBezTo>
                                  <a:cubicBezTo>
                                    <a:pt x="55" y="444"/>
                                    <a:pt x="50" y="433"/>
                                    <a:pt x="43" y="426"/>
                                  </a:cubicBezTo>
                                  <a:cubicBezTo>
                                    <a:pt x="35" y="418"/>
                                    <a:pt x="25" y="413"/>
                                    <a:pt x="13" y="413"/>
                                  </a:cubicBezTo>
                                  <a:cubicBezTo>
                                    <a:pt x="9" y="413"/>
                                    <a:pt x="4" y="414"/>
                                    <a:pt x="0" y="415"/>
                                  </a:cubicBezTo>
                                  <a:cubicBezTo>
                                    <a:pt x="0" y="414"/>
                                    <a:pt x="0" y="414"/>
                                    <a:pt x="0" y="414"/>
                                  </a:cubicBezTo>
                                  <a:cubicBezTo>
                                    <a:pt x="4" y="413"/>
                                    <a:pt x="9" y="412"/>
                                    <a:pt x="13" y="412"/>
                                  </a:cubicBezTo>
                                  <a:cubicBezTo>
                                    <a:pt x="37" y="412"/>
                                    <a:pt x="56" y="431"/>
                                    <a:pt x="56" y="455"/>
                                  </a:cubicBezTo>
                                  <a:cubicBezTo>
                                    <a:pt x="56" y="457"/>
                                    <a:pt x="56" y="458"/>
                                    <a:pt x="56" y="459"/>
                                  </a:cubicBezTo>
                                  <a:cubicBezTo>
                                    <a:pt x="58" y="458"/>
                                    <a:pt x="60" y="457"/>
                                    <a:pt x="63" y="457"/>
                                  </a:cubicBezTo>
                                  <a:cubicBezTo>
                                    <a:pt x="63" y="456"/>
                                    <a:pt x="63" y="456"/>
                                    <a:pt x="63" y="455"/>
                                  </a:cubicBezTo>
                                  <a:cubicBezTo>
                                    <a:pt x="63" y="442"/>
                                    <a:pt x="57" y="429"/>
                                    <a:pt x="48" y="420"/>
                                  </a:cubicBezTo>
                                  <a:cubicBezTo>
                                    <a:pt x="39" y="411"/>
                                    <a:pt x="27" y="406"/>
                                    <a:pt x="13" y="406"/>
                                  </a:cubicBezTo>
                                  <a:cubicBezTo>
                                    <a:pt x="9" y="406"/>
                                    <a:pt x="4" y="406"/>
                                    <a:pt x="0" y="407"/>
                                  </a:cubicBezTo>
                                  <a:cubicBezTo>
                                    <a:pt x="0" y="399"/>
                                    <a:pt x="0" y="399"/>
                                    <a:pt x="0" y="399"/>
                                  </a:cubicBezTo>
                                  <a:cubicBezTo>
                                    <a:pt x="3" y="394"/>
                                    <a:pt x="7" y="390"/>
                                    <a:pt x="13" y="390"/>
                                  </a:cubicBezTo>
                                  <a:cubicBezTo>
                                    <a:pt x="20" y="390"/>
                                    <a:pt x="27" y="397"/>
                                    <a:pt x="27" y="404"/>
                                  </a:cubicBezTo>
                                  <a:cubicBezTo>
                                    <a:pt x="27" y="405"/>
                                    <a:pt x="26" y="405"/>
                                    <a:pt x="26" y="406"/>
                                  </a:cubicBezTo>
                                  <a:cubicBezTo>
                                    <a:pt x="28" y="407"/>
                                    <a:pt x="30" y="407"/>
                                    <a:pt x="32" y="408"/>
                                  </a:cubicBezTo>
                                  <a:cubicBezTo>
                                    <a:pt x="32" y="407"/>
                                    <a:pt x="32" y="405"/>
                                    <a:pt x="32" y="404"/>
                                  </a:cubicBezTo>
                                  <a:cubicBezTo>
                                    <a:pt x="32" y="399"/>
                                    <a:pt x="30" y="394"/>
                                    <a:pt x="27" y="390"/>
                                  </a:cubicBezTo>
                                  <a:cubicBezTo>
                                    <a:pt x="23" y="387"/>
                                    <a:pt x="18" y="385"/>
                                    <a:pt x="13" y="385"/>
                                  </a:cubicBezTo>
                                  <a:cubicBezTo>
                                    <a:pt x="8" y="385"/>
                                    <a:pt x="4" y="386"/>
                                    <a:pt x="0" y="389"/>
                                  </a:cubicBezTo>
                                  <a:cubicBezTo>
                                    <a:pt x="0" y="387"/>
                                    <a:pt x="0" y="387"/>
                                    <a:pt x="0" y="387"/>
                                  </a:cubicBezTo>
                                  <a:cubicBezTo>
                                    <a:pt x="4" y="385"/>
                                    <a:pt x="8" y="383"/>
                                    <a:pt x="13" y="383"/>
                                  </a:cubicBezTo>
                                  <a:cubicBezTo>
                                    <a:pt x="25" y="383"/>
                                    <a:pt x="34" y="392"/>
                                    <a:pt x="34" y="404"/>
                                  </a:cubicBezTo>
                                  <a:cubicBezTo>
                                    <a:pt x="34" y="406"/>
                                    <a:pt x="34" y="407"/>
                                    <a:pt x="34" y="409"/>
                                  </a:cubicBezTo>
                                  <a:cubicBezTo>
                                    <a:pt x="35" y="409"/>
                                    <a:pt x="37" y="410"/>
                                    <a:pt x="39" y="411"/>
                                  </a:cubicBezTo>
                                  <a:cubicBezTo>
                                    <a:pt x="40" y="409"/>
                                    <a:pt x="40" y="407"/>
                                    <a:pt x="40" y="404"/>
                                  </a:cubicBezTo>
                                  <a:cubicBezTo>
                                    <a:pt x="40" y="397"/>
                                    <a:pt x="37" y="390"/>
                                    <a:pt x="32" y="385"/>
                                  </a:cubicBezTo>
                                  <a:cubicBezTo>
                                    <a:pt x="27" y="380"/>
                                    <a:pt x="20" y="377"/>
                                    <a:pt x="13" y="377"/>
                                  </a:cubicBezTo>
                                  <a:cubicBezTo>
                                    <a:pt x="8" y="377"/>
                                    <a:pt x="4" y="378"/>
                                    <a:pt x="0" y="380"/>
                                  </a:cubicBezTo>
                                  <a:cubicBezTo>
                                    <a:pt x="0" y="378"/>
                                    <a:pt x="0" y="378"/>
                                    <a:pt x="0" y="378"/>
                                  </a:cubicBezTo>
                                  <a:cubicBezTo>
                                    <a:pt x="4" y="376"/>
                                    <a:pt x="8" y="375"/>
                                    <a:pt x="13" y="375"/>
                                  </a:cubicBezTo>
                                  <a:cubicBezTo>
                                    <a:pt x="29" y="375"/>
                                    <a:pt x="42" y="388"/>
                                    <a:pt x="42" y="404"/>
                                  </a:cubicBezTo>
                                  <a:cubicBezTo>
                                    <a:pt x="42" y="407"/>
                                    <a:pt x="41" y="410"/>
                                    <a:pt x="41" y="412"/>
                                  </a:cubicBezTo>
                                  <a:cubicBezTo>
                                    <a:pt x="42" y="413"/>
                                    <a:pt x="43" y="414"/>
                                    <a:pt x="44" y="414"/>
                                  </a:cubicBezTo>
                                  <a:cubicBezTo>
                                    <a:pt x="44" y="414"/>
                                    <a:pt x="45" y="413"/>
                                    <a:pt x="46" y="413"/>
                                  </a:cubicBezTo>
                                  <a:cubicBezTo>
                                    <a:pt x="47" y="410"/>
                                    <a:pt x="47" y="407"/>
                                    <a:pt x="47" y="404"/>
                                  </a:cubicBezTo>
                                  <a:cubicBezTo>
                                    <a:pt x="47" y="395"/>
                                    <a:pt x="43" y="386"/>
                                    <a:pt x="37" y="380"/>
                                  </a:cubicBezTo>
                                  <a:cubicBezTo>
                                    <a:pt x="31" y="374"/>
                                    <a:pt x="22" y="370"/>
                                    <a:pt x="13" y="370"/>
                                  </a:cubicBezTo>
                                  <a:cubicBezTo>
                                    <a:pt x="9" y="370"/>
                                    <a:pt x="4" y="371"/>
                                    <a:pt x="0" y="372"/>
                                  </a:cubicBezTo>
                                  <a:cubicBezTo>
                                    <a:pt x="0" y="371"/>
                                    <a:pt x="0" y="371"/>
                                    <a:pt x="0" y="371"/>
                                  </a:cubicBezTo>
                                  <a:cubicBezTo>
                                    <a:pt x="4" y="369"/>
                                    <a:pt x="9" y="368"/>
                                    <a:pt x="13" y="368"/>
                                  </a:cubicBezTo>
                                  <a:cubicBezTo>
                                    <a:pt x="33" y="368"/>
                                    <a:pt x="49" y="384"/>
                                    <a:pt x="49" y="404"/>
                                  </a:cubicBezTo>
                                  <a:cubicBezTo>
                                    <a:pt x="49" y="407"/>
                                    <a:pt x="48" y="409"/>
                                    <a:pt x="48" y="411"/>
                                  </a:cubicBezTo>
                                  <a:cubicBezTo>
                                    <a:pt x="50" y="410"/>
                                    <a:pt x="52" y="409"/>
                                    <a:pt x="55" y="408"/>
                                  </a:cubicBezTo>
                                  <a:cubicBezTo>
                                    <a:pt x="55" y="407"/>
                                    <a:pt x="55" y="405"/>
                                    <a:pt x="55" y="404"/>
                                  </a:cubicBezTo>
                                  <a:cubicBezTo>
                                    <a:pt x="55" y="392"/>
                                    <a:pt x="50" y="382"/>
                                    <a:pt x="43" y="374"/>
                                  </a:cubicBezTo>
                                  <a:cubicBezTo>
                                    <a:pt x="35" y="367"/>
                                    <a:pt x="25" y="362"/>
                                    <a:pt x="13" y="362"/>
                                  </a:cubicBezTo>
                                  <a:cubicBezTo>
                                    <a:pt x="9" y="362"/>
                                    <a:pt x="4" y="363"/>
                                    <a:pt x="0" y="364"/>
                                  </a:cubicBezTo>
                                  <a:cubicBezTo>
                                    <a:pt x="0" y="362"/>
                                    <a:pt x="0" y="362"/>
                                    <a:pt x="0" y="362"/>
                                  </a:cubicBezTo>
                                  <a:cubicBezTo>
                                    <a:pt x="4" y="361"/>
                                    <a:pt x="9" y="361"/>
                                    <a:pt x="13" y="361"/>
                                  </a:cubicBezTo>
                                  <a:cubicBezTo>
                                    <a:pt x="37" y="361"/>
                                    <a:pt x="56" y="380"/>
                                    <a:pt x="56" y="404"/>
                                  </a:cubicBezTo>
                                  <a:cubicBezTo>
                                    <a:pt x="56" y="405"/>
                                    <a:pt x="56" y="406"/>
                                    <a:pt x="56" y="407"/>
                                  </a:cubicBezTo>
                                  <a:cubicBezTo>
                                    <a:pt x="58" y="407"/>
                                    <a:pt x="60" y="406"/>
                                    <a:pt x="63" y="406"/>
                                  </a:cubicBezTo>
                                  <a:cubicBezTo>
                                    <a:pt x="63" y="405"/>
                                    <a:pt x="63" y="405"/>
                                    <a:pt x="63" y="404"/>
                                  </a:cubicBezTo>
                                  <a:cubicBezTo>
                                    <a:pt x="63" y="390"/>
                                    <a:pt x="57" y="378"/>
                                    <a:pt x="48" y="369"/>
                                  </a:cubicBezTo>
                                  <a:cubicBezTo>
                                    <a:pt x="39" y="360"/>
                                    <a:pt x="27" y="354"/>
                                    <a:pt x="13" y="354"/>
                                  </a:cubicBezTo>
                                  <a:cubicBezTo>
                                    <a:pt x="9" y="354"/>
                                    <a:pt x="4" y="355"/>
                                    <a:pt x="0" y="356"/>
                                  </a:cubicBezTo>
                                  <a:cubicBezTo>
                                    <a:pt x="0" y="347"/>
                                    <a:pt x="0" y="347"/>
                                    <a:pt x="0" y="347"/>
                                  </a:cubicBezTo>
                                  <a:cubicBezTo>
                                    <a:pt x="3" y="343"/>
                                    <a:pt x="7" y="339"/>
                                    <a:pt x="13" y="339"/>
                                  </a:cubicBezTo>
                                  <a:cubicBezTo>
                                    <a:pt x="20" y="339"/>
                                    <a:pt x="27" y="345"/>
                                    <a:pt x="27" y="353"/>
                                  </a:cubicBezTo>
                                  <a:cubicBezTo>
                                    <a:pt x="27" y="353"/>
                                    <a:pt x="26" y="354"/>
                                    <a:pt x="26" y="355"/>
                                  </a:cubicBezTo>
                                  <a:cubicBezTo>
                                    <a:pt x="28" y="355"/>
                                    <a:pt x="30" y="356"/>
                                    <a:pt x="32" y="357"/>
                                  </a:cubicBezTo>
                                  <a:cubicBezTo>
                                    <a:pt x="32" y="355"/>
                                    <a:pt x="32" y="354"/>
                                    <a:pt x="32" y="353"/>
                                  </a:cubicBezTo>
                                  <a:cubicBezTo>
                                    <a:pt x="32" y="347"/>
                                    <a:pt x="30" y="342"/>
                                    <a:pt x="27" y="339"/>
                                  </a:cubicBezTo>
                                  <a:cubicBezTo>
                                    <a:pt x="23" y="335"/>
                                    <a:pt x="18" y="333"/>
                                    <a:pt x="13" y="333"/>
                                  </a:cubicBezTo>
                                  <a:cubicBezTo>
                                    <a:pt x="8" y="333"/>
                                    <a:pt x="4" y="335"/>
                                    <a:pt x="0" y="338"/>
                                  </a:cubicBezTo>
                                  <a:cubicBezTo>
                                    <a:pt x="0" y="336"/>
                                    <a:pt x="0" y="336"/>
                                    <a:pt x="0" y="336"/>
                                  </a:cubicBezTo>
                                  <a:cubicBezTo>
                                    <a:pt x="4" y="333"/>
                                    <a:pt x="8" y="332"/>
                                    <a:pt x="13" y="332"/>
                                  </a:cubicBezTo>
                                  <a:cubicBezTo>
                                    <a:pt x="25" y="332"/>
                                    <a:pt x="34" y="341"/>
                                    <a:pt x="34" y="353"/>
                                  </a:cubicBezTo>
                                  <a:cubicBezTo>
                                    <a:pt x="34" y="354"/>
                                    <a:pt x="34" y="356"/>
                                    <a:pt x="34" y="357"/>
                                  </a:cubicBezTo>
                                  <a:cubicBezTo>
                                    <a:pt x="35" y="358"/>
                                    <a:pt x="37" y="359"/>
                                    <a:pt x="39" y="360"/>
                                  </a:cubicBezTo>
                                  <a:cubicBezTo>
                                    <a:pt x="40" y="358"/>
                                    <a:pt x="40" y="355"/>
                                    <a:pt x="40" y="353"/>
                                  </a:cubicBezTo>
                                  <a:cubicBezTo>
                                    <a:pt x="40" y="345"/>
                                    <a:pt x="37" y="338"/>
                                    <a:pt x="32" y="333"/>
                                  </a:cubicBezTo>
                                  <a:cubicBezTo>
                                    <a:pt x="27" y="328"/>
                                    <a:pt x="20" y="325"/>
                                    <a:pt x="13" y="325"/>
                                  </a:cubicBezTo>
                                  <a:cubicBezTo>
                                    <a:pt x="8" y="325"/>
                                    <a:pt x="4" y="327"/>
                                    <a:pt x="0" y="328"/>
                                  </a:cubicBezTo>
                                  <a:cubicBezTo>
                                    <a:pt x="0" y="327"/>
                                    <a:pt x="0" y="327"/>
                                    <a:pt x="0" y="327"/>
                                  </a:cubicBezTo>
                                  <a:cubicBezTo>
                                    <a:pt x="4" y="325"/>
                                    <a:pt x="8" y="324"/>
                                    <a:pt x="13" y="324"/>
                                  </a:cubicBezTo>
                                  <a:cubicBezTo>
                                    <a:pt x="29" y="324"/>
                                    <a:pt x="42" y="337"/>
                                    <a:pt x="42" y="353"/>
                                  </a:cubicBezTo>
                                  <a:cubicBezTo>
                                    <a:pt x="42" y="356"/>
                                    <a:pt x="41" y="358"/>
                                    <a:pt x="41" y="361"/>
                                  </a:cubicBezTo>
                                  <a:cubicBezTo>
                                    <a:pt x="42" y="362"/>
                                    <a:pt x="43" y="362"/>
                                    <a:pt x="44" y="363"/>
                                  </a:cubicBezTo>
                                  <a:cubicBezTo>
                                    <a:pt x="44" y="362"/>
                                    <a:pt x="45" y="362"/>
                                    <a:pt x="46" y="361"/>
                                  </a:cubicBezTo>
                                  <a:cubicBezTo>
                                    <a:pt x="47" y="358"/>
                                    <a:pt x="47" y="356"/>
                                    <a:pt x="47" y="353"/>
                                  </a:cubicBezTo>
                                  <a:cubicBezTo>
                                    <a:pt x="47" y="343"/>
                                    <a:pt x="43" y="335"/>
                                    <a:pt x="37" y="328"/>
                                  </a:cubicBezTo>
                                  <a:cubicBezTo>
                                    <a:pt x="31" y="322"/>
                                    <a:pt x="22" y="318"/>
                                    <a:pt x="13" y="318"/>
                                  </a:cubicBezTo>
                                  <a:cubicBezTo>
                                    <a:pt x="9" y="318"/>
                                    <a:pt x="4" y="319"/>
                                    <a:pt x="0" y="321"/>
                                  </a:cubicBezTo>
                                  <a:cubicBezTo>
                                    <a:pt x="0" y="319"/>
                                    <a:pt x="0" y="319"/>
                                    <a:pt x="0" y="319"/>
                                  </a:cubicBezTo>
                                  <a:cubicBezTo>
                                    <a:pt x="4" y="318"/>
                                    <a:pt x="9" y="317"/>
                                    <a:pt x="13" y="317"/>
                                  </a:cubicBezTo>
                                  <a:cubicBezTo>
                                    <a:pt x="33" y="317"/>
                                    <a:pt x="49" y="333"/>
                                    <a:pt x="49" y="353"/>
                                  </a:cubicBezTo>
                                  <a:cubicBezTo>
                                    <a:pt x="49" y="355"/>
                                    <a:pt x="48" y="358"/>
                                    <a:pt x="48" y="360"/>
                                  </a:cubicBezTo>
                                  <a:cubicBezTo>
                                    <a:pt x="50" y="359"/>
                                    <a:pt x="52" y="358"/>
                                    <a:pt x="55" y="357"/>
                                  </a:cubicBezTo>
                                  <a:cubicBezTo>
                                    <a:pt x="55" y="355"/>
                                    <a:pt x="55" y="354"/>
                                    <a:pt x="55" y="353"/>
                                  </a:cubicBezTo>
                                  <a:cubicBezTo>
                                    <a:pt x="55" y="341"/>
                                    <a:pt x="50" y="331"/>
                                    <a:pt x="43" y="323"/>
                                  </a:cubicBezTo>
                                  <a:cubicBezTo>
                                    <a:pt x="35" y="315"/>
                                    <a:pt x="25" y="311"/>
                                    <a:pt x="13" y="311"/>
                                  </a:cubicBezTo>
                                  <a:cubicBezTo>
                                    <a:pt x="9" y="311"/>
                                    <a:pt x="4" y="311"/>
                                    <a:pt x="0" y="313"/>
                                  </a:cubicBezTo>
                                  <a:cubicBezTo>
                                    <a:pt x="0" y="311"/>
                                    <a:pt x="0" y="311"/>
                                    <a:pt x="0" y="311"/>
                                  </a:cubicBezTo>
                                  <a:cubicBezTo>
                                    <a:pt x="4" y="310"/>
                                    <a:pt x="9" y="309"/>
                                    <a:pt x="13" y="309"/>
                                  </a:cubicBezTo>
                                  <a:cubicBezTo>
                                    <a:pt x="37" y="309"/>
                                    <a:pt x="56" y="329"/>
                                    <a:pt x="56" y="353"/>
                                  </a:cubicBezTo>
                                  <a:cubicBezTo>
                                    <a:pt x="56" y="354"/>
                                    <a:pt x="56" y="355"/>
                                    <a:pt x="56" y="356"/>
                                  </a:cubicBezTo>
                                  <a:cubicBezTo>
                                    <a:pt x="58" y="355"/>
                                    <a:pt x="60" y="355"/>
                                    <a:pt x="63" y="354"/>
                                  </a:cubicBezTo>
                                  <a:cubicBezTo>
                                    <a:pt x="63" y="354"/>
                                    <a:pt x="63" y="353"/>
                                    <a:pt x="63" y="353"/>
                                  </a:cubicBezTo>
                                  <a:cubicBezTo>
                                    <a:pt x="63" y="339"/>
                                    <a:pt x="57" y="327"/>
                                    <a:pt x="48" y="318"/>
                                  </a:cubicBezTo>
                                  <a:cubicBezTo>
                                    <a:pt x="39" y="309"/>
                                    <a:pt x="27" y="303"/>
                                    <a:pt x="13" y="303"/>
                                  </a:cubicBezTo>
                                  <a:cubicBezTo>
                                    <a:pt x="9" y="303"/>
                                    <a:pt x="4" y="304"/>
                                    <a:pt x="0" y="305"/>
                                  </a:cubicBezTo>
                                  <a:cubicBezTo>
                                    <a:pt x="0" y="296"/>
                                    <a:pt x="0" y="296"/>
                                    <a:pt x="0" y="296"/>
                                  </a:cubicBezTo>
                                  <a:cubicBezTo>
                                    <a:pt x="3" y="291"/>
                                    <a:pt x="7" y="288"/>
                                    <a:pt x="13" y="288"/>
                                  </a:cubicBezTo>
                                  <a:cubicBezTo>
                                    <a:pt x="20" y="288"/>
                                    <a:pt x="27" y="294"/>
                                    <a:pt x="27" y="301"/>
                                  </a:cubicBezTo>
                                  <a:cubicBezTo>
                                    <a:pt x="27" y="302"/>
                                    <a:pt x="26" y="303"/>
                                    <a:pt x="26" y="303"/>
                                  </a:cubicBezTo>
                                  <a:cubicBezTo>
                                    <a:pt x="28" y="304"/>
                                    <a:pt x="30" y="304"/>
                                    <a:pt x="32" y="305"/>
                                  </a:cubicBezTo>
                                  <a:cubicBezTo>
                                    <a:pt x="32" y="304"/>
                                    <a:pt x="32" y="303"/>
                                    <a:pt x="32" y="301"/>
                                  </a:cubicBezTo>
                                  <a:cubicBezTo>
                                    <a:pt x="32" y="296"/>
                                    <a:pt x="30" y="291"/>
                                    <a:pt x="27" y="287"/>
                                  </a:cubicBezTo>
                                  <a:cubicBezTo>
                                    <a:pt x="23" y="284"/>
                                    <a:pt x="18" y="282"/>
                                    <a:pt x="13" y="282"/>
                                  </a:cubicBezTo>
                                  <a:cubicBezTo>
                                    <a:pt x="8" y="282"/>
                                    <a:pt x="4" y="284"/>
                                    <a:pt x="0" y="286"/>
                                  </a:cubicBezTo>
                                  <a:cubicBezTo>
                                    <a:pt x="0" y="284"/>
                                    <a:pt x="0" y="284"/>
                                    <a:pt x="0" y="284"/>
                                  </a:cubicBezTo>
                                  <a:cubicBezTo>
                                    <a:pt x="4" y="282"/>
                                    <a:pt x="8" y="280"/>
                                    <a:pt x="13" y="280"/>
                                  </a:cubicBezTo>
                                  <a:cubicBezTo>
                                    <a:pt x="25" y="280"/>
                                    <a:pt x="34" y="290"/>
                                    <a:pt x="34" y="301"/>
                                  </a:cubicBezTo>
                                  <a:cubicBezTo>
                                    <a:pt x="34" y="303"/>
                                    <a:pt x="34" y="304"/>
                                    <a:pt x="34" y="306"/>
                                  </a:cubicBezTo>
                                  <a:cubicBezTo>
                                    <a:pt x="35" y="307"/>
                                    <a:pt x="37" y="308"/>
                                    <a:pt x="39" y="309"/>
                                  </a:cubicBezTo>
                                  <a:cubicBezTo>
                                    <a:pt x="40" y="306"/>
                                    <a:pt x="40" y="304"/>
                                    <a:pt x="40" y="301"/>
                                  </a:cubicBezTo>
                                  <a:cubicBezTo>
                                    <a:pt x="40" y="294"/>
                                    <a:pt x="37" y="287"/>
                                    <a:pt x="32" y="282"/>
                                  </a:cubicBezTo>
                                  <a:cubicBezTo>
                                    <a:pt x="27" y="277"/>
                                    <a:pt x="20" y="274"/>
                                    <a:pt x="13" y="274"/>
                                  </a:cubicBezTo>
                                  <a:cubicBezTo>
                                    <a:pt x="8" y="274"/>
                                    <a:pt x="4" y="275"/>
                                    <a:pt x="0" y="277"/>
                                  </a:cubicBezTo>
                                  <a:cubicBezTo>
                                    <a:pt x="0" y="275"/>
                                    <a:pt x="0" y="275"/>
                                    <a:pt x="0" y="275"/>
                                  </a:cubicBezTo>
                                  <a:cubicBezTo>
                                    <a:pt x="4" y="274"/>
                                    <a:pt x="8" y="272"/>
                                    <a:pt x="13" y="272"/>
                                  </a:cubicBezTo>
                                  <a:cubicBezTo>
                                    <a:pt x="29" y="272"/>
                                    <a:pt x="42" y="285"/>
                                    <a:pt x="42" y="301"/>
                                  </a:cubicBezTo>
                                  <a:cubicBezTo>
                                    <a:pt x="42" y="304"/>
                                    <a:pt x="41" y="307"/>
                                    <a:pt x="41" y="310"/>
                                  </a:cubicBezTo>
                                  <a:cubicBezTo>
                                    <a:pt x="42" y="310"/>
                                    <a:pt x="43" y="311"/>
                                    <a:pt x="44" y="312"/>
                                  </a:cubicBezTo>
                                  <a:cubicBezTo>
                                    <a:pt x="44" y="311"/>
                                    <a:pt x="45" y="310"/>
                                    <a:pt x="46" y="310"/>
                                  </a:cubicBezTo>
                                  <a:cubicBezTo>
                                    <a:pt x="47" y="307"/>
                                    <a:pt x="47" y="304"/>
                                    <a:pt x="47" y="301"/>
                                  </a:cubicBezTo>
                                  <a:cubicBezTo>
                                    <a:pt x="47" y="292"/>
                                    <a:pt x="43" y="283"/>
                                    <a:pt x="37" y="277"/>
                                  </a:cubicBezTo>
                                  <a:cubicBezTo>
                                    <a:pt x="31" y="271"/>
                                    <a:pt x="22" y="267"/>
                                    <a:pt x="13" y="267"/>
                                  </a:cubicBezTo>
                                  <a:cubicBezTo>
                                    <a:pt x="9" y="267"/>
                                    <a:pt x="4" y="268"/>
                                    <a:pt x="0" y="269"/>
                                  </a:cubicBezTo>
                                  <a:cubicBezTo>
                                    <a:pt x="0" y="268"/>
                                    <a:pt x="0" y="268"/>
                                    <a:pt x="0" y="268"/>
                                  </a:cubicBezTo>
                                  <a:cubicBezTo>
                                    <a:pt x="4" y="266"/>
                                    <a:pt x="9" y="265"/>
                                    <a:pt x="13" y="265"/>
                                  </a:cubicBezTo>
                                  <a:cubicBezTo>
                                    <a:pt x="33" y="265"/>
                                    <a:pt x="49" y="282"/>
                                    <a:pt x="49" y="301"/>
                                  </a:cubicBezTo>
                                  <a:cubicBezTo>
                                    <a:pt x="49" y="304"/>
                                    <a:pt x="48" y="306"/>
                                    <a:pt x="48" y="309"/>
                                  </a:cubicBezTo>
                                  <a:cubicBezTo>
                                    <a:pt x="50" y="307"/>
                                    <a:pt x="52" y="306"/>
                                    <a:pt x="55" y="305"/>
                                  </a:cubicBezTo>
                                  <a:cubicBezTo>
                                    <a:pt x="55" y="304"/>
                                    <a:pt x="55" y="303"/>
                                    <a:pt x="55" y="301"/>
                                  </a:cubicBezTo>
                                  <a:cubicBezTo>
                                    <a:pt x="55" y="290"/>
                                    <a:pt x="50" y="279"/>
                                    <a:pt x="43" y="272"/>
                                  </a:cubicBezTo>
                                  <a:cubicBezTo>
                                    <a:pt x="35" y="264"/>
                                    <a:pt x="25" y="259"/>
                                    <a:pt x="13" y="259"/>
                                  </a:cubicBezTo>
                                  <a:cubicBezTo>
                                    <a:pt x="9" y="259"/>
                                    <a:pt x="4" y="260"/>
                                    <a:pt x="0" y="261"/>
                                  </a:cubicBezTo>
                                  <a:cubicBezTo>
                                    <a:pt x="0" y="260"/>
                                    <a:pt x="0" y="260"/>
                                    <a:pt x="0" y="260"/>
                                  </a:cubicBezTo>
                                  <a:cubicBezTo>
                                    <a:pt x="4" y="258"/>
                                    <a:pt x="9" y="258"/>
                                    <a:pt x="13" y="258"/>
                                  </a:cubicBezTo>
                                  <a:cubicBezTo>
                                    <a:pt x="37" y="258"/>
                                    <a:pt x="56" y="277"/>
                                    <a:pt x="56" y="301"/>
                                  </a:cubicBezTo>
                                  <a:cubicBezTo>
                                    <a:pt x="56" y="302"/>
                                    <a:pt x="56" y="304"/>
                                    <a:pt x="56" y="305"/>
                                  </a:cubicBezTo>
                                  <a:cubicBezTo>
                                    <a:pt x="58" y="304"/>
                                    <a:pt x="60" y="303"/>
                                    <a:pt x="63" y="303"/>
                                  </a:cubicBezTo>
                                  <a:cubicBezTo>
                                    <a:pt x="63" y="302"/>
                                    <a:pt x="63" y="302"/>
                                    <a:pt x="63" y="301"/>
                                  </a:cubicBezTo>
                                  <a:cubicBezTo>
                                    <a:pt x="63" y="288"/>
                                    <a:pt x="57" y="275"/>
                                    <a:pt x="48" y="266"/>
                                  </a:cubicBezTo>
                                  <a:cubicBezTo>
                                    <a:pt x="39" y="257"/>
                                    <a:pt x="27" y="252"/>
                                    <a:pt x="13" y="252"/>
                                  </a:cubicBezTo>
                                  <a:cubicBezTo>
                                    <a:pt x="9" y="252"/>
                                    <a:pt x="4" y="252"/>
                                    <a:pt x="0" y="253"/>
                                  </a:cubicBezTo>
                                  <a:cubicBezTo>
                                    <a:pt x="0" y="245"/>
                                    <a:pt x="0" y="245"/>
                                    <a:pt x="0" y="245"/>
                                  </a:cubicBezTo>
                                  <a:cubicBezTo>
                                    <a:pt x="3" y="240"/>
                                    <a:pt x="7" y="236"/>
                                    <a:pt x="13" y="236"/>
                                  </a:cubicBezTo>
                                  <a:cubicBezTo>
                                    <a:pt x="20" y="236"/>
                                    <a:pt x="27" y="242"/>
                                    <a:pt x="27" y="250"/>
                                  </a:cubicBezTo>
                                  <a:cubicBezTo>
                                    <a:pt x="27" y="251"/>
                                    <a:pt x="26" y="251"/>
                                    <a:pt x="26" y="252"/>
                                  </a:cubicBezTo>
                                  <a:cubicBezTo>
                                    <a:pt x="28" y="252"/>
                                    <a:pt x="30" y="253"/>
                                    <a:pt x="32" y="254"/>
                                  </a:cubicBezTo>
                                  <a:cubicBezTo>
                                    <a:pt x="32" y="253"/>
                                    <a:pt x="32" y="251"/>
                                    <a:pt x="32" y="250"/>
                                  </a:cubicBezTo>
                                  <a:cubicBezTo>
                                    <a:pt x="32" y="245"/>
                                    <a:pt x="30" y="240"/>
                                    <a:pt x="27" y="236"/>
                                  </a:cubicBezTo>
                                  <a:cubicBezTo>
                                    <a:pt x="23" y="233"/>
                                    <a:pt x="18" y="230"/>
                                    <a:pt x="13" y="230"/>
                                  </a:cubicBezTo>
                                  <a:cubicBezTo>
                                    <a:pt x="8" y="230"/>
                                    <a:pt x="4" y="232"/>
                                    <a:pt x="0" y="235"/>
                                  </a:cubicBezTo>
                                  <a:cubicBezTo>
                                    <a:pt x="0" y="233"/>
                                    <a:pt x="0" y="233"/>
                                    <a:pt x="0" y="233"/>
                                  </a:cubicBezTo>
                                  <a:cubicBezTo>
                                    <a:pt x="4" y="230"/>
                                    <a:pt x="8" y="229"/>
                                    <a:pt x="13" y="229"/>
                                  </a:cubicBezTo>
                                  <a:cubicBezTo>
                                    <a:pt x="25" y="229"/>
                                    <a:pt x="34" y="238"/>
                                    <a:pt x="34" y="250"/>
                                  </a:cubicBezTo>
                                  <a:cubicBezTo>
                                    <a:pt x="34" y="251"/>
                                    <a:pt x="34" y="253"/>
                                    <a:pt x="34" y="254"/>
                                  </a:cubicBezTo>
                                  <a:cubicBezTo>
                                    <a:pt x="35" y="255"/>
                                    <a:pt x="37" y="256"/>
                                    <a:pt x="39" y="257"/>
                                  </a:cubicBezTo>
                                  <a:cubicBezTo>
                                    <a:pt x="40" y="255"/>
                                    <a:pt x="40" y="252"/>
                                    <a:pt x="40" y="250"/>
                                  </a:cubicBezTo>
                                  <a:cubicBezTo>
                                    <a:pt x="40" y="242"/>
                                    <a:pt x="37" y="236"/>
                                    <a:pt x="32" y="231"/>
                                  </a:cubicBezTo>
                                  <a:cubicBezTo>
                                    <a:pt x="27" y="226"/>
                                    <a:pt x="20" y="223"/>
                                    <a:pt x="13" y="223"/>
                                  </a:cubicBezTo>
                                  <a:cubicBezTo>
                                    <a:pt x="8" y="223"/>
                                    <a:pt x="4" y="224"/>
                                    <a:pt x="0" y="226"/>
                                  </a:cubicBezTo>
                                  <a:cubicBezTo>
                                    <a:pt x="0" y="224"/>
                                    <a:pt x="0" y="224"/>
                                    <a:pt x="0" y="224"/>
                                  </a:cubicBezTo>
                                  <a:cubicBezTo>
                                    <a:pt x="4" y="222"/>
                                    <a:pt x="8" y="221"/>
                                    <a:pt x="13" y="221"/>
                                  </a:cubicBezTo>
                                  <a:cubicBezTo>
                                    <a:pt x="29" y="221"/>
                                    <a:pt x="42" y="234"/>
                                    <a:pt x="42" y="250"/>
                                  </a:cubicBezTo>
                                  <a:cubicBezTo>
                                    <a:pt x="42" y="253"/>
                                    <a:pt x="41" y="256"/>
                                    <a:pt x="41" y="258"/>
                                  </a:cubicBezTo>
                                  <a:cubicBezTo>
                                    <a:pt x="42" y="259"/>
                                    <a:pt x="43" y="259"/>
                                    <a:pt x="44" y="260"/>
                                  </a:cubicBezTo>
                                  <a:cubicBezTo>
                                    <a:pt x="44" y="260"/>
                                    <a:pt x="45" y="259"/>
                                    <a:pt x="46" y="258"/>
                                  </a:cubicBezTo>
                                  <a:cubicBezTo>
                                    <a:pt x="47" y="256"/>
                                    <a:pt x="47" y="253"/>
                                    <a:pt x="47" y="250"/>
                                  </a:cubicBezTo>
                                  <a:cubicBezTo>
                                    <a:pt x="47" y="240"/>
                                    <a:pt x="43" y="232"/>
                                    <a:pt x="37" y="226"/>
                                  </a:cubicBezTo>
                                  <a:cubicBezTo>
                                    <a:pt x="31" y="220"/>
                                    <a:pt x="22" y="216"/>
                                    <a:pt x="13" y="216"/>
                                  </a:cubicBezTo>
                                  <a:cubicBezTo>
                                    <a:pt x="9" y="216"/>
                                    <a:pt x="4" y="217"/>
                                    <a:pt x="0" y="218"/>
                                  </a:cubicBezTo>
                                  <a:cubicBezTo>
                                    <a:pt x="0" y="216"/>
                                    <a:pt x="0" y="216"/>
                                    <a:pt x="0" y="216"/>
                                  </a:cubicBezTo>
                                  <a:cubicBezTo>
                                    <a:pt x="4" y="215"/>
                                    <a:pt x="9" y="214"/>
                                    <a:pt x="13" y="214"/>
                                  </a:cubicBezTo>
                                  <a:cubicBezTo>
                                    <a:pt x="33" y="214"/>
                                    <a:pt x="49" y="230"/>
                                    <a:pt x="49" y="250"/>
                                  </a:cubicBezTo>
                                  <a:cubicBezTo>
                                    <a:pt x="49" y="252"/>
                                    <a:pt x="48" y="255"/>
                                    <a:pt x="48" y="257"/>
                                  </a:cubicBezTo>
                                  <a:cubicBezTo>
                                    <a:pt x="50" y="256"/>
                                    <a:pt x="52" y="255"/>
                                    <a:pt x="55" y="254"/>
                                  </a:cubicBezTo>
                                  <a:cubicBezTo>
                                    <a:pt x="55" y="253"/>
                                    <a:pt x="55" y="251"/>
                                    <a:pt x="55" y="250"/>
                                  </a:cubicBezTo>
                                  <a:cubicBezTo>
                                    <a:pt x="55" y="238"/>
                                    <a:pt x="50" y="228"/>
                                    <a:pt x="43" y="220"/>
                                  </a:cubicBezTo>
                                  <a:cubicBezTo>
                                    <a:pt x="35" y="213"/>
                                    <a:pt x="25" y="208"/>
                                    <a:pt x="13" y="208"/>
                                  </a:cubicBezTo>
                                  <a:cubicBezTo>
                                    <a:pt x="9" y="208"/>
                                    <a:pt x="4" y="209"/>
                                    <a:pt x="0" y="210"/>
                                  </a:cubicBezTo>
                                  <a:cubicBezTo>
                                    <a:pt x="0" y="208"/>
                                    <a:pt x="0" y="208"/>
                                    <a:pt x="0" y="208"/>
                                  </a:cubicBezTo>
                                  <a:cubicBezTo>
                                    <a:pt x="4" y="207"/>
                                    <a:pt x="9" y="206"/>
                                    <a:pt x="13" y="206"/>
                                  </a:cubicBezTo>
                                  <a:cubicBezTo>
                                    <a:pt x="37" y="206"/>
                                    <a:pt x="56" y="226"/>
                                    <a:pt x="56" y="250"/>
                                  </a:cubicBezTo>
                                  <a:cubicBezTo>
                                    <a:pt x="56" y="251"/>
                                    <a:pt x="56" y="252"/>
                                    <a:pt x="56" y="253"/>
                                  </a:cubicBezTo>
                                  <a:cubicBezTo>
                                    <a:pt x="58" y="253"/>
                                    <a:pt x="60" y="252"/>
                                    <a:pt x="63" y="251"/>
                                  </a:cubicBezTo>
                                  <a:cubicBezTo>
                                    <a:pt x="63" y="251"/>
                                    <a:pt x="63" y="250"/>
                                    <a:pt x="63" y="250"/>
                                  </a:cubicBezTo>
                                  <a:cubicBezTo>
                                    <a:pt x="63" y="236"/>
                                    <a:pt x="57" y="224"/>
                                    <a:pt x="48" y="215"/>
                                  </a:cubicBezTo>
                                  <a:cubicBezTo>
                                    <a:pt x="39" y="206"/>
                                    <a:pt x="27" y="200"/>
                                    <a:pt x="13" y="200"/>
                                  </a:cubicBezTo>
                                  <a:cubicBezTo>
                                    <a:pt x="9" y="200"/>
                                    <a:pt x="4" y="201"/>
                                    <a:pt x="0" y="202"/>
                                  </a:cubicBezTo>
                                  <a:cubicBezTo>
                                    <a:pt x="0" y="193"/>
                                    <a:pt x="0" y="193"/>
                                    <a:pt x="0" y="193"/>
                                  </a:cubicBezTo>
                                  <a:cubicBezTo>
                                    <a:pt x="3" y="188"/>
                                    <a:pt x="7" y="185"/>
                                    <a:pt x="13" y="185"/>
                                  </a:cubicBezTo>
                                  <a:cubicBezTo>
                                    <a:pt x="20" y="185"/>
                                    <a:pt x="27" y="191"/>
                                    <a:pt x="27" y="199"/>
                                  </a:cubicBezTo>
                                  <a:cubicBezTo>
                                    <a:pt x="27" y="199"/>
                                    <a:pt x="26" y="200"/>
                                    <a:pt x="26" y="200"/>
                                  </a:cubicBezTo>
                                  <a:cubicBezTo>
                                    <a:pt x="28" y="201"/>
                                    <a:pt x="30" y="202"/>
                                    <a:pt x="32" y="202"/>
                                  </a:cubicBezTo>
                                  <a:cubicBezTo>
                                    <a:pt x="32" y="201"/>
                                    <a:pt x="32" y="200"/>
                                    <a:pt x="32" y="199"/>
                                  </a:cubicBezTo>
                                  <a:cubicBezTo>
                                    <a:pt x="32" y="193"/>
                                    <a:pt x="30" y="188"/>
                                    <a:pt x="27" y="185"/>
                                  </a:cubicBezTo>
                                  <a:cubicBezTo>
                                    <a:pt x="23" y="181"/>
                                    <a:pt x="18" y="179"/>
                                    <a:pt x="13" y="179"/>
                                  </a:cubicBezTo>
                                  <a:cubicBezTo>
                                    <a:pt x="8" y="179"/>
                                    <a:pt x="4" y="181"/>
                                    <a:pt x="0" y="184"/>
                                  </a:cubicBezTo>
                                  <a:cubicBezTo>
                                    <a:pt x="0" y="182"/>
                                    <a:pt x="0" y="182"/>
                                    <a:pt x="0" y="182"/>
                                  </a:cubicBezTo>
                                  <a:cubicBezTo>
                                    <a:pt x="4" y="179"/>
                                    <a:pt x="8" y="177"/>
                                    <a:pt x="13" y="177"/>
                                  </a:cubicBezTo>
                                  <a:cubicBezTo>
                                    <a:pt x="25" y="177"/>
                                    <a:pt x="34" y="187"/>
                                    <a:pt x="34" y="199"/>
                                  </a:cubicBezTo>
                                  <a:cubicBezTo>
                                    <a:pt x="34" y="200"/>
                                    <a:pt x="34" y="202"/>
                                    <a:pt x="34" y="203"/>
                                  </a:cubicBezTo>
                                  <a:cubicBezTo>
                                    <a:pt x="35" y="204"/>
                                    <a:pt x="37" y="205"/>
                                    <a:pt x="39" y="206"/>
                                  </a:cubicBezTo>
                                  <a:cubicBezTo>
                                    <a:pt x="40" y="204"/>
                                    <a:pt x="40" y="201"/>
                                    <a:pt x="40" y="199"/>
                                  </a:cubicBezTo>
                                  <a:cubicBezTo>
                                    <a:pt x="40" y="191"/>
                                    <a:pt x="37" y="184"/>
                                    <a:pt x="32" y="179"/>
                                  </a:cubicBezTo>
                                  <a:cubicBezTo>
                                    <a:pt x="27" y="174"/>
                                    <a:pt x="20" y="171"/>
                                    <a:pt x="13" y="171"/>
                                  </a:cubicBezTo>
                                  <a:cubicBezTo>
                                    <a:pt x="8" y="171"/>
                                    <a:pt x="4" y="172"/>
                                    <a:pt x="0" y="174"/>
                                  </a:cubicBezTo>
                                  <a:cubicBezTo>
                                    <a:pt x="0" y="173"/>
                                    <a:pt x="0" y="173"/>
                                    <a:pt x="0" y="173"/>
                                  </a:cubicBezTo>
                                  <a:cubicBezTo>
                                    <a:pt x="4" y="171"/>
                                    <a:pt x="8" y="170"/>
                                    <a:pt x="13" y="170"/>
                                  </a:cubicBezTo>
                                  <a:cubicBezTo>
                                    <a:pt x="29" y="170"/>
                                    <a:pt x="42" y="183"/>
                                    <a:pt x="42" y="199"/>
                                  </a:cubicBezTo>
                                  <a:cubicBezTo>
                                    <a:pt x="42" y="201"/>
                                    <a:pt x="41" y="204"/>
                                    <a:pt x="41" y="207"/>
                                  </a:cubicBezTo>
                                  <a:cubicBezTo>
                                    <a:pt x="42" y="207"/>
                                    <a:pt x="43" y="208"/>
                                    <a:pt x="44" y="209"/>
                                  </a:cubicBezTo>
                                  <a:cubicBezTo>
                                    <a:pt x="44" y="208"/>
                                    <a:pt x="45" y="208"/>
                                    <a:pt x="46" y="207"/>
                                  </a:cubicBezTo>
                                  <a:cubicBezTo>
                                    <a:pt x="47" y="204"/>
                                    <a:pt x="47" y="201"/>
                                    <a:pt x="47" y="199"/>
                                  </a:cubicBezTo>
                                  <a:cubicBezTo>
                                    <a:pt x="47" y="189"/>
                                    <a:pt x="43" y="181"/>
                                    <a:pt x="37" y="174"/>
                                  </a:cubicBezTo>
                                  <a:cubicBezTo>
                                    <a:pt x="31" y="168"/>
                                    <a:pt x="22" y="164"/>
                                    <a:pt x="13" y="164"/>
                                  </a:cubicBezTo>
                                  <a:cubicBezTo>
                                    <a:pt x="9" y="164"/>
                                    <a:pt x="4" y="165"/>
                                    <a:pt x="0" y="167"/>
                                  </a:cubicBezTo>
                                  <a:cubicBezTo>
                                    <a:pt x="0" y="165"/>
                                    <a:pt x="0" y="165"/>
                                    <a:pt x="0" y="165"/>
                                  </a:cubicBezTo>
                                  <a:cubicBezTo>
                                    <a:pt x="4" y="164"/>
                                    <a:pt x="9" y="163"/>
                                    <a:pt x="13" y="163"/>
                                  </a:cubicBezTo>
                                  <a:cubicBezTo>
                                    <a:pt x="33" y="163"/>
                                    <a:pt x="49" y="179"/>
                                    <a:pt x="49" y="199"/>
                                  </a:cubicBezTo>
                                  <a:cubicBezTo>
                                    <a:pt x="49" y="201"/>
                                    <a:pt x="48" y="204"/>
                                    <a:pt x="48" y="206"/>
                                  </a:cubicBezTo>
                                  <a:cubicBezTo>
                                    <a:pt x="50" y="205"/>
                                    <a:pt x="52" y="204"/>
                                    <a:pt x="55" y="203"/>
                                  </a:cubicBezTo>
                                  <a:cubicBezTo>
                                    <a:pt x="55" y="201"/>
                                    <a:pt x="55" y="200"/>
                                    <a:pt x="55" y="199"/>
                                  </a:cubicBezTo>
                                  <a:cubicBezTo>
                                    <a:pt x="55" y="187"/>
                                    <a:pt x="50" y="176"/>
                                    <a:pt x="43" y="169"/>
                                  </a:cubicBezTo>
                                  <a:cubicBezTo>
                                    <a:pt x="35" y="161"/>
                                    <a:pt x="25" y="157"/>
                                    <a:pt x="13" y="157"/>
                                  </a:cubicBezTo>
                                  <a:cubicBezTo>
                                    <a:pt x="9" y="157"/>
                                    <a:pt x="4" y="157"/>
                                    <a:pt x="0" y="158"/>
                                  </a:cubicBezTo>
                                  <a:cubicBezTo>
                                    <a:pt x="0" y="157"/>
                                    <a:pt x="0" y="157"/>
                                    <a:pt x="0" y="157"/>
                                  </a:cubicBezTo>
                                  <a:cubicBezTo>
                                    <a:pt x="4" y="156"/>
                                    <a:pt x="9" y="155"/>
                                    <a:pt x="13" y="155"/>
                                  </a:cubicBezTo>
                                  <a:cubicBezTo>
                                    <a:pt x="37" y="155"/>
                                    <a:pt x="56" y="175"/>
                                    <a:pt x="56" y="199"/>
                                  </a:cubicBezTo>
                                  <a:cubicBezTo>
                                    <a:pt x="56" y="200"/>
                                    <a:pt x="56" y="201"/>
                                    <a:pt x="56" y="202"/>
                                  </a:cubicBezTo>
                                  <a:cubicBezTo>
                                    <a:pt x="58" y="201"/>
                                    <a:pt x="60" y="201"/>
                                    <a:pt x="63" y="200"/>
                                  </a:cubicBezTo>
                                  <a:cubicBezTo>
                                    <a:pt x="63" y="200"/>
                                    <a:pt x="63" y="199"/>
                                    <a:pt x="63" y="199"/>
                                  </a:cubicBezTo>
                                  <a:cubicBezTo>
                                    <a:pt x="63" y="185"/>
                                    <a:pt x="57" y="172"/>
                                    <a:pt x="48" y="163"/>
                                  </a:cubicBezTo>
                                  <a:cubicBezTo>
                                    <a:pt x="39" y="154"/>
                                    <a:pt x="27" y="149"/>
                                    <a:pt x="13" y="149"/>
                                  </a:cubicBezTo>
                                  <a:cubicBezTo>
                                    <a:pt x="9" y="149"/>
                                    <a:pt x="4" y="149"/>
                                    <a:pt x="0" y="151"/>
                                  </a:cubicBezTo>
                                  <a:cubicBezTo>
                                    <a:pt x="0" y="142"/>
                                    <a:pt x="0" y="142"/>
                                    <a:pt x="0" y="142"/>
                                  </a:cubicBezTo>
                                  <a:cubicBezTo>
                                    <a:pt x="3" y="137"/>
                                    <a:pt x="7" y="134"/>
                                    <a:pt x="13" y="134"/>
                                  </a:cubicBezTo>
                                  <a:cubicBezTo>
                                    <a:pt x="20" y="134"/>
                                    <a:pt x="27" y="140"/>
                                    <a:pt x="27" y="147"/>
                                  </a:cubicBezTo>
                                  <a:cubicBezTo>
                                    <a:pt x="27" y="148"/>
                                    <a:pt x="26" y="148"/>
                                    <a:pt x="26" y="149"/>
                                  </a:cubicBezTo>
                                  <a:cubicBezTo>
                                    <a:pt x="28" y="150"/>
                                    <a:pt x="30" y="150"/>
                                    <a:pt x="32" y="151"/>
                                  </a:cubicBezTo>
                                  <a:cubicBezTo>
                                    <a:pt x="32" y="150"/>
                                    <a:pt x="32" y="148"/>
                                    <a:pt x="32" y="147"/>
                                  </a:cubicBezTo>
                                  <a:cubicBezTo>
                                    <a:pt x="32" y="142"/>
                                    <a:pt x="30" y="137"/>
                                    <a:pt x="27" y="133"/>
                                  </a:cubicBezTo>
                                  <a:cubicBezTo>
                                    <a:pt x="23" y="130"/>
                                    <a:pt x="18" y="128"/>
                                    <a:pt x="13" y="128"/>
                                  </a:cubicBezTo>
                                  <a:cubicBezTo>
                                    <a:pt x="8" y="128"/>
                                    <a:pt x="4" y="129"/>
                                    <a:pt x="0" y="132"/>
                                  </a:cubicBezTo>
                                  <a:cubicBezTo>
                                    <a:pt x="0" y="130"/>
                                    <a:pt x="0" y="130"/>
                                    <a:pt x="0" y="130"/>
                                  </a:cubicBezTo>
                                  <a:cubicBezTo>
                                    <a:pt x="4" y="128"/>
                                    <a:pt x="8" y="126"/>
                                    <a:pt x="13" y="126"/>
                                  </a:cubicBezTo>
                                  <a:cubicBezTo>
                                    <a:pt x="25" y="126"/>
                                    <a:pt x="34" y="135"/>
                                    <a:pt x="34" y="147"/>
                                  </a:cubicBezTo>
                                  <a:cubicBezTo>
                                    <a:pt x="34" y="149"/>
                                    <a:pt x="34" y="150"/>
                                    <a:pt x="34" y="152"/>
                                  </a:cubicBezTo>
                                  <a:cubicBezTo>
                                    <a:pt x="35" y="152"/>
                                    <a:pt x="37" y="153"/>
                                    <a:pt x="39" y="155"/>
                                  </a:cubicBezTo>
                                  <a:cubicBezTo>
                                    <a:pt x="40" y="152"/>
                                    <a:pt x="40" y="150"/>
                                    <a:pt x="40" y="147"/>
                                  </a:cubicBezTo>
                                  <a:cubicBezTo>
                                    <a:pt x="40" y="140"/>
                                    <a:pt x="37" y="133"/>
                                    <a:pt x="32" y="128"/>
                                  </a:cubicBezTo>
                                  <a:cubicBezTo>
                                    <a:pt x="27" y="123"/>
                                    <a:pt x="20" y="120"/>
                                    <a:pt x="13" y="120"/>
                                  </a:cubicBezTo>
                                  <a:cubicBezTo>
                                    <a:pt x="8" y="120"/>
                                    <a:pt x="4" y="121"/>
                                    <a:pt x="0" y="123"/>
                                  </a:cubicBezTo>
                                  <a:cubicBezTo>
                                    <a:pt x="0" y="121"/>
                                    <a:pt x="0" y="121"/>
                                    <a:pt x="0" y="121"/>
                                  </a:cubicBezTo>
                                  <a:cubicBezTo>
                                    <a:pt x="4" y="119"/>
                                    <a:pt x="8" y="118"/>
                                    <a:pt x="13" y="118"/>
                                  </a:cubicBezTo>
                                  <a:cubicBezTo>
                                    <a:pt x="29" y="118"/>
                                    <a:pt x="42" y="131"/>
                                    <a:pt x="42" y="147"/>
                                  </a:cubicBezTo>
                                  <a:cubicBezTo>
                                    <a:pt x="42" y="150"/>
                                    <a:pt x="41" y="153"/>
                                    <a:pt x="41" y="155"/>
                                  </a:cubicBezTo>
                                  <a:cubicBezTo>
                                    <a:pt x="42" y="156"/>
                                    <a:pt x="43" y="157"/>
                                    <a:pt x="44" y="157"/>
                                  </a:cubicBezTo>
                                  <a:cubicBezTo>
                                    <a:pt x="44" y="157"/>
                                    <a:pt x="45" y="156"/>
                                    <a:pt x="46" y="156"/>
                                  </a:cubicBezTo>
                                  <a:cubicBezTo>
                                    <a:pt x="47" y="153"/>
                                    <a:pt x="47" y="150"/>
                                    <a:pt x="47" y="147"/>
                                  </a:cubicBezTo>
                                  <a:cubicBezTo>
                                    <a:pt x="47" y="138"/>
                                    <a:pt x="43" y="129"/>
                                    <a:pt x="37" y="123"/>
                                  </a:cubicBezTo>
                                  <a:cubicBezTo>
                                    <a:pt x="31" y="117"/>
                                    <a:pt x="22" y="113"/>
                                    <a:pt x="13" y="113"/>
                                  </a:cubicBezTo>
                                  <a:cubicBezTo>
                                    <a:pt x="9" y="113"/>
                                    <a:pt x="4" y="114"/>
                                    <a:pt x="0" y="115"/>
                                  </a:cubicBezTo>
                                  <a:cubicBezTo>
                                    <a:pt x="0" y="114"/>
                                    <a:pt x="0" y="114"/>
                                    <a:pt x="0" y="114"/>
                                  </a:cubicBezTo>
                                  <a:cubicBezTo>
                                    <a:pt x="4" y="112"/>
                                    <a:pt x="9" y="111"/>
                                    <a:pt x="13" y="111"/>
                                  </a:cubicBezTo>
                                  <a:cubicBezTo>
                                    <a:pt x="33" y="111"/>
                                    <a:pt x="49" y="127"/>
                                    <a:pt x="49" y="147"/>
                                  </a:cubicBezTo>
                                  <a:cubicBezTo>
                                    <a:pt x="49" y="150"/>
                                    <a:pt x="48" y="152"/>
                                    <a:pt x="48" y="155"/>
                                  </a:cubicBezTo>
                                  <a:cubicBezTo>
                                    <a:pt x="50" y="153"/>
                                    <a:pt x="52" y="152"/>
                                    <a:pt x="55" y="151"/>
                                  </a:cubicBezTo>
                                  <a:cubicBezTo>
                                    <a:pt x="55" y="150"/>
                                    <a:pt x="55" y="149"/>
                                    <a:pt x="55" y="147"/>
                                  </a:cubicBezTo>
                                  <a:cubicBezTo>
                                    <a:pt x="55" y="136"/>
                                    <a:pt x="50" y="125"/>
                                    <a:pt x="43" y="117"/>
                                  </a:cubicBezTo>
                                  <a:cubicBezTo>
                                    <a:pt x="35" y="110"/>
                                    <a:pt x="25" y="105"/>
                                    <a:pt x="13" y="105"/>
                                  </a:cubicBezTo>
                                  <a:cubicBezTo>
                                    <a:pt x="9" y="105"/>
                                    <a:pt x="4" y="106"/>
                                    <a:pt x="0" y="107"/>
                                  </a:cubicBezTo>
                                  <a:cubicBezTo>
                                    <a:pt x="0" y="105"/>
                                    <a:pt x="0" y="105"/>
                                    <a:pt x="0" y="105"/>
                                  </a:cubicBezTo>
                                  <a:cubicBezTo>
                                    <a:pt x="4" y="104"/>
                                    <a:pt x="9" y="104"/>
                                    <a:pt x="13" y="104"/>
                                  </a:cubicBezTo>
                                  <a:cubicBezTo>
                                    <a:pt x="37" y="104"/>
                                    <a:pt x="56" y="123"/>
                                    <a:pt x="56" y="147"/>
                                  </a:cubicBezTo>
                                  <a:cubicBezTo>
                                    <a:pt x="56" y="148"/>
                                    <a:pt x="56" y="149"/>
                                    <a:pt x="56" y="151"/>
                                  </a:cubicBezTo>
                                  <a:cubicBezTo>
                                    <a:pt x="58" y="150"/>
                                    <a:pt x="60" y="149"/>
                                    <a:pt x="63" y="149"/>
                                  </a:cubicBezTo>
                                  <a:cubicBezTo>
                                    <a:pt x="63" y="148"/>
                                    <a:pt x="63" y="148"/>
                                    <a:pt x="63" y="147"/>
                                  </a:cubicBezTo>
                                  <a:cubicBezTo>
                                    <a:pt x="63" y="133"/>
                                    <a:pt x="57" y="121"/>
                                    <a:pt x="48" y="112"/>
                                  </a:cubicBezTo>
                                  <a:cubicBezTo>
                                    <a:pt x="39" y="103"/>
                                    <a:pt x="27" y="98"/>
                                    <a:pt x="13" y="98"/>
                                  </a:cubicBezTo>
                                  <a:cubicBezTo>
                                    <a:pt x="9" y="98"/>
                                    <a:pt x="4" y="98"/>
                                    <a:pt x="0" y="99"/>
                                  </a:cubicBezTo>
                                  <a:cubicBezTo>
                                    <a:pt x="0" y="90"/>
                                    <a:pt x="0" y="90"/>
                                    <a:pt x="0" y="90"/>
                                  </a:cubicBezTo>
                                  <a:cubicBezTo>
                                    <a:pt x="3" y="86"/>
                                    <a:pt x="7" y="82"/>
                                    <a:pt x="13" y="82"/>
                                  </a:cubicBezTo>
                                  <a:cubicBezTo>
                                    <a:pt x="20" y="82"/>
                                    <a:pt x="27" y="88"/>
                                    <a:pt x="27" y="96"/>
                                  </a:cubicBezTo>
                                  <a:cubicBezTo>
                                    <a:pt x="27" y="96"/>
                                    <a:pt x="26" y="97"/>
                                    <a:pt x="26" y="98"/>
                                  </a:cubicBezTo>
                                  <a:cubicBezTo>
                                    <a:pt x="28" y="98"/>
                                    <a:pt x="30" y="99"/>
                                    <a:pt x="32" y="100"/>
                                  </a:cubicBezTo>
                                  <a:cubicBezTo>
                                    <a:pt x="32" y="98"/>
                                    <a:pt x="32" y="97"/>
                                    <a:pt x="32" y="96"/>
                                  </a:cubicBezTo>
                                  <a:cubicBezTo>
                                    <a:pt x="32" y="90"/>
                                    <a:pt x="30" y="86"/>
                                    <a:pt x="27" y="82"/>
                                  </a:cubicBezTo>
                                  <a:cubicBezTo>
                                    <a:pt x="23" y="78"/>
                                    <a:pt x="18" y="76"/>
                                    <a:pt x="13" y="76"/>
                                  </a:cubicBezTo>
                                  <a:cubicBezTo>
                                    <a:pt x="8" y="76"/>
                                    <a:pt x="4" y="78"/>
                                    <a:pt x="0" y="81"/>
                                  </a:cubicBezTo>
                                  <a:cubicBezTo>
                                    <a:pt x="0" y="79"/>
                                    <a:pt x="0" y="79"/>
                                    <a:pt x="0" y="79"/>
                                  </a:cubicBezTo>
                                  <a:cubicBezTo>
                                    <a:pt x="4" y="76"/>
                                    <a:pt x="8" y="75"/>
                                    <a:pt x="13" y="75"/>
                                  </a:cubicBezTo>
                                  <a:cubicBezTo>
                                    <a:pt x="25" y="75"/>
                                    <a:pt x="34" y="84"/>
                                    <a:pt x="34" y="96"/>
                                  </a:cubicBezTo>
                                  <a:cubicBezTo>
                                    <a:pt x="34" y="97"/>
                                    <a:pt x="34" y="99"/>
                                    <a:pt x="34" y="100"/>
                                  </a:cubicBezTo>
                                  <a:cubicBezTo>
                                    <a:pt x="35" y="101"/>
                                    <a:pt x="37" y="102"/>
                                    <a:pt x="39" y="103"/>
                                  </a:cubicBezTo>
                                  <a:cubicBezTo>
                                    <a:pt x="40" y="101"/>
                                    <a:pt x="40" y="98"/>
                                    <a:pt x="40" y="96"/>
                                  </a:cubicBezTo>
                                  <a:cubicBezTo>
                                    <a:pt x="40" y="88"/>
                                    <a:pt x="37" y="81"/>
                                    <a:pt x="32" y="77"/>
                                  </a:cubicBezTo>
                                  <a:cubicBezTo>
                                    <a:pt x="27" y="72"/>
                                    <a:pt x="20" y="69"/>
                                    <a:pt x="13" y="69"/>
                                  </a:cubicBezTo>
                                  <a:cubicBezTo>
                                    <a:pt x="8" y="69"/>
                                    <a:pt x="4" y="70"/>
                                    <a:pt x="0" y="72"/>
                                  </a:cubicBezTo>
                                  <a:cubicBezTo>
                                    <a:pt x="0" y="70"/>
                                    <a:pt x="0" y="70"/>
                                    <a:pt x="0" y="70"/>
                                  </a:cubicBezTo>
                                  <a:cubicBezTo>
                                    <a:pt x="4" y="68"/>
                                    <a:pt x="8" y="67"/>
                                    <a:pt x="13" y="67"/>
                                  </a:cubicBezTo>
                                  <a:cubicBezTo>
                                    <a:pt x="29" y="67"/>
                                    <a:pt x="42" y="80"/>
                                    <a:pt x="42" y="96"/>
                                  </a:cubicBezTo>
                                  <a:cubicBezTo>
                                    <a:pt x="42" y="99"/>
                                    <a:pt x="41" y="101"/>
                                    <a:pt x="41" y="104"/>
                                  </a:cubicBezTo>
                                  <a:cubicBezTo>
                                    <a:pt x="42" y="105"/>
                                    <a:pt x="43" y="105"/>
                                    <a:pt x="44" y="106"/>
                                  </a:cubicBezTo>
                                  <a:cubicBezTo>
                                    <a:pt x="44" y="105"/>
                                    <a:pt x="45" y="105"/>
                                    <a:pt x="46" y="104"/>
                                  </a:cubicBezTo>
                                  <a:cubicBezTo>
                                    <a:pt x="47" y="102"/>
                                    <a:pt x="47" y="99"/>
                                    <a:pt x="47" y="96"/>
                                  </a:cubicBezTo>
                                  <a:cubicBezTo>
                                    <a:pt x="47" y="86"/>
                                    <a:pt x="43" y="78"/>
                                    <a:pt x="37" y="72"/>
                                  </a:cubicBezTo>
                                  <a:cubicBezTo>
                                    <a:pt x="31" y="65"/>
                                    <a:pt x="22" y="62"/>
                                    <a:pt x="13" y="62"/>
                                  </a:cubicBezTo>
                                  <a:cubicBezTo>
                                    <a:pt x="9" y="62"/>
                                    <a:pt x="4" y="62"/>
                                    <a:pt x="0" y="64"/>
                                  </a:cubicBezTo>
                                  <a:cubicBezTo>
                                    <a:pt x="0" y="62"/>
                                    <a:pt x="0" y="62"/>
                                    <a:pt x="0" y="62"/>
                                  </a:cubicBezTo>
                                  <a:cubicBezTo>
                                    <a:pt x="4" y="61"/>
                                    <a:pt x="9" y="60"/>
                                    <a:pt x="13" y="60"/>
                                  </a:cubicBezTo>
                                  <a:cubicBezTo>
                                    <a:pt x="33" y="60"/>
                                    <a:pt x="49" y="76"/>
                                    <a:pt x="49" y="96"/>
                                  </a:cubicBezTo>
                                  <a:cubicBezTo>
                                    <a:pt x="49" y="98"/>
                                    <a:pt x="48" y="101"/>
                                    <a:pt x="48" y="103"/>
                                  </a:cubicBezTo>
                                  <a:cubicBezTo>
                                    <a:pt x="50" y="102"/>
                                    <a:pt x="52" y="101"/>
                                    <a:pt x="55" y="100"/>
                                  </a:cubicBezTo>
                                  <a:cubicBezTo>
                                    <a:pt x="55" y="98"/>
                                    <a:pt x="55" y="97"/>
                                    <a:pt x="55" y="96"/>
                                  </a:cubicBezTo>
                                  <a:cubicBezTo>
                                    <a:pt x="55" y="84"/>
                                    <a:pt x="50" y="74"/>
                                    <a:pt x="43" y="66"/>
                                  </a:cubicBezTo>
                                  <a:cubicBezTo>
                                    <a:pt x="35" y="59"/>
                                    <a:pt x="25" y="54"/>
                                    <a:pt x="13" y="54"/>
                                  </a:cubicBezTo>
                                  <a:cubicBezTo>
                                    <a:pt x="9" y="54"/>
                                    <a:pt x="4" y="54"/>
                                    <a:pt x="0" y="56"/>
                                  </a:cubicBezTo>
                                  <a:cubicBezTo>
                                    <a:pt x="0" y="54"/>
                                    <a:pt x="0" y="54"/>
                                    <a:pt x="0" y="54"/>
                                  </a:cubicBezTo>
                                  <a:cubicBezTo>
                                    <a:pt x="4" y="53"/>
                                    <a:pt x="9" y="52"/>
                                    <a:pt x="13" y="52"/>
                                  </a:cubicBezTo>
                                  <a:cubicBezTo>
                                    <a:pt x="37" y="52"/>
                                    <a:pt x="56" y="72"/>
                                    <a:pt x="56" y="96"/>
                                  </a:cubicBezTo>
                                  <a:cubicBezTo>
                                    <a:pt x="56" y="97"/>
                                    <a:pt x="56" y="98"/>
                                    <a:pt x="56" y="99"/>
                                  </a:cubicBezTo>
                                  <a:cubicBezTo>
                                    <a:pt x="58" y="98"/>
                                    <a:pt x="60" y="98"/>
                                    <a:pt x="63" y="97"/>
                                  </a:cubicBezTo>
                                  <a:cubicBezTo>
                                    <a:pt x="63" y="97"/>
                                    <a:pt x="63" y="96"/>
                                    <a:pt x="63" y="96"/>
                                  </a:cubicBezTo>
                                  <a:cubicBezTo>
                                    <a:pt x="63" y="82"/>
                                    <a:pt x="57" y="70"/>
                                    <a:pt x="48" y="61"/>
                                  </a:cubicBezTo>
                                  <a:cubicBezTo>
                                    <a:pt x="39" y="52"/>
                                    <a:pt x="27" y="46"/>
                                    <a:pt x="13" y="46"/>
                                  </a:cubicBezTo>
                                  <a:cubicBezTo>
                                    <a:pt x="9" y="46"/>
                                    <a:pt x="4" y="47"/>
                                    <a:pt x="0" y="48"/>
                                  </a:cubicBezTo>
                                  <a:cubicBezTo>
                                    <a:pt x="0" y="39"/>
                                    <a:pt x="0" y="39"/>
                                    <a:pt x="0" y="39"/>
                                  </a:cubicBezTo>
                                  <a:cubicBezTo>
                                    <a:pt x="3" y="34"/>
                                    <a:pt x="7" y="31"/>
                                    <a:pt x="13" y="31"/>
                                  </a:cubicBezTo>
                                  <a:cubicBezTo>
                                    <a:pt x="20" y="31"/>
                                    <a:pt x="27" y="37"/>
                                    <a:pt x="27" y="44"/>
                                  </a:cubicBezTo>
                                  <a:cubicBezTo>
                                    <a:pt x="27" y="45"/>
                                    <a:pt x="26" y="46"/>
                                    <a:pt x="26" y="46"/>
                                  </a:cubicBezTo>
                                  <a:cubicBezTo>
                                    <a:pt x="28" y="47"/>
                                    <a:pt x="30" y="48"/>
                                    <a:pt x="32" y="48"/>
                                  </a:cubicBezTo>
                                  <a:cubicBezTo>
                                    <a:pt x="32" y="47"/>
                                    <a:pt x="32" y="46"/>
                                    <a:pt x="32" y="44"/>
                                  </a:cubicBezTo>
                                  <a:cubicBezTo>
                                    <a:pt x="32" y="39"/>
                                    <a:pt x="30" y="34"/>
                                    <a:pt x="27" y="31"/>
                                  </a:cubicBezTo>
                                  <a:cubicBezTo>
                                    <a:pt x="23" y="27"/>
                                    <a:pt x="18" y="25"/>
                                    <a:pt x="13" y="25"/>
                                  </a:cubicBezTo>
                                  <a:cubicBezTo>
                                    <a:pt x="8" y="25"/>
                                    <a:pt x="4" y="27"/>
                                    <a:pt x="0" y="29"/>
                                  </a:cubicBezTo>
                                  <a:cubicBezTo>
                                    <a:pt x="0" y="27"/>
                                    <a:pt x="0" y="27"/>
                                    <a:pt x="0" y="27"/>
                                  </a:cubicBezTo>
                                  <a:cubicBezTo>
                                    <a:pt x="4" y="25"/>
                                    <a:pt x="8" y="23"/>
                                    <a:pt x="13" y="23"/>
                                  </a:cubicBezTo>
                                  <a:cubicBezTo>
                                    <a:pt x="25" y="23"/>
                                    <a:pt x="34" y="33"/>
                                    <a:pt x="34" y="44"/>
                                  </a:cubicBezTo>
                                  <a:cubicBezTo>
                                    <a:pt x="34" y="46"/>
                                    <a:pt x="34" y="47"/>
                                    <a:pt x="34" y="49"/>
                                  </a:cubicBezTo>
                                  <a:cubicBezTo>
                                    <a:pt x="35" y="50"/>
                                    <a:pt x="37" y="51"/>
                                    <a:pt x="39" y="52"/>
                                  </a:cubicBezTo>
                                  <a:cubicBezTo>
                                    <a:pt x="40" y="49"/>
                                    <a:pt x="40" y="47"/>
                                    <a:pt x="40" y="44"/>
                                  </a:cubicBezTo>
                                  <a:cubicBezTo>
                                    <a:pt x="40" y="37"/>
                                    <a:pt x="37" y="30"/>
                                    <a:pt x="32" y="25"/>
                                  </a:cubicBezTo>
                                  <a:cubicBezTo>
                                    <a:pt x="27" y="20"/>
                                    <a:pt x="20" y="17"/>
                                    <a:pt x="13" y="17"/>
                                  </a:cubicBezTo>
                                  <a:cubicBezTo>
                                    <a:pt x="8" y="17"/>
                                    <a:pt x="4" y="18"/>
                                    <a:pt x="0" y="20"/>
                                  </a:cubicBezTo>
                                  <a:cubicBezTo>
                                    <a:pt x="0" y="18"/>
                                    <a:pt x="0" y="18"/>
                                    <a:pt x="0" y="18"/>
                                  </a:cubicBezTo>
                                  <a:cubicBezTo>
                                    <a:pt x="4" y="17"/>
                                    <a:pt x="8" y="16"/>
                                    <a:pt x="13" y="16"/>
                                  </a:cubicBezTo>
                                  <a:cubicBezTo>
                                    <a:pt x="29" y="16"/>
                                    <a:pt x="42" y="28"/>
                                    <a:pt x="42" y="44"/>
                                  </a:cubicBezTo>
                                  <a:cubicBezTo>
                                    <a:pt x="42" y="47"/>
                                    <a:pt x="41" y="50"/>
                                    <a:pt x="41" y="53"/>
                                  </a:cubicBezTo>
                                  <a:cubicBezTo>
                                    <a:pt x="42" y="53"/>
                                    <a:pt x="43" y="54"/>
                                    <a:pt x="44" y="55"/>
                                  </a:cubicBezTo>
                                  <a:cubicBezTo>
                                    <a:pt x="44" y="54"/>
                                    <a:pt x="45" y="54"/>
                                    <a:pt x="46" y="53"/>
                                  </a:cubicBezTo>
                                  <a:cubicBezTo>
                                    <a:pt x="47" y="50"/>
                                    <a:pt x="47" y="47"/>
                                    <a:pt x="47" y="44"/>
                                  </a:cubicBezTo>
                                  <a:cubicBezTo>
                                    <a:pt x="47" y="35"/>
                                    <a:pt x="43" y="26"/>
                                    <a:pt x="37" y="20"/>
                                  </a:cubicBezTo>
                                  <a:cubicBezTo>
                                    <a:pt x="31" y="14"/>
                                    <a:pt x="22" y="10"/>
                                    <a:pt x="13" y="10"/>
                                  </a:cubicBezTo>
                                  <a:cubicBezTo>
                                    <a:pt x="9" y="10"/>
                                    <a:pt x="4" y="11"/>
                                    <a:pt x="0" y="13"/>
                                  </a:cubicBezTo>
                                  <a:cubicBezTo>
                                    <a:pt x="0" y="11"/>
                                    <a:pt x="0" y="11"/>
                                    <a:pt x="0" y="11"/>
                                  </a:cubicBezTo>
                                  <a:cubicBezTo>
                                    <a:pt x="4" y="9"/>
                                    <a:pt x="9" y="9"/>
                                    <a:pt x="13" y="9"/>
                                  </a:cubicBezTo>
                                  <a:cubicBezTo>
                                    <a:pt x="33" y="9"/>
                                    <a:pt x="49" y="25"/>
                                    <a:pt x="49" y="44"/>
                                  </a:cubicBezTo>
                                  <a:cubicBezTo>
                                    <a:pt x="49" y="47"/>
                                    <a:pt x="48" y="49"/>
                                    <a:pt x="48" y="52"/>
                                  </a:cubicBezTo>
                                  <a:cubicBezTo>
                                    <a:pt x="50" y="50"/>
                                    <a:pt x="52" y="49"/>
                                    <a:pt x="55" y="48"/>
                                  </a:cubicBezTo>
                                  <a:cubicBezTo>
                                    <a:pt x="55" y="47"/>
                                    <a:pt x="55" y="46"/>
                                    <a:pt x="55" y="44"/>
                                  </a:cubicBezTo>
                                  <a:cubicBezTo>
                                    <a:pt x="55" y="33"/>
                                    <a:pt x="50" y="22"/>
                                    <a:pt x="43" y="15"/>
                                  </a:cubicBezTo>
                                  <a:cubicBezTo>
                                    <a:pt x="35" y="7"/>
                                    <a:pt x="25" y="2"/>
                                    <a:pt x="13" y="2"/>
                                  </a:cubicBezTo>
                                  <a:cubicBezTo>
                                    <a:pt x="9" y="2"/>
                                    <a:pt x="4" y="3"/>
                                    <a:pt x="0" y="4"/>
                                  </a:cubicBezTo>
                                  <a:cubicBezTo>
                                    <a:pt x="0" y="3"/>
                                    <a:pt x="0" y="3"/>
                                    <a:pt x="0" y="3"/>
                                  </a:cubicBezTo>
                                  <a:cubicBezTo>
                                    <a:pt x="4" y="2"/>
                                    <a:pt x="9" y="1"/>
                                    <a:pt x="13" y="1"/>
                                  </a:cubicBezTo>
                                  <a:cubicBezTo>
                                    <a:pt x="37" y="1"/>
                                    <a:pt x="56" y="20"/>
                                    <a:pt x="56" y="44"/>
                                  </a:cubicBezTo>
                                  <a:cubicBezTo>
                                    <a:pt x="56" y="46"/>
                                    <a:pt x="56" y="47"/>
                                    <a:pt x="56" y="48"/>
                                  </a:cubicBezTo>
                                  <a:cubicBezTo>
                                    <a:pt x="58" y="47"/>
                                    <a:pt x="60" y="46"/>
                                    <a:pt x="63" y="46"/>
                                  </a:cubicBezTo>
                                  <a:cubicBezTo>
                                    <a:pt x="63" y="45"/>
                                    <a:pt x="63" y="45"/>
                                    <a:pt x="63" y="44"/>
                                  </a:cubicBezTo>
                                  <a:cubicBezTo>
                                    <a:pt x="63" y="31"/>
                                    <a:pt x="57" y="18"/>
                                    <a:pt x="48" y="9"/>
                                  </a:cubicBezTo>
                                  <a:cubicBezTo>
                                    <a:pt x="44" y="6"/>
                                    <a:pt x="40" y="2"/>
                                    <a:pt x="35" y="0"/>
                                  </a:cubicBezTo>
                                  <a:cubicBezTo>
                                    <a:pt x="38" y="0"/>
                                    <a:pt x="38" y="0"/>
                                    <a:pt x="38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39" y="0"/>
                                    <a:pt x="39" y="0"/>
                                    <a:pt x="39" y="0"/>
                                  </a:cubicBezTo>
                                  <a:cubicBezTo>
                                    <a:pt x="41" y="0"/>
                                    <a:pt x="41" y="0"/>
                                    <a:pt x="41" y="0"/>
                                  </a:cubicBezTo>
                                  <a:cubicBezTo>
                                    <a:pt x="41" y="0"/>
                                    <a:pt x="41" y="1"/>
                                    <a:pt x="41" y="1"/>
                                  </a:cubicBezTo>
                                  <a:cubicBezTo>
                                    <a:pt x="42" y="2"/>
                                    <a:pt x="43" y="3"/>
                                    <a:pt x="44" y="3"/>
                                  </a:cubicBezTo>
                                  <a:cubicBezTo>
                                    <a:pt x="44" y="3"/>
                                    <a:pt x="45" y="2"/>
                                    <a:pt x="46" y="2"/>
                                  </a:cubicBezTo>
                                  <a:cubicBezTo>
                                    <a:pt x="46" y="1"/>
                                    <a:pt x="46" y="1"/>
                                    <a:pt x="46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8" y="0"/>
                                  </a:cubicBezTo>
                                  <a:cubicBezTo>
                                    <a:pt x="48" y="0"/>
                                    <a:pt x="48" y="0"/>
                                    <a:pt x="49" y="0"/>
                                  </a:cubicBezTo>
                                  <a:cubicBezTo>
                                    <a:pt x="52" y="0"/>
                                    <a:pt x="52" y="0"/>
                                    <a:pt x="52" y="0"/>
                                  </a:cubicBezTo>
                                  <a:cubicBezTo>
                                    <a:pt x="49" y="1"/>
                                    <a:pt x="47" y="3"/>
                                    <a:pt x="45" y="4"/>
                                  </a:cubicBezTo>
                                  <a:cubicBezTo>
                                    <a:pt x="46" y="6"/>
                                    <a:pt x="48" y="7"/>
                                    <a:pt x="50" y="9"/>
                                  </a:cubicBezTo>
                                  <a:cubicBezTo>
                                    <a:pt x="57" y="4"/>
                                    <a:pt x="65" y="1"/>
                                    <a:pt x="74" y="1"/>
                                  </a:cubicBezTo>
                                  <a:cubicBezTo>
                                    <a:pt x="83" y="1"/>
                                    <a:pt x="92" y="4"/>
                                    <a:pt x="99" y="8"/>
                                  </a:cubicBezTo>
                                  <a:cubicBezTo>
                                    <a:pt x="100" y="7"/>
                                    <a:pt x="102" y="6"/>
                                    <a:pt x="103" y="4"/>
                                  </a:cubicBezTo>
                                  <a:cubicBezTo>
                                    <a:pt x="101" y="3"/>
                                    <a:pt x="99" y="1"/>
                                    <a:pt x="96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0" y="0"/>
                                    <a:pt x="100" y="0"/>
                                    <a:pt x="100" y="0"/>
                                  </a:cubicBezTo>
                                  <a:cubicBezTo>
                                    <a:pt x="102" y="0"/>
                                    <a:pt x="102" y="0"/>
                                    <a:pt x="102" y="0"/>
                                  </a:cubicBezTo>
                                  <a:cubicBezTo>
                                    <a:pt x="102" y="0"/>
                                    <a:pt x="102" y="1"/>
                                    <a:pt x="102" y="1"/>
                                  </a:cubicBezTo>
                                  <a:cubicBezTo>
                                    <a:pt x="103" y="2"/>
                                    <a:pt x="104" y="3"/>
                                    <a:pt x="105" y="3"/>
                                  </a:cubicBezTo>
                                  <a:cubicBezTo>
                                    <a:pt x="106" y="3"/>
                                    <a:pt x="106" y="2"/>
                                    <a:pt x="107" y="1"/>
                                  </a:cubicBezTo>
                                  <a:cubicBezTo>
                                    <a:pt x="107" y="1"/>
                                    <a:pt x="107" y="0"/>
                                    <a:pt x="107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09" y="0"/>
                                  </a:cubicBezTo>
                                  <a:cubicBezTo>
                                    <a:pt x="109" y="0"/>
                                    <a:pt x="109" y="0"/>
                                    <a:pt x="110" y="0"/>
                                  </a:cubicBezTo>
                                  <a:cubicBezTo>
                                    <a:pt x="113" y="0"/>
                                    <a:pt x="113" y="0"/>
                                    <a:pt x="113" y="0"/>
                                  </a:cubicBezTo>
                                  <a:cubicBezTo>
                                    <a:pt x="108" y="2"/>
                                    <a:pt x="104" y="6"/>
                                    <a:pt x="100" y="9"/>
                                  </a:cubicBezTo>
                                  <a:cubicBezTo>
                                    <a:pt x="91" y="18"/>
                                    <a:pt x="85" y="31"/>
                                    <a:pt x="85" y="44"/>
                                  </a:cubicBezTo>
                                  <a:cubicBezTo>
                                    <a:pt x="85" y="45"/>
                                    <a:pt x="85" y="45"/>
                                    <a:pt x="85" y="46"/>
                                  </a:cubicBezTo>
                                  <a:cubicBezTo>
                                    <a:pt x="88" y="46"/>
                                    <a:pt x="90" y="47"/>
                                    <a:pt x="92" y="48"/>
                                  </a:cubicBezTo>
                                  <a:cubicBezTo>
                                    <a:pt x="92" y="47"/>
                                    <a:pt x="92" y="45"/>
                                    <a:pt x="92" y="44"/>
                                  </a:cubicBezTo>
                                  <a:cubicBezTo>
                                    <a:pt x="92" y="20"/>
                                    <a:pt x="111" y="1"/>
                                    <a:pt x="135" y="1"/>
                                  </a:cubicBezTo>
                                  <a:cubicBezTo>
                                    <a:pt x="159" y="1"/>
                                    <a:pt x="179" y="20"/>
                                    <a:pt x="179" y="44"/>
                                  </a:cubicBezTo>
                                  <a:cubicBezTo>
                                    <a:pt x="179" y="45"/>
                                    <a:pt x="178" y="46"/>
                                    <a:pt x="178" y="47"/>
                                  </a:cubicBezTo>
                                  <a:cubicBezTo>
                                    <a:pt x="180" y="47"/>
                                    <a:pt x="183" y="46"/>
                                    <a:pt x="185" y="46"/>
                                  </a:cubicBezTo>
                                  <a:cubicBezTo>
                                    <a:pt x="185" y="45"/>
                                    <a:pt x="185" y="45"/>
                                    <a:pt x="185" y="44"/>
                                  </a:cubicBezTo>
                                  <a:cubicBezTo>
                                    <a:pt x="185" y="31"/>
                                    <a:pt x="179" y="18"/>
                                    <a:pt x="170" y="9"/>
                                  </a:cubicBezTo>
                                  <a:cubicBezTo>
                                    <a:pt x="166" y="6"/>
                                    <a:pt x="162" y="2"/>
                                    <a:pt x="157" y="0"/>
                                  </a:cubicBezTo>
                                  <a:cubicBezTo>
                                    <a:pt x="160" y="0"/>
                                    <a:pt x="160" y="0"/>
                                    <a:pt x="160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1" y="0"/>
                                    <a:pt x="161" y="0"/>
                                    <a:pt x="161" y="0"/>
                                  </a:cubicBezTo>
                                  <a:cubicBezTo>
                                    <a:pt x="163" y="0"/>
                                    <a:pt x="163" y="0"/>
                                    <a:pt x="163" y="0"/>
                                  </a:cubicBezTo>
                                  <a:cubicBezTo>
                                    <a:pt x="163" y="0"/>
                                    <a:pt x="163" y="1"/>
                                    <a:pt x="163" y="1"/>
                                  </a:cubicBezTo>
                                  <a:cubicBezTo>
                                    <a:pt x="163" y="2"/>
                                    <a:pt x="164" y="2"/>
                                    <a:pt x="165" y="3"/>
                                  </a:cubicBezTo>
                                  <a:cubicBezTo>
                                    <a:pt x="166" y="2"/>
                                    <a:pt x="167" y="1"/>
                                    <a:pt x="168" y="1"/>
                                  </a:cubicBezTo>
                                  <a:cubicBezTo>
                                    <a:pt x="168" y="0"/>
                                    <a:pt x="168" y="0"/>
                                    <a:pt x="168" y="0"/>
                                  </a:cubicBezTo>
                                  <a:cubicBezTo>
                                    <a:pt x="173" y="0"/>
                                    <a:pt x="173" y="0"/>
                                    <a:pt x="173" y="0"/>
                                  </a:cubicBezTo>
                                  <a:cubicBezTo>
                                    <a:pt x="171" y="1"/>
                                    <a:pt x="168" y="2"/>
                                    <a:pt x="166" y="4"/>
                                  </a:cubicBezTo>
                                  <a:cubicBezTo>
                                    <a:pt x="168" y="5"/>
                                    <a:pt x="170" y="7"/>
                                    <a:pt x="171" y="8"/>
                                  </a:cubicBezTo>
                                  <a:cubicBezTo>
                                    <a:pt x="178" y="4"/>
                                    <a:pt x="186" y="1"/>
                                    <a:pt x="195" y="1"/>
                                  </a:cubicBezTo>
                                  <a:cubicBezTo>
                                    <a:pt x="204" y="1"/>
                                    <a:pt x="212" y="4"/>
                                    <a:pt x="219" y="8"/>
                                  </a:cubicBezTo>
                                  <a:cubicBezTo>
                                    <a:pt x="221" y="7"/>
                                    <a:pt x="222" y="6"/>
                                    <a:pt x="224" y="4"/>
                                  </a:cubicBezTo>
                                  <a:cubicBezTo>
                                    <a:pt x="222" y="3"/>
                                    <a:pt x="220" y="1"/>
                                    <a:pt x="217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1" y="0"/>
                                    <a:pt x="221" y="0"/>
                                    <a:pt x="221" y="0"/>
                                  </a:cubicBezTo>
                                  <a:cubicBezTo>
                                    <a:pt x="222" y="0"/>
                                    <a:pt x="222" y="0"/>
                                    <a:pt x="222" y="0"/>
                                  </a:cubicBezTo>
                                  <a:cubicBezTo>
                                    <a:pt x="223" y="0"/>
                                    <a:pt x="223" y="1"/>
                                    <a:pt x="223" y="1"/>
                                  </a:cubicBezTo>
                                  <a:cubicBezTo>
                                    <a:pt x="224" y="2"/>
                                    <a:pt x="225" y="3"/>
                                    <a:pt x="225" y="3"/>
                                  </a:cubicBezTo>
                                  <a:cubicBezTo>
                                    <a:pt x="226" y="3"/>
                                    <a:pt x="227" y="2"/>
                                    <a:pt x="228" y="1"/>
                                  </a:cubicBezTo>
                                  <a:cubicBezTo>
                                    <a:pt x="228" y="1"/>
                                    <a:pt x="228" y="0"/>
                                    <a:pt x="228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0" y="0"/>
                                    <a:pt x="230" y="0"/>
                                    <a:pt x="230" y="0"/>
                                  </a:cubicBezTo>
                                  <a:cubicBezTo>
                                    <a:pt x="234" y="0"/>
                                    <a:pt x="234" y="0"/>
                                    <a:pt x="234" y="0"/>
                                  </a:cubicBezTo>
                                  <a:cubicBezTo>
                                    <a:pt x="229" y="2"/>
                                    <a:pt x="225" y="6"/>
                                    <a:pt x="221" y="9"/>
                                  </a:cubicBezTo>
                                  <a:cubicBezTo>
                                    <a:pt x="212" y="18"/>
                                    <a:pt x="206" y="31"/>
                                    <a:pt x="206" y="44"/>
                                  </a:cubicBezTo>
                                  <a:cubicBezTo>
                                    <a:pt x="206" y="45"/>
                                    <a:pt x="206" y="45"/>
                                    <a:pt x="206" y="46"/>
                                  </a:cubicBezTo>
                                  <a:cubicBezTo>
                                    <a:pt x="208" y="46"/>
                                    <a:pt x="210" y="47"/>
                                    <a:pt x="213" y="48"/>
                                  </a:cubicBezTo>
                                  <a:cubicBezTo>
                                    <a:pt x="212" y="47"/>
                                    <a:pt x="212" y="45"/>
                                    <a:pt x="212" y="44"/>
                                  </a:cubicBezTo>
                                  <a:cubicBezTo>
                                    <a:pt x="212" y="20"/>
                                    <a:pt x="232" y="1"/>
                                    <a:pt x="256" y="1"/>
                                  </a:cubicBezTo>
                                  <a:cubicBezTo>
                                    <a:pt x="280" y="1"/>
                                    <a:pt x="299" y="20"/>
                                    <a:pt x="299" y="44"/>
                                  </a:cubicBezTo>
                                  <a:cubicBezTo>
                                    <a:pt x="299" y="46"/>
                                    <a:pt x="299" y="47"/>
                                    <a:pt x="299" y="48"/>
                                  </a:cubicBezTo>
                                  <a:cubicBezTo>
                                    <a:pt x="301" y="47"/>
                                    <a:pt x="303" y="46"/>
                                    <a:pt x="305" y="46"/>
                                  </a:cubicBezTo>
                                  <a:cubicBezTo>
                                    <a:pt x="305" y="45"/>
                                    <a:pt x="306" y="45"/>
                                    <a:pt x="306" y="44"/>
                                  </a:cubicBezTo>
                                  <a:cubicBezTo>
                                    <a:pt x="306" y="31"/>
                                    <a:pt x="300" y="18"/>
                                    <a:pt x="291" y="9"/>
                                  </a:cubicBezTo>
                                  <a:cubicBezTo>
                                    <a:pt x="287" y="6"/>
                                    <a:pt x="283" y="2"/>
                                    <a:pt x="278" y="0"/>
                                  </a:cubicBezTo>
                                  <a:cubicBezTo>
                                    <a:pt x="281" y="0"/>
                                    <a:pt x="281" y="0"/>
                                    <a:pt x="281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2" y="0"/>
                                    <a:pt x="282" y="0"/>
                                    <a:pt x="282" y="0"/>
                                  </a:cubicBezTo>
                                  <a:cubicBezTo>
                                    <a:pt x="284" y="0"/>
                                    <a:pt x="284" y="0"/>
                                    <a:pt x="284" y="0"/>
                                  </a:cubicBezTo>
                                  <a:cubicBezTo>
                                    <a:pt x="284" y="0"/>
                                    <a:pt x="284" y="1"/>
                                    <a:pt x="283" y="1"/>
                                  </a:cubicBezTo>
                                  <a:cubicBezTo>
                                    <a:pt x="284" y="2"/>
                                    <a:pt x="285" y="3"/>
                                    <a:pt x="286" y="3"/>
                                  </a:cubicBezTo>
                                  <a:cubicBezTo>
                                    <a:pt x="287" y="3"/>
                                    <a:pt x="288" y="2"/>
                                    <a:pt x="289" y="1"/>
                                  </a:cubicBezTo>
                                  <a:cubicBezTo>
                                    <a:pt x="289" y="1"/>
                                    <a:pt x="289" y="0"/>
                                    <a:pt x="289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1" y="0"/>
                                    <a:pt x="291" y="0"/>
                                    <a:pt x="291" y="0"/>
                                  </a:cubicBezTo>
                                  <a:cubicBezTo>
                                    <a:pt x="295" y="0"/>
                                    <a:pt x="295" y="0"/>
                                    <a:pt x="295" y="0"/>
                                  </a:cubicBezTo>
                                  <a:cubicBezTo>
                                    <a:pt x="292" y="1"/>
                                    <a:pt x="290" y="3"/>
                                    <a:pt x="288" y="4"/>
                                  </a:cubicBezTo>
                                  <a:cubicBezTo>
                                    <a:pt x="289" y="6"/>
                                    <a:pt x="291" y="7"/>
                                    <a:pt x="292" y="8"/>
                                  </a:cubicBezTo>
                                  <a:cubicBezTo>
                                    <a:pt x="299" y="4"/>
                                    <a:pt x="308" y="1"/>
                                    <a:pt x="317" y="1"/>
                                  </a:cubicBezTo>
                                  <a:cubicBezTo>
                                    <a:pt x="326" y="1"/>
                                    <a:pt x="334" y="4"/>
                                    <a:pt x="341" y="8"/>
                                  </a:cubicBezTo>
                                  <a:cubicBezTo>
                                    <a:pt x="343" y="7"/>
                                    <a:pt x="344" y="6"/>
                                    <a:pt x="346" y="4"/>
                                  </a:cubicBezTo>
                                  <a:cubicBezTo>
                                    <a:pt x="344" y="3"/>
                                    <a:pt x="342" y="1"/>
                                    <a:pt x="339" y="0"/>
                                  </a:cubicBezTo>
                                  <a:cubicBezTo>
                                    <a:pt x="342" y="0"/>
                                    <a:pt x="342" y="0"/>
                                    <a:pt x="342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3" y="0"/>
                                    <a:pt x="343" y="0"/>
                                    <a:pt x="343" y="0"/>
                                  </a:cubicBezTo>
                                  <a:cubicBezTo>
                                    <a:pt x="344" y="0"/>
                                    <a:pt x="344" y="0"/>
                                    <a:pt x="344" y="0"/>
                                  </a:cubicBezTo>
                                  <a:cubicBezTo>
                                    <a:pt x="344" y="0"/>
                                    <a:pt x="344" y="1"/>
                                    <a:pt x="345" y="1"/>
                                  </a:cubicBezTo>
                                  <a:cubicBezTo>
                                    <a:pt x="346" y="2"/>
                                    <a:pt x="346" y="3"/>
                                    <a:pt x="347" y="3"/>
                                  </a:cubicBezTo>
                                  <a:cubicBezTo>
                                    <a:pt x="348" y="3"/>
                                    <a:pt x="349" y="2"/>
                                    <a:pt x="350" y="1"/>
                                  </a:cubicBezTo>
                                  <a:cubicBezTo>
                                    <a:pt x="350" y="1"/>
                                    <a:pt x="350" y="0"/>
                                    <a:pt x="350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2" y="0"/>
                                    <a:pt x="352" y="0"/>
                                    <a:pt x="352" y="0"/>
                                  </a:cubicBezTo>
                                  <a:cubicBezTo>
                                    <a:pt x="356" y="0"/>
                                    <a:pt x="356" y="0"/>
                                    <a:pt x="356" y="0"/>
                                  </a:cubicBezTo>
                                  <a:cubicBezTo>
                                    <a:pt x="351" y="2"/>
                                    <a:pt x="346" y="6"/>
                                    <a:pt x="343" y="9"/>
                                  </a:cubicBezTo>
                                  <a:cubicBezTo>
                                    <a:pt x="334" y="18"/>
                                    <a:pt x="328" y="31"/>
                                    <a:pt x="328" y="44"/>
                                  </a:cubicBezTo>
                                  <a:cubicBezTo>
                                    <a:pt x="328" y="45"/>
                                    <a:pt x="328" y="45"/>
                                    <a:pt x="328" y="46"/>
                                  </a:cubicBezTo>
                                  <a:cubicBezTo>
                                    <a:pt x="330" y="46"/>
                                    <a:pt x="332" y="47"/>
                                    <a:pt x="334" y="48"/>
                                  </a:cubicBezTo>
                                  <a:cubicBezTo>
                                    <a:pt x="334" y="47"/>
                                    <a:pt x="334" y="45"/>
                                    <a:pt x="334" y="44"/>
                                  </a:cubicBezTo>
                                  <a:cubicBezTo>
                                    <a:pt x="334" y="20"/>
                                    <a:pt x="354" y="1"/>
                                    <a:pt x="378" y="1"/>
                                  </a:cubicBezTo>
                                  <a:cubicBezTo>
                                    <a:pt x="402" y="1"/>
                                    <a:pt x="421" y="20"/>
                                    <a:pt x="421" y="44"/>
                                  </a:cubicBezTo>
                                  <a:cubicBezTo>
                                    <a:pt x="421" y="45"/>
                                    <a:pt x="421" y="46"/>
                                    <a:pt x="421" y="47"/>
                                  </a:cubicBezTo>
                                  <a:cubicBezTo>
                                    <a:pt x="423" y="47"/>
                                    <a:pt x="425" y="46"/>
                                    <a:pt x="427" y="46"/>
                                  </a:cubicBezTo>
                                  <a:cubicBezTo>
                                    <a:pt x="427" y="45"/>
                                    <a:pt x="427" y="45"/>
                                    <a:pt x="427" y="44"/>
                                  </a:cubicBezTo>
                                  <a:cubicBezTo>
                                    <a:pt x="427" y="31"/>
                                    <a:pt x="422" y="18"/>
                                    <a:pt x="413" y="9"/>
                                  </a:cubicBezTo>
                                  <a:cubicBezTo>
                                    <a:pt x="409" y="6"/>
                                    <a:pt x="405" y="2"/>
                                    <a:pt x="400" y="0"/>
                                  </a:cubicBezTo>
                                  <a:cubicBezTo>
                                    <a:pt x="403" y="0"/>
                                    <a:pt x="403" y="0"/>
                                    <a:pt x="403" y="0"/>
                                  </a:cubicBezTo>
                                  <a:cubicBezTo>
                                    <a:pt x="403" y="0"/>
                                    <a:pt x="404" y="0"/>
                                    <a:pt x="404" y="0"/>
                                  </a:cubicBezTo>
                                  <a:cubicBezTo>
                                    <a:pt x="404" y="0"/>
                                    <a:pt x="404" y="0"/>
                                    <a:pt x="404" y="0"/>
                                  </a:cubicBezTo>
                                  <a:cubicBezTo>
                                    <a:pt x="406" y="0"/>
                                    <a:pt x="406" y="0"/>
                                    <a:pt x="406" y="0"/>
                                  </a:cubicBezTo>
                                  <a:cubicBezTo>
                                    <a:pt x="406" y="0"/>
                                    <a:pt x="405" y="1"/>
                                    <a:pt x="405" y="1"/>
                                  </a:cubicBezTo>
                                  <a:cubicBezTo>
                                    <a:pt x="406" y="2"/>
                                    <a:pt x="407" y="2"/>
                                    <a:pt x="408" y="3"/>
                                  </a:cubicBezTo>
                                  <a:cubicBezTo>
                                    <a:pt x="409" y="2"/>
                                    <a:pt x="410" y="1"/>
                                    <a:pt x="411" y="1"/>
                                  </a:cubicBezTo>
                                  <a:cubicBezTo>
                                    <a:pt x="411" y="0"/>
                                    <a:pt x="411" y="0"/>
                                    <a:pt x="411" y="0"/>
                                  </a:cubicBezTo>
                                  <a:cubicBezTo>
                                    <a:pt x="416" y="0"/>
                                    <a:pt x="416" y="0"/>
                                    <a:pt x="416" y="0"/>
                                  </a:cubicBezTo>
                                  <a:cubicBezTo>
                                    <a:pt x="413" y="1"/>
                                    <a:pt x="411" y="2"/>
                                    <a:pt x="409" y="4"/>
                                  </a:cubicBezTo>
                                  <a:cubicBezTo>
                                    <a:pt x="411" y="5"/>
                                    <a:pt x="412" y="7"/>
                                    <a:pt x="414" y="8"/>
                                  </a:cubicBezTo>
                                  <a:cubicBezTo>
                                    <a:pt x="421" y="4"/>
                                    <a:pt x="429" y="1"/>
                                    <a:pt x="438" y="1"/>
                                  </a:cubicBezTo>
                                  <a:cubicBezTo>
                                    <a:pt x="447" y="1"/>
                                    <a:pt x="455" y="4"/>
                                    <a:pt x="462" y="8"/>
                                  </a:cubicBezTo>
                                  <a:cubicBezTo>
                                    <a:pt x="464" y="7"/>
                                    <a:pt x="465" y="6"/>
                                    <a:pt x="467" y="4"/>
                                  </a:cubicBezTo>
                                  <a:cubicBezTo>
                                    <a:pt x="465" y="3"/>
                                    <a:pt x="462" y="1"/>
                                    <a:pt x="460" y="0"/>
                                  </a:cubicBezTo>
                                  <a:cubicBezTo>
                                    <a:pt x="463" y="0"/>
                                    <a:pt x="463" y="0"/>
                                    <a:pt x="463" y="0"/>
                                  </a:cubicBezTo>
                                  <a:cubicBezTo>
                                    <a:pt x="463" y="0"/>
                                    <a:pt x="463" y="0"/>
                                    <a:pt x="464" y="0"/>
                                  </a:cubicBezTo>
                                  <a:cubicBezTo>
                                    <a:pt x="464" y="0"/>
                                    <a:pt x="464" y="0"/>
                                    <a:pt x="464" y="0"/>
                                  </a:cubicBezTo>
                                  <a:cubicBezTo>
                                    <a:pt x="465" y="0"/>
                                    <a:pt x="465" y="0"/>
                                    <a:pt x="465" y="0"/>
                                  </a:cubicBezTo>
                                  <a:cubicBezTo>
                                    <a:pt x="465" y="0"/>
                                    <a:pt x="465" y="1"/>
                                    <a:pt x="465" y="1"/>
                                  </a:cubicBezTo>
                                  <a:cubicBezTo>
                                    <a:pt x="466" y="2"/>
                                    <a:pt x="467" y="3"/>
                                    <a:pt x="468" y="3"/>
                                  </a:cubicBezTo>
                                  <a:cubicBezTo>
                                    <a:pt x="469" y="3"/>
                                    <a:pt x="470" y="2"/>
                                    <a:pt x="471" y="1"/>
                                  </a:cubicBezTo>
                                  <a:cubicBezTo>
                                    <a:pt x="471" y="1"/>
                                    <a:pt x="471" y="0"/>
                                    <a:pt x="471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2" y="0"/>
                                    <a:pt x="472" y="0"/>
                                    <a:pt x="472" y="0"/>
                                  </a:cubicBezTo>
                                  <a:cubicBezTo>
                                    <a:pt x="473" y="0"/>
                                    <a:pt x="473" y="0"/>
                                    <a:pt x="473" y="0"/>
                                  </a:cubicBezTo>
                                  <a:cubicBezTo>
                                    <a:pt x="477" y="0"/>
                                    <a:pt x="477" y="0"/>
                                    <a:pt x="477" y="0"/>
                                  </a:cubicBezTo>
                                  <a:cubicBezTo>
                                    <a:pt x="472" y="2"/>
                                    <a:pt x="467" y="6"/>
                                    <a:pt x="464" y="9"/>
                                  </a:cubicBezTo>
                                  <a:cubicBezTo>
                                    <a:pt x="455" y="18"/>
                                    <a:pt x="449" y="31"/>
                                    <a:pt x="449" y="44"/>
                                  </a:cubicBezTo>
                                  <a:cubicBezTo>
                                    <a:pt x="449" y="45"/>
                                    <a:pt x="449" y="45"/>
                                    <a:pt x="449" y="46"/>
                                  </a:cubicBezTo>
                                  <a:cubicBezTo>
                                    <a:pt x="451" y="46"/>
                                    <a:pt x="453" y="47"/>
                                    <a:pt x="455" y="48"/>
                                  </a:cubicBezTo>
                                  <a:cubicBezTo>
                                    <a:pt x="455" y="47"/>
                                    <a:pt x="455" y="45"/>
                                    <a:pt x="455" y="44"/>
                                  </a:cubicBezTo>
                                  <a:cubicBezTo>
                                    <a:pt x="455" y="20"/>
                                    <a:pt x="475" y="1"/>
                                    <a:pt x="499" y="1"/>
                                  </a:cubicBezTo>
                                  <a:cubicBezTo>
                                    <a:pt x="523" y="1"/>
                                    <a:pt x="542" y="20"/>
                                    <a:pt x="542" y="44"/>
                                  </a:cubicBezTo>
                                  <a:cubicBezTo>
                                    <a:pt x="542" y="46"/>
                                    <a:pt x="542" y="47"/>
                                    <a:pt x="542" y="48"/>
                                  </a:cubicBezTo>
                                  <a:cubicBezTo>
                                    <a:pt x="544" y="47"/>
                                    <a:pt x="546" y="46"/>
                                    <a:pt x="548" y="46"/>
                                  </a:cubicBezTo>
                                  <a:cubicBezTo>
                                    <a:pt x="548" y="45"/>
                                    <a:pt x="548" y="45"/>
                                    <a:pt x="548" y="44"/>
                                  </a:cubicBezTo>
                                  <a:cubicBezTo>
                                    <a:pt x="548" y="31"/>
                                    <a:pt x="543" y="18"/>
                                    <a:pt x="534" y="9"/>
                                  </a:cubicBezTo>
                                  <a:cubicBezTo>
                                    <a:pt x="530" y="6"/>
                                    <a:pt x="526" y="2"/>
                                    <a:pt x="521" y="0"/>
                                  </a:cubicBezTo>
                                  <a:cubicBezTo>
                                    <a:pt x="524" y="0"/>
                                    <a:pt x="524" y="0"/>
                                    <a:pt x="524" y="0"/>
                                  </a:cubicBezTo>
                                  <a:cubicBezTo>
                                    <a:pt x="524" y="0"/>
                                    <a:pt x="525" y="0"/>
                                    <a:pt x="525" y="0"/>
                                  </a:cubicBezTo>
                                  <a:cubicBezTo>
                                    <a:pt x="525" y="0"/>
                                    <a:pt x="525" y="0"/>
                                    <a:pt x="525" y="0"/>
                                  </a:cubicBezTo>
                                  <a:cubicBezTo>
                                    <a:pt x="527" y="0"/>
                                    <a:pt x="527" y="0"/>
                                    <a:pt x="527" y="0"/>
                                  </a:cubicBezTo>
                                  <a:cubicBezTo>
                                    <a:pt x="526" y="0"/>
                                    <a:pt x="526" y="1"/>
                                    <a:pt x="526" y="1"/>
                                  </a:cubicBezTo>
                                  <a:cubicBezTo>
                                    <a:pt x="527" y="2"/>
                                    <a:pt x="528" y="3"/>
                                    <a:pt x="529" y="3"/>
                                  </a:cubicBezTo>
                                  <a:cubicBezTo>
                                    <a:pt x="530" y="3"/>
                                    <a:pt x="531" y="2"/>
                                    <a:pt x="532" y="2"/>
                                  </a:cubicBezTo>
                                  <a:cubicBezTo>
                                    <a:pt x="532" y="1"/>
                                    <a:pt x="532" y="1"/>
                                    <a:pt x="532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4" y="0"/>
                                    <a:pt x="534" y="0"/>
                                    <a:pt x="534" y="0"/>
                                  </a:cubicBezTo>
                                  <a:cubicBezTo>
                                    <a:pt x="538" y="0"/>
                                    <a:pt x="538" y="0"/>
                                    <a:pt x="538" y="0"/>
                                  </a:cubicBezTo>
                                  <a:cubicBezTo>
                                    <a:pt x="535" y="1"/>
                                    <a:pt x="533" y="3"/>
                                    <a:pt x="531" y="4"/>
                                  </a:cubicBezTo>
                                  <a:cubicBezTo>
                                    <a:pt x="532" y="6"/>
                                    <a:pt x="534" y="7"/>
                                    <a:pt x="535" y="9"/>
                                  </a:cubicBezTo>
                                  <a:cubicBezTo>
                                    <a:pt x="542" y="4"/>
                                    <a:pt x="551" y="1"/>
                                    <a:pt x="560" y="1"/>
                                  </a:cubicBezTo>
                                  <a:cubicBezTo>
                                    <a:pt x="569" y="1"/>
                                    <a:pt x="577" y="4"/>
                                    <a:pt x="584" y="8"/>
                                  </a:cubicBezTo>
                                  <a:cubicBezTo>
                                    <a:pt x="586" y="7"/>
                                    <a:pt x="587" y="6"/>
                                    <a:pt x="589" y="4"/>
                                  </a:cubicBezTo>
                                  <a:cubicBezTo>
                                    <a:pt x="587" y="3"/>
                                    <a:pt x="585" y="1"/>
                                    <a:pt x="582" y="0"/>
                                  </a:cubicBezTo>
                                  <a:cubicBezTo>
                                    <a:pt x="585" y="0"/>
                                    <a:pt x="585" y="0"/>
                                    <a:pt x="585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6" y="0"/>
                                    <a:pt x="586" y="0"/>
                                    <a:pt x="586" y="0"/>
                                  </a:cubicBezTo>
                                  <a:cubicBezTo>
                                    <a:pt x="587" y="0"/>
                                    <a:pt x="587" y="0"/>
                                    <a:pt x="587" y="0"/>
                                  </a:cubicBezTo>
                                  <a:cubicBezTo>
                                    <a:pt x="587" y="0"/>
                                    <a:pt x="588" y="1"/>
                                    <a:pt x="588" y="1"/>
                                  </a:cubicBezTo>
                                  <a:cubicBezTo>
                                    <a:pt x="589" y="2"/>
                                    <a:pt x="589" y="3"/>
                                    <a:pt x="590" y="3"/>
                                  </a:cubicBezTo>
                                  <a:cubicBezTo>
                                    <a:pt x="591" y="3"/>
                                    <a:pt x="592" y="2"/>
                                    <a:pt x="593" y="1"/>
                                  </a:cubicBezTo>
                                  <a:cubicBezTo>
                                    <a:pt x="593" y="1"/>
                                    <a:pt x="593" y="0"/>
                                    <a:pt x="593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5" y="0"/>
                                    <a:pt x="595" y="0"/>
                                    <a:pt x="595" y="0"/>
                                  </a:cubicBezTo>
                                  <a:cubicBezTo>
                                    <a:pt x="599" y="0"/>
                                    <a:pt x="599" y="0"/>
                                    <a:pt x="599" y="0"/>
                                  </a:cubicBezTo>
                                  <a:cubicBezTo>
                                    <a:pt x="594" y="2"/>
                                    <a:pt x="589" y="6"/>
                                    <a:pt x="586" y="9"/>
                                  </a:cubicBezTo>
                                  <a:cubicBezTo>
                                    <a:pt x="577" y="18"/>
                                    <a:pt x="571" y="31"/>
                                    <a:pt x="571" y="44"/>
                                  </a:cubicBezTo>
                                  <a:cubicBezTo>
                                    <a:pt x="571" y="45"/>
                                    <a:pt x="571" y="45"/>
                                    <a:pt x="571" y="46"/>
                                  </a:cubicBezTo>
                                  <a:cubicBezTo>
                                    <a:pt x="573" y="46"/>
                                    <a:pt x="575" y="47"/>
                                    <a:pt x="577" y="48"/>
                                  </a:cubicBezTo>
                                  <a:cubicBezTo>
                                    <a:pt x="577" y="47"/>
                                    <a:pt x="577" y="45"/>
                                    <a:pt x="577" y="44"/>
                                  </a:cubicBezTo>
                                  <a:cubicBezTo>
                                    <a:pt x="577" y="20"/>
                                    <a:pt x="597" y="1"/>
                                    <a:pt x="621" y="1"/>
                                  </a:cubicBezTo>
                                  <a:cubicBezTo>
                                    <a:pt x="645" y="1"/>
                                    <a:pt x="664" y="20"/>
                                    <a:pt x="664" y="44"/>
                                  </a:cubicBezTo>
                                  <a:cubicBezTo>
                                    <a:pt x="664" y="45"/>
                                    <a:pt x="664" y="46"/>
                                    <a:pt x="664" y="47"/>
                                  </a:cubicBezTo>
                                  <a:cubicBezTo>
                                    <a:pt x="666" y="47"/>
                                    <a:pt x="668" y="46"/>
                                    <a:pt x="670" y="46"/>
                                  </a:cubicBezTo>
                                  <a:cubicBezTo>
                                    <a:pt x="670" y="45"/>
                                    <a:pt x="670" y="45"/>
                                    <a:pt x="670" y="44"/>
                                  </a:cubicBezTo>
                                  <a:cubicBezTo>
                                    <a:pt x="670" y="31"/>
                                    <a:pt x="665" y="18"/>
                                    <a:pt x="656" y="9"/>
                                  </a:cubicBezTo>
                                  <a:cubicBezTo>
                                    <a:pt x="652" y="6"/>
                                    <a:pt x="648" y="2"/>
                                    <a:pt x="643" y="0"/>
                                  </a:cubicBezTo>
                                  <a:cubicBezTo>
                                    <a:pt x="646" y="0"/>
                                    <a:pt x="646" y="0"/>
                                    <a:pt x="646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7" y="0"/>
                                    <a:pt x="647" y="0"/>
                                    <a:pt x="647" y="0"/>
                                  </a:cubicBezTo>
                                  <a:cubicBezTo>
                                    <a:pt x="649" y="0"/>
                                    <a:pt x="649" y="0"/>
                                    <a:pt x="649" y="0"/>
                                  </a:cubicBezTo>
                                  <a:cubicBezTo>
                                    <a:pt x="649" y="0"/>
                                    <a:pt x="649" y="1"/>
                                    <a:pt x="648" y="1"/>
                                  </a:cubicBezTo>
                                  <a:cubicBezTo>
                                    <a:pt x="649" y="2"/>
                                    <a:pt x="650" y="2"/>
                                    <a:pt x="651" y="3"/>
                                  </a:cubicBezTo>
                                  <a:cubicBezTo>
                                    <a:pt x="652" y="2"/>
                                    <a:pt x="653" y="1"/>
                                    <a:pt x="654" y="1"/>
                                  </a:cubicBezTo>
                                  <a:cubicBezTo>
                                    <a:pt x="654" y="0"/>
                                    <a:pt x="654" y="0"/>
                                    <a:pt x="654" y="0"/>
                                  </a:cubicBezTo>
                                  <a:cubicBezTo>
                                    <a:pt x="659" y="0"/>
                                    <a:pt x="659" y="0"/>
                                    <a:pt x="659" y="0"/>
                                  </a:cubicBezTo>
                                  <a:cubicBezTo>
                                    <a:pt x="656" y="1"/>
                                    <a:pt x="654" y="2"/>
                                    <a:pt x="652" y="4"/>
                                  </a:cubicBezTo>
                                  <a:cubicBezTo>
                                    <a:pt x="654" y="5"/>
                                    <a:pt x="655" y="7"/>
                                    <a:pt x="657" y="8"/>
                                  </a:cubicBezTo>
                                  <a:cubicBezTo>
                                    <a:pt x="664" y="4"/>
                                    <a:pt x="672" y="1"/>
                                    <a:pt x="681" y="1"/>
                                  </a:cubicBezTo>
                                  <a:cubicBezTo>
                                    <a:pt x="690" y="1"/>
                                    <a:pt x="698" y="4"/>
                                    <a:pt x="705" y="8"/>
                                  </a:cubicBezTo>
                                  <a:cubicBezTo>
                                    <a:pt x="707" y="7"/>
                                    <a:pt x="708" y="6"/>
                                    <a:pt x="710" y="4"/>
                                  </a:cubicBezTo>
                                  <a:cubicBezTo>
                                    <a:pt x="708" y="3"/>
                                    <a:pt x="705" y="1"/>
                                    <a:pt x="703" y="0"/>
                                  </a:cubicBezTo>
                                  <a:cubicBezTo>
                                    <a:pt x="706" y="0"/>
                                    <a:pt x="706" y="0"/>
                                    <a:pt x="706" y="0"/>
                                  </a:cubicBezTo>
                                  <a:cubicBezTo>
                                    <a:pt x="706" y="0"/>
                                    <a:pt x="707" y="0"/>
                                    <a:pt x="707" y="0"/>
                                  </a:cubicBezTo>
                                  <a:cubicBezTo>
                                    <a:pt x="707" y="0"/>
                                    <a:pt x="707" y="0"/>
                                    <a:pt x="707" y="0"/>
                                  </a:cubicBezTo>
                                  <a:cubicBezTo>
                                    <a:pt x="708" y="0"/>
                                    <a:pt x="708" y="0"/>
                                    <a:pt x="708" y="0"/>
                                  </a:cubicBezTo>
                                  <a:cubicBezTo>
                                    <a:pt x="708" y="0"/>
                                    <a:pt x="708" y="1"/>
                                    <a:pt x="708" y="1"/>
                                  </a:cubicBezTo>
                                  <a:cubicBezTo>
                                    <a:pt x="709" y="2"/>
                                    <a:pt x="710" y="3"/>
                                    <a:pt x="711" y="3"/>
                                  </a:cubicBezTo>
                                  <a:cubicBezTo>
                                    <a:pt x="712" y="3"/>
                                    <a:pt x="713" y="2"/>
                                    <a:pt x="714" y="1"/>
                                  </a:cubicBezTo>
                                  <a:cubicBezTo>
                                    <a:pt x="714" y="1"/>
                                    <a:pt x="714" y="0"/>
                                    <a:pt x="714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5" y="0"/>
                                    <a:pt x="715" y="0"/>
                                    <a:pt x="715" y="0"/>
                                  </a:cubicBezTo>
                                  <a:cubicBezTo>
                                    <a:pt x="716" y="0"/>
                                    <a:pt x="716" y="0"/>
                                    <a:pt x="716" y="0"/>
                                  </a:cubicBezTo>
                                  <a:cubicBezTo>
                                    <a:pt x="720" y="0"/>
                                    <a:pt x="720" y="0"/>
                                    <a:pt x="720" y="0"/>
                                  </a:cubicBezTo>
                                  <a:cubicBezTo>
                                    <a:pt x="715" y="2"/>
                                    <a:pt x="710" y="6"/>
                                    <a:pt x="707" y="9"/>
                                  </a:cubicBezTo>
                                  <a:cubicBezTo>
                                    <a:pt x="698" y="18"/>
                                    <a:pt x="692" y="31"/>
                                    <a:pt x="692" y="44"/>
                                  </a:cubicBezTo>
                                  <a:cubicBezTo>
                                    <a:pt x="692" y="45"/>
                                    <a:pt x="692" y="45"/>
                                    <a:pt x="692" y="46"/>
                                  </a:cubicBezTo>
                                  <a:cubicBezTo>
                                    <a:pt x="694" y="46"/>
                                    <a:pt x="696" y="47"/>
                                    <a:pt x="698" y="48"/>
                                  </a:cubicBezTo>
                                  <a:cubicBezTo>
                                    <a:pt x="698" y="47"/>
                                    <a:pt x="698" y="45"/>
                                    <a:pt x="698" y="44"/>
                                  </a:cubicBezTo>
                                  <a:cubicBezTo>
                                    <a:pt x="698" y="20"/>
                                    <a:pt x="718" y="1"/>
                                    <a:pt x="742" y="1"/>
                                  </a:cubicBezTo>
                                  <a:cubicBezTo>
                                    <a:pt x="766" y="1"/>
                                    <a:pt x="785" y="20"/>
                                    <a:pt x="785" y="44"/>
                                  </a:cubicBezTo>
                                  <a:cubicBezTo>
                                    <a:pt x="785" y="46"/>
                                    <a:pt x="785" y="47"/>
                                    <a:pt x="785" y="48"/>
                                  </a:cubicBezTo>
                                  <a:cubicBezTo>
                                    <a:pt x="787" y="47"/>
                                    <a:pt x="789" y="46"/>
                                    <a:pt x="791" y="46"/>
                                  </a:cubicBezTo>
                                  <a:cubicBezTo>
                                    <a:pt x="791" y="45"/>
                                    <a:pt x="791" y="45"/>
                                    <a:pt x="791" y="44"/>
                                  </a:cubicBezTo>
                                  <a:cubicBezTo>
                                    <a:pt x="791" y="31"/>
                                    <a:pt x="786" y="18"/>
                                    <a:pt x="777" y="9"/>
                                  </a:cubicBezTo>
                                  <a:cubicBezTo>
                                    <a:pt x="773" y="6"/>
                                    <a:pt x="769" y="2"/>
                                    <a:pt x="764" y="0"/>
                                  </a:cubicBezTo>
                                  <a:cubicBezTo>
                                    <a:pt x="767" y="0"/>
                                    <a:pt x="767" y="0"/>
                                    <a:pt x="767" y="0"/>
                                  </a:cubicBezTo>
                                  <a:cubicBezTo>
                                    <a:pt x="767" y="0"/>
                                    <a:pt x="768" y="0"/>
                                    <a:pt x="768" y="0"/>
                                  </a:cubicBezTo>
                                  <a:cubicBezTo>
                                    <a:pt x="768" y="0"/>
                                    <a:pt x="768" y="0"/>
                                    <a:pt x="768" y="0"/>
                                  </a:cubicBezTo>
                                  <a:cubicBezTo>
                                    <a:pt x="770" y="0"/>
                                    <a:pt x="770" y="0"/>
                                    <a:pt x="770" y="0"/>
                                  </a:cubicBezTo>
                                  <a:cubicBezTo>
                                    <a:pt x="769" y="0"/>
                                    <a:pt x="769" y="1"/>
                                    <a:pt x="769" y="1"/>
                                  </a:cubicBezTo>
                                  <a:cubicBezTo>
                                    <a:pt x="770" y="2"/>
                                    <a:pt x="771" y="3"/>
                                    <a:pt x="772" y="3"/>
                                  </a:cubicBezTo>
                                  <a:cubicBezTo>
                                    <a:pt x="773" y="3"/>
                                    <a:pt x="774" y="2"/>
                                    <a:pt x="775" y="1"/>
                                  </a:cubicBezTo>
                                  <a:cubicBezTo>
                                    <a:pt x="775" y="1"/>
                                    <a:pt x="775" y="0"/>
                                    <a:pt x="775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77" y="0"/>
                                    <a:pt x="777" y="0"/>
                                    <a:pt x="777" y="0"/>
                                  </a:cubicBezTo>
                                  <a:cubicBezTo>
                                    <a:pt x="781" y="0"/>
                                    <a:pt x="781" y="0"/>
                                    <a:pt x="781" y="0"/>
                                  </a:cubicBezTo>
                                  <a:cubicBezTo>
                                    <a:pt x="778" y="1"/>
                                    <a:pt x="776" y="3"/>
                                    <a:pt x="773" y="4"/>
                                  </a:cubicBezTo>
                                  <a:cubicBezTo>
                                    <a:pt x="775" y="6"/>
                                    <a:pt x="777" y="7"/>
                                    <a:pt x="778" y="8"/>
                                  </a:cubicBezTo>
                                  <a:cubicBezTo>
                                    <a:pt x="785" y="4"/>
                                    <a:pt x="794" y="1"/>
                                    <a:pt x="803" y="1"/>
                                  </a:cubicBezTo>
                                  <a:cubicBezTo>
                                    <a:pt x="812" y="1"/>
                                    <a:pt x="820" y="4"/>
                                    <a:pt x="827" y="8"/>
                                  </a:cubicBezTo>
                                  <a:cubicBezTo>
                                    <a:pt x="829" y="7"/>
                                    <a:pt x="830" y="6"/>
                                    <a:pt x="832" y="4"/>
                                  </a:cubicBezTo>
                                  <a:cubicBezTo>
                                    <a:pt x="830" y="3"/>
                                    <a:pt x="827" y="1"/>
                                    <a:pt x="825" y="0"/>
                                  </a:cubicBezTo>
                                  <a:cubicBezTo>
                                    <a:pt x="828" y="0"/>
                                    <a:pt x="828" y="0"/>
                                    <a:pt x="828" y="0"/>
                                  </a:cubicBezTo>
                                  <a:cubicBezTo>
                                    <a:pt x="828" y="0"/>
                                    <a:pt x="828" y="0"/>
                                    <a:pt x="829" y="0"/>
                                  </a:cubicBezTo>
                                  <a:cubicBezTo>
                                    <a:pt x="829" y="0"/>
                                    <a:pt x="829" y="0"/>
                                    <a:pt x="828" y="0"/>
                                  </a:cubicBezTo>
                                  <a:cubicBezTo>
                                    <a:pt x="830" y="0"/>
                                    <a:pt x="830" y="0"/>
                                    <a:pt x="830" y="0"/>
                                  </a:cubicBezTo>
                                  <a:cubicBezTo>
                                    <a:pt x="830" y="0"/>
                                    <a:pt x="830" y="1"/>
                                    <a:pt x="830" y="1"/>
                                  </a:cubicBezTo>
                                  <a:cubicBezTo>
                                    <a:pt x="831" y="2"/>
                                    <a:pt x="832" y="3"/>
                                    <a:pt x="833" y="3"/>
                                  </a:cubicBezTo>
                                  <a:cubicBezTo>
                                    <a:pt x="834" y="3"/>
                                    <a:pt x="835" y="2"/>
                                    <a:pt x="836" y="1"/>
                                  </a:cubicBezTo>
                                  <a:cubicBezTo>
                                    <a:pt x="836" y="1"/>
                                    <a:pt x="836" y="0"/>
                                    <a:pt x="836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7" y="0"/>
                                    <a:pt x="837" y="0"/>
                                    <a:pt x="837" y="0"/>
                                  </a:cubicBezTo>
                                  <a:cubicBezTo>
                                    <a:pt x="838" y="0"/>
                                    <a:pt x="838" y="0"/>
                                    <a:pt x="838" y="0"/>
                                  </a:cubicBezTo>
                                  <a:cubicBezTo>
                                    <a:pt x="841" y="0"/>
                                    <a:pt x="841" y="0"/>
                                    <a:pt x="841" y="0"/>
                                  </a:cubicBezTo>
                                  <a:cubicBezTo>
                                    <a:pt x="837" y="2"/>
                                    <a:pt x="832" y="6"/>
                                    <a:pt x="828" y="9"/>
                                  </a:cubicBezTo>
                                  <a:cubicBezTo>
                                    <a:pt x="820" y="18"/>
                                    <a:pt x="814" y="31"/>
                                    <a:pt x="814" y="44"/>
                                  </a:cubicBezTo>
                                  <a:cubicBezTo>
                                    <a:pt x="814" y="45"/>
                                    <a:pt x="814" y="45"/>
                                    <a:pt x="814" y="46"/>
                                  </a:cubicBezTo>
                                  <a:cubicBezTo>
                                    <a:pt x="816" y="46"/>
                                    <a:pt x="818" y="47"/>
                                    <a:pt x="820" y="48"/>
                                  </a:cubicBezTo>
                                  <a:cubicBezTo>
                                    <a:pt x="820" y="47"/>
                                    <a:pt x="820" y="45"/>
                                    <a:pt x="820" y="44"/>
                                  </a:cubicBezTo>
                                  <a:cubicBezTo>
                                    <a:pt x="820" y="20"/>
                                    <a:pt x="840" y="1"/>
                                    <a:pt x="864" y="1"/>
                                  </a:cubicBezTo>
                                  <a:cubicBezTo>
                                    <a:pt x="888" y="1"/>
                                    <a:pt x="907" y="20"/>
                                    <a:pt x="907" y="44"/>
                                  </a:cubicBezTo>
                                  <a:cubicBezTo>
                                    <a:pt x="907" y="45"/>
                                    <a:pt x="907" y="46"/>
                                    <a:pt x="907" y="47"/>
                                  </a:cubicBezTo>
                                  <a:cubicBezTo>
                                    <a:pt x="909" y="47"/>
                                    <a:pt x="911" y="46"/>
                                    <a:pt x="913" y="46"/>
                                  </a:cubicBezTo>
                                  <a:cubicBezTo>
                                    <a:pt x="913" y="45"/>
                                    <a:pt x="913" y="45"/>
                                    <a:pt x="913" y="44"/>
                                  </a:cubicBezTo>
                                  <a:cubicBezTo>
                                    <a:pt x="913" y="31"/>
                                    <a:pt x="908" y="18"/>
                                    <a:pt x="899" y="9"/>
                                  </a:cubicBezTo>
                                  <a:cubicBezTo>
                                    <a:pt x="895" y="6"/>
                                    <a:pt x="891" y="2"/>
                                    <a:pt x="886" y="0"/>
                                  </a:cubicBezTo>
                                  <a:cubicBezTo>
                                    <a:pt x="889" y="0"/>
                                    <a:pt x="889" y="0"/>
                                    <a:pt x="889" y="0"/>
                                  </a:cubicBezTo>
                                  <a:cubicBezTo>
                                    <a:pt x="889" y="0"/>
                                    <a:pt x="890" y="0"/>
                                    <a:pt x="890" y="0"/>
                                  </a:cubicBezTo>
                                  <a:cubicBezTo>
                                    <a:pt x="890" y="0"/>
                                    <a:pt x="890" y="0"/>
                                    <a:pt x="890" y="0"/>
                                  </a:cubicBezTo>
                                  <a:cubicBezTo>
                                    <a:pt x="891" y="0"/>
                                    <a:pt x="891" y="0"/>
                                    <a:pt x="891" y="0"/>
                                  </a:cubicBezTo>
                                  <a:cubicBezTo>
                                    <a:pt x="891" y="0"/>
                                    <a:pt x="891" y="1"/>
                                    <a:pt x="891" y="1"/>
                                  </a:cubicBezTo>
                                  <a:cubicBezTo>
                                    <a:pt x="892" y="2"/>
                                    <a:pt x="893" y="2"/>
                                    <a:pt x="894" y="3"/>
                                  </a:cubicBezTo>
                                  <a:cubicBezTo>
                                    <a:pt x="895" y="2"/>
                                    <a:pt x="896" y="1"/>
                                    <a:pt x="897" y="1"/>
                                  </a:cubicBezTo>
                                  <a:cubicBezTo>
                                    <a:pt x="897" y="0"/>
                                    <a:pt x="897" y="0"/>
                                    <a:pt x="897" y="0"/>
                                  </a:cubicBezTo>
                                  <a:cubicBezTo>
                                    <a:pt x="901" y="0"/>
                                    <a:pt x="901" y="0"/>
                                    <a:pt x="901" y="0"/>
                                  </a:cubicBezTo>
                                  <a:cubicBezTo>
                                    <a:pt x="899" y="1"/>
                                    <a:pt x="897" y="2"/>
                                    <a:pt x="895" y="4"/>
                                  </a:cubicBezTo>
                                  <a:cubicBezTo>
                                    <a:pt x="897" y="5"/>
                                    <a:pt x="898" y="7"/>
                                    <a:pt x="900" y="8"/>
                                  </a:cubicBezTo>
                                  <a:cubicBezTo>
                                    <a:pt x="907" y="4"/>
                                    <a:pt x="915" y="1"/>
                                    <a:pt x="924" y="1"/>
                                  </a:cubicBezTo>
                                  <a:cubicBezTo>
                                    <a:pt x="928" y="1"/>
                                    <a:pt x="932" y="2"/>
                                    <a:pt x="937" y="3"/>
                                  </a:cubicBezTo>
                                  <a:cubicBezTo>
                                    <a:pt x="937" y="5"/>
                                    <a:pt x="937" y="5"/>
                                    <a:pt x="937" y="5"/>
                                  </a:cubicBezTo>
                                  <a:cubicBezTo>
                                    <a:pt x="932" y="3"/>
                                    <a:pt x="928" y="2"/>
                                    <a:pt x="924" y="2"/>
                                  </a:cubicBezTo>
                                  <a:cubicBezTo>
                                    <a:pt x="915" y="2"/>
                                    <a:pt x="907" y="5"/>
                                    <a:pt x="901" y="9"/>
                                  </a:cubicBezTo>
                                  <a:cubicBezTo>
                                    <a:pt x="902" y="11"/>
                                    <a:pt x="904" y="12"/>
                                    <a:pt x="905" y="14"/>
                                  </a:cubicBezTo>
                                  <a:cubicBezTo>
                                    <a:pt x="910" y="11"/>
                                    <a:pt x="917" y="9"/>
                                    <a:pt x="924" y="9"/>
                                  </a:cubicBezTo>
                                  <a:cubicBezTo>
                                    <a:pt x="928" y="9"/>
                                    <a:pt x="932" y="10"/>
                                    <a:pt x="937" y="11"/>
                                  </a:cubicBezTo>
                                  <a:cubicBezTo>
                                    <a:pt x="937" y="13"/>
                                    <a:pt x="937" y="13"/>
                                    <a:pt x="937" y="13"/>
                                  </a:cubicBezTo>
                                  <a:cubicBezTo>
                                    <a:pt x="933" y="11"/>
                                    <a:pt x="928" y="10"/>
                                    <a:pt x="924" y="10"/>
                                  </a:cubicBezTo>
                                  <a:cubicBezTo>
                                    <a:pt x="917" y="10"/>
                                    <a:pt x="911" y="12"/>
                                    <a:pt x="906" y="15"/>
                                  </a:cubicBezTo>
                                  <a:cubicBezTo>
                                    <a:pt x="907" y="17"/>
                                    <a:pt x="908" y="18"/>
                                    <a:pt x="909" y="20"/>
                                  </a:cubicBezTo>
                                  <a:cubicBezTo>
                                    <a:pt x="913" y="17"/>
                                    <a:pt x="918" y="16"/>
                                    <a:pt x="924" y="16"/>
                                  </a:cubicBezTo>
                                  <a:cubicBezTo>
                                    <a:pt x="928" y="16"/>
                                    <a:pt x="933" y="17"/>
                                    <a:pt x="937" y="19"/>
                                  </a:cubicBezTo>
                                  <a:cubicBezTo>
                                    <a:pt x="937" y="21"/>
                                    <a:pt x="937" y="21"/>
                                    <a:pt x="937" y="21"/>
                                  </a:cubicBezTo>
                                  <a:cubicBezTo>
                                    <a:pt x="933" y="18"/>
                                    <a:pt x="928" y="17"/>
                                    <a:pt x="924" y="17"/>
                                  </a:cubicBezTo>
                                  <a:cubicBezTo>
                                    <a:pt x="918" y="17"/>
                                    <a:pt x="913" y="19"/>
                                    <a:pt x="909" y="21"/>
                                  </a:cubicBezTo>
                                  <a:cubicBezTo>
                                    <a:pt x="910" y="23"/>
                                    <a:pt x="911" y="25"/>
                                    <a:pt x="912" y="27"/>
                                  </a:cubicBezTo>
                                  <a:cubicBezTo>
                                    <a:pt x="915" y="25"/>
                                    <a:pt x="919" y="23"/>
                                    <a:pt x="924" y="23"/>
                                  </a:cubicBezTo>
                                  <a:cubicBezTo>
                                    <a:pt x="928" y="23"/>
                                    <a:pt x="933" y="25"/>
                                    <a:pt x="936" y="27"/>
                                  </a:cubicBezTo>
                                  <a:cubicBezTo>
                                    <a:pt x="936" y="27"/>
                                    <a:pt x="936" y="27"/>
                                    <a:pt x="937" y="27"/>
                                  </a:cubicBezTo>
                                  <a:cubicBezTo>
                                    <a:pt x="937" y="32"/>
                                    <a:pt x="937" y="32"/>
                                    <a:pt x="937" y="32"/>
                                  </a:cubicBezTo>
                                  <a:cubicBezTo>
                                    <a:pt x="935" y="36"/>
                                    <a:pt x="935" y="40"/>
                                    <a:pt x="935" y="44"/>
                                  </a:cubicBezTo>
                                  <a:cubicBezTo>
                                    <a:pt x="935" y="45"/>
                                    <a:pt x="935" y="45"/>
                                    <a:pt x="935" y="46"/>
                                  </a:cubicBezTo>
                                  <a:close/>
                                  <a:moveTo>
                                    <a:pt x="18" y="44"/>
                                  </a:moveTo>
                                  <a:cubicBezTo>
                                    <a:pt x="18" y="42"/>
                                    <a:pt x="16" y="39"/>
                                    <a:pt x="13" y="39"/>
                                  </a:cubicBezTo>
                                  <a:cubicBezTo>
                                    <a:pt x="10" y="39"/>
                                    <a:pt x="8" y="42"/>
                                    <a:pt x="8" y="44"/>
                                  </a:cubicBezTo>
                                  <a:cubicBezTo>
                                    <a:pt x="8" y="45"/>
                                    <a:pt x="8" y="45"/>
                                    <a:pt x="8" y="45"/>
                                  </a:cubicBezTo>
                                  <a:cubicBezTo>
                                    <a:pt x="10" y="45"/>
                                    <a:pt x="11" y="45"/>
                                    <a:pt x="13" y="45"/>
                                  </a:cubicBezTo>
                                  <a:cubicBezTo>
                                    <a:pt x="15" y="45"/>
                                    <a:pt x="16" y="45"/>
                                    <a:pt x="18" y="45"/>
                                  </a:cubicBezTo>
                                  <a:cubicBezTo>
                                    <a:pt x="18" y="45"/>
                                    <a:pt x="18" y="45"/>
                                    <a:pt x="18" y="44"/>
                                  </a:cubicBezTo>
                                  <a:close/>
                                  <a:moveTo>
                                    <a:pt x="25" y="44"/>
                                  </a:moveTo>
                                  <a:cubicBezTo>
                                    <a:pt x="25" y="38"/>
                                    <a:pt x="20" y="32"/>
                                    <a:pt x="13" y="32"/>
                                  </a:cubicBezTo>
                                  <a:cubicBezTo>
                                    <a:pt x="6" y="32"/>
                                    <a:pt x="1" y="38"/>
                                    <a:pt x="1" y="44"/>
                                  </a:cubicBezTo>
                                  <a:cubicBezTo>
                                    <a:pt x="1" y="45"/>
                                    <a:pt x="1" y="45"/>
                                    <a:pt x="1" y="46"/>
                                  </a:cubicBezTo>
                                  <a:cubicBezTo>
                                    <a:pt x="3" y="46"/>
                                    <a:pt x="5" y="45"/>
                                    <a:pt x="6" y="45"/>
                                  </a:cubicBezTo>
                                  <a:cubicBezTo>
                                    <a:pt x="6" y="45"/>
                                    <a:pt x="6" y="45"/>
                                    <a:pt x="6" y="44"/>
                                  </a:cubicBezTo>
                                  <a:cubicBezTo>
                                    <a:pt x="6" y="41"/>
                                    <a:pt x="9" y="38"/>
                                    <a:pt x="13" y="38"/>
                                  </a:cubicBezTo>
                                  <a:cubicBezTo>
                                    <a:pt x="17" y="38"/>
                                    <a:pt x="20" y="41"/>
                                    <a:pt x="20" y="44"/>
                                  </a:cubicBezTo>
                                  <a:cubicBezTo>
                                    <a:pt x="20" y="45"/>
                                    <a:pt x="20" y="45"/>
                                    <a:pt x="20" y="45"/>
                                  </a:cubicBezTo>
                                  <a:cubicBezTo>
                                    <a:pt x="21" y="45"/>
                                    <a:pt x="23" y="46"/>
                                    <a:pt x="25" y="46"/>
                                  </a:cubicBezTo>
                                  <a:cubicBezTo>
                                    <a:pt x="25" y="45"/>
                                    <a:pt x="25" y="45"/>
                                    <a:pt x="25" y="44"/>
                                  </a:cubicBezTo>
                                  <a:close/>
                                  <a:moveTo>
                                    <a:pt x="18" y="96"/>
                                  </a:moveTo>
                                  <a:cubicBezTo>
                                    <a:pt x="18" y="93"/>
                                    <a:pt x="16" y="91"/>
                                    <a:pt x="13" y="91"/>
                                  </a:cubicBezTo>
                                  <a:cubicBezTo>
                                    <a:pt x="10" y="91"/>
                                    <a:pt x="8" y="93"/>
                                    <a:pt x="8" y="96"/>
                                  </a:cubicBezTo>
                                  <a:cubicBezTo>
                                    <a:pt x="8" y="96"/>
                                    <a:pt x="8" y="96"/>
                                    <a:pt x="8" y="96"/>
                                  </a:cubicBezTo>
                                  <a:cubicBezTo>
                                    <a:pt x="10" y="96"/>
                                    <a:pt x="11" y="96"/>
                                    <a:pt x="13" y="96"/>
                                  </a:cubicBezTo>
                                  <a:cubicBezTo>
                                    <a:pt x="15" y="96"/>
                                    <a:pt x="16" y="96"/>
                                    <a:pt x="18" y="96"/>
                                  </a:cubicBezTo>
                                  <a:cubicBezTo>
                                    <a:pt x="18" y="96"/>
                                    <a:pt x="18" y="96"/>
                                    <a:pt x="18" y="96"/>
                                  </a:cubicBezTo>
                                  <a:close/>
                                  <a:moveTo>
                                    <a:pt x="25" y="96"/>
                                  </a:moveTo>
                                  <a:cubicBezTo>
                                    <a:pt x="25" y="89"/>
                                    <a:pt x="20" y="84"/>
                                    <a:pt x="13" y="84"/>
                                  </a:cubicBezTo>
                                  <a:cubicBezTo>
                                    <a:pt x="6" y="84"/>
                                    <a:pt x="1" y="89"/>
                                    <a:pt x="1" y="96"/>
                                  </a:cubicBezTo>
                                  <a:cubicBezTo>
                                    <a:pt x="1" y="96"/>
                                    <a:pt x="1" y="97"/>
                                    <a:pt x="1" y="97"/>
                                  </a:cubicBezTo>
                                  <a:cubicBezTo>
                                    <a:pt x="3" y="97"/>
                                    <a:pt x="5" y="97"/>
                                    <a:pt x="6" y="96"/>
                                  </a:cubicBezTo>
                                  <a:cubicBezTo>
                                    <a:pt x="6" y="96"/>
                                    <a:pt x="6" y="96"/>
                                    <a:pt x="6" y="96"/>
                                  </a:cubicBezTo>
                                  <a:cubicBezTo>
                                    <a:pt x="6" y="92"/>
                                    <a:pt x="9" y="89"/>
                                    <a:pt x="13" y="89"/>
                                  </a:cubicBezTo>
                                  <a:cubicBezTo>
                                    <a:pt x="17" y="89"/>
                                    <a:pt x="20" y="92"/>
                                    <a:pt x="20" y="96"/>
                                  </a:cubicBezTo>
                                  <a:cubicBezTo>
                                    <a:pt x="20" y="96"/>
                                    <a:pt x="20" y="96"/>
                                    <a:pt x="20" y="96"/>
                                  </a:cubicBezTo>
                                  <a:cubicBezTo>
                                    <a:pt x="21" y="97"/>
                                    <a:pt x="23" y="97"/>
                                    <a:pt x="25" y="97"/>
                                  </a:cubicBezTo>
                                  <a:cubicBezTo>
                                    <a:pt x="25" y="97"/>
                                    <a:pt x="25" y="96"/>
                                    <a:pt x="25" y="96"/>
                                  </a:cubicBezTo>
                                  <a:close/>
                                  <a:moveTo>
                                    <a:pt x="18" y="147"/>
                                  </a:moveTo>
                                  <a:cubicBezTo>
                                    <a:pt x="18" y="144"/>
                                    <a:pt x="16" y="142"/>
                                    <a:pt x="13" y="142"/>
                                  </a:cubicBezTo>
                                  <a:cubicBezTo>
                                    <a:pt x="10" y="142"/>
                                    <a:pt x="8" y="144"/>
                                    <a:pt x="8" y="147"/>
                                  </a:cubicBezTo>
                                  <a:cubicBezTo>
                                    <a:pt x="8" y="147"/>
                                    <a:pt x="8" y="147"/>
                                    <a:pt x="8" y="148"/>
                                  </a:cubicBezTo>
                                  <a:cubicBezTo>
                                    <a:pt x="10" y="147"/>
                                    <a:pt x="11" y="147"/>
                                    <a:pt x="13" y="147"/>
                                  </a:cubicBezTo>
                                  <a:cubicBezTo>
                                    <a:pt x="15" y="147"/>
                                    <a:pt x="16" y="147"/>
                                    <a:pt x="18" y="148"/>
                                  </a:cubicBezTo>
                                  <a:cubicBezTo>
                                    <a:pt x="18" y="147"/>
                                    <a:pt x="18" y="147"/>
                                    <a:pt x="18" y="147"/>
                                  </a:cubicBezTo>
                                  <a:close/>
                                  <a:moveTo>
                                    <a:pt x="25" y="147"/>
                                  </a:moveTo>
                                  <a:cubicBezTo>
                                    <a:pt x="25" y="141"/>
                                    <a:pt x="20" y="135"/>
                                    <a:pt x="13" y="135"/>
                                  </a:cubicBezTo>
                                  <a:cubicBezTo>
                                    <a:pt x="6" y="135"/>
                                    <a:pt x="1" y="141"/>
                                    <a:pt x="1" y="147"/>
                                  </a:cubicBezTo>
                                  <a:cubicBezTo>
                                    <a:pt x="1" y="148"/>
                                    <a:pt x="1" y="148"/>
                                    <a:pt x="1" y="149"/>
                                  </a:cubicBezTo>
                                  <a:cubicBezTo>
                                    <a:pt x="3" y="148"/>
                                    <a:pt x="5" y="148"/>
                                    <a:pt x="6" y="148"/>
                                  </a:cubicBezTo>
                                  <a:cubicBezTo>
                                    <a:pt x="6" y="148"/>
                                    <a:pt x="6" y="147"/>
                                    <a:pt x="6" y="147"/>
                                  </a:cubicBezTo>
                                  <a:cubicBezTo>
                                    <a:pt x="6" y="143"/>
                                    <a:pt x="9" y="140"/>
                                    <a:pt x="13" y="140"/>
                                  </a:cubicBezTo>
                                  <a:cubicBezTo>
                                    <a:pt x="17" y="140"/>
                                    <a:pt x="20" y="143"/>
                                    <a:pt x="20" y="147"/>
                                  </a:cubicBezTo>
                                  <a:cubicBezTo>
                                    <a:pt x="20" y="147"/>
                                    <a:pt x="20" y="148"/>
                                    <a:pt x="20" y="148"/>
                                  </a:cubicBezTo>
                                  <a:cubicBezTo>
                                    <a:pt x="21" y="148"/>
                                    <a:pt x="23" y="148"/>
                                    <a:pt x="25" y="149"/>
                                  </a:cubicBezTo>
                                  <a:cubicBezTo>
                                    <a:pt x="25" y="148"/>
                                    <a:pt x="25" y="148"/>
                                    <a:pt x="25" y="147"/>
                                  </a:cubicBezTo>
                                  <a:close/>
                                  <a:moveTo>
                                    <a:pt x="18" y="199"/>
                                  </a:moveTo>
                                  <a:cubicBezTo>
                                    <a:pt x="18" y="196"/>
                                    <a:pt x="16" y="193"/>
                                    <a:pt x="13" y="193"/>
                                  </a:cubicBezTo>
                                  <a:cubicBezTo>
                                    <a:pt x="10" y="193"/>
                                    <a:pt x="8" y="196"/>
                                    <a:pt x="8" y="199"/>
                                  </a:cubicBezTo>
                                  <a:cubicBezTo>
                                    <a:pt x="8" y="199"/>
                                    <a:pt x="8" y="199"/>
                                    <a:pt x="8" y="199"/>
                                  </a:cubicBezTo>
                                  <a:cubicBezTo>
                                    <a:pt x="10" y="199"/>
                                    <a:pt x="11" y="199"/>
                                    <a:pt x="13" y="199"/>
                                  </a:cubicBezTo>
                                  <a:cubicBezTo>
                                    <a:pt x="15" y="199"/>
                                    <a:pt x="16" y="199"/>
                                    <a:pt x="18" y="199"/>
                                  </a:cubicBezTo>
                                  <a:cubicBezTo>
                                    <a:pt x="18" y="199"/>
                                    <a:pt x="18" y="199"/>
                                    <a:pt x="18" y="199"/>
                                  </a:cubicBezTo>
                                  <a:close/>
                                  <a:moveTo>
                                    <a:pt x="25" y="199"/>
                                  </a:moveTo>
                                  <a:cubicBezTo>
                                    <a:pt x="25" y="192"/>
                                    <a:pt x="20" y="187"/>
                                    <a:pt x="13" y="187"/>
                                  </a:cubicBezTo>
                                  <a:cubicBezTo>
                                    <a:pt x="6" y="187"/>
                                    <a:pt x="1" y="192"/>
                                    <a:pt x="1" y="199"/>
                                  </a:cubicBezTo>
                                  <a:cubicBezTo>
                                    <a:pt x="1" y="199"/>
                                    <a:pt x="1" y="200"/>
                                    <a:pt x="1" y="200"/>
                                  </a:cubicBezTo>
                                  <a:cubicBezTo>
                                    <a:pt x="3" y="200"/>
                                    <a:pt x="5" y="199"/>
                                    <a:pt x="6" y="199"/>
                                  </a:cubicBezTo>
                                  <a:cubicBezTo>
                                    <a:pt x="6" y="199"/>
                                    <a:pt x="6" y="199"/>
                                    <a:pt x="6" y="199"/>
                                  </a:cubicBezTo>
                                  <a:cubicBezTo>
                                    <a:pt x="6" y="195"/>
                                    <a:pt x="9" y="192"/>
                                    <a:pt x="13" y="192"/>
                                  </a:cubicBezTo>
                                  <a:cubicBezTo>
                                    <a:pt x="17" y="192"/>
                                    <a:pt x="20" y="195"/>
                                    <a:pt x="20" y="199"/>
                                  </a:cubicBezTo>
                                  <a:cubicBezTo>
                                    <a:pt x="20" y="199"/>
                                    <a:pt x="20" y="199"/>
                                    <a:pt x="20" y="199"/>
                                  </a:cubicBezTo>
                                  <a:cubicBezTo>
                                    <a:pt x="21" y="199"/>
                                    <a:pt x="23" y="200"/>
                                    <a:pt x="25" y="200"/>
                                  </a:cubicBezTo>
                                  <a:cubicBezTo>
                                    <a:pt x="25" y="200"/>
                                    <a:pt x="25" y="199"/>
                                    <a:pt x="25" y="199"/>
                                  </a:cubicBezTo>
                                  <a:close/>
                                  <a:moveTo>
                                    <a:pt x="18" y="250"/>
                                  </a:moveTo>
                                  <a:cubicBezTo>
                                    <a:pt x="18" y="247"/>
                                    <a:pt x="16" y="245"/>
                                    <a:pt x="13" y="245"/>
                                  </a:cubicBezTo>
                                  <a:cubicBezTo>
                                    <a:pt x="10" y="245"/>
                                    <a:pt x="8" y="247"/>
                                    <a:pt x="8" y="250"/>
                                  </a:cubicBezTo>
                                  <a:cubicBezTo>
                                    <a:pt x="8" y="250"/>
                                    <a:pt x="8" y="250"/>
                                    <a:pt x="8" y="250"/>
                                  </a:cubicBezTo>
                                  <a:cubicBezTo>
                                    <a:pt x="10" y="250"/>
                                    <a:pt x="11" y="250"/>
                                    <a:pt x="13" y="250"/>
                                  </a:cubicBezTo>
                                  <a:cubicBezTo>
                                    <a:pt x="15" y="250"/>
                                    <a:pt x="16" y="250"/>
                                    <a:pt x="18" y="250"/>
                                  </a:cubicBezTo>
                                  <a:cubicBezTo>
                                    <a:pt x="18" y="250"/>
                                    <a:pt x="18" y="250"/>
                                    <a:pt x="18" y="250"/>
                                  </a:cubicBezTo>
                                  <a:close/>
                                  <a:moveTo>
                                    <a:pt x="25" y="250"/>
                                  </a:moveTo>
                                  <a:cubicBezTo>
                                    <a:pt x="25" y="243"/>
                                    <a:pt x="20" y="238"/>
                                    <a:pt x="13" y="238"/>
                                  </a:cubicBezTo>
                                  <a:cubicBezTo>
                                    <a:pt x="6" y="238"/>
                                    <a:pt x="1" y="243"/>
                                    <a:pt x="1" y="250"/>
                                  </a:cubicBezTo>
                                  <a:cubicBezTo>
                                    <a:pt x="1" y="250"/>
                                    <a:pt x="1" y="251"/>
                                    <a:pt x="1" y="251"/>
                                  </a:cubicBezTo>
                                  <a:cubicBezTo>
                                    <a:pt x="3" y="251"/>
                                    <a:pt x="5" y="251"/>
                                    <a:pt x="6" y="251"/>
                                  </a:cubicBezTo>
                                  <a:cubicBezTo>
                                    <a:pt x="6" y="250"/>
                                    <a:pt x="6" y="250"/>
                                    <a:pt x="6" y="250"/>
                                  </a:cubicBezTo>
                                  <a:cubicBezTo>
                                    <a:pt x="6" y="246"/>
                                    <a:pt x="9" y="243"/>
                                    <a:pt x="13" y="243"/>
                                  </a:cubicBezTo>
                                  <a:cubicBezTo>
                                    <a:pt x="17" y="243"/>
                                    <a:pt x="20" y="246"/>
                                    <a:pt x="20" y="250"/>
                                  </a:cubicBezTo>
                                  <a:cubicBezTo>
                                    <a:pt x="20" y="250"/>
                                    <a:pt x="20" y="250"/>
                                    <a:pt x="20" y="251"/>
                                  </a:cubicBezTo>
                                  <a:cubicBezTo>
                                    <a:pt x="21" y="251"/>
                                    <a:pt x="23" y="251"/>
                                    <a:pt x="25" y="251"/>
                                  </a:cubicBezTo>
                                  <a:cubicBezTo>
                                    <a:pt x="25" y="251"/>
                                    <a:pt x="25" y="250"/>
                                    <a:pt x="25" y="250"/>
                                  </a:cubicBezTo>
                                  <a:close/>
                                  <a:moveTo>
                                    <a:pt x="18" y="301"/>
                                  </a:moveTo>
                                  <a:cubicBezTo>
                                    <a:pt x="18" y="298"/>
                                    <a:pt x="16" y="296"/>
                                    <a:pt x="13" y="296"/>
                                  </a:cubicBezTo>
                                  <a:cubicBezTo>
                                    <a:pt x="10" y="296"/>
                                    <a:pt x="8" y="298"/>
                                    <a:pt x="8" y="301"/>
                                  </a:cubicBezTo>
                                  <a:cubicBezTo>
                                    <a:pt x="8" y="301"/>
                                    <a:pt x="8" y="302"/>
                                    <a:pt x="8" y="302"/>
                                  </a:cubicBezTo>
                                  <a:cubicBezTo>
                                    <a:pt x="10" y="302"/>
                                    <a:pt x="11" y="301"/>
                                    <a:pt x="13" y="301"/>
                                  </a:cubicBezTo>
                                  <a:cubicBezTo>
                                    <a:pt x="15" y="301"/>
                                    <a:pt x="16" y="302"/>
                                    <a:pt x="18" y="302"/>
                                  </a:cubicBezTo>
                                  <a:cubicBezTo>
                                    <a:pt x="18" y="302"/>
                                    <a:pt x="18" y="301"/>
                                    <a:pt x="18" y="301"/>
                                  </a:cubicBezTo>
                                  <a:close/>
                                  <a:moveTo>
                                    <a:pt x="25" y="301"/>
                                  </a:moveTo>
                                  <a:cubicBezTo>
                                    <a:pt x="25" y="295"/>
                                    <a:pt x="20" y="289"/>
                                    <a:pt x="13" y="289"/>
                                  </a:cubicBezTo>
                                  <a:cubicBezTo>
                                    <a:pt x="6" y="289"/>
                                    <a:pt x="1" y="295"/>
                                    <a:pt x="1" y="301"/>
                                  </a:cubicBezTo>
                                  <a:cubicBezTo>
                                    <a:pt x="1" y="302"/>
                                    <a:pt x="1" y="302"/>
                                    <a:pt x="1" y="303"/>
                                  </a:cubicBezTo>
                                  <a:cubicBezTo>
                                    <a:pt x="3" y="302"/>
                                    <a:pt x="5" y="302"/>
                                    <a:pt x="6" y="302"/>
                                  </a:cubicBezTo>
                                  <a:cubicBezTo>
                                    <a:pt x="6" y="302"/>
                                    <a:pt x="6" y="301"/>
                                    <a:pt x="6" y="301"/>
                                  </a:cubicBezTo>
                                  <a:cubicBezTo>
                                    <a:pt x="6" y="298"/>
                                    <a:pt x="9" y="295"/>
                                    <a:pt x="13" y="295"/>
                                  </a:cubicBezTo>
                                  <a:cubicBezTo>
                                    <a:pt x="17" y="295"/>
                                    <a:pt x="20" y="298"/>
                                    <a:pt x="20" y="301"/>
                                  </a:cubicBezTo>
                                  <a:cubicBezTo>
                                    <a:pt x="20" y="301"/>
                                    <a:pt x="20" y="302"/>
                                    <a:pt x="20" y="302"/>
                                  </a:cubicBezTo>
                                  <a:cubicBezTo>
                                    <a:pt x="21" y="302"/>
                                    <a:pt x="23" y="302"/>
                                    <a:pt x="25" y="303"/>
                                  </a:cubicBezTo>
                                  <a:cubicBezTo>
                                    <a:pt x="25" y="302"/>
                                    <a:pt x="25" y="302"/>
                                    <a:pt x="25" y="301"/>
                                  </a:cubicBezTo>
                                  <a:close/>
                                  <a:moveTo>
                                    <a:pt x="18" y="353"/>
                                  </a:moveTo>
                                  <a:cubicBezTo>
                                    <a:pt x="18" y="350"/>
                                    <a:pt x="16" y="348"/>
                                    <a:pt x="13" y="348"/>
                                  </a:cubicBezTo>
                                  <a:cubicBezTo>
                                    <a:pt x="10" y="348"/>
                                    <a:pt x="8" y="350"/>
                                    <a:pt x="8" y="353"/>
                                  </a:cubicBezTo>
                                  <a:cubicBezTo>
                                    <a:pt x="8" y="353"/>
                                    <a:pt x="8" y="353"/>
                                    <a:pt x="8" y="353"/>
                                  </a:cubicBezTo>
                                  <a:cubicBezTo>
                                    <a:pt x="10" y="353"/>
                                    <a:pt x="11" y="353"/>
                                    <a:pt x="13" y="353"/>
                                  </a:cubicBezTo>
                                  <a:cubicBezTo>
                                    <a:pt x="15" y="353"/>
                                    <a:pt x="16" y="353"/>
                                    <a:pt x="18" y="353"/>
                                  </a:cubicBezTo>
                                  <a:cubicBezTo>
                                    <a:pt x="18" y="353"/>
                                    <a:pt x="18" y="353"/>
                                    <a:pt x="18" y="353"/>
                                  </a:cubicBezTo>
                                  <a:close/>
                                  <a:moveTo>
                                    <a:pt x="25" y="353"/>
                                  </a:moveTo>
                                  <a:cubicBezTo>
                                    <a:pt x="25" y="346"/>
                                    <a:pt x="20" y="341"/>
                                    <a:pt x="13" y="341"/>
                                  </a:cubicBezTo>
                                  <a:cubicBezTo>
                                    <a:pt x="6" y="341"/>
                                    <a:pt x="1" y="346"/>
                                    <a:pt x="1" y="353"/>
                                  </a:cubicBezTo>
                                  <a:cubicBezTo>
                                    <a:pt x="1" y="353"/>
                                    <a:pt x="1" y="354"/>
                                    <a:pt x="1" y="354"/>
                                  </a:cubicBezTo>
                                  <a:cubicBezTo>
                                    <a:pt x="3" y="354"/>
                                    <a:pt x="5" y="354"/>
                                    <a:pt x="6" y="353"/>
                                  </a:cubicBezTo>
                                  <a:cubicBezTo>
                                    <a:pt x="6" y="353"/>
                                    <a:pt x="6" y="353"/>
                                    <a:pt x="6" y="353"/>
                                  </a:cubicBezTo>
                                  <a:cubicBezTo>
                                    <a:pt x="6" y="349"/>
                                    <a:pt x="9" y="346"/>
                                    <a:pt x="13" y="346"/>
                                  </a:cubicBezTo>
                                  <a:cubicBezTo>
                                    <a:pt x="17" y="346"/>
                                    <a:pt x="20" y="349"/>
                                    <a:pt x="20" y="353"/>
                                  </a:cubicBezTo>
                                  <a:cubicBezTo>
                                    <a:pt x="20" y="353"/>
                                    <a:pt x="20" y="353"/>
                                    <a:pt x="20" y="353"/>
                                  </a:cubicBezTo>
                                  <a:cubicBezTo>
                                    <a:pt x="21" y="354"/>
                                    <a:pt x="23" y="354"/>
                                    <a:pt x="25" y="354"/>
                                  </a:cubicBezTo>
                                  <a:cubicBezTo>
                                    <a:pt x="25" y="354"/>
                                    <a:pt x="25" y="353"/>
                                    <a:pt x="25" y="353"/>
                                  </a:cubicBezTo>
                                  <a:close/>
                                  <a:moveTo>
                                    <a:pt x="18" y="404"/>
                                  </a:moveTo>
                                  <a:cubicBezTo>
                                    <a:pt x="18" y="401"/>
                                    <a:pt x="16" y="399"/>
                                    <a:pt x="13" y="399"/>
                                  </a:cubicBezTo>
                                  <a:cubicBezTo>
                                    <a:pt x="10" y="399"/>
                                    <a:pt x="8" y="401"/>
                                    <a:pt x="8" y="404"/>
                                  </a:cubicBezTo>
                                  <a:cubicBezTo>
                                    <a:pt x="8" y="404"/>
                                    <a:pt x="8" y="404"/>
                                    <a:pt x="8" y="404"/>
                                  </a:cubicBezTo>
                                  <a:cubicBezTo>
                                    <a:pt x="10" y="404"/>
                                    <a:pt x="11" y="404"/>
                                    <a:pt x="13" y="404"/>
                                  </a:cubicBezTo>
                                  <a:cubicBezTo>
                                    <a:pt x="15" y="404"/>
                                    <a:pt x="16" y="404"/>
                                    <a:pt x="18" y="404"/>
                                  </a:cubicBezTo>
                                  <a:cubicBezTo>
                                    <a:pt x="18" y="404"/>
                                    <a:pt x="18" y="404"/>
                                    <a:pt x="18" y="404"/>
                                  </a:cubicBezTo>
                                  <a:close/>
                                  <a:moveTo>
                                    <a:pt x="25" y="404"/>
                                  </a:moveTo>
                                  <a:cubicBezTo>
                                    <a:pt x="25" y="397"/>
                                    <a:pt x="20" y="392"/>
                                    <a:pt x="13" y="392"/>
                                  </a:cubicBezTo>
                                  <a:cubicBezTo>
                                    <a:pt x="6" y="392"/>
                                    <a:pt x="1" y="397"/>
                                    <a:pt x="1" y="404"/>
                                  </a:cubicBezTo>
                                  <a:cubicBezTo>
                                    <a:pt x="1" y="405"/>
                                    <a:pt x="1" y="405"/>
                                    <a:pt x="1" y="406"/>
                                  </a:cubicBezTo>
                                  <a:cubicBezTo>
                                    <a:pt x="3" y="405"/>
                                    <a:pt x="5" y="405"/>
                                    <a:pt x="6" y="405"/>
                                  </a:cubicBezTo>
                                  <a:cubicBezTo>
                                    <a:pt x="6" y="404"/>
                                    <a:pt x="6" y="404"/>
                                    <a:pt x="6" y="404"/>
                                  </a:cubicBezTo>
                                  <a:cubicBezTo>
                                    <a:pt x="6" y="400"/>
                                    <a:pt x="9" y="397"/>
                                    <a:pt x="13" y="397"/>
                                  </a:cubicBezTo>
                                  <a:cubicBezTo>
                                    <a:pt x="17" y="397"/>
                                    <a:pt x="20" y="400"/>
                                    <a:pt x="20" y="404"/>
                                  </a:cubicBezTo>
                                  <a:cubicBezTo>
                                    <a:pt x="20" y="404"/>
                                    <a:pt x="20" y="404"/>
                                    <a:pt x="20" y="405"/>
                                  </a:cubicBezTo>
                                  <a:cubicBezTo>
                                    <a:pt x="21" y="405"/>
                                    <a:pt x="23" y="405"/>
                                    <a:pt x="25" y="406"/>
                                  </a:cubicBezTo>
                                  <a:cubicBezTo>
                                    <a:pt x="25" y="405"/>
                                    <a:pt x="25" y="405"/>
                                    <a:pt x="25" y="404"/>
                                  </a:cubicBezTo>
                                  <a:close/>
                                  <a:moveTo>
                                    <a:pt x="18" y="455"/>
                                  </a:moveTo>
                                  <a:cubicBezTo>
                                    <a:pt x="18" y="453"/>
                                    <a:pt x="16" y="450"/>
                                    <a:pt x="13" y="450"/>
                                  </a:cubicBezTo>
                                  <a:cubicBezTo>
                                    <a:pt x="10" y="450"/>
                                    <a:pt x="8" y="453"/>
                                    <a:pt x="8" y="455"/>
                                  </a:cubicBezTo>
                                  <a:cubicBezTo>
                                    <a:pt x="8" y="456"/>
                                    <a:pt x="8" y="456"/>
                                    <a:pt x="8" y="456"/>
                                  </a:cubicBezTo>
                                  <a:cubicBezTo>
                                    <a:pt x="10" y="456"/>
                                    <a:pt x="11" y="456"/>
                                    <a:pt x="13" y="456"/>
                                  </a:cubicBezTo>
                                  <a:cubicBezTo>
                                    <a:pt x="15" y="456"/>
                                    <a:pt x="16" y="456"/>
                                    <a:pt x="18" y="456"/>
                                  </a:cubicBezTo>
                                  <a:cubicBezTo>
                                    <a:pt x="18" y="456"/>
                                    <a:pt x="18" y="456"/>
                                    <a:pt x="18" y="455"/>
                                  </a:cubicBezTo>
                                  <a:close/>
                                  <a:moveTo>
                                    <a:pt x="25" y="455"/>
                                  </a:moveTo>
                                  <a:cubicBezTo>
                                    <a:pt x="25" y="449"/>
                                    <a:pt x="20" y="443"/>
                                    <a:pt x="13" y="443"/>
                                  </a:cubicBezTo>
                                  <a:cubicBezTo>
                                    <a:pt x="6" y="443"/>
                                    <a:pt x="1" y="449"/>
                                    <a:pt x="1" y="455"/>
                                  </a:cubicBezTo>
                                  <a:cubicBezTo>
                                    <a:pt x="1" y="456"/>
                                    <a:pt x="1" y="456"/>
                                    <a:pt x="1" y="457"/>
                                  </a:cubicBezTo>
                                  <a:cubicBezTo>
                                    <a:pt x="3" y="457"/>
                                    <a:pt x="5" y="456"/>
                                    <a:pt x="6" y="456"/>
                                  </a:cubicBezTo>
                                  <a:cubicBezTo>
                                    <a:pt x="6" y="456"/>
                                    <a:pt x="6" y="456"/>
                                    <a:pt x="6" y="455"/>
                                  </a:cubicBezTo>
                                  <a:cubicBezTo>
                                    <a:pt x="6" y="452"/>
                                    <a:pt x="9" y="449"/>
                                    <a:pt x="13" y="449"/>
                                  </a:cubicBezTo>
                                  <a:cubicBezTo>
                                    <a:pt x="17" y="449"/>
                                    <a:pt x="20" y="452"/>
                                    <a:pt x="20" y="455"/>
                                  </a:cubicBezTo>
                                  <a:cubicBezTo>
                                    <a:pt x="20" y="456"/>
                                    <a:pt x="20" y="456"/>
                                    <a:pt x="20" y="456"/>
                                  </a:cubicBezTo>
                                  <a:cubicBezTo>
                                    <a:pt x="21" y="456"/>
                                    <a:pt x="23" y="457"/>
                                    <a:pt x="25" y="457"/>
                                  </a:cubicBezTo>
                                  <a:cubicBezTo>
                                    <a:pt x="25" y="456"/>
                                    <a:pt x="25" y="456"/>
                                    <a:pt x="25" y="455"/>
                                  </a:cubicBezTo>
                                  <a:close/>
                                  <a:moveTo>
                                    <a:pt x="912" y="491"/>
                                  </a:moveTo>
                                  <a:cubicBezTo>
                                    <a:pt x="913" y="493"/>
                                    <a:pt x="913" y="495"/>
                                    <a:pt x="914" y="497"/>
                                  </a:cubicBezTo>
                                  <a:cubicBezTo>
                                    <a:pt x="916" y="495"/>
                                    <a:pt x="920" y="493"/>
                                    <a:pt x="924" y="493"/>
                                  </a:cubicBezTo>
                                  <a:cubicBezTo>
                                    <a:pt x="928" y="493"/>
                                    <a:pt x="931" y="495"/>
                                    <a:pt x="934" y="498"/>
                                  </a:cubicBezTo>
                                  <a:cubicBezTo>
                                    <a:pt x="934" y="496"/>
                                    <a:pt x="935" y="494"/>
                                    <a:pt x="936" y="491"/>
                                  </a:cubicBezTo>
                                  <a:cubicBezTo>
                                    <a:pt x="932" y="489"/>
                                    <a:pt x="928" y="487"/>
                                    <a:pt x="924" y="487"/>
                                  </a:cubicBezTo>
                                  <a:cubicBezTo>
                                    <a:pt x="919" y="487"/>
                                    <a:pt x="915" y="489"/>
                                    <a:pt x="912" y="491"/>
                                  </a:cubicBezTo>
                                  <a:close/>
                                  <a:moveTo>
                                    <a:pt x="783" y="14"/>
                                  </a:moveTo>
                                  <a:cubicBezTo>
                                    <a:pt x="789" y="11"/>
                                    <a:pt x="795" y="9"/>
                                    <a:pt x="803" y="9"/>
                                  </a:cubicBezTo>
                                  <a:cubicBezTo>
                                    <a:pt x="810" y="9"/>
                                    <a:pt x="817" y="11"/>
                                    <a:pt x="822" y="14"/>
                                  </a:cubicBezTo>
                                  <a:cubicBezTo>
                                    <a:pt x="823" y="13"/>
                                    <a:pt x="825" y="11"/>
                                    <a:pt x="826" y="10"/>
                                  </a:cubicBezTo>
                                  <a:cubicBezTo>
                                    <a:pt x="819" y="5"/>
                                    <a:pt x="811" y="2"/>
                                    <a:pt x="803" y="2"/>
                                  </a:cubicBezTo>
                                  <a:cubicBezTo>
                                    <a:pt x="794" y="2"/>
                                    <a:pt x="786" y="5"/>
                                    <a:pt x="779" y="10"/>
                                  </a:cubicBezTo>
                                  <a:cubicBezTo>
                                    <a:pt x="781" y="11"/>
                                    <a:pt x="782" y="13"/>
                                    <a:pt x="783" y="14"/>
                                  </a:cubicBezTo>
                                  <a:close/>
                                  <a:moveTo>
                                    <a:pt x="787" y="20"/>
                                  </a:moveTo>
                                  <a:cubicBezTo>
                                    <a:pt x="791" y="17"/>
                                    <a:pt x="797" y="16"/>
                                    <a:pt x="803" y="16"/>
                                  </a:cubicBezTo>
                                  <a:cubicBezTo>
                                    <a:pt x="809" y="16"/>
                                    <a:pt x="814" y="17"/>
                                    <a:pt x="818" y="20"/>
                                  </a:cubicBezTo>
                                  <a:cubicBezTo>
                                    <a:pt x="819" y="19"/>
                                    <a:pt x="820" y="17"/>
                                    <a:pt x="821" y="16"/>
                                  </a:cubicBezTo>
                                  <a:cubicBezTo>
                                    <a:pt x="816" y="12"/>
                                    <a:pt x="810" y="10"/>
                                    <a:pt x="803" y="10"/>
                                  </a:cubicBezTo>
                                  <a:cubicBezTo>
                                    <a:pt x="796" y="10"/>
                                    <a:pt x="789" y="12"/>
                                    <a:pt x="784" y="16"/>
                                  </a:cubicBezTo>
                                  <a:cubicBezTo>
                                    <a:pt x="785" y="17"/>
                                    <a:pt x="786" y="19"/>
                                    <a:pt x="787" y="20"/>
                                  </a:cubicBezTo>
                                  <a:close/>
                                  <a:moveTo>
                                    <a:pt x="790" y="28"/>
                                  </a:moveTo>
                                  <a:cubicBezTo>
                                    <a:pt x="794" y="25"/>
                                    <a:pt x="798" y="23"/>
                                    <a:pt x="803" y="23"/>
                                  </a:cubicBezTo>
                                  <a:cubicBezTo>
                                    <a:pt x="807" y="23"/>
                                    <a:pt x="812" y="25"/>
                                    <a:pt x="815" y="27"/>
                                  </a:cubicBezTo>
                                  <a:cubicBezTo>
                                    <a:pt x="816" y="25"/>
                                    <a:pt x="817" y="24"/>
                                    <a:pt x="818" y="22"/>
                                  </a:cubicBezTo>
                                  <a:cubicBezTo>
                                    <a:pt x="813" y="19"/>
                                    <a:pt x="808" y="17"/>
                                    <a:pt x="803" y="17"/>
                                  </a:cubicBezTo>
                                  <a:cubicBezTo>
                                    <a:pt x="797" y="17"/>
                                    <a:pt x="792" y="19"/>
                                    <a:pt x="788" y="22"/>
                                  </a:cubicBezTo>
                                  <a:cubicBezTo>
                                    <a:pt x="789" y="24"/>
                                    <a:pt x="789" y="26"/>
                                    <a:pt x="790" y="28"/>
                                  </a:cubicBezTo>
                                  <a:close/>
                                  <a:moveTo>
                                    <a:pt x="792" y="36"/>
                                  </a:moveTo>
                                  <a:cubicBezTo>
                                    <a:pt x="795" y="33"/>
                                    <a:pt x="798" y="31"/>
                                    <a:pt x="803" y="31"/>
                                  </a:cubicBezTo>
                                  <a:cubicBezTo>
                                    <a:pt x="807" y="31"/>
                                    <a:pt x="811" y="33"/>
                                    <a:pt x="813" y="36"/>
                                  </a:cubicBezTo>
                                  <a:cubicBezTo>
                                    <a:pt x="814" y="33"/>
                                    <a:pt x="814" y="31"/>
                                    <a:pt x="815" y="29"/>
                                  </a:cubicBezTo>
                                  <a:cubicBezTo>
                                    <a:pt x="811" y="26"/>
                                    <a:pt x="807" y="25"/>
                                    <a:pt x="803" y="25"/>
                                  </a:cubicBezTo>
                                  <a:cubicBezTo>
                                    <a:pt x="798" y="25"/>
                                    <a:pt x="794" y="26"/>
                                    <a:pt x="791" y="29"/>
                                  </a:cubicBezTo>
                                  <a:cubicBezTo>
                                    <a:pt x="791" y="31"/>
                                    <a:pt x="792" y="34"/>
                                    <a:pt x="792" y="36"/>
                                  </a:cubicBezTo>
                                  <a:close/>
                                  <a:moveTo>
                                    <a:pt x="812" y="44"/>
                                  </a:moveTo>
                                  <a:cubicBezTo>
                                    <a:pt x="812" y="42"/>
                                    <a:pt x="813" y="40"/>
                                    <a:pt x="813" y="38"/>
                                  </a:cubicBezTo>
                                  <a:cubicBezTo>
                                    <a:pt x="811" y="35"/>
                                    <a:pt x="807" y="32"/>
                                    <a:pt x="803" y="32"/>
                                  </a:cubicBezTo>
                                  <a:cubicBezTo>
                                    <a:pt x="798" y="32"/>
                                    <a:pt x="795" y="35"/>
                                    <a:pt x="793" y="38"/>
                                  </a:cubicBezTo>
                                  <a:cubicBezTo>
                                    <a:pt x="793" y="40"/>
                                    <a:pt x="793" y="42"/>
                                    <a:pt x="793" y="44"/>
                                  </a:cubicBezTo>
                                  <a:cubicBezTo>
                                    <a:pt x="793" y="45"/>
                                    <a:pt x="793" y="45"/>
                                    <a:pt x="793" y="46"/>
                                  </a:cubicBezTo>
                                  <a:cubicBezTo>
                                    <a:pt x="794" y="45"/>
                                    <a:pt x="795" y="45"/>
                                    <a:pt x="796" y="45"/>
                                  </a:cubicBezTo>
                                  <a:cubicBezTo>
                                    <a:pt x="796" y="45"/>
                                    <a:pt x="796" y="45"/>
                                    <a:pt x="796" y="44"/>
                                  </a:cubicBezTo>
                                  <a:cubicBezTo>
                                    <a:pt x="796" y="41"/>
                                    <a:pt x="799" y="38"/>
                                    <a:pt x="803" y="38"/>
                                  </a:cubicBezTo>
                                  <a:cubicBezTo>
                                    <a:pt x="806" y="38"/>
                                    <a:pt x="809" y="41"/>
                                    <a:pt x="809" y="44"/>
                                  </a:cubicBezTo>
                                  <a:cubicBezTo>
                                    <a:pt x="809" y="45"/>
                                    <a:pt x="809" y="45"/>
                                    <a:pt x="809" y="45"/>
                                  </a:cubicBezTo>
                                  <a:cubicBezTo>
                                    <a:pt x="810" y="45"/>
                                    <a:pt x="811" y="45"/>
                                    <a:pt x="812" y="45"/>
                                  </a:cubicBezTo>
                                  <a:cubicBezTo>
                                    <a:pt x="812" y="45"/>
                                    <a:pt x="812" y="45"/>
                                    <a:pt x="812" y="44"/>
                                  </a:cubicBezTo>
                                  <a:close/>
                                  <a:moveTo>
                                    <a:pt x="803" y="39"/>
                                  </a:moveTo>
                                  <a:cubicBezTo>
                                    <a:pt x="800" y="39"/>
                                    <a:pt x="798" y="42"/>
                                    <a:pt x="798" y="44"/>
                                  </a:cubicBezTo>
                                  <a:cubicBezTo>
                                    <a:pt x="798" y="45"/>
                                    <a:pt x="798" y="45"/>
                                    <a:pt x="798" y="45"/>
                                  </a:cubicBezTo>
                                  <a:cubicBezTo>
                                    <a:pt x="799" y="45"/>
                                    <a:pt x="801" y="45"/>
                                    <a:pt x="803" y="45"/>
                                  </a:cubicBezTo>
                                  <a:cubicBezTo>
                                    <a:pt x="804" y="45"/>
                                    <a:pt x="806" y="45"/>
                                    <a:pt x="808" y="45"/>
                                  </a:cubicBezTo>
                                  <a:cubicBezTo>
                                    <a:pt x="808" y="45"/>
                                    <a:pt x="808" y="45"/>
                                    <a:pt x="808" y="44"/>
                                  </a:cubicBezTo>
                                  <a:cubicBezTo>
                                    <a:pt x="808" y="42"/>
                                    <a:pt x="806" y="39"/>
                                    <a:pt x="803" y="39"/>
                                  </a:cubicBezTo>
                                  <a:close/>
                                  <a:moveTo>
                                    <a:pt x="773" y="56"/>
                                  </a:moveTo>
                                  <a:cubicBezTo>
                                    <a:pt x="775" y="57"/>
                                    <a:pt x="777" y="58"/>
                                    <a:pt x="778" y="60"/>
                                  </a:cubicBezTo>
                                  <a:cubicBezTo>
                                    <a:pt x="785" y="55"/>
                                    <a:pt x="794" y="52"/>
                                    <a:pt x="803" y="52"/>
                                  </a:cubicBezTo>
                                  <a:cubicBezTo>
                                    <a:pt x="812" y="52"/>
                                    <a:pt x="820" y="55"/>
                                    <a:pt x="827" y="60"/>
                                  </a:cubicBezTo>
                                  <a:cubicBezTo>
                                    <a:pt x="829" y="58"/>
                                    <a:pt x="830" y="57"/>
                                    <a:pt x="832" y="56"/>
                                  </a:cubicBezTo>
                                  <a:cubicBezTo>
                                    <a:pt x="824" y="50"/>
                                    <a:pt x="814" y="46"/>
                                    <a:pt x="803" y="46"/>
                                  </a:cubicBezTo>
                                  <a:cubicBezTo>
                                    <a:pt x="792" y="46"/>
                                    <a:pt x="782" y="50"/>
                                    <a:pt x="773" y="56"/>
                                  </a:cubicBezTo>
                                  <a:close/>
                                  <a:moveTo>
                                    <a:pt x="812" y="455"/>
                                  </a:moveTo>
                                  <a:cubicBezTo>
                                    <a:pt x="812" y="453"/>
                                    <a:pt x="813" y="451"/>
                                    <a:pt x="813" y="449"/>
                                  </a:cubicBezTo>
                                  <a:cubicBezTo>
                                    <a:pt x="811" y="446"/>
                                    <a:pt x="807" y="443"/>
                                    <a:pt x="803" y="443"/>
                                  </a:cubicBezTo>
                                  <a:cubicBezTo>
                                    <a:pt x="798" y="443"/>
                                    <a:pt x="795" y="446"/>
                                    <a:pt x="793" y="449"/>
                                  </a:cubicBezTo>
                                  <a:cubicBezTo>
                                    <a:pt x="793" y="451"/>
                                    <a:pt x="793" y="453"/>
                                    <a:pt x="793" y="455"/>
                                  </a:cubicBezTo>
                                  <a:cubicBezTo>
                                    <a:pt x="793" y="456"/>
                                    <a:pt x="793" y="456"/>
                                    <a:pt x="793" y="457"/>
                                  </a:cubicBezTo>
                                  <a:cubicBezTo>
                                    <a:pt x="794" y="456"/>
                                    <a:pt x="795" y="456"/>
                                    <a:pt x="796" y="456"/>
                                  </a:cubicBezTo>
                                  <a:cubicBezTo>
                                    <a:pt x="796" y="456"/>
                                    <a:pt x="796" y="456"/>
                                    <a:pt x="796" y="455"/>
                                  </a:cubicBezTo>
                                  <a:cubicBezTo>
                                    <a:pt x="796" y="452"/>
                                    <a:pt x="799" y="449"/>
                                    <a:pt x="803" y="449"/>
                                  </a:cubicBezTo>
                                  <a:cubicBezTo>
                                    <a:pt x="806" y="449"/>
                                    <a:pt x="809" y="452"/>
                                    <a:pt x="809" y="455"/>
                                  </a:cubicBezTo>
                                  <a:cubicBezTo>
                                    <a:pt x="809" y="456"/>
                                    <a:pt x="809" y="456"/>
                                    <a:pt x="809" y="456"/>
                                  </a:cubicBezTo>
                                  <a:cubicBezTo>
                                    <a:pt x="810" y="456"/>
                                    <a:pt x="811" y="456"/>
                                    <a:pt x="812" y="457"/>
                                  </a:cubicBezTo>
                                  <a:cubicBezTo>
                                    <a:pt x="812" y="456"/>
                                    <a:pt x="812" y="456"/>
                                    <a:pt x="812" y="455"/>
                                  </a:cubicBezTo>
                                  <a:close/>
                                  <a:moveTo>
                                    <a:pt x="803" y="450"/>
                                  </a:moveTo>
                                  <a:cubicBezTo>
                                    <a:pt x="800" y="450"/>
                                    <a:pt x="798" y="453"/>
                                    <a:pt x="798" y="455"/>
                                  </a:cubicBezTo>
                                  <a:cubicBezTo>
                                    <a:pt x="798" y="456"/>
                                    <a:pt x="798" y="456"/>
                                    <a:pt x="798" y="456"/>
                                  </a:cubicBezTo>
                                  <a:cubicBezTo>
                                    <a:pt x="799" y="456"/>
                                    <a:pt x="801" y="456"/>
                                    <a:pt x="803" y="456"/>
                                  </a:cubicBezTo>
                                  <a:cubicBezTo>
                                    <a:pt x="804" y="456"/>
                                    <a:pt x="806" y="456"/>
                                    <a:pt x="808" y="456"/>
                                  </a:cubicBezTo>
                                  <a:cubicBezTo>
                                    <a:pt x="808" y="456"/>
                                    <a:pt x="808" y="456"/>
                                    <a:pt x="808" y="455"/>
                                  </a:cubicBezTo>
                                  <a:cubicBezTo>
                                    <a:pt x="808" y="453"/>
                                    <a:pt x="806" y="450"/>
                                    <a:pt x="803" y="450"/>
                                  </a:cubicBezTo>
                                  <a:close/>
                                  <a:moveTo>
                                    <a:pt x="813" y="447"/>
                                  </a:moveTo>
                                  <a:cubicBezTo>
                                    <a:pt x="814" y="444"/>
                                    <a:pt x="814" y="442"/>
                                    <a:pt x="815" y="440"/>
                                  </a:cubicBezTo>
                                  <a:cubicBezTo>
                                    <a:pt x="811" y="437"/>
                                    <a:pt x="807" y="436"/>
                                    <a:pt x="803" y="436"/>
                                  </a:cubicBezTo>
                                  <a:cubicBezTo>
                                    <a:pt x="798" y="436"/>
                                    <a:pt x="794" y="437"/>
                                    <a:pt x="791" y="440"/>
                                  </a:cubicBezTo>
                                  <a:cubicBezTo>
                                    <a:pt x="791" y="442"/>
                                    <a:pt x="792" y="445"/>
                                    <a:pt x="792" y="447"/>
                                  </a:cubicBezTo>
                                  <a:cubicBezTo>
                                    <a:pt x="795" y="444"/>
                                    <a:pt x="798" y="442"/>
                                    <a:pt x="803" y="442"/>
                                  </a:cubicBezTo>
                                  <a:cubicBezTo>
                                    <a:pt x="807" y="442"/>
                                    <a:pt x="811" y="444"/>
                                    <a:pt x="813" y="447"/>
                                  </a:cubicBezTo>
                                  <a:close/>
                                  <a:moveTo>
                                    <a:pt x="785" y="455"/>
                                  </a:moveTo>
                                  <a:cubicBezTo>
                                    <a:pt x="785" y="457"/>
                                    <a:pt x="785" y="458"/>
                                    <a:pt x="785" y="459"/>
                                  </a:cubicBezTo>
                                  <a:cubicBezTo>
                                    <a:pt x="787" y="458"/>
                                    <a:pt x="789" y="457"/>
                                    <a:pt x="791" y="457"/>
                                  </a:cubicBezTo>
                                  <a:cubicBezTo>
                                    <a:pt x="791" y="456"/>
                                    <a:pt x="791" y="456"/>
                                    <a:pt x="791" y="455"/>
                                  </a:cubicBezTo>
                                  <a:cubicBezTo>
                                    <a:pt x="791" y="442"/>
                                    <a:pt x="786" y="429"/>
                                    <a:pt x="777" y="420"/>
                                  </a:cubicBezTo>
                                  <a:cubicBezTo>
                                    <a:pt x="768" y="411"/>
                                    <a:pt x="755" y="406"/>
                                    <a:pt x="742" y="406"/>
                                  </a:cubicBezTo>
                                  <a:cubicBezTo>
                                    <a:pt x="728" y="406"/>
                                    <a:pt x="716" y="411"/>
                                    <a:pt x="707" y="420"/>
                                  </a:cubicBezTo>
                                  <a:cubicBezTo>
                                    <a:pt x="698" y="429"/>
                                    <a:pt x="692" y="442"/>
                                    <a:pt x="692" y="455"/>
                                  </a:cubicBezTo>
                                  <a:cubicBezTo>
                                    <a:pt x="692" y="456"/>
                                    <a:pt x="692" y="456"/>
                                    <a:pt x="692" y="457"/>
                                  </a:cubicBezTo>
                                  <a:cubicBezTo>
                                    <a:pt x="694" y="457"/>
                                    <a:pt x="696" y="458"/>
                                    <a:pt x="698" y="459"/>
                                  </a:cubicBezTo>
                                  <a:cubicBezTo>
                                    <a:pt x="698" y="458"/>
                                    <a:pt x="698" y="457"/>
                                    <a:pt x="698" y="455"/>
                                  </a:cubicBezTo>
                                  <a:cubicBezTo>
                                    <a:pt x="698" y="431"/>
                                    <a:pt x="718" y="412"/>
                                    <a:pt x="742" y="412"/>
                                  </a:cubicBezTo>
                                  <a:cubicBezTo>
                                    <a:pt x="766" y="412"/>
                                    <a:pt x="785" y="431"/>
                                    <a:pt x="785" y="455"/>
                                  </a:cubicBezTo>
                                  <a:close/>
                                  <a:moveTo>
                                    <a:pt x="777" y="455"/>
                                  </a:moveTo>
                                  <a:cubicBezTo>
                                    <a:pt x="777" y="458"/>
                                    <a:pt x="777" y="460"/>
                                    <a:pt x="777" y="463"/>
                                  </a:cubicBezTo>
                                  <a:cubicBezTo>
                                    <a:pt x="779" y="461"/>
                                    <a:pt x="781" y="460"/>
                                    <a:pt x="783" y="459"/>
                                  </a:cubicBezTo>
                                  <a:cubicBezTo>
                                    <a:pt x="784" y="458"/>
                                    <a:pt x="784" y="457"/>
                                    <a:pt x="784" y="455"/>
                                  </a:cubicBezTo>
                                  <a:cubicBezTo>
                                    <a:pt x="784" y="444"/>
                                    <a:pt x="779" y="433"/>
                                    <a:pt x="771" y="426"/>
                                  </a:cubicBezTo>
                                  <a:cubicBezTo>
                                    <a:pt x="764" y="418"/>
                                    <a:pt x="753" y="413"/>
                                    <a:pt x="742" y="413"/>
                                  </a:cubicBezTo>
                                  <a:cubicBezTo>
                                    <a:pt x="730" y="413"/>
                                    <a:pt x="720" y="418"/>
                                    <a:pt x="712" y="426"/>
                                  </a:cubicBezTo>
                                  <a:cubicBezTo>
                                    <a:pt x="704" y="433"/>
                                    <a:pt x="700" y="444"/>
                                    <a:pt x="700" y="455"/>
                                  </a:cubicBezTo>
                                  <a:cubicBezTo>
                                    <a:pt x="700" y="457"/>
                                    <a:pt x="700" y="458"/>
                                    <a:pt x="700" y="459"/>
                                  </a:cubicBezTo>
                                  <a:cubicBezTo>
                                    <a:pt x="702" y="460"/>
                                    <a:pt x="704" y="461"/>
                                    <a:pt x="707" y="463"/>
                                  </a:cubicBezTo>
                                  <a:cubicBezTo>
                                    <a:pt x="706" y="460"/>
                                    <a:pt x="706" y="458"/>
                                    <a:pt x="706" y="455"/>
                                  </a:cubicBezTo>
                                  <a:cubicBezTo>
                                    <a:pt x="706" y="436"/>
                                    <a:pt x="722" y="420"/>
                                    <a:pt x="742" y="420"/>
                                  </a:cubicBezTo>
                                  <a:cubicBezTo>
                                    <a:pt x="761" y="420"/>
                                    <a:pt x="777" y="436"/>
                                    <a:pt x="777" y="455"/>
                                  </a:cubicBezTo>
                                  <a:close/>
                                  <a:moveTo>
                                    <a:pt x="690" y="455"/>
                                  </a:moveTo>
                                  <a:cubicBezTo>
                                    <a:pt x="690" y="453"/>
                                    <a:pt x="691" y="451"/>
                                    <a:pt x="691" y="449"/>
                                  </a:cubicBezTo>
                                  <a:cubicBezTo>
                                    <a:pt x="689" y="446"/>
                                    <a:pt x="685" y="443"/>
                                    <a:pt x="681" y="443"/>
                                  </a:cubicBezTo>
                                  <a:cubicBezTo>
                                    <a:pt x="677" y="443"/>
                                    <a:pt x="674" y="445"/>
                                    <a:pt x="671" y="448"/>
                                  </a:cubicBezTo>
                                  <a:cubicBezTo>
                                    <a:pt x="672" y="450"/>
                                    <a:pt x="672" y="453"/>
                                    <a:pt x="672" y="455"/>
                                  </a:cubicBezTo>
                                  <a:cubicBezTo>
                                    <a:pt x="672" y="456"/>
                                    <a:pt x="672" y="456"/>
                                    <a:pt x="672" y="456"/>
                                  </a:cubicBezTo>
                                  <a:cubicBezTo>
                                    <a:pt x="673" y="456"/>
                                    <a:pt x="673" y="456"/>
                                    <a:pt x="674" y="456"/>
                                  </a:cubicBezTo>
                                  <a:cubicBezTo>
                                    <a:pt x="674" y="456"/>
                                    <a:pt x="674" y="456"/>
                                    <a:pt x="674" y="455"/>
                                  </a:cubicBezTo>
                                  <a:cubicBezTo>
                                    <a:pt x="674" y="452"/>
                                    <a:pt x="677" y="449"/>
                                    <a:pt x="681" y="449"/>
                                  </a:cubicBezTo>
                                  <a:cubicBezTo>
                                    <a:pt x="685" y="449"/>
                                    <a:pt x="687" y="452"/>
                                    <a:pt x="687" y="455"/>
                                  </a:cubicBezTo>
                                  <a:cubicBezTo>
                                    <a:pt x="687" y="456"/>
                                    <a:pt x="687" y="456"/>
                                    <a:pt x="687" y="456"/>
                                  </a:cubicBezTo>
                                  <a:cubicBezTo>
                                    <a:pt x="688" y="456"/>
                                    <a:pt x="689" y="456"/>
                                    <a:pt x="691" y="457"/>
                                  </a:cubicBezTo>
                                  <a:cubicBezTo>
                                    <a:pt x="690" y="456"/>
                                    <a:pt x="690" y="456"/>
                                    <a:pt x="690" y="455"/>
                                  </a:cubicBezTo>
                                  <a:close/>
                                  <a:moveTo>
                                    <a:pt x="681" y="450"/>
                                  </a:moveTo>
                                  <a:cubicBezTo>
                                    <a:pt x="678" y="450"/>
                                    <a:pt x="676" y="453"/>
                                    <a:pt x="676" y="455"/>
                                  </a:cubicBezTo>
                                  <a:cubicBezTo>
                                    <a:pt x="676" y="456"/>
                                    <a:pt x="676" y="456"/>
                                    <a:pt x="676" y="456"/>
                                  </a:cubicBezTo>
                                  <a:cubicBezTo>
                                    <a:pt x="677" y="456"/>
                                    <a:pt x="679" y="456"/>
                                    <a:pt x="681" y="456"/>
                                  </a:cubicBezTo>
                                  <a:cubicBezTo>
                                    <a:pt x="683" y="456"/>
                                    <a:pt x="684" y="456"/>
                                    <a:pt x="686" y="456"/>
                                  </a:cubicBezTo>
                                  <a:cubicBezTo>
                                    <a:pt x="686" y="456"/>
                                    <a:pt x="686" y="456"/>
                                    <a:pt x="686" y="455"/>
                                  </a:cubicBezTo>
                                  <a:cubicBezTo>
                                    <a:pt x="686" y="453"/>
                                    <a:pt x="684" y="450"/>
                                    <a:pt x="681" y="450"/>
                                  </a:cubicBezTo>
                                  <a:close/>
                                  <a:moveTo>
                                    <a:pt x="691" y="447"/>
                                  </a:moveTo>
                                  <a:cubicBezTo>
                                    <a:pt x="692" y="444"/>
                                    <a:pt x="692" y="442"/>
                                    <a:pt x="693" y="440"/>
                                  </a:cubicBezTo>
                                  <a:cubicBezTo>
                                    <a:pt x="690" y="437"/>
                                    <a:pt x="685" y="436"/>
                                    <a:pt x="681" y="436"/>
                                  </a:cubicBezTo>
                                  <a:cubicBezTo>
                                    <a:pt x="677" y="436"/>
                                    <a:pt x="673" y="437"/>
                                    <a:pt x="669" y="440"/>
                                  </a:cubicBezTo>
                                  <a:cubicBezTo>
                                    <a:pt x="670" y="442"/>
                                    <a:pt x="671" y="444"/>
                                    <a:pt x="671" y="446"/>
                                  </a:cubicBezTo>
                                  <a:cubicBezTo>
                                    <a:pt x="674" y="443"/>
                                    <a:pt x="677" y="442"/>
                                    <a:pt x="681" y="442"/>
                                  </a:cubicBezTo>
                                  <a:cubicBezTo>
                                    <a:pt x="685" y="442"/>
                                    <a:pt x="689" y="444"/>
                                    <a:pt x="691" y="447"/>
                                  </a:cubicBezTo>
                                  <a:close/>
                                  <a:moveTo>
                                    <a:pt x="664" y="455"/>
                                  </a:moveTo>
                                  <a:cubicBezTo>
                                    <a:pt x="664" y="456"/>
                                    <a:pt x="664" y="457"/>
                                    <a:pt x="664" y="458"/>
                                  </a:cubicBezTo>
                                  <a:cubicBezTo>
                                    <a:pt x="666" y="458"/>
                                    <a:pt x="668" y="457"/>
                                    <a:pt x="670" y="457"/>
                                  </a:cubicBezTo>
                                  <a:cubicBezTo>
                                    <a:pt x="670" y="456"/>
                                    <a:pt x="670" y="456"/>
                                    <a:pt x="670" y="455"/>
                                  </a:cubicBezTo>
                                  <a:cubicBezTo>
                                    <a:pt x="670" y="442"/>
                                    <a:pt x="665" y="429"/>
                                    <a:pt x="656" y="420"/>
                                  </a:cubicBezTo>
                                  <a:cubicBezTo>
                                    <a:pt x="647" y="411"/>
                                    <a:pt x="635" y="406"/>
                                    <a:pt x="621" y="406"/>
                                  </a:cubicBezTo>
                                  <a:cubicBezTo>
                                    <a:pt x="607" y="406"/>
                                    <a:pt x="595" y="411"/>
                                    <a:pt x="586" y="420"/>
                                  </a:cubicBezTo>
                                  <a:cubicBezTo>
                                    <a:pt x="577" y="429"/>
                                    <a:pt x="571" y="442"/>
                                    <a:pt x="571" y="455"/>
                                  </a:cubicBezTo>
                                  <a:cubicBezTo>
                                    <a:pt x="571" y="456"/>
                                    <a:pt x="571" y="456"/>
                                    <a:pt x="571" y="457"/>
                                  </a:cubicBezTo>
                                  <a:cubicBezTo>
                                    <a:pt x="573" y="457"/>
                                    <a:pt x="575" y="458"/>
                                    <a:pt x="577" y="459"/>
                                  </a:cubicBezTo>
                                  <a:cubicBezTo>
                                    <a:pt x="577" y="458"/>
                                    <a:pt x="577" y="457"/>
                                    <a:pt x="577" y="455"/>
                                  </a:cubicBezTo>
                                  <a:cubicBezTo>
                                    <a:pt x="577" y="431"/>
                                    <a:pt x="597" y="412"/>
                                    <a:pt x="621" y="412"/>
                                  </a:cubicBezTo>
                                  <a:cubicBezTo>
                                    <a:pt x="645" y="412"/>
                                    <a:pt x="664" y="431"/>
                                    <a:pt x="664" y="455"/>
                                  </a:cubicBezTo>
                                  <a:close/>
                                  <a:moveTo>
                                    <a:pt x="657" y="455"/>
                                  </a:moveTo>
                                  <a:cubicBezTo>
                                    <a:pt x="657" y="458"/>
                                    <a:pt x="656" y="460"/>
                                    <a:pt x="656" y="462"/>
                                  </a:cubicBezTo>
                                  <a:cubicBezTo>
                                    <a:pt x="658" y="461"/>
                                    <a:pt x="660" y="460"/>
                                    <a:pt x="663" y="459"/>
                                  </a:cubicBezTo>
                                  <a:cubicBezTo>
                                    <a:pt x="663" y="458"/>
                                    <a:pt x="663" y="457"/>
                                    <a:pt x="663" y="455"/>
                                  </a:cubicBezTo>
                                  <a:cubicBezTo>
                                    <a:pt x="663" y="444"/>
                                    <a:pt x="658" y="433"/>
                                    <a:pt x="650" y="426"/>
                                  </a:cubicBezTo>
                                  <a:cubicBezTo>
                                    <a:pt x="643" y="418"/>
                                    <a:pt x="632" y="413"/>
                                    <a:pt x="621" y="413"/>
                                  </a:cubicBezTo>
                                  <a:cubicBezTo>
                                    <a:pt x="609" y="413"/>
                                    <a:pt x="599" y="418"/>
                                    <a:pt x="591" y="426"/>
                                  </a:cubicBezTo>
                                  <a:cubicBezTo>
                                    <a:pt x="584" y="433"/>
                                    <a:pt x="579" y="444"/>
                                    <a:pt x="579" y="455"/>
                                  </a:cubicBezTo>
                                  <a:cubicBezTo>
                                    <a:pt x="579" y="457"/>
                                    <a:pt x="579" y="458"/>
                                    <a:pt x="579" y="459"/>
                                  </a:cubicBezTo>
                                  <a:cubicBezTo>
                                    <a:pt x="581" y="460"/>
                                    <a:pt x="584" y="461"/>
                                    <a:pt x="586" y="463"/>
                                  </a:cubicBezTo>
                                  <a:cubicBezTo>
                                    <a:pt x="585" y="460"/>
                                    <a:pt x="585" y="458"/>
                                    <a:pt x="585" y="455"/>
                                  </a:cubicBezTo>
                                  <a:cubicBezTo>
                                    <a:pt x="585" y="436"/>
                                    <a:pt x="601" y="420"/>
                                    <a:pt x="621" y="420"/>
                                  </a:cubicBezTo>
                                  <a:cubicBezTo>
                                    <a:pt x="641" y="420"/>
                                    <a:pt x="657" y="436"/>
                                    <a:pt x="657" y="455"/>
                                  </a:cubicBezTo>
                                  <a:close/>
                                  <a:moveTo>
                                    <a:pt x="570" y="455"/>
                                  </a:moveTo>
                                  <a:cubicBezTo>
                                    <a:pt x="570" y="453"/>
                                    <a:pt x="570" y="451"/>
                                    <a:pt x="570" y="449"/>
                                  </a:cubicBezTo>
                                  <a:cubicBezTo>
                                    <a:pt x="568" y="446"/>
                                    <a:pt x="564" y="443"/>
                                    <a:pt x="560" y="443"/>
                                  </a:cubicBezTo>
                                  <a:cubicBezTo>
                                    <a:pt x="555" y="443"/>
                                    <a:pt x="552" y="446"/>
                                    <a:pt x="550" y="450"/>
                                  </a:cubicBezTo>
                                  <a:cubicBezTo>
                                    <a:pt x="549" y="449"/>
                                    <a:pt x="549" y="449"/>
                                    <a:pt x="549" y="448"/>
                                  </a:cubicBezTo>
                                  <a:cubicBezTo>
                                    <a:pt x="550" y="451"/>
                                    <a:pt x="550" y="453"/>
                                    <a:pt x="550" y="455"/>
                                  </a:cubicBezTo>
                                  <a:cubicBezTo>
                                    <a:pt x="550" y="456"/>
                                    <a:pt x="550" y="456"/>
                                    <a:pt x="550" y="457"/>
                                  </a:cubicBezTo>
                                  <a:cubicBezTo>
                                    <a:pt x="551" y="456"/>
                                    <a:pt x="552" y="456"/>
                                    <a:pt x="553" y="456"/>
                                  </a:cubicBezTo>
                                  <a:cubicBezTo>
                                    <a:pt x="553" y="456"/>
                                    <a:pt x="553" y="456"/>
                                    <a:pt x="553" y="455"/>
                                  </a:cubicBezTo>
                                  <a:cubicBezTo>
                                    <a:pt x="553" y="452"/>
                                    <a:pt x="556" y="449"/>
                                    <a:pt x="560" y="449"/>
                                  </a:cubicBezTo>
                                  <a:cubicBezTo>
                                    <a:pt x="564" y="449"/>
                                    <a:pt x="567" y="452"/>
                                    <a:pt x="567" y="455"/>
                                  </a:cubicBezTo>
                                  <a:cubicBezTo>
                                    <a:pt x="567" y="456"/>
                                    <a:pt x="567" y="456"/>
                                    <a:pt x="567" y="456"/>
                                  </a:cubicBezTo>
                                  <a:cubicBezTo>
                                    <a:pt x="568" y="456"/>
                                    <a:pt x="569" y="456"/>
                                    <a:pt x="570" y="457"/>
                                  </a:cubicBezTo>
                                  <a:cubicBezTo>
                                    <a:pt x="570" y="456"/>
                                    <a:pt x="570" y="456"/>
                                    <a:pt x="570" y="455"/>
                                  </a:cubicBezTo>
                                  <a:close/>
                                  <a:moveTo>
                                    <a:pt x="560" y="450"/>
                                  </a:moveTo>
                                  <a:cubicBezTo>
                                    <a:pt x="557" y="450"/>
                                    <a:pt x="555" y="453"/>
                                    <a:pt x="555" y="455"/>
                                  </a:cubicBezTo>
                                  <a:cubicBezTo>
                                    <a:pt x="555" y="456"/>
                                    <a:pt x="555" y="456"/>
                                    <a:pt x="555" y="456"/>
                                  </a:cubicBezTo>
                                  <a:cubicBezTo>
                                    <a:pt x="557" y="456"/>
                                    <a:pt x="558" y="456"/>
                                    <a:pt x="560" y="456"/>
                                  </a:cubicBezTo>
                                  <a:cubicBezTo>
                                    <a:pt x="562" y="456"/>
                                    <a:pt x="563" y="456"/>
                                    <a:pt x="565" y="456"/>
                                  </a:cubicBezTo>
                                  <a:cubicBezTo>
                                    <a:pt x="565" y="456"/>
                                    <a:pt x="565" y="456"/>
                                    <a:pt x="565" y="455"/>
                                  </a:cubicBezTo>
                                  <a:cubicBezTo>
                                    <a:pt x="565" y="453"/>
                                    <a:pt x="563" y="450"/>
                                    <a:pt x="560" y="450"/>
                                  </a:cubicBezTo>
                                  <a:close/>
                                  <a:moveTo>
                                    <a:pt x="570" y="447"/>
                                  </a:moveTo>
                                  <a:cubicBezTo>
                                    <a:pt x="571" y="444"/>
                                    <a:pt x="571" y="442"/>
                                    <a:pt x="572" y="440"/>
                                  </a:cubicBezTo>
                                  <a:cubicBezTo>
                                    <a:pt x="569" y="437"/>
                                    <a:pt x="564" y="436"/>
                                    <a:pt x="560" y="436"/>
                                  </a:cubicBezTo>
                                  <a:cubicBezTo>
                                    <a:pt x="555" y="436"/>
                                    <a:pt x="551" y="438"/>
                                    <a:pt x="548" y="440"/>
                                  </a:cubicBezTo>
                                  <a:cubicBezTo>
                                    <a:pt x="548" y="443"/>
                                    <a:pt x="549" y="445"/>
                                    <a:pt x="549" y="447"/>
                                  </a:cubicBezTo>
                                  <a:cubicBezTo>
                                    <a:pt x="549" y="447"/>
                                    <a:pt x="549" y="447"/>
                                    <a:pt x="549" y="447"/>
                                  </a:cubicBezTo>
                                  <a:cubicBezTo>
                                    <a:pt x="552" y="444"/>
                                    <a:pt x="556" y="442"/>
                                    <a:pt x="560" y="442"/>
                                  </a:cubicBezTo>
                                  <a:cubicBezTo>
                                    <a:pt x="564" y="442"/>
                                    <a:pt x="568" y="444"/>
                                    <a:pt x="570" y="447"/>
                                  </a:cubicBezTo>
                                  <a:close/>
                                  <a:moveTo>
                                    <a:pt x="542" y="455"/>
                                  </a:moveTo>
                                  <a:cubicBezTo>
                                    <a:pt x="542" y="457"/>
                                    <a:pt x="542" y="458"/>
                                    <a:pt x="542" y="459"/>
                                  </a:cubicBezTo>
                                  <a:cubicBezTo>
                                    <a:pt x="544" y="458"/>
                                    <a:pt x="546" y="457"/>
                                    <a:pt x="548" y="457"/>
                                  </a:cubicBezTo>
                                  <a:cubicBezTo>
                                    <a:pt x="548" y="456"/>
                                    <a:pt x="548" y="456"/>
                                    <a:pt x="548" y="455"/>
                                  </a:cubicBezTo>
                                  <a:cubicBezTo>
                                    <a:pt x="548" y="442"/>
                                    <a:pt x="543" y="429"/>
                                    <a:pt x="534" y="420"/>
                                  </a:cubicBezTo>
                                  <a:cubicBezTo>
                                    <a:pt x="525" y="411"/>
                                    <a:pt x="512" y="406"/>
                                    <a:pt x="499" y="406"/>
                                  </a:cubicBezTo>
                                  <a:cubicBezTo>
                                    <a:pt x="485" y="406"/>
                                    <a:pt x="473" y="411"/>
                                    <a:pt x="464" y="420"/>
                                  </a:cubicBezTo>
                                  <a:cubicBezTo>
                                    <a:pt x="455" y="429"/>
                                    <a:pt x="449" y="442"/>
                                    <a:pt x="449" y="455"/>
                                  </a:cubicBezTo>
                                  <a:cubicBezTo>
                                    <a:pt x="449" y="456"/>
                                    <a:pt x="449" y="456"/>
                                    <a:pt x="449" y="457"/>
                                  </a:cubicBezTo>
                                  <a:cubicBezTo>
                                    <a:pt x="451" y="457"/>
                                    <a:pt x="453" y="458"/>
                                    <a:pt x="455" y="459"/>
                                  </a:cubicBezTo>
                                  <a:cubicBezTo>
                                    <a:pt x="455" y="458"/>
                                    <a:pt x="455" y="457"/>
                                    <a:pt x="455" y="455"/>
                                  </a:cubicBezTo>
                                  <a:cubicBezTo>
                                    <a:pt x="455" y="431"/>
                                    <a:pt x="475" y="412"/>
                                    <a:pt x="499" y="412"/>
                                  </a:cubicBezTo>
                                  <a:cubicBezTo>
                                    <a:pt x="523" y="412"/>
                                    <a:pt x="542" y="431"/>
                                    <a:pt x="542" y="455"/>
                                  </a:cubicBezTo>
                                  <a:close/>
                                  <a:moveTo>
                                    <a:pt x="534" y="455"/>
                                  </a:moveTo>
                                  <a:cubicBezTo>
                                    <a:pt x="534" y="458"/>
                                    <a:pt x="534" y="460"/>
                                    <a:pt x="534" y="463"/>
                                  </a:cubicBezTo>
                                  <a:cubicBezTo>
                                    <a:pt x="536" y="462"/>
                                    <a:pt x="538" y="460"/>
                                    <a:pt x="540" y="459"/>
                                  </a:cubicBezTo>
                                  <a:cubicBezTo>
                                    <a:pt x="540" y="458"/>
                                    <a:pt x="541" y="457"/>
                                    <a:pt x="541" y="455"/>
                                  </a:cubicBezTo>
                                  <a:cubicBezTo>
                                    <a:pt x="541" y="444"/>
                                    <a:pt x="536" y="433"/>
                                    <a:pt x="528" y="426"/>
                                  </a:cubicBezTo>
                                  <a:cubicBezTo>
                                    <a:pt x="521" y="418"/>
                                    <a:pt x="510" y="413"/>
                                    <a:pt x="499" y="413"/>
                                  </a:cubicBezTo>
                                  <a:cubicBezTo>
                                    <a:pt x="487" y="413"/>
                                    <a:pt x="477" y="418"/>
                                    <a:pt x="469" y="426"/>
                                  </a:cubicBezTo>
                                  <a:cubicBezTo>
                                    <a:pt x="461" y="433"/>
                                    <a:pt x="457" y="444"/>
                                    <a:pt x="457" y="455"/>
                                  </a:cubicBezTo>
                                  <a:cubicBezTo>
                                    <a:pt x="457" y="457"/>
                                    <a:pt x="457" y="458"/>
                                    <a:pt x="457" y="459"/>
                                  </a:cubicBezTo>
                                  <a:cubicBezTo>
                                    <a:pt x="459" y="460"/>
                                    <a:pt x="461" y="461"/>
                                    <a:pt x="464" y="463"/>
                                  </a:cubicBezTo>
                                  <a:cubicBezTo>
                                    <a:pt x="463" y="460"/>
                                    <a:pt x="463" y="458"/>
                                    <a:pt x="463" y="455"/>
                                  </a:cubicBezTo>
                                  <a:cubicBezTo>
                                    <a:pt x="463" y="436"/>
                                    <a:pt x="479" y="420"/>
                                    <a:pt x="499" y="420"/>
                                  </a:cubicBezTo>
                                  <a:cubicBezTo>
                                    <a:pt x="518" y="420"/>
                                    <a:pt x="534" y="436"/>
                                    <a:pt x="534" y="455"/>
                                  </a:cubicBezTo>
                                  <a:close/>
                                  <a:moveTo>
                                    <a:pt x="447" y="455"/>
                                  </a:moveTo>
                                  <a:cubicBezTo>
                                    <a:pt x="447" y="453"/>
                                    <a:pt x="448" y="451"/>
                                    <a:pt x="448" y="449"/>
                                  </a:cubicBezTo>
                                  <a:cubicBezTo>
                                    <a:pt x="446" y="446"/>
                                    <a:pt x="442" y="443"/>
                                    <a:pt x="438" y="443"/>
                                  </a:cubicBezTo>
                                  <a:cubicBezTo>
                                    <a:pt x="434" y="443"/>
                                    <a:pt x="431" y="445"/>
                                    <a:pt x="428" y="448"/>
                                  </a:cubicBezTo>
                                  <a:cubicBezTo>
                                    <a:pt x="429" y="450"/>
                                    <a:pt x="429" y="453"/>
                                    <a:pt x="429" y="455"/>
                                  </a:cubicBezTo>
                                  <a:cubicBezTo>
                                    <a:pt x="429" y="456"/>
                                    <a:pt x="429" y="456"/>
                                    <a:pt x="429" y="456"/>
                                  </a:cubicBezTo>
                                  <a:cubicBezTo>
                                    <a:pt x="430" y="456"/>
                                    <a:pt x="430" y="456"/>
                                    <a:pt x="431" y="456"/>
                                  </a:cubicBezTo>
                                  <a:cubicBezTo>
                                    <a:pt x="431" y="456"/>
                                    <a:pt x="431" y="456"/>
                                    <a:pt x="431" y="455"/>
                                  </a:cubicBezTo>
                                  <a:cubicBezTo>
                                    <a:pt x="431" y="452"/>
                                    <a:pt x="434" y="449"/>
                                    <a:pt x="438" y="449"/>
                                  </a:cubicBezTo>
                                  <a:cubicBezTo>
                                    <a:pt x="441" y="449"/>
                                    <a:pt x="444" y="452"/>
                                    <a:pt x="444" y="455"/>
                                  </a:cubicBezTo>
                                  <a:cubicBezTo>
                                    <a:pt x="444" y="456"/>
                                    <a:pt x="444" y="456"/>
                                    <a:pt x="444" y="456"/>
                                  </a:cubicBezTo>
                                  <a:cubicBezTo>
                                    <a:pt x="445" y="456"/>
                                    <a:pt x="446" y="456"/>
                                    <a:pt x="447" y="457"/>
                                  </a:cubicBezTo>
                                  <a:cubicBezTo>
                                    <a:pt x="447" y="456"/>
                                    <a:pt x="447" y="456"/>
                                    <a:pt x="447" y="455"/>
                                  </a:cubicBezTo>
                                  <a:close/>
                                  <a:moveTo>
                                    <a:pt x="438" y="450"/>
                                  </a:moveTo>
                                  <a:cubicBezTo>
                                    <a:pt x="435" y="450"/>
                                    <a:pt x="433" y="453"/>
                                    <a:pt x="433" y="455"/>
                                  </a:cubicBezTo>
                                  <a:cubicBezTo>
                                    <a:pt x="433" y="456"/>
                                    <a:pt x="433" y="456"/>
                                    <a:pt x="433" y="456"/>
                                  </a:cubicBezTo>
                                  <a:cubicBezTo>
                                    <a:pt x="434" y="456"/>
                                    <a:pt x="436" y="456"/>
                                    <a:pt x="438" y="456"/>
                                  </a:cubicBezTo>
                                  <a:cubicBezTo>
                                    <a:pt x="439" y="456"/>
                                    <a:pt x="441" y="456"/>
                                    <a:pt x="443" y="456"/>
                                  </a:cubicBezTo>
                                  <a:cubicBezTo>
                                    <a:pt x="443" y="456"/>
                                    <a:pt x="443" y="456"/>
                                    <a:pt x="443" y="455"/>
                                  </a:cubicBezTo>
                                  <a:cubicBezTo>
                                    <a:pt x="443" y="453"/>
                                    <a:pt x="441" y="450"/>
                                    <a:pt x="438" y="450"/>
                                  </a:cubicBezTo>
                                  <a:close/>
                                  <a:moveTo>
                                    <a:pt x="448" y="447"/>
                                  </a:moveTo>
                                  <a:cubicBezTo>
                                    <a:pt x="449" y="444"/>
                                    <a:pt x="449" y="442"/>
                                    <a:pt x="450" y="440"/>
                                  </a:cubicBezTo>
                                  <a:cubicBezTo>
                                    <a:pt x="446" y="437"/>
                                    <a:pt x="442" y="436"/>
                                    <a:pt x="438" y="436"/>
                                  </a:cubicBezTo>
                                  <a:cubicBezTo>
                                    <a:pt x="434" y="436"/>
                                    <a:pt x="430" y="437"/>
                                    <a:pt x="426" y="440"/>
                                  </a:cubicBezTo>
                                  <a:cubicBezTo>
                                    <a:pt x="427" y="442"/>
                                    <a:pt x="428" y="444"/>
                                    <a:pt x="428" y="446"/>
                                  </a:cubicBezTo>
                                  <a:cubicBezTo>
                                    <a:pt x="431" y="443"/>
                                    <a:pt x="434" y="442"/>
                                    <a:pt x="438" y="442"/>
                                  </a:cubicBezTo>
                                  <a:cubicBezTo>
                                    <a:pt x="442" y="442"/>
                                    <a:pt x="446" y="444"/>
                                    <a:pt x="448" y="447"/>
                                  </a:cubicBezTo>
                                  <a:close/>
                                  <a:moveTo>
                                    <a:pt x="421" y="455"/>
                                  </a:moveTo>
                                  <a:cubicBezTo>
                                    <a:pt x="421" y="456"/>
                                    <a:pt x="421" y="457"/>
                                    <a:pt x="421" y="458"/>
                                  </a:cubicBezTo>
                                  <a:cubicBezTo>
                                    <a:pt x="423" y="458"/>
                                    <a:pt x="425" y="457"/>
                                    <a:pt x="427" y="457"/>
                                  </a:cubicBezTo>
                                  <a:cubicBezTo>
                                    <a:pt x="427" y="456"/>
                                    <a:pt x="427" y="456"/>
                                    <a:pt x="427" y="455"/>
                                  </a:cubicBezTo>
                                  <a:cubicBezTo>
                                    <a:pt x="427" y="442"/>
                                    <a:pt x="422" y="429"/>
                                    <a:pt x="413" y="420"/>
                                  </a:cubicBezTo>
                                  <a:cubicBezTo>
                                    <a:pt x="404" y="411"/>
                                    <a:pt x="391" y="406"/>
                                    <a:pt x="378" y="406"/>
                                  </a:cubicBezTo>
                                  <a:cubicBezTo>
                                    <a:pt x="364" y="406"/>
                                    <a:pt x="352" y="411"/>
                                    <a:pt x="343" y="420"/>
                                  </a:cubicBezTo>
                                  <a:cubicBezTo>
                                    <a:pt x="334" y="429"/>
                                    <a:pt x="328" y="442"/>
                                    <a:pt x="328" y="455"/>
                                  </a:cubicBezTo>
                                  <a:cubicBezTo>
                                    <a:pt x="328" y="456"/>
                                    <a:pt x="328" y="456"/>
                                    <a:pt x="328" y="457"/>
                                  </a:cubicBezTo>
                                  <a:cubicBezTo>
                                    <a:pt x="330" y="457"/>
                                    <a:pt x="332" y="458"/>
                                    <a:pt x="334" y="459"/>
                                  </a:cubicBezTo>
                                  <a:cubicBezTo>
                                    <a:pt x="334" y="458"/>
                                    <a:pt x="334" y="457"/>
                                    <a:pt x="334" y="455"/>
                                  </a:cubicBezTo>
                                  <a:cubicBezTo>
                                    <a:pt x="334" y="431"/>
                                    <a:pt x="354" y="412"/>
                                    <a:pt x="378" y="412"/>
                                  </a:cubicBezTo>
                                  <a:cubicBezTo>
                                    <a:pt x="402" y="412"/>
                                    <a:pt x="421" y="431"/>
                                    <a:pt x="421" y="455"/>
                                  </a:cubicBezTo>
                                  <a:close/>
                                  <a:moveTo>
                                    <a:pt x="414" y="455"/>
                                  </a:moveTo>
                                  <a:cubicBezTo>
                                    <a:pt x="414" y="458"/>
                                    <a:pt x="413" y="460"/>
                                    <a:pt x="413" y="462"/>
                                  </a:cubicBezTo>
                                  <a:cubicBezTo>
                                    <a:pt x="415" y="461"/>
                                    <a:pt x="417" y="460"/>
                                    <a:pt x="420" y="459"/>
                                  </a:cubicBezTo>
                                  <a:cubicBezTo>
                                    <a:pt x="420" y="458"/>
                                    <a:pt x="420" y="457"/>
                                    <a:pt x="420" y="455"/>
                                  </a:cubicBezTo>
                                  <a:cubicBezTo>
                                    <a:pt x="420" y="444"/>
                                    <a:pt x="415" y="433"/>
                                    <a:pt x="407" y="426"/>
                                  </a:cubicBezTo>
                                  <a:cubicBezTo>
                                    <a:pt x="400" y="418"/>
                                    <a:pt x="389" y="413"/>
                                    <a:pt x="378" y="413"/>
                                  </a:cubicBezTo>
                                  <a:cubicBezTo>
                                    <a:pt x="366" y="413"/>
                                    <a:pt x="356" y="418"/>
                                    <a:pt x="348" y="426"/>
                                  </a:cubicBezTo>
                                  <a:cubicBezTo>
                                    <a:pt x="341" y="433"/>
                                    <a:pt x="336" y="444"/>
                                    <a:pt x="336" y="455"/>
                                  </a:cubicBezTo>
                                  <a:cubicBezTo>
                                    <a:pt x="336" y="457"/>
                                    <a:pt x="336" y="458"/>
                                    <a:pt x="336" y="459"/>
                                  </a:cubicBezTo>
                                  <a:cubicBezTo>
                                    <a:pt x="338" y="460"/>
                                    <a:pt x="341" y="461"/>
                                    <a:pt x="343" y="463"/>
                                  </a:cubicBezTo>
                                  <a:cubicBezTo>
                                    <a:pt x="342" y="460"/>
                                    <a:pt x="342" y="458"/>
                                    <a:pt x="342" y="455"/>
                                  </a:cubicBezTo>
                                  <a:cubicBezTo>
                                    <a:pt x="342" y="436"/>
                                    <a:pt x="358" y="420"/>
                                    <a:pt x="378" y="420"/>
                                  </a:cubicBezTo>
                                  <a:cubicBezTo>
                                    <a:pt x="398" y="420"/>
                                    <a:pt x="414" y="436"/>
                                    <a:pt x="414" y="455"/>
                                  </a:cubicBezTo>
                                  <a:close/>
                                  <a:moveTo>
                                    <a:pt x="327" y="455"/>
                                  </a:moveTo>
                                  <a:cubicBezTo>
                                    <a:pt x="327" y="453"/>
                                    <a:pt x="327" y="451"/>
                                    <a:pt x="327" y="449"/>
                                  </a:cubicBezTo>
                                  <a:cubicBezTo>
                                    <a:pt x="325" y="446"/>
                                    <a:pt x="321" y="443"/>
                                    <a:pt x="317" y="443"/>
                                  </a:cubicBezTo>
                                  <a:cubicBezTo>
                                    <a:pt x="313" y="443"/>
                                    <a:pt x="309" y="446"/>
                                    <a:pt x="307" y="449"/>
                                  </a:cubicBezTo>
                                  <a:cubicBezTo>
                                    <a:pt x="307" y="451"/>
                                    <a:pt x="307" y="453"/>
                                    <a:pt x="307" y="455"/>
                                  </a:cubicBezTo>
                                  <a:cubicBezTo>
                                    <a:pt x="307" y="456"/>
                                    <a:pt x="307" y="456"/>
                                    <a:pt x="307" y="457"/>
                                  </a:cubicBezTo>
                                  <a:cubicBezTo>
                                    <a:pt x="308" y="456"/>
                                    <a:pt x="309" y="456"/>
                                    <a:pt x="310" y="456"/>
                                  </a:cubicBezTo>
                                  <a:cubicBezTo>
                                    <a:pt x="310" y="456"/>
                                    <a:pt x="310" y="456"/>
                                    <a:pt x="310" y="455"/>
                                  </a:cubicBezTo>
                                  <a:cubicBezTo>
                                    <a:pt x="310" y="452"/>
                                    <a:pt x="313" y="449"/>
                                    <a:pt x="317" y="449"/>
                                  </a:cubicBezTo>
                                  <a:cubicBezTo>
                                    <a:pt x="321" y="449"/>
                                    <a:pt x="324" y="452"/>
                                    <a:pt x="324" y="455"/>
                                  </a:cubicBezTo>
                                  <a:cubicBezTo>
                                    <a:pt x="324" y="456"/>
                                    <a:pt x="324" y="456"/>
                                    <a:pt x="324" y="456"/>
                                  </a:cubicBezTo>
                                  <a:cubicBezTo>
                                    <a:pt x="325" y="456"/>
                                    <a:pt x="326" y="456"/>
                                    <a:pt x="327" y="457"/>
                                  </a:cubicBezTo>
                                  <a:cubicBezTo>
                                    <a:pt x="327" y="456"/>
                                    <a:pt x="327" y="456"/>
                                    <a:pt x="327" y="455"/>
                                  </a:cubicBezTo>
                                  <a:close/>
                                  <a:moveTo>
                                    <a:pt x="317" y="450"/>
                                  </a:moveTo>
                                  <a:cubicBezTo>
                                    <a:pt x="314" y="450"/>
                                    <a:pt x="312" y="453"/>
                                    <a:pt x="312" y="455"/>
                                  </a:cubicBezTo>
                                  <a:cubicBezTo>
                                    <a:pt x="312" y="456"/>
                                    <a:pt x="312" y="456"/>
                                    <a:pt x="312" y="456"/>
                                  </a:cubicBezTo>
                                  <a:cubicBezTo>
                                    <a:pt x="314" y="456"/>
                                    <a:pt x="315" y="456"/>
                                    <a:pt x="317" y="456"/>
                                  </a:cubicBezTo>
                                  <a:cubicBezTo>
                                    <a:pt x="319" y="456"/>
                                    <a:pt x="320" y="456"/>
                                    <a:pt x="322" y="456"/>
                                  </a:cubicBezTo>
                                  <a:cubicBezTo>
                                    <a:pt x="322" y="456"/>
                                    <a:pt x="322" y="456"/>
                                    <a:pt x="322" y="455"/>
                                  </a:cubicBezTo>
                                  <a:cubicBezTo>
                                    <a:pt x="322" y="453"/>
                                    <a:pt x="320" y="450"/>
                                    <a:pt x="317" y="450"/>
                                  </a:cubicBezTo>
                                  <a:close/>
                                  <a:moveTo>
                                    <a:pt x="327" y="447"/>
                                  </a:moveTo>
                                  <a:cubicBezTo>
                                    <a:pt x="328" y="444"/>
                                    <a:pt x="328" y="442"/>
                                    <a:pt x="329" y="440"/>
                                  </a:cubicBezTo>
                                  <a:cubicBezTo>
                                    <a:pt x="326" y="437"/>
                                    <a:pt x="321" y="436"/>
                                    <a:pt x="317" y="436"/>
                                  </a:cubicBezTo>
                                  <a:cubicBezTo>
                                    <a:pt x="312" y="436"/>
                                    <a:pt x="308" y="437"/>
                                    <a:pt x="305" y="440"/>
                                  </a:cubicBezTo>
                                  <a:cubicBezTo>
                                    <a:pt x="305" y="442"/>
                                    <a:pt x="306" y="445"/>
                                    <a:pt x="306" y="447"/>
                                  </a:cubicBezTo>
                                  <a:cubicBezTo>
                                    <a:pt x="309" y="444"/>
                                    <a:pt x="313" y="442"/>
                                    <a:pt x="317" y="442"/>
                                  </a:cubicBezTo>
                                  <a:cubicBezTo>
                                    <a:pt x="321" y="442"/>
                                    <a:pt x="325" y="444"/>
                                    <a:pt x="327" y="447"/>
                                  </a:cubicBezTo>
                                  <a:close/>
                                  <a:moveTo>
                                    <a:pt x="299" y="455"/>
                                  </a:moveTo>
                                  <a:cubicBezTo>
                                    <a:pt x="299" y="457"/>
                                    <a:pt x="299" y="458"/>
                                    <a:pt x="299" y="459"/>
                                  </a:cubicBezTo>
                                  <a:cubicBezTo>
                                    <a:pt x="301" y="458"/>
                                    <a:pt x="303" y="457"/>
                                    <a:pt x="305" y="457"/>
                                  </a:cubicBezTo>
                                  <a:cubicBezTo>
                                    <a:pt x="305" y="456"/>
                                    <a:pt x="306" y="456"/>
                                    <a:pt x="306" y="455"/>
                                  </a:cubicBezTo>
                                  <a:cubicBezTo>
                                    <a:pt x="306" y="442"/>
                                    <a:pt x="300" y="429"/>
                                    <a:pt x="291" y="420"/>
                                  </a:cubicBezTo>
                                  <a:cubicBezTo>
                                    <a:pt x="282" y="411"/>
                                    <a:pt x="270" y="406"/>
                                    <a:pt x="256" y="406"/>
                                  </a:cubicBezTo>
                                  <a:cubicBezTo>
                                    <a:pt x="242" y="406"/>
                                    <a:pt x="230" y="411"/>
                                    <a:pt x="221" y="420"/>
                                  </a:cubicBezTo>
                                  <a:cubicBezTo>
                                    <a:pt x="212" y="429"/>
                                    <a:pt x="206" y="442"/>
                                    <a:pt x="206" y="455"/>
                                  </a:cubicBezTo>
                                  <a:cubicBezTo>
                                    <a:pt x="206" y="456"/>
                                    <a:pt x="206" y="456"/>
                                    <a:pt x="206" y="457"/>
                                  </a:cubicBezTo>
                                  <a:cubicBezTo>
                                    <a:pt x="208" y="457"/>
                                    <a:pt x="210" y="458"/>
                                    <a:pt x="213" y="459"/>
                                  </a:cubicBezTo>
                                  <a:cubicBezTo>
                                    <a:pt x="212" y="458"/>
                                    <a:pt x="212" y="457"/>
                                    <a:pt x="212" y="455"/>
                                  </a:cubicBezTo>
                                  <a:cubicBezTo>
                                    <a:pt x="212" y="431"/>
                                    <a:pt x="232" y="412"/>
                                    <a:pt x="256" y="412"/>
                                  </a:cubicBezTo>
                                  <a:cubicBezTo>
                                    <a:pt x="280" y="412"/>
                                    <a:pt x="299" y="431"/>
                                    <a:pt x="299" y="455"/>
                                  </a:cubicBezTo>
                                  <a:close/>
                                  <a:moveTo>
                                    <a:pt x="292" y="455"/>
                                  </a:moveTo>
                                  <a:cubicBezTo>
                                    <a:pt x="292" y="458"/>
                                    <a:pt x="291" y="460"/>
                                    <a:pt x="291" y="463"/>
                                  </a:cubicBezTo>
                                  <a:cubicBezTo>
                                    <a:pt x="293" y="461"/>
                                    <a:pt x="295" y="460"/>
                                    <a:pt x="298" y="459"/>
                                  </a:cubicBezTo>
                                  <a:cubicBezTo>
                                    <a:pt x="298" y="458"/>
                                    <a:pt x="298" y="457"/>
                                    <a:pt x="298" y="455"/>
                                  </a:cubicBezTo>
                                  <a:cubicBezTo>
                                    <a:pt x="298" y="444"/>
                                    <a:pt x="293" y="433"/>
                                    <a:pt x="286" y="426"/>
                                  </a:cubicBezTo>
                                  <a:cubicBezTo>
                                    <a:pt x="278" y="418"/>
                                    <a:pt x="267" y="413"/>
                                    <a:pt x="256" y="413"/>
                                  </a:cubicBezTo>
                                  <a:cubicBezTo>
                                    <a:pt x="244" y="413"/>
                                    <a:pt x="234" y="418"/>
                                    <a:pt x="226" y="426"/>
                                  </a:cubicBezTo>
                                  <a:cubicBezTo>
                                    <a:pt x="219" y="433"/>
                                    <a:pt x="214" y="444"/>
                                    <a:pt x="214" y="455"/>
                                  </a:cubicBezTo>
                                  <a:cubicBezTo>
                                    <a:pt x="214" y="457"/>
                                    <a:pt x="214" y="458"/>
                                    <a:pt x="214" y="459"/>
                                  </a:cubicBezTo>
                                  <a:cubicBezTo>
                                    <a:pt x="216" y="460"/>
                                    <a:pt x="219" y="461"/>
                                    <a:pt x="221" y="463"/>
                                  </a:cubicBezTo>
                                  <a:cubicBezTo>
                                    <a:pt x="220" y="460"/>
                                    <a:pt x="220" y="458"/>
                                    <a:pt x="220" y="455"/>
                                  </a:cubicBezTo>
                                  <a:cubicBezTo>
                                    <a:pt x="220" y="436"/>
                                    <a:pt x="236" y="420"/>
                                    <a:pt x="256" y="420"/>
                                  </a:cubicBezTo>
                                  <a:cubicBezTo>
                                    <a:pt x="276" y="420"/>
                                    <a:pt x="292" y="436"/>
                                    <a:pt x="292" y="455"/>
                                  </a:cubicBezTo>
                                  <a:close/>
                                  <a:moveTo>
                                    <a:pt x="205" y="455"/>
                                  </a:moveTo>
                                  <a:cubicBezTo>
                                    <a:pt x="205" y="453"/>
                                    <a:pt x="205" y="451"/>
                                    <a:pt x="205" y="449"/>
                                  </a:cubicBezTo>
                                  <a:cubicBezTo>
                                    <a:pt x="203" y="446"/>
                                    <a:pt x="199" y="443"/>
                                    <a:pt x="195" y="443"/>
                                  </a:cubicBezTo>
                                  <a:cubicBezTo>
                                    <a:pt x="191" y="443"/>
                                    <a:pt x="188" y="445"/>
                                    <a:pt x="186" y="448"/>
                                  </a:cubicBezTo>
                                  <a:cubicBezTo>
                                    <a:pt x="186" y="450"/>
                                    <a:pt x="186" y="453"/>
                                    <a:pt x="186" y="455"/>
                                  </a:cubicBezTo>
                                  <a:cubicBezTo>
                                    <a:pt x="186" y="456"/>
                                    <a:pt x="186" y="456"/>
                                    <a:pt x="186" y="456"/>
                                  </a:cubicBezTo>
                                  <a:cubicBezTo>
                                    <a:pt x="187" y="456"/>
                                    <a:pt x="188" y="456"/>
                                    <a:pt x="188" y="456"/>
                                  </a:cubicBezTo>
                                  <a:cubicBezTo>
                                    <a:pt x="188" y="456"/>
                                    <a:pt x="188" y="456"/>
                                    <a:pt x="188" y="455"/>
                                  </a:cubicBezTo>
                                  <a:cubicBezTo>
                                    <a:pt x="188" y="452"/>
                                    <a:pt x="191" y="449"/>
                                    <a:pt x="195" y="449"/>
                                  </a:cubicBezTo>
                                  <a:cubicBezTo>
                                    <a:pt x="199" y="449"/>
                                    <a:pt x="202" y="452"/>
                                    <a:pt x="202" y="455"/>
                                  </a:cubicBezTo>
                                  <a:cubicBezTo>
                                    <a:pt x="202" y="456"/>
                                    <a:pt x="202" y="456"/>
                                    <a:pt x="202" y="456"/>
                                  </a:cubicBezTo>
                                  <a:cubicBezTo>
                                    <a:pt x="203" y="456"/>
                                    <a:pt x="204" y="456"/>
                                    <a:pt x="205" y="457"/>
                                  </a:cubicBezTo>
                                  <a:cubicBezTo>
                                    <a:pt x="205" y="456"/>
                                    <a:pt x="205" y="456"/>
                                    <a:pt x="205" y="455"/>
                                  </a:cubicBezTo>
                                  <a:close/>
                                  <a:moveTo>
                                    <a:pt x="195" y="450"/>
                                  </a:moveTo>
                                  <a:cubicBezTo>
                                    <a:pt x="192" y="450"/>
                                    <a:pt x="190" y="453"/>
                                    <a:pt x="190" y="455"/>
                                  </a:cubicBezTo>
                                  <a:cubicBezTo>
                                    <a:pt x="190" y="456"/>
                                    <a:pt x="190" y="456"/>
                                    <a:pt x="190" y="456"/>
                                  </a:cubicBezTo>
                                  <a:cubicBezTo>
                                    <a:pt x="192" y="456"/>
                                    <a:pt x="193" y="456"/>
                                    <a:pt x="195" y="456"/>
                                  </a:cubicBezTo>
                                  <a:cubicBezTo>
                                    <a:pt x="197" y="456"/>
                                    <a:pt x="198" y="456"/>
                                    <a:pt x="200" y="456"/>
                                  </a:cubicBezTo>
                                  <a:cubicBezTo>
                                    <a:pt x="200" y="456"/>
                                    <a:pt x="200" y="456"/>
                                    <a:pt x="200" y="455"/>
                                  </a:cubicBezTo>
                                  <a:cubicBezTo>
                                    <a:pt x="200" y="453"/>
                                    <a:pt x="198" y="450"/>
                                    <a:pt x="195" y="450"/>
                                  </a:cubicBezTo>
                                  <a:close/>
                                  <a:moveTo>
                                    <a:pt x="205" y="447"/>
                                  </a:moveTo>
                                  <a:cubicBezTo>
                                    <a:pt x="206" y="444"/>
                                    <a:pt x="206" y="442"/>
                                    <a:pt x="207" y="440"/>
                                  </a:cubicBezTo>
                                  <a:cubicBezTo>
                                    <a:pt x="204" y="437"/>
                                    <a:pt x="200" y="436"/>
                                    <a:pt x="195" y="436"/>
                                  </a:cubicBezTo>
                                  <a:cubicBezTo>
                                    <a:pt x="191" y="436"/>
                                    <a:pt x="187" y="437"/>
                                    <a:pt x="184" y="440"/>
                                  </a:cubicBezTo>
                                  <a:cubicBezTo>
                                    <a:pt x="184" y="442"/>
                                    <a:pt x="185" y="444"/>
                                    <a:pt x="185" y="446"/>
                                  </a:cubicBezTo>
                                  <a:cubicBezTo>
                                    <a:pt x="188" y="443"/>
                                    <a:pt x="191" y="442"/>
                                    <a:pt x="195" y="442"/>
                                  </a:cubicBezTo>
                                  <a:cubicBezTo>
                                    <a:pt x="199" y="442"/>
                                    <a:pt x="203" y="444"/>
                                    <a:pt x="205" y="447"/>
                                  </a:cubicBezTo>
                                  <a:close/>
                                  <a:moveTo>
                                    <a:pt x="179" y="455"/>
                                  </a:moveTo>
                                  <a:cubicBezTo>
                                    <a:pt x="179" y="456"/>
                                    <a:pt x="178" y="457"/>
                                    <a:pt x="178" y="458"/>
                                  </a:cubicBezTo>
                                  <a:cubicBezTo>
                                    <a:pt x="180" y="458"/>
                                    <a:pt x="183" y="457"/>
                                    <a:pt x="185" y="457"/>
                                  </a:cubicBezTo>
                                  <a:cubicBezTo>
                                    <a:pt x="185" y="456"/>
                                    <a:pt x="185" y="456"/>
                                    <a:pt x="185" y="455"/>
                                  </a:cubicBezTo>
                                  <a:cubicBezTo>
                                    <a:pt x="185" y="442"/>
                                    <a:pt x="179" y="429"/>
                                    <a:pt x="170" y="420"/>
                                  </a:cubicBezTo>
                                  <a:cubicBezTo>
                                    <a:pt x="161" y="411"/>
                                    <a:pt x="149" y="406"/>
                                    <a:pt x="135" y="406"/>
                                  </a:cubicBezTo>
                                  <a:cubicBezTo>
                                    <a:pt x="121" y="406"/>
                                    <a:pt x="109" y="411"/>
                                    <a:pt x="100" y="420"/>
                                  </a:cubicBezTo>
                                  <a:cubicBezTo>
                                    <a:pt x="91" y="429"/>
                                    <a:pt x="85" y="442"/>
                                    <a:pt x="85" y="455"/>
                                  </a:cubicBezTo>
                                  <a:cubicBezTo>
                                    <a:pt x="85" y="456"/>
                                    <a:pt x="85" y="456"/>
                                    <a:pt x="85" y="457"/>
                                  </a:cubicBezTo>
                                  <a:cubicBezTo>
                                    <a:pt x="88" y="457"/>
                                    <a:pt x="90" y="458"/>
                                    <a:pt x="92" y="459"/>
                                  </a:cubicBezTo>
                                  <a:cubicBezTo>
                                    <a:pt x="92" y="458"/>
                                    <a:pt x="92" y="457"/>
                                    <a:pt x="92" y="455"/>
                                  </a:cubicBezTo>
                                  <a:cubicBezTo>
                                    <a:pt x="92" y="431"/>
                                    <a:pt x="111" y="412"/>
                                    <a:pt x="135" y="412"/>
                                  </a:cubicBezTo>
                                  <a:cubicBezTo>
                                    <a:pt x="159" y="412"/>
                                    <a:pt x="179" y="431"/>
                                    <a:pt x="179" y="455"/>
                                  </a:cubicBezTo>
                                  <a:close/>
                                  <a:moveTo>
                                    <a:pt x="171" y="455"/>
                                  </a:moveTo>
                                  <a:cubicBezTo>
                                    <a:pt x="171" y="458"/>
                                    <a:pt x="171" y="460"/>
                                    <a:pt x="170" y="462"/>
                                  </a:cubicBezTo>
                                  <a:cubicBezTo>
                                    <a:pt x="172" y="461"/>
                                    <a:pt x="175" y="460"/>
                                    <a:pt x="177" y="459"/>
                                  </a:cubicBezTo>
                                  <a:cubicBezTo>
                                    <a:pt x="177" y="458"/>
                                    <a:pt x="177" y="457"/>
                                    <a:pt x="177" y="455"/>
                                  </a:cubicBezTo>
                                  <a:cubicBezTo>
                                    <a:pt x="177" y="444"/>
                                    <a:pt x="172" y="433"/>
                                    <a:pt x="165" y="426"/>
                                  </a:cubicBezTo>
                                  <a:cubicBezTo>
                                    <a:pt x="157" y="418"/>
                                    <a:pt x="147" y="413"/>
                                    <a:pt x="135" y="413"/>
                                  </a:cubicBezTo>
                                  <a:cubicBezTo>
                                    <a:pt x="123" y="413"/>
                                    <a:pt x="113" y="418"/>
                                    <a:pt x="105" y="426"/>
                                  </a:cubicBezTo>
                                  <a:cubicBezTo>
                                    <a:pt x="98" y="433"/>
                                    <a:pt x="93" y="444"/>
                                    <a:pt x="93" y="455"/>
                                  </a:cubicBezTo>
                                  <a:cubicBezTo>
                                    <a:pt x="93" y="457"/>
                                    <a:pt x="93" y="458"/>
                                    <a:pt x="93" y="459"/>
                                  </a:cubicBezTo>
                                  <a:cubicBezTo>
                                    <a:pt x="96" y="460"/>
                                    <a:pt x="98" y="461"/>
                                    <a:pt x="100" y="463"/>
                                  </a:cubicBezTo>
                                  <a:cubicBezTo>
                                    <a:pt x="99" y="460"/>
                                    <a:pt x="99" y="458"/>
                                    <a:pt x="99" y="455"/>
                                  </a:cubicBezTo>
                                  <a:cubicBezTo>
                                    <a:pt x="99" y="436"/>
                                    <a:pt x="115" y="420"/>
                                    <a:pt x="135" y="420"/>
                                  </a:cubicBezTo>
                                  <a:cubicBezTo>
                                    <a:pt x="155" y="420"/>
                                    <a:pt x="171" y="436"/>
                                    <a:pt x="171" y="455"/>
                                  </a:cubicBezTo>
                                  <a:close/>
                                  <a:moveTo>
                                    <a:pt x="99" y="404"/>
                                  </a:moveTo>
                                  <a:cubicBezTo>
                                    <a:pt x="99" y="384"/>
                                    <a:pt x="115" y="368"/>
                                    <a:pt x="135" y="368"/>
                                  </a:cubicBezTo>
                                  <a:cubicBezTo>
                                    <a:pt x="155" y="368"/>
                                    <a:pt x="171" y="384"/>
                                    <a:pt x="171" y="404"/>
                                  </a:cubicBezTo>
                                  <a:cubicBezTo>
                                    <a:pt x="171" y="406"/>
                                    <a:pt x="171" y="408"/>
                                    <a:pt x="170" y="411"/>
                                  </a:cubicBezTo>
                                  <a:cubicBezTo>
                                    <a:pt x="172" y="409"/>
                                    <a:pt x="175" y="408"/>
                                    <a:pt x="177" y="408"/>
                                  </a:cubicBezTo>
                                  <a:cubicBezTo>
                                    <a:pt x="177" y="406"/>
                                    <a:pt x="177" y="405"/>
                                    <a:pt x="177" y="404"/>
                                  </a:cubicBezTo>
                                  <a:cubicBezTo>
                                    <a:pt x="177" y="392"/>
                                    <a:pt x="172" y="382"/>
                                    <a:pt x="165" y="374"/>
                                  </a:cubicBezTo>
                                  <a:cubicBezTo>
                                    <a:pt x="157" y="367"/>
                                    <a:pt x="147" y="362"/>
                                    <a:pt x="135" y="362"/>
                                  </a:cubicBezTo>
                                  <a:cubicBezTo>
                                    <a:pt x="123" y="362"/>
                                    <a:pt x="113" y="367"/>
                                    <a:pt x="105" y="374"/>
                                  </a:cubicBezTo>
                                  <a:cubicBezTo>
                                    <a:pt x="98" y="382"/>
                                    <a:pt x="93" y="392"/>
                                    <a:pt x="93" y="404"/>
                                  </a:cubicBezTo>
                                  <a:cubicBezTo>
                                    <a:pt x="93" y="405"/>
                                    <a:pt x="93" y="407"/>
                                    <a:pt x="93" y="408"/>
                                  </a:cubicBezTo>
                                  <a:cubicBezTo>
                                    <a:pt x="96" y="409"/>
                                    <a:pt x="98" y="410"/>
                                    <a:pt x="100" y="411"/>
                                  </a:cubicBezTo>
                                  <a:cubicBezTo>
                                    <a:pt x="99" y="409"/>
                                    <a:pt x="99" y="406"/>
                                    <a:pt x="99" y="404"/>
                                  </a:cubicBezTo>
                                  <a:close/>
                                  <a:moveTo>
                                    <a:pt x="92" y="404"/>
                                  </a:moveTo>
                                  <a:cubicBezTo>
                                    <a:pt x="92" y="380"/>
                                    <a:pt x="111" y="361"/>
                                    <a:pt x="135" y="361"/>
                                  </a:cubicBezTo>
                                  <a:cubicBezTo>
                                    <a:pt x="159" y="361"/>
                                    <a:pt x="179" y="380"/>
                                    <a:pt x="179" y="404"/>
                                  </a:cubicBezTo>
                                  <a:cubicBezTo>
                                    <a:pt x="179" y="405"/>
                                    <a:pt x="178" y="406"/>
                                    <a:pt x="178" y="407"/>
                                  </a:cubicBezTo>
                                  <a:cubicBezTo>
                                    <a:pt x="180" y="406"/>
                                    <a:pt x="183" y="406"/>
                                    <a:pt x="185" y="405"/>
                                  </a:cubicBezTo>
                                  <a:cubicBezTo>
                                    <a:pt x="185" y="405"/>
                                    <a:pt x="185" y="404"/>
                                    <a:pt x="185" y="404"/>
                                  </a:cubicBezTo>
                                  <a:cubicBezTo>
                                    <a:pt x="185" y="390"/>
                                    <a:pt x="179" y="378"/>
                                    <a:pt x="170" y="369"/>
                                  </a:cubicBezTo>
                                  <a:cubicBezTo>
                                    <a:pt x="161" y="360"/>
                                    <a:pt x="149" y="354"/>
                                    <a:pt x="135" y="354"/>
                                  </a:cubicBezTo>
                                  <a:cubicBezTo>
                                    <a:pt x="121" y="354"/>
                                    <a:pt x="109" y="360"/>
                                    <a:pt x="100" y="369"/>
                                  </a:cubicBezTo>
                                  <a:cubicBezTo>
                                    <a:pt x="91" y="378"/>
                                    <a:pt x="85" y="390"/>
                                    <a:pt x="85" y="404"/>
                                  </a:cubicBezTo>
                                  <a:cubicBezTo>
                                    <a:pt x="85" y="405"/>
                                    <a:pt x="85" y="405"/>
                                    <a:pt x="85" y="405"/>
                                  </a:cubicBezTo>
                                  <a:cubicBezTo>
                                    <a:pt x="88" y="406"/>
                                    <a:pt x="90" y="407"/>
                                    <a:pt x="92" y="407"/>
                                  </a:cubicBezTo>
                                  <a:cubicBezTo>
                                    <a:pt x="92" y="406"/>
                                    <a:pt x="92" y="405"/>
                                    <a:pt x="92" y="404"/>
                                  </a:cubicBezTo>
                                  <a:close/>
                                  <a:moveTo>
                                    <a:pt x="99" y="353"/>
                                  </a:moveTo>
                                  <a:cubicBezTo>
                                    <a:pt x="99" y="333"/>
                                    <a:pt x="115" y="317"/>
                                    <a:pt x="135" y="317"/>
                                  </a:cubicBezTo>
                                  <a:cubicBezTo>
                                    <a:pt x="155" y="317"/>
                                    <a:pt x="171" y="333"/>
                                    <a:pt x="171" y="353"/>
                                  </a:cubicBezTo>
                                  <a:cubicBezTo>
                                    <a:pt x="171" y="355"/>
                                    <a:pt x="171" y="357"/>
                                    <a:pt x="170" y="359"/>
                                  </a:cubicBezTo>
                                  <a:cubicBezTo>
                                    <a:pt x="172" y="358"/>
                                    <a:pt x="175" y="357"/>
                                    <a:pt x="177" y="356"/>
                                  </a:cubicBezTo>
                                  <a:cubicBezTo>
                                    <a:pt x="177" y="355"/>
                                    <a:pt x="177" y="354"/>
                                    <a:pt x="177" y="353"/>
                                  </a:cubicBezTo>
                                  <a:cubicBezTo>
                                    <a:pt x="177" y="341"/>
                                    <a:pt x="172" y="331"/>
                                    <a:pt x="165" y="323"/>
                                  </a:cubicBezTo>
                                  <a:cubicBezTo>
                                    <a:pt x="157" y="315"/>
                                    <a:pt x="147" y="311"/>
                                    <a:pt x="135" y="311"/>
                                  </a:cubicBezTo>
                                  <a:cubicBezTo>
                                    <a:pt x="123" y="311"/>
                                    <a:pt x="113" y="315"/>
                                    <a:pt x="105" y="323"/>
                                  </a:cubicBezTo>
                                  <a:cubicBezTo>
                                    <a:pt x="98" y="331"/>
                                    <a:pt x="93" y="341"/>
                                    <a:pt x="93" y="353"/>
                                  </a:cubicBezTo>
                                  <a:cubicBezTo>
                                    <a:pt x="93" y="354"/>
                                    <a:pt x="93" y="355"/>
                                    <a:pt x="93" y="357"/>
                                  </a:cubicBezTo>
                                  <a:cubicBezTo>
                                    <a:pt x="96" y="357"/>
                                    <a:pt x="98" y="359"/>
                                    <a:pt x="100" y="360"/>
                                  </a:cubicBezTo>
                                  <a:cubicBezTo>
                                    <a:pt x="99" y="358"/>
                                    <a:pt x="99" y="355"/>
                                    <a:pt x="99" y="353"/>
                                  </a:cubicBezTo>
                                  <a:close/>
                                  <a:moveTo>
                                    <a:pt x="92" y="353"/>
                                  </a:moveTo>
                                  <a:cubicBezTo>
                                    <a:pt x="92" y="329"/>
                                    <a:pt x="111" y="309"/>
                                    <a:pt x="135" y="309"/>
                                  </a:cubicBezTo>
                                  <a:cubicBezTo>
                                    <a:pt x="159" y="309"/>
                                    <a:pt x="179" y="329"/>
                                    <a:pt x="179" y="353"/>
                                  </a:cubicBezTo>
                                  <a:cubicBezTo>
                                    <a:pt x="179" y="354"/>
                                    <a:pt x="178" y="355"/>
                                    <a:pt x="178" y="356"/>
                                  </a:cubicBezTo>
                                  <a:cubicBezTo>
                                    <a:pt x="180" y="355"/>
                                    <a:pt x="183" y="354"/>
                                    <a:pt x="185" y="354"/>
                                  </a:cubicBezTo>
                                  <a:cubicBezTo>
                                    <a:pt x="185" y="353"/>
                                    <a:pt x="185" y="353"/>
                                    <a:pt x="185" y="353"/>
                                  </a:cubicBezTo>
                                  <a:cubicBezTo>
                                    <a:pt x="185" y="339"/>
                                    <a:pt x="179" y="327"/>
                                    <a:pt x="170" y="318"/>
                                  </a:cubicBezTo>
                                  <a:cubicBezTo>
                                    <a:pt x="161" y="309"/>
                                    <a:pt x="149" y="303"/>
                                    <a:pt x="135" y="303"/>
                                  </a:cubicBezTo>
                                  <a:cubicBezTo>
                                    <a:pt x="121" y="303"/>
                                    <a:pt x="109" y="309"/>
                                    <a:pt x="100" y="318"/>
                                  </a:cubicBezTo>
                                  <a:cubicBezTo>
                                    <a:pt x="91" y="327"/>
                                    <a:pt x="85" y="339"/>
                                    <a:pt x="85" y="353"/>
                                  </a:cubicBezTo>
                                  <a:cubicBezTo>
                                    <a:pt x="85" y="353"/>
                                    <a:pt x="85" y="354"/>
                                    <a:pt x="85" y="354"/>
                                  </a:cubicBezTo>
                                  <a:cubicBezTo>
                                    <a:pt x="88" y="355"/>
                                    <a:pt x="90" y="355"/>
                                    <a:pt x="92" y="356"/>
                                  </a:cubicBezTo>
                                  <a:cubicBezTo>
                                    <a:pt x="92" y="355"/>
                                    <a:pt x="92" y="354"/>
                                    <a:pt x="92" y="353"/>
                                  </a:cubicBezTo>
                                  <a:close/>
                                  <a:moveTo>
                                    <a:pt x="99" y="301"/>
                                  </a:moveTo>
                                  <a:cubicBezTo>
                                    <a:pt x="99" y="282"/>
                                    <a:pt x="115" y="265"/>
                                    <a:pt x="135" y="265"/>
                                  </a:cubicBezTo>
                                  <a:cubicBezTo>
                                    <a:pt x="155" y="265"/>
                                    <a:pt x="171" y="282"/>
                                    <a:pt x="171" y="301"/>
                                  </a:cubicBezTo>
                                  <a:cubicBezTo>
                                    <a:pt x="171" y="304"/>
                                    <a:pt x="171" y="306"/>
                                    <a:pt x="170" y="308"/>
                                  </a:cubicBezTo>
                                  <a:cubicBezTo>
                                    <a:pt x="172" y="307"/>
                                    <a:pt x="175" y="306"/>
                                    <a:pt x="177" y="305"/>
                                  </a:cubicBezTo>
                                  <a:cubicBezTo>
                                    <a:pt x="177" y="304"/>
                                    <a:pt x="177" y="302"/>
                                    <a:pt x="177" y="301"/>
                                  </a:cubicBezTo>
                                  <a:cubicBezTo>
                                    <a:pt x="177" y="290"/>
                                    <a:pt x="172" y="279"/>
                                    <a:pt x="165" y="272"/>
                                  </a:cubicBezTo>
                                  <a:cubicBezTo>
                                    <a:pt x="157" y="264"/>
                                    <a:pt x="147" y="259"/>
                                    <a:pt x="135" y="259"/>
                                  </a:cubicBezTo>
                                  <a:cubicBezTo>
                                    <a:pt x="123" y="259"/>
                                    <a:pt x="113" y="264"/>
                                    <a:pt x="105" y="272"/>
                                  </a:cubicBezTo>
                                  <a:cubicBezTo>
                                    <a:pt x="98" y="279"/>
                                    <a:pt x="93" y="290"/>
                                    <a:pt x="93" y="301"/>
                                  </a:cubicBezTo>
                                  <a:cubicBezTo>
                                    <a:pt x="93" y="303"/>
                                    <a:pt x="93" y="304"/>
                                    <a:pt x="93" y="305"/>
                                  </a:cubicBezTo>
                                  <a:cubicBezTo>
                                    <a:pt x="96" y="306"/>
                                    <a:pt x="98" y="307"/>
                                    <a:pt x="100" y="308"/>
                                  </a:cubicBezTo>
                                  <a:cubicBezTo>
                                    <a:pt x="99" y="306"/>
                                    <a:pt x="99" y="304"/>
                                    <a:pt x="99" y="301"/>
                                  </a:cubicBezTo>
                                  <a:close/>
                                  <a:moveTo>
                                    <a:pt x="92" y="301"/>
                                  </a:moveTo>
                                  <a:cubicBezTo>
                                    <a:pt x="92" y="277"/>
                                    <a:pt x="111" y="258"/>
                                    <a:pt x="135" y="258"/>
                                  </a:cubicBezTo>
                                  <a:cubicBezTo>
                                    <a:pt x="159" y="258"/>
                                    <a:pt x="179" y="277"/>
                                    <a:pt x="179" y="301"/>
                                  </a:cubicBezTo>
                                  <a:cubicBezTo>
                                    <a:pt x="179" y="302"/>
                                    <a:pt x="178" y="303"/>
                                    <a:pt x="178" y="304"/>
                                  </a:cubicBezTo>
                                  <a:cubicBezTo>
                                    <a:pt x="180" y="304"/>
                                    <a:pt x="183" y="303"/>
                                    <a:pt x="185" y="303"/>
                                  </a:cubicBezTo>
                                  <a:cubicBezTo>
                                    <a:pt x="185" y="302"/>
                                    <a:pt x="185" y="302"/>
                                    <a:pt x="185" y="301"/>
                                  </a:cubicBezTo>
                                  <a:cubicBezTo>
                                    <a:pt x="185" y="288"/>
                                    <a:pt x="179" y="275"/>
                                    <a:pt x="170" y="266"/>
                                  </a:cubicBezTo>
                                  <a:cubicBezTo>
                                    <a:pt x="161" y="257"/>
                                    <a:pt x="149" y="252"/>
                                    <a:pt x="135" y="252"/>
                                  </a:cubicBezTo>
                                  <a:cubicBezTo>
                                    <a:pt x="121" y="252"/>
                                    <a:pt x="109" y="257"/>
                                    <a:pt x="100" y="266"/>
                                  </a:cubicBezTo>
                                  <a:cubicBezTo>
                                    <a:pt x="91" y="275"/>
                                    <a:pt x="85" y="288"/>
                                    <a:pt x="85" y="301"/>
                                  </a:cubicBezTo>
                                  <a:cubicBezTo>
                                    <a:pt x="85" y="302"/>
                                    <a:pt x="85" y="302"/>
                                    <a:pt x="85" y="303"/>
                                  </a:cubicBezTo>
                                  <a:cubicBezTo>
                                    <a:pt x="88" y="303"/>
                                    <a:pt x="90" y="304"/>
                                    <a:pt x="92" y="305"/>
                                  </a:cubicBezTo>
                                  <a:cubicBezTo>
                                    <a:pt x="92" y="303"/>
                                    <a:pt x="92" y="302"/>
                                    <a:pt x="92" y="301"/>
                                  </a:cubicBezTo>
                                  <a:close/>
                                  <a:moveTo>
                                    <a:pt x="99" y="250"/>
                                  </a:moveTo>
                                  <a:cubicBezTo>
                                    <a:pt x="99" y="230"/>
                                    <a:pt x="115" y="214"/>
                                    <a:pt x="135" y="214"/>
                                  </a:cubicBezTo>
                                  <a:cubicBezTo>
                                    <a:pt x="155" y="214"/>
                                    <a:pt x="171" y="230"/>
                                    <a:pt x="171" y="250"/>
                                  </a:cubicBezTo>
                                  <a:cubicBezTo>
                                    <a:pt x="171" y="252"/>
                                    <a:pt x="171" y="254"/>
                                    <a:pt x="170" y="256"/>
                                  </a:cubicBezTo>
                                  <a:cubicBezTo>
                                    <a:pt x="172" y="255"/>
                                    <a:pt x="175" y="254"/>
                                    <a:pt x="177" y="253"/>
                                  </a:cubicBezTo>
                                  <a:cubicBezTo>
                                    <a:pt x="177" y="252"/>
                                    <a:pt x="177" y="251"/>
                                    <a:pt x="177" y="250"/>
                                  </a:cubicBezTo>
                                  <a:cubicBezTo>
                                    <a:pt x="177" y="238"/>
                                    <a:pt x="172" y="228"/>
                                    <a:pt x="165" y="220"/>
                                  </a:cubicBezTo>
                                  <a:cubicBezTo>
                                    <a:pt x="157" y="213"/>
                                    <a:pt x="147" y="208"/>
                                    <a:pt x="135" y="208"/>
                                  </a:cubicBezTo>
                                  <a:cubicBezTo>
                                    <a:pt x="123" y="208"/>
                                    <a:pt x="113" y="213"/>
                                    <a:pt x="105" y="220"/>
                                  </a:cubicBezTo>
                                  <a:cubicBezTo>
                                    <a:pt x="98" y="228"/>
                                    <a:pt x="93" y="238"/>
                                    <a:pt x="93" y="250"/>
                                  </a:cubicBezTo>
                                  <a:cubicBezTo>
                                    <a:pt x="93" y="251"/>
                                    <a:pt x="93" y="253"/>
                                    <a:pt x="93" y="254"/>
                                  </a:cubicBezTo>
                                  <a:cubicBezTo>
                                    <a:pt x="96" y="255"/>
                                    <a:pt x="98" y="256"/>
                                    <a:pt x="100" y="257"/>
                                  </a:cubicBezTo>
                                  <a:cubicBezTo>
                                    <a:pt x="99" y="255"/>
                                    <a:pt x="99" y="252"/>
                                    <a:pt x="99" y="250"/>
                                  </a:cubicBezTo>
                                  <a:close/>
                                  <a:moveTo>
                                    <a:pt x="92" y="250"/>
                                  </a:moveTo>
                                  <a:cubicBezTo>
                                    <a:pt x="92" y="226"/>
                                    <a:pt x="111" y="206"/>
                                    <a:pt x="135" y="206"/>
                                  </a:cubicBezTo>
                                  <a:cubicBezTo>
                                    <a:pt x="159" y="206"/>
                                    <a:pt x="179" y="226"/>
                                    <a:pt x="179" y="250"/>
                                  </a:cubicBezTo>
                                  <a:cubicBezTo>
                                    <a:pt x="179" y="251"/>
                                    <a:pt x="178" y="252"/>
                                    <a:pt x="178" y="253"/>
                                  </a:cubicBezTo>
                                  <a:cubicBezTo>
                                    <a:pt x="180" y="252"/>
                                    <a:pt x="183" y="252"/>
                                    <a:pt x="185" y="251"/>
                                  </a:cubicBezTo>
                                  <a:cubicBezTo>
                                    <a:pt x="185" y="251"/>
                                    <a:pt x="185" y="250"/>
                                    <a:pt x="185" y="250"/>
                                  </a:cubicBezTo>
                                  <a:cubicBezTo>
                                    <a:pt x="185" y="236"/>
                                    <a:pt x="179" y="224"/>
                                    <a:pt x="170" y="215"/>
                                  </a:cubicBezTo>
                                  <a:cubicBezTo>
                                    <a:pt x="161" y="206"/>
                                    <a:pt x="149" y="200"/>
                                    <a:pt x="135" y="200"/>
                                  </a:cubicBezTo>
                                  <a:cubicBezTo>
                                    <a:pt x="121" y="200"/>
                                    <a:pt x="109" y="206"/>
                                    <a:pt x="100" y="215"/>
                                  </a:cubicBezTo>
                                  <a:cubicBezTo>
                                    <a:pt x="91" y="224"/>
                                    <a:pt x="85" y="236"/>
                                    <a:pt x="85" y="250"/>
                                  </a:cubicBezTo>
                                  <a:cubicBezTo>
                                    <a:pt x="85" y="250"/>
                                    <a:pt x="85" y="251"/>
                                    <a:pt x="85" y="251"/>
                                  </a:cubicBezTo>
                                  <a:cubicBezTo>
                                    <a:pt x="88" y="252"/>
                                    <a:pt x="90" y="252"/>
                                    <a:pt x="92" y="253"/>
                                  </a:cubicBezTo>
                                  <a:cubicBezTo>
                                    <a:pt x="92" y="252"/>
                                    <a:pt x="92" y="251"/>
                                    <a:pt x="92" y="250"/>
                                  </a:cubicBezTo>
                                  <a:close/>
                                  <a:moveTo>
                                    <a:pt x="99" y="199"/>
                                  </a:moveTo>
                                  <a:cubicBezTo>
                                    <a:pt x="99" y="179"/>
                                    <a:pt x="115" y="163"/>
                                    <a:pt x="135" y="163"/>
                                  </a:cubicBezTo>
                                  <a:cubicBezTo>
                                    <a:pt x="155" y="163"/>
                                    <a:pt x="171" y="179"/>
                                    <a:pt x="171" y="199"/>
                                  </a:cubicBezTo>
                                  <a:cubicBezTo>
                                    <a:pt x="171" y="201"/>
                                    <a:pt x="171" y="203"/>
                                    <a:pt x="170" y="205"/>
                                  </a:cubicBezTo>
                                  <a:cubicBezTo>
                                    <a:pt x="172" y="204"/>
                                    <a:pt x="175" y="203"/>
                                    <a:pt x="177" y="202"/>
                                  </a:cubicBezTo>
                                  <a:cubicBezTo>
                                    <a:pt x="177" y="201"/>
                                    <a:pt x="177" y="200"/>
                                    <a:pt x="177" y="199"/>
                                  </a:cubicBezTo>
                                  <a:cubicBezTo>
                                    <a:pt x="177" y="187"/>
                                    <a:pt x="172" y="176"/>
                                    <a:pt x="165" y="169"/>
                                  </a:cubicBezTo>
                                  <a:cubicBezTo>
                                    <a:pt x="157" y="161"/>
                                    <a:pt x="147" y="157"/>
                                    <a:pt x="135" y="157"/>
                                  </a:cubicBezTo>
                                  <a:cubicBezTo>
                                    <a:pt x="123" y="157"/>
                                    <a:pt x="113" y="161"/>
                                    <a:pt x="105" y="169"/>
                                  </a:cubicBezTo>
                                  <a:cubicBezTo>
                                    <a:pt x="98" y="176"/>
                                    <a:pt x="93" y="187"/>
                                    <a:pt x="93" y="199"/>
                                  </a:cubicBezTo>
                                  <a:cubicBezTo>
                                    <a:pt x="93" y="200"/>
                                    <a:pt x="93" y="201"/>
                                    <a:pt x="93" y="202"/>
                                  </a:cubicBezTo>
                                  <a:cubicBezTo>
                                    <a:pt x="96" y="203"/>
                                    <a:pt x="98" y="204"/>
                                    <a:pt x="100" y="206"/>
                                  </a:cubicBezTo>
                                  <a:cubicBezTo>
                                    <a:pt x="99" y="203"/>
                                    <a:pt x="99" y="201"/>
                                    <a:pt x="99" y="199"/>
                                  </a:cubicBezTo>
                                  <a:close/>
                                  <a:moveTo>
                                    <a:pt x="92" y="199"/>
                                  </a:moveTo>
                                  <a:cubicBezTo>
                                    <a:pt x="92" y="175"/>
                                    <a:pt x="111" y="155"/>
                                    <a:pt x="135" y="155"/>
                                  </a:cubicBezTo>
                                  <a:cubicBezTo>
                                    <a:pt x="159" y="155"/>
                                    <a:pt x="179" y="175"/>
                                    <a:pt x="179" y="199"/>
                                  </a:cubicBezTo>
                                  <a:cubicBezTo>
                                    <a:pt x="179" y="200"/>
                                    <a:pt x="178" y="200"/>
                                    <a:pt x="178" y="201"/>
                                  </a:cubicBezTo>
                                  <a:cubicBezTo>
                                    <a:pt x="180" y="201"/>
                                    <a:pt x="183" y="200"/>
                                    <a:pt x="185" y="200"/>
                                  </a:cubicBezTo>
                                  <a:cubicBezTo>
                                    <a:pt x="185" y="199"/>
                                    <a:pt x="185" y="199"/>
                                    <a:pt x="185" y="199"/>
                                  </a:cubicBezTo>
                                  <a:cubicBezTo>
                                    <a:pt x="185" y="185"/>
                                    <a:pt x="179" y="172"/>
                                    <a:pt x="170" y="163"/>
                                  </a:cubicBezTo>
                                  <a:cubicBezTo>
                                    <a:pt x="161" y="154"/>
                                    <a:pt x="149" y="149"/>
                                    <a:pt x="135" y="149"/>
                                  </a:cubicBezTo>
                                  <a:cubicBezTo>
                                    <a:pt x="121" y="149"/>
                                    <a:pt x="109" y="154"/>
                                    <a:pt x="100" y="163"/>
                                  </a:cubicBezTo>
                                  <a:cubicBezTo>
                                    <a:pt x="91" y="172"/>
                                    <a:pt x="85" y="185"/>
                                    <a:pt x="85" y="199"/>
                                  </a:cubicBezTo>
                                  <a:cubicBezTo>
                                    <a:pt x="85" y="199"/>
                                    <a:pt x="85" y="199"/>
                                    <a:pt x="85" y="200"/>
                                  </a:cubicBezTo>
                                  <a:cubicBezTo>
                                    <a:pt x="88" y="200"/>
                                    <a:pt x="90" y="201"/>
                                    <a:pt x="92" y="202"/>
                                  </a:cubicBezTo>
                                  <a:cubicBezTo>
                                    <a:pt x="92" y="201"/>
                                    <a:pt x="92" y="200"/>
                                    <a:pt x="92" y="199"/>
                                  </a:cubicBezTo>
                                  <a:close/>
                                  <a:moveTo>
                                    <a:pt x="99" y="147"/>
                                  </a:moveTo>
                                  <a:cubicBezTo>
                                    <a:pt x="99" y="127"/>
                                    <a:pt x="115" y="111"/>
                                    <a:pt x="135" y="111"/>
                                  </a:cubicBezTo>
                                  <a:cubicBezTo>
                                    <a:pt x="155" y="111"/>
                                    <a:pt x="171" y="127"/>
                                    <a:pt x="171" y="147"/>
                                  </a:cubicBezTo>
                                  <a:cubicBezTo>
                                    <a:pt x="171" y="149"/>
                                    <a:pt x="171" y="152"/>
                                    <a:pt x="170" y="154"/>
                                  </a:cubicBezTo>
                                  <a:cubicBezTo>
                                    <a:pt x="172" y="153"/>
                                    <a:pt x="175" y="152"/>
                                    <a:pt x="177" y="151"/>
                                  </a:cubicBezTo>
                                  <a:cubicBezTo>
                                    <a:pt x="177" y="150"/>
                                    <a:pt x="177" y="148"/>
                                    <a:pt x="177" y="147"/>
                                  </a:cubicBezTo>
                                  <a:cubicBezTo>
                                    <a:pt x="177" y="136"/>
                                    <a:pt x="172" y="125"/>
                                    <a:pt x="165" y="117"/>
                                  </a:cubicBezTo>
                                  <a:cubicBezTo>
                                    <a:pt x="157" y="110"/>
                                    <a:pt x="147" y="105"/>
                                    <a:pt x="135" y="105"/>
                                  </a:cubicBezTo>
                                  <a:cubicBezTo>
                                    <a:pt x="123" y="105"/>
                                    <a:pt x="113" y="110"/>
                                    <a:pt x="105" y="117"/>
                                  </a:cubicBezTo>
                                  <a:cubicBezTo>
                                    <a:pt x="98" y="125"/>
                                    <a:pt x="93" y="136"/>
                                    <a:pt x="93" y="147"/>
                                  </a:cubicBezTo>
                                  <a:cubicBezTo>
                                    <a:pt x="93" y="148"/>
                                    <a:pt x="93" y="150"/>
                                    <a:pt x="93" y="151"/>
                                  </a:cubicBezTo>
                                  <a:cubicBezTo>
                                    <a:pt x="96" y="152"/>
                                    <a:pt x="98" y="153"/>
                                    <a:pt x="100" y="154"/>
                                  </a:cubicBezTo>
                                  <a:cubicBezTo>
                                    <a:pt x="99" y="152"/>
                                    <a:pt x="99" y="150"/>
                                    <a:pt x="99" y="147"/>
                                  </a:cubicBezTo>
                                  <a:close/>
                                  <a:moveTo>
                                    <a:pt x="92" y="147"/>
                                  </a:moveTo>
                                  <a:cubicBezTo>
                                    <a:pt x="92" y="123"/>
                                    <a:pt x="111" y="104"/>
                                    <a:pt x="135" y="104"/>
                                  </a:cubicBezTo>
                                  <a:cubicBezTo>
                                    <a:pt x="159" y="104"/>
                                    <a:pt x="179" y="123"/>
                                    <a:pt x="179" y="147"/>
                                  </a:cubicBezTo>
                                  <a:cubicBezTo>
                                    <a:pt x="179" y="148"/>
                                    <a:pt x="178" y="149"/>
                                    <a:pt x="178" y="150"/>
                                  </a:cubicBezTo>
                                  <a:cubicBezTo>
                                    <a:pt x="180" y="149"/>
                                    <a:pt x="183" y="149"/>
                                    <a:pt x="185" y="148"/>
                                  </a:cubicBezTo>
                                  <a:cubicBezTo>
                                    <a:pt x="185" y="148"/>
                                    <a:pt x="185" y="148"/>
                                    <a:pt x="185" y="147"/>
                                  </a:cubicBezTo>
                                  <a:cubicBezTo>
                                    <a:pt x="185" y="133"/>
                                    <a:pt x="179" y="121"/>
                                    <a:pt x="170" y="112"/>
                                  </a:cubicBezTo>
                                  <a:cubicBezTo>
                                    <a:pt x="161" y="103"/>
                                    <a:pt x="149" y="98"/>
                                    <a:pt x="135" y="98"/>
                                  </a:cubicBezTo>
                                  <a:cubicBezTo>
                                    <a:pt x="121" y="98"/>
                                    <a:pt x="109" y="103"/>
                                    <a:pt x="100" y="112"/>
                                  </a:cubicBezTo>
                                  <a:cubicBezTo>
                                    <a:pt x="91" y="121"/>
                                    <a:pt x="85" y="133"/>
                                    <a:pt x="85" y="147"/>
                                  </a:cubicBezTo>
                                  <a:cubicBezTo>
                                    <a:pt x="85" y="148"/>
                                    <a:pt x="85" y="148"/>
                                    <a:pt x="85" y="149"/>
                                  </a:cubicBezTo>
                                  <a:cubicBezTo>
                                    <a:pt x="88" y="149"/>
                                    <a:pt x="90" y="150"/>
                                    <a:pt x="92" y="150"/>
                                  </a:cubicBezTo>
                                  <a:cubicBezTo>
                                    <a:pt x="92" y="149"/>
                                    <a:pt x="92" y="148"/>
                                    <a:pt x="92" y="147"/>
                                  </a:cubicBezTo>
                                  <a:close/>
                                  <a:moveTo>
                                    <a:pt x="99" y="96"/>
                                  </a:moveTo>
                                  <a:cubicBezTo>
                                    <a:pt x="99" y="76"/>
                                    <a:pt x="115" y="60"/>
                                    <a:pt x="135" y="60"/>
                                  </a:cubicBezTo>
                                  <a:cubicBezTo>
                                    <a:pt x="155" y="60"/>
                                    <a:pt x="171" y="76"/>
                                    <a:pt x="171" y="96"/>
                                  </a:cubicBezTo>
                                  <a:cubicBezTo>
                                    <a:pt x="171" y="98"/>
                                    <a:pt x="171" y="100"/>
                                    <a:pt x="170" y="102"/>
                                  </a:cubicBezTo>
                                  <a:cubicBezTo>
                                    <a:pt x="172" y="101"/>
                                    <a:pt x="175" y="100"/>
                                    <a:pt x="177" y="99"/>
                                  </a:cubicBezTo>
                                  <a:cubicBezTo>
                                    <a:pt x="177" y="98"/>
                                    <a:pt x="177" y="97"/>
                                    <a:pt x="177" y="96"/>
                                  </a:cubicBezTo>
                                  <a:cubicBezTo>
                                    <a:pt x="177" y="84"/>
                                    <a:pt x="172" y="74"/>
                                    <a:pt x="165" y="66"/>
                                  </a:cubicBezTo>
                                  <a:cubicBezTo>
                                    <a:pt x="157" y="59"/>
                                    <a:pt x="147" y="54"/>
                                    <a:pt x="135" y="54"/>
                                  </a:cubicBezTo>
                                  <a:cubicBezTo>
                                    <a:pt x="123" y="54"/>
                                    <a:pt x="113" y="59"/>
                                    <a:pt x="105" y="66"/>
                                  </a:cubicBezTo>
                                  <a:cubicBezTo>
                                    <a:pt x="98" y="74"/>
                                    <a:pt x="93" y="84"/>
                                    <a:pt x="93" y="96"/>
                                  </a:cubicBezTo>
                                  <a:cubicBezTo>
                                    <a:pt x="93" y="97"/>
                                    <a:pt x="93" y="98"/>
                                    <a:pt x="93" y="100"/>
                                  </a:cubicBezTo>
                                  <a:cubicBezTo>
                                    <a:pt x="96" y="101"/>
                                    <a:pt x="98" y="102"/>
                                    <a:pt x="100" y="103"/>
                                  </a:cubicBezTo>
                                  <a:cubicBezTo>
                                    <a:pt x="99" y="101"/>
                                    <a:pt x="99" y="98"/>
                                    <a:pt x="99" y="96"/>
                                  </a:cubicBezTo>
                                  <a:close/>
                                  <a:moveTo>
                                    <a:pt x="92" y="96"/>
                                  </a:moveTo>
                                  <a:cubicBezTo>
                                    <a:pt x="92" y="72"/>
                                    <a:pt x="111" y="52"/>
                                    <a:pt x="135" y="52"/>
                                  </a:cubicBezTo>
                                  <a:cubicBezTo>
                                    <a:pt x="159" y="52"/>
                                    <a:pt x="179" y="72"/>
                                    <a:pt x="179" y="96"/>
                                  </a:cubicBezTo>
                                  <a:cubicBezTo>
                                    <a:pt x="179" y="97"/>
                                    <a:pt x="178" y="98"/>
                                    <a:pt x="178" y="99"/>
                                  </a:cubicBezTo>
                                  <a:cubicBezTo>
                                    <a:pt x="180" y="98"/>
                                    <a:pt x="183" y="97"/>
                                    <a:pt x="185" y="97"/>
                                  </a:cubicBezTo>
                                  <a:cubicBezTo>
                                    <a:pt x="185" y="97"/>
                                    <a:pt x="185" y="96"/>
                                    <a:pt x="185" y="96"/>
                                  </a:cubicBezTo>
                                  <a:cubicBezTo>
                                    <a:pt x="185" y="82"/>
                                    <a:pt x="179" y="70"/>
                                    <a:pt x="170" y="61"/>
                                  </a:cubicBezTo>
                                  <a:cubicBezTo>
                                    <a:pt x="161" y="52"/>
                                    <a:pt x="149" y="46"/>
                                    <a:pt x="135" y="46"/>
                                  </a:cubicBezTo>
                                  <a:cubicBezTo>
                                    <a:pt x="121" y="46"/>
                                    <a:pt x="109" y="52"/>
                                    <a:pt x="100" y="61"/>
                                  </a:cubicBezTo>
                                  <a:cubicBezTo>
                                    <a:pt x="91" y="70"/>
                                    <a:pt x="85" y="82"/>
                                    <a:pt x="85" y="96"/>
                                  </a:cubicBezTo>
                                  <a:cubicBezTo>
                                    <a:pt x="85" y="96"/>
                                    <a:pt x="85" y="97"/>
                                    <a:pt x="85" y="97"/>
                                  </a:cubicBezTo>
                                  <a:cubicBezTo>
                                    <a:pt x="88" y="98"/>
                                    <a:pt x="90" y="98"/>
                                    <a:pt x="92" y="99"/>
                                  </a:cubicBezTo>
                                  <a:cubicBezTo>
                                    <a:pt x="92" y="98"/>
                                    <a:pt x="92" y="97"/>
                                    <a:pt x="92" y="96"/>
                                  </a:cubicBezTo>
                                  <a:close/>
                                  <a:moveTo>
                                    <a:pt x="164" y="44"/>
                                  </a:moveTo>
                                  <a:cubicBezTo>
                                    <a:pt x="164" y="47"/>
                                    <a:pt x="163" y="50"/>
                                    <a:pt x="163" y="53"/>
                                  </a:cubicBezTo>
                                  <a:cubicBezTo>
                                    <a:pt x="163" y="53"/>
                                    <a:pt x="164" y="54"/>
                                    <a:pt x="165" y="54"/>
                                  </a:cubicBezTo>
                                  <a:cubicBezTo>
                                    <a:pt x="166" y="53"/>
                                    <a:pt x="167" y="53"/>
                                    <a:pt x="168" y="52"/>
                                  </a:cubicBezTo>
                                  <a:cubicBezTo>
                                    <a:pt x="169" y="50"/>
                                    <a:pt x="169" y="47"/>
                                    <a:pt x="169" y="44"/>
                                  </a:cubicBezTo>
                                  <a:cubicBezTo>
                                    <a:pt x="169" y="35"/>
                                    <a:pt x="165" y="26"/>
                                    <a:pt x="159" y="20"/>
                                  </a:cubicBezTo>
                                  <a:cubicBezTo>
                                    <a:pt x="153" y="14"/>
                                    <a:pt x="144" y="10"/>
                                    <a:pt x="135" y="10"/>
                                  </a:cubicBezTo>
                                  <a:cubicBezTo>
                                    <a:pt x="126" y="10"/>
                                    <a:pt x="117" y="14"/>
                                    <a:pt x="111" y="20"/>
                                  </a:cubicBezTo>
                                  <a:cubicBezTo>
                                    <a:pt x="105" y="26"/>
                                    <a:pt x="101" y="35"/>
                                    <a:pt x="101" y="44"/>
                                  </a:cubicBezTo>
                                  <a:cubicBezTo>
                                    <a:pt x="101" y="47"/>
                                    <a:pt x="101" y="50"/>
                                    <a:pt x="102" y="53"/>
                                  </a:cubicBezTo>
                                  <a:cubicBezTo>
                                    <a:pt x="103" y="53"/>
                                    <a:pt x="104" y="54"/>
                                    <a:pt x="105" y="55"/>
                                  </a:cubicBezTo>
                                  <a:cubicBezTo>
                                    <a:pt x="106" y="54"/>
                                    <a:pt x="106" y="53"/>
                                    <a:pt x="107" y="53"/>
                                  </a:cubicBezTo>
                                  <a:cubicBezTo>
                                    <a:pt x="107" y="50"/>
                                    <a:pt x="106" y="47"/>
                                    <a:pt x="106" y="44"/>
                                  </a:cubicBezTo>
                                  <a:cubicBezTo>
                                    <a:pt x="106" y="28"/>
                                    <a:pt x="119" y="16"/>
                                    <a:pt x="135" y="16"/>
                                  </a:cubicBezTo>
                                  <a:cubicBezTo>
                                    <a:pt x="151" y="16"/>
                                    <a:pt x="164" y="28"/>
                                    <a:pt x="164" y="44"/>
                                  </a:cubicBezTo>
                                  <a:close/>
                                  <a:moveTo>
                                    <a:pt x="156" y="44"/>
                                  </a:moveTo>
                                  <a:cubicBezTo>
                                    <a:pt x="156" y="46"/>
                                    <a:pt x="156" y="47"/>
                                    <a:pt x="156" y="49"/>
                                  </a:cubicBezTo>
                                  <a:cubicBezTo>
                                    <a:pt x="158" y="50"/>
                                    <a:pt x="159" y="51"/>
                                    <a:pt x="161" y="52"/>
                                  </a:cubicBezTo>
                                  <a:cubicBezTo>
                                    <a:pt x="162" y="49"/>
                                    <a:pt x="162" y="47"/>
                                    <a:pt x="162" y="44"/>
                                  </a:cubicBezTo>
                                  <a:cubicBezTo>
                                    <a:pt x="162" y="37"/>
                                    <a:pt x="159" y="30"/>
                                    <a:pt x="154" y="25"/>
                                  </a:cubicBezTo>
                                  <a:cubicBezTo>
                                    <a:pt x="149" y="20"/>
                                    <a:pt x="143" y="17"/>
                                    <a:pt x="135" y="17"/>
                                  </a:cubicBezTo>
                                  <a:cubicBezTo>
                                    <a:pt x="128" y="17"/>
                                    <a:pt x="121" y="20"/>
                                    <a:pt x="116" y="25"/>
                                  </a:cubicBezTo>
                                  <a:cubicBezTo>
                                    <a:pt x="111" y="30"/>
                                    <a:pt x="108" y="37"/>
                                    <a:pt x="108" y="44"/>
                                  </a:cubicBezTo>
                                  <a:cubicBezTo>
                                    <a:pt x="108" y="47"/>
                                    <a:pt x="108" y="49"/>
                                    <a:pt x="109" y="52"/>
                                  </a:cubicBezTo>
                                  <a:cubicBezTo>
                                    <a:pt x="111" y="51"/>
                                    <a:pt x="113" y="50"/>
                                    <a:pt x="114" y="49"/>
                                  </a:cubicBezTo>
                                  <a:cubicBezTo>
                                    <a:pt x="114" y="47"/>
                                    <a:pt x="114" y="46"/>
                                    <a:pt x="114" y="44"/>
                                  </a:cubicBezTo>
                                  <a:cubicBezTo>
                                    <a:pt x="114" y="33"/>
                                    <a:pt x="123" y="23"/>
                                    <a:pt x="135" y="23"/>
                                  </a:cubicBezTo>
                                  <a:cubicBezTo>
                                    <a:pt x="147" y="23"/>
                                    <a:pt x="156" y="33"/>
                                    <a:pt x="156" y="44"/>
                                  </a:cubicBezTo>
                                  <a:close/>
                                  <a:moveTo>
                                    <a:pt x="149" y="44"/>
                                  </a:moveTo>
                                  <a:cubicBezTo>
                                    <a:pt x="149" y="45"/>
                                    <a:pt x="149" y="46"/>
                                    <a:pt x="148" y="46"/>
                                  </a:cubicBezTo>
                                  <a:cubicBezTo>
                                    <a:pt x="150" y="47"/>
                                    <a:pt x="152" y="48"/>
                                    <a:pt x="154" y="48"/>
                                  </a:cubicBezTo>
                                  <a:cubicBezTo>
                                    <a:pt x="154" y="47"/>
                                    <a:pt x="155" y="46"/>
                                    <a:pt x="155" y="44"/>
                                  </a:cubicBezTo>
                                  <a:cubicBezTo>
                                    <a:pt x="155" y="39"/>
                                    <a:pt x="152" y="34"/>
                                    <a:pt x="149" y="31"/>
                                  </a:cubicBezTo>
                                  <a:cubicBezTo>
                                    <a:pt x="145" y="27"/>
                                    <a:pt x="140" y="25"/>
                                    <a:pt x="135" y="25"/>
                                  </a:cubicBezTo>
                                  <a:cubicBezTo>
                                    <a:pt x="130" y="25"/>
                                    <a:pt x="125" y="27"/>
                                    <a:pt x="121" y="31"/>
                                  </a:cubicBezTo>
                                  <a:cubicBezTo>
                                    <a:pt x="118" y="34"/>
                                    <a:pt x="116" y="39"/>
                                    <a:pt x="116" y="44"/>
                                  </a:cubicBezTo>
                                  <a:cubicBezTo>
                                    <a:pt x="116" y="46"/>
                                    <a:pt x="116" y="47"/>
                                    <a:pt x="116" y="48"/>
                                  </a:cubicBezTo>
                                  <a:cubicBezTo>
                                    <a:pt x="118" y="48"/>
                                    <a:pt x="120" y="47"/>
                                    <a:pt x="122" y="46"/>
                                  </a:cubicBezTo>
                                  <a:cubicBezTo>
                                    <a:pt x="122" y="46"/>
                                    <a:pt x="121" y="45"/>
                                    <a:pt x="121" y="44"/>
                                  </a:cubicBezTo>
                                  <a:cubicBezTo>
                                    <a:pt x="121" y="37"/>
                                    <a:pt x="128" y="31"/>
                                    <a:pt x="135" y="31"/>
                                  </a:cubicBezTo>
                                  <a:cubicBezTo>
                                    <a:pt x="143" y="31"/>
                                    <a:pt x="149" y="37"/>
                                    <a:pt x="149" y="44"/>
                                  </a:cubicBezTo>
                                  <a:close/>
                                  <a:moveTo>
                                    <a:pt x="142" y="44"/>
                                  </a:moveTo>
                                  <a:cubicBezTo>
                                    <a:pt x="142" y="45"/>
                                    <a:pt x="142" y="45"/>
                                    <a:pt x="142" y="45"/>
                                  </a:cubicBezTo>
                                  <a:cubicBezTo>
                                    <a:pt x="143" y="45"/>
                                    <a:pt x="145" y="46"/>
                                    <a:pt x="147" y="46"/>
                                  </a:cubicBezTo>
                                  <a:cubicBezTo>
                                    <a:pt x="147" y="45"/>
                                    <a:pt x="147" y="45"/>
                                    <a:pt x="147" y="44"/>
                                  </a:cubicBezTo>
                                  <a:cubicBezTo>
                                    <a:pt x="147" y="38"/>
                                    <a:pt x="142" y="32"/>
                                    <a:pt x="135" y="32"/>
                                  </a:cubicBezTo>
                                  <a:cubicBezTo>
                                    <a:pt x="128" y="32"/>
                                    <a:pt x="123" y="38"/>
                                    <a:pt x="123" y="44"/>
                                  </a:cubicBezTo>
                                  <a:cubicBezTo>
                                    <a:pt x="123" y="45"/>
                                    <a:pt x="123" y="45"/>
                                    <a:pt x="123" y="46"/>
                                  </a:cubicBezTo>
                                  <a:cubicBezTo>
                                    <a:pt x="125" y="46"/>
                                    <a:pt x="127" y="45"/>
                                    <a:pt x="128" y="45"/>
                                  </a:cubicBezTo>
                                  <a:cubicBezTo>
                                    <a:pt x="128" y="45"/>
                                    <a:pt x="128" y="45"/>
                                    <a:pt x="128" y="44"/>
                                  </a:cubicBezTo>
                                  <a:cubicBezTo>
                                    <a:pt x="128" y="41"/>
                                    <a:pt x="131" y="38"/>
                                    <a:pt x="135" y="38"/>
                                  </a:cubicBezTo>
                                  <a:cubicBezTo>
                                    <a:pt x="139" y="38"/>
                                    <a:pt x="142" y="41"/>
                                    <a:pt x="142" y="44"/>
                                  </a:cubicBezTo>
                                  <a:close/>
                                  <a:moveTo>
                                    <a:pt x="135" y="39"/>
                                  </a:moveTo>
                                  <a:cubicBezTo>
                                    <a:pt x="132" y="39"/>
                                    <a:pt x="130" y="42"/>
                                    <a:pt x="130" y="44"/>
                                  </a:cubicBezTo>
                                  <a:cubicBezTo>
                                    <a:pt x="130" y="45"/>
                                    <a:pt x="130" y="45"/>
                                    <a:pt x="130" y="45"/>
                                  </a:cubicBezTo>
                                  <a:cubicBezTo>
                                    <a:pt x="132" y="45"/>
                                    <a:pt x="133" y="45"/>
                                    <a:pt x="135" y="45"/>
                                  </a:cubicBezTo>
                                  <a:cubicBezTo>
                                    <a:pt x="137" y="45"/>
                                    <a:pt x="138" y="45"/>
                                    <a:pt x="140" y="45"/>
                                  </a:cubicBezTo>
                                  <a:cubicBezTo>
                                    <a:pt x="140" y="45"/>
                                    <a:pt x="140" y="45"/>
                                    <a:pt x="140" y="44"/>
                                  </a:cubicBezTo>
                                  <a:cubicBezTo>
                                    <a:pt x="140" y="42"/>
                                    <a:pt x="138" y="39"/>
                                    <a:pt x="135" y="39"/>
                                  </a:cubicBezTo>
                                  <a:close/>
                                  <a:moveTo>
                                    <a:pt x="285" y="44"/>
                                  </a:moveTo>
                                  <a:cubicBezTo>
                                    <a:pt x="285" y="47"/>
                                    <a:pt x="284" y="50"/>
                                    <a:pt x="283" y="53"/>
                                  </a:cubicBezTo>
                                  <a:cubicBezTo>
                                    <a:pt x="284" y="53"/>
                                    <a:pt x="285" y="54"/>
                                    <a:pt x="286" y="55"/>
                                  </a:cubicBezTo>
                                  <a:cubicBezTo>
                                    <a:pt x="287" y="54"/>
                                    <a:pt x="288" y="53"/>
                                    <a:pt x="289" y="53"/>
                                  </a:cubicBezTo>
                                  <a:cubicBezTo>
                                    <a:pt x="290" y="50"/>
                                    <a:pt x="290" y="47"/>
                                    <a:pt x="290" y="44"/>
                                  </a:cubicBezTo>
                                  <a:cubicBezTo>
                                    <a:pt x="290" y="35"/>
                                    <a:pt x="286" y="26"/>
                                    <a:pt x="280" y="20"/>
                                  </a:cubicBezTo>
                                  <a:cubicBezTo>
                                    <a:pt x="274" y="14"/>
                                    <a:pt x="265" y="10"/>
                                    <a:pt x="256" y="10"/>
                                  </a:cubicBezTo>
                                  <a:cubicBezTo>
                                    <a:pt x="246" y="10"/>
                                    <a:pt x="238" y="14"/>
                                    <a:pt x="232" y="20"/>
                                  </a:cubicBezTo>
                                  <a:cubicBezTo>
                                    <a:pt x="225" y="26"/>
                                    <a:pt x="222" y="35"/>
                                    <a:pt x="222" y="44"/>
                                  </a:cubicBezTo>
                                  <a:cubicBezTo>
                                    <a:pt x="222" y="47"/>
                                    <a:pt x="222" y="50"/>
                                    <a:pt x="223" y="53"/>
                                  </a:cubicBezTo>
                                  <a:cubicBezTo>
                                    <a:pt x="224" y="53"/>
                                    <a:pt x="225" y="54"/>
                                    <a:pt x="225" y="55"/>
                                  </a:cubicBezTo>
                                  <a:cubicBezTo>
                                    <a:pt x="226" y="54"/>
                                    <a:pt x="227" y="53"/>
                                    <a:pt x="228" y="53"/>
                                  </a:cubicBezTo>
                                  <a:cubicBezTo>
                                    <a:pt x="228" y="50"/>
                                    <a:pt x="227" y="47"/>
                                    <a:pt x="227" y="44"/>
                                  </a:cubicBezTo>
                                  <a:cubicBezTo>
                                    <a:pt x="227" y="28"/>
                                    <a:pt x="240" y="16"/>
                                    <a:pt x="256" y="16"/>
                                  </a:cubicBezTo>
                                  <a:cubicBezTo>
                                    <a:pt x="272" y="16"/>
                                    <a:pt x="285" y="28"/>
                                    <a:pt x="285" y="44"/>
                                  </a:cubicBezTo>
                                  <a:close/>
                                  <a:moveTo>
                                    <a:pt x="277" y="44"/>
                                  </a:moveTo>
                                  <a:cubicBezTo>
                                    <a:pt x="277" y="46"/>
                                    <a:pt x="277" y="47"/>
                                    <a:pt x="276" y="49"/>
                                  </a:cubicBezTo>
                                  <a:cubicBezTo>
                                    <a:pt x="278" y="50"/>
                                    <a:pt x="280" y="51"/>
                                    <a:pt x="282" y="52"/>
                                  </a:cubicBezTo>
                                  <a:cubicBezTo>
                                    <a:pt x="283" y="49"/>
                                    <a:pt x="283" y="47"/>
                                    <a:pt x="283" y="44"/>
                                  </a:cubicBezTo>
                                  <a:cubicBezTo>
                                    <a:pt x="283" y="37"/>
                                    <a:pt x="280" y="30"/>
                                    <a:pt x="275" y="25"/>
                                  </a:cubicBezTo>
                                  <a:cubicBezTo>
                                    <a:pt x="270" y="20"/>
                                    <a:pt x="263" y="17"/>
                                    <a:pt x="256" y="17"/>
                                  </a:cubicBezTo>
                                  <a:cubicBezTo>
                                    <a:pt x="248" y="17"/>
                                    <a:pt x="242" y="20"/>
                                    <a:pt x="237" y="25"/>
                                  </a:cubicBezTo>
                                  <a:cubicBezTo>
                                    <a:pt x="232" y="30"/>
                                    <a:pt x="229" y="37"/>
                                    <a:pt x="229" y="44"/>
                                  </a:cubicBezTo>
                                  <a:cubicBezTo>
                                    <a:pt x="229" y="47"/>
                                    <a:pt x="229" y="49"/>
                                    <a:pt x="230" y="52"/>
                                  </a:cubicBezTo>
                                  <a:cubicBezTo>
                                    <a:pt x="231" y="51"/>
                                    <a:pt x="233" y="50"/>
                                    <a:pt x="235" y="49"/>
                                  </a:cubicBezTo>
                                  <a:cubicBezTo>
                                    <a:pt x="235" y="47"/>
                                    <a:pt x="235" y="46"/>
                                    <a:pt x="235" y="44"/>
                                  </a:cubicBezTo>
                                  <a:cubicBezTo>
                                    <a:pt x="235" y="33"/>
                                    <a:pt x="244" y="23"/>
                                    <a:pt x="256" y="23"/>
                                  </a:cubicBezTo>
                                  <a:cubicBezTo>
                                    <a:pt x="268" y="23"/>
                                    <a:pt x="277" y="33"/>
                                    <a:pt x="277" y="44"/>
                                  </a:cubicBezTo>
                                  <a:close/>
                                  <a:moveTo>
                                    <a:pt x="269" y="44"/>
                                  </a:moveTo>
                                  <a:cubicBezTo>
                                    <a:pt x="269" y="45"/>
                                    <a:pt x="269" y="46"/>
                                    <a:pt x="269" y="46"/>
                                  </a:cubicBezTo>
                                  <a:cubicBezTo>
                                    <a:pt x="271" y="47"/>
                                    <a:pt x="273" y="48"/>
                                    <a:pt x="275" y="48"/>
                                  </a:cubicBezTo>
                                  <a:cubicBezTo>
                                    <a:pt x="275" y="47"/>
                                    <a:pt x="275" y="46"/>
                                    <a:pt x="275" y="44"/>
                                  </a:cubicBezTo>
                                  <a:cubicBezTo>
                                    <a:pt x="275" y="39"/>
                                    <a:pt x="273" y="34"/>
                                    <a:pt x="270" y="31"/>
                                  </a:cubicBezTo>
                                  <a:cubicBezTo>
                                    <a:pt x="266" y="27"/>
                                    <a:pt x="261" y="25"/>
                                    <a:pt x="256" y="25"/>
                                  </a:cubicBezTo>
                                  <a:cubicBezTo>
                                    <a:pt x="250" y="25"/>
                                    <a:pt x="246" y="27"/>
                                    <a:pt x="242" y="31"/>
                                  </a:cubicBezTo>
                                  <a:cubicBezTo>
                                    <a:pt x="239" y="34"/>
                                    <a:pt x="236" y="39"/>
                                    <a:pt x="236" y="44"/>
                                  </a:cubicBezTo>
                                  <a:cubicBezTo>
                                    <a:pt x="236" y="46"/>
                                    <a:pt x="237" y="47"/>
                                    <a:pt x="237" y="48"/>
                                  </a:cubicBezTo>
                                  <a:cubicBezTo>
                                    <a:pt x="239" y="48"/>
                                    <a:pt x="241" y="47"/>
                                    <a:pt x="242" y="46"/>
                                  </a:cubicBezTo>
                                  <a:cubicBezTo>
                                    <a:pt x="242" y="46"/>
                                    <a:pt x="242" y="45"/>
                                    <a:pt x="242" y="44"/>
                                  </a:cubicBezTo>
                                  <a:cubicBezTo>
                                    <a:pt x="242" y="37"/>
                                    <a:pt x="248" y="31"/>
                                    <a:pt x="256" y="31"/>
                                  </a:cubicBezTo>
                                  <a:cubicBezTo>
                                    <a:pt x="263" y="31"/>
                                    <a:pt x="269" y="37"/>
                                    <a:pt x="269" y="44"/>
                                  </a:cubicBezTo>
                                  <a:close/>
                                  <a:moveTo>
                                    <a:pt x="263" y="44"/>
                                  </a:moveTo>
                                  <a:cubicBezTo>
                                    <a:pt x="263" y="45"/>
                                    <a:pt x="263" y="45"/>
                                    <a:pt x="263" y="45"/>
                                  </a:cubicBezTo>
                                  <a:cubicBezTo>
                                    <a:pt x="264" y="45"/>
                                    <a:pt x="266" y="46"/>
                                    <a:pt x="268" y="46"/>
                                  </a:cubicBezTo>
                                  <a:cubicBezTo>
                                    <a:pt x="268" y="45"/>
                                    <a:pt x="268" y="45"/>
                                    <a:pt x="268" y="44"/>
                                  </a:cubicBezTo>
                                  <a:cubicBezTo>
                                    <a:pt x="268" y="38"/>
                                    <a:pt x="262" y="32"/>
                                    <a:pt x="256" y="32"/>
                                  </a:cubicBezTo>
                                  <a:cubicBezTo>
                                    <a:pt x="249" y="32"/>
                                    <a:pt x="244" y="38"/>
                                    <a:pt x="244" y="44"/>
                                  </a:cubicBezTo>
                                  <a:cubicBezTo>
                                    <a:pt x="244" y="45"/>
                                    <a:pt x="244" y="45"/>
                                    <a:pt x="244" y="46"/>
                                  </a:cubicBezTo>
                                  <a:cubicBezTo>
                                    <a:pt x="246" y="46"/>
                                    <a:pt x="247" y="45"/>
                                    <a:pt x="249" y="45"/>
                                  </a:cubicBezTo>
                                  <a:cubicBezTo>
                                    <a:pt x="249" y="45"/>
                                    <a:pt x="249" y="45"/>
                                    <a:pt x="249" y="44"/>
                                  </a:cubicBezTo>
                                  <a:cubicBezTo>
                                    <a:pt x="249" y="41"/>
                                    <a:pt x="252" y="38"/>
                                    <a:pt x="256" y="38"/>
                                  </a:cubicBezTo>
                                  <a:cubicBezTo>
                                    <a:pt x="260" y="38"/>
                                    <a:pt x="263" y="41"/>
                                    <a:pt x="263" y="44"/>
                                  </a:cubicBezTo>
                                  <a:close/>
                                  <a:moveTo>
                                    <a:pt x="256" y="39"/>
                                  </a:moveTo>
                                  <a:cubicBezTo>
                                    <a:pt x="253" y="39"/>
                                    <a:pt x="251" y="42"/>
                                    <a:pt x="251" y="44"/>
                                  </a:cubicBezTo>
                                  <a:cubicBezTo>
                                    <a:pt x="251" y="45"/>
                                    <a:pt x="251" y="45"/>
                                    <a:pt x="251" y="45"/>
                                  </a:cubicBezTo>
                                  <a:cubicBezTo>
                                    <a:pt x="252" y="45"/>
                                    <a:pt x="254" y="45"/>
                                    <a:pt x="256" y="45"/>
                                  </a:cubicBezTo>
                                  <a:cubicBezTo>
                                    <a:pt x="258" y="45"/>
                                    <a:pt x="259" y="45"/>
                                    <a:pt x="261" y="45"/>
                                  </a:cubicBezTo>
                                  <a:cubicBezTo>
                                    <a:pt x="261" y="45"/>
                                    <a:pt x="261" y="45"/>
                                    <a:pt x="261" y="44"/>
                                  </a:cubicBezTo>
                                  <a:cubicBezTo>
                                    <a:pt x="261" y="42"/>
                                    <a:pt x="259" y="39"/>
                                    <a:pt x="256" y="39"/>
                                  </a:cubicBezTo>
                                  <a:close/>
                                  <a:moveTo>
                                    <a:pt x="221" y="61"/>
                                  </a:moveTo>
                                  <a:cubicBezTo>
                                    <a:pt x="212" y="70"/>
                                    <a:pt x="206" y="82"/>
                                    <a:pt x="206" y="96"/>
                                  </a:cubicBezTo>
                                  <a:cubicBezTo>
                                    <a:pt x="206" y="96"/>
                                    <a:pt x="206" y="97"/>
                                    <a:pt x="206" y="97"/>
                                  </a:cubicBezTo>
                                  <a:cubicBezTo>
                                    <a:pt x="208" y="98"/>
                                    <a:pt x="210" y="98"/>
                                    <a:pt x="213" y="99"/>
                                  </a:cubicBezTo>
                                  <a:cubicBezTo>
                                    <a:pt x="212" y="98"/>
                                    <a:pt x="212" y="97"/>
                                    <a:pt x="212" y="96"/>
                                  </a:cubicBezTo>
                                  <a:cubicBezTo>
                                    <a:pt x="212" y="72"/>
                                    <a:pt x="232" y="52"/>
                                    <a:pt x="256" y="52"/>
                                  </a:cubicBezTo>
                                  <a:cubicBezTo>
                                    <a:pt x="280" y="52"/>
                                    <a:pt x="299" y="72"/>
                                    <a:pt x="299" y="96"/>
                                  </a:cubicBezTo>
                                  <a:cubicBezTo>
                                    <a:pt x="299" y="97"/>
                                    <a:pt x="299" y="98"/>
                                    <a:pt x="299" y="99"/>
                                  </a:cubicBezTo>
                                  <a:cubicBezTo>
                                    <a:pt x="301" y="98"/>
                                    <a:pt x="303" y="98"/>
                                    <a:pt x="305" y="97"/>
                                  </a:cubicBezTo>
                                  <a:cubicBezTo>
                                    <a:pt x="305" y="97"/>
                                    <a:pt x="306" y="96"/>
                                    <a:pt x="306" y="96"/>
                                  </a:cubicBezTo>
                                  <a:cubicBezTo>
                                    <a:pt x="306" y="82"/>
                                    <a:pt x="300" y="70"/>
                                    <a:pt x="291" y="61"/>
                                  </a:cubicBezTo>
                                  <a:cubicBezTo>
                                    <a:pt x="282" y="52"/>
                                    <a:pt x="270" y="46"/>
                                    <a:pt x="256" y="46"/>
                                  </a:cubicBezTo>
                                  <a:cubicBezTo>
                                    <a:pt x="242" y="46"/>
                                    <a:pt x="230" y="52"/>
                                    <a:pt x="221" y="61"/>
                                  </a:cubicBezTo>
                                  <a:close/>
                                  <a:moveTo>
                                    <a:pt x="407" y="44"/>
                                  </a:moveTo>
                                  <a:cubicBezTo>
                                    <a:pt x="407" y="47"/>
                                    <a:pt x="406" y="50"/>
                                    <a:pt x="405" y="53"/>
                                  </a:cubicBezTo>
                                  <a:cubicBezTo>
                                    <a:pt x="406" y="53"/>
                                    <a:pt x="407" y="54"/>
                                    <a:pt x="408" y="54"/>
                                  </a:cubicBezTo>
                                  <a:cubicBezTo>
                                    <a:pt x="409" y="53"/>
                                    <a:pt x="410" y="53"/>
                                    <a:pt x="411" y="52"/>
                                  </a:cubicBezTo>
                                  <a:cubicBezTo>
                                    <a:pt x="412" y="50"/>
                                    <a:pt x="412" y="47"/>
                                    <a:pt x="412" y="44"/>
                                  </a:cubicBezTo>
                                  <a:cubicBezTo>
                                    <a:pt x="412" y="35"/>
                                    <a:pt x="408" y="26"/>
                                    <a:pt x="402" y="20"/>
                                  </a:cubicBezTo>
                                  <a:cubicBezTo>
                                    <a:pt x="396" y="14"/>
                                    <a:pt x="387" y="10"/>
                                    <a:pt x="378" y="10"/>
                                  </a:cubicBezTo>
                                  <a:cubicBezTo>
                                    <a:pt x="368" y="10"/>
                                    <a:pt x="360" y="14"/>
                                    <a:pt x="354" y="20"/>
                                  </a:cubicBezTo>
                                  <a:cubicBezTo>
                                    <a:pt x="347" y="26"/>
                                    <a:pt x="344" y="35"/>
                                    <a:pt x="344" y="44"/>
                                  </a:cubicBezTo>
                                  <a:cubicBezTo>
                                    <a:pt x="344" y="47"/>
                                    <a:pt x="344" y="50"/>
                                    <a:pt x="345" y="53"/>
                                  </a:cubicBezTo>
                                  <a:cubicBezTo>
                                    <a:pt x="346" y="53"/>
                                    <a:pt x="346" y="54"/>
                                    <a:pt x="347" y="55"/>
                                  </a:cubicBezTo>
                                  <a:cubicBezTo>
                                    <a:pt x="348" y="54"/>
                                    <a:pt x="349" y="53"/>
                                    <a:pt x="350" y="53"/>
                                  </a:cubicBezTo>
                                  <a:cubicBezTo>
                                    <a:pt x="349" y="50"/>
                                    <a:pt x="349" y="47"/>
                                    <a:pt x="349" y="44"/>
                                  </a:cubicBezTo>
                                  <a:cubicBezTo>
                                    <a:pt x="349" y="28"/>
                                    <a:pt x="362" y="16"/>
                                    <a:pt x="378" y="16"/>
                                  </a:cubicBezTo>
                                  <a:cubicBezTo>
                                    <a:pt x="394" y="16"/>
                                    <a:pt x="407" y="28"/>
                                    <a:pt x="407" y="44"/>
                                  </a:cubicBezTo>
                                  <a:close/>
                                  <a:moveTo>
                                    <a:pt x="399" y="44"/>
                                  </a:moveTo>
                                  <a:cubicBezTo>
                                    <a:pt x="399" y="46"/>
                                    <a:pt x="399" y="47"/>
                                    <a:pt x="398" y="49"/>
                                  </a:cubicBezTo>
                                  <a:cubicBezTo>
                                    <a:pt x="400" y="50"/>
                                    <a:pt x="402" y="51"/>
                                    <a:pt x="404" y="52"/>
                                  </a:cubicBezTo>
                                  <a:cubicBezTo>
                                    <a:pt x="405" y="49"/>
                                    <a:pt x="405" y="47"/>
                                    <a:pt x="405" y="44"/>
                                  </a:cubicBezTo>
                                  <a:cubicBezTo>
                                    <a:pt x="405" y="37"/>
                                    <a:pt x="402" y="30"/>
                                    <a:pt x="397" y="25"/>
                                  </a:cubicBezTo>
                                  <a:cubicBezTo>
                                    <a:pt x="392" y="20"/>
                                    <a:pt x="385" y="17"/>
                                    <a:pt x="378" y="17"/>
                                  </a:cubicBezTo>
                                  <a:cubicBezTo>
                                    <a:pt x="370" y="17"/>
                                    <a:pt x="363" y="20"/>
                                    <a:pt x="359" y="25"/>
                                  </a:cubicBezTo>
                                  <a:cubicBezTo>
                                    <a:pt x="354" y="30"/>
                                    <a:pt x="351" y="37"/>
                                    <a:pt x="351" y="44"/>
                                  </a:cubicBezTo>
                                  <a:cubicBezTo>
                                    <a:pt x="351" y="47"/>
                                    <a:pt x="351" y="49"/>
                                    <a:pt x="352" y="52"/>
                                  </a:cubicBezTo>
                                  <a:cubicBezTo>
                                    <a:pt x="353" y="51"/>
                                    <a:pt x="355" y="50"/>
                                    <a:pt x="357" y="49"/>
                                  </a:cubicBezTo>
                                  <a:cubicBezTo>
                                    <a:pt x="357" y="47"/>
                                    <a:pt x="357" y="46"/>
                                    <a:pt x="357" y="44"/>
                                  </a:cubicBezTo>
                                  <a:cubicBezTo>
                                    <a:pt x="357" y="33"/>
                                    <a:pt x="366" y="23"/>
                                    <a:pt x="378" y="23"/>
                                  </a:cubicBezTo>
                                  <a:cubicBezTo>
                                    <a:pt x="389" y="23"/>
                                    <a:pt x="399" y="33"/>
                                    <a:pt x="399" y="44"/>
                                  </a:cubicBezTo>
                                  <a:close/>
                                  <a:moveTo>
                                    <a:pt x="391" y="44"/>
                                  </a:moveTo>
                                  <a:cubicBezTo>
                                    <a:pt x="391" y="45"/>
                                    <a:pt x="391" y="46"/>
                                    <a:pt x="391" y="46"/>
                                  </a:cubicBezTo>
                                  <a:cubicBezTo>
                                    <a:pt x="393" y="47"/>
                                    <a:pt x="395" y="48"/>
                                    <a:pt x="397" y="48"/>
                                  </a:cubicBezTo>
                                  <a:cubicBezTo>
                                    <a:pt x="397" y="47"/>
                                    <a:pt x="397" y="46"/>
                                    <a:pt x="397" y="44"/>
                                  </a:cubicBezTo>
                                  <a:cubicBezTo>
                                    <a:pt x="397" y="39"/>
                                    <a:pt x="395" y="34"/>
                                    <a:pt x="392" y="31"/>
                                  </a:cubicBezTo>
                                  <a:cubicBezTo>
                                    <a:pt x="388" y="27"/>
                                    <a:pt x="383" y="25"/>
                                    <a:pt x="378" y="25"/>
                                  </a:cubicBezTo>
                                  <a:cubicBezTo>
                                    <a:pt x="372" y="25"/>
                                    <a:pt x="368" y="27"/>
                                    <a:pt x="364" y="31"/>
                                  </a:cubicBezTo>
                                  <a:cubicBezTo>
                                    <a:pt x="360" y="34"/>
                                    <a:pt x="358" y="39"/>
                                    <a:pt x="358" y="44"/>
                                  </a:cubicBezTo>
                                  <a:cubicBezTo>
                                    <a:pt x="358" y="46"/>
                                    <a:pt x="358" y="47"/>
                                    <a:pt x="359" y="48"/>
                                  </a:cubicBezTo>
                                  <a:cubicBezTo>
                                    <a:pt x="361" y="48"/>
                                    <a:pt x="362" y="47"/>
                                    <a:pt x="364" y="46"/>
                                  </a:cubicBezTo>
                                  <a:cubicBezTo>
                                    <a:pt x="364" y="46"/>
                                    <a:pt x="364" y="45"/>
                                    <a:pt x="364" y="44"/>
                                  </a:cubicBezTo>
                                  <a:cubicBezTo>
                                    <a:pt x="364" y="37"/>
                                    <a:pt x="370" y="31"/>
                                    <a:pt x="378" y="31"/>
                                  </a:cubicBezTo>
                                  <a:cubicBezTo>
                                    <a:pt x="385" y="31"/>
                                    <a:pt x="391" y="37"/>
                                    <a:pt x="391" y="44"/>
                                  </a:cubicBezTo>
                                  <a:close/>
                                  <a:moveTo>
                                    <a:pt x="384" y="44"/>
                                  </a:moveTo>
                                  <a:cubicBezTo>
                                    <a:pt x="384" y="45"/>
                                    <a:pt x="384" y="45"/>
                                    <a:pt x="384" y="45"/>
                                  </a:cubicBezTo>
                                  <a:cubicBezTo>
                                    <a:pt x="386" y="45"/>
                                    <a:pt x="388" y="46"/>
                                    <a:pt x="390" y="46"/>
                                  </a:cubicBezTo>
                                  <a:cubicBezTo>
                                    <a:pt x="390" y="45"/>
                                    <a:pt x="390" y="45"/>
                                    <a:pt x="390" y="44"/>
                                  </a:cubicBezTo>
                                  <a:cubicBezTo>
                                    <a:pt x="390" y="38"/>
                                    <a:pt x="384" y="32"/>
                                    <a:pt x="378" y="32"/>
                                  </a:cubicBezTo>
                                  <a:cubicBezTo>
                                    <a:pt x="371" y="32"/>
                                    <a:pt x="366" y="38"/>
                                    <a:pt x="366" y="44"/>
                                  </a:cubicBezTo>
                                  <a:cubicBezTo>
                                    <a:pt x="366" y="45"/>
                                    <a:pt x="366" y="45"/>
                                    <a:pt x="366" y="46"/>
                                  </a:cubicBezTo>
                                  <a:cubicBezTo>
                                    <a:pt x="368" y="46"/>
                                    <a:pt x="369" y="45"/>
                                    <a:pt x="371" y="45"/>
                                  </a:cubicBezTo>
                                  <a:cubicBezTo>
                                    <a:pt x="371" y="45"/>
                                    <a:pt x="371" y="45"/>
                                    <a:pt x="371" y="44"/>
                                  </a:cubicBezTo>
                                  <a:cubicBezTo>
                                    <a:pt x="371" y="41"/>
                                    <a:pt x="374" y="38"/>
                                    <a:pt x="378" y="38"/>
                                  </a:cubicBezTo>
                                  <a:cubicBezTo>
                                    <a:pt x="381" y="38"/>
                                    <a:pt x="384" y="41"/>
                                    <a:pt x="384" y="44"/>
                                  </a:cubicBezTo>
                                  <a:close/>
                                  <a:moveTo>
                                    <a:pt x="378" y="39"/>
                                  </a:moveTo>
                                  <a:cubicBezTo>
                                    <a:pt x="375" y="39"/>
                                    <a:pt x="373" y="42"/>
                                    <a:pt x="373" y="44"/>
                                  </a:cubicBezTo>
                                  <a:cubicBezTo>
                                    <a:pt x="373" y="45"/>
                                    <a:pt x="373" y="45"/>
                                    <a:pt x="373" y="45"/>
                                  </a:cubicBezTo>
                                  <a:cubicBezTo>
                                    <a:pt x="374" y="45"/>
                                    <a:pt x="376" y="45"/>
                                    <a:pt x="378" y="45"/>
                                  </a:cubicBezTo>
                                  <a:cubicBezTo>
                                    <a:pt x="379" y="45"/>
                                    <a:pt x="381" y="45"/>
                                    <a:pt x="383" y="45"/>
                                  </a:cubicBezTo>
                                  <a:cubicBezTo>
                                    <a:pt x="383" y="45"/>
                                    <a:pt x="383" y="45"/>
                                    <a:pt x="383" y="44"/>
                                  </a:cubicBezTo>
                                  <a:cubicBezTo>
                                    <a:pt x="383" y="42"/>
                                    <a:pt x="381" y="39"/>
                                    <a:pt x="378" y="39"/>
                                  </a:cubicBezTo>
                                  <a:close/>
                                  <a:moveTo>
                                    <a:pt x="343" y="61"/>
                                  </a:moveTo>
                                  <a:cubicBezTo>
                                    <a:pt x="334" y="70"/>
                                    <a:pt x="328" y="82"/>
                                    <a:pt x="328" y="96"/>
                                  </a:cubicBezTo>
                                  <a:cubicBezTo>
                                    <a:pt x="328" y="96"/>
                                    <a:pt x="328" y="97"/>
                                    <a:pt x="328" y="97"/>
                                  </a:cubicBezTo>
                                  <a:cubicBezTo>
                                    <a:pt x="330" y="98"/>
                                    <a:pt x="332" y="98"/>
                                    <a:pt x="334" y="99"/>
                                  </a:cubicBezTo>
                                  <a:cubicBezTo>
                                    <a:pt x="334" y="98"/>
                                    <a:pt x="334" y="97"/>
                                    <a:pt x="334" y="96"/>
                                  </a:cubicBezTo>
                                  <a:cubicBezTo>
                                    <a:pt x="334" y="72"/>
                                    <a:pt x="354" y="52"/>
                                    <a:pt x="378" y="52"/>
                                  </a:cubicBezTo>
                                  <a:cubicBezTo>
                                    <a:pt x="402" y="52"/>
                                    <a:pt x="421" y="72"/>
                                    <a:pt x="421" y="96"/>
                                  </a:cubicBezTo>
                                  <a:cubicBezTo>
                                    <a:pt x="421" y="97"/>
                                    <a:pt x="421" y="98"/>
                                    <a:pt x="421" y="99"/>
                                  </a:cubicBezTo>
                                  <a:cubicBezTo>
                                    <a:pt x="423" y="98"/>
                                    <a:pt x="425" y="97"/>
                                    <a:pt x="427" y="97"/>
                                  </a:cubicBezTo>
                                  <a:cubicBezTo>
                                    <a:pt x="427" y="97"/>
                                    <a:pt x="427" y="96"/>
                                    <a:pt x="427" y="96"/>
                                  </a:cubicBezTo>
                                  <a:cubicBezTo>
                                    <a:pt x="427" y="82"/>
                                    <a:pt x="422" y="70"/>
                                    <a:pt x="413" y="61"/>
                                  </a:cubicBezTo>
                                  <a:cubicBezTo>
                                    <a:pt x="404" y="52"/>
                                    <a:pt x="391" y="46"/>
                                    <a:pt x="378" y="46"/>
                                  </a:cubicBezTo>
                                  <a:cubicBezTo>
                                    <a:pt x="364" y="46"/>
                                    <a:pt x="352" y="52"/>
                                    <a:pt x="343" y="61"/>
                                  </a:cubicBezTo>
                                  <a:close/>
                                  <a:moveTo>
                                    <a:pt x="527" y="44"/>
                                  </a:moveTo>
                                  <a:cubicBezTo>
                                    <a:pt x="527" y="47"/>
                                    <a:pt x="527" y="50"/>
                                    <a:pt x="526" y="53"/>
                                  </a:cubicBezTo>
                                  <a:cubicBezTo>
                                    <a:pt x="527" y="53"/>
                                    <a:pt x="528" y="54"/>
                                    <a:pt x="529" y="55"/>
                                  </a:cubicBezTo>
                                  <a:cubicBezTo>
                                    <a:pt x="530" y="54"/>
                                    <a:pt x="531" y="54"/>
                                    <a:pt x="532" y="53"/>
                                  </a:cubicBezTo>
                                  <a:cubicBezTo>
                                    <a:pt x="532" y="50"/>
                                    <a:pt x="533" y="47"/>
                                    <a:pt x="533" y="44"/>
                                  </a:cubicBezTo>
                                  <a:cubicBezTo>
                                    <a:pt x="533" y="35"/>
                                    <a:pt x="529" y="26"/>
                                    <a:pt x="523" y="20"/>
                                  </a:cubicBezTo>
                                  <a:cubicBezTo>
                                    <a:pt x="517" y="14"/>
                                    <a:pt x="508" y="10"/>
                                    <a:pt x="499" y="10"/>
                                  </a:cubicBezTo>
                                  <a:cubicBezTo>
                                    <a:pt x="489" y="10"/>
                                    <a:pt x="481" y="14"/>
                                    <a:pt x="474" y="20"/>
                                  </a:cubicBezTo>
                                  <a:cubicBezTo>
                                    <a:pt x="468" y="26"/>
                                    <a:pt x="464" y="35"/>
                                    <a:pt x="464" y="44"/>
                                  </a:cubicBezTo>
                                  <a:cubicBezTo>
                                    <a:pt x="464" y="47"/>
                                    <a:pt x="465" y="50"/>
                                    <a:pt x="465" y="53"/>
                                  </a:cubicBezTo>
                                  <a:cubicBezTo>
                                    <a:pt x="466" y="53"/>
                                    <a:pt x="467" y="54"/>
                                    <a:pt x="468" y="55"/>
                                  </a:cubicBezTo>
                                  <a:cubicBezTo>
                                    <a:pt x="469" y="54"/>
                                    <a:pt x="470" y="53"/>
                                    <a:pt x="471" y="53"/>
                                  </a:cubicBezTo>
                                  <a:cubicBezTo>
                                    <a:pt x="470" y="50"/>
                                    <a:pt x="470" y="47"/>
                                    <a:pt x="470" y="44"/>
                                  </a:cubicBezTo>
                                  <a:cubicBezTo>
                                    <a:pt x="470" y="28"/>
                                    <a:pt x="483" y="16"/>
                                    <a:pt x="499" y="16"/>
                                  </a:cubicBezTo>
                                  <a:cubicBezTo>
                                    <a:pt x="515" y="16"/>
                                    <a:pt x="527" y="28"/>
                                    <a:pt x="527" y="44"/>
                                  </a:cubicBezTo>
                                  <a:close/>
                                  <a:moveTo>
                                    <a:pt x="520" y="44"/>
                                  </a:moveTo>
                                  <a:cubicBezTo>
                                    <a:pt x="520" y="46"/>
                                    <a:pt x="520" y="47"/>
                                    <a:pt x="519" y="49"/>
                                  </a:cubicBezTo>
                                  <a:cubicBezTo>
                                    <a:pt x="521" y="50"/>
                                    <a:pt x="523" y="51"/>
                                    <a:pt x="525" y="52"/>
                                  </a:cubicBezTo>
                                  <a:cubicBezTo>
                                    <a:pt x="525" y="49"/>
                                    <a:pt x="526" y="47"/>
                                    <a:pt x="526" y="44"/>
                                  </a:cubicBezTo>
                                  <a:cubicBezTo>
                                    <a:pt x="526" y="37"/>
                                    <a:pt x="523" y="30"/>
                                    <a:pt x="518" y="25"/>
                                  </a:cubicBezTo>
                                  <a:cubicBezTo>
                                    <a:pt x="513" y="20"/>
                                    <a:pt x="506" y="17"/>
                                    <a:pt x="499" y="17"/>
                                  </a:cubicBezTo>
                                  <a:cubicBezTo>
                                    <a:pt x="491" y="17"/>
                                    <a:pt x="484" y="20"/>
                                    <a:pt x="479" y="25"/>
                                  </a:cubicBezTo>
                                  <a:cubicBezTo>
                                    <a:pt x="474" y="30"/>
                                    <a:pt x="471" y="37"/>
                                    <a:pt x="471" y="44"/>
                                  </a:cubicBezTo>
                                  <a:cubicBezTo>
                                    <a:pt x="471" y="47"/>
                                    <a:pt x="472" y="49"/>
                                    <a:pt x="472" y="52"/>
                                  </a:cubicBezTo>
                                  <a:cubicBezTo>
                                    <a:pt x="474" y="51"/>
                                    <a:pt x="476" y="50"/>
                                    <a:pt x="478" y="49"/>
                                  </a:cubicBezTo>
                                  <a:cubicBezTo>
                                    <a:pt x="478" y="47"/>
                                    <a:pt x="478" y="46"/>
                                    <a:pt x="478" y="44"/>
                                  </a:cubicBezTo>
                                  <a:cubicBezTo>
                                    <a:pt x="478" y="33"/>
                                    <a:pt x="487" y="23"/>
                                    <a:pt x="499" y="23"/>
                                  </a:cubicBezTo>
                                  <a:cubicBezTo>
                                    <a:pt x="510" y="23"/>
                                    <a:pt x="520" y="33"/>
                                    <a:pt x="520" y="44"/>
                                  </a:cubicBezTo>
                                  <a:close/>
                                  <a:moveTo>
                                    <a:pt x="512" y="44"/>
                                  </a:moveTo>
                                  <a:cubicBezTo>
                                    <a:pt x="512" y="45"/>
                                    <a:pt x="512" y="46"/>
                                    <a:pt x="512" y="46"/>
                                  </a:cubicBezTo>
                                  <a:cubicBezTo>
                                    <a:pt x="514" y="47"/>
                                    <a:pt x="516" y="48"/>
                                    <a:pt x="518" y="48"/>
                                  </a:cubicBezTo>
                                  <a:cubicBezTo>
                                    <a:pt x="518" y="47"/>
                                    <a:pt x="518" y="46"/>
                                    <a:pt x="518" y="44"/>
                                  </a:cubicBezTo>
                                  <a:cubicBezTo>
                                    <a:pt x="518" y="39"/>
                                    <a:pt x="516" y="34"/>
                                    <a:pt x="512" y="31"/>
                                  </a:cubicBezTo>
                                  <a:cubicBezTo>
                                    <a:pt x="509" y="27"/>
                                    <a:pt x="504" y="25"/>
                                    <a:pt x="499" y="25"/>
                                  </a:cubicBezTo>
                                  <a:cubicBezTo>
                                    <a:pt x="493" y="25"/>
                                    <a:pt x="488" y="27"/>
                                    <a:pt x="485" y="31"/>
                                  </a:cubicBezTo>
                                  <a:cubicBezTo>
                                    <a:pt x="481" y="34"/>
                                    <a:pt x="479" y="39"/>
                                    <a:pt x="479" y="44"/>
                                  </a:cubicBezTo>
                                  <a:cubicBezTo>
                                    <a:pt x="479" y="46"/>
                                    <a:pt x="479" y="47"/>
                                    <a:pt x="480" y="48"/>
                                  </a:cubicBezTo>
                                  <a:cubicBezTo>
                                    <a:pt x="481" y="48"/>
                                    <a:pt x="483" y="47"/>
                                    <a:pt x="485" y="46"/>
                                  </a:cubicBezTo>
                                  <a:cubicBezTo>
                                    <a:pt x="485" y="46"/>
                                    <a:pt x="485" y="45"/>
                                    <a:pt x="485" y="44"/>
                                  </a:cubicBezTo>
                                  <a:cubicBezTo>
                                    <a:pt x="485" y="37"/>
                                    <a:pt x="491" y="31"/>
                                    <a:pt x="499" y="31"/>
                                  </a:cubicBezTo>
                                  <a:cubicBezTo>
                                    <a:pt x="506" y="31"/>
                                    <a:pt x="512" y="37"/>
                                    <a:pt x="512" y="44"/>
                                  </a:cubicBezTo>
                                  <a:close/>
                                  <a:moveTo>
                                    <a:pt x="505" y="44"/>
                                  </a:moveTo>
                                  <a:cubicBezTo>
                                    <a:pt x="505" y="45"/>
                                    <a:pt x="505" y="45"/>
                                    <a:pt x="505" y="45"/>
                                  </a:cubicBezTo>
                                  <a:cubicBezTo>
                                    <a:pt x="507" y="45"/>
                                    <a:pt x="509" y="46"/>
                                    <a:pt x="510" y="46"/>
                                  </a:cubicBezTo>
                                  <a:cubicBezTo>
                                    <a:pt x="511" y="45"/>
                                    <a:pt x="511" y="45"/>
                                    <a:pt x="511" y="44"/>
                                  </a:cubicBezTo>
                                  <a:cubicBezTo>
                                    <a:pt x="511" y="38"/>
                                    <a:pt x="505" y="32"/>
                                    <a:pt x="499" y="32"/>
                                  </a:cubicBezTo>
                                  <a:cubicBezTo>
                                    <a:pt x="492" y="32"/>
                                    <a:pt x="487" y="38"/>
                                    <a:pt x="487" y="44"/>
                                  </a:cubicBezTo>
                                  <a:cubicBezTo>
                                    <a:pt x="487" y="45"/>
                                    <a:pt x="487" y="45"/>
                                    <a:pt x="487" y="46"/>
                                  </a:cubicBezTo>
                                  <a:cubicBezTo>
                                    <a:pt x="489" y="46"/>
                                    <a:pt x="490" y="45"/>
                                    <a:pt x="492" y="45"/>
                                  </a:cubicBezTo>
                                  <a:cubicBezTo>
                                    <a:pt x="492" y="45"/>
                                    <a:pt x="492" y="45"/>
                                    <a:pt x="492" y="44"/>
                                  </a:cubicBezTo>
                                  <a:cubicBezTo>
                                    <a:pt x="492" y="41"/>
                                    <a:pt x="495" y="38"/>
                                    <a:pt x="499" y="38"/>
                                  </a:cubicBezTo>
                                  <a:cubicBezTo>
                                    <a:pt x="502" y="38"/>
                                    <a:pt x="505" y="41"/>
                                    <a:pt x="505" y="44"/>
                                  </a:cubicBezTo>
                                  <a:close/>
                                  <a:moveTo>
                                    <a:pt x="499" y="39"/>
                                  </a:moveTo>
                                  <a:cubicBezTo>
                                    <a:pt x="496" y="39"/>
                                    <a:pt x="494" y="42"/>
                                    <a:pt x="494" y="44"/>
                                  </a:cubicBezTo>
                                  <a:cubicBezTo>
                                    <a:pt x="494" y="45"/>
                                    <a:pt x="494" y="45"/>
                                    <a:pt x="494" y="45"/>
                                  </a:cubicBezTo>
                                  <a:cubicBezTo>
                                    <a:pt x="495" y="45"/>
                                    <a:pt x="497" y="45"/>
                                    <a:pt x="499" y="45"/>
                                  </a:cubicBezTo>
                                  <a:cubicBezTo>
                                    <a:pt x="500" y="45"/>
                                    <a:pt x="502" y="45"/>
                                    <a:pt x="504" y="45"/>
                                  </a:cubicBezTo>
                                  <a:cubicBezTo>
                                    <a:pt x="504" y="45"/>
                                    <a:pt x="504" y="45"/>
                                    <a:pt x="504" y="44"/>
                                  </a:cubicBezTo>
                                  <a:cubicBezTo>
                                    <a:pt x="504" y="42"/>
                                    <a:pt x="501" y="39"/>
                                    <a:pt x="499" y="39"/>
                                  </a:cubicBezTo>
                                  <a:close/>
                                  <a:moveTo>
                                    <a:pt x="464" y="61"/>
                                  </a:moveTo>
                                  <a:cubicBezTo>
                                    <a:pt x="455" y="70"/>
                                    <a:pt x="449" y="82"/>
                                    <a:pt x="449" y="96"/>
                                  </a:cubicBezTo>
                                  <a:cubicBezTo>
                                    <a:pt x="449" y="96"/>
                                    <a:pt x="449" y="97"/>
                                    <a:pt x="449" y="97"/>
                                  </a:cubicBezTo>
                                  <a:cubicBezTo>
                                    <a:pt x="451" y="98"/>
                                    <a:pt x="453" y="98"/>
                                    <a:pt x="455" y="99"/>
                                  </a:cubicBezTo>
                                  <a:cubicBezTo>
                                    <a:pt x="455" y="98"/>
                                    <a:pt x="455" y="97"/>
                                    <a:pt x="455" y="96"/>
                                  </a:cubicBezTo>
                                  <a:cubicBezTo>
                                    <a:pt x="455" y="72"/>
                                    <a:pt x="475" y="52"/>
                                    <a:pt x="499" y="52"/>
                                  </a:cubicBezTo>
                                  <a:cubicBezTo>
                                    <a:pt x="523" y="52"/>
                                    <a:pt x="542" y="72"/>
                                    <a:pt x="542" y="96"/>
                                  </a:cubicBezTo>
                                  <a:cubicBezTo>
                                    <a:pt x="542" y="97"/>
                                    <a:pt x="542" y="98"/>
                                    <a:pt x="542" y="99"/>
                                  </a:cubicBezTo>
                                  <a:cubicBezTo>
                                    <a:pt x="544" y="98"/>
                                    <a:pt x="546" y="98"/>
                                    <a:pt x="548" y="97"/>
                                  </a:cubicBezTo>
                                  <a:cubicBezTo>
                                    <a:pt x="548" y="97"/>
                                    <a:pt x="548" y="96"/>
                                    <a:pt x="548" y="96"/>
                                  </a:cubicBezTo>
                                  <a:cubicBezTo>
                                    <a:pt x="548" y="82"/>
                                    <a:pt x="543" y="70"/>
                                    <a:pt x="534" y="61"/>
                                  </a:cubicBezTo>
                                  <a:cubicBezTo>
                                    <a:pt x="525" y="52"/>
                                    <a:pt x="512" y="46"/>
                                    <a:pt x="499" y="46"/>
                                  </a:cubicBezTo>
                                  <a:cubicBezTo>
                                    <a:pt x="485" y="46"/>
                                    <a:pt x="473" y="52"/>
                                    <a:pt x="464" y="61"/>
                                  </a:cubicBezTo>
                                  <a:close/>
                                  <a:moveTo>
                                    <a:pt x="650" y="44"/>
                                  </a:moveTo>
                                  <a:cubicBezTo>
                                    <a:pt x="650" y="47"/>
                                    <a:pt x="649" y="50"/>
                                    <a:pt x="648" y="53"/>
                                  </a:cubicBezTo>
                                  <a:cubicBezTo>
                                    <a:pt x="649" y="53"/>
                                    <a:pt x="650" y="54"/>
                                    <a:pt x="651" y="54"/>
                                  </a:cubicBezTo>
                                  <a:cubicBezTo>
                                    <a:pt x="652" y="53"/>
                                    <a:pt x="653" y="53"/>
                                    <a:pt x="654" y="52"/>
                                  </a:cubicBezTo>
                                  <a:cubicBezTo>
                                    <a:pt x="655" y="50"/>
                                    <a:pt x="655" y="47"/>
                                    <a:pt x="655" y="44"/>
                                  </a:cubicBezTo>
                                  <a:cubicBezTo>
                                    <a:pt x="655" y="35"/>
                                    <a:pt x="651" y="26"/>
                                    <a:pt x="645" y="20"/>
                                  </a:cubicBezTo>
                                  <a:cubicBezTo>
                                    <a:pt x="639" y="14"/>
                                    <a:pt x="630" y="10"/>
                                    <a:pt x="621" y="10"/>
                                  </a:cubicBezTo>
                                  <a:cubicBezTo>
                                    <a:pt x="611" y="10"/>
                                    <a:pt x="603" y="14"/>
                                    <a:pt x="597" y="20"/>
                                  </a:cubicBezTo>
                                  <a:cubicBezTo>
                                    <a:pt x="590" y="26"/>
                                    <a:pt x="587" y="35"/>
                                    <a:pt x="587" y="44"/>
                                  </a:cubicBezTo>
                                  <a:cubicBezTo>
                                    <a:pt x="587" y="47"/>
                                    <a:pt x="587" y="50"/>
                                    <a:pt x="588" y="53"/>
                                  </a:cubicBezTo>
                                  <a:cubicBezTo>
                                    <a:pt x="589" y="53"/>
                                    <a:pt x="589" y="54"/>
                                    <a:pt x="590" y="55"/>
                                  </a:cubicBezTo>
                                  <a:cubicBezTo>
                                    <a:pt x="591" y="54"/>
                                    <a:pt x="592" y="53"/>
                                    <a:pt x="593" y="53"/>
                                  </a:cubicBezTo>
                                  <a:cubicBezTo>
                                    <a:pt x="592" y="50"/>
                                    <a:pt x="592" y="47"/>
                                    <a:pt x="592" y="44"/>
                                  </a:cubicBezTo>
                                  <a:cubicBezTo>
                                    <a:pt x="592" y="28"/>
                                    <a:pt x="605" y="16"/>
                                    <a:pt x="621" y="16"/>
                                  </a:cubicBezTo>
                                  <a:cubicBezTo>
                                    <a:pt x="637" y="16"/>
                                    <a:pt x="650" y="28"/>
                                    <a:pt x="650" y="44"/>
                                  </a:cubicBezTo>
                                  <a:close/>
                                  <a:moveTo>
                                    <a:pt x="642" y="44"/>
                                  </a:moveTo>
                                  <a:cubicBezTo>
                                    <a:pt x="642" y="46"/>
                                    <a:pt x="642" y="47"/>
                                    <a:pt x="641" y="49"/>
                                  </a:cubicBezTo>
                                  <a:cubicBezTo>
                                    <a:pt x="643" y="50"/>
                                    <a:pt x="645" y="51"/>
                                    <a:pt x="647" y="52"/>
                                  </a:cubicBezTo>
                                  <a:cubicBezTo>
                                    <a:pt x="648" y="49"/>
                                    <a:pt x="648" y="47"/>
                                    <a:pt x="648" y="44"/>
                                  </a:cubicBezTo>
                                  <a:cubicBezTo>
                                    <a:pt x="648" y="37"/>
                                    <a:pt x="645" y="30"/>
                                    <a:pt x="640" y="25"/>
                                  </a:cubicBezTo>
                                  <a:cubicBezTo>
                                    <a:pt x="635" y="20"/>
                                    <a:pt x="628" y="17"/>
                                    <a:pt x="621" y="17"/>
                                  </a:cubicBezTo>
                                  <a:cubicBezTo>
                                    <a:pt x="613" y="17"/>
                                    <a:pt x="607" y="20"/>
                                    <a:pt x="602" y="25"/>
                                  </a:cubicBezTo>
                                  <a:cubicBezTo>
                                    <a:pt x="597" y="30"/>
                                    <a:pt x="594" y="37"/>
                                    <a:pt x="594" y="44"/>
                                  </a:cubicBezTo>
                                  <a:cubicBezTo>
                                    <a:pt x="594" y="47"/>
                                    <a:pt x="594" y="49"/>
                                    <a:pt x="595" y="52"/>
                                  </a:cubicBezTo>
                                  <a:cubicBezTo>
                                    <a:pt x="596" y="51"/>
                                    <a:pt x="598" y="50"/>
                                    <a:pt x="600" y="49"/>
                                  </a:cubicBezTo>
                                  <a:cubicBezTo>
                                    <a:pt x="600" y="47"/>
                                    <a:pt x="600" y="46"/>
                                    <a:pt x="600" y="44"/>
                                  </a:cubicBezTo>
                                  <a:cubicBezTo>
                                    <a:pt x="600" y="33"/>
                                    <a:pt x="609" y="23"/>
                                    <a:pt x="621" y="23"/>
                                  </a:cubicBezTo>
                                  <a:cubicBezTo>
                                    <a:pt x="632" y="23"/>
                                    <a:pt x="642" y="33"/>
                                    <a:pt x="642" y="44"/>
                                  </a:cubicBezTo>
                                  <a:close/>
                                  <a:moveTo>
                                    <a:pt x="634" y="44"/>
                                  </a:moveTo>
                                  <a:cubicBezTo>
                                    <a:pt x="634" y="45"/>
                                    <a:pt x="634" y="46"/>
                                    <a:pt x="634" y="46"/>
                                  </a:cubicBezTo>
                                  <a:cubicBezTo>
                                    <a:pt x="636" y="47"/>
                                    <a:pt x="638" y="48"/>
                                    <a:pt x="640" y="48"/>
                                  </a:cubicBezTo>
                                  <a:cubicBezTo>
                                    <a:pt x="640" y="47"/>
                                    <a:pt x="640" y="46"/>
                                    <a:pt x="640" y="44"/>
                                  </a:cubicBezTo>
                                  <a:cubicBezTo>
                                    <a:pt x="640" y="39"/>
                                    <a:pt x="638" y="34"/>
                                    <a:pt x="635" y="31"/>
                                  </a:cubicBezTo>
                                  <a:cubicBezTo>
                                    <a:pt x="631" y="27"/>
                                    <a:pt x="626" y="25"/>
                                    <a:pt x="621" y="25"/>
                                  </a:cubicBezTo>
                                  <a:cubicBezTo>
                                    <a:pt x="615" y="25"/>
                                    <a:pt x="611" y="27"/>
                                    <a:pt x="607" y="31"/>
                                  </a:cubicBezTo>
                                  <a:cubicBezTo>
                                    <a:pt x="603" y="34"/>
                                    <a:pt x="601" y="39"/>
                                    <a:pt x="601" y="44"/>
                                  </a:cubicBezTo>
                                  <a:cubicBezTo>
                                    <a:pt x="601" y="46"/>
                                    <a:pt x="601" y="47"/>
                                    <a:pt x="602" y="48"/>
                                  </a:cubicBezTo>
                                  <a:cubicBezTo>
                                    <a:pt x="604" y="48"/>
                                    <a:pt x="605" y="47"/>
                                    <a:pt x="607" y="46"/>
                                  </a:cubicBezTo>
                                  <a:cubicBezTo>
                                    <a:pt x="607" y="46"/>
                                    <a:pt x="607" y="45"/>
                                    <a:pt x="607" y="44"/>
                                  </a:cubicBezTo>
                                  <a:cubicBezTo>
                                    <a:pt x="607" y="37"/>
                                    <a:pt x="613" y="31"/>
                                    <a:pt x="621" y="31"/>
                                  </a:cubicBezTo>
                                  <a:cubicBezTo>
                                    <a:pt x="628" y="31"/>
                                    <a:pt x="634" y="37"/>
                                    <a:pt x="634" y="44"/>
                                  </a:cubicBezTo>
                                  <a:close/>
                                  <a:moveTo>
                                    <a:pt x="628" y="44"/>
                                  </a:moveTo>
                                  <a:cubicBezTo>
                                    <a:pt x="628" y="45"/>
                                    <a:pt x="627" y="45"/>
                                    <a:pt x="627" y="45"/>
                                  </a:cubicBezTo>
                                  <a:cubicBezTo>
                                    <a:pt x="629" y="45"/>
                                    <a:pt x="631" y="46"/>
                                    <a:pt x="633" y="46"/>
                                  </a:cubicBezTo>
                                  <a:cubicBezTo>
                                    <a:pt x="633" y="45"/>
                                    <a:pt x="633" y="45"/>
                                    <a:pt x="633" y="44"/>
                                  </a:cubicBezTo>
                                  <a:cubicBezTo>
                                    <a:pt x="633" y="38"/>
                                    <a:pt x="627" y="32"/>
                                    <a:pt x="621" y="32"/>
                                  </a:cubicBezTo>
                                  <a:cubicBezTo>
                                    <a:pt x="614" y="32"/>
                                    <a:pt x="609" y="38"/>
                                    <a:pt x="609" y="44"/>
                                  </a:cubicBezTo>
                                  <a:cubicBezTo>
                                    <a:pt x="609" y="45"/>
                                    <a:pt x="609" y="45"/>
                                    <a:pt x="609" y="46"/>
                                  </a:cubicBezTo>
                                  <a:cubicBezTo>
                                    <a:pt x="611" y="46"/>
                                    <a:pt x="612" y="45"/>
                                    <a:pt x="614" y="45"/>
                                  </a:cubicBezTo>
                                  <a:cubicBezTo>
                                    <a:pt x="614" y="45"/>
                                    <a:pt x="614" y="45"/>
                                    <a:pt x="614" y="44"/>
                                  </a:cubicBezTo>
                                  <a:cubicBezTo>
                                    <a:pt x="614" y="41"/>
                                    <a:pt x="617" y="38"/>
                                    <a:pt x="621" y="38"/>
                                  </a:cubicBezTo>
                                  <a:cubicBezTo>
                                    <a:pt x="625" y="38"/>
                                    <a:pt x="628" y="41"/>
                                    <a:pt x="628" y="44"/>
                                  </a:cubicBezTo>
                                  <a:close/>
                                  <a:moveTo>
                                    <a:pt x="621" y="39"/>
                                  </a:moveTo>
                                  <a:cubicBezTo>
                                    <a:pt x="618" y="39"/>
                                    <a:pt x="616" y="42"/>
                                    <a:pt x="616" y="44"/>
                                  </a:cubicBezTo>
                                  <a:cubicBezTo>
                                    <a:pt x="616" y="45"/>
                                    <a:pt x="616" y="45"/>
                                    <a:pt x="616" y="45"/>
                                  </a:cubicBezTo>
                                  <a:cubicBezTo>
                                    <a:pt x="617" y="45"/>
                                    <a:pt x="619" y="45"/>
                                    <a:pt x="621" y="45"/>
                                  </a:cubicBezTo>
                                  <a:cubicBezTo>
                                    <a:pt x="623" y="45"/>
                                    <a:pt x="624" y="45"/>
                                    <a:pt x="626" y="45"/>
                                  </a:cubicBezTo>
                                  <a:cubicBezTo>
                                    <a:pt x="626" y="45"/>
                                    <a:pt x="626" y="45"/>
                                    <a:pt x="626" y="44"/>
                                  </a:cubicBezTo>
                                  <a:cubicBezTo>
                                    <a:pt x="626" y="42"/>
                                    <a:pt x="624" y="39"/>
                                    <a:pt x="621" y="39"/>
                                  </a:cubicBezTo>
                                  <a:close/>
                                  <a:moveTo>
                                    <a:pt x="586" y="61"/>
                                  </a:moveTo>
                                  <a:cubicBezTo>
                                    <a:pt x="577" y="70"/>
                                    <a:pt x="571" y="82"/>
                                    <a:pt x="571" y="96"/>
                                  </a:cubicBezTo>
                                  <a:cubicBezTo>
                                    <a:pt x="571" y="96"/>
                                    <a:pt x="571" y="97"/>
                                    <a:pt x="571" y="97"/>
                                  </a:cubicBezTo>
                                  <a:cubicBezTo>
                                    <a:pt x="573" y="98"/>
                                    <a:pt x="575" y="98"/>
                                    <a:pt x="577" y="99"/>
                                  </a:cubicBezTo>
                                  <a:cubicBezTo>
                                    <a:pt x="577" y="98"/>
                                    <a:pt x="577" y="97"/>
                                    <a:pt x="577" y="96"/>
                                  </a:cubicBezTo>
                                  <a:cubicBezTo>
                                    <a:pt x="577" y="72"/>
                                    <a:pt x="597" y="52"/>
                                    <a:pt x="621" y="52"/>
                                  </a:cubicBezTo>
                                  <a:cubicBezTo>
                                    <a:pt x="645" y="52"/>
                                    <a:pt x="664" y="72"/>
                                    <a:pt x="664" y="96"/>
                                  </a:cubicBezTo>
                                  <a:cubicBezTo>
                                    <a:pt x="664" y="97"/>
                                    <a:pt x="664" y="98"/>
                                    <a:pt x="664" y="99"/>
                                  </a:cubicBezTo>
                                  <a:cubicBezTo>
                                    <a:pt x="666" y="98"/>
                                    <a:pt x="668" y="97"/>
                                    <a:pt x="670" y="97"/>
                                  </a:cubicBezTo>
                                  <a:cubicBezTo>
                                    <a:pt x="670" y="97"/>
                                    <a:pt x="670" y="96"/>
                                    <a:pt x="670" y="96"/>
                                  </a:cubicBezTo>
                                  <a:cubicBezTo>
                                    <a:pt x="670" y="82"/>
                                    <a:pt x="665" y="70"/>
                                    <a:pt x="656" y="61"/>
                                  </a:cubicBezTo>
                                  <a:cubicBezTo>
                                    <a:pt x="647" y="52"/>
                                    <a:pt x="635" y="46"/>
                                    <a:pt x="621" y="46"/>
                                  </a:cubicBezTo>
                                  <a:cubicBezTo>
                                    <a:pt x="607" y="46"/>
                                    <a:pt x="595" y="52"/>
                                    <a:pt x="586" y="61"/>
                                  </a:cubicBezTo>
                                  <a:close/>
                                  <a:moveTo>
                                    <a:pt x="770" y="44"/>
                                  </a:moveTo>
                                  <a:cubicBezTo>
                                    <a:pt x="770" y="47"/>
                                    <a:pt x="770" y="50"/>
                                    <a:pt x="769" y="53"/>
                                  </a:cubicBezTo>
                                  <a:cubicBezTo>
                                    <a:pt x="770" y="53"/>
                                    <a:pt x="771" y="54"/>
                                    <a:pt x="772" y="55"/>
                                  </a:cubicBezTo>
                                  <a:cubicBezTo>
                                    <a:pt x="773" y="54"/>
                                    <a:pt x="774" y="53"/>
                                    <a:pt x="775" y="53"/>
                                  </a:cubicBezTo>
                                  <a:cubicBezTo>
                                    <a:pt x="776" y="50"/>
                                    <a:pt x="776" y="47"/>
                                    <a:pt x="776" y="44"/>
                                  </a:cubicBezTo>
                                  <a:cubicBezTo>
                                    <a:pt x="776" y="35"/>
                                    <a:pt x="772" y="26"/>
                                    <a:pt x="766" y="20"/>
                                  </a:cubicBezTo>
                                  <a:cubicBezTo>
                                    <a:pt x="760" y="14"/>
                                    <a:pt x="751" y="10"/>
                                    <a:pt x="742" y="10"/>
                                  </a:cubicBezTo>
                                  <a:cubicBezTo>
                                    <a:pt x="732" y="10"/>
                                    <a:pt x="724" y="14"/>
                                    <a:pt x="717" y="20"/>
                                  </a:cubicBezTo>
                                  <a:cubicBezTo>
                                    <a:pt x="711" y="26"/>
                                    <a:pt x="707" y="35"/>
                                    <a:pt x="707" y="44"/>
                                  </a:cubicBezTo>
                                  <a:cubicBezTo>
                                    <a:pt x="707" y="47"/>
                                    <a:pt x="708" y="50"/>
                                    <a:pt x="708" y="53"/>
                                  </a:cubicBezTo>
                                  <a:cubicBezTo>
                                    <a:pt x="709" y="53"/>
                                    <a:pt x="710" y="54"/>
                                    <a:pt x="711" y="55"/>
                                  </a:cubicBezTo>
                                  <a:cubicBezTo>
                                    <a:pt x="712" y="54"/>
                                    <a:pt x="713" y="53"/>
                                    <a:pt x="714" y="53"/>
                                  </a:cubicBezTo>
                                  <a:cubicBezTo>
                                    <a:pt x="713" y="50"/>
                                    <a:pt x="713" y="47"/>
                                    <a:pt x="713" y="44"/>
                                  </a:cubicBezTo>
                                  <a:cubicBezTo>
                                    <a:pt x="713" y="28"/>
                                    <a:pt x="726" y="16"/>
                                    <a:pt x="742" y="16"/>
                                  </a:cubicBezTo>
                                  <a:cubicBezTo>
                                    <a:pt x="758" y="16"/>
                                    <a:pt x="770" y="28"/>
                                    <a:pt x="770" y="44"/>
                                  </a:cubicBezTo>
                                  <a:close/>
                                  <a:moveTo>
                                    <a:pt x="763" y="44"/>
                                  </a:moveTo>
                                  <a:cubicBezTo>
                                    <a:pt x="763" y="46"/>
                                    <a:pt x="763" y="47"/>
                                    <a:pt x="762" y="49"/>
                                  </a:cubicBezTo>
                                  <a:cubicBezTo>
                                    <a:pt x="764" y="50"/>
                                    <a:pt x="766" y="51"/>
                                    <a:pt x="768" y="52"/>
                                  </a:cubicBezTo>
                                  <a:cubicBezTo>
                                    <a:pt x="769" y="49"/>
                                    <a:pt x="769" y="47"/>
                                    <a:pt x="769" y="44"/>
                                  </a:cubicBezTo>
                                  <a:cubicBezTo>
                                    <a:pt x="769" y="37"/>
                                    <a:pt x="766" y="30"/>
                                    <a:pt x="761" y="25"/>
                                  </a:cubicBezTo>
                                  <a:cubicBezTo>
                                    <a:pt x="756" y="20"/>
                                    <a:pt x="749" y="17"/>
                                    <a:pt x="742" y="17"/>
                                  </a:cubicBezTo>
                                  <a:cubicBezTo>
                                    <a:pt x="734" y="17"/>
                                    <a:pt x="727" y="20"/>
                                    <a:pt x="722" y="25"/>
                                  </a:cubicBezTo>
                                  <a:cubicBezTo>
                                    <a:pt x="718" y="30"/>
                                    <a:pt x="714" y="37"/>
                                    <a:pt x="714" y="44"/>
                                  </a:cubicBezTo>
                                  <a:cubicBezTo>
                                    <a:pt x="714" y="47"/>
                                    <a:pt x="715" y="49"/>
                                    <a:pt x="715" y="52"/>
                                  </a:cubicBezTo>
                                  <a:cubicBezTo>
                                    <a:pt x="717" y="51"/>
                                    <a:pt x="719" y="50"/>
                                    <a:pt x="721" y="49"/>
                                  </a:cubicBezTo>
                                  <a:cubicBezTo>
                                    <a:pt x="721" y="47"/>
                                    <a:pt x="721" y="46"/>
                                    <a:pt x="721" y="44"/>
                                  </a:cubicBezTo>
                                  <a:cubicBezTo>
                                    <a:pt x="721" y="33"/>
                                    <a:pt x="730" y="23"/>
                                    <a:pt x="742" y="23"/>
                                  </a:cubicBezTo>
                                  <a:cubicBezTo>
                                    <a:pt x="753" y="23"/>
                                    <a:pt x="763" y="33"/>
                                    <a:pt x="763" y="44"/>
                                  </a:cubicBezTo>
                                  <a:close/>
                                  <a:moveTo>
                                    <a:pt x="755" y="44"/>
                                  </a:moveTo>
                                  <a:cubicBezTo>
                                    <a:pt x="755" y="45"/>
                                    <a:pt x="755" y="46"/>
                                    <a:pt x="755" y="46"/>
                                  </a:cubicBezTo>
                                  <a:cubicBezTo>
                                    <a:pt x="757" y="47"/>
                                    <a:pt x="759" y="48"/>
                                    <a:pt x="761" y="48"/>
                                  </a:cubicBezTo>
                                  <a:cubicBezTo>
                                    <a:pt x="761" y="47"/>
                                    <a:pt x="761" y="46"/>
                                    <a:pt x="761" y="44"/>
                                  </a:cubicBezTo>
                                  <a:cubicBezTo>
                                    <a:pt x="761" y="39"/>
                                    <a:pt x="759" y="34"/>
                                    <a:pt x="755" y="31"/>
                                  </a:cubicBezTo>
                                  <a:cubicBezTo>
                                    <a:pt x="752" y="27"/>
                                    <a:pt x="747" y="25"/>
                                    <a:pt x="742" y="25"/>
                                  </a:cubicBezTo>
                                  <a:cubicBezTo>
                                    <a:pt x="736" y="25"/>
                                    <a:pt x="731" y="27"/>
                                    <a:pt x="728" y="31"/>
                                  </a:cubicBezTo>
                                  <a:cubicBezTo>
                                    <a:pt x="724" y="34"/>
                                    <a:pt x="722" y="39"/>
                                    <a:pt x="722" y="44"/>
                                  </a:cubicBezTo>
                                  <a:cubicBezTo>
                                    <a:pt x="722" y="46"/>
                                    <a:pt x="722" y="47"/>
                                    <a:pt x="723" y="48"/>
                                  </a:cubicBezTo>
                                  <a:cubicBezTo>
                                    <a:pt x="724" y="48"/>
                                    <a:pt x="726" y="47"/>
                                    <a:pt x="728" y="46"/>
                                  </a:cubicBezTo>
                                  <a:cubicBezTo>
                                    <a:pt x="728" y="46"/>
                                    <a:pt x="728" y="45"/>
                                    <a:pt x="728" y="44"/>
                                  </a:cubicBezTo>
                                  <a:cubicBezTo>
                                    <a:pt x="728" y="37"/>
                                    <a:pt x="734" y="31"/>
                                    <a:pt x="742" y="31"/>
                                  </a:cubicBezTo>
                                  <a:cubicBezTo>
                                    <a:pt x="749" y="31"/>
                                    <a:pt x="755" y="37"/>
                                    <a:pt x="755" y="44"/>
                                  </a:cubicBezTo>
                                  <a:close/>
                                  <a:moveTo>
                                    <a:pt x="748" y="44"/>
                                  </a:moveTo>
                                  <a:cubicBezTo>
                                    <a:pt x="748" y="45"/>
                                    <a:pt x="748" y="45"/>
                                    <a:pt x="748" y="45"/>
                                  </a:cubicBezTo>
                                  <a:cubicBezTo>
                                    <a:pt x="750" y="45"/>
                                    <a:pt x="752" y="46"/>
                                    <a:pt x="754" y="46"/>
                                  </a:cubicBezTo>
                                  <a:cubicBezTo>
                                    <a:pt x="754" y="45"/>
                                    <a:pt x="754" y="45"/>
                                    <a:pt x="754" y="44"/>
                                  </a:cubicBezTo>
                                  <a:cubicBezTo>
                                    <a:pt x="754" y="38"/>
                                    <a:pt x="748" y="32"/>
                                    <a:pt x="742" y="32"/>
                                  </a:cubicBezTo>
                                  <a:cubicBezTo>
                                    <a:pt x="735" y="32"/>
                                    <a:pt x="730" y="38"/>
                                    <a:pt x="730" y="44"/>
                                  </a:cubicBezTo>
                                  <a:cubicBezTo>
                                    <a:pt x="730" y="45"/>
                                    <a:pt x="730" y="45"/>
                                    <a:pt x="730" y="46"/>
                                  </a:cubicBezTo>
                                  <a:cubicBezTo>
                                    <a:pt x="732" y="46"/>
                                    <a:pt x="733" y="45"/>
                                    <a:pt x="735" y="45"/>
                                  </a:cubicBezTo>
                                  <a:cubicBezTo>
                                    <a:pt x="735" y="45"/>
                                    <a:pt x="735" y="45"/>
                                    <a:pt x="735" y="44"/>
                                  </a:cubicBezTo>
                                  <a:cubicBezTo>
                                    <a:pt x="735" y="41"/>
                                    <a:pt x="738" y="38"/>
                                    <a:pt x="742" y="38"/>
                                  </a:cubicBezTo>
                                  <a:cubicBezTo>
                                    <a:pt x="745" y="38"/>
                                    <a:pt x="748" y="41"/>
                                    <a:pt x="748" y="44"/>
                                  </a:cubicBezTo>
                                  <a:close/>
                                  <a:moveTo>
                                    <a:pt x="742" y="39"/>
                                  </a:moveTo>
                                  <a:cubicBezTo>
                                    <a:pt x="739" y="39"/>
                                    <a:pt x="737" y="42"/>
                                    <a:pt x="737" y="44"/>
                                  </a:cubicBezTo>
                                  <a:cubicBezTo>
                                    <a:pt x="737" y="45"/>
                                    <a:pt x="737" y="45"/>
                                    <a:pt x="737" y="45"/>
                                  </a:cubicBezTo>
                                  <a:cubicBezTo>
                                    <a:pt x="738" y="45"/>
                                    <a:pt x="740" y="45"/>
                                    <a:pt x="742" y="45"/>
                                  </a:cubicBezTo>
                                  <a:cubicBezTo>
                                    <a:pt x="743" y="45"/>
                                    <a:pt x="745" y="45"/>
                                    <a:pt x="747" y="45"/>
                                  </a:cubicBezTo>
                                  <a:cubicBezTo>
                                    <a:pt x="747" y="45"/>
                                    <a:pt x="747" y="45"/>
                                    <a:pt x="747" y="44"/>
                                  </a:cubicBezTo>
                                  <a:cubicBezTo>
                                    <a:pt x="747" y="42"/>
                                    <a:pt x="745" y="39"/>
                                    <a:pt x="742" y="39"/>
                                  </a:cubicBezTo>
                                  <a:close/>
                                  <a:moveTo>
                                    <a:pt x="707" y="61"/>
                                  </a:moveTo>
                                  <a:cubicBezTo>
                                    <a:pt x="698" y="70"/>
                                    <a:pt x="692" y="82"/>
                                    <a:pt x="692" y="96"/>
                                  </a:cubicBezTo>
                                  <a:cubicBezTo>
                                    <a:pt x="692" y="96"/>
                                    <a:pt x="692" y="97"/>
                                    <a:pt x="692" y="97"/>
                                  </a:cubicBezTo>
                                  <a:cubicBezTo>
                                    <a:pt x="694" y="98"/>
                                    <a:pt x="696" y="98"/>
                                    <a:pt x="698" y="99"/>
                                  </a:cubicBezTo>
                                  <a:cubicBezTo>
                                    <a:pt x="698" y="98"/>
                                    <a:pt x="698" y="97"/>
                                    <a:pt x="698" y="96"/>
                                  </a:cubicBezTo>
                                  <a:cubicBezTo>
                                    <a:pt x="698" y="72"/>
                                    <a:pt x="718" y="52"/>
                                    <a:pt x="742" y="52"/>
                                  </a:cubicBezTo>
                                  <a:cubicBezTo>
                                    <a:pt x="766" y="52"/>
                                    <a:pt x="785" y="72"/>
                                    <a:pt x="785" y="96"/>
                                  </a:cubicBezTo>
                                  <a:cubicBezTo>
                                    <a:pt x="785" y="97"/>
                                    <a:pt x="785" y="98"/>
                                    <a:pt x="785" y="99"/>
                                  </a:cubicBezTo>
                                  <a:cubicBezTo>
                                    <a:pt x="787" y="98"/>
                                    <a:pt x="789" y="98"/>
                                    <a:pt x="791" y="97"/>
                                  </a:cubicBezTo>
                                  <a:cubicBezTo>
                                    <a:pt x="791" y="97"/>
                                    <a:pt x="791" y="96"/>
                                    <a:pt x="791" y="96"/>
                                  </a:cubicBezTo>
                                  <a:cubicBezTo>
                                    <a:pt x="791" y="82"/>
                                    <a:pt x="786" y="70"/>
                                    <a:pt x="777" y="61"/>
                                  </a:cubicBezTo>
                                  <a:cubicBezTo>
                                    <a:pt x="768" y="52"/>
                                    <a:pt x="755" y="46"/>
                                    <a:pt x="742" y="46"/>
                                  </a:cubicBezTo>
                                  <a:cubicBezTo>
                                    <a:pt x="728" y="46"/>
                                    <a:pt x="716" y="52"/>
                                    <a:pt x="707" y="61"/>
                                  </a:cubicBezTo>
                                  <a:close/>
                                  <a:moveTo>
                                    <a:pt x="777" y="96"/>
                                  </a:moveTo>
                                  <a:cubicBezTo>
                                    <a:pt x="777" y="98"/>
                                    <a:pt x="777" y="101"/>
                                    <a:pt x="777" y="103"/>
                                  </a:cubicBezTo>
                                  <a:cubicBezTo>
                                    <a:pt x="779" y="102"/>
                                    <a:pt x="781" y="101"/>
                                    <a:pt x="783" y="100"/>
                                  </a:cubicBezTo>
                                  <a:cubicBezTo>
                                    <a:pt x="784" y="98"/>
                                    <a:pt x="784" y="97"/>
                                    <a:pt x="784" y="96"/>
                                  </a:cubicBezTo>
                                  <a:cubicBezTo>
                                    <a:pt x="784" y="84"/>
                                    <a:pt x="779" y="74"/>
                                    <a:pt x="771" y="66"/>
                                  </a:cubicBezTo>
                                  <a:cubicBezTo>
                                    <a:pt x="764" y="59"/>
                                    <a:pt x="753" y="54"/>
                                    <a:pt x="742" y="54"/>
                                  </a:cubicBezTo>
                                  <a:cubicBezTo>
                                    <a:pt x="730" y="54"/>
                                    <a:pt x="720" y="59"/>
                                    <a:pt x="712" y="66"/>
                                  </a:cubicBezTo>
                                  <a:cubicBezTo>
                                    <a:pt x="704" y="74"/>
                                    <a:pt x="700" y="84"/>
                                    <a:pt x="700" y="96"/>
                                  </a:cubicBezTo>
                                  <a:cubicBezTo>
                                    <a:pt x="700" y="97"/>
                                    <a:pt x="700" y="98"/>
                                    <a:pt x="700" y="100"/>
                                  </a:cubicBezTo>
                                  <a:cubicBezTo>
                                    <a:pt x="702" y="101"/>
                                    <a:pt x="704" y="102"/>
                                    <a:pt x="707" y="103"/>
                                  </a:cubicBezTo>
                                  <a:cubicBezTo>
                                    <a:pt x="706" y="101"/>
                                    <a:pt x="706" y="98"/>
                                    <a:pt x="706" y="96"/>
                                  </a:cubicBezTo>
                                  <a:cubicBezTo>
                                    <a:pt x="706" y="76"/>
                                    <a:pt x="722" y="60"/>
                                    <a:pt x="742" y="60"/>
                                  </a:cubicBezTo>
                                  <a:cubicBezTo>
                                    <a:pt x="761" y="60"/>
                                    <a:pt x="777" y="76"/>
                                    <a:pt x="777" y="96"/>
                                  </a:cubicBezTo>
                                  <a:close/>
                                  <a:moveTo>
                                    <a:pt x="785" y="147"/>
                                  </a:moveTo>
                                  <a:cubicBezTo>
                                    <a:pt x="785" y="148"/>
                                    <a:pt x="785" y="149"/>
                                    <a:pt x="785" y="150"/>
                                  </a:cubicBezTo>
                                  <a:cubicBezTo>
                                    <a:pt x="787" y="150"/>
                                    <a:pt x="789" y="149"/>
                                    <a:pt x="791" y="149"/>
                                  </a:cubicBezTo>
                                  <a:cubicBezTo>
                                    <a:pt x="791" y="148"/>
                                    <a:pt x="791" y="148"/>
                                    <a:pt x="791" y="147"/>
                                  </a:cubicBezTo>
                                  <a:cubicBezTo>
                                    <a:pt x="791" y="133"/>
                                    <a:pt x="786" y="121"/>
                                    <a:pt x="777" y="112"/>
                                  </a:cubicBezTo>
                                  <a:cubicBezTo>
                                    <a:pt x="768" y="103"/>
                                    <a:pt x="755" y="98"/>
                                    <a:pt x="742" y="98"/>
                                  </a:cubicBezTo>
                                  <a:cubicBezTo>
                                    <a:pt x="728" y="98"/>
                                    <a:pt x="716" y="103"/>
                                    <a:pt x="707" y="112"/>
                                  </a:cubicBezTo>
                                  <a:cubicBezTo>
                                    <a:pt x="698" y="121"/>
                                    <a:pt x="692" y="133"/>
                                    <a:pt x="692" y="147"/>
                                  </a:cubicBezTo>
                                  <a:cubicBezTo>
                                    <a:pt x="692" y="148"/>
                                    <a:pt x="692" y="148"/>
                                    <a:pt x="692" y="149"/>
                                  </a:cubicBezTo>
                                  <a:cubicBezTo>
                                    <a:pt x="694" y="149"/>
                                    <a:pt x="696" y="150"/>
                                    <a:pt x="698" y="150"/>
                                  </a:cubicBezTo>
                                  <a:cubicBezTo>
                                    <a:pt x="698" y="149"/>
                                    <a:pt x="698" y="148"/>
                                    <a:pt x="698" y="147"/>
                                  </a:cubicBezTo>
                                  <a:cubicBezTo>
                                    <a:pt x="698" y="123"/>
                                    <a:pt x="718" y="104"/>
                                    <a:pt x="742" y="104"/>
                                  </a:cubicBezTo>
                                  <a:cubicBezTo>
                                    <a:pt x="766" y="104"/>
                                    <a:pt x="785" y="123"/>
                                    <a:pt x="785" y="147"/>
                                  </a:cubicBezTo>
                                  <a:close/>
                                  <a:moveTo>
                                    <a:pt x="777" y="147"/>
                                  </a:moveTo>
                                  <a:cubicBezTo>
                                    <a:pt x="777" y="150"/>
                                    <a:pt x="777" y="152"/>
                                    <a:pt x="777" y="154"/>
                                  </a:cubicBezTo>
                                  <a:cubicBezTo>
                                    <a:pt x="779" y="153"/>
                                    <a:pt x="781" y="152"/>
                                    <a:pt x="783" y="151"/>
                                  </a:cubicBezTo>
                                  <a:cubicBezTo>
                                    <a:pt x="784" y="150"/>
                                    <a:pt x="784" y="148"/>
                                    <a:pt x="784" y="147"/>
                                  </a:cubicBezTo>
                                  <a:cubicBezTo>
                                    <a:pt x="784" y="136"/>
                                    <a:pt x="779" y="125"/>
                                    <a:pt x="771" y="117"/>
                                  </a:cubicBezTo>
                                  <a:cubicBezTo>
                                    <a:pt x="764" y="110"/>
                                    <a:pt x="753" y="105"/>
                                    <a:pt x="742" y="105"/>
                                  </a:cubicBezTo>
                                  <a:cubicBezTo>
                                    <a:pt x="730" y="105"/>
                                    <a:pt x="720" y="110"/>
                                    <a:pt x="712" y="117"/>
                                  </a:cubicBezTo>
                                  <a:cubicBezTo>
                                    <a:pt x="704" y="125"/>
                                    <a:pt x="700" y="136"/>
                                    <a:pt x="700" y="147"/>
                                  </a:cubicBezTo>
                                  <a:cubicBezTo>
                                    <a:pt x="700" y="148"/>
                                    <a:pt x="700" y="150"/>
                                    <a:pt x="700" y="151"/>
                                  </a:cubicBezTo>
                                  <a:cubicBezTo>
                                    <a:pt x="702" y="152"/>
                                    <a:pt x="704" y="153"/>
                                    <a:pt x="707" y="154"/>
                                  </a:cubicBezTo>
                                  <a:cubicBezTo>
                                    <a:pt x="706" y="152"/>
                                    <a:pt x="706" y="150"/>
                                    <a:pt x="706" y="147"/>
                                  </a:cubicBezTo>
                                  <a:cubicBezTo>
                                    <a:pt x="706" y="127"/>
                                    <a:pt x="722" y="111"/>
                                    <a:pt x="742" y="111"/>
                                  </a:cubicBezTo>
                                  <a:cubicBezTo>
                                    <a:pt x="761" y="111"/>
                                    <a:pt x="777" y="127"/>
                                    <a:pt x="777" y="147"/>
                                  </a:cubicBezTo>
                                  <a:close/>
                                  <a:moveTo>
                                    <a:pt x="785" y="199"/>
                                  </a:moveTo>
                                  <a:cubicBezTo>
                                    <a:pt x="785" y="200"/>
                                    <a:pt x="785" y="201"/>
                                    <a:pt x="785" y="202"/>
                                  </a:cubicBezTo>
                                  <a:cubicBezTo>
                                    <a:pt x="787" y="201"/>
                                    <a:pt x="789" y="200"/>
                                    <a:pt x="791" y="200"/>
                                  </a:cubicBezTo>
                                  <a:cubicBezTo>
                                    <a:pt x="791" y="200"/>
                                    <a:pt x="791" y="199"/>
                                    <a:pt x="791" y="199"/>
                                  </a:cubicBezTo>
                                  <a:cubicBezTo>
                                    <a:pt x="791" y="185"/>
                                    <a:pt x="786" y="172"/>
                                    <a:pt x="777" y="163"/>
                                  </a:cubicBezTo>
                                  <a:cubicBezTo>
                                    <a:pt x="768" y="154"/>
                                    <a:pt x="755" y="149"/>
                                    <a:pt x="742" y="149"/>
                                  </a:cubicBezTo>
                                  <a:cubicBezTo>
                                    <a:pt x="728" y="149"/>
                                    <a:pt x="716" y="154"/>
                                    <a:pt x="707" y="163"/>
                                  </a:cubicBezTo>
                                  <a:cubicBezTo>
                                    <a:pt x="698" y="172"/>
                                    <a:pt x="692" y="185"/>
                                    <a:pt x="692" y="199"/>
                                  </a:cubicBezTo>
                                  <a:cubicBezTo>
                                    <a:pt x="692" y="199"/>
                                    <a:pt x="692" y="199"/>
                                    <a:pt x="692" y="200"/>
                                  </a:cubicBezTo>
                                  <a:cubicBezTo>
                                    <a:pt x="694" y="200"/>
                                    <a:pt x="696" y="201"/>
                                    <a:pt x="698" y="202"/>
                                  </a:cubicBezTo>
                                  <a:cubicBezTo>
                                    <a:pt x="698" y="201"/>
                                    <a:pt x="698" y="200"/>
                                    <a:pt x="698" y="199"/>
                                  </a:cubicBezTo>
                                  <a:cubicBezTo>
                                    <a:pt x="698" y="175"/>
                                    <a:pt x="718" y="155"/>
                                    <a:pt x="742" y="155"/>
                                  </a:cubicBezTo>
                                  <a:cubicBezTo>
                                    <a:pt x="766" y="155"/>
                                    <a:pt x="785" y="175"/>
                                    <a:pt x="785" y="199"/>
                                  </a:cubicBezTo>
                                  <a:close/>
                                  <a:moveTo>
                                    <a:pt x="777" y="199"/>
                                  </a:moveTo>
                                  <a:cubicBezTo>
                                    <a:pt x="777" y="201"/>
                                    <a:pt x="777" y="203"/>
                                    <a:pt x="777" y="206"/>
                                  </a:cubicBezTo>
                                  <a:cubicBezTo>
                                    <a:pt x="779" y="205"/>
                                    <a:pt x="781" y="203"/>
                                    <a:pt x="783" y="202"/>
                                  </a:cubicBezTo>
                                  <a:cubicBezTo>
                                    <a:pt x="784" y="201"/>
                                    <a:pt x="784" y="200"/>
                                    <a:pt x="784" y="199"/>
                                  </a:cubicBezTo>
                                  <a:cubicBezTo>
                                    <a:pt x="784" y="187"/>
                                    <a:pt x="779" y="176"/>
                                    <a:pt x="771" y="169"/>
                                  </a:cubicBezTo>
                                  <a:cubicBezTo>
                                    <a:pt x="764" y="161"/>
                                    <a:pt x="753" y="157"/>
                                    <a:pt x="742" y="157"/>
                                  </a:cubicBezTo>
                                  <a:cubicBezTo>
                                    <a:pt x="730" y="157"/>
                                    <a:pt x="720" y="161"/>
                                    <a:pt x="712" y="169"/>
                                  </a:cubicBezTo>
                                  <a:cubicBezTo>
                                    <a:pt x="704" y="176"/>
                                    <a:pt x="700" y="187"/>
                                    <a:pt x="700" y="199"/>
                                  </a:cubicBezTo>
                                  <a:cubicBezTo>
                                    <a:pt x="700" y="200"/>
                                    <a:pt x="700" y="201"/>
                                    <a:pt x="700" y="202"/>
                                  </a:cubicBezTo>
                                  <a:cubicBezTo>
                                    <a:pt x="702" y="203"/>
                                    <a:pt x="704" y="204"/>
                                    <a:pt x="707" y="206"/>
                                  </a:cubicBezTo>
                                  <a:cubicBezTo>
                                    <a:pt x="706" y="203"/>
                                    <a:pt x="706" y="201"/>
                                    <a:pt x="706" y="199"/>
                                  </a:cubicBezTo>
                                  <a:cubicBezTo>
                                    <a:pt x="706" y="179"/>
                                    <a:pt x="722" y="163"/>
                                    <a:pt x="742" y="163"/>
                                  </a:cubicBezTo>
                                  <a:cubicBezTo>
                                    <a:pt x="761" y="163"/>
                                    <a:pt x="777" y="179"/>
                                    <a:pt x="777" y="199"/>
                                  </a:cubicBezTo>
                                  <a:close/>
                                  <a:moveTo>
                                    <a:pt x="785" y="250"/>
                                  </a:moveTo>
                                  <a:cubicBezTo>
                                    <a:pt x="785" y="251"/>
                                    <a:pt x="785" y="252"/>
                                    <a:pt x="785" y="253"/>
                                  </a:cubicBezTo>
                                  <a:cubicBezTo>
                                    <a:pt x="787" y="252"/>
                                    <a:pt x="789" y="252"/>
                                    <a:pt x="791" y="251"/>
                                  </a:cubicBezTo>
                                  <a:cubicBezTo>
                                    <a:pt x="791" y="251"/>
                                    <a:pt x="791" y="250"/>
                                    <a:pt x="791" y="250"/>
                                  </a:cubicBezTo>
                                  <a:cubicBezTo>
                                    <a:pt x="791" y="236"/>
                                    <a:pt x="786" y="224"/>
                                    <a:pt x="777" y="215"/>
                                  </a:cubicBezTo>
                                  <a:cubicBezTo>
                                    <a:pt x="768" y="206"/>
                                    <a:pt x="755" y="200"/>
                                    <a:pt x="742" y="200"/>
                                  </a:cubicBezTo>
                                  <a:cubicBezTo>
                                    <a:pt x="728" y="200"/>
                                    <a:pt x="716" y="206"/>
                                    <a:pt x="707" y="215"/>
                                  </a:cubicBezTo>
                                  <a:cubicBezTo>
                                    <a:pt x="698" y="224"/>
                                    <a:pt x="692" y="236"/>
                                    <a:pt x="692" y="250"/>
                                  </a:cubicBezTo>
                                  <a:cubicBezTo>
                                    <a:pt x="692" y="250"/>
                                    <a:pt x="692" y="251"/>
                                    <a:pt x="692" y="251"/>
                                  </a:cubicBezTo>
                                  <a:cubicBezTo>
                                    <a:pt x="694" y="252"/>
                                    <a:pt x="696" y="252"/>
                                    <a:pt x="698" y="253"/>
                                  </a:cubicBezTo>
                                  <a:cubicBezTo>
                                    <a:pt x="698" y="252"/>
                                    <a:pt x="698" y="251"/>
                                    <a:pt x="698" y="250"/>
                                  </a:cubicBezTo>
                                  <a:cubicBezTo>
                                    <a:pt x="698" y="226"/>
                                    <a:pt x="718" y="206"/>
                                    <a:pt x="742" y="206"/>
                                  </a:cubicBezTo>
                                  <a:cubicBezTo>
                                    <a:pt x="766" y="206"/>
                                    <a:pt x="785" y="226"/>
                                    <a:pt x="785" y="250"/>
                                  </a:cubicBezTo>
                                  <a:close/>
                                  <a:moveTo>
                                    <a:pt x="777" y="250"/>
                                  </a:moveTo>
                                  <a:cubicBezTo>
                                    <a:pt x="777" y="252"/>
                                    <a:pt x="777" y="255"/>
                                    <a:pt x="777" y="257"/>
                                  </a:cubicBezTo>
                                  <a:cubicBezTo>
                                    <a:pt x="779" y="256"/>
                                    <a:pt x="781" y="255"/>
                                    <a:pt x="783" y="254"/>
                                  </a:cubicBezTo>
                                  <a:cubicBezTo>
                                    <a:pt x="784" y="253"/>
                                    <a:pt x="784" y="251"/>
                                    <a:pt x="784" y="250"/>
                                  </a:cubicBezTo>
                                  <a:cubicBezTo>
                                    <a:pt x="784" y="238"/>
                                    <a:pt x="779" y="228"/>
                                    <a:pt x="771" y="220"/>
                                  </a:cubicBezTo>
                                  <a:cubicBezTo>
                                    <a:pt x="764" y="213"/>
                                    <a:pt x="753" y="208"/>
                                    <a:pt x="742" y="208"/>
                                  </a:cubicBezTo>
                                  <a:cubicBezTo>
                                    <a:pt x="730" y="208"/>
                                    <a:pt x="720" y="213"/>
                                    <a:pt x="712" y="220"/>
                                  </a:cubicBezTo>
                                  <a:cubicBezTo>
                                    <a:pt x="704" y="228"/>
                                    <a:pt x="700" y="238"/>
                                    <a:pt x="700" y="250"/>
                                  </a:cubicBezTo>
                                  <a:cubicBezTo>
                                    <a:pt x="700" y="251"/>
                                    <a:pt x="700" y="253"/>
                                    <a:pt x="700" y="254"/>
                                  </a:cubicBezTo>
                                  <a:cubicBezTo>
                                    <a:pt x="702" y="255"/>
                                    <a:pt x="704" y="256"/>
                                    <a:pt x="707" y="257"/>
                                  </a:cubicBezTo>
                                  <a:cubicBezTo>
                                    <a:pt x="706" y="255"/>
                                    <a:pt x="706" y="252"/>
                                    <a:pt x="706" y="250"/>
                                  </a:cubicBezTo>
                                  <a:cubicBezTo>
                                    <a:pt x="706" y="230"/>
                                    <a:pt x="722" y="214"/>
                                    <a:pt x="742" y="214"/>
                                  </a:cubicBezTo>
                                  <a:cubicBezTo>
                                    <a:pt x="761" y="214"/>
                                    <a:pt x="777" y="230"/>
                                    <a:pt x="777" y="250"/>
                                  </a:cubicBezTo>
                                  <a:close/>
                                  <a:moveTo>
                                    <a:pt x="785" y="301"/>
                                  </a:moveTo>
                                  <a:cubicBezTo>
                                    <a:pt x="785" y="302"/>
                                    <a:pt x="785" y="304"/>
                                    <a:pt x="785" y="305"/>
                                  </a:cubicBezTo>
                                  <a:cubicBezTo>
                                    <a:pt x="787" y="304"/>
                                    <a:pt x="789" y="303"/>
                                    <a:pt x="791" y="303"/>
                                  </a:cubicBezTo>
                                  <a:cubicBezTo>
                                    <a:pt x="791" y="302"/>
                                    <a:pt x="791" y="302"/>
                                    <a:pt x="791" y="301"/>
                                  </a:cubicBezTo>
                                  <a:cubicBezTo>
                                    <a:pt x="791" y="288"/>
                                    <a:pt x="786" y="275"/>
                                    <a:pt x="777" y="266"/>
                                  </a:cubicBezTo>
                                  <a:cubicBezTo>
                                    <a:pt x="768" y="257"/>
                                    <a:pt x="755" y="252"/>
                                    <a:pt x="742" y="252"/>
                                  </a:cubicBezTo>
                                  <a:cubicBezTo>
                                    <a:pt x="728" y="252"/>
                                    <a:pt x="716" y="257"/>
                                    <a:pt x="707" y="266"/>
                                  </a:cubicBezTo>
                                  <a:cubicBezTo>
                                    <a:pt x="698" y="275"/>
                                    <a:pt x="692" y="288"/>
                                    <a:pt x="692" y="301"/>
                                  </a:cubicBezTo>
                                  <a:cubicBezTo>
                                    <a:pt x="692" y="302"/>
                                    <a:pt x="692" y="302"/>
                                    <a:pt x="692" y="303"/>
                                  </a:cubicBezTo>
                                  <a:cubicBezTo>
                                    <a:pt x="694" y="303"/>
                                    <a:pt x="696" y="304"/>
                                    <a:pt x="698" y="305"/>
                                  </a:cubicBezTo>
                                  <a:cubicBezTo>
                                    <a:pt x="698" y="303"/>
                                    <a:pt x="698" y="302"/>
                                    <a:pt x="698" y="301"/>
                                  </a:cubicBezTo>
                                  <a:cubicBezTo>
                                    <a:pt x="698" y="277"/>
                                    <a:pt x="718" y="258"/>
                                    <a:pt x="742" y="258"/>
                                  </a:cubicBezTo>
                                  <a:cubicBezTo>
                                    <a:pt x="766" y="258"/>
                                    <a:pt x="785" y="277"/>
                                    <a:pt x="785" y="301"/>
                                  </a:cubicBezTo>
                                  <a:close/>
                                  <a:moveTo>
                                    <a:pt x="777" y="301"/>
                                  </a:moveTo>
                                  <a:cubicBezTo>
                                    <a:pt x="777" y="304"/>
                                    <a:pt x="777" y="306"/>
                                    <a:pt x="777" y="309"/>
                                  </a:cubicBezTo>
                                  <a:cubicBezTo>
                                    <a:pt x="779" y="307"/>
                                    <a:pt x="781" y="306"/>
                                    <a:pt x="783" y="305"/>
                                  </a:cubicBezTo>
                                  <a:cubicBezTo>
                                    <a:pt x="784" y="304"/>
                                    <a:pt x="784" y="303"/>
                                    <a:pt x="784" y="301"/>
                                  </a:cubicBezTo>
                                  <a:cubicBezTo>
                                    <a:pt x="784" y="290"/>
                                    <a:pt x="779" y="279"/>
                                    <a:pt x="771" y="272"/>
                                  </a:cubicBezTo>
                                  <a:cubicBezTo>
                                    <a:pt x="764" y="264"/>
                                    <a:pt x="753" y="259"/>
                                    <a:pt x="742" y="259"/>
                                  </a:cubicBezTo>
                                  <a:cubicBezTo>
                                    <a:pt x="730" y="259"/>
                                    <a:pt x="720" y="264"/>
                                    <a:pt x="712" y="272"/>
                                  </a:cubicBezTo>
                                  <a:cubicBezTo>
                                    <a:pt x="704" y="279"/>
                                    <a:pt x="700" y="290"/>
                                    <a:pt x="700" y="301"/>
                                  </a:cubicBezTo>
                                  <a:cubicBezTo>
                                    <a:pt x="700" y="303"/>
                                    <a:pt x="700" y="304"/>
                                    <a:pt x="700" y="305"/>
                                  </a:cubicBezTo>
                                  <a:cubicBezTo>
                                    <a:pt x="702" y="306"/>
                                    <a:pt x="704" y="307"/>
                                    <a:pt x="707" y="308"/>
                                  </a:cubicBezTo>
                                  <a:cubicBezTo>
                                    <a:pt x="706" y="306"/>
                                    <a:pt x="706" y="304"/>
                                    <a:pt x="706" y="301"/>
                                  </a:cubicBezTo>
                                  <a:cubicBezTo>
                                    <a:pt x="706" y="282"/>
                                    <a:pt x="722" y="265"/>
                                    <a:pt x="742" y="265"/>
                                  </a:cubicBezTo>
                                  <a:cubicBezTo>
                                    <a:pt x="761" y="265"/>
                                    <a:pt x="777" y="282"/>
                                    <a:pt x="777" y="301"/>
                                  </a:cubicBezTo>
                                  <a:close/>
                                  <a:moveTo>
                                    <a:pt x="785" y="353"/>
                                  </a:moveTo>
                                  <a:cubicBezTo>
                                    <a:pt x="785" y="354"/>
                                    <a:pt x="785" y="355"/>
                                    <a:pt x="785" y="356"/>
                                  </a:cubicBezTo>
                                  <a:cubicBezTo>
                                    <a:pt x="787" y="355"/>
                                    <a:pt x="789" y="355"/>
                                    <a:pt x="791" y="354"/>
                                  </a:cubicBezTo>
                                  <a:cubicBezTo>
                                    <a:pt x="791" y="354"/>
                                    <a:pt x="791" y="353"/>
                                    <a:pt x="791" y="353"/>
                                  </a:cubicBezTo>
                                  <a:cubicBezTo>
                                    <a:pt x="791" y="339"/>
                                    <a:pt x="786" y="327"/>
                                    <a:pt x="777" y="318"/>
                                  </a:cubicBezTo>
                                  <a:cubicBezTo>
                                    <a:pt x="768" y="309"/>
                                    <a:pt x="755" y="303"/>
                                    <a:pt x="742" y="303"/>
                                  </a:cubicBezTo>
                                  <a:cubicBezTo>
                                    <a:pt x="728" y="303"/>
                                    <a:pt x="716" y="309"/>
                                    <a:pt x="707" y="318"/>
                                  </a:cubicBezTo>
                                  <a:cubicBezTo>
                                    <a:pt x="698" y="327"/>
                                    <a:pt x="692" y="339"/>
                                    <a:pt x="692" y="353"/>
                                  </a:cubicBezTo>
                                  <a:cubicBezTo>
                                    <a:pt x="692" y="353"/>
                                    <a:pt x="692" y="354"/>
                                    <a:pt x="692" y="354"/>
                                  </a:cubicBezTo>
                                  <a:cubicBezTo>
                                    <a:pt x="694" y="355"/>
                                    <a:pt x="696" y="355"/>
                                    <a:pt x="698" y="356"/>
                                  </a:cubicBezTo>
                                  <a:cubicBezTo>
                                    <a:pt x="698" y="355"/>
                                    <a:pt x="698" y="354"/>
                                    <a:pt x="698" y="353"/>
                                  </a:cubicBezTo>
                                  <a:cubicBezTo>
                                    <a:pt x="698" y="329"/>
                                    <a:pt x="718" y="309"/>
                                    <a:pt x="742" y="309"/>
                                  </a:cubicBezTo>
                                  <a:cubicBezTo>
                                    <a:pt x="766" y="309"/>
                                    <a:pt x="785" y="329"/>
                                    <a:pt x="785" y="353"/>
                                  </a:cubicBezTo>
                                  <a:close/>
                                  <a:moveTo>
                                    <a:pt x="777" y="353"/>
                                  </a:moveTo>
                                  <a:cubicBezTo>
                                    <a:pt x="777" y="355"/>
                                    <a:pt x="777" y="358"/>
                                    <a:pt x="777" y="360"/>
                                  </a:cubicBezTo>
                                  <a:cubicBezTo>
                                    <a:pt x="779" y="359"/>
                                    <a:pt x="781" y="358"/>
                                    <a:pt x="783" y="357"/>
                                  </a:cubicBezTo>
                                  <a:cubicBezTo>
                                    <a:pt x="784" y="355"/>
                                    <a:pt x="784" y="354"/>
                                    <a:pt x="784" y="353"/>
                                  </a:cubicBezTo>
                                  <a:cubicBezTo>
                                    <a:pt x="784" y="341"/>
                                    <a:pt x="779" y="331"/>
                                    <a:pt x="771" y="323"/>
                                  </a:cubicBezTo>
                                  <a:cubicBezTo>
                                    <a:pt x="764" y="315"/>
                                    <a:pt x="753" y="311"/>
                                    <a:pt x="742" y="311"/>
                                  </a:cubicBezTo>
                                  <a:cubicBezTo>
                                    <a:pt x="730" y="311"/>
                                    <a:pt x="720" y="315"/>
                                    <a:pt x="712" y="323"/>
                                  </a:cubicBezTo>
                                  <a:cubicBezTo>
                                    <a:pt x="704" y="331"/>
                                    <a:pt x="700" y="341"/>
                                    <a:pt x="700" y="353"/>
                                  </a:cubicBezTo>
                                  <a:cubicBezTo>
                                    <a:pt x="700" y="354"/>
                                    <a:pt x="700" y="355"/>
                                    <a:pt x="700" y="357"/>
                                  </a:cubicBezTo>
                                  <a:cubicBezTo>
                                    <a:pt x="702" y="357"/>
                                    <a:pt x="704" y="359"/>
                                    <a:pt x="707" y="360"/>
                                  </a:cubicBezTo>
                                  <a:cubicBezTo>
                                    <a:pt x="706" y="357"/>
                                    <a:pt x="706" y="355"/>
                                    <a:pt x="706" y="353"/>
                                  </a:cubicBezTo>
                                  <a:cubicBezTo>
                                    <a:pt x="706" y="333"/>
                                    <a:pt x="722" y="317"/>
                                    <a:pt x="742" y="317"/>
                                  </a:cubicBezTo>
                                  <a:cubicBezTo>
                                    <a:pt x="761" y="317"/>
                                    <a:pt x="777" y="333"/>
                                    <a:pt x="777" y="353"/>
                                  </a:cubicBezTo>
                                  <a:close/>
                                  <a:moveTo>
                                    <a:pt x="785" y="404"/>
                                  </a:moveTo>
                                  <a:cubicBezTo>
                                    <a:pt x="785" y="405"/>
                                    <a:pt x="785" y="406"/>
                                    <a:pt x="785" y="407"/>
                                  </a:cubicBezTo>
                                  <a:cubicBezTo>
                                    <a:pt x="787" y="407"/>
                                    <a:pt x="789" y="406"/>
                                    <a:pt x="791" y="406"/>
                                  </a:cubicBezTo>
                                  <a:cubicBezTo>
                                    <a:pt x="791" y="405"/>
                                    <a:pt x="791" y="405"/>
                                    <a:pt x="791" y="404"/>
                                  </a:cubicBezTo>
                                  <a:cubicBezTo>
                                    <a:pt x="791" y="390"/>
                                    <a:pt x="786" y="378"/>
                                    <a:pt x="777" y="369"/>
                                  </a:cubicBezTo>
                                  <a:cubicBezTo>
                                    <a:pt x="768" y="360"/>
                                    <a:pt x="755" y="354"/>
                                    <a:pt x="742" y="354"/>
                                  </a:cubicBezTo>
                                  <a:cubicBezTo>
                                    <a:pt x="728" y="354"/>
                                    <a:pt x="716" y="360"/>
                                    <a:pt x="707" y="369"/>
                                  </a:cubicBezTo>
                                  <a:cubicBezTo>
                                    <a:pt x="698" y="378"/>
                                    <a:pt x="692" y="390"/>
                                    <a:pt x="692" y="404"/>
                                  </a:cubicBezTo>
                                  <a:cubicBezTo>
                                    <a:pt x="692" y="405"/>
                                    <a:pt x="692" y="405"/>
                                    <a:pt x="692" y="405"/>
                                  </a:cubicBezTo>
                                  <a:cubicBezTo>
                                    <a:pt x="694" y="406"/>
                                    <a:pt x="696" y="407"/>
                                    <a:pt x="698" y="407"/>
                                  </a:cubicBezTo>
                                  <a:cubicBezTo>
                                    <a:pt x="698" y="406"/>
                                    <a:pt x="698" y="405"/>
                                    <a:pt x="698" y="404"/>
                                  </a:cubicBezTo>
                                  <a:cubicBezTo>
                                    <a:pt x="698" y="380"/>
                                    <a:pt x="718" y="361"/>
                                    <a:pt x="742" y="361"/>
                                  </a:cubicBezTo>
                                  <a:cubicBezTo>
                                    <a:pt x="766" y="361"/>
                                    <a:pt x="785" y="380"/>
                                    <a:pt x="785" y="404"/>
                                  </a:cubicBezTo>
                                  <a:close/>
                                  <a:moveTo>
                                    <a:pt x="777" y="404"/>
                                  </a:moveTo>
                                  <a:cubicBezTo>
                                    <a:pt x="777" y="407"/>
                                    <a:pt x="777" y="409"/>
                                    <a:pt x="777" y="411"/>
                                  </a:cubicBezTo>
                                  <a:cubicBezTo>
                                    <a:pt x="779" y="410"/>
                                    <a:pt x="781" y="409"/>
                                    <a:pt x="783" y="408"/>
                                  </a:cubicBezTo>
                                  <a:cubicBezTo>
                                    <a:pt x="784" y="407"/>
                                    <a:pt x="784" y="405"/>
                                    <a:pt x="784" y="404"/>
                                  </a:cubicBezTo>
                                  <a:cubicBezTo>
                                    <a:pt x="784" y="392"/>
                                    <a:pt x="779" y="382"/>
                                    <a:pt x="771" y="374"/>
                                  </a:cubicBezTo>
                                  <a:cubicBezTo>
                                    <a:pt x="764" y="367"/>
                                    <a:pt x="753" y="362"/>
                                    <a:pt x="742" y="362"/>
                                  </a:cubicBezTo>
                                  <a:cubicBezTo>
                                    <a:pt x="730" y="362"/>
                                    <a:pt x="720" y="367"/>
                                    <a:pt x="712" y="374"/>
                                  </a:cubicBezTo>
                                  <a:cubicBezTo>
                                    <a:pt x="704" y="382"/>
                                    <a:pt x="700" y="392"/>
                                    <a:pt x="700" y="404"/>
                                  </a:cubicBezTo>
                                  <a:cubicBezTo>
                                    <a:pt x="700" y="405"/>
                                    <a:pt x="700" y="407"/>
                                    <a:pt x="700" y="408"/>
                                  </a:cubicBezTo>
                                  <a:cubicBezTo>
                                    <a:pt x="702" y="409"/>
                                    <a:pt x="704" y="410"/>
                                    <a:pt x="707" y="411"/>
                                  </a:cubicBezTo>
                                  <a:cubicBezTo>
                                    <a:pt x="706" y="409"/>
                                    <a:pt x="706" y="406"/>
                                    <a:pt x="706" y="404"/>
                                  </a:cubicBezTo>
                                  <a:cubicBezTo>
                                    <a:pt x="706" y="384"/>
                                    <a:pt x="722" y="368"/>
                                    <a:pt x="742" y="368"/>
                                  </a:cubicBezTo>
                                  <a:cubicBezTo>
                                    <a:pt x="761" y="368"/>
                                    <a:pt x="777" y="384"/>
                                    <a:pt x="777" y="404"/>
                                  </a:cubicBezTo>
                                  <a:close/>
                                  <a:moveTo>
                                    <a:pt x="770" y="404"/>
                                  </a:moveTo>
                                  <a:cubicBezTo>
                                    <a:pt x="770" y="407"/>
                                    <a:pt x="770" y="410"/>
                                    <a:pt x="769" y="412"/>
                                  </a:cubicBezTo>
                                  <a:cubicBezTo>
                                    <a:pt x="770" y="413"/>
                                    <a:pt x="771" y="414"/>
                                    <a:pt x="772" y="414"/>
                                  </a:cubicBezTo>
                                  <a:cubicBezTo>
                                    <a:pt x="773" y="414"/>
                                    <a:pt x="774" y="413"/>
                                    <a:pt x="775" y="412"/>
                                  </a:cubicBezTo>
                                  <a:cubicBezTo>
                                    <a:pt x="776" y="410"/>
                                    <a:pt x="776" y="407"/>
                                    <a:pt x="776" y="404"/>
                                  </a:cubicBezTo>
                                  <a:cubicBezTo>
                                    <a:pt x="776" y="395"/>
                                    <a:pt x="772" y="386"/>
                                    <a:pt x="766" y="380"/>
                                  </a:cubicBezTo>
                                  <a:cubicBezTo>
                                    <a:pt x="760" y="374"/>
                                    <a:pt x="751" y="370"/>
                                    <a:pt x="742" y="370"/>
                                  </a:cubicBezTo>
                                  <a:cubicBezTo>
                                    <a:pt x="732" y="370"/>
                                    <a:pt x="724" y="374"/>
                                    <a:pt x="717" y="380"/>
                                  </a:cubicBezTo>
                                  <a:cubicBezTo>
                                    <a:pt x="711" y="386"/>
                                    <a:pt x="707" y="395"/>
                                    <a:pt x="707" y="404"/>
                                  </a:cubicBezTo>
                                  <a:cubicBezTo>
                                    <a:pt x="707" y="407"/>
                                    <a:pt x="708" y="410"/>
                                    <a:pt x="708" y="412"/>
                                  </a:cubicBezTo>
                                  <a:cubicBezTo>
                                    <a:pt x="709" y="413"/>
                                    <a:pt x="710" y="414"/>
                                    <a:pt x="711" y="414"/>
                                  </a:cubicBezTo>
                                  <a:cubicBezTo>
                                    <a:pt x="712" y="414"/>
                                    <a:pt x="713" y="413"/>
                                    <a:pt x="714" y="412"/>
                                  </a:cubicBezTo>
                                  <a:cubicBezTo>
                                    <a:pt x="713" y="410"/>
                                    <a:pt x="713" y="407"/>
                                    <a:pt x="713" y="404"/>
                                  </a:cubicBezTo>
                                  <a:cubicBezTo>
                                    <a:pt x="713" y="388"/>
                                    <a:pt x="726" y="375"/>
                                    <a:pt x="742" y="375"/>
                                  </a:cubicBezTo>
                                  <a:cubicBezTo>
                                    <a:pt x="758" y="375"/>
                                    <a:pt x="770" y="388"/>
                                    <a:pt x="770" y="404"/>
                                  </a:cubicBezTo>
                                  <a:close/>
                                  <a:moveTo>
                                    <a:pt x="763" y="404"/>
                                  </a:moveTo>
                                  <a:cubicBezTo>
                                    <a:pt x="763" y="406"/>
                                    <a:pt x="763" y="407"/>
                                    <a:pt x="762" y="409"/>
                                  </a:cubicBezTo>
                                  <a:cubicBezTo>
                                    <a:pt x="764" y="409"/>
                                    <a:pt x="766" y="410"/>
                                    <a:pt x="768" y="411"/>
                                  </a:cubicBezTo>
                                  <a:cubicBezTo>
                                    <a:pt x="769" y="409"/>
                                    <a:pt x="769" y="407"/>
                                    <a:pt x="769" y="404"/>
                                  </a:cubicBezTo>
                                  <a:cubicBezTo>
                                    <a:pt x="769" y="397"/>
                                    <a:pt x="766" y="390"/>
                                    <a:pt x="761" y="385"/>
                                  </a:cubicBezTo>
                                  <a:cubicBezTo>
                                    <a:pt x="756" y="380"/>
                                    <a:pt x="749" y="377"/>
                                    <a:pt x="742" y="377"/>
                                  </a:cubicBezTo>
                                  <a:cubicBezTo>
                                    <a:pt x="734" y="377"/>
                                    <a:pt x="727" y="380"/>
                                    <a:pt x="722" y="385"/>
                                  </a:cubicBezTo>
                                  <a:cubicBezTo>
                                    <a:pt x="718" y="390"/>
                                    <a:pt x="714" y="397"/>
                                    <a:pt x="714" y="404"/>
                                  </a:cubicBezTo>
                                  <a:cubicBezTo>
                                    <a:pt x="714" y="407"/>
                                    <a:pt x="715" y="409"/>
                                    <a:pt x="715" y="411"/>
                                  </a:cubicBezTo>
                                  <a:cubicBezTo>
                                    <a:pt x="717" y="410"/>
                                    <a:pt x="719" y="409"/>
                                    <a:pt x="721" y="409"/>
                                  </a:cubicBezTo>
                                  <a:cubicBezTo>
                                    <a:pt x="721" y="407"/>
                                    <a:pt x="721" y="406"/>
                                    <a:pt x="721" y="404"/>
                                  </a:cubicBezTo>
                                  <a:cubicBezTo>
                                    <a:pt x="721" y="392"/>
                                    <a:pt x="730" y="383"/>
                                    <a:pt x="742" y="383"/>
                                  </a:cubicBezTo>
                                  <a:cubicBezTo>
                                    <a:pt x="753" y="383"/>
                                    <a:pt x="763" y="392"/>
                                    <a:pt x="763" y="404"/>
                                  </a:cubicBezTo>
                                  <a:close/>
                                  <a:moveTo>
                                    <a:pt x="755" y="404"/>
                                  </a:moveTo>
                                  <a:cubicBezTo>
                                    <a:pt x="755" y="405"/>
                                    <a:pt x="755" y="405"/>
                                    <a:pt x="755" y="406"/>
                                  </a:cubicBezTo>
                                  <a:cubicBezTo>
                                    <a:pt x="757" y="407"/>
                                    <a:pt x="759" y="407"/>
                                    <a:pt x="761" y="408"/>
                                  </a:cubicBezTo>
                                  <a:cubicBezTo>
                                    <a:pt x="761" y="407"/>
                                    <a:pt x="761" y="405"/>
                                    <a:pt x="761" y="404"/>
                                  </a:cubicBezTo>
                                  <a:cubicBezTo>
                                    <a:pt x="761" y="399"/>
                                    <a:pt x="759" y="394"/>
                                    <a:pt x="755" y="390"/>
                                  </a:cubicBezTo>
                                  <a:cubicBezTo>
                                    <a:pt x="752" y="387"/>
                                    <a:pt x="747" y="385"/>
                                    <a:pt x="742" y="385"/>
                                  </a:cubicBezTo>
                                  <a:cubicBezTo>
                                    <a:pt x="736" y="385"/>
                                    <a:pt x="731" y="387"/>
                                    <a:pt x="728" y="390"/>
                                  </a:cubicBezTo>
                                  <a:cubicBezTo>
                                    <a:pt x="724" y="394"/>
                                    <a:pt x="722" y="399"/>
                                    <a:pt x="722" y="404"/>
                                  </a:cubicBezTo>
                                  <a:cubicBezTo>
                                    <a:pt x="722" y="405"/>
                                    <a:pt x="722" y="407"/>
                                    <a:pt x="723" y="408"/>
                                  </a:cubicBezTo>
                                  <a:cubicBezTo>
                                    <a:pt x="724" y="407"/>
                                    <a:pt x="726" y="407"/>
                                    <a:pt x="728" y="406"/>
                                  </a:cubicBezTo>
                                  <a:cubicBezTo>
                                    <a:pt x="728" y="405"/>
                                    <a:pt x="728" y="405"/>
                                    <a:pt x="728" y="404"/>
                                  </a:cubicBezTo>
                                  <a:cubicBezTo>
                                    <a:pt x="728" y="397"/>
                                    <a:pt x="734" y="390"/>
                                    <a:pt x="742" y="390"/>
                                  </a:cubicBezTo>
                                  <a:cubicBezTo>
                                    <a:pt x="749" y="390"/>
                                    <a:pt x="755" y="397"/>
                                    <a:pt x="755" y="404"/>
                                  </a:cubicBezTo>
                                  <a:close/>
                                  <a:moveTo>
                                    <a:pt x="748" y="404"/>
                                  </a:moveTo>
                                  <a:cubicBezTo>
                                    <a:pt x="748" y="404"/>
                                    <a:pt x="748" y="404"/>
                                    <a:pt x="748" y="405"/>
                                  </a:cubicBezTo>
                                  <a:cubicBezTo>
                                    <a:pt x="750" y="405"/>
                                    <a:pt x="752" y="405"/>
                                    <a:pt x="754" y="406"/>
                                  </a:cubicBezTo>
                                  <a:cubicBezTo>
                                    <a:pt x="754" y="405"/>
                                    <a:pt x="754" y="405"/>
                                    <a:pt x="754" y="404"/>
                                  </a:cubicBezTo>
                                  <a:cubicBezTo>
                                    <a:pt x="754" y="397"/>
                                    <a:pt x="748" y="392"/>
                                    <a:pt x="742" y="392"/>
                                  </a:cubicBezTo>
                                  <a:cubicBezTo>
                                    <a:pt x="735" y="392"/>
                                    <a:pt x="730" y="397"/>
                                    <a:pt x="730" y="404"/>
                                  </a:cubicBezTo>
                                  <a:cubicBezTo>
                                    <a:pt x="730" y="405"/>
                                    <a:pt x="730" y="405"/>
                                    <a:pt x="730" y="406"/>
                                  </a:cubicBezTo>
                                  <a:cubicBezTo>
                                    <a:pt x="732" y="405"/>
                                    <a:pt x="733" y="405"/>
                                    <a:pt x="735" y="405"/>
                                  </a:cubicBezTo>
                                  <a:cubicBezTo>
                                    <a:pt x="735" y="404"/>
                                    <a:pt x="735" y="404"/>
                                    <a:pt x="735" y="404"/>
                                  </a:cubicBezTo>
                                  <a:cubicBezTo>
                                    <a:pt x="735" y="400"/>
                                    <a:pt x="738" y="397"/>
                                    <a:pt x="742" y="397"/>
                                  </a:cubicBezTo>
                                  <a:cubicBezTo>
                                    <a:pt x="745" y="397"/>
                                    <a:pt x="748" y="400"/>
                                    <a:pt x="748" y="404"/>
                                  </a:cubicBezTo>
                                  <a:close/>
                                  <a:moveTo>
                                    <a:pt x="742" y="399"/>
                                  </a:moveTo>
                                  <a:cubicBezTo>
                                    <a:pt x="739" y="399"/>
                                    <a:pt x="737" y="401"/>
                                    <a:pt x="737" y="404"/>
                                  </a:cubicBezTo>
                                  <a:cubicBezTo>
                                    <a:pt x="737" y="404"/>
                                    <a:pt x="737" y="404"/>
                                    <a:pt x="737" y="404"/>
                                  </a:cubicBezTo>
                                  <a:cubicBezTo>
                                    <a:pt x="738" y="404"/>
                                    <a:pt x="740" y="404"/>
                                    <a:pt x="742" y="404"/>
                                  </a:cubicBezTo>
                                  <a:cubicBezTo>
                                    <a:pt x="743" y="404"/>
                                    <a:pt x="745" y="404"/>
                                    <a:pt x="747" y="404"/>
                                  </a:cubicBezTo>
                                  <a:cubicBezTo>
                                    <a:pt x="747" y="404"/>
                                    <a:pt x="747" y="404"/>
                                    <a:pt x="747" y="404"/>
                                  </a:cubicBezTo>
                                  <a:cubicBezTo>
                                    <a:pt x="747" y="401"/>
                                    <a:pt x="745" y="399"/>
                                    <a:pt x="742" y="399"/>
                                  </a:cubicBezTo>
                                  <a:close/>
                                  <a:moveTo>
                                    <a:pt x="697" y="431"/>
                                  </a:moveTo>
                                  <a:cubicBezTo>
                                    <a:pt x="697" y="430"/>
                                    <a:pt x="698" y="428"/>
                                    <a:pt x="699" y="427"/>
                                  </a:cubicBezTo>
                                  <a:cubicBezTo>
                                    <a:pt x="694" y="423"/>
                                    <a:pt x="688" y="421"/>
                                    <a:pt x="681" y="421"/>
                                  </a:cubicBezTo>
                                  <a:cubicBezTo>
                                    <a:pt x="674" y="421"/>
                                    <a:pt x="668" y="423"/>
                                    <a:pt x="663" y="426"/>
                                  </a:cubicBezTo>
                                  <a:cubicBezTo>
                                    <a:pt x="664" y="428"/>
                                    <a:pt x="665" y="429"/>
                                    <a:pt x="666" y="431"/>
                                  </a:cubicBezTo>
                                  <a:cubicBezTo>
                                    <a:pt x="670" y="428"/>
                                    <a:pt x="675" y="427"/>
                                    <a:pt x="681" y="427"/>
                                  </a:cubicBezTo>
                                  <a:cubicBezTo>
                                    <a:pt x="687" y="427"/>
                                    <a:pt x="692" y="428"/>
                                    <a:pt x="697" y="431"/>
                                  </a:cubicBezTo>
                                  <a:close/>
                                  <a:moveTo>
                                    <a:pt x="681" y="428"/>
                                  </a:moveTo>
                                  <a:cubicBezTo>
                                    <a:pt x="676" y="428"/>
                                    <a:pt x="671" y="430"/>
                                    <a:pt x="666" y="432"/>
                                  </a:cubicBezTo>
                                  <a:cubicBezTo>
                                    <a:pt x="667" y="434"/>
                                    <a:pt x="668" y="436"/>
                                    <a:pt x="669" y="438"/>
                                  </a:cubicBezTo>
                                  <a:cubicBezTo>
                                    <a:pt x="672" y="436"/>
                                    <a:pt x="676" y="434"/>
                                    <a:pt x="681" y="434"/>
                                  </a:cubicBezTo>
                                  <a:cubicBezTo>
                                    <a:pt x="686" y="434"/>
                                    <a:pt x="690" y="436"/>
                                    <a:pt x="693" y="438"/>
                                  </a:cubicBezTo>
                                  <a:cubicBezTo>
                                    <a:pt x="694" y="436"/>
                                    <a:pt x="695" y="435"/>
                                    <a:pt x="696" y="433"/>
                                  </a:cubicBezTo>
                                  <a:cubicBezTo>
                                    <a:pt x="691" y="430"/>
                                    <a:pt x="686" y="428"/>
                                    <a:pt x="681" y="428"/>
                                  </a:cubicBezTo>
                                  <a:close/>
                                  <a:moveTo>
                                    <a:pt x="700" y="425"/>
                                  </a:moveTo>
                                  <a:cubicBezTo>
                                    <a:pt x="701" y="424"/>
                                    <a:pt x="703" y="422"/>
                                    <a:pt x="704" y="421"/>
                                  </a:cubicBezTo>
                                  <a:cubicBezTo>
                                    <a:pt x="697" y="416"/>
                                    <a:pt x="689" y="413"/>
                                    <a:pt x="681" y="413"/>
                                  </a:cubicBezTo>
                                  <a:cubicBezTo>
                                    <a:pt x="672" y="413"/>
                                    <a:pt x="665" y="416"/>
                                    <a:pt x="658" y="420"/>
                                  </a:cubicBezTo>
                                  <a:cubicBezTo>
                                    <a:pt x="659" y="422"/>
                                    <a:pt x="661" y="423"/>
                                    <a:pt x="662" y="425"/>
                                  </a:cubicBezTo>
                                  <a:cubicBezTo>
                                    <a:pt x="667" y="422"/>
                                    <a:pt x="674" y="420"/>
                                    <a:pt x="681" y="420"/>
                                  </a:cubicBezTo>
                                  <a:cubicBezTo>
                                    <a:pt x="688" y="420"/>
                                    <a:pt x="695" y="422"/>
                                    <a:pt x="700" y="425"/>
                                  </a:cubicBezTo>
                                  <a:close/>
                                  <a:moveTo>
                                    <a:pt x="705" y="419"/>
                                  </a:moveTo>
                                  <a:cubicBezTo>
                                    <a:pt x="707" y="418"/>
                                    <a:pt x="708" y="417"/>
                                    <a:pt x="710" y="415"/>
                                  </a:cubicBezTo>
                                  <a:cubicBezTo>
                                    <a:pt x="702" y="409"/>
                                    <a:pt x="692" y="406"/>
                                    <a:pt x="681" y="406"/>
                                  </a:cubicBezTo>
                                  <a:cubicBezTo>
                                    <a:pt x="670" y="406"/>
                                    <a:pt x="660" y="409"/>
                                    <a:pt x="652" y="415"/>
                                  </a:cubicBezTo>
                                  <a:cubicBezTo>
                                    <a:pt x="654" y="416"/>
                                    <a:pt x="655" y="418"/>
                                    <a:pt x="657" y="419"/>
                                  </a:cubicBezTo>
                                  <a:cubicBezTo>
                                    <a:pt x="664" y="415"/>
                                    <a:pt x="672" y="412"/>
                                    <a:pt x="681" y="412"/>
                                  </a:cubicBezTo>
                                  <a:cubicBezTo>
                                    <a:pt x="690" y="412"/>
                                    <a:pt x="698" y="415"/>
                                    <a:pt x="705" y="419"/>
                                  </a:cubicBezTo>
                                  <a:close/>
                                  <a:moveTo>
                                    <a:pt x="650" y="404"/>
                                  </a:moveTo>
                                  <a:cubicBezTo>
                                    <a:pt x="650" y="407"/>
                                    <a:pt x="649" y="410"/>
                                    <a:pt x="648" y="412"/>
                                  </a:cubicBezTo>
                                  <a:cubicBezTo>
                                    <a:pt x="649" y="413"/>
                                    <a:pt x="650" y="413"/>
                                    <a:pt x="651" y="414"/>
                                  </a:cubicBezTo>
                                  <a:cubicBezTo>
                                    <a:pt x="652" y="413"/>
                                    <a:pt x="653" y="412"/>
                                    <a:pt x="654" y="412"/>
                                  </a:cubicBezTo>
                                  <a:cubicBezTo>
                                    <a:pt x="655" y="409"/>
                                    <a:pt x="655" y="407"/>
                                    <a:pt x="655" y="404"/>
                                  </a:cubicBezTo>
                                  <a:cubicBezTo>
                                    <a:pt x="655" y="395"/>
                                    <a:pt x="651" y="386"/>
                                    <a:pt x="645" y="380"/>
                                  </a:cubicBezTo>
                                  <a:cubicBezTo>
                                    <a:pt x="639" y="374"/>
                                    <a:pt x="630" y="370"/>
                                    <a:pt x="621" y="370"/>
                                  </a:cubicBezTo>
                                  <a:cubicBezTo>
                                    <a:pt x="611" y="370"/>
                                    <a:pt x="603" y="374"/>
                                    <a:pt x="597" y="380"/>
                                  </a:cubicBezTo>
                                  <a:cubicBezTo>
                                    <a:pt x="590" y="386"/>
                                    <a:pt x="587" y="395"/>
                                    <a:pt x="587" y="404"/>
                                  </a:cubicBezTo>
                                  <a:cubicBezTo>
                                    <a:pt x="587" y="407"/>
                                    <a:pt x="587" y="410"/>
                                    <a:pt x="588" y="412"/>
                                  </a:cubicBezTo>
                                  <a:cubicBezTo>
                                    <a:pt x="589" y="413"/>
                                    <a:pt x="589" y="414"/>
                                    <a:pt x="590" y="414"/>
                                  </a:cubicBezTo>
                                  <a:cubicBezTo>
                                    <a:pt x="591" y="414"/>
                                    <a:pt x="592" y="413"/>
                                    <a:pt x="593" y="412"/>
                                  </a:cubicBezTo>
                                  <a:cubicBezTo>
                                    <a:pt x="592" y="410"/>
                                    <a:pt x="592" y="407"/>
                                    <a:pt x="592" y="404"/>
                                  </a:cubicBezTo>
                                  <a:cubicBezTo>
                                    <a:pt x="592" y="388"/>
                                    <a:pt x="605" y="375"/>
                                    <a:pt x="621" y="375"/>
                                  </a:cubicBezTo>
                                  <a:cubicBezTo>
                                    <a:pt x="637" y="375"/>
                                    <a:pt x="650" y="388"/>
                                    <a:pt x="650" y="404"/>
                                  </a:cubicBezTo>
                                  <a:close/>
                                  <a:moveTo>
                                    <a:pt x="642" y="404"/>
                                  </a:moveTo>
                                  <a:cubicBezTo>
                                    <a:pt x="642" y="406"/>
                                    <a:pt x="642" y="407"/>
                                    <a:pt x="641" y="409"/>
                                  </a:cubicBezTo>
                                  <a:cubicBezTo>
                                    <a:pt x="643" y="409"/>
                                    <a:pt x="645" y="410"/>
                                    <a:pt x="647" y="411"/>
                                  </a:cubicBezTo>
                                  <a:cubicBezTo>
                                    <a:pt x="648" y="409"/>
                                    <a:pt x="648" y="407"/>
                                    <a:pt x="648" y="404"/>
                                  </a:cubicBezTo>
                                  <a:cubicBezTo>
                                    <a:pt x="648" y="397"/>
                                    <a:pt x="645" y="390"/>
                                    <a:pt x="640" y="385"/>
                                  </a:cubicBezTo>
                                  <a:cubicBezTo>
                                    <a:pt x="635" y="380"/>
                                    <a:pt x="628" y="377"/>
                                    <a:pt x="621" y="377"/>
                                  </a:cubicBezTo>
                                  <a:cubicBezTo>
                                    <a:pt x="613" y="377"/>
                                    <a:pt x="607" y="380"/>
                                    <a:pt x="602" y="385"/>
                                  </a:cubicBezTo>
                                  <a:cubicBezTo>
                                    <a:pt x="597" y="390"/>
                                    <a:pt x="594" y="397"/>
                                    <a:pt x="594" y="404"/>
                                  </a:cubicBezTo>
                                  <a:cubicBezTo>
                                    <a:pt x="594" y="407"/>
                                    <a:pt x="594" y="409"/>
                                    <a:pt x="595" y="411"/>
                                  </a:cubicBezTo>
                                  <a:cubicBezTo>
                                    <a:pt x="596" y="410"/>
                                    <a:pt x="598" y="409"/>
                                    <a:pt x="600" y="409"/>
                                  </a:cubicBezTo>
                                  <a:cubicBezTo>
                                    <a:pt x="600" y="407"/>
                                    <a:pt x="600" y="406"/>
                                    <a:pt x="600" y="404"/>
                                  </a:cubicBezTo>
                                  <a:cubicBezTo>
                                    <a:pt x="600" y="392"/>
                                    <a:pt x="609" y="383"/>
                                    <a:pt x="621" y="383"/>
                                  </a:cubicBezTo>
                                  <a:cubicBezTo>
                                    <a:pt x="632" y="383"/>
                                    <a:pt x="642" y="392"/>
                                    <a:pt x="642" y="404"/>
                                  </a:cubicBezTo>
                                  <a:close/>
                                  <a:moveTo>
                                    <a:pt x="634" y="404"/>
                                  </a:moveTo>
                                  <a:cubicBezTo>
                                    <a:pt x="634" y="405"/>
                                    <a:pt x="634" y="405"/>
                                    <a:pt x="634" y="406"/>
                                  </a:cubicBezTo>
                                  <a:cubicBezTo>
                                    <a:pt x="636" y="407"/>
                                    <a:pt x="638" y="407"/>
                                    <a:pt x="640" y="408"/>
                                  </a:cubicBezTo>
                                  <a:cubicBezTo>
                                    <a:pt x="640" y="407"/>
                                    <a:pt x="640" y="405"/>
                                    <a:pt x="640" y="404"/>
                                  </a:cubicBezTo>
                                  <a:cubicBezTo>
                                    <a:pt x="640" y="399"/>
                                    <a:pt x="638" y="394"/>
                                    <a:pt x="635" y="390"/>
                                  </a:cubicBezTo>
                                  <a:cubicBezTo>
                                    <a:pt x="631" y="387"/>
                                    <a:pt x="626" y="385"/>
                                    <a:pt x="621" y="385"/>
                                  </a:cubicBezTo>
                                  <a:cubicBezTo>
                                    <a:pt x="615" y="385"/>
                                    <a:pt x="611" y="387"/>
                                    <a:pt x="607" y="390"/>
                                  </a:cubicBezTo>
                                  <a:cubicBezTo>
                                    <a:pt x="603" y="394"/>
                                    <a:pt x="601" y="399"/>
                                    <a:pt x="601" y="404"/>
                                  </a:cubicBezTo>
                                  <a:cubicBezTo>
                                    <a:pt x="601" y="405"/>
                                    <a:pt x="601" y="407"/>
                                    <a:pt x="602" y="408"/>
                                  </a:cubicBezTo>
                                  <a:cubicBezTo>
                                    <a:pt x="604" y="407"/>
                                    <a:pt x="605" y="407"/>
                                    <a:pt x="607" y="406"/>
                                  </a:cubicBezTo>
                                  <a:cubicBezTo>
                                    <a:pt x="607" y="405"/>
                                    <a:pt x="607" y="405"/>
                                    <a:pt x="607" y="404"/>
                                  </a:cubicBezTo>
                                  <a:cubicBezTo>
                                    <a:pt x="607" y="397"/>
                                    <a:pt x="613" y="390"/>
                                    <a:pt x="621" y="390"/>
                                  </a:cubicBezTo>
                                  <a:cubicBezTo>
                                    <a:pt x="628" y="390"/>
                                    <a:pt x="634" y="397"/>
                                    <a:pt x="634" y="404"/>
                                  </a:cubicBezTo>
                                  <a:close/>
                                  <a:moveTo>
                                    <a:pt x="628" y="404"/>
                                  </a:moveTo>
                                  <a:cubicBezTo>
                                    <a:pt x="628" y="404"/>
                                    <a:pt x="627" y="404"/>
                                    <a:pt x="627" y="405"/>
                                  </a:cubicBezTo>
                                  <a:cubicBezTo>
                                    <a:pt x="629" y="405"/>
                                    <a:pt x="631" y="405"/>
                                    <a:pt x="633" y="406"/>
                                  </a:cubicBezTo>
                                  <a:cubicBezTo>
                                    <a:pt x="633" y="405"/>
                                    <a:pt x="633" y="405"/>
                                    <a:pt x="633" y="404"/>
                                  </a:cubicBezTo>
                                  <a:cubicBezTo>
                                    <a:pt x="633" y="397"/>
                                    <a:pt x="627" y="392"/>
                                    <a:pt x="621" y="392"/>
                                  </a:cubicBezTo>
                                  <a:cubicBezTo>
                                    <a:pt x="614" y="392"/>
                                    <a:pt x="609" y="397"/>
                                    <a:pt x="609" y="404"/>
                                  </a:cubicBezTo>
                                  <a:cubicBezTo>
                                    <a:pt x="609" y="405"/>
                                    <a:pt x="609" y="405"/>
                                    <a:pt x="609" y="406"/>
                                  </a:cubicBezTo>
                                  <a:cubicBezTo>
                                    <a:pt x="611" y="405"/>
                                    <a:pt x="612" y="405"/>
                                    <a:pt x="614" y="405"/>
                                  </a:cubicBezTo>
                                  <a:cubicBezTo>
                                    <a:pt x="614" y="404"/>
                                    <a:pt x="614" y="404"/>
                                    <a:pt x="614" y="404"/>
                                  </a:cubicBezTo>
                                  <a:cubicBezTo>
                                    <a:pt x="614" y="400"/>
                                    <a:pt x="617" y="397"/>
                                    <a:pt x="621" y="397"/>
                                  </a:cubicBezTo>
                                  <a:cubicBezTo>
                                    <a:pt x="625" y="397"/>
                                    <a:pt x="628" y="400"/>
                                    <a:pt x="628" y="404"/>
                                  </a:cubicBezTo>
                                  <a:close/>
                                  <a:moveTo>
                                    <a:pt x="621" y="399"/>
                                  </a:moveTo>
                                  <a:cubicBezTo>
                                    <a:pt x="618" y="399"/>
                                    <a:pt x="616" y="401"/>
                                    <a:pt x="616" y="404"/>
                                  </a:cubicBezTo>
                                  <a:cubicBezTo>
                                    <a:pt x="616" y="404"/>
                                    <a:pt x="616" y="404"/>
                                    <a:pt x="616" y="404"/>
                                  </a:cubicBezTo>
                                  <a:cubicBezTo>
                                    <a:pt x="617" y="404"/>
                                    <a:pt x="619" y="404"/>
                                    <a:pt x="621" y="404"/>
                                  </a:cubicBezTo>
                                  <a:cubicBezTo>
                                    <a:pt x="623" y="404"/>
                                    <a:pt x="624" y="404"/>
                                    <a:pt x="626" y="404"/>
                                  </a:cubicBezTo>
                                  <a:cubicBezTo>
                                    <a:pt x="626" y="404"/>
                                    <a:pt x="626" y="404"/>
                                    <a:pt x="626" y="404"/>
                                  </a:cubicBezTo>
                                  <a:cubicBezTo>
                                    <a:pt x="626" y="401"/>
                                    <a:pt x="624" y="399"/>
                                    <a:pt x="621" y="399"/>
                                  </a:cubicBezTo>
                                  <a:close/>
                                  <a:moveTo>
                                    <a:pt x="576" y="431"/>
                                  </a:moveTo>
                                  <a:cubicBezTo>
                                    <a:pt x="577" y="430"/>
                                    <a:pt x="577" y="428"/>
                                    <a:pt x="578" y="427"/>
                                  </a:cubicBezTo>
                                  <a:cubicBezTo>
                                    <a:pt x="573" y="423"/>
                                    <a:pt x="567" y="421"/>
                                    <a:pt x="560" y="421"/>
                                  </a:cubicBezTo>
                                  <a:cubicBezTo>
                                    <a:pt x="553" y="421"/>
                                    <a:pt x="547" y="423"/>
                                    <a:pt x="541" y="427"/>
                                  </a:cubicBezTo>
                                  <a:cubicBezTo>
                                    <a:pt x="542" y="428"/>
                                    <a:pt x="543" y="430"/>
                                    <a:pt x="544" y="431"/>
                                  </a:cubicBezTo>
                                  <a:cubicBezTo>
                                    <a:pt x="549" y="428"/>
                                    <a:pt x="554" y="427"/>
                                    <a:pt x="560" y="427"/>
                                  </a:cubicBezTo>
                                  <a:cubicBezTo>
                                    <a:pt x="566" y="427"/>
                                    <a:pt x="571" y="428"/>
                                    <a:pt x="576" y="431"/>
                                  </a:cubicBezTo>
                                  <a:close/>
                                  <a:moveTo>
                                    <a:pt x="560" y="428"/>
                                  </a:moveTo>
                                  <a:cubicBezTo>
                                    <a:pt x="554" y="428"/>
                                    <a:pt x="549" y="430"/>
                                    <a:pt x="545" y="433"/>
                                  </a:cubicBezTo>
                                  <a:cubicBezTo>
                                    <a:pt x="546" y="435"/>
                                    <a:pt x="546" y="437"/>
                                    <a:pt x="547" y="439"/>
                                  </a:cubicBezTo>
                                  <a:cubicBezTo>
                                    <a:pt x="551" y="436"/>
                                    <a:pt x="555" y="434"/>
                                    <a:pt x="560" y="434"/>
                                  </a:cubicBezTo>
                                  <a:cubicBezTo>
                                    <a:pt x="565" y="434"/>
                                    <a:pt x="569" y="436"/>
                                    <a:pt x="572" y="438"/>
                                  </a:cubicBezTo>
                                  <a:cubicBezTo>
                                    <a:pt x="573" y="436"/>
                                    <a:pt x="574" y="435"/>
                                    <a:pt x="575" y="433"/>
                                  </a:cubicBezTo>
                                  <a:cubicBezTo>
                                    <a:pt x="571" y="430"/>
                                    <a:pt x="565" y="428"/>
                                    <a:pt x="560" y="428"/>
                                  </a:cubicBezTo>
                                  <a:close/>
                                  <a:moveTo>
                                    <a:pt x="579" y="425"/>
                                  </a:moveTo>
                                  <a:cubicBezTo>
                                    <a:pt x="581" y="424"/>
                                    <a:pt x="582" y="422"/>
                                    <a:pt x="583" y="421"/>
                                  </a:cubicBezTo>
                                  <a:cubicBezTo>
                                    <a:pt x="577" y="416"/>
                                    <a:pt x="569" y="413"/>
                                    <a:pt x="560" y="413"/>
                                  </a:cubicBezTo>
                                  <a:cubicBezTo>
                                    <a:pt x="551" y="413"/>
                                    <a:pt x="543" y="416"/>
                                    <a:pt x="536" y="421"/>
                                  </a:cubicBezTo>
                                  <a:cubicBezTo>
                                    <a:pt x="538" y="422"/>
                                    <a:pt x="539" y="424"/>
                                    <a:pt x="540" y="426"/>
                                  </a:cubicBezTo>
                                  <a:cubicBezTo>
                                    <a:pt x="546" y="422"/>
                                    <a:pt x="553" y="420"/>
                                    <a:pt x="560" y="420"/>
                                  </a:cubicBezTo>
                                  <a:cubicBezTo>
                                    <a:pt x="567" y="420"/>
                                    <a:pt x="574" y="422"/>
                                    <a:pt x="579" y="425"/>
                                  </a:cubicBezTo>
                                  <a:close/>
                                  <a:moveTo>
                                    <a:pt x="584" y="419"/>
                                  </a:moveTo>
                                  <a:cubicBezTo>
                                    <a:pt x="586" y="418"/>
                                    <a:pt x="587" y="417"/>
                                    <a:pt x="589" y="415"/>
                                  </a:cubicBezTo>
                                  <a:cubicBezTo>
                                    <a:pt x="581" y="409"/>
                                    <a:pt x="571" y="406"/>
                                    <a:pt x="560" y="406"/>
                                  </a:cubicBezTo>
                                  <a:cubicBezTo>
                                    <a:pt x="549" y="406"/>
                                    <a:pt x="539" y="409"/>
                                    <a:pt x="531" y="415"/>
                                  </a:cubicBezTo>
                                  <a:cubicBezTo>
                                    <a:pt x="532" y="417"/>
                                    <a:pt x="534" y="418"/>
                                    <a:pt x="535" y="420"/>
                                  </a:cubicBezTo>
                                  <a:cubicBezTo>
                                    <a:pt x="542" y="415"/>
                                    <a:pt x="551" y="412"/>
                                    <a:pt x="560" y="412"/>
                                  </a:cubicBezTo>
                                  <a:cubicBezTo>
                                    <a:pt x="569" y="412"/>
                                    <a:pt x="577" y="415"/>
                                    <a:pt x="584" y="419"/>
                                  </a:cubicBezTo>
                                  <a:close/>
                                  <a:moveTo>
                                    <a:pt x="527" y="404"/>
                                  </a:moveTo>
                                  <a:cubicBezTo>
                                    <a:pt x="527" y="407"/>
                                    <a:pt x="527" y="410"/>
                                    <a:pt x="526" y="412"/>
                                  </a:cubicBezTo>
                                  <a:cubicBezTo>
                                    <a:pt x="527" y="413"/>
                                    <a:pt x="528" y="414"/>
                                    <a:pt x="529" y="414"/>
                                  </a:cubicBezTo>
                                  <a:cubicBezTo>
                                    <a:pt x="530" y="414"/>
                                    <a:pt x="531" y="413"/>
                                    <a:pt x="532" y="413"/>
                                  </a:cubicBezTo>
                                  <a:cubicBezTo>
                                    <a:pt x="532" y="410"/>
                                    <a:pt x="533" y="407"/>
                                    <a:pt x="533" y="404"/>
                                  </a:cubicBezTo>
                                  <a:cubicBezTo>
                                    <a:pt x="533" y="395"/>
                                    <a:pt x="529" y="386"/>
                                    <a:pt x="523" y="380"/>
                                  </a:cubicBezTo>
                                  <a:cubicBezTo>
                                    <a:pt x="517" y="374"/>
                                    <a:pt x="508" y="370"/>
                                    <a:pt x="499" y="370"/>
                                  </a:cubicBezTo>
                                  <a:cubicBezTo>
                                    <a:pt x="489" y="370"/>
                                    <a:pt x="481" y="374"/>
                                    <a:pt x="474" y="380"/>
                                  </a:cubicBezTo>
                                  <a:cubicBezTo>
                                    <a:pt x="468" y="386"/>
                                    <a:pt x="464" y="395"/>
                                    <a:pt x="464" y="404"/>
                                  </a:cubicBezTo>
                                  <a:cubicBezTo>
                                    <a:pt x="464" y="407"/>
                                    <a:pt x="465" y="410"/>
                                    <a:pt x="465" y="412"/>
                                  </a:cubicBezTo>
                                  <a:cubicBezTo>
                                    <a:pt x="466" y="413"/>
                                    <a:pt x="467" y="414"/>
                                    <a:pt x="468" y="414"/>
                                  </a:cubicBezTo>
                                  <a:cubicBezTo>
                                    <a:pt x="469" y="414"/>
                                    <a:pt x="470" y="413"/>
                                    <a:pt x="471" y="412"/>
                                  </a:cubicBezTo>
                                  <a:cubicBezTo>
                                    <a:pt x="470" y="410"/>
                                    <a:pt x="470" y="407"/>
                                    <a:pt x="470" y="404"/>
                                  </a:cubicBezTo>
                                  <a:cubicBezTo>
                                    <a:pt x="470" y="388"/>
                                    <a:pt x="483" y="375"/>
                                    <a:pt x="499" y="375"/>
                                  </a:cubicBezTo>
                                  <a:cubicBezTo>
                                    <a:pt x="515" y="375"/>
                                    <a:pt x="527" y="388"/>
                                    <a:pt x="527" y="404"/>
                                  </a:cubicBezTo>
                                  <a:close/>
                                  <a:moveTo>
                                    <a:pt x="520" y="404"/>
                                  </a:moveTo>
                                  <a:cubicBezTo>
                                    <a:pt x="520" y="406"/>
                                    <a:pt x="520" y="407"/>
                                    <a:pt x="519" y="409"/>
                                  </a:cubicBezTo>
                                  <a:cubicBezTo>
                                    <a:pt x="521" y="409"/>
                                    <a:pt x="523" y="410"/>
                                    <a:pt x="525" y="411"/>
                                  </a:cubicBezTo>
                                  <a:cubicBezTo>
                                    <a:pt x="525" y="409"/>
                                    <a:pt x="526" y="407"/>
                                    <a:pt x="526" y="404"/>
                                  </a:cubicBezTo>
                                  <a:cubicBezTo>
                                    <a:pt x="526" y="397"/>
                                    <a:pt x="523" y="390"/>
                                    <a:pt x="518" y="385"/>
                                  </a:cubicBezTo>
                                  <a:cubicBezTo>
                                    <a:pt x="513" y="380"/>
                                    <a:pt x="506" y="377"/>
                                    <a:pt x="499" y="377"/>
                                  </a:cubicBezTo>
                                  <a:cubicBezTo>
                                    <a:pt x="491" y="377"/>
                                    <a:pt x="484" y="380"/>
                                    <a:pt x="479" y="385"/>
                                  </a:cubicBezTo>
                                  <a:cubicBezTo>
                                    <a:pt x="474" y="390"/>
                                    <a:pt x="471" y="397"/>
                                    <a:pt x="471" y="404"/>
                                  </a:cubicBezTo>
                                  <a:cubicBezTo>
                                    <a:pt x="471" y="407"/>
                                    <a:pt x="472" y="409"/>
                                    <a:pt x="472" y="411"/>
                                  </a:cubicBezTo>
                                  <a:cubicBezTo>
                                    <a:pt x="474" y="410"/>
                                    <a:pt x="476" y="409"/>
                                    <a:pt x="478" y="409"/>
                                  </a:cubicBezTo>
                                  <a:cubicBezTo>
                                    <a:pt x="478" y="407"/>
                                    <a:pt x="478" y="406"/>
                                    <a:pt x="478" y="404"/>
                                  </a:cubicBezTo>
                                  <a:cubicBezTo>
                                    <a:pt x="478" y="392"/>
                                    <a:pt x="487" y="383"/>
                                    <a:pt x="499" y="383"/>
                                  </a:cubicBezTo>
                                  <a:cubicBezTo>
                                    <a:pt x="510" y="383"/>
                                    <a:pt x="520" y="392"/>
                                    <a:pt x="520" y="404"/>
                                  </a:cubicBezTo>
                                  <a:close/>
                                  <a:moveTo>
                                    <a:pt x="512" y="404"/>
                                  </a:moveTo>
                                  <a:cubicBezTo>
                                    <a:pt x="512" y="405"/>
                                    <a:pt x="512" y="405"/>
                                    <a:pt x="512" y="406"/>
                                  </a:cubicBezTo>
                                  <a:cubicBezTo>
                                    <a:pt x="514" y="407"/>
                                    <a:pt x="516" y="407"/>
                                    <a:pt x="518" y="408"/>
                                  </a:cubicBezTo>
                                  <a:cubicBezTo>
                                    <a:pt x="518" y="407"/>
                                    <a:pt x="518" y="405"/>
                                    <a:pt x="518" y="404"/>
                                  </a:cubicBezTo>
                                  <a:cubicBezTo>
                                    <a:pt x="518" y="399"/>
                                    <a:pt x="516" y="394"/>
                                    <a:pt x="512" y="390"/>
                                  </a:cubicBezTo>
                                  <a:cubicBezTo>
                                    <a:pt x="509" y="387"/>
                                    <a:pt x="504" y="385"/>
                                    <a:pt x="499" y="385"/>
                                  </a:cubicBezTo>
                                  <a:cubicBezTo>
                                    <a:pt x="493" y="385"/>
                                    <a:pt x="488" y="387"/>
                                    <a:pt x="485" y="390"/>
                                  </a:cubicBezTo>
                                  <a:cubicBezTo>
                                    <a:pt x="481" y="394"/>
                                    <a:pt x="479" y="399"/>
                                    <a:pt x="479" y="404"/>
                                  </a:cubicBezTo>
                                  <a:cubicBezTo>
                                    <a:pt x="479" y="405"/>
                                    <a:pt x="479" y="407"/>
                                    <a:pt x="480" y="408"/>
                                  </a:cubicBezTo>
                                  <a:cubicBezTo>
                                    <a:pt x="481" y="407"/>
                                    <a:pt x="483" y="407"/>
                                    <a:pt x="485" y="406"/>
                                  </a:cubicBezTo>
                                  <a:cubicBezTo>
                                    <a:pt x="485" y="405"/>
                                    <a:pt x="485" y="405"/>
                                    <a:pt x="485" y="404"/>
                                  </a:cubicBezTo>
                                  <a:cubicBezTo>
                                    <a:pt x="485" y="397"/>
                                    <a:pt x="491" y="390"/>
                                    <a:pt x="499" y="390"/>
                                  </a:cubicBezTo>
                                  <a:cubicBezTo>
                                    <a:pt x="506" y="390"/>
                                    <a:pt x="512" y="397"/>
                                    <a:pt x="512" y="404"/>
                                  </a:cubicBezTo>
                                  <a:close/>
                                  <a:moveTo>
                                    <a:pt x="505" y="404"/>
                                  </a:moveTo>
                                  <a:cubicBezTo>
                                    <a:pt x="505" y="404"/>
                                    <a:pt x="505" y="404"/>
                                    <a:pt x="505" y="405"/>
                                  </a:cubicBezTo>
                                  <a:cubicBezTo>
                                    <a:pt x="507" y="405"/>
                                    <a:pt x="509" y="405"/>
                                    <a:pt x="510" y="406"/>
                                  </a:cubicBezTo>
                                  <a:cubicBezTo>
                                    <a:pt x="511" y="405"/>
                                    <a:pt x="511" y="405"/>
                                    <a:pt x="511" y="404"/>
                                  </a:cubicBezTo>
                                  <a:cubicBezTo>
                                    <a:pt x="511" y="397"/>
                                    <a:pt x="505" y="392"/>
                                    <a:pt x="499" y="392"/>
                                  </a:cubicBezTo>
                                  <a:cubicBezTo>
                                    <a:pt x="492" y="392"/>
                                    <a:pt x="487" y="397"/>
                                    <a:pt x="487" y="404"/>
                                  </a:cubicBezTo>
                                  <a:cubicBezTo>
                                    <a:pt x="487" y="405"/>
                                    <a:pt x="487" y="405"/>
                                    <a:pt x="487" y="406"/>
                                  </a:cubicBezTo>
                                  <a:cubicBezTo>
                                    <a:pt x="489" y="405"/>
                                    <a:pt x="490" y="405"/>
                                    <a:pt x="492" y="405"/>
                                  </a:cubicBezTo>
                                  <a:cubicBezTo>
                                    <a:pt x="492" y="404"/>
                                    <a:pt x="492" y="404"/>
                                    <a:pt x="492" y="404"/>
                                  </a:cubicBezTo>
                                  <a:cubicBezTo>
                                    <a:pt x="492" y="400"/>
                                    <a:pt x="495" y="397"/>
                                    <a:pt x="499" y="397"/>
                                  </a:cubicBezTo>
                                  <a:cubicBezTo>
                                    <a:pt x="502" y="397"/>
                                    <a:pt x="505" y="400"/>
                                    <a:pt x="505" y="404"/>
                                  </a:cubicBezTo>
                                  <a:close/>
                                  <a:moveTo>
                                    <a:pt x="499" y="399"/>
                                  </a:moveTo>
                                  <a:cubicBezTo>
                                    <a:pt x="496" y="399"/>
                                    <a:pt x="494" y="401"/>
                                    <a:pt x="494" y="404"/>
                                  </a:cubicBezTo>
                                  <a:cubicBezTo>
                                    <a:pt x="494" y="404"/>
                                    <a:pt x="494" y="404"/>
                                    <a:pt x="494" y="404"/>
                                  </a:cubicBezTo>
                                  <a:cubicBezTo>
                                    <a:pt x="495" y="404"/>
                                    <a:pt x="497" y="404"/>
                                    <a:pt x="499" y="404"/>
                                  </a:cubicBezTo>
                                  <a:cubicBezTo>
                                    <a:pt x="500" y="404"/>
                                    <a:pt x="502" y="404"/>
                                    <a:pt x="504" y="404"/>
                                  </a:cubicBezTo>
                                  <a:cubicBezTo>
                                    <a:pt x="504" y="404"/>
                                    <a:pt x="504" y="404"/>
                                    <a:pt x="504" y="404"/>
                                  </a:cubicBezTo>
                                  <a:cubicBezTo>
                                    <a:pt x="504" y="401"/>
                                    <a:pt x="501" y="399"/>
                                    <a:pt x="499" y="399"/>
                                  </a:cubicBezTo>
                                  <a:close/>
                                  <a:moveTo>
                                    <a:pt x="453" y="431"/>
                                  </a:moveTo>
                                  <a:cubicBezTo>
                                    <a:pt x="454" y="430"/>
                                    <a:pt x="455" y="428"/>
                                    <a:pt x="456" y="427"/>
                                  </a:cubicBezTo>
                                  <a:cubicBezTo>
                                    <a:pt x="451" y="423"/>
                                    <a:pt x="445" y="421"/>
                                    <a:pt x="438" y="421"/>
                                  </a:cubicBezTo>
                                  <a:cubicBezTo>
                                    <a:pt x="431" y="421"/>
                                    <a:pt x="425" y="423"/>
                                    <a:pt x="420" y="426"/>
                                  </a:cubicBezTo>
                                  <a:cubicBezTo>
                                    <a:pt x="421" y="428"/>
                                    <a:pt x="422" y="429"/>
                                    <a:pt x="423" y="431"/>
                                  </a:cubicBezTo>
                                  <a:cubicBezTo>
                                    <a:pt x="427" y="428"/>
                                    <a:pt x="432" y="427"/>
                                    <a:pt x="438" y="427"/>
                                  </a:cubicBezTo>
                                  <a:cubicBezTo>
                                    <a:pt x="444" y="427"/>
                                    <a:pt x="449" y="428"/>
                                    <a:pt x="453" y="431"/>
                                  </a:cubicBezTo>
                                  <a:close/>
                                  <a:moveTo>
                                    <a:pt x="438" y="428"/>
                                  </a:moveTo>
                                  <a:cubicBezTo>
                                    <a:pt x="433" y="428"/>
                                    <a:pt x="428" y="430"/>
                                    <a:pt x="423" y="432"/>
                                  </a:cubicBezTo>
                                  <a:cubicBezTo>
                                    <a:pt x="424" y="434"/>
                                    <a:pt x="425" y="436"/>
                                    <a:pt x="426" y="438"/>
                                  </a:cubicBezTo>
                                  <a:cubicBezTo>
                                    <a:pt x="429" y="436"/>
                                    <a:pt x="433" y="434"/>
                                    <a:pt x="438" y="434"/>
                                  </a:cubicBezTo>
                                  <a:cubicBezTo>
                                    <a:pt x="442" y="434"/>
                                    <a:pt x="447" y="436"/>
                                    <a:pt x="450" y="438"/>
                                  </a:cubicBezTo>
                                  <a:cubicBezTo>
                                    <a:pt x="451" y="436"/>
                                    <a:pt x="452" y="435"/>
                                    <a:pt x="453" y="433"/>
                                  </a:cubicBezTo>
                                  <a:cubicBezTo>
                                    <a:pt x="448" y="430"/>
                                    <a:pt x="443" y="428"/>
                                    <a:pt x="438" y="428"/>
                                  </a:cubicBezTo>
                                  <a:close/>
                                  <a:moveTo>
                                    <a:pt x="457" y="425"/>
                                  </a:moveTo>
                                  <a:cubicBezTo>
                                    <a:pt x="458" y="424"/>
                                    <a:pt x="460" y="422"/>
                                    <a:pt x="461" y="421"/>
                                  </a:cubicBezTo>
                                  <a:cubicBezTo>
                                    <a:pt x="454" y="416"/>
                                    <a:pt x="446" y="413"/>
                                    <a:pt x="438" y="413"/>
                                  </a:cubicBezTo>
                                  <a:cubicBezTo>
                                    <a:pt x="429" y="413"/>
                                    <a:pt x="422" y="416"/>
                                    <a:pt x="415" y="420"/>
                                  </a:cubicBezTo>
                                  <a:cubicBezTo>
                                    <a:pt x="416" y="422"/>
                                    <a:pt x="418" y="423"/>
                                    <a:pt x="419" y="425"/>
                                  </a:cubicBezTo>
                                  <a:cubicBezTo>
                                    <a:pt x="424" y="422"/>
                                    <a:pt x="431" y="420"/>
                                    <a:pt x="438" y="420"/>
                                  </a:cubicBezTo>
                                  <a:cubicBezTo>
                                    <a:pt x="445" y="420"/>
                                    <a:pt x="452" y="422"/>
                                    <a:pt x="457" y="425"/>
                                  </a:cubicBezTo>
                                  <a:close/>
                                  <a:moveTo>
                                    <a:pt x="462" y="419"/>
                                  </a:moveTo>
                                  <a:cubicBezTo>
                                    <a:pt x="464" y="418"/>
                                    <a:pt x="465" y="417"/>
                                    <a:pt x="467" y="415"/>
                                  </a:cubicBezTo>
                                  <a:cubicBezTo>
                                    <a:pt x="459" y="409"/>
                                    <a:pt x="449" y="406"/>
                                    <a:pt x="438" y="406"/>
                                  </a:cubicBezTo>
                                  <a:cubicBezTo>
                                    <a:pt x="427" y="406"/>
                                    <a:pt x="417" y="409"/>
                                    <a:pt x="409" y="415"/>
                                  </a:cubicBezTo>
                                  <a:cubicBezTo>
                                    <a:pt x="411" y="416"/>
                                    <a:pt x="412" y="418"/>
                                    <a:pt x="414" y="419"/>
                                  </a:cubicBezTo>
                                  <a:cubicBezTo>
                                    <a:pt x="421" y="415"/>
                                    <a:pt x="429" y="412"/>
                                    <a:pt x="438" y="412"/>
                                  </a:cubicBezTo>
                                  <a:cubicBezTo>
                                    <a:pt x="447" y="412"/>
                                    <a:pt x="455" y="415"/>
                                    <a:pt x="462" y="419"/>
                                  </a:cubicBezTo>
                                  <a:close/>
                                  <a:moveTo>
                                    <a:pt x="407" y="404"/>
                                  </a:moveTo>
                                  <a:cubicBezTo>
                                    <a:pt x="407" y="407"/>
                                    <a:pt x="406" y="410"/>
                                    <a:pt x="405" y="412"/>
                                  </a:cubicBezTo>
                                  <a:cubicBezTo>
                                    <a:pt x="406" y="413"/>
                                    <a:pt x="407" y="413"/>
                                    <a:pt x="408" y="414"/>
                                  </a:cubicBezTo>
                                  <a:cubicBezTo>
                                    <a:pt x="409" y="413"/>
                                    <a:pt x="410" y="412"/>
                                    <a:pt x="411" y="412"/>
                                  </a:cubicBezTo>
                                  <a:cubicBezTo>
                                    <a:pt x="412" y="409"/>
                                    <a:pt x="412" y="407"/>
                                    <a:pt x="412" y="404"/>
                                  </a:cubicBezTo>
                                  <a:cubicBezTo>
                                    <a:pt x="412" y="395"/>
                                    <a:pt x="408" y="386"/>
                                    <a:pt x="402" y="380"/>
                                  </a:cubicBezTo>
                                  <a:cubicBezTo>
                                    <a:pt x="396" y="374"/>
                                    <a:pt x="387" y="370"/>
                                    <a:pt x="378" y="370"/>
                                  </a:cubicBezTo>
                                  <a:cubicBezTo>
                                    <a:pt x="368" y="370"/>
                                    <a:pt x="360" y="374"/>
                                    <a:pt x="354" y="380"/>
                                  </a:cubicBezTo>
                                  <a:cubicBezTo>
                                    <a:pt x="347" y="386"/>
                                    <a:pt x="344" y="395"/>
                                    <a:pt x="344" y="404"/>
                                  </a:cubicBezTo>
                                  <a:cubicBezTo>
                                    <a:pt x="344" y="407"/>
                                    <a:pt x="344" y="410"/>
                                    <a:pt x="345" y="412"/>
                                  </a:cubicBezTo>
                                  <a:cubicBezTo>
                                    <a:pt x="346" y="413"/>
                                    <a:pt x="346" y="414"/>
                                    <a:pt x="347" y="414"/>
                                  </a:cubicBezTo>
                                  <a:cubicBezTo>
                                    <a:pt x="348" y="414"/>
                                    <a:pt x="349" y="413"/>
                                    <a:pt x="350" y="412"/>
                                  </a:cubicBezTo>
                                  <a:cubicBezTo>
                                    <a:pt x="349" y="410"/>
                                    <a:pt x="349" y="407"/>
                                    <a:pt x="349" y="404"/>
                                  </a:cubicBezTo>
                                  <a:cubicBezTo>
                                    <a:pt x="349" y="388"/>
                                    <a:pt x="362" y="375"/>
                                    <a:pt x="378" y="375"/>
                                  </a:cubicBezTo>
                                  <a:cubicBezTo>
                                    <a:pt x="394" y="375"/>
                                    <a:pt x="407" y="388"/>
                                    <a:pt x="407" y="404"/>
                                  </a:cubicBezTo>
                                  <a:close/>
                                  <a:moveTo>
                                    <a:pt x="399" y="404"/>
                                  </a:moveTo>
                                  <a:cubicBezTo>
                                    <a:pt x="399" y="406"/>
                                    <a:pt x="399" y="407"/>
                                    <a:pt x="398" y="409"/>
                                  </a:cubicBezTo>
                                  <a:cubicBezTo>
                                    <a:pt x="400" y="409"/>
                                    <a:pt x="402" y="410"/>
                                    <a:pt x="404" y="411"/>
                                  </a:cubicBezTo>
                                  <a:cubicBezTo>
                                    <a:pt x="405" y="409"/>
                                    <a:pt x="405" y="407"/>
                                    <a:pt x="405" y="404"/>
                                  </a:cubicBezTo>
                                  <a:cubicBezTo>
                                    <a:pt x="405" y="397"/>
                                    <a:pt x="402" y="390"/>
                                    <a:pt x="397" y="385"/>
                                  </a:cubicBezTo>
                                  <a:cubicBezTo>
                                    <a:pt x="392" y="380"/>
                                    <a:pt x="385" y="377"/>
                                    <a:pt x="378" y="377"/>
                                  </a:cubicBezTo>
                                  <a:cubicBezTo>
                                    <a:pt x="370" y="377"/>
                                    <a:pt x="363" y="380"/>
                                    <a:pt x="359" y="385"/>
                                  </a:cubicBezTo>
                                  <a:cubicBezTo>
                                    <a:pt x="354" y="390"/>
                                    <a:pt x="351" y="397"/>
                                    <a:pt x="351" y="404"/>
                                  </a:cubicBezTo>
                                  <a:cubicBezTo>
                                    <a:pt x="351" y="407"/>
                                    <a:pt x="351" y="409"/>
                                    <a:pt x="352" y="411"/>
                                  </a:cubicBezTo>
                                  <a:cubicBezTo>
                                    <a:pt x="353" y="410"/>
                                    <a:pt x="355" y="409"/>
                                    <a:pt x="357" y="409"/>
                                  </a:cubicBezTo>
                                  <a:cubicBezTo>
                                    <a:pt x="357" y="407"/>
                                    <a:pt x="357" y="406"/>
                                    <a:pt x="357" y="404"/>
                                  </a:cubicBezTo>
                                  <a:cubicBezTo>
                                    <a:pt x="357" y="392"/>
                                    <a:pt x="366" y="383"/>
                                    <a:pt x="378" y="383"/>
                                  </a:cubicBezTo>
                                  <a:cubicBezTo>
                                    <a:pt x="389" y="383"/>
                                    <a:pt x="399" y="392"/>
                                    <a:pt x="399" y="404"/>
                                  </a:cubicBezTo>
                                  <a:close/>
                                  <a:moveTo>
                                    <a:pt x="391" y="404"/>
                                  </a:moveTo>
                                  <a:cubicBezTo>
                                    <a:pt x="391" y="405"/>
                                    <a:pt x="391" y="405"/>
                                    <a:pt x="391" y="406"/>
                                  </a:cubicBezTo>
                                  <a:cubicBezTo>
                                    <a:pt x="393" y="407"/>
                                    <a:pt x="395" y="407"/>
                                    <a:pt x="397" y="408"/>
                                  </a:cubicBezTo>
                                  <a:cubicBezTo>
                                    <a:pt x="397" y="407"/>
                                    <a:pt x="397" y="405"/>
                                    <a:pt x="397" y="404"/>
                                  </a:cubicBezTo>
                                  <a:cubicBezTo>
                                    <a:pt x="397" y="399"/>
                                    <a:pt x="395" y="394"/>
                                    <a:pt x="392" y="390"/>
                                  </a:cubicBezTo>
                                  <a:cubicBezTo>
                                    <a:pt x="388" y="387"/>
                                    <a:pt x="383" y="385"/>
                                    <a:pt x="378" y="385"/>
                                  </a:cubicBezTo>
                                  <a:cubicBezTo>
                                    <a:pt x="372" y="385"/>
                                    <a:pt x="368" y="387"/>
                                    <a:pt x="364" y="390"/>
                                  </a:cubicBezTo>
                                  <a:cubicBezTo>
                                    <a:pt x="360" y="394"/>
                                    <a:pt x="358" y="399"/>
                                    <a:pt x="358" y="404"/>
                                  </a:cubicBezTo>
                                  <a:cubicBezTo>
                                    <a:pt x="358" y="405"/>
                                    <a:pt x="358" y="407"/>
                                    <a:pt x="359" y="408"/>
                                  </a:cubicBezTo>
                                  <a:cubicBezTo>
                                    <a:pt x="361" y="407"/>
                                    <a:pt x="362" y="407"/>
                                    <a:pt x="364" y="406"/>
                                  </a:cubicBezTo>
                                  <a:cubicBezTo>
                                    <a:pt x="364" y="405"/>
                                    <a:pt x="364" y="405"/>
                                    <a:pt x="364" y="404"/>
                                  </a:cubicBezTo>
                                  <a:cubicBezTo>
                                    <a:pt x="364" y="397"/>
                                    <a:pt x="370" y="390"/>
                                    <a:pt x="378" y="390"/>
                                  </a:cubicBezTo>
                                  <a:cubicBezTo>
                                    <a:pt x="385" y="390"/>
                                    <a:pt x="391" y="397"/>
                                    <a:pt x="391" y="404"/>
                                  </a:cubicBezTo>
                                  <a:close/>
                                  <a:moveTo>
                                    <a:pt x="384" y="404"/>
                                  </a:moveTo>
                                  <a:cubicBezTo>
                                    <a:pt x="384" y="404"/>
                                    <a:pt x="384" y="404"/>
                                    <a:pt x="384" y="405"/>
                                  </a:cubicBezTo>
                                  <a:cubicBezTo>
                                    <a:pt x="386" y="405"/>
                                    <a:pt x="388" y="405"/>
                                    <a:pt x="390" y="406"/>
                                  </a:cubicBezTo>
                                  <a:cubicBezTo>
                                    <a:pt x="390" y="405"/>
                                    <a:pt x="390" y="405"/>
                                    <a:pt x="390" y="404"/>
                                  </a:cubicBezTo>
                                  <a:cubicBezTo>
                                    <a:pt x="390" y="397"/>
                                    <a:pt x="384" y="392"/>
                                    <a:pt x="378" y="392"/>
                                  </a:cubicBezTo>
                                  <a:cubicBezTo>
                                    <a:pt x="371" y="392"/>
                                    <a:pt x="366" y="397"/>
                                    <a:pt x="366" y="404"/>
                                  </a:cubicBezTo>
                                  <a:cubicBezTo>
                                    <a:pt x="366" y="405"/>
                                    <a:pt x="366" y="405"/>
                                    <a:pt x="366" y="406"/>
                                  </a:cubicBezTo>
                                  <a:cubicBezTo>
                                    <a:pt x="368" y="405"/>
                                    <a:pt x="369" y="405"/>
                                    <a:pt x="371" y="405"/>
                                  </a:cubicBezTo>
                                  <a:cubicBezTo>
                                    <a:pt x="371" y="404"/>
                                    <a:pt x="371" y="404"/>
                                    <a:pt x="371" y="404"/>
                                  </a:cubicBezTo>
                                  <a:cubicBezTo>
                                    <a:pt x="371" y="400"/>
                                    <a:pt x="374" y="397"/>
                                    <a:pt x="378" y="397"/>
                                  </a:cubicBezTo>
                                  <a:cubicBezTo>
                                    <a:pt x="381" y="397"/>
                                    <a:pt x="384" y="400"/>
                                    <a:pt x="384" y="404"/>
                                  </a:cubicBezTo>
                                  <a:close/>
                                  <a:moveTo>
                                    <a:pt x="378" y="399"/>
                                  </a:moveTo>
                                  <a:cubicBezTo>
                                    <a:pt x="375" y="399"/>
                                    <a:pt x="373" y="401"/>
                                    <a:pt x="373" y="404"/>
                                  </a:cubicBezTo>
                                  <a:cubicBezTo>
                                    <a:pt x="373" y="404"/>
                                    <a:pt x="373" y="404"/>
                                    <a:pt x="373" y="404"/>
                                  </a:cubicBezTo>
                                  <a:cubicBezTo>
                                    <a:pt x="374" y="404"/>
                                    <a:pt x="376" y="404"/>
                                    <a:pt x="378" y="404"/>
                                  </a:cubicBezTo>
                                  <a:cubicBezTo>
                                    <a:pt x="379" y="404"/>
                                    <a:pt x="381" y="404"/>
                                    <a:pt x="383" y="404"/>
                                  </a:cubicBezTo>
                                  <a:cubicBezTo>
                                    <a:pt x="383" y="404"/>
                                    <a:pt x="383" y="404"/>
                                    <a:pt x="383" y="404"/>
                                  </a:cubicBezTo>
                                  <a:cubicBezTo>
                                    <a:pt x="383" y="401"/>
                                    <a:pt x="381" y="399"/>
                                    <a:pt x="378" y="399"/>
                                  </a:cubicBezTo>
                                  <a:close/>
                                  <a:moveTo>
                                    <a:pt x="333" y="431"/>
                                  </a:moveTo>
                                  <a:cubicBezTo>
                                    <a:pt x="333" y="430"/>
                                    <a:pt x="334" y="428"/>
                                    <a:pt x="335" y="427"/>
                                  </a:cubicBezTo>
                                  <a:cubicBezTo>
                                    <a:pt x="330" y="423"/>
                                    <a:pt x="324" y="421"/>
                                    <a:pt x="317" y="421"/>
                                  </a:cubicBezTo>
                                  <a:cubicBezTo>
                                    <a:pt x="310" y="421"/>
                                    <a:pt x="304" y="423"/>
                                    <a:pt x="298" y="427"/>
                                  </a:cubicBezTo>
                                  <a:cubicBezTo>
                                    <a:pt x="299" y="428"/>
                                    <a:pt x="300" y="430"/>
                                    <a:pt x="301" y="431"/>
                                  </a:cubicBezTo>
                                  <a:cubicBezTo>
                                    <a:pt x="306" y="428"/>
                                    <a:pt x="311" y="427"/>
                                    <a:pt x="317" y="427"/>
                                  </a:cubicBezTo>
                                  <a:cubicBezTo>
                                    <a:pt x="323" y="427"/>
                                    <a:pt x="328" y="428"/>
                                    <a:pt x="333" y="431"/>
                                  </a:cubicBezTo>
                                  <a:close/>
                                  <a:moveTo>
                                    <a:pt x="317" y="428"/>
                                  </a:moveTo>
                                  <a:cubicBezTo>
                                    <a:pt x="311" y="428"/>
                                    <a:pt x="306" y="430"/>
                                    <a:pt x="302" y="433"/>
                                  </a:cubicBezTo>
                                  <a:cubicBezTo>
                                    <a:pt x="303" y="435"/>
                                    <a:pt x="304" y="437"/>
                                    <a:pt x="304" y="439"/>
                                  </a:cubicBezTo>
                                  <a:cubicBezTo>
                                    <a:pt x="308" y="436"/>
                                    <a:pt x="312" y="434"/>
                                    <a:pt x="317" y="434"/>
                                  </a:cubicBezTo>
                                  <a:cubicBezTo>
                                    <a:pt x="322" y="434"/>
                                    <a:pt x="326" y="436"/>
                                    <a:pt x="329" y="438"/>
                                  </a:cubicBezTo>
                                  <a:cubicBezTo>
                                    <a:pt x="330" y="436"/>
                                    <a:pt x="331" y="435"/>
                                    <a:pt x="332" y="433"/>
                                  </a:cubicBezTo>
                                  <a:cubicBezTo>
                                    <a:pt x="328" y="430"/>
                                    <a:pt x="322" y="428"/>
                                    <a:pt x="317" y="428"/>
                                  </a:cubicBezTo>
                                  <a:close/>
                                  <a:moveTo>
                                    <a:pt x="336" y="425"/>
                                  </a:moveTo>
                                  <a:cubicBezTo>
                                    <a:pt x="338" y="424"/>
                                    <a:pt x="339" y="422"/>
                                    <a:pt x="340" y="421"/>
                                  </a:cubicBezTo>
                                  <a:cubicBezTo>
                                    <a:pt x="334" y="416"/>
                                    <a:pt x="326" y="413"/>
                                    <a:pt x="317" y="413"/>
                                  </a:cubicBezTo>
                                  <a:cubicBezTo>
                                    <a:pt x="308" y="413"/>
                                    <a:pt x="300" y="416"/>
                                    <a:pt x="293" y="421"/>
                                  </a:cubicBezTo>
                                  <a:cubicBezTo>
                                    <a:pt x="295" y="422"/>
                                    <a:pt x="296" y="424"/>
                                    <a:pt x="297" y="425"/>
                                  </a:cubicBezTo>
                                  <a:cubicBezTo>
                                    <a:pt x="303" y="422"/>
                                    <a:pt x="310" y="420"/>
                                    <a:pt x="317" y="420"/>
                                  </a:cubicBezTo>
                                  <a:cubicBezTo>
                                    <a:pt x="324" y="420"/>
                                    <a:pt x="331" y="422"/>
                                    <a:pt x="336" y="425"/>
                                  </a:cubicBezTo>
                                  <a:close/>
                                  <a:moveTo>
                                    <a:pt x="341" y="419"/>
                                  </a:moveTo>
                                  <a:cubicBezTo>
                                    <a:pt x="343" y="418"/>
                                    <a:pt x="344" y="417"/>
                                    <a:pt x="346" y="415"/>
                                  </a:cubicBezTo>
                                  <a:cubicBezTo>
                                    <a:pt x="338" y="409"/>
                                    <a:pt x="328" y="406"/>
                                    <a:pt x="317" y="406"/>
                                  </a:cubicBezTo>
                                  <a:cubicBezTo>
                                    <a:pt x="306" y="406"/>
                                    <a:pt x="296" y="409"/>
                                    <a:pt x="288" y="415"/>
                                  </a:cubicBezTo>
                                  <a:cubicBezTo>
                                    <a:pt x="289" y="417"/>
                                    <a:pt x="291" y="418"/>
                                    <a:pt x="292" y="420"/>
                                  </a:cubicBezTo>
                                  <a:cubicBezTo>
                                    <a:pt x="299" y="415"/>
                                    <a:pt x="308" y="412"/>
                                    <a:pt x="317" y="412"/>
                                  </a:cubicBezTo>
                                  <a:cubicBezTo>
                                    <a:pt x="326" y="412"/>
                                    <a:pt x="334" y="415"/>
                                    <a:pt x="341" y="419"/>
                                  </a:cubicBezTo>
                                  <a:close/>
                                  <a:moveTo>
                                    <a:pt x="285" y="404"/>
                                  </a:moveTo>
                                  <a:cubicBezTo>
                                    <a:pt x="285" y="407"/>
                                    <a:pt x="284" y="410"/>
                                    <a:pt x="283" y="412"/>
                                  </a:cubicBezTo>
                                  <a:cubicBezTo>
                                    <a:pt x="284" y="413"/>
                                    <a:pt x="285" y="414"/>
                                    <a:pt x="286" y="414"/>
                                  </a:cubicBezTo>
                                  <a:cubicBezTo>
                                    <a:pt x="287" y="414"/>
                                    <a:pt x="288" y="413"/>
                                    <a:pt x="289" y="412"/>
                                  </a:cubicBezTo>
                                  <a:cubicBezTo>
                                    <a:pt x="290" y="410"/>
                                    <a:pt x="290" y="407"/>
                                    <a:pt x="290" y="404"/>
                                  </a:cubicBezTo>
                                  <a:cubicBezTo>
                                    <a:pt x="290" y="395"/>
                                    <a:pt x="286" y="386"/>
                                    <a:pt x="280" y="380"/>
                                  </a:cubicBezTo>
                                  <a:cubicBezTo>
                                    <a:pt x="274" y="374"/>
                                    <a:pt x="265" y="370"/>
                                    <a:pt x="256" y="370"/>
                                  </a:cubicBezTo>
                                  <a:cubicBezTo>
                                    <a:pt x="246" y="370"/>
                                    <a:pt x="238" y="374"/>
                                    <a:pt x="232" y="380"/>
                                  </a:cubicBezTo>
                                  <a:cubicBezTo>
                                    <a:pt x="225" y="386"/>
                                    <a:pt x="222" y="395"/>
                                    <a:pt x="222" y="404"/>
                                  </a:cubicBezTo>
                                  <a:cubicBezTo>
                                    <a:pt x="222" y="407"/>
                                    <a:pt x="222" y="410"/>
                                    <a:pt x="223" y="412"/>
                                  </a:cubicBezTo>
                                  <a:cubicBezTo>
                                    <a:pt x="224" y="413"/>
                                    <a:pt x="225" y="414"/>
                                    <a:pt x="225" y="414"/>
                                  </a:cubicBezTo>
                                  <a:cubicBezTo>
                                    <a:pt x="226" y="414"/>
                                    <a:pt x="227" y="413"/>
                                    <a:pt x="228" y="412"/>
                                  </a:cubicBezTo>
                                  <a:cubicBezTo>
                                    <a:pt x="228" y="410"/>
                                    <a:pt x="227" y="407"/>
                                    <a:pt x="227" y="404"/>
                                  </a:cubicBezTo>
                                  <a:cubicBezTo>
                                    <a:pt x="227" y="388"/>
                                    <a:pt x="240" y="375"/>
                                    <a:pt x="256" y="375"/>
                                  </a:cubicBezTo>
                                  <a:cubicBezTo>
                                    <a:pt x="272" y="375"/>
                                    <a:pt x="285" y="388"/>
                                    <a:pt x="285" y="404"/>
                                  </a:cubicBezTo>
                                  <a:close/>
                                  <a:moveTo>
                                    <a:pt x="277" y="404"/>
                                  </a:moveTo>
                                  <a:cubicBezTo>
                                    <a:pt x="277" y="406"/>
                                    <a:pt x="277" y="407"/>
                                    <a:pt x="276" y="409"/>
                                  </a:cubicBezTo>
                                  <a:cubicBezTo>
                                    <a:pt x="278" y="409"/>
                                    <a:pt x="280" y="410"/>
                                    <a:pt x="282" y="411"/>
                                  </a:cubicBezTo>
                                  <a:cubicBezTo>
                                    <a:pt x="283" y="409"/>
                                    <a:pt x="283" y="407"/>
                                    <a:pt x="283" y="404"/>
                                  </a:cubicBezTo>
                                  <a:cubicBezTo>
                                    <a:pt x="283" y="397"/>
                                    <a:pt x="280" y="390"/>
                                    <a:pt x="275" y="385"/>
                                  </a:cubicBezTo>
                                  <a:cubicBezTo>
                                    <a:pt x="270" y="380"/>
                                    <a:pt x="263" y="377"/>
                                    <a:pt x="256" y="377"/>
                                  </a:cubicBezTo>
                                  <a:cubicBezTo>
                                    <a:pt x="248" y="377"/>
                                    <a:pt x="242" y="380"/>
                                    <a:pt x="237" y="385"/>
                                  </a:cubicBezTo>
                                  <a:cubicBezTo>
                                    <a:pt x="232" y="390"/>
                                    <a:pt x="229" y="397"/>
                                    <a:pt x="229" y="404"/>
                                  </a:cubicBezTo>
                                  <a:cubicBezTo>
                                    <a:pt x="229" y="407"/>
                                    <a:pt x="229" y="409"/>
                                    <a:pt x="230" y="411"/>
                                  </a:cubicBezTo>
                                  <a:cubicBezTo>
                                    <a:pt x="231" y="410"/>
                                    <a:pt x="233" y="409"/>
                                    <a:pt x="235" y="409"/>
                                  </a:cubicBezTo>
                                  <a:cubicBezTo>
                                    <a:pt x="235" y="407"/>
                                    <a:pt x="235" y="406"/>
                                    <a:pt x="235" y="404"/>
                                  </a:cubicBezTo>
                                  <a:cubicBezTo>
                                    <a:pt x="235" y="392"/>
                                    <a:pt x="244" y="383"/>
                                    <a:pt x="256" y="383"/>
                                  </a:cubicBezTo>
                                  <a:cubicBezTo>
                                    <a:pt x="268" y="383"/>
                                    <a:pt x="277" y="392"/>
                                    <a:pt x="277" y="404"/>
                                  </a:cubicBezTo>
                                  <a:close/>
                                  <a:moveTo>
                                    <a:pt x="269" y="404"/>
                                  </a:moveTo>
                                  <a:cubicBezTo>
                                    <a:pt x="269" y="405"/>
                                    <a:pt x="269" y="405"/>
                                    <a:pt x="269" y="406"/>
                                  </a:cubicBezTo>
                                  <a:cubicBezTo>
                                    <a:pt x="271" y="407"/>
                                    <a:pt x="273" y="407"/>
                                    <a:pt x="275" y="408"/>
                                  </a:cubicBezTo>
                                  <a:cubicBezTo>
                                    <a:pt x="275" y="407"/>
                                    <a:pt x="275" y="405"/>
                                    <a:pt x="275" y="404"/>
                                  </a:cubicBezTo>
                                  <a:cubicBezTo>
                                    <a:pt x="275" y="399"/>
                                    <a:pt x="273" y="394"/>
                                    <a:pt x="270" y="390"/>
                                  </a:cubicBezTo>
                                  <a:cubicBezTo>
                                    <a:pt x="266" y="387"/>
                                    <a:pt x="261" y="385"/>
                                    <a:pt x="256" y="385"/>
                                  </a:cubicBezTo>
                                  <a:cubicBezTo>
                                    <a:pt x="250" y="385"/>
                                    <a:pt x="246" y="387"/>
                                    <a:pt x="242" y="390"/>
                                  </a:cubicBezTo>
                                  <a:cubicBezTo>
                                    <a:pt x="239" y="394"/>
                                    <a:pt x="236" y="399"/>
                                    <a:pt x="236" y="404"/>
                                  </a:cubicBezTo>
                                  <a:cubicBezTo>
                                    <a:pt x="236" y="405"/>
                                    <a:pt x="237" y="407"/>
                                    <a:pt x="237" y="408"/>
                                  </a:cubicBezTo>
                                  <a:cubicBezTo>
                                    <a:pt x="239" y="407"/>
                                    <a:pt x="241" y="407"/>
                                    <a:pt x="242" y="406"/>
                                  </a:cubicBezTo>
                                  <a:cubicBezTo>
                                    <a:pt x="242" y="405"/>
                                    <a:pt x="242" y="405"/>
                                    <a:pt x="242" y="404"/>
                                  </a:cubicBezTo>
                                  <a:cubicBezTo>
                                    <a:pt x="242" y="397"/>
                                    <a:pt x="248" y="390"/>
                                    <a:pt x="256" y="390"/>
                                  </a:cubicBezTo>
                                  <a:cubicBezTo>
                                    <a:pt x="263" y="390"/>
                                    <a:pt x="269" y="397"/>
                                    <a:pt x="269" y="404"/>
                                  </a:cubicBezTo>
                                  <a:close/>
                                  <a:moveTo>
                                    <a:pt x="263" y="404"/>
                                  </a:moveTo>
                                  <a:cubicBezTo>
                                    <a:pt x="263" y="404"/>
                                    <a:pt x="263" y="404"/>
                                    <a:pt x="263" y="405"/>
                                  </a:cubicBezTo>
                                  <a:cubicBezTo>
                                    <a:pt x="264" y="405"/>
                                    <a:pt x="266" y="405"/>
                                    <a:pt x="268" y="406"/>
                                  </a:cubicBezTo>
                                  <a:cubicBezTo>
                                    <a:pt x="268" y="405"/>
                                    <a:pt x="268" y="405"/>
                                    <a:pt x="268" y="404"/>
                                  </a:cubicBezTo>
                                  <a:cubicBezTo>
                                    <a:pt x="268" y="397"/>
                                    <a:pt x="262" y="392"/>
                                    <a:pt x="256" y="392"/>
                                  </a:cubicBezTo>
                                  <a:cubicBezTo>
                                    <a:pt x="249" y="392"/>
                                    <a:pt x="244" y="397"/>
                                    <a:pt x="244" y="404"/>
                                  </a:cubicBezTo>
                                  <a:cubicBezTo>
                                    <a:pt x="244" y="405"/>
                                    <a:pt x="244" y="405"/>
                                    <a:pt x="244" y="406"/>
                                  </a:cubicBezTo>
                                  <a:cubicBezTo>
                                    <a:pt x="246" y="405"/>
                                    <a:pt x="247" y="405"/>
                                    <a:pt x="249" y="405"/>
                                  </a:cubicBezTo>
                                  <a:cubicBezTo>
                                    <a:pt x="249" y="404"/>
                                    <a:pt x="249" y="404"/>
                                    <a:pt x="249" y="404"/>
                                  </a:cubicBezTo>
                                  <a:cubicBezTo>
                                    <a:pt x="249" y="400"/>
                                    <a:pt x="252" y="397"/>
                                    <a:pt x="256" y="397"/>
                                  </a:cubicBezTo>
                                  <a:cubicBezTo>
                                    <a:pt x="260" y="397"/>
                                    <a:pt x="263" y="400"/>
                                    <a:pt x="263" y="404"/>
                                  </a:cubicBezTo>
                                  <a:close/>
                                  <a:moveTo>
                                    <a:pt x="256" y="399"/>
                                  </a:moveTo>
                                  <a:cubicBezTo>
                                    <a:pt x="253" y="399"/>
                                    <a:pt x="251" y="401"/>
                                    <a:pt x="251" y="404"/>
                                  </a:cubicBezTo>
                                  <a:cubicBezTo>
                                    <a:pt x="251" y="404"/>
                                    <a:pt x="251" y="404"/>
                                    <a:pt x="251" y="404"/>
                                  </a:cubicBezTo>
                                  <a:cubicBezTo>
                                    <a:pt x="252" y="404"/>
                                    <a:pt x="254" y="404"/>
                                    <a:pt x="256" y="404"/>
                                  </a:cubicBezTo>
                                  <a:cubicBezTo>
                                    <a:pt x="258" y="404"/>
                                    <a:pt x="259" y="404"/>
                                    <a:pt x="261" y="404"/>
                                  </a:cubicBezTo>
                                  <a:cubicBezTo>
                                    <a:pt x="261" y="404"/>
                                    <a:pt x="261" y="404"/>
                                    <a:pt x="261" y="404"/>
                                  </a:cubicBezTo>
                                  <a:cubicBezTo>
                                    <a:pt x="261" y="401"/>
                                    <a:pt x="259" y="399"/>
                                    <a:pt x="256" y="399"/>
                                  </a:cubicBezTo>
                                  <a:close/>
                                  <a:moveTo>
                                    <a:pt x="211" y="431"/>
                                  </a:moveTo>
                                  <a:cubicBezTo>
                                    <a:pt x="212" y="430"/>
                                    <a:pt x="213" y="428"/>
                                    <a:pt x="214" y="427"/>
                                  </a:cubicBezTo>
                                  <a:cubicBezTo>
                                    <a:pt x="208" y="423"/>
                                    <a:pt x="202" y="421"/>
                                    <a:pt x="195" y="421"/>
                                  </a:cubicBezTo>
                                  <a:cubicBezTo>
                                    <a:pt x="188" y="421"/>
                                    <a:pt x="182" y="423"/>
                                    <a:pt x="177" y="426"/>
                                  </a:cubicBezTo>
                                  <a:cubicBezTo>
                                    <a:pt x="178" y="428"/>
                                    <a:pt x="179" y="429"/>
                                    <a:pt x="180" y="431"/>
                                  </a:cubicBezTo>
                                  <a:cubicBezTo>
                                    <a:pt x="184" y="428"/>
                                    <a:pt x="189" y="427"/>
                                    <a:pt x="195" y="427"/>
                                  </a:cubicBezTo>
                                  <a:cubicBezTo>
                                    <a:pt x="201" y="427"/>
                                    <a:pt x="206" y="428"/>
                                    <a:pt x="211" y="431"/>
                                  </a:cubicBezTo>
                                  <a:close/>
                                  <a:moveTo>
                                    <a:pt x="195" y="428"/>
                                  </a:moveTo>
                                  <a:cubicBezTo>
                                    <a:pt x="190" y="428"/>
                                    <a:pt x="185" y="430"/>
                                    <a:pt x="181" y="432"/>
                                  </a:cubicBezTo>
                                  <a:cubicBezTo>
                                    <a:pt x="182" y="434"/>
                                    <a:pt x="182" y="436"/>
                                    <a:pt x="183" y="438"/>
                                  </a:cubicBezTo>
                                  <a:cubicBezTo>
                                    <a:pt x="187" y="436"/>
                                    <a:pt x="191" y="434"/>
                                    <a:pt x="195" y="434"/>
                                  </a:cubicBezTo>
                                  <a:cubicBezTo>
                                    <a:pt x="200" y="434"/>
                                    <a:pt x="204" y="436"/>
                                    <a:pt x="208" y="438"/>
                                  </a:cubicBezTo>
                                  <a:cubicBezTo>
                                    <a:pt x="208" y="436"/>
                                    <a:pt x="209" y="435"/>
                                    <a:pt x="210" y="433"/>
                                  </a:cubicBezTo>
                                  <a:cubicBezTo>
                                    <a:pt x="206" y="430"/>
                                    <a:pt x="201" y="428"/>
                                    <a:pt x="195" y="428"/>
                                  </a:cubicBezTo>
                                  <a:close/>
                                  <a:moveTo>
                                    <a:pt x="214" y="425"/>
                                  </a:moveTo>
                                  <a:cubicBezTo>
                                    <a:pt x="216" y="424"/>
                                    <a:pt x="217" y="422"/>
                                    <a:pt x="218" y="421"/>
                                  </a:cubicBezTo>
                                  <a:cubicBezTo>
                                    <a:pt x="212" y="416"/>
                                    <a:pt x="204" y="413"/>
                                    <a:pt x="195" y="413"/>
                                  </a:cubicBezTo>
                                  <a:cubicBezTo>
                                    <a:pt x="187" y="413"/>
                                    <a:pt x="179" y="416"/>
                                    <a:pt x="172" y="420"/>
                                  </a:cubicBezTo>
                                  <a:cubicBezTo>
                                    <a:pt x="174" y="422"/>
                                    <a:pt x="175" y="423"/>
                                    <a:pt x="176" y="425"/>
                                  </a:cubicBezTo>
                                  <a:cubicBezTo>
                                    <a:pt x="182" y="422"/>
                                    <a:pt x="188" y="420"/>
                                    <a:pt x="195" y="420"/>
                                  </a:cubicBezTo>
                                  <a:cubicBezTo>
                                    <a:pt x="202" y="420"/>
                                    <a:pt x="209" y="422"/>
                                    <a:pt x="214" y="425"/>
                                  </a:cubicBezTo>
                                  <a:close/>
                                  <a:moveTo>
                                    <a:pt x="219" y="419"/>
                                  </a:moveTo>
                                  <a:cubicBezTo>
                                    <a:pt x="221" y="418"/>
                                    <a:pt x="222" y="417"/>
                                    <a:pt x="224" y="415"/>
                                  </a:cubicBezTo>
                                  <a:cubicBezTo>
                                    <a:pt x="216" y="409"/>
                                    <a:pt x="206" y="406"/>
                                    <a:pt x="195" y="406"/>
                                  </a:cubicBezTo>
                                  <a:cubicBezTo>
                                    <a:pt x="184" y="406"/>
                                    <a:pt x="174" y="409"/>
                                    <a:pt x="166" y="415"/>
                                  </a:cubicBezTo>
                                  <a:cubicBezTo>
                                    <a:pt x="168" y="416"/>
                                    <a:pt x="170" y="418"/>
                                    <a:pt x="171" y="419"/>
                                  </a:cubicBezTo>
                                  <a:cubicBezTo>
                                    <a:pt x="178" y="415"/>
                                    <a:pt x="186" y="412"/>
                                    <a:pt x="195" y="412"/>
                                  </a:cubicBezTo>
                                  <a:cubicBezTo>
                                    <a:pt x="204" y="412"/>
                                    <a:pt x="212" y="415"/>
                                    <a:pt x="219" y="419"/>
                                  </a:cubicBezTo>
                                  <a:close/>
                                  <a:moveTo>
                                    <a:pt x="181" y="73"/>
                                  </a:moveTo>
                                  <a:cubicBezTo>
                                    <a:pt x="182" y="74"/>
                                    <a:pt x="182" y="76"/>
                                    <a:pt x="183" y="78"/>
                                  </a:cubicBezTo>
                                  <a:cubicBezTo>
                                    <a:pt x="187" y="76"/>
                                    <a:pt x="191" y="75"/>
                                    <a:pt x="195" y="75"/>
                                  </a:cubicBezTo>
                                  <a:cubicBezTo>
                                    <a:pt x="200" y="75"/>
                                    <a:pt x="204" y="76"/>
                                    <a:pt x="208" y="79"/>
                                  </a:cubicBezTo>
                                  <a:cubicBezTo>
                                    <a:pt x="208" y="77"/>
                                    <a:pt x="209" y="75"/>
                                    <a:pt x="210" y="73"/>
                                  </a:cubicBezTo>
                                  <a:cubicBezTo>
                                    <a:pt x="206" y="70"/>
                                    <a:pt x="201" y="69"/>
                                    <a:pt x="195" y="69"/>
                                  </a:cubicBezTo>
                                  <a:cubicBezTo>
                                    <a:pt x="190" y="69"/>
                                    <a:pt x="185" y="70"/>
                                    <a:pt x="181" y="73"/>
                                  </a:cubicBezTo>
                                  <a:close/>
                                  <a:moveTo>
                                    <a:pt x="195" y="67"/>
                                  </a:moveTo>
                                  <a:cubicBezTo>
                                    <a:pt x="201" y="67"/>
                                    <a:pt x="206" y="69"/>
                                    <a:pt x="211" y="72"/>
                                  </a:cubicBezTo>
                                  <a:cubicBezTo>
                                    <a:pt x="212" y="70"/>
                                    <a:pt x="213" y="68"/>
                                    <a:pt x="214" y="67"/>
                                  </a:cubicBezTo>
                                  <a:cubicBezTo>
                                    <a:pt x="208" y="64"/>
                                    <a:pt x="202" y="62"/>
                                    <a:pt x="195" y="62"/>
                                  </a:cubicBezTo>
                                  <a:cubicBezTo>
                                    <a:pt x="188" y="62"/>
                                    <a:pt x="182" y="63"/>
                                    <a:pt x="177" y="67"/>
                                  </a:cubicBezTo>
                                  <a:cubicBezTo>
                                    <a:pt x="178" y="68"/>
                                    <a:pt x="179" y="70"/>
                                    <a:pt x="180" y="71"/>
                                  </a:cubicBezTo>
                                  <a:cubicBezTo>
                                    <a:pt x="184" y="69"/>
                                    <a:pt x="189" y="67"/>
                                    <a:pt x="195" y="67"/>
                                  </a:cubicBezTo>
                                  <a:close/>
                                  <a:moveTo>
                                    <a:pt x="184" y="80"/>
                                  </a:moveTo>
                                  <a:cubicBezTo>
                                    <a:pt x="184" y="82"/>
                                    <a:pt x="185" y="84"/>
                                    <a:pt x="185" y="86"/>
                                  </a:cubicBezTo>
                                  <a:cubicBezTo>
                                    <a:pt x="188" y="84"/>
                                    <a:pt x="191" y="82"/>
                                    <a:pt x="195" y="82"/>
                                  </a:cubicBezTo>
                                  <a:cubicBezTo>
                                    <a:pt x="199" y="82"/>
                                    <a:pt x="203" y="84"/>
                                    <a:pt x="205" y="87"/>
                                  </a:cubicBezTo>
                                  <a:cubicBezTo>
                                    <a:pt x="206" y="85"/>
                                    <a:pt x="206" y="83"/>
                                    <a:pt x="207" y="80"/>
                                  </a:cubicBezTo>
                                  <a:cubicBezTo>
                                    <a:pt x="204" y="78"/>
                                    <a:pt x="200" y="76"/>
                                    <a:pt x="195" y="76"/>
                                  </a:cubicBezTo>
                                  <a:cubicBezTo>
                                    <a:pt x="191" y="76"/>
                                    <a:pt x="187" y="78"/>
                                    <a:pt x="184" y="80"/>
                                  </a:cubicBezTo>
                                  <a:close/>
                                  <a:moveTo>
                                    <a:pt x="205" y="96"/>
                                  </a:moveTo>
                                  <a:cubicBezTo>
                                    <a:pt x="205" y="94"/>
                                    <a:pt x="205" y="91"/>
                                    <a:pt x="205" y="89"/>
                                  </a:cubicBezTo>
                                  <a:cubicBezTo>
                                    <a:pt x="203" y="86"/>
                                    <a:pt x="199" y="84"/>
                                    <a:pt x="195" y="84"/>
                                  </a:cubicBezTo>
                                  <a:cubicBezTo>
                                    <a:pt x="191" y="84"/>
                                    <a:pt x="188" y="86"/>
                                    <a:pt x="186" y="88"/>
                                  </a:cubicBezTo>
                                  <a:cubicBezTo>
                                    <a:pt x="186" y="91"/>
                                    <a:pt x="186" y="93"/>
                                    <a:pt x="186" y="96"/>
                                  </a:cubicBezTo>
                                  <a:cubicBezTo>
                                    <a:pt x="186" y="96"/>
                                    <a:pt x="186" y="96"/>
                                    <a:pt x="186" y="97"/>
                                  </a:cubicBezTo>
                                  <a:cubicBezTo>
                                    <a:pt x="187" y="97"/>
                                    <a:pt x="188" y="96"/>
                                    <a:pt x="188" y="96"/>
                                  </a:cubicBezTo>
                                  <a:cubicBezTo>
                                    <a:pt x="188" y="96"/>
                                    <a:pt x="188" y="96"/>
                                    <a:pt x="188" y="96"/>
                                  </a:cubicBezTo>
                                  <a:cubicBezTo>
                                    <a:pt x="188" y="92"/>
                                    <a:pt x="191" y="89"/>
                                    <a:pt x="195" y="89"/>
                                  </a:cubicBezTo>
                                  <a:cubicBezTo>
                                    <a:pt x="199" y="89"/>
                                    <a:pt x="202" y="92"/>
                                    <a:pt x="202" y="96"/>
                                  </a:cubicBezTo>
                                  <a:cubicBezTo>
                                    <a:pt x="202" y="96"/>
                                    <a:pt x="202" y="96"/>
                                    <a:pt x="202" y="96"/>
                                  </a:cubicBezTo>
                                  <a:cubicBezTo>
                                    <a:pt x="203" y="97"/>
                                    <a:pt x="204" y="97"/>
                                    <a:pt x="205" y="97"/>
                                  </a:cubicBezTo>
                                  <a:cubicBezTo>
                                    <a:pt x="205" y="97"/>
                                    <a:pt x="205" y="96"/>
                                    <a:pt x="205" y="96"/>
                                  </a:cubicBezTo>
                                  <a:close/>
                                  <a:moveTo>
                                    <a:pt x="195" y="91"/>
                                  </a:moveTo>
                                  <a:cubicBezTo>
                                    <a:pt x="192" y="91"/>
                                    <a:pt x="190" y="93"/>
                                    <a:pt x="190" y="96"/>
                                  </a:cubicBezTo>
                                  <a:cubicBezTo>
                                    <a:pt x="190" y="96"/>
                                    <a:pt x="190" y="96"/>
                                    <a:pt x="190" y="96"/>
                                  </a:cubicBezTo>
                                  <a:cubicBezTo>
                                    <a:pt x="192" y="96"/>
                                    <a:pt x="193" y="96"/>
                                    <a:pt x="195" y="96"/>
                                  </a:cubicBezTo>
                                  <a:cubicBezTo>
                                    <a:pt x="197" y="96"/>
                                    <a:pt x="198" y="96"/>
                                    <a:pt x="200" y="96"/>
                                  </a:cubicBezTo>
                                  <a:cubicBezTo>
                                    <a:pt x="200" y="96"/>
                                    <a:pt x="200" y="96"/>
                                    <a:pt x="200" y="96"/>
                                  </a:cubicBezTo>
                                  <a:cubicBezTo>
                                    <a:pt x="200" y="93"/>
                                    <a:pt x="198" y="91"/>
                                    <a:pt x="195" y="91"/>
                                  </a:cubicBezTo>
                                  <a:close/>
                                  <a:moveTo>
                                    <a:pt x="166" y="107"/>
                                  </a:moveTo>
                                  <a:cubicBezTo>
                                    <a:pt x="168" y="108"/>
                                    <a:pt x="170" y="109"/>
                                    <a:pt x="171" y="111"/>
                                  </a:cubicBezTo>
                                  <a:cubicBezTo>
                                    <a:pt x="178" y="106"/>
                                    <a:pt x="186" y="104"/>
                                    <a:pt x="195" y="104"/>
                                  </a:cubicBezTo>
                                  <a:cubicBezTo>
                                    <a:pt x="204" y="104"/>
                                    <a:pt x="212" y="106"/>
                                    <a:pt x="219" y="111"/>
                                  </a:cubicBezTo>
                                  <a:cubicBezTo>
                                    <a:pt x="221" y="110"/>
                                    <a:pt x="222" y="108"/>
                                    <a:pt x="224" y="107"/>
                                  </a:cubicBezTo>
                                  <a:cubicBezTo>
                                    <a:pt x="216" y="101"/>
                                    <a:pt x="206" y="98"/>
                                    <a:pt x="195" y="98"/>
                                  </a:cubicBezTo>
                                  <a:cubicBezTo>
                                    <a:pt x="184" y="98"/>
                                    <a:pt x="174" y="101"/>
                                    <a:pt x="166" y="107"/>
                                  </a:cubicBezTo>
                                  <a:close/>
                                  <a:moveTo>
                                    <a:pt x="302" y="73"/>
                                  </a:moveTo>
                                  <a:cubicBezTo>
                                    <a:pt x="303" y="75"/>
                                    <a:pt x="304" y="77"/>
                                    <a:pt x="304" y="79"/>
                                  </a:cubicBezTo>
                                  <a:cubicBezTo>
                                    <a:pt x="308" y="76"/>
                                    <a:pt x="312" y="75"/>
                                    <a:pt x="317" y="75"/>
                                  </a:cubicBezTo>
                                  <a:cubicBezTo>
                                    <a:pt x="322" y="75"/>
                                    <a:pt x="326" y="76"/>
                                    <a:pt x="329" y="79"/>
                                  </a:cubicBezTo>
                                  <a:cubicBezTo>
                                    <a:pt x="330" y="77"/>
                                    <a:pt x="331" y="75"/>
                                    <a:pt x="332" y="73"/>
                                  </a:cubicBezTo>
                                  <a:cubicBezTo>
                                    <a:pt x="328" y="70"/>
                                    <a:pt x="322" y="69"/>
                                    <a:pt x="317" y="69"/>
                                  </a:cubicBezTo>
                                  <a:cubicBezTo>
                                    <a:pt x="311" y="69"/>
                                    <a:pt x="306" y="70"/>
                                    <a:pt x="302" y="73"/>
                                  </a:cubicBezTo>
                                  <a:close/>
                                  <a:moveTo>
                                    <a:pt x="317" y="67"/>
                                  </a:moveTo>
                                  <a:cubicBezTo>
                                    <a:pt x="323" y="67"/>
                                    <a:pt x="328" y="69"/>
                                    <a:pt x="333" y="72"/>
                                  </a:cubicBezTo>
                                  <a:cubicBezTo>
                                    <a:pt x="333" y="70"/>
                                    <a:pt x="334" y="68"/>
                                    <a:pt x="335" y="67"/>
                                  </a:cubicBezTo>
                                  <a:cubicBezTo>
                                    <a:pt x="330" y="64"/>
                                    <a:pt x="324" y="62"/>
                                    <a:pt x="317" y="62"/>
                                  </a:cubicBezTo>
                                  <a:cubicBezTo>
                                    <a:pt x="310" y="62"/>
                                    <a:pt x="304" y="64"/>
                                    <a:pt x="298" y="67"/>
                                  </a:cubicBezTo>
                                  <a:cubicBezTo>
                                    <a:pt x="299" y="69"/>
                                    <a:pt x="300" y="70"/>
                                    <a:pt x="301" y="72"/>
                                  </a:cubicBezTo>
                                  <a:cubicBezTo>
                                    <a:pt x="306" y="69"/>
                                    <a:pt x="311" y="67"/>
                                    <a:pt x="317" y="67"/>
                                  </a:cubicBezTo>
                                  <a:close/>
                                  <a:moveTo>
                                    <a:pt x="305" y="80"/>
                                  </a:moveTo>
                                  <a:cubicBezTo>
                                    <a:pt x="305" y="83"/>
                                    <a:pt x="306" y="85"/>
                                    <a:pt x="306" y="87"/>
                                  </a:cubicBezTo>
                                  <a:cubicBezTo>
                                    <a:pt x="309" y="84"/>
                                    <a:pt x="313" y="82"/>
                                    <a:pt x="317" y="82"/>
                                  </a:cubicBezTo>
                                  <a:cubicBezTo>
                                    <a:pt x="321" y="82"/>
                                    <a:pt x="325" y="84"/>
                                    <a:pt x="327" y="87"/>
                                  </a:cubicBezTo>
                                  <a:cubicBezTo>
                                    <a:pt x="328" y="85"/>
                                    <a:pt x="328" y="83"/>
                                    <a:pt x="329" y="80"/>
                                  </a:cubicBezTo>
                                  <a:cubicBezTo>
                                    <a:pt x="326" y="78"/>
                                    <a:pt x="321" y="76"/>
                                    <a:pt x="317" y="76"/>
                                  </a:cubicBezTo>
                                  <a:cubicBezTo>
                                    <a:pt x="312" y="76"/>
                                    <a:pt x="308" y="78"/>
                                    <a:pt x="305" y="80"/>
                                  </a:cubicBezTo>
                                  <a:close/>
                                  <a:moveTo>
                                    <a:pt x="327" y="96"/>
                                  </a:moveTo>
                                  <a:cubicBezTo>
                                    <a:pt x="327" y="94"/>
                                    <a:pt x="327" y="91"/>
                                    <a:pt x="327" y="89"/>
                                  </a:cubicBezTo>
                                  <a:cubicBezTo>
                                    <a:pt x="325" y="86"/>
                                    <a:pt x="321" y="84"/>
                                    <a:pt x="317" y="84"/>
                                  </a:cubicBezTo>
                                  <a:cubicBezTo>
                                    <a:pt x="313" y="84"/>
                                    <a:pt x="309" y="86"/>
                                    <a:pt x="307" y="90"/>
                                  </a:cubicBezTo>
                                  <a:cubicBezTo>
                                    <a:pt x="307" y="92"/>
                                    <a:pt x="307" y="94"/>
                                    <a:pt x="307" y="96"/>
                                  </a:cubicBezTo>
                                  <a:cubicBezTo>
                                    <a:pt x="307" y="96"/>
                                    <a:pt x="307" y="97"/>
                                    <a:pt x="307" y="97"/>
                                  </a:cubicBezTo>
                                  <a:cubicBezTo>
                                    <a:pt x="308" y="97"/>
                                    <a:pt x="309" y="97"/>
                                    <a:pt x="310" y="96"/>
                                  </a:cubicBezTo>
                                  <a:cubicBezTo>
                                    <a:pt x="310" y="96"/>
                                    <a:pt x="310" y="96"/>
                                    <a:pt x="310" y="96"/>
                                  </a:cubicBezTo>
                                  <a:cubicBezTo>
                                    <a:pt x="310" y="92"/>
                                    <a:pt x="313" y="89"/>
                                    <a:pt x="317" y="89"/>
                                  </a:cubicBezTo>
                                  <a:cubicBezTo>
                                    <a:pt x="321" y="89"/>
                                    <a:pt x="324" y="92"/>
                                    <a:pt x="324" y="96"/>
                                  </a:cubicBezTo>
                                  <a:cubicBezTo>
                                    <a:pt x="324" y="96"/>
                                    <a:pt x="324" y="96"/>
                                    <a:pt x="324" y="96"/>
                                  </a:cubicBezTo>
                                  <a:cubicBezTo>
                                    <a:pt x="325" y="97"/>
                                    <a:pt x="326" y="97"/>
                                    <a:pt x="327" y="97"/>
                                  </a:cubicBezTo>
                                  <a:cubicBezTo>
                                    <a:pt x="327" y="97"/>
                                    <a:pt x="327" y="96"/>
                                    <a:pt x="327" y="96"/>
                                  </a:cubicBezTo>
                                  <a:close/>
                                  <a:moveTo>
                                    <a:pt x="317" y="91"/>
                                  </a:moveTo>
                                  <a:cubicBezTo>
                                    <a:pt x="314" y="91"/>
                                    <a:pt x="312" y="93"/>
                                    <a:pt x="312" y="96"/>
                                  </a:cubicBezTo>
                                  <a:cubicBezTo>
                                    <a:pt x="312" y="96"/>
                                    <a:pt x="312" y="96"/>
                                    <a:pt x="312" y="96"/>
                                  </a:cubicBezTo>
                                  <a:cubicBezTo>
                                    <a:pt x="314" y="96"/>
                                    <a:pt x="315" y="96"/>
                                    <a:pt x="317" y="96"/>
                                  </a:cubicBezTo>
                                  <a:cubicBezTo>
                                    <a:pt x="319" y="96"/>
                                    <a:pt x="320" y="96"/>
                                    <a:pt x="322" y="96"/>
                                  </a:cubicBezTo>
                                  <a:cubicBezTo>
                                    <a:pt x="322" y="96"/>
                                    <a:pt x="322" y="96"/>
                                    <a:pt x="322" y="96"/>
                                  </a:cubicBezTo>
                                  <a:cubicBezTo>
                                    <a:pt x="322" y="93"/>
                                    <a:pt x="320" y="91"/>
                                    <a:pt x="317" y="91"/>
                                  </a:cubicBezTo>
                                  <a:close/>
                                  <a:moveTo>
                                    <a:pt x="288" y="107"/>
                                  </a:moveTo>
                                  <a:cubicBezTo>
                                    <a:pt x="289" y="108"/>
                                    <a:pt x="291" y="110"/>
                                    <a:pt x="292" y="111"/>
                                  </a:cubicBezTo>
                                  <a:cubicBezTo>
                                    <a:pt x="299" y="106"/>
                                    <a:pt x="308" y="104"/>
                                    <a:pt x="317" y="104"/>
                                  </a:cubicBezTo>
                                  <a:cubicBezTo>
                                    <a:pt x="326" y="104"/>
                                    <a:pt x="334" y="106"/>
                                    <a:pt x="341" y="111"/>
                                  </a:cubicBezTo>
                                  <a:cubicBezTo>
                                    <a:pt x="343" y="110"/>
                                    <a:pt x="344" y="108"/>
                                    <a:pt x="346" y="107"/>
                                  </a:cubicBezTo>
                                  <a:cubicBezTo>
                                    <a:pt x="338" y="101"/>
                                    <a:pt x="328" y="98"/>
                                    <a:pt x="317" y="98"/>
                                  </a:cubicBezTo>
                                  <a:cubicBezTo>
                                    <a:pt x="306" y="98"/>
                                    <a:pt x="296" y="101"/>
                                    <a:pt x="288" y="107"/>
                                  </a:cubicBezTo>
                                  <a:close/>
                                  <a:moveTo>
                                    <a:pt x="423" y="73"/>
                                  </a:moveTo>
                                  <a:cubicBezTo>
                                    <a:pt x="424" y="74"/>
                                    <a:pt x="425" y="76"/>
                                    <a:pt x="426" y="78"/>
                                  </a:cubicBezTo>
                                  <a:cubicBezTo>
                                    <a:pt x="429" y="76"/>
                                    <a:pt x="433" y="75"/>
                                    <a:pt x="438" y="75"/>
                                  </a:cubicBezTo>
                                  <a:cubicBezTo>
                                    <a:pt x="442" y="75"/>
                                    <a:pt x="447" y="76"/>
                                    <a:pt x="450" y="79"/>
                                  </a:cubicBezTo>
                                  <a:cubicBezTo>
                                    <a:pt x="451" y="77"/>
                                    <a:pt x="452" y="75"/>
                                    <a:pt x="453" y="73"/>
                                  </a:cubicBezTo>
                                  <a:cubicBezTo>
                                    <a:pt x="448" y="70"/>
                                    <a:pt x="443" y="69"/>
                                    <a:pt x="438" y="69"/>
                                  </a:cubicBezTo>
                                  <a:cubicBezTo>
                                    <a:pt x="433" y="69"/>
                                    <a:pt x="428" y="70"/>
                                    <a:pt x="423" y="73"/>
                                  </a:cubicBezTo>
                                  <a:close/>
                                  <a:moveTo>
                                    <a:pt x="438" y="67"/>
                                  </a:moveTo>
                                  <a:cubicBezTo>
                                    <a:pt x="444" y="67"/>
                                    <a:pt x="449" y="69"/>
                                    <a:pt x="453" y="72"/>
                                  </a:cubicBezTo>
                                  <a:cubicBezTo>
                                    <a:pt x="454" y="70"/>
                                    <a:pt x="455" y="68"/>
                                    <a:pt x="456" y="67"/>
                                  </a:cubicBezTo>
                                  <a:cubicBezTo>
                                    <a:pt x="451" y="64"/>
                                    <a:pt x="445" y="62"/>
                                    <a:pt x="438" y="62"/>
                                  </a:cubicBezTo>
                                  <a:cubicBezTo>
                                    <a:pt x="431" y="62"/>
                                    <a:pt x="425" y="63"/>
                                    <a:pt x="420" y="67"/>
                                  </a:cubicBezTo>
                                  <a:cubicBezTo>
                                    <a:pt x="421" y="68"/>
                                    <a:pt x="422" y="70"/>
                                    <a:pt x="423" y="71"/>
                                  </a:cubicBezTo>
                                  <a:cubicBezTo>
                                    <a:pt x="427" y="69"/>
                                    <a:pt x="432" y="67"/>
                                    <a:pt x="438" y="67"/>
                                  </a:cubicBezTo>
                                  <a:close/>
                                  <a:moveTo>
                                    <a:pt x="426" y="80"/>
                                  </a:moveTo>
                                  <a:cubicBezTo>
                                    <a:pt x="427" y="82"/>
                                    <a:pt x="428" y="84"/>
                                    <a:pt x="428" y="86"/>
                                  </a:cubicBezTo>
                                  <a:cubicBezTo>
                                    <a:pt x="431" y="84"/>
                                    <a:pt x="434" y="82"/>
                                    <a:pt x="438" y="82"/>
                                  </a:cubicBezTo>
                                  <a:cubicBezTo>
                                    <a:pt x="442" y="82"/>
                                    <a:pt x="446" y="84"/>
                                    <a:pt x="448" y="87"/>
                                  </a:cubicBezTo>
                                  <a:cubicBezTo>
                                    <a:pt x="449" y="85"/>
                                    <a:pt x="449" y="83"/>
                                    <a:pt x="450" y="80"/>
                                  </a:cubicBezTo>
                                  <a:cubicBezTo>
                                    <a:pt x="446" y="78"/>
                                    <a:pt x="442" y="76"/>
                                    <a:pt x="438" y="76"/>
                                  </a:cubicBezTo>
                                  <a:cubicBezTo>
                                    <a:pt x="434" y="76"/>
                                    <a:pt x="430" y="78"/>
                                    <a:pt x="426" y="80"/>
                                  </a:cubicBezTo>
                                  <a:close/>
                                  <a:moveTo>
                                    <a:pt x="447" y="96"/>
                                  </a:moveTo>
                                  <a:cubicBezTo>
                                    <a:pt x="447" y="94"/>
                                    <a:pt x="448" y="91"/>
                                    <a:pt x="448" y="89"/>
                                  </a:cubicBezTo>
                                  <a:cubicBezTo>
                                    <a:pt x="446" y="86"/>
                                    <a:pt x="442" y="84"/>
                                    <a:pt x="438" y="84"/>
                                  </a:cubicBezTo>
                                  <a:cubicBezTo>
                                    <a:pt x="434" y="84"/>
                                    <a:pt x="431" y="86"/>
                                    <a:pt x="428" y="88"/>
                                  </a:cubicBezTo>
                                  <a:cubicBezTo>
                                    <a:pt x="429" y="91"/>
                                    <a:pt x="429" y="93"/>
                                    <a:pt x="429" y="96"/>
                                  </a:cubicBezTo>
                                  <a:cubicBezTo>
                                    <a:pt x="429" y="96"/>
                                    <a:pt x="429" y="96"/>
                                    <a:pt x="429" y="97"/>
                                  </a:cubicBezTo>
                                  <a:cubicBezTo>
                                    <a:pt x="430" y="97"/>
                                    <a:pt x="430" y="96"/>
                                    <a:pt x="431" y="96"/>
                                  </a:cubicBezTo>
                                  <a:cubicBezTo>
                                    <a:pt x="431" y="96"/>
                                    <a:pt x="431" y="96"/>
                                    <a:pt x="431" y="96"/>
                                  </a:cubicBezTo>
                                  <a:cubicBezTo>
                                    <a:pt x="431" y="92"/>
                                    <a:pt x="434" y="89"/>
                                    <a:pt x="438" y="89"/>
                                  </a:cubicBezTo>
                                  <a:cubicBezTo>
                                    <a:pt x="441" y="89"/>
                                    <a:pt x="444" y="92"/>
                                    <a:pt x="444" y="96"/>
                                  </a:cubicBezTo>
                                  <a:cubicBezTo>
                                    <a:pt x="444" y="96"/>
                                    <a:pt x="444" y="96"/>
                                    <a:pt x="444" y="96"/>
                                  </a:cubicBezTo>
                                  <a:cubicBezTo>
                                    <a:pt x="445" y="97"/>
                                    <a:pt x="446" y="97"/>
                                    <a:pt x="447" y="97"/>
                                  </a:cubicBezTo>
                                  <a:cubicBezTo>
                                    <a:pt x="447" y="97"/>
                                    <a:pt x="447" y="96"/>
                                    <a:pt x="447" y="96"/>
                                  </a:cubicBezTo>
                                  <a:close/>
                                  <a:moveTo>
                                    <a:pt x="438" y="91"/>
                                  </a:moveTo>
                                  <a:cubicBezTo>
                                    <a:pt x="435" y="91"/>
                                    <a:pt x="433" y="93"/>
                                    <a:pt x="433" y="96"/>
                                  </a:cubicBezTo>
                                  <a:cubicBezTo>
                                    <a:pt x="433" y="96"/>
                                    <a:pt x="433" y="96"/>
                                    <a:pt x="433" y="96"/>
                                  </a:cubicBezTo>
                                  <a:cubicBezTo>
                                    <a:pt x="434" y="96"/>
                                    <a:pt x="436" y="96"/>
                                    <a:pt x="438" y="96"/>
                                  </a:cubicBezTo>
                                  <a:cubicBezTo>
                                    <a:pt x="439" y="96"/>
                                    <a:pt x="441" y="96"/>
                                    <a:pt x="443" y="96"/>
                                  </a:cubicBezTo>
                                  <a:cubicBezTo>
                                    <a:pt x="443" y="96"/>
                                    <a:pt x="443" y="96"/>
                                    <a:pt x="443" y="96"/>
                                  </a:cubicBezTo>
                                  <a:cubicBezTo>
                                    <a:pt x="443" y="93"/>
                                    <a:pt x="441" y="91"/>
                                    <a:pt x="438" y="91"/>
                                  </a:cubicBezTo>
                                  <a:close/>
                                  <a:moveTo>
                                    <a:pt x="409" y="107"/>
                                  </a:moveTo>
                                  <a:cubicBezTo>
                                    <a:pt x="411" y="108"/>
                                    <a:pt x="412" y="109"/>
                                    <a:pt x="414" y="111"/>
                                  </a:cubicBezTo>
                                  <a:cubicBezTo>
                                    <a:pt x="421" y="106"/>
                                    <a:pt x="429" y="104"/>
                                    <a:pt x="438" y="104"/>
                                  </a:cubicBezTo>
                                  <a:cubicBezTo>
                                    <a:pt x="447" y="104"/>
                                    <a:pt x="455" y="106"/>
                                    <a:pt x="462" y="111"/>
                                  </a:cubicBezTo>
                                  <a:cubicBezTo>
                                    <a:pt x="464" y="110"/>
                                    <a:pt x="465" y="108"/>
                                    <a:pt x="467" y="107"/>
                                  </a:cubicBezTo>
                                  <a:cubicBezTo>
                                    <a:pt x="459" y="101"/>
                                    <a:pt x="449" y="98"/>
                                    <a:pt x="438" y="98"/>
                                  </a:cubicBezTo>
                                  <a:cubicBezTo>
                                    <a:pt x="427" y="98"/>
                                    <a:pt x="417" y="101"/>
                                    <a:pt x="409" y="107"/>
                                  </a:cubicBezTo>
                                  <a:close/>
                                  <a:moveTo>
                                    <a:pt x="545" y="73"/>
                                  </a:moveTo>
                                  <a:cubicBezTo>
                                    <a:pt x="546" y="75"/>
                                    <a:pt x="546" y="77"/>
                                    <a:pt x="547" y="79"/>
                                  </a:cubicBezTo>
                                  <a:cubicBezTo>
                                    <a:pt x="551" y="76"/>
                                    <a:pt x="555" y="75"/>
                                    <a:pt x="560" y="75"/>
                                  </a:cubicBezTo>
                                  <a:cubicBezTo>
                                    <a:pt x="565" y="75"/>
                                    <a:pt x="569" y="76"/>
                                    <a:pt x="572" y="79"/>
                                  </a:cubicBezTo>
                                  <a:cubicBezTo>
                                    <a:pt x="573" y="77"/>
                                    <a:pt x="574" y="75"/>
                                    <a:pt x="575" y="73"/>
                                  </a:cubicBezTo>
                                  <a:cubicBezTo>
                                    <a:pt x="571" y="70"/>
                                    <a:pt x="565" y="69"/>
                                    <a:pt x="560" y="69"/>
                                  </a:cubicBezTo>
                                  <a:cubicBezTo>
                                    <a:pt x="554" y="69"/>
                                    <a:pt x="549" y="70"/>
                                    <a:pt x="545" y="73"/>
                                  </a:cubicBezTo>
                                  <a:close/>
                                  <a:moveTo>
                                    <a:pt x="560" y="67"/>
                                  </a:moveTo>
                                  <a:cubicBezTo>
                                    <a:pt x="566" y="67"/>
                                    <a:pt x="571" y="69"/>
                                    <a:pt x="576" y="72"/>
                                  </a:cubicBezTo>
                                  <a:cubicBezTo>
                                    <a:pt x="577" y="70"/>
                                    <a:pt x="577" y="68"/>
                                    <a:pt x="578" y="67"/>
                                  </a:cubicBezTo>
                                  <a:cubicBezTo>
                                    <a:pt x="573" y="64"/>
                                    <a:pt x="567" y="62"/>
                                    <a:pt x="560" y="62"/>
                                  </a:cubicBezTo>
                                  <a:cubicBezTo>
                                    <a:pt x="553" y="62"/>
                                    <a:pt x="547" y="64"/>
                                    <a:pt x="541" y="67"/>
                                  </a:cubicBezTo>
                                  <a:cubicBezTo>
                                    <a:pt x="542" y="69"/>
                                    <a:pt x="543" y="70"/>
                                    <a:pt x="544" y="72"/>
                                  </a:cubicBezTo>
                                  <a:cubicBezTo>
                                    <a:pt x="549" y="69"/>
                                    <a:pt x="554" y="67"/>
                                    <a:pt x="560" y="67"/>
                                  </a:cubicBezTo>
                                  <a:close/>
                                  <a:moveTo>
                                    <a:pt x="548" y="81"/>
                                  </a:moveTo>
                                  <a:cubicBezTo>
                                    <a:pt x="548" y="83"/>
                                    <a:pt x="549" y="85"/>
                                    <a:pt x="549" y="88"/>
                                  </a:cubicBezTo>
                                  <a:cubicBezTo>
                                    <a:pt x="549" y="88"/>
                                    <a:pt x="549" y="88"/>
                                    <a:pt x="549" y="88"/>
                                  </a:cubicBezTo>
                                  <a:cubicBezTo>
                                    <a:pt x="552" y="84"/>
                                    <a:pt x="556" y="82"/>
                                    <a:pt x="560" y="82"/>
                                  </a:cubicBezTo>
                                  <a:cubicBezTo>
                                    <a:pt x="564" y="82"/>
                                    <a:pt x="568" y="84"/>
                                    <a:pt x="570" y="87"/>
                                  </a:cubicBezTo>
                                  <a:cubicBezTo>
                                    <a:pt x="571" y="85"/>
                                    <a:pt x="571" y="83"/>
                                    <a:pt x="572" y="80"/>
                                  </a:cubicBezTo>
                                  <a:cubicBezTo>
                                    <a:pt x="569" y="78"/>
                                    <a:pt x="564" y="76"/>
                                    <a:pt x="560" y="76"/>
                                  </a:cubicBezTo>
                                  <a:cubicBezTo>
                                    <a:pt x="555" y="76"/>
                                    <a:pt x="551" y="78"/>
                                    <a:pt x="548" y="81"/>
                                  </a:cubicBezTo>
                                  <a:close/>
                                  <a:moveTo>
                                    <a:pt x="570" y="96"/>
                                  </a:moveTo>
                                  <a:cubicBezTo>
                                    <a:pt x="570" y="94"/>
                                    <a:pt x="570" y="91"/>
                                    <a:pt x="570" y="89"/>
                                  </a:cubicBezTo>
                                  <a:cubicBezTo>
                                    <a:pt x="568" y="86"/>
                                    <a:pt x="564" y="84"/>
                                    <a:pt x="560" y="84"/>
                                  </a:cubicBezTo>
                                  <a:cubicBezTo>
                                    <a:pt x="555" y="84"/>
                                    <a:pt x="552" y="86"/>
                                    <a:pt x="550" y="90"/>
                                  </a:cubicBezTo>
                                  <a:cubicBezTo>
                                    <a:pt x="549" y="90"/>
                                    <a:pt x="549" y="89"/>
                                    <a:pt x="549" y="89"/>
                                  </a:cubicBezTo>
                                  <a:cubicBezTo>
                                    <a:pt x="550" y="91"/>
                                    <a:pt x="550" y="93"/>
                                    <a:pt x="550" y="96"/>
                                  </a:cubicBezTo>
                                  <a:cubicBezTo>
                                    <a:pt x="550" y="96"/>
                                    <a:pt x="550" y="97"/>
                                    <a:pt x="550" y="97"/>
                                  </a:cubicBezTo>
                                  <a:cubicBezTo>
                                    <a:pt x="551" y="97"/>
                                    <a:pt x="552" y="97"/>
                                    <a:pt x="553" y="96"/>
                                  </a:cubicBezTo>
                                  <a:cubicBezTo>
                                    <a:pt x="553" y="96"/>
                                    <a:pt x="553" y="96"/>
                                    <a:pt x="553" y="96"/>
                                  </a:cubicBezTo>
                                  <a:cubicBezTo>
                                    <a:pt x="553" y="92"/>
                                    <a:pt x="556" y="89"/>
                                    <a:pt x="560" y="89"/>
                                  </a:cubicBezTo>
                                  <a:cubicBezTo>
                                    <a:pt x="564" y="89"/>
                                    <a:pt x="567" y="92"/>
                                    <a:pt x="567" y="96"/>
                                  </a:cubicBezTo>
                                  <a:cubicBezTo>
                                    <a:pt x="567" y="96"/>
                                    <a:pt x="567" y="96"/>
                                    <a:pt x="567" y="96"/>
                                  </a:cubicBezTo>
                                  <a:cubicBezTo>
                                    <a:pt x="568" y="97"/>
                                    <a:pt x="569" y="97"/>
                                    <a:pt x="570" y="97"/>
                                  </a:cubicBezTo>
                                  <a:cubicBezTo>
                                    <a:pt x="570" y="97"/>
                                    <a:pt x="570" y="96"/>
                                    <a:pt x="570" y="96"/>
                                  </a:cubicBezTo>
                                  <a:close/>
                                  <a:moveTo>
                                    <a:pt x="560" y="91"/>
                                  </a:moveTo>
                                  <a:cubicBezTo>
                                    <a:pt x="557" y="91"/>
                                    <a:pt x="555" y="93"/>
                                    <a:pt x="555" y="96"/>
                                  </a:cubicBezTo>
                                  <a:cubicBezTo>
                                    <a:pt x="555" y="96"/>
                                    <a:pt x="555" y="96"/>
                                    <a:pt x="555" y="96"/>
                                  </a:cubicBezTo>
                                  <a:cubicBezTo>
                                    <a:pt x="557" y="96"/>
                                    <a:pt x="558" y="96"/>
                                    <a:pt x="560" y="96"/>
                                  </a:cubicBezTo>
                                  <a:cubicBezTo>
                                    <a:pt x="562" y="96"/>
                                    <a:pt x="563" y="96"/>
                                    <a:pt x="565" y="96"/>
                                  </a:cubicBezTo>
                                  <a:cubicBezTo>
                                    <a:pt x="565" y="96"/>
                                    <a:pt x="565" y="96"/>
                                    <a:pt x="565" y="96"/>
                                  </a:cubicBezTo>
                                  <a:cubicBezTo>
                                    <a:pt x="565" y="93"/>
                                    <a:pt x="563" y="91"/>
                                    <a:pt x="560" y="91"/>
                                  </a:cubicBezTo>
                                  <a:close/>
                                  <a:moveTo>
                                    <a:pt x="531" y="107"/>
                                  </a:moveTo>
                                  <a:cubicBezTo>
                                    <a:pt x="532" y="108"/>
                                    <a:pt x="534" y="110"/>
                                    <a:pt x="535" y="111"/>
                                  </a:cubicBezTo>
                                  <a:cubicBezTo>
                                    <a:pt x="542" y="107"/>
                                    <a:pt x="551" y="104"/>
                                    <a:pt x="560" y="104"/>
                                  </a:cubicBezTo>
                                  <a:cubicBezTo>
                                    <a:pt x="569" y="104"/>
                                    <a:pt x="577" y="106"/>
                                    <a:pt x="584" y="111"/>
                                  </a:cubicBezTo>
                                  <a:cubicBezTo>
                                    <a:pt x="586" y="110"/>
                                    <a:pt x="587" y="108"/>
                                    <a:pt x="589" y="107"/>
                                  </a:cubicBezTo>
                                  <a:cubicBezTo>
                                    <a:pt x="581" y="101"/>
                                    <a:pt x="571" y="98"/>
                                    <a:pt x="560" y="98"/>
                                  </a:cubicBezTo>
                                  <a:cubicBezTo>
                                    <a:pt x="549" y="98"/>
                                    <a:pt x="539" y="101"/>
                                    <a:pt x="531" y="107"/>
                                  </a:cubicBezTo>
                                  <a:close/>
                                  <a:moveTo>
                                    <a:pt x="666" y="73"/>
                                  </a:moveTo>
                                  <a:cubicBezTo>
                                    <a:pt x="667" y="74"/>
                                    <a:pt x="668" y="76"/>
                                    <a:pt x="669" y="78"/>
                                  </a:cubicBezTo>
                                  <a:cubicBezTo>
                                    <a:pt x="672" y="76"/>
                                    <a:pt x="676" y="75"/>
                                    <a:pt x="681" y="75"/>
                                  </a:cubicBezTo>
                                  <a:cubicBezTo>
                                    <a:pt x="686" y="75"/>
                                    <a:pt x="690" y="76"/>
                                    <a:pt x="693" y="79"/>
                                  </a:cubicBezTo>
                                  <a:cubicBezTo>
                                    <a:pt x="694" y="77"/>
                                    <a:pt x="695" y="75"/>
                                    <a:pt x="696" y="73"/>
                                  </a:cubicBezTo>
                                  <a:cubicBezTo>
                                    <a:pt x="691" y="70"/>
                                    <a:pt x="686" y="69"/>
                                    <a:pt x="681" y="69"/>
                                  </a:cubicBezTo>
                                  <a:cubicBezTo>
                                    <a:pt x="676" y="69"/>
                                    <a:pt x="671" y="70"/>
                                    <a:pt x="666" y="73"/>
                                  </a:cubicBezTo>
                                  <a:close/>
                                  <a:moveTo>
                                    <a:pt x="681" y="67"/>
                                  </a:moveTo>
                                  <a:cubicBezTo>
                                    <a:pt x="687" y="67"/>
                                    <a:pt x="692" y="69"/>
                                    <a:pt x="697" y="72"/>
                                  </a:cubicBezTo>
                                  <a:cubicBezTo>
                                    <a:pt x="697" y="70"/>
                                    <a:pt x="698" y="68"/>
                                    <a:pt x="699" y="67"/>
                                  </a:cubicBezTo>
                                  <a:cubicBezTo>
                                    <a:pt x="694" y="64"/>
                                    <a:pt x="688" y="62"/>
                                    <a:pt x="681" y="62"/>
                                  </a:cubicBezTo>
                                  <a:cubicBezTo>
                                    <a:pt x="674" y="62"/>
                                    <a:pt x="668" y="63"/>
                                    <a:pt x="663" y="67"/>
                                  </a:cubicBezTo>
                                  <a:cubicBezTo>
                                    <a:pt x="664" y="68"/>
                                    <a:pt x="665" y="70"/>
                                    <a:pt x="666" y="71"/>
                                  </a:cubicBezTo>
                                  <a:cubicBezTo>
                                    <a:pt x="670" y="69"/>
                                    <a:pt x="675" y="67"/>
                                    <a:pt x="681" y="67"/>
                                  </a:cubicBezTo>
                                  <a:close/>
                                  <a:moveTo>
                                    <a:pt x="669" y="80"/>
                                  </a:moveTo>
                                  <a:cubicBezTo>
                                    <a:pt x="670" y="82"/>
                                    <a:pt x="671" y="84"/>
                                    <a:pt x="671" y="86"/>
                                  </a:cubicBezTo>
                                  <a:cubicBezTo>
                                    <a:pt x="674" y="84"/>
                                    <a:pt x="677" y="82"/>
                                    <a:pt x="681" y="82"/>
                                  </a:cubicBezTo>
                                  <a:cubicBezTo>
                                    <a:pt x="685" y="82"/>
                                    <a:pt x="689" y="84"/>
                                    <a:pt x="691" y="87"/>
                                  </a:cubicBezTo>
                                  <a:cubicBezTo>
                                    <a:pt x="692" y="85"/>
                                    <a:pt x="692" y="83"/>
                                    <a:pt x="693" y="80"/>
                                  </a:cubicBezTo>
                                  <a:cubicBezTo>
                                    <a:pt x="690" y="78"/>
                                    <a:pt x="685" y="76"/>
                                    <a:pt x="681" y="76"/>
                                  </a:cubicBezTo>
                                  <a:cubicBezTo>
                                    <a:pt x="677" y="76"/>
                                    <a:pt x="673" y="78"/>
                                    <a:pt x="669" y="80"/>
                                  </a:cubicBezTo>
                                  <a:close/>
                                  <a:moveTo>
                                    <a:pt x="690" y="96"/>
                                  </a:moveTo>
                                  <a:cubicBezTo>
                                    <a:pt x="690" y="94"/>
                                    <a:pt x="691" y="91"/>
                                    <a:pt x="691" y="89"/>
                                  </a:cubicBezTo>
                                  <a:cubicBezTo>
                                    <a:pt x="689" y="86"/>
                                    <a:pt x="685" y="84"/>
                                    <a:pt x="681" y="84"/>
                                  </a:cubicBezTo>
                                  <a:cubicBezTo>
                                    <a:pt x="677" y="84"/>
                                    <a:pt x="674" y="86"/>
                                    <a:pt x="671" y="88"/>
                                  </a:cubicBezTo>
                                  <a:cubicBezTo>
                                    <a:pt x="672" y="91"/>
                                    <a:pt x="672" y="93"/>
                                    <a:pt x="672" y="96"/>
                                  </a:cubicBezTo>
                                  <a:cubicBezTo>
                                    <a:pt x="672" y="96"/>
                                    <a:pt x="672" y="96"/>
                                    <a:pt x="672" y="97"/>
                                  </a:cubicBezTo>
                                  <a:cubicBezTo>
                                    <a:pt x="673" y="97"/>
                                    <a:pt x="673" y="96"/>
                                    <a:pt x="674" y="96"/>
                                  </a:cubicBezTo>
                                  <a:cubicBezTo>
                                    <a:pt x="674" y="96"/>
                                    <a:pt x="674" y="96"/>
                                    <a:pt x="674" y="96"/>
                                  </a:cubicBezTo>
                                  <a:cubicBezTo>
                                    <a:pt x="674" y="92"/>
                                    <a:pt x="677" y="89"/>
                                    <a:pt x="681" y="89"/>
                                  </a:cubicBezTo>
                                  <a:cubicBezTo>
                                    <a:pt x="685" y="89"/>
                                    <a:pt x="687" y="92"/>
                                    <a:pt x="687" y="96"/>
                                  </a:cubicBezTo>
                                  <a:cubicBezTo>
                                    <a:pt x="687" y="96"/>
                                    <a:pt x="687" y="96"/>
                                    <a:pt x="687" y="96"/>
                                  </a:cubicBezTo>
                                  <a:cubicBezTo>
                                    <a:pt x="688" y="97"/>
                                    <a:pt x="689" y="97"/>
                                    <a:pt x="691" y="97"/>
                                  </a:cubicBezTo>
                                  <a:cubicBezTo>
                                    <a:pt x="690" y="97"/>
                                    <a:pt x="690" y="96"/>
                                    <a:pt x="690" y="96"/>
                                  </a:cubicBezTo>
                                  <a:close/>
                                  <a:moveTo>
                                    <a:pt x="681" y="91"/>
                                  </a:moveTo>
                                  <a:cubicBezTo>
                                    <a:pt x="678" y="91"/>
                                    <a:pt x="676" y="93"/>
                                    <a:pt x="676" y="96"/>
                                  </a:cubicBezTo>
                                  <a:cubicBezTo>
                                    <a:pt x="676" y="96"/>
                                    <a:pt x="676" y="96"/>
                                    <a:pt x="676" y="96"/>
                                  </a:cubicBezTo>
                                  <a:cubicBezTo>
                                    <a:pt x="677" y="96"/>
                                    <a:pt x="679" y="96"/>
                                    <a:pt x="681" y="96"/>
                                  </a:cubicBezTo>
                                  <a:cubicBezTo>
                                    <a:pt x="683" y="96"/>
                                    <a:pt x="684" y="96"/>
                                    <a:pt x="686" y="96"/>
                                  </a:cubicBezTo>
                                  <a:cubicBezTo>
                                    <a:pt x="686" y="96"/>
                                    <a:pt x="686" y="96"/>
                                    <a:pt x="686" y="96"/>
                                  </a:cubicBezTo>
                                  <a:cubicBezTo>
                                    <a:pt x="686" y="93"/>
                                    <a:pt x="684" y="91"/>
                                    <a:pt x="681" y="91"/>
                                  </a:cubicBezTo>
                                  <a:close/>
                                  <a:moveTo>
                                    <a:pt x="652" y="107"/>
                                  </a:moveTo>
                                  <a:cubicBezTo>
                                    <a:pt x="654" y="108"/>
                                    <a:pt x="655" y="109"/>
                                    <a:pt x="657" y="111"/>
                                  </a:cubicBezTo>
                                  <a:cubicBezTo>
                                    <a:pt x="664" y="106"/>
                                    <a:pt x="672" y="104"/>
                                    <a:pt x="681" y="104"/>
                                  </a:cubicBezTo>
                                  <a:cubicBezTo>
                                    <a:pt x="690" y="104"/>
                                    <a:pt x="698" y="106"/>
                                    <a:pt x="705" y="111"/>
                                  </a:cubicBezTo>
                                  <a:cubicBezTo>
                                    <a:pt x="707" y="110"/>
                                    <a:pt x="708" y="108"/>
                                    <a:pt x="710" y="107"/>
                                  </a:cubicBezTo>
                                  <a:cubicBezTo>
                                    <a:pt x="702" y="101"/>
                                    <a:pt x="692" y="98"/>
                                    <a:pt x="681" y="98"/>
                                  </a:cubicBezTo>
                                  <a:cubicBezTo>
                                    <a:pt x="670" y="98"/>
                                    <a:pt x="660" y="101"/>
                                    <a:pt x="652" y="107"/>
                                  </a:cubicBezTo>
                                  <a:close/>
                                  <a:moveTo>
                                    <a:pt x="690" y="404"/>
                                  </a:moveTo>
                                  <a:cubicBezTo>
                                    <a:pt x="690" y="402"/>
                                    <a:pt x="691" y="400"/>
                                    <a:pt x="691" y="398"/>
                                  </a:cubicBezTo>
                                  <a:cubicBezTo>
                                    <a:pt x="689" y="394"/>
                                    <a:pt x="685" y="392"/>
                                    <a:pt x="681" y="392"/>
                                  </a:cubicBezTo>
                                  <a:cubicBezTo>
                                    <a:pt x="677" y="392"/>
                                    <a:pt x="674" y="394"/>
                                    <a:pt x="671" y="397"/>
                                  </a:cubicBezTo>
                                  <a:cubicBezTo>
                                    <a:pt x="672" y="399"/>
                                    <a:pt x="672" y="402"/>
                                    <a:pt x="672" y="404"/>
                                  </a:cubicBezTo>
                                  <a:cubicBezTo>
                                    <a:pt x="672" y="404"/>
                                    <a:pt x="672" y="405"/>
                                    <a:pt x="672" y="405"/>
                                  </a:cubicBezTo>
                                  <a:cubicBezTo>
                                    <a:pt x="673" y="405"/>
                                    <a:pt x="673" y="405"/>
                                    <a:pt x="674" y="405"/>
                                  </a:cubicBezTo>
                                  <a:cubicBezTo>
                                    <a:pt x="674" y="404"/>
                                    <a:pt x="674" y="404"/>
                                    <a:pt x="674" y="404"/>
                                  </a:cubicBezTo>
                                  <a:cubicBezTo>
                                    <a:pt x="674" y="400"/>
                                    <a:pt x="677" y="397"/>
                                    <a:pt x="681" y="397"/>
                                  </a:cubicBezTo>
                                  <a:cubicBezTo>
                                    <a:pt x="685" y="397"/>
                                    <a:pt x="687" y="400"/>
                                    <a:pt x="687" y="404"/>
                                  </a:cubicBezTo>
                                  <a:cubicBezTo>
                                    <a:pt x="687" y="404"/>
                                    <a:pt x="687" y="404"/>
                                    <a:pt x="687" y="405"/>
                                  </a:cubicBezTo>
                                  <a:cubicBezTo>
                                    <a:pt x="688" y="405"/>
                                    <a:pt x="689" y="405"/>
                                    <a:pt x="691" y="405"/>
                                  </a:cubicBezTo>
                                  <a:cubicBezTo>
                                    <a:pt x="690" y="405"/>
                                    <a:pt x="690" y="404"/>
                                    <a:pt x="690" y="404"/>
                                  </a:cubicBezTo>
                                  <a:close/>
                                  <a:moveTo>
                                    <a:pt x="681" y="399"/>
                                  </a:moveTo>
                                  <a:cubicBezTo>
                                    <a:pt x="678" y="399"/>
                                    <a:pt x="676" y="401"/>
                                    <a:pt x="676" y="404"/>
                                  </a:cubicBezTo>
                                  <a:cubicBezTo>
                                    <a:pt x="676" y="404"/>
                                    <a:pt x="676" y="404"/>
                                    <a:pt x="676" y="404"/>
                                  </a:cubicBezTo>
                                  <a:cubicBezTo>
                                    <a:pt x="677" y="404"/>
                                    <a:pt x="679" y="404"/>
                                    <a:pt x="681" y="404"/>
                                  </a:cubicBezTo>
                                  <a:cubicBezTo>
                                    <a:pt x="683" y="404"/>
                                    <a:pt x="684" y="404"/>
                                    <a:pt x="686" y="404"/>
                                  </a:cubicBezTo>
                                  <a:cubicBezTo>
                                    <a:pt x="686" y="404"/>
                                    <a:pt x="686" y="404"/>
                                    <a:pt x="686" y="404"/>
                                  </a:cubicBezTo>
                                  <a:cubicBezTo>
                                    <a:pt x="686" y="401"/>
                                    <a:pt x="684" y="399"/>
                                    <a:pt x="681" y="399"/>
                                  </a:cubicBezTo>
                                  <a:close/>
                                  <a:moveTo>
                                    <a:pt x="691" y="395"/>
                                  </a:moveTo>
                                  <a:cubicBezTo>
                                    <a:pt x="692" y="393"/>
                                    <a:pt x="692" y="391"/>
                                    <a:pt x="693" y="389"/>
                                  </a:cubicBezTo>
                                  <a:cubicBezTo>
                                    <a:pt x="690" y="386"/>
                                    <a:pt x="685" y="385"/>
                                    <a:pt x="681" y="385"/>
                                  </a:cubicBezTo>
                                  <a:cubicBezTo>
                                    <a:pt x="677" y="385"/>
                                    <a:pt x="673" y="386"/>
                                    <a:pt x="669" y="388"/>
                                  </a:cubicBezTo>
                                  <a:cubicBezTo>
                                    <a:pt x="670" y="390"/>
                                    <a:pt x="671" y="392"/>
                                    <a:pt x="671" y="395"/>
                                  </a:cubicBezTo>
                                  <a:cubicBezTo>
                                    <a:pt x="674" y="392"/>
                                    <a:pt x="677" y="390"/>
                                    <a:pt x="681" y="390"/>
                                  </a:cubicBezTo>
                                  <a:cubicBezTo>
                                    <a:pt x="685" y="390"/>
                                    <a:pt x="689" y="392"/>
                                    <a:pt x="691" y="395"/>
                                  </a:cubicBezTo>
                                  <a:close/>
                                  <a:moveTo>
                                    <a:pt x="664" y="404"/>
                                  </a:moveTo>
                                  <a:cubicBezTo>
                                    <a:pt x="664" y="405"/>
                                    <a:pt x="664" y="406"/>
                                    <a:pt x="664" y="407"/>
                                  </a:cubicBezTo>
                                  <a:cubicBezTo>
                                    <a:pt x="666" y="406"/>
                                    <a:pt x="668" y="406"/>
                                    <a:pt x="670" y="405"/>
                                  </a:cubicBezTo>
                                  <a:cubicBezTo>
                                    <a:pt x="670" y="405"/>
                                    <a:pt x="670" y="404"/>
                                    <a:pt x="670" y="404"/>
                                  </a:cubicBezTo>
                                  <a:cubicBezTo>
                                    <a:pt x="670" y="390"/>
                                    <a:pt x="665" y="378"/>
                                    <a:pt x="656" y="369"/>
                                  </a:cubicBezTo>
                                  <a:cubicBezTo>
                                    <a:pt x="647" y="360"/>
                                    <a:pt x="635" y="354"/>
                                    <a:pt x="621" y="354"/>
                                  </a:cubicBezTo>
                                  <a:cubicBezTo>
                                    <a:pt x="607" y="354"/>
                                    <a:pt x="595" y="360"/>
                                    <a:pt x="586" y="369"/>
                                  </a:cubicBezTo>
                                  <a:cubicBezTo>
                                    <a:pt x="577" y="378"/>
                                    <a:pt x="571" y="390"/>
                                    <a:pt x="571" y="404"/>
                                  </a:cubicBezTo>
                                  <a:cubicBezTo>
                                    <a:pt x="571" y="405"/>
                                    <a:pt x="571" y="405"/>
                                    <a:pt x="571" y="405"/>
                                  </a:cubicBezTo>
                                  <a:cubicBezTo>
                                    <a:pt x="573" y="406"/>
                                    <a:pt x="575" y="407"/>
                                    <a:pt x="577" y="407"/>
                                  </a:cubicBezTo>
                                  <a:cubicBezTo>
                                    <a:pt x="577" y="406"/>
                                    <a:pt x="577" y="405"/>
                                    <a:pt x="577" y="404"/>
                                  </a:cubicBezTo>
                                  <a:cubicBezTo>
                                    <a:pt x="577" y="380"/>
                                    <a:pt x="597" y="361"/>
                                    <a:pt x="621" y="361"/>
                                  </a:cubicBezTo>
                                  <a:cubicBezTo>
                                    <a:pt x="645" y="361"/>
                                    <a:pt x="664" y="380"/>
                                    <a:pt x="664" y="404"/>
                                  </a:cubicBezTo>
                                  <a:close/>
                                  <a:moveTo>
                                    <a:pt x="657" y="404"/>
                                  </a:moveTo>
                                  <a:cubicBezTo>
                                    <a:pt x="657" y="406"/>
                                    <a:pt x="656" y="408"/>
                                    <a:pt x="656" y="411"/>
                                  </a:cubicBezTo>
                                  <a:cubicBezTo>
                                    <a:pt x="658" y="409"/>
                                    <a:pt x="660" y="408"/>
                                    <a:pt x="663" y="408"/>
                                  </a:cubicBezTo>
                                  <a:cubicBezTo>
                                    <a:pt x="663" y="406"/>
                                    <a:pt x="663" y="405"/>
                                    <a:pt x="663" y="404"/>
                                  </a:cubicBezTo>
                                  <a:cubicBezTo>
                                    <a:pt x="663" y="392"/>
                                    <a:pt x="658" y="382"/>
                                    <a:pt x="650" y="374"/>
                                  </a:cubicBezTo>
                                  <a:cubicBezTo>
                                    <a:pt x="643" y="367"/>
                                    <a:pt x="632" y="362"/>
                                    <a:pt x="621" y="362"/>
                                  </a:cubicBezTo>
                                  <a:cubicBezTo>
                                    <a:pt x="609" y="362"/>
                                    <a:pt x="599" y="367"/>
                                    <a:pt x="591" y="374"/>
                                  </a:cubicBezTo>
                                  <a:cubicBezTo>
                                    <a:pt x="584" y="382"/>
                                    <a:pt x="579" y="392"/>
                                    <a:pt x="579" y="404"/>
                                  </a:cubicBezTo>
                                  <a:cubicBezTo>
                                    <a:pt x="579" y="405"/>
                                    <a:pt x="579" y="407"/>
                                    <a:pt x="579" y="408"/>
                                  </a:cubicBezTo>
                                  <a:cubicBezTo>
                                    <a:pt x="581" y="409"/>
                                    <a:pt x="584" y="410"/>
                                    <a:pt x="586" y="411"/>
                                  </a:cubicBezTo>
                                  <a:cubicBezTo>
                                    <a:pt x="585" y="409"/>
                                    <a:pt x="585" y="406"/>
                                    <a:pt x="585" y="404"/>
                                  </a:cubicBezTo>
                                  <a:cubicBezTo>
                                    <a:pt x="585" y="384"/>
                                    <a:pt x="601" y="368"/>
                                    <a:pt x="621" y="368"/>
                                  </a:cubicBezTo>
                                  <a:cubicBezTo>
                                    <a:pt x="641" y="368"/>
                                    <a:pt x="657" y="384"/>
                                    <a:pt x="657" y="404"/>
                                  </a:cubicBezTo>
                                  <a:close/>
                                  <a:moveTo>
                                    <a:pt x="570" y="404"/>
                                  </a:moveTo>
                                  <a:cubicBezTo>
                                    <a:pt x="570" y="402"/>
                                    <a:pt x="570" y="400"/>
                                    <a:pt x="570" y="398"/>
                                  </a:cubicBezTo>
                                  <a:cubicBezTo>
                                    <a:pt x="568" y="394"/>
                                    <a:pt x="564" y="392"/>
                                    <a:pt x="560" y="392"/>
                                  </a:cubicBezTo>
                                  <a:cubicBezTo>
                                    <a:pt x="555" y="392"/>
                                    <a:pt x="552" y="395"/>
                                    <a:pt x="550" y="398"/>
                                  </a:cubicBezTo>
                                  <a:cubicBezTo>
                                    <a:pt x="549" y="398"/>
                                    <a:pt x="549" y="397"/>
                                    <a:pt x="549" y="397"/>
                                  </a:cubicBezTo>
                                  <a:cubicBezTo>
                                    <a:pt x="550" y="399"/>
                                    <a:pt x="550" y="402"/>
                                    <a:pt x="550" y="404"/>
                                  </a:cubicBezTo>
                                  <a:cubicBezTo>
                                    <a:pt x="550" y="404"/>
                                    <a:pt x="550" y="405"/>
                                    <a:pt x="550" y="405"/>
                                  </a:cubicBezTo>
                                  <a:cubicBezTo>
                                    <a:pt x="551" y="405"/>
                                    <a:pt x="552" y="405"/>
                                    <a:pt x="553" y="405"/>
                                  </a:cubicBezTo>
                                  <a:cubicBezTo>
                                    <a:pt x="553" y="404"/>
                                    <a:pt x="553" y="404"/>
                                    <a:pt x="553" y="404"/>
                                  </a:cubicBezTo>
                                  <a:cubicBezTo>
                                    <a:pt x="553" y="400"/>
                                    <a:pt x="556" y="397"/>
                                    <a:pt x="560" y="397"/>
                                  </a:cubicBezTo>
                                  <a:cubicBezTo>
                                    <a:pt x="564" y="397"/>
                                    <a:pt x="567" y="400"/>
                                    <a:pt x="567" y="404"/>
                                  </a:cubicBezTo>
                                  <a:cubicBezTo>
                                    <a:pt x="567" y="404"/>
                                    <a:pt x="567" y="404"/>
                                    <a:pt x="567" y="405"/>
                                  </a:cubicBezTo>
                                  <a:cubicBezTo>
                                    <a:pt x="568" y="405"/>
                                    <a:pt x="569" y="405"/>
                                    <a:pt x="570" y="405"/>
                                  </a:cubicBezTo>
                                  <a:cubicBezTo>
                                    <a:pt x="570" y="405"/>
                                    <a:pt x="570" y="404"/>
                                    <a:pt x="570" y="404"/>
                                  </a:cubicBezTo>
                                  <a:close/>
                                  <a:moveTo>
                                    <a:pt x="560" y="399"/>
                                  </a:moveTo>
                                  <a:cubicBezTo>
                                    <a:pt x="557" y="399"/>
                                    <a:pt x="555" y="401"/>
                                    <a:pt x="555" y="404"/>
                                  </a:cubicBezTo>
                                  <a:cubicBezTo>
                                    <a:pt x="555" y="404"/>
                                    <a:pt x="555" y="404"/>
                                    <a:pt x="555" y="404"/>
                                  </a:cubicBezTo>
                                  <a:cubicBezTo>
                                    <a:pt x="557" y="404"/>
                                    <a:pt x="558" y="404"/>
                                    <a:pt x="560" y="404"/>
                                  </a:cubicBezTo>
                                  <a:cubicBezTo>
                                    <a:pt x="562" y="404"/>
                                    <a:pt x="563" y="404"/>
                                    <a:pt x="565" y="404"/>
                                  </a:cubicBezTo>
                                  <a:cubicBezTo>
                                    <a:pt x="565" y="404"/>
                                    <a:pt x="565" y="404"/>
                                    <a:pt x="565" y="404"/>
                                  </a:cubicBezTo>
                                  <a:cubicBezTo>
                                    <a:pt x="565" y="401"/>
                                    <a:pt x="563" y="399"/>
                                    <a:pt x="560" y="399"/>
                                  </a:cubicBezTo>
                                  <a:close/>
                                  <a:moveTo>
                                    <a:pt x="570" y="395"/>
                                  </a:moveTo>
                                  <a:cubicBezTo>
                                    <a:pt x="571" y="393"/>
                                    <a:pt x="571" y="391"/>
                                    <a:pt x="572" y="389"/>
                                  </a:cubicBezTo>
                                  <a:cubicBezTo>
                                    <a:pt x="569" y="386"/>
                                    <a:pt x="564" y="385"/>
                                    <a:pt x="560" y="385"/>
                                  </a:cubicBezTo>
                                  <a:cubicBezTo>
                                    <a:pt x="555" y="385"/>
                                    <a:pt x="551" y="386"/>
                                    <a:pt x="548" y="389"/>
                                  </a:cubicBezTo>
                                  <a:cubicBezTo>
                                    <a:pt x="548" y="391"/>
                                    <a:pt x="549" y="394"/>
                                    <a:pt x="549" y="396"/>
                                  </a:cubicBezTo>
                                  <a:cubicBezTo>
                                    <a:pt x="549" y="396"/>
                                    <a:pt x="549" y="396"/>
                                    <a:pt x="549" y="396"/>
                                  </a:cubicBezTo>
                                  <a:cubicBezTo>
                                    <a:pt x="552" y="393"/>
                                    <a:pt x="556" y="390"/>
                                    <a:pt x="560" y="390"/>
                                  </a:cubicBezTo>
                                  <a:cubicBezTo>
                                    <a:pt x="564" y="390"/>
                                    <a:pt x="568" y="392"/>
                                    <a:pt x="570" y="395"/>
                                  </a:cubicBezTo>
                                  <a:close/>
                                  <a:moveTo>
                                    <a:pt x="542" y="404"/>
                                  </a:moveTo>
                                  <a:cubicBezTo>
                                    <a:pt x="542" y="405"/>
                                    <a:pt x="542" y="406"/>
                                    <a:pt x="542" y="407"/>
                                  </a:cubicBezTo>
                                  <a:cubicBezTo>
                                    <a:pt x="544" y="407"/>
                                    <a:pt x="546" y="406"/>
                                    <a:pt x="548" y="406"/>
                                  </a:cubicBezTo>
                                  <a:cubicBezTo>
                                    <a:pt x="548" y="405"/>
                                    <a:pt x="548" y="405"/>
                                    <a:pt x="548" y="404"/>
                                  </a:cubicBezTo>
                                  <a:cubicBezTo>
                                    <a:pt x="548" y="390"/>
                                    <a:pt x="543" y="378"/>
                                    <a:pt x="534" y="369"/>
                                  </a:cubicBezTo>
                                  <a:cubicBezTo>
                                    <a:pt x="525" y="360"/>
                                    <a:pt x="512" y="354"/>
                                    <a:pt x="499" y="354"/>
                                  </a:cubicBezTo>
                                  <a:cubicBezTo>
                                    <a:pt x="485" y="354"/>
                                    <a:pt x="473" y="360"/>
                                    <a:pt x="464" y="369"/>
                                  </a:cubicBezTo>
                                  <a:cubicBezTo>
                                    <a:pt x="455" y="378"/>
                                    <a:pt x="449" y="390"/>
                                    <a:pt x="449" y="404"/>
                                  </a:cubicBezTo>
                                  <a:cubicBezTo>
                                    <a:pt x="449" y="405"/>
                                    <a:pt x="449" y="405"/>
                                    <a:pt x="449" y="405"/>
                                  </a:cubicBezTo>
                                  <a:cubicBezTo>
                                    <a:pt x="451" y="406"/>
                                    <a:pt x="453" y="407"/>
                                    <a:pt x="455" y="407"/>
                                  </a:cubicBezTo>
                                  <a:cubicBezTo>
                                    <a:pt x="455" y="406"/>
                                    <a:pt x="455" y="405"/>
                                    <a:pt x="455" y="404"/>
                                  </a:cubicBezTo>
                                  <a:cubicBezTo>
                                    <a:pt x="455" y="380"/>
                                    <a:pt x="475" y="361"/>
                                    <a:pt x="499" y="361"/>
                                  </a:cubicBezTo>
                                  <a:cubicBezTo>
                                    <a:pt x="523" y="361"/>
                                    <a:pt x="542" y="380"/>
                                    <a:pt x="542" y="404"/>
                                  </a:cubicBezTo>
                                  <a:close/>
                                  <a:moveTo>
                                    <a:pt x="534" y="404"/>
                                  </a:moveTo>
                                  <a:cubicBezTo>
                                    <a:pt x="534" y="407"/>
                                    <a:pt x="534" y="409"/>
                                    <a:pt x="534" y="411"/>
                                  </a:cubicBezTo>
                                  <a:cubicBezTo>
                                    <a:pt x="536" y="410"/>
                                    <a:pt x="538" y="409"/>
                                    <a:pt x="540" y="408"/>
                                  </a:cubicBezTo>
                                  <a:cubicBezTo>
                                    <a:pt x="540" y="407"/>
                                    <a:pt x="541" y="405"/>
                                    <a:pt x="541" y="404"/>
                                  </a:cubicBezTo>
                                  <a:cubicBezTo>
                                    <a:pt x="541" y="392"/>
                                    <a:pt x="536" y="382"/>
                                    <a:pt x="528" y="374"/>
                                  </a:cubicBezTo>
                                  <a:cubicBezTo>
                                    <a:pt x="521" y="367"/>
                                    <a:pt x="510" y="362"/>
                                    <a:pt x="499" y="362"/>
                                  </a:cubicBezTo>
                                  <a:cubicBezTo>
                                    <a:pt x="487" y="362"/>
                                    <a:pt x="477" y="367"/>
                                    <a:pt x="469" y="374"/>
                                  </a:cubicBezTo>
                                  <a:cubicBezTo>
                                    <a:pt x="461" y="382"/>
                                    <a:pt x="457" y="392"/>
                                    <a:pt x="457" y="404"/>
                                  </a:cubicBezTo>
                                  <a:cubicBezTo>
                                    <a:pt x="457" y="405"/>
                                    <a:pt x="457" y="407"/>
                                    <a:pt x="457" y="408"/>
                                  </a:cubicBezTo>
                                  <a:cubicBezTo>
                                    <a:pt x="459" y="409"/>
                                    <a:pt x="461" y="410"/>
                                    <a:pt x="464" y="411"/>
                                  </a:cubicBezTo>
                                  <a:cubicBezTo>
                                    <a:pt x="463" y="409"/>
                                    <a:pt x="463" y="406"/>
                                    <a:pt x="463" y="404"/>
                                  </a:cubicBezTo>
                                  <a:cubicBezTo>
                                    <a:pt x="463" y="384"/>
                                    <a:pt x="479" y="368"/>
                                    <a:pt x="499" y="368"/>
                                  </a:cubicBezTo>
                                  <a:cubicBezTo>
                                    <a:pt x="518" y="368"/>
                                    <a:pt x="534" y="384"/>
                                    <a:pt x="534" y="404"/>
                                  </a:cubicBezTo>
                                  <a:close/>
                                  <a:moveTo>
                                    <a:pt x="447" y="404"/>
                                  </a:moveTo>
                                  <a:cubicBezTo>
                                    <a:pt x="447" y="402"/>
                                    <a:pt x="448" y="400"/>
                                    <a:pt x="448" y="398"/>
                                  </a:cubicBezTo>
                                  <a:cubicBezTo>
                                    <a:pt x="446" y="394"/>
                                    <a:pt x="442" y="392"/>
                                    <a:pt x="438" y="392"/>
                                  </a:cubicBezTo>
                                  <a:cubicBezTo>
                                    <a:pt x="434" y="392"/>
                                    <a:pt x="431" y="394"/>
                                    <a:pt x="428" y="397"/>
                                  </a:cubicBezTo>
                                  <a:cubicBezTo>
                                    <a:pt x="429" y="399"/>
                                    <a:pt x="429" y="402"/>
                                    <a:pt x="429" y="404"/>
                                  </a:cubicBezTo>
                                  <a:cubicBezTo>
                                    <a:pt x="429" y="404"/>
                                    <a:pt x="429" y="405"/>
                                    <a:pt x="429" y="405"/>
                                  </a:cubicBezTo>
                                  <a:cubicBezTo>
                                    <a:pt x="430" y="405"/>
                                    <a:pt x="430" y="405"/>
                                    <a:pt x="431" y="405"/>
                                  </a:cubicBezTo>
                                  <a:cubicBezTo>
                                    <a:pt x="431" y="404"/>
                                    <a:pt x="431" y="404"/>
                                    <a:pt x="431" y="404"/>
                                  </a:cubicBezTo>
                                  <a:cubicBezTo>
                                    <a:pt x="431" y="400"/>
                                    <a:pt x="434" y="397"/>
                                    <a:pt x="438" y="397"/>
                                  </a:cubicBezTo>
                                  <a:cubicBezTo>
                                    <a:pt x="441" y="397"/>
                                    <a:pt x="444" y="400"/>
                                    <a:pt x="444" y="404"/>
                                  </a:cubicBezTo>
                                  <a:cubicBezTo>
                                    <a:pt x="444" y="404"/>
                                    <a:pt x="444" y="404"/>
                                    <a:pt x="444" y="405"/>
                                  </a:cubicBezTo>
                                  <a:cubicBezTo>
                                    <a:pt x="445" y="405"/>
                                    <a:pt x="446" y="405"/>
                                    <a:pt x="447" y="405"/>
                                  </a:cubicBezTo>
                                  <a:cubicBezTo>
                                    <a:pt x="447" y="405"/>
                                    <a:pt x="447" y="404"/>
                                    <a:pt x="447" y="404"/>
                                  </a:cubicBezTo>
                                  <a:close/>
                                  <a:moveTo>
                                    <a:pt x="438" y="399"/>
                                  </a:moveTo>
                                  <a:cubicBezTo>
                                    <a:pt x="435" y="399"/>
                                    <a:pt x="433" y="401"/>
                                    <a:pt x="433" y="404"/>
                                  </a:cubicBezTo>
                                  <a:cubicBezTo>
                                    <a:pt x="433" y="404"/>
                                    <a:pt x="433" y="404"/>
                                    <a:pt x="433" y="404"/>
                                  </a:cubicBezTo>
                                  <a:cubicBezTo>
                                    <a:pt x="434" y="404"/>
                                    <a:pt x="436" y="404"/>
                                    <a:pt x="438" y="404"/>
                                  </a:cubicBezTo>
                                  <a:cubicBezTo>
                                    <a:pt x="439" y="404"/>
                                    <a:pt x="441" y="404"/>
                                    <a:pt x="443" y="404"/>
                                  </a:cubicBezTo>
                                  <a:cubicBezTo>
                                    <a:pt x="443" y="404"/>
                                    <a:pt x="443" y="404"/>
                                    <a:pt x="443" y="404"/>
                                  </a:cubicBezTo>
                                  <a:cubicBezTo>
                                    <a:pt x="443" y="401"/>
                                    <a:pt x="441" y="399"/>
                                    <a:pt x="438" y="399"/>
                                  </a:cubicBezTo>
                                  <a:close/>
                                  <a:moveTo>
                                    <a:pt x="448" y="395"/>
                                  </a:moveTo>
                                  <a:cubicBezTo>
                                    <a:pt x="449" y="393"/>
                                    <a:pt x="449" y="391"/>
                                    <a:pt x="450" y="389"/>
                                  </a:cubicBezTo>
                                  <a:cubicBezTo>
                                    <a:pt x="446" y="386"/>
                                    <a:pt x="442" y="385"/>
                                    <a:pt x="438" y="385"/>
                                  </a:cubicBezTo>
                                  <a:cubicBezTo>
                                    <a:pt x="434" y="385"/>
                                    <a:pt x="430" y="386"/>
                                    <a:pt x="426" y="388"/>
                                  </a:cubicBezTo>
                                  <a:cubicBezTo>
                                    <a:pt x="427" y="390"/>
                                    <a:pt x="428" y="392"/>
                                    <a:pt x="428" y="395"/>
                                  </a:cubicBezTo>
                                  <a:cubicBezTo>
                                    <a:pt x="431" y="392"/>
                                    <a:pt x="434" y="390"/>
                                    <a:pt x="438" y="390"/>
                                  </a:cubicBezTo>
                                  <a:cubicBezTo>
                                    <a:pt x="442" y="390"/>
                                    <a:pt x="446" y="392"/>
                                    <a:pt x="448" y="395"/>
                                  </a:cubicBezTo>
                                  <a:close/>
                                  <a:moveTo>
                                    <a:pt x="421" y="404"/>
                                  </a:moveTo>
                                  <a:cubicBezTo>
                                    <a:pt x="421" y="405"/>
                                    <a:pt x="421" y="406"/>
                                    <a:pt x="421" y="407"/>
                                  </a:cubicBezTo>
                                  <a:cubicBezTo>
                                    <a:pt x="423" y="406"/>
                                    <a:pt x="425" y="406"/>
                                    <a:pt x="427" y="405"/>
                                  </a:cubicBezTo>
                                  <a:cubicBezTo>
                                    <a:pt x="427" y="405"/>
                                    <a:pt x="427" y="404"/>
                                    <a:pt x="427" y="404"/>
                                  </a:cubicBezTo>
                                  <a:cubicBezTo>
                                    <a:pt x="427" y="390"/>
                                    <a:pt x="422" y="378"/>
                                    <a:pt x="413" y="369"/>
                                  </a:cubicBezTo>
                                  <a:cubicBezTo>
                                    <a:pt x="404" y="360"/>
                                    <a:pt x="391" y="354"/>
                                    <a:pt x="378" y="354"/>
                                  </a:cubicBezTo>
                                  <a:cubicBezTo>
                                    <a:pt x="364" y="354"/>
                                    <a:pt x="352" y="360"/>
                                    <a:pt x="343" y="369"/>
                                  </a:cubicBezTo>
                                  <a:cubicBezTo>
                                    <a:pt x="334" y="378"/>
                                    <a:pt x="328" y="390"/>
                                    <a:pt x="328" y="404"/>
                                  </a:cubicBezTo>
                                  <a:cubicBezTo>
                                    <a:pt x="328" y="405"/>
                                    <a:pt x="328" y="405"/>
                                    <a:pt x="328" y="405"/>
                                  </a:cubicBezTo>
                                  <a:cubicBezTo>
                                    <a:pt x="330" y="406"/>
                                    <a:pt x="332" y="407"/>
                                    <a:pt x="334" y="407"/>
                                  </a:cubicBezTo>
                                  <a:cubicBezTo>
                                    <a:pt x="334" y="406"/>
                                    <a:pt x="334" y="405"/>
                                    <a:pt x="334" y="404"/>
                                  </a:cubicBezTo>
                                  <a:cubicBezTo>
                                    <a:pt x="334" y="380"/>
                                    <a:pt x="354" y="361"/>
                                    <a:pt x="378" y="361"/>
                                  </a:cubicBezTo>
                                  <a:cubicBezTo>
                                    <a:pt x="402" y="361"/>
                                    <a:pt x="421" y="380"/>
                                    <a:pt x="421" y="404"/>
                                  </a:cubicBezTo>
                                  <a:close/>
                                  <a:moveTo>
                                    <a:pt x="414" y="404"/>
                                  </a:moveTo>
                                  <a:cubicBezTo>
                                    <a:pt x="414" y="406"/>
                                    <a:pt x="413" y="408"/>
                                    <a:pt x="413" y="411"/>
                                  </a:cubicBezTo>
                                  <a:cubicBezTo>
                                    <a:pt x="415" y="409"/>
                                    <a:pt x="417" y="408"/>
                                    <a:pt x="420" y="408"/>
                                  </a:cubicBezTo>
                                  <a:cubicBezTo>
                                    <a:pt x="420" y="406"/>
                                    <a:pt x="420" y="405"/>
                                    <a:pt x="420" y="404"/>
                                  </a:cubicBezTo>
                                  <a:cubicBezTo>
                                    <a:pt x="420" y="392"/>
                                    <a:pt x="415" y="382"/>
                                    <a:pt x="407" y="374"/>
                                  </a:cubicBezTo>
                                  <a:cubicBezTo>
                                    <a:pt x="400" y="367"/>
                                    <a:pt x="389" y="362"/>
                                    <a:pt x="378" y="362"/>
                                  </a:cubicBezTo>
                                  <a:cubicBezTo>
                                    <a:pt x="366" y="362"/>
                                    <a:pt x="356" y="367"/>
                                    <a:pt x="348" y="374"/>
                                  </a:cubicBezTo>
                                  <a:cubicBezTo>
                                    <a:pt x="341" y="382"/>
                                    <a:pt x="336" y="392"/>
                                    <a:pt x="336" y="404"/>
                                  </a:cubicBezTo>
                                  <a:cubicBezTo>
                                    <a:pt x="336" y="405"/>
                                    <a:pt x="336" y="407"/>
                                    <a:pt x="336" y="408"/>
                                  </a:cubicBezTo>
                                  <a:cubicBezTo>
                                    <a:pt x="338" y="409"/>
                                    <a:pt x="341" y="410"/>
                                    <a:pt x="343" y="411"/>
                                  </a:cubicBezTo>
                                  <a:cubicBezTo>
                                    <a:pt x="342" y="409"/>
                                    <a:pt x="342" y="406"/>
                                    <a:pt x="342" y="404"/>
                                  </a:cubicBezTo>
                                  <a:cubicBezTo>
                                    <a:pt x="342" y="384"/>
                                    <a:pt x="358" y="368"/>
                                    <a:pt x="378" y="368"/>
                                  </a:cubicBezTo>
                                  <a:cubicBezTo>
                                    <a:pt x="398" y="368"/>
                                    <a:pt x="414" y="384"/>
                                    <a:pt x="414" y="404"/>
                                  </a:cubicBezTo>
                                  <a:close/>
                                  <a:moveTo>
                                    <a:pt x="327" y="404"/>
                                  </a:moveTo>
                                  <a:cubicBezTo>
                                    <a:pt x="327" y="402"/>
                                    <a:pt x="327" y="400"/>
                                    <a:pt x="327" y="398"/>
                                  </a:cubicBezTo>
                                  <a:cubicBezTo>
                                    <a:pt x="325" y="394"/>
                                    <a:pt x="321" y="392"/>
                                    <a:pt x="317" y="392"/>
                                  </a:cubicBezTo>
                                  <a:cubicBezTo>
                                    <a:pt x="313" y="392"/>
                                    <a:pt x="309" y="394"/>
                                    <a:pt x="307" y="398"/>
                                  </a:cubicBezTo>
                                  <a:cubicBezTo>
                                    <a:pt x="307" y="400"/>
                                    <a:pt x="307" y="402"/>
                                    <a:pt x="307" y="404"/>
                                  </a:cubicBezTo>
                                  <a:cubicBezTo>
                                    <a:pt x="307" y="404"/>
                                    <a:pt x="307" y="405"/>
                                    <a:pt x="307" y="405"/>
                                  </a:cubicBezTo>
                                  <a:cubicBezTo>
                                    <a:pt x="308" y="405"/>
                                    <a:pt x="309" y="405"/>
                                    <a:pt x="310" y="405"/>
                                  </a:cubicBezTo>
                                  <a:cubicBezTo>
                                    <a:pt x="310" y="404"/>
                                    <a:pt x="310" y="404"/>
                                    <a:pt x="310" y="404"/>
                                  </a:cubicBezTo>
                                  <a:cubicBezTo>
                                    <a:pt x="310" y="400"/>
                                    <a:pt x="313" y="397"/>
                                    <a:pt x="317" y="397"/>
                                  </a:cubicBezTo>
                                  <a:cubicBezTo>
                                    <a:pt x="321" y="397"/>
                                    <a:pt x="324" y="400"/>
                                    <a:pt x="324" y="404"/>
                                  </a:cubicBezTo>
                                  <a:cubicBezTo>
                                    <a:pt x="324" y="404"/>
                                    <a:pt x="324" y="404"/>
                                    <a:pt x="324" y="405"/>
                                  </a:cubicBezTo>
                                  <a:cubicBezTo>
                                    <a:pt x="325" y="405"/>
                                    <a:pt x="326" y="405"/>
                                    <a:pt x="327" y="405"/>
                                  </a:cubicBezTo>
                                  <a:cubicBezTo>
                                    <a:pt x="327" y="405"/>
                                    <a:pt x="327" y="404"/>
                                    <a:pt x="327" y="404"/>
                                  </a:cubicBezTo>
                                  <a:close/>
                                  <a:moveTo>
                                    <a:pt x="317" y="399"/>
                                  </a:moveTo>
                                  <a:cubicBezTo>
                                    <a:pt x="314" y="399"/>
                                    <a:pt x="312" y="401"/>
                                    <a:pt x="312" y="404"/>
                                  </a:cubicBezTo>
                                  <a:cubicBezTo>
                                    <a:pt x="312" y="404"/>
                                    <a:pt x="312" y="404"/>
                                    <a:pt x="312" y="404"/>
                                  </a:cubicBezTo>
                                  <a:cubicBezTo>
                                    <a:pt x="314" y="404"/>
                                    <a:pt x="315" y="404"/>
                                    <a:pt x="317" y="404"/>
                                  </a:cubicBezTo>
                                  <a:cubicBezTo>
                                    <a:pt x="319" y="404"/>
                                    <a:pt x="320" y="404"/>
                                    <a:pt x="322" y="404"/>
                                  </a:cubicBezTo>
                                  <a:cubicBezTo>
                                    <a:pt x="322" y="404"/>
                                    <a:pt x="322" y="404"/>
                                    <a:pt x="322" y="404"/>
                                  </a:cubicBezTo>
                                  <a:cubicBezTo>
                                    <a:pt x="322" y="401"/>
                                    <a:pt x="320" y="399"/>
                                    <a:pt x="317" y="399"/>
                                  </a:cubicBezTo>
                                  <a:close/>
                                  <a:moveTo>
                                    <a:pt x="327" y="395"/>
                                  </a:moveTo>
                                  <a:cubicBezTo>
                                    <a:pt x="328" y="393"/>
                                    <a:pt x="328" y="391"/>
                                    <a:pt x="329" y="389"/>
                                  </a:cubicBezTo>
                                  <a:cubicBezTo>
                                    <a:pt x="326" y="386"/>
                                    <a:pt x="321" y="385"/>
                                    <a:pt x="317" y="385"/>
                                  </a:cubicBezTo>
                                  <a:cubicBezTo>
                                    <a:pt x="312" y="385"/>
                                    <a:pt x="308" y="386"/>
                                    <a:pt x="305" y="389"/>
                                  </a:cubicBezTo>
                                  <a:cubicBezTo>
                                    <a:pt x="305" y="391"/>
                                    <a:pt x="306" y="393"/>
                                    <a:pt x="306" y="396"/>
                                  </a:cubicBezTo>
                                  <a:cubicBezTo>
                                    <a:pt x="309" y="392"/>
                                    <a:pt x="313" y="390"/>
                                    <a:pt x="317" y="390"/>
                                  </a:cubicBezTo>
                                  <a:cubicBezTo>
                                    <a:pt x="321" y="390"/>
                                    <a:pt x="325" y="392"/>
                                    <a:pt x="327" y="395"/>
                                  </a:cubicBezTo>
                                  <a:close/>
                                  <a:moveTo>
                                    <a:pt x="299" y="404"/>
                                  </a:moveTo>
                                  <a:cubicBezTo>
                                    <a:pt x="299" y="405"/>
                                    <a:pt x="299" y="406"/>
                                    <a:pt x="299" y="407"/>
                                  </a:cubicBezTo>
                                  <a:cubicBezTo>
                                    <a:pt x="301" y="407"/>
                                    <a:pt x="303" y="406"/>
                                    <a:pt x="305" y="406"/>
                                  </a:cubicBezTo>
                                  <a:cubicBezTo>
                                    <a:pt x="305" y="405"/>
                                    <a:pt x="306" y="405"/>
                                    <a:pt x="306" y="404"/>
                                  </a:cubicBezTo>
                                  <a:cubicBezTo>
                                    <a:pt x="306" y="390"/>
                                    <a:pt x="300" y="378"/>
                                    <a:pt x="291" y="369"/>
                                  </a:cubicBezTo>
                                  <a:cubicBezTo>
                                    <a:pt x="282" y="360"/>
                                    <a:pt x="270" y="354"/>
                                    <a:pt x="256" y="354"/>
                                  </a:cubicBezTo>
                                  <a:cubicBezTo>
                                    <a:pt x="242" y="354"/>
                                    <a:pt x="230" y="360"/>
                                    <a:pt x="221" y="369"/>
                                  </a:cubicBezTo>
                                  <a:cubicBezTo>
                                    <a:pt x="212" y="378"/>
                                    <a:pt x="206" y="390"/>
                                    <a:pt x="206" y="404"/>
                                  </a:cubicBezTo>
                                  <a:cubicBezTo>
                                    <a:pt x="206" y="405"/>
                                    <a:pt x="206" y="405"/>
                                    <a:pt x="206" y="405"/>
                                  </a:cubicBezTo>
                                  <a:cubicBezTo>
                                    <a:pt x="208" y="406"/>
                                    <a:pt x="210" y="407"/>
                                    <a:pt x="213" y="407"/>
                                  </a:cubicBezTo>
                                  <a:cubicBezTo>
                                    <a:pt x="212" y="406"/>
                                    <a:pt x="212" y="405"/>
                                    <a:pt x="212" y="404"/>
                                  </a:cubicBezTo>
                                  <a:cubicBezTo>
                                    <a:pt x="212" y="380"/>
                                    <a:pt x="232" y="361"/>
                                    <a:pt x="256" y="361"/>
                                  </a:cubicBezTo>
                                  <a:cubicBezTo>
                                    <a:pt x="280" y="361"/>
                                    <a:pt x="299" y="380"/>
                                    <a:pt x="299" y="404"/>
                                  </a:cubicBezTo>
                                  <a:close/>
                                  <a:moveTo>
                                    <a:pt x="292" y="404"/>
                                  </a:moveTo>
                                  <a:cubicBezTo>
                                    <a:pt x="292" y="407"/>
                                    <a:pt x="291" y="409"/>
                                    <a:pt x="291" y="411"/>
                                  </a:cubicBezTo>
                                  <a:cubicBezTo>
                                    <a:pt x="293" y="410"/>
                                    <a:pt x="295" y="409"/>
                                    <a:pt x="298" y="408"/>
                                  </a:cubicBezTo>
                                  <a:cubicBezTo>
                                    <a:pt x="298" y="407"/>
                                    <a:pt x="298" y="405"/>
                                    <a:pt x="298" y="404"/>
                                  </a:cubicBezTo>
                                  <a:cubicBezTo>
                                    <a:pt x="298" y="392"/>
                                    <a:pt x="293" y="382"/>
                                    <a:pt x="286" y="374"/>
                                  </a:cubicBezTo>
                                  <a:cubicBezTo>
                                    <a:pt x="278" y="367"/>
                                    <a:pt x="267" y="362"/>
                                    <a:pt x="256" y="362"/>
                                  </a:cubicBezTo>
                                  <a:cubicBezTo>
                                    <a:pt x="244" y="362"/>
                                    <a:pt x="234" y="367"/>
                                    <a:pt x="226" y="374"/>
                                  </a:cubicBezTo>
                                  <a:cubicBezTo>
                                    <a:pt x="219" y="382"/>
                                    <a:pt x="214" y="392"/>
                                    <a:pt x="214" y="404"/>
                                  </a:cubicBezTo>
                                  <a:cubicBezTo>
                                    <a:pt x="214" y="405"/>
                                    <a:pt x="214" y="407"/>
                                    <a:pt x="214" y="408"/>
                                  </a:cubicBezTo>
                                  <a:cubicBezTo>
                                    <a:pt x="216" y="409"/>
                                    <a:pt x="219" y="410"/>
                                    <a:pt x="221" y="411"/>
                                  </a:cubicBezTo>
                                  <a:cubicBezTo>
                                    <a:pt x="220" y="409"/>
                                    <a:pt x="220" y="406"/>
                                    <a:pt x="220" y="404"/>
                                  </a:cubicBezTo>
                                  <a:cubicBezTo>
                                    <a:pt x="220" y="384"/>
                                    <a:pt x="236" y="368"/>
                                    <a:pt x="256" y="368"/>
                                  </a:cubicBezTo>
                                  <a:cubicBezTo>
                                    <a:pt x="276" y="368"/>
                                    <a:pt x="292" y="384"/>
                                    <a:pt x="292" y="404"/>
                                  </a:cubicBezTo>
                                  <a:close/>
                                  <a:moveTo>
                                    <a:pt x="220" y="353"/>
                                  </a:moveTo>
                                  <a:cubicBezTo>
                                    <a:pt x="220" y="333"/>
                                    <a:pt x="236" y="317"/>
                                    <a:pt x="256" y="317"/>
                                  </a:cubicBezTo>
                                  <a:cubicBezTo>
                                    <a:pt x="276" y="317"/>
                                    <a:pt x="292" y="333"/>
                                    <a:pt x="292" y="353"/>
                                  </a:cubicBezTo>
                                  <a:cubicBezTo>
                                    <a:pt x="292" y="355"/>
                                    <a:pt x="291" y="358"/>
                                    <a:pt x="291" y="360"/>
                                  </a:cubicBezTo>
                                  <a:cubicBezTo>
                                    <a:pt x="293" y="359"/>
                                    <a:pt x="295" y="358"/>
                                    <a:pt x="298" y="357"/>
                                  </a:cubicBezTo>
                                  <a:cubicBezTo>
                                    <a:pt x="298" y="355"/>
                                    <a:pt x="298" y="354"/>
                                    <a:pt x="298" y="353"/>
                                  </a:cubicBezTo>
                                  <a:cubicBezTo>
                                    <a:pt x="298" y="341"/>
                                    <a:pt x="293" y="331"/>
                                    <a:pt x="286" y="323"/>
                                  </a:cubicBezTo>
                                  <a:cubicBezTo>
                                    <a:pt x="278" y="315"/>
                                    <a:pt x="267" y="311"/>
                                    <a:pt x="256" y="311"/>
                                  </a:cubicBezTo>
                                  <a:cubicBezTo>
                                    <a:pt x="244" y="311"/>
                                    <a:pt x="234" y="315"/>
                                    <a:pt x="226" y="323"/>
                                  </a:cubicBezTo>
                                  <a:cubicBezTo>
                                    <a:pt x="219" y="331"/>
                                    <a:pt x="214" y="341"/>
                                    <a:pt x="214" y="353"/>
                                  </a:cubicBezTo>
                                  <a:cubicBezTo>
                                    <a:pt x="214" y="354"/>
                                    <a:pt x="214" y="355"/>
                                    <a:pt x="214" y="357"/>
                                  </a:cubicBezTo>
                                  <a:cubicBezTo>
                                    <a:pt x="216" y="357"/>
                                    <a:pt x="219" y="359"/>
                                    <a:pt x="221" y="360"/>
                                  </a:cubicBezTo>
                                  <a:cubicBezTo>
                                    <a:pt x="220" y="357"/>
                                    <a:pt x="220" y="355"/>
                                    <a:pt x="220" y="353"/>
                                  </a:cubicBezTo>
                                  <a:close/>
                                  <a:moveTo>
                                    <a:pt x="212" y="353"/>
                                  </a:moveTo>
                                  <a:cubicBezTo>
                                    <a:pt x="212" y="329"/>
                                    <a:pt x="232" y="309"/>
                                    <a:pt x="256" y="309"/>
                                  </a:cubicBezTo>
                                  <a:cubicBezTo>
                                    <a:pt x="280" y="309"/>
                                    <a:pt x="299" y="329"/>
                                    <a:pt x="299" y="353"/>
                                  </a:cubicBezTo>
                                  <a:cubicBezTo>
                                    <a:pt x="299" y="354"/>
                                    <a:pt x="299" y="355"/>
                                    <a:pt x="299" y="356"/>
                                  </a:cubicBezTo>
                                  <a:cubicBezTo>
                                    <a:pt x="301" y="355"/>
                                    <a:pt x="303" y="355"/>
                                    <a:pt x="305" y="354"/>
                                  </a:cubicBezTo>
                                  <a:cubicBezTo>
                                    <a:pt x="305" y="354"/>
                                    <a:pt x="306" y="353"/>
                                    <a:pt x="306" y="353"/>
                                  </a:cubicBezTo>
                                  <a:cubicBezTo>
                                    <a:pt x="306" y="339"/>
                                    <a:pt x="300" y="327"/>
                                    <a:pt x="291" y="318"/>
                                  </a:cubicBezTo>
                                  <a:cubicBezTo>
                                    <a:pt x="282" y="309"/>
                                    <a:pt x="270" y="303"/>
                                    <a:pt x="256" y="303"/>
                                  </a:cubicBezTo>
                                  <a:cubicBezTo>
                                    <a:pt x="242" y="303"/>
                                    <a:pt x="230" y="309"/>
                                    <a:pt x="221" y="318"/>
                                  </a:cubicBezTo>
                                  <a:cubicBezTo>
                                    <a:pt x="212" y="327"/>
                                    <a:pt x="206" y="339"/>
                                    <a:pt x="206" y="353"/>
                                  </a:cubicBezTo>
                                  <a:cubicBezTo>
                                    <a:pt x="206" y="353"/>
                                    <a:pt x="206" y="354"/>
                                    <a:pt x="206" y="354"/>
                                  </a:cubicBezTo>
                                  <a:cubicBezTo>
                                    <a:pt x="208" y="355"/>
                                    <a:pt x="210" y="355"/>
                                    <a:pt x="213" y="356"/>
                                  </a:cubicBezTo>
                                  <a:cubicBezTo>
                                    <a:pt x="212" y="355"/>
                                    <a:pt x="212" y="354"/>
                                    <a:pt x="212" y="353"/>
                                  </a:cubicBezTo>
                                  <a:close/>
                                  <a:moveTo>
                                    <a:pt x="220" y="301"/>
                                  </a:moveTo>
                                  <a:cubicBezTo>
                                    <a:pt x="220" y="282"/>
                                    <a:pt x="236" y="265"/>
                                    <a:pt x="256" y="265"/>
                                  </a:cubicBezTo>
                                  <a:cubicBezTo>
                                    <a:pt x="276" y="265"/>
                                    <a:pt x="292" y="282"/>
                                    <a:pt x="292" y="301"/>
                                  </a:cubicBezTo>
                                  <a:cubicBezTo>
                                    <a:pt x="292" y="304"/>
                                    <a:pt x="291" y="306"/>
                                    <a:pt x="291" y="309"/>
                                  </a:cubicBezTo>
                                  <a:cubicBezTo>
                                    <a:pt x="293" y="307"/>
                                    <a:pt x="295" y="306"/>
                                    <a:pt x="298" y="305"/>
                                  </a:cubicBezTo>
                                  <a:cubicBezTo>
                                    <a:pt x="298" y="304"/>
                                    <a:pt x="298" y="303"/>
                                    <a:pt x="298" y="301"/>
                                  </a:cubicBezTo>
                                  <a:cubicBezTo>
                                    <a:pt x="298" y="290"/>
                                    <a:pt x="293" y="279"/>
                                    <a:pt x="286" y="272"/>
                                  </a:cubicBezTo>
                                  <a:cubicBezTo>
                                    <a:pt x="278" y="264"/>
                                    <a:pt x="267" y="259"/>
                                    <a:pt x="256" y="259"/>
                                  </a:cubicBezTo>
                                  <a:cubicBezTo>
                                    <a:pt x="244" y="259"/>
                                    <a:pt x="234" y="264"/>
                                    <a:pt x="226" y="272"/>
                                  </a:cubicBezTo>
                                  <a:cubicBezTo>
                                    <a:pt x="219" y="279"/>
                                    <a:pt x="214" y="290"/>
                                    <a:pt x="214" y="301"/>
                                  </a:cubicBezTo>
                                  <a:cubicBezTo>
                                    <a:pt x="214" y="303"/>
                                    <a:pt x="214" y="304"/>
                                    <a:pt x="214" y="305"/>
                                  </a:cubicBezTo>
                                  <a:cubicBezTo>
                                    <a:pt x="216" y="306"/>
                                    <a:pt x="219" y="307"/>
                                    <a:pt x="221" y="308"/>
                                  </a:cubicBezTo>
                                  <a:cubicBezTo>
                                    <a:pt x="220" y="306"/>
                                    <a:pt x="220" y="304"/>
                                    <a:pt x="220" y="301"/>
                                  </a:cubicBezTo>
                                  <a:close/>
                                  <a:moveTo>
                                    <a:pt x="212" y="301"/>
                                  </a:moveTo>
                                  <a:cubicBezTo>
                                    <a:pt x="212" y="277"/>
                                    <a:pt x="232" y="258"/>
                                    <a:pt x="256" y="258"/>
                                  </a:cubicBezTo>
                                  <a:cubicBezTo>
                                    <a:pt x="280" y="258"/>
                                    <a:pt x="299" y="277"/>
                                    <a:pt x="299" y="301"/>
                                  </a:cubicBezTo>
                                  <a:cubicBezTo>
                                    <a:pt x="299" y="302"/>
                                    <a:pt x="299" y="304"/>
                                    <a:pt x="299" y="305"/>
                                  </a:cubicBezTo>
                                  <a:cubicBezTo>
                                    <a:pt x="301" y="304"/>
                                    <a:pt x="303" y="303"/>
                                    <a:pt x="305" y="303"/>
                                  </a:cubicBezTo>
                                  <a:cubicBezTo>
                                    <a:pt x="305" y="302"/>
                                    <a:pt x="306" y="302"/>
                                    <a:pt x="306" y="301"/>
                                  </a:cubicBezTo>
                                  <a:cubicBezTo>
                                    <a:pt x="306" y="288"/>
                                    <a:pt x="300" y="275"/>
                                    <a:pt x="291" y="266"/>
                                  </a:cubicBezTo>
                                  <a:cubicBezTo>
                                    <a:pt x="282" y="257"/>
                                    <a:pt x="270" y="252"/>
                                    <a:pt x="256" y="252"/>
                                  </a:cubicBezTo>
                                  <a:cubicBezTo>
                                    <a:pt x="242" y="252"/>
                                    <a:pt x="230" y="257"/>
                                    <a:pt x="221" y="266"/>
                                  </a:cubicBezTo>
                                  <a:cubicBezTo>
                                    <a:pt x="212" y="275"/>
                                    <a:pt x="206" y="288"/>
                                    <a:pt x="206" y="301"/>
                                  </a:cubicBezTo>
                                  <a:cubicBezTo>
                                    <a:pt x="206" y="302"/>
                                    <a:pt x="206" y="302"/>
                                    <a:pt x="206" y="303"/>
                                  </a:cubicBezTo>
                                  <a:cubicBezTo>
                                    <a:pt x="208" y="303"/>
                                    <a:pt x="210" y="304"/>
                                    <a:pt x="213" y="305"/>
                                  </a:cubicBezTo>
                                  <a:cubicBezTo>
                                    <a:pt x="212" y="303"/>
                                    <a:pt x="212" y="302"/>
                                    <a:pt x="212" y="301"/>
                                  </a:cubicBezTo>
                                  <a:close/>
                                  <a:moveTo>
                                    <a:pt x="220" y="250"/>
                                  </a:moveTo>
                                  <a:cubicBezTo>
                                    <a:pt x="220" y="230"/>
                                    <a:pt x="236" y="214"/>
                                    <a:pt x="256" y="214"/>
                                  </a:cubicBezTo>
                                  <a:cubicBezTo>
                                    <a:pt x="276" y="214"/>
                                    <a:pt x="292" y="230"/>
                                    <a:pt x="292" y="250"/>
                                  </a:cubicBezTo>
                                  <a:cubicBezTo>
                                    <a:pt x="292" y="252"/>
                                    <a:pt x="291" y="255"/>
                                    <a:pt x="291" y="257"/>
                                  </a:cubicBezTo>
                                  <a:cubicBezTo>
                                    <a:pt x="293" y="256"/>
                                    <a:pt x="295" y="255"/>
                                    <a:pt x="298" y="254"/>
                                  </a:cubicBezTo>
                                  <a:cubicBezTo>
                                    <a:pt x="298" y="253"/>
                                    <a:pt x="298" y="251"/>
                                    <a:pt x="298" y="250"/>
                                  </a:cubicBezTo>
                                  <a:cubicBezTo>
                                    <a:pt x="298" y="238"/>
                                    <a:pt x="293" y="228"/>
                                    <a:pt x="286" y="220"/>
                                  </a:cubicBezTo>
                                  <a:cubicBezTo>
                                    <a:pt x="278" y="213"/>
                                    <a:pt x="267" y="208"/>
                                    <a:pt x="256" y="208"/>
                                  </a:cubicBezTo>
                                  <a:cubicBezTo>
                                    <a:pt x="244" y="208"/>
                                    <a:pt x="234" y="213"/>
                                    <a:pt x="226" y="220"/>
                                  </a:cubicBezTo>
                                  <a:cubicBezTo>
                                    <a:pt x="219" y="228"/>
                                    <a:pt x="214" y="238"/>
                                    <a:pt x="214" y="250"/>
                                  </a:cubicBezTo>
                                  <a:cubicBezTo>
                                    <a:pt x="214" y="251"/>
                                    <a:pt x="214" y="253"/>
                                    <a:pt x="214" y="254"/>
                                  </a:cubicBezTo>
                                  <a:cubicBezTo>
                                    <a:pt x="216" y="255"/>
                                    <a:pt x="219" y="256"/>
                                    <a:pt x="221" y="257"/>
                                  </a:cubicBezTo>
                                  <a:cubicBezTo>
                                    <a:pt x="220" y="255"/>
                                    <a:pt x="220" y="252"/>
                                    <a:pt x="220" y="250"/>
                                  </a:cubicBezTo>
                                  <a:close/>
                                  <a:moveTo>
                                    <a:pt x="212" y="250"/>
                                  </a:moveTo>
                                  <a:cubicBezTo>
                                    <a:pt x="212" y="226"/>
                                    <a:pt x="232" y="206"/>
                                    <a:pt x="256" y="206"/>
                                  </a:cubicBezTo>
                                  <a:cubicBezTo>
                                    <a:pt x="280" y="206"/>
                                    <a:pt x="299" y="226"/>
                                    <a:pt x="299" y="250"/>
                                  </a:cubicBezTo>
                                  <a:cubicBezTo>
                                    <a:pt x="299" y="251"/>
                                    <a:pt x="299" y="252"/>
                                    <a:pt x="299" y="253"/>
                                  </a:cubicBezTo>
                                  <a:cubicBezTo>
                                    <a:pt x="301" y="252"/>
                                    <a:pt x="303" y="252"/>
                                    <a:pt x="305" y="251"/>
                                  </a:cubicBezTo>
                                  <a:cubicBezTo>
                                    <a:pt x="305" y="251"/>
                                    <a:pt x="306" y="250"/>
                                    <a:pt x="306" y="250"/>
                                  </a:cubicBezTo>
                                  <a:cubicBezTo>
                                    <a:pt x="306" y="236"/>
                                    <a:pt x="300" y="224"/>
                                    <a:pt x="291" y="215"/>
                                  </a:cubicBezTo>
                                  <a:cubicBezTo>
                                    <a:pt x="282" y="206"/>
                                    <a:pt x="270" y="200"/>
                                    <a:pt x="256" y="200"/>
                                  </a:cubicBezTo>
                                  <a:cubicBezTo>
                                    <a:pt x="242" y="200"/>
                                    <a:pt x="230" y="206"/>
                                    <a:pt x="221" y="215"/>
                                  </a:cubicBezTo>
                                  <a:cubicBezTo>
                                    <a:pt x="212" y="224"/>
                                    <a:pt x="206" y="236"/>
                                    <a:pt x="206" y="250"/>
                                  </a:cubicBezTo>
                                  <a:cubicBezTo>
                                    <a:pt x="206" y="250"/>
                                    <a:pt x="206" y="251"/>
                                    <a:pt x="206" y="251"/>
                                  </a:cubicBezTo>
                                  <a:cubicBezTo>
                                    <a:pt x="208" y="252"/>
                                    <a:pt x="210" y="252"/>
                                    <a:pt x="213" y="253"/>
                                  </a:cubicBezTo>
                                  <a:cubicBezTo>
                                    <a:pt x="212" y="252"/>
                                    <a:pt x="212" y="251"/>
                                    <a:pt x="212" y="250"/>
                                  </a:cubicBezTo>
                                  <a:close/>
                                  <a:moveTo>
                                    <a:pt x="220" y="199"/>
                                  </a:moveTo>
                                  <a:cubicBezTo>
                                    <a:pt x="220" y="179"/>
                                    <a:pt x="236" y="163"/>
                                    <a:pt x="256" y="163"/>
                                  </a:cubicBezTo>
                                  <a:cubicBezTo>
                                    <a:pt x="276" y="163"/>
                                    <a:pt x="292" y="179"/>
                                    <a:pt x="292" y="199"/>
                                  </a:cubicBezTo>
                                  <a:cubicBezTo>
                                    <a:pt x="292" y="201"/>
                                    <a:pt x="291" y="203"/>
                                    <a:pt x="291" y="206"/>
                                  </a:cubicBezTo>
                                  <a:cubicBezTo>
                                    <a:pt x="293" y="205"/>
                                    <a:pt x="295" y="203"/>
                                    <a:pt x="298" y="202"/>
                                  </a:cubicBezTo>
                                  <a:cubicBezTo>
                                    <a:pt x="298" y="201"/>
                                    <a:pt x="298" y="200"/>
                                    <a:pt x="298" y="199"/>
                                  </a:cubicBezTo>
                                  <a:cubicBezTo>
                                    <a:pt x="298" y="187"/>
                                    <a:pt x="293" y="176"/>
                                    <a:pt x="286" y="169"/>
                                  </a:cubicBezTo>
                                  <a:cubicBezTo>
                                    <a:pt x="278" y="161"/>
                                    <a:pt x="267" y="157"/>
                                    <a:pt x="256" y="157"/>
                                  </a:cubicBezTo>
                                  <a:cubicBezTo>
                                    <a:pt x="244" y="157"/>
                                    <a:pt x="234" y="161"/>
                                    <a:pt x="226" y="169"/>
                                  </a:cubicBezTo>
                                  <a:cubicBezTo>
                                    <a:pt x="219" y="176"/>
                                    <a:pt x="214" y="187"/>
                                    <a:pt x="214" y="199"/>
                                  </a:cubicBezTo>
                                  <a:cubicBezTo>
                                    <a:pt x="214" y="200"/>
                                    <a:pt x="214" y="201"/>
                                    <a:pt x="214" y="202"/>
                                  </a:cubicBezTo>
                                  <a:cubicBezTo>
                                    <a:pt x="216" y="203"/>
                                    <a:pt x="219" y="204"/>
                                    <a:pt x="221" y="206"/>
                                  </a:cubicBezTo>
                                  <a:cubicBezTo>
                                    <a:pt x="220" y="203"/>
                                    <a:pt x="220" y="201"/>
                                    <a:pt x="220" y="199"/>
                                  </a:cubicBezTo>
                                  <a:close/>
                                  <a:moveTo>
                                    <a:pt x="212" y="199"/>
                                  </a:moveTo>
                                  <a:cubicBezTo>
                                    <a:pt x="212" y="175"/>
                                    <a:pt x="232" y="155"/>
                                    <a:pt x="256" y="155"/>
                                  </a:cubicBezTo>
                                  <a:cubicBezTo>
                                    <a:pt x="280" y="155"/>
                                    <a:pt x="299" y="175"/>
                                    <a:pt x="299" y="199"/>
                                  </a:cubicBezTo>
                                  <a:cubicBezTo>
                                    <a:pt x="299" y="200"/>
                                    <a:pt x="299" y="201"/>
                                    <a:pt x="299" y="202"/>
                                  </a:cubicBezTo>
                                  <a:cubicBezTo>
                                    <a:pt x="301" y="201"/>
                                    <a:pt x="303" y="200"/>
                                    <a:pt x="305" y="200"/>
                                  </a:cubicBezTo>
                                  <a:cubicBezTo>
                                    <a:pt x="305" y="200"/>
                                    <a:pt x="306" y="199"/>
                                    <a:pt x="306" y="199"/>
                                  </a:cubicBezTo>
                                  <a:cubicBezTo>
                                    <a:pt x="306" y="185"/>
                                    <a:pt x="300" y="172"/>
                                    <a:pt x="291" y="163"/>
                                  </a:cubicBezTo>
                                  <a:cubicBezTo>
                                    <a:pt x="282" y="154"/>
                                    <a:pt x="270" y="149"/>
                                    <a:pt x="256" y="149"/>
                                  </a:cubicBezTo>
                                  <a:cubicBezTo>
                                    <a:pt x="242" y="149"/>
                                    <a:pt x="230" y="154"/>
                                    <a:pt x="221" y="163"/>
                                  </a:cubicBezTo>
                                  <a:cubicBezTo>
                                    <a:pt x="212" y="172"/>
                                    <a:pt x="206" y="185"/>
                                    <a:pt x="206" y="199"/>
                                  </a:cubicBezTo>
                                  <a:cubicBezTo>
                                    <a:pt x="206" y="199"/>
                                    <a:pt x="206" y="199"/>
                                    <a:pt x="206" y="200"/>
                                  </a:cubicBezTo>
                                  <a:cubicBezTo>
                                    <a:pt x="208" y="200"/>
                                    <a:pt x="210" y="201"/>
                                    <a:pt x="213" y="202"/>
                                  </a:cubicBezTo>
                                  <a:cubicBezTo>
                                    <a:pt x="212" y="201"/>
                                    <a:pt x="212" y="200"/>
                                    <a:pt x="212" y="199"/>
                                  </a:cubicBezTo>
                                  <a:close/>
                                  <a:moveTo>
                                    <a:pt x="220" y="147"/>
                                  </a:moveTo>
                                  <a:cubicBezTo>
                                    <a:pt x="220" y="127"/>
                                    <a:pt x="236" y="111"/>
                                    <a:pt x="256" y="111"/>
                                  </a:cubicBezTo>
                                  <a:cubicBezTo>
                                    <a:pt x="276" y="111"/>
                                    <a:pt x="292" y="127"/>
                                    <a:pt x="292" y="147"/>
                                  </a:cubicBezTo>
                                  <a:cubicBezTo>
                                    <a:pt x="292" y="150"/>
                                    <a:pt x="291" y="152"/>
                                    <a:pt x="291" y="154"/>
                                  </a:cubicBezTo>
                                  <a:cubicBezTo>
                                    <a:pt x="293" y="153"/>
                                    <a:pt x="295" y="152"/>
                                    <a:pt x="298" y="151"/>
                                  </a:cubicBezTo>
                                  <a:cubicBezTo>
                                    <a:pt x="298" y="150"/>
                                    <a:pt x="298" y="148"/>
                                    <a:pt x="298" y="147"/>
                                  </a:cubicBezTo>
                                  <a:cubicBezTo>
                                    <a:pt x="298" y="136"/>
                                    <a:pt x="293" y="125"/>
                                    <a:pt x="286" y="117"/>
                                  </a:cubicBezTo>
                                  <a:cubicBezTo>
                                    <a:pt x="278" y="110"/>
                                    <a:pt x="267" y="105"/>
                                    <a:pt x="256" y="105"/>
                                  </a:cubicBezTo>
                                  <a:cubicBezTo>
                                    <a:pt x="244" y="105"/>
                                    <a:pt x="234" y="110"/>
                                    <a:pt x="226" y="117"/>
                                  </a:cubicBezTo>
                                  <a:cubicBezTo>
                                    <a:pt x="219" y="125"/>
                                    <a:pt x="214" y="136"/>
                                    <a:pt x="214" y="147"/>
                                  </a:cubicBezTo>
                                  <a:cubicBezTo>
                                    <a:pt x="214" y="148"/>
                                    <a:pt x="214" y="150"/>
                                    <a:pt x="214" y="151"/>
                                  </a:cubicBezTo>
                                  <a:cubicBezTo>
                                    <a:pt x="216" y="152"/>
                                    <a:pt x="219" y="153"/>
                                    <a:pt x="221" y="154"/>
                                  </a:cubicBezTo>
                                  <a:cubicBezTo>
                                    <a:pt x="220" y="152"/>
                                    <a:pt x="220" y="150"/>
                                    <a:pt x="220" y="147"/>
                                  </a:cubicBezTo>
                                  <a:close/>
                                  <a:moveTo>
                                    <a:pt x="212" y="147"/>
                                  </a:moveTo>
                                  <a:cubicBezTo>
                                    <a:pt x="212" y="123"/>
                                    <a:pt x="232" y="104"/>
                                    <a:pt x="256" y="104"/>
                                  </a:cubicBezTo>
                                  <a:cubicBezTo>
                                    <a:pt x="280" y="104"/>
                                    <a:pt x="299" y="123"/>
                                    <a:pt x="299" y="147"/>
                                  </a:cubicBezTo>
                                  <a:cubicBezTo>
                                    <a:pt x="299" y="148"/>
                                    <a:pt x="299" y="149"/>
                                    <a:pt x="299" y="150"/>
                                  </a:cubicBezTo>
                                  <a:cubicBezTo>
                                    <a:pt x="301" y="150"/>
                                    <a:pt x="303" y="149"/>
                                    <a:pt x="305" y="149"/>
                                  </a:cubicBezTo>
                                  <a:cubicBezTo>
                                    <a:pt x="305" y="148"/>
                                    <a:pt x="306" y="148"/>
                                    <a:pt x="306" y="147"/>
                                  </a:cubicBezTo>
                                  <a:cubicBezTo>
                                    <a:pt x="306" y="133"/>
                                    <a:pt x="300" y="121"/>
                                    <a:pt x="291" y="112"/>
                                  </a:cubicBezTo>
                                  <a:cubicBezTo>
                                    <a:pt x="282" y="103"/>
                                    <a:pt x="270" y="98"/>
                                    <a:pt x="256" y="98"/>
                                  </a:cubicBezTo>
                                  <a:cubicBezTo>
                                    <a:pt x="242" y="98"/>
                                    <a:pt x="230" y="103"/>
                                    <a:pt x="221" y="112"/>
                                  </a:cubicBezTo>
                                  <a:cubicBezTo>
                                    <a:pt x="212" y="121"/>
                                    <a:pt x="206" y="133"/>
                                    <a:pt x="206" y="147"/>
                                  </a:cubicBezTo>
                                  <a:cubicBezTo>
                                    <a:pt x="206" y="148"/>
                                    <a:pt x="206" y="148"/>
                                    <a:pt x="206" y="149"/>
                                  </a:cubicBezTo>
                                  <a:cubicBezTo>
                                    <a:pt x="208" y="149"/>
                                    <a:pt x="210" y="150"/>
                                    <a:pt x="213" y="150"/>
                                  </a:cubicBezTo>
                                  <a:cubicBezTo>
                                    <a:pt x="212" y="149"/>
                                    <a:pt x="212" y="148"/>
                                    <a:pt x="212" y="147"/>
                                  </a:cubicBezTo>
                                  <a:close/>
                                  <a:moveTo>
                                    <a:pt x="285" y="96"/>
                                  </a:moveTo>
                                  <a:cubicBezTo>
                                    <a:pt x="285" y="99"/>
                                    <a:pt x="284" y="101"/>
                                    <a:pt x="283" y="104"/>
                                  </a:cubicBezTo>
                                  <a:cubicBezTo>
                                    <a:pt x="284" y="105"/>
                                    <a:pt x="285" y="105"/>
                                    <a:pt x="286" y="106"/>
                                  </a:cubicBezTo>
                                  <a:cubicBezTo>
                                    <a:pt x="287" y="105"/>
                                    <a:pt x="288" y="105"/>
                                    <a:pt x="289" y="104"/>
                                  </a:cubicBezTo>
                                  <a:cubicBezTo>
                                    <a:pt x="290" y="102"/>
                                    <a:pt x="290" y="99"/>
                                    <a:pt x="290" y="96"/>
                                  </a:cubicBezTo>
                                  <a:cubicBezTo>
                                    <a:pt x="290" y="86"/>
                                    <a:pt x="286" y="78"/>
                                    <a:pt x="280" y="72"/>
                                  </a:cubicBezTo>
                                  <a:cubicBezTo>
                                    <a:pt x="274" y="65"/>
                                    <a:pt x="265" y="62"/>
                                    <a:pt x="256" y="62"/>
                                  </a:cubicBezTo>
                                  <a:cubicBezTo>
                                    <a:pt x="246" y="62"/>
                                    <a:pt x="238" y="65"/>
                                    <a:pt x="232" y="72"/>
                                  </a:cubicBezTo>
                                  <a:cubicBezTo>
                                    <a:pt x="225" y="78"/>
                                    <a:pt x="222" y="86"/>
                                    <a:pt x="222" y="96"/>
                                  </a:cubicBezTo>
                                  <a:cubicBezTo>
                                    <a:pt x="222" y="99"/>
                                    <a:pt x="222" y="101"/>
                                    <a:pt x="223" y="104"/>
                                  </a:cubicBezTo>
                                  <a:cubicBezTo>
                                    <a:pt x="224" y="105"/>
                                    <a:pt x="225" y="105"/>
                                    <a:pt x="225" y="106"/>
                                  </a:cubicBezTo>
                                  <a:cubicBezTo>
                                    <a:pt x="226" y="105"/>
                                    <a:pt x="227" y="105"/>
                                    <a:pt x="228" y="104"/>
                                  </a:cubicBezTo>
                                  <a:cubicBezTo>
                                    <a:pt x="228" y="101"/>
                                    <a:pt x="227" y="99"/>
                                    <a:pt x="227" y="96"/>
                                  </a:cubicBezTo>
                                  <a:cubicBezTo>
                                    <a:pt x="227" y="80"/>
                                    <a:pt x="240" y="67"/>
                                    <a:pt x="256" y="67"/>
                                  </a:cubicBezTo>
                                  <a:cubicBezTo>
                                    <a:pt x="272" y="67"/>
                                    <a:pt x="285" y="80"/>
                                    <a:pt x="285" y="96"/>
                                  </a:cubicBezTo>
                                  <a:close/>
                                  <a:moveTo>
                                    <a:pt x="277" y="96"/>
                                  </a:moveTo>
                                  <a:cubicBezTo>
                                    <a:pt x="277" y="97"/>
                                    <a:pt x="277" y="99"/>
                                    <a:pt x="276" y="100"/>
                                  </a:cubicBezTo>
                                  <a:cubicBezTo>
                                    <a:pt x="278" y="101"/>
                                    <a:pt x="280" y="102"/>
                                    <a:pt x="282" y="103"/>
                                  </a:cubicBezTo>
                                  <a:cubicBezTo>
                                    <a:pt x="283" y="101"/>
                                    <a:pt x="283" y="98"/>
                                    <a:pt x="283" y="96"/>
                                  </a:cubicBezTo>
                                  <a:cubicBezTo>
                                    <a:pt x="283" y="88"/>
                                    <a:pt x="280" y="81"/>
                                    <a:pt x="275" y="77"/>
                                  </a:cubicBezTo>
                                  <a:cubicBezTo>
                                    <a:pt x="270" y="72"/>
                                    <a:pt x="263" y="69"/>
                                    <a:pt x="256" y="69"/>
                                  </a:cubicBezTo>
                                  <a:cubicBezTo>
                                    <a:pt x="248" y="69"/>
                                    <a:pt x="242" y="72"/>
                                    <a:pt x="237" y="77"/>
                                  </a:cubicBezTo>
                                  <a:cubicBezTo>
                                    <a:pt x="232" y="81"/>
                                    <a:pt x="229" y="88"/>
                                    <a:pt x="229" y="96"/>
                                  </a:cubicBezTo>
                                  <a:cubicBezTo>
                                    <a:pt x="229" y="98"/>
                                    <a:pt x="229" y="101"/>
                                    <a:pt x="230" y="103"/>
                                  </a:cubicBezTo>
                                  <a:cubicBezTo>
                                    <a:pt x="231" y="102"/>
                                    <a:pt x="233" y="101"/>
                                    <a:pt x="235" y="100"/>
                                  </a:cubicBezTo>
                                  <a:cubicBezTo>
                                    <a:pt x="235" y="99"/>
                                    <a:pt x="235" y="97"/>
                                    <a:pt x="235" y="96"/>
                                  </a:cubicBezTo>
                                  <a:cubicBezTo>
                                    <a:pt x="235" y="84"/>
                                    <a:pt x="244" y="75"/>
                                    <a:pt x="256" y="75"/>
                                  </a:cubicBezTo>
                                  <a:cubicBezTo>
                                    <a:pt x="268" y="75"/>
                                    <a:pt x="277" y="84"/>
                                    <a:pt x="277" y="96"/>
                                  </a:cubicBezTo>
                                  <a:close/>
                                  <a:moveTo>
                                    <a:pt x="269" y="96"/>
                                  </a:moveTo>
                                  <a:cubicBezTo>
                                    <a:pt x="269" y="96"/>
                                    <a:pt x="269" y="97"/>
                                    <a:pt x="269" y="98"/>
                                  </a:cubicBezTo>
                                  <a:cubicBezTo>
                                    <a:pt x="271" y="98"/>
                                    <a:pt x="273" y="99"/>
                                    <a:pt x="275" y="100"/>
                                  </a:cubicBezTo>
                                  <a:cubicBezTo>
                                    <a:pt x="275" y="98"/>
                                    <a:pt x="275" y="97"/>
                                    <a:pt x="275" y="96"/>
                                  </a:cubicBezTo>
                                  <a:cubicBezTo>
                                    <a:pt x="275" y="90"/>
                                    <a:pt x="273" y="86"/>
                                    <a:pt x="270" y="82"/>
                                  </a:cubicBezTo>
                                  <a:cubicBezTo>
                                    <a:pt x="266" y="78"/>
                                    <a:pt x="261" y="76"/>
                                    <a:pt x="256" y="76"/>
                                  </a:cubicBezTo>
                                  <a:cubicBezTo>
                                    <a:pt x="250" y="76"/>
                                    <a:pt x="246" y="78"/>
                                    <a:pt x="242" y="82"/>
                                  </a:cubicBezTo>
                                  <a:cubicBezTo>
                                    <a:pt x="239" y="86"/>
                                    <a:pt x="236" y="90"/>
                                    <a:pt x="236" y="96"/>
                                  </a:cubicBezTo>
                                  <a:cubicBezTo>
                                    <a:pt x="236" y="97"/>
                                    <a:pt x="237" y="98"/>
                                    <a:pt x="237" y="100"/>
                                  </a:cubicBezTo>
                                  <a:cubicBezTo>
                                    <a:pt x="239" y="99"/>
                                    <a:pt x="241" y="98"/>
                                    <a:pt x="242" y="98"/>
                                  </a:cubicBezTo>
                                  <a:cubicBezTo>
                                    <a:pt x="242" y="97"/>
                                    <a:pt x="242" y="96"/>
                                    <a:pt x="242" y="96"/>
                                  </a:cubicBezTo>
                                  <a:cubicBezTo>
                                    <a:pt x="242" y="88"/>
                                    <a:pt x="248" y="82"/>
                                    <a:pt x="256" y="82"/>
                                  </a:cubicBezTo>
                                  <a:cubicBezTo>
                                    <a:pt x="263" y="82"/>
                                    <a:pt x="269" y="88"/>
                                    <a:pt x="269" y="96"/>
                                  </a:cubicBezTo>
                                  <a:close/>
                                  <a:moveTo>
                                    <a:pt x="263" y="96"/>
                                  </a:moveTo>
                                  <a:cubicBezTo>
                                    <a:pt x="263" y="96"/>
                                    <a:pt x="263" y="96"/>
                                    <a:pt x="263" y="96"/>
                                  </a:cubicBezTo>
                                  <a:cubicBezTo>
                                    <a:pt x="264" y="97"/>
                                    <a:pt x="266" y="97"/>
                                    <a:pt x="268" y="97"/>
                                  </a:cubicBezTo>
                                  <a:cubicBezTo>
                                    <a:pt x="268" y="97"/>
                                    <a:pt x="268" y="96"/>
                                    <a:pt x="268" y="96"/>
                                  </a:cubicBezTo>
                                  <a:cubicBezTo>
                                    <a:pt x="268" y="89"/>
                                    <a:pt x="262" y="84"/>
                                    <a:pt x="256" y="84"/>
                                  </a:cubicBezTo>
                                  <a:cubicBezTo>
                                    <a:pt x="249" y="84"/>
                                    <a:pt x="244" y="89"/>
                                    <a:pt x="244" y="96"/>
                                  </a:cubicBezTo>
                                  <a:cubicBezTo>
                                    <a:pt x="244" y="96"/>
                                    <a:pt x="244" y="97"/>
                                    <a:pt x="244" y="97"/>
                                  </a:cubicBezTo>
                                  <a:cubicBezTo>
                                    <a:pt x="246" y="97"/>
                                    <a:pt x="247" y="97"/>
                                    <a:pt x="249" y="96"/>
                                  </a:cubicBezTo>
                                  <a:cubicBezTo>
                                    <a:pt x="249" y="96"/>
                                    <a:pt x="249" y="96"/>
                                    <a:pt x="249" y="96"/>
                                  </a:cubicBezTo>
                                  <a:cubicBezTo>
                                    <a:pt x="249" y="92"/>
                                    <a:pt x="252" y="89"/>
                                    <a:pt x="256" y="89"/>
                                  </a:cubicBezTo>
                                  <a:cubicBezTo>
                                    <a:pt x="260" y="89"/>
                                    <a:pt x="263" y="92"/>
                                    <a:pt x="263" y="96"/>
                                  </a:cubicBezTo>
                                  <a:close/>
                                  <a:moveTo>
                                    <a:pt x="256" y="91"/>
                                  </a:moveTo>
                                  <a:cubicBezTo>
                                    <a:pt x="253" y="91"/>
                                    <a:pt x="251" y="93"/>
                                    <a:pt x="251" y="96"/>
                                  </a:cubicBezTo>
                                  <a:cubicBezTo>
                                    <a:pt x="251" y="96"/>
                                    <a:pt x="251" y="96"/>
                                    <a:pt x="251" y="96"/>
                                  </a:cubicBezTo>
                                  <a:cubicBezTo>
                                    <a:pt x="252" y="96"/>
                                    <a:pt x="254" y="96"/>
                                    <a:pt x="256" y="96"/>
                                  </a:cubicBezTo>
                                  <a:cubicBezTo>
                                    <a:pt x="258" y="96"/>
                                    <a:pt x="259" y="96"/>
                                    <a:pt x="261" y="96"/>
                                  </a:cubicBezTo>
                                  <a:cubicBezTo>
                                    <a:pt x="261" y="96"/>
                                    <a:pt x="261" y="96"/>
                                    <a:pt x="261" y="96"/>
                                  </a:cubicBezTo>
                                  <a:cubicBezTo>
                                    <a:pt x="261" y="93"/>
                                    <a:pt x="259" y="91"/>
                                    <a:pt x="256" y="91"/>
                                  </a:cubicBezTo>
                                  <a:close/>
                                  <a:moveTo>
                                    <a:pt x="407" y="96"/>
                                  </a:moveTo>
                                  <a:cubicBezTo>
                                    <a:pt x="407" y="99"/>
                                    <a:pt x="406" y="101"/>
                                    <a:pt x="405" y="104"/>
                                  </a:cubicBezTo>
                                  <a:cubicBezTo>
                                    <a:pt x="406" y="105"/>
                                    <a:pt x="407" y="105"/>
                                    <a:pt x="408" y="106"/>
                                  </a:cubicBezTo>
                                  <a:cubicBezTo>
                                    <a:pt x="409" y="105"/>
                                    <a:pt x="410" y="104"/>
                                    <a:pt x="411" y="103"/>
                                  </a:cubicBezTo>
                                  <a:cubicBezTo>
                                    <a:pt x="412" y="101"/>
                                    <a:pt x="412" y="98"/>
                                    <a:pt x="412" y="96"/>
                                  </a:cubicBezTo>
                                  <a:cubicBezTo>
                                    <a:pt x="412" y="86"/>
                                    <a:pt x="408" y="78"/>
                                    <a:pt x="402" y="72"/>
                                  </a:cubicBezTo>
                                  <a:cubicBezTo>
                                    <a:pt x="396" y="65"/>
                                    <a:pt x="387" y="62"/>
                                    <a:pt x="378" y="62"/>
                                  </a:cubicBezTo>
                                  <a:cubicBezTo>
                                    <a:pt x="368" y="62"/>
                                    <a:pt x="360" y="65"/>
                                    <a:pt x="354" y="72"/>
                                  </a:cubicBezTo>
                                  <a:cubicBezTo>
                                    <a:pt x="347" y="78"/>
                                    <a:pt x="344" y="86"/>
                                    <a:pt x="344" y="96"/>
                                  </a:cubicBezTo>
                                  <a:cubicBezTo>
                                    <a:pt x="344" y="99"/>
                                    <a:pt x="344" y="101"/>
                                    <a:pt x="345" y="104"/>
                                  </a:cubicBezTo>
                                  <a:cubicBezTo>
                                    <a:pt x="346" y="105"/>
                                    <a:pt x="346" y="105"/>
                                    <a:pt x="347" y="106"/>
                                  </a:cubicBezTo>
                                  <a:cubicBezTo>
                                    <a:pt x="348" y="105"/>
                                    <a:pt x="349" y="105"/>
                                    <a:pt x="350" y="104"/>
                                  </a:cubicBezTo>
                                  <a:cubicBezTo>
                                    <a:pt x="349" y="101"/>
                                    <a:pt x="349" y="99"/>
                                    <a:pt x="349" y="96"/>
                                  </a:cubicBezTo>
                                  <a:cubicBezTo>
                                    <a:pt x="349" y="80"/>
                                    <a:pt x="362" y="67"/>
                                    <a:pt x="378" y="67"/>
                                  </a:cubicBezTo>
                                  <a:cubicBezTo>
                                    <a:pt x="394" y="67"/>
                                    <a:pt x="407" y="80"/>
                                    <a:pt x="407" y="96"/>
                                  </a:cubicBezTo>
                                  <a:close/>
                                  <a:moveTo>
                                    <a:pt x="399" y="96"/>
                                  </a:moveTo>
                                  <a:cubicBezTo>
                                    <a:pt x="399" y="97"/>
                                    <a:pt x="399" y="99"/>
                                    <a:pt x="398" y="100"/>
                                  </a:cubicBezTo>
                                  <a:cubicBezTo>
                                    <a:pt x="400" y="101"/>
                                    <a:pt x="402" y="102"/>
                                    <a:pt x="404" y="103"/>
                                  </a:cubicBezTo>
                                  <a:cubicBezTo>
                                    <a:pt x="405" y="101"/>
                                    <a:pt x="405" y="98"/>
                                    <a:pt x="405" y="96"/>
                                  </a:cubicBezTo>
                                  <a:cubicBezTo>
                                    <a:pt x="405" y="88"/>
                                    <a:pt x="402" y="81"/>
                                    <a:pt x="397" y="77"/>
                                  </a:cubicBezTo>
                                  <a:cubicBezTo>
                                    <a:pt x="392" y="72"/>
                                    <a:pt x="385" y="69"/>
                                    <a:pt x="378" y="69"/>
                                  </a:cubicBezTo>
                                  <a:cubicBezTo>
                                    <a:pt x="370" y="69"/>
                                    <a:pt x="363" y="72"/>
                                    <a:pt x="359" y="77"/>
                                  </a:cubicBezTo>
                                  <a:cubicBezTo>
                                    <a:pt x="354" y="81"/>
                                    <a:pt x="351" y="88"/>
                                    <a:pt x="351" y="96"/>
                                  </a:cubicBezTo>
                                  <a:cubicBezTo>
                                    <a:pt x="351" y="98"/>
                                    <a:pt x="351" y="101"/>
                                    <a:pt x="352" y="103"/>
                                  </a:cubicBezTo>
                                  <a:cubicBezTo>
                                    <a:pt x="353" y="102"/>
                                    <a:pt x="355" y="101"/>
                                    <a:pt x="357" y="100"/>
                                  </a:cubicBezTo>
                                  <a:cubicBezTo>
                                    <a:pt x="357" y="99"/>
                                    <a:pt x="357" y="97"/>
                                    <a:pt x="357" y="96"/>
                                  </a:cubicBezTo>
                                  <a:cubicBezTo>
                                    <a:pt x="357" y="84"/>
                                    <a:pt x="366" y="75"/>
                                    <a:pt x="378" y="75"/>
                                  </a:cubicBezTo>
                                  <a:cubicBezTo>
                                    <a:pt x="389" y="75"/>
                                    <a:pt x="399" y="84"/>
                                    <a:pt x="399" y="96"/>
                                  </a:cubicBezTo>
                                  <a:close/>
                                  <a:moveTo>
                                    <a:pt x="391" y="96"/>
                                  </a:moveTo>
                                  <a:cubicBezTo>
                                    <a:pt x="391" y="96"/>
                                    <a:pt x="391" y="97"/>
                                    <a:pt x="391" y="98"/>
                                  </a:cubicBezTo>
                                  <a:cubicBezTo>
                                    <a:pt x="393" y="98"/>
                                    <a:pt x="395" y="99"/>
                                    <a:pt x="397" y="100"/>
                                  </a:cubicBezTo>
                                  <a:cubicBezTo>
                                    <a:pt x="397" y="98"/>
                                    <a:pt x="397" y="97"/>
                                    <a:pt x="397" y="96"/>
                                  </a:cubicBezTo>
                                  <a:cubicBezTo>
                                    <a:pt x="397" y="90"/>
                                    <a:pt x="395" y="86"/>
                                    <a:pt x="392" y="82"/>
                                  </a:cubicBezTo>
                                  <a:cubicBezTo>
                                    <a:pt x="388" y="78"/>
                                    <a:pt x="383" y="76"/>
                                    <a:pt x="378" y="76"/>
                                  </a:cubicBezTo>
                                  <a:cubicBezTo>
                                    <a:pt x="372" y="76"/>
                                    <a:pt x="368" y="78"/>
                                    <a:pt x="364" y="82"/>
                                  </a:cubicBezTo>
                                  <a:cubicBezTo>
                                    <a:pt x="360" y="86"/>
                                    <a:pt x="358" y="90"/>
                                    <a:pt x="358" y="96"/>
                                  </a:cubicBezTo>
                                  <a:cubicBezTo>
                                    <a:pt x="358" y="97"/>
                                    <a:pt x="358" y="98"/>
                                    <a:pt x="359" y="100"/>
                                  </a:cubicBezTo>
                                  <a:cubicBezTo>
                                    <a:pt x="361" y="99"/>
                                    <a:pt x="362" y="98"/>
                                    <a:pt x="364" y="98"/>
                                  </a:cubicBezTo>
                                  <a:cubicBezTo>
                                    <a:pt x="364" y="97"/>
                                    <a:pt x="364" y="96"/>
                                    <a:pt x="364" y="96"/>
                                  </a:cubicBezTo>
                                  <a:cubicBezTo>
                                    <a:pt x="364" y="88"/>
                                    <a:pt x="370" y="82"/>
                                    <a:pt x="378" y="82"/>
                                  </a:cubicBezTo>
                                  <a:cubicBezTo>
                                    <a:pt x="385" y="82"/>
                                    <a:pt x="391" y="88"/>
                                    <a:pt x="391" y="96"/>
                                  </a:cubicBezTo>
                                  <a:close/>
                                  <a:moveTo>
                                    <a:pt x="384" y="96"/>
                                  </a:moveTo>
                                  <a:cubicBezTo>
                                    <a:pt x="384" y="96"/>
                                    <a:pt x="384" y="96"/>
                                    <a:pt x="384" y="96"/>
                                  </a:cubicBezTo>
                                  <a:cubicBezTo>
                                    <a:pt x="386" y="97"/>
                                    <a:pt x="388" y="97"/>
                                    <a:pt x="390" y="97"/>
                                  </a:cubicBezTo>
                                  <a:cubicBezTo>
                                    <a:pt x="390" y="97"/>
                                    <a:pt x="390" y="96"/>
                                    <a:pt x="390" y="96"/>
                                  </a:cubicBezTo>
                                  <a:cubicBezTo>
                                    <a:pt x="390" y="89"/>
                                    <a:pt x="384" y="84"/>
                                    <a:pt x="378" y="84"/>
                                  </a:cubicBezTo>
                                  <a:cubicBezTo>
                                    <a:pt x="371" y="84"/>
                                    <a:pt x="366" y="89"/>
                                    <a:pt x="366" y="96"/>
                                  </a:cubicBezTo>
                                  <a:cubicBezTo>
                                    <a:pt x="366" y="96"/>
                                    <a:pt x="366" y="97"/>
                                    <a:pt x="366" y="97"/>
                                  </a:cubicBezTo>
                                  <a:cubicBezTo>
                                    <a:pt x="368" y="97"/>
                                    <a:pt x="369" y="97"/>
                                    <a:pt x="371" y="96"/>
                                  </a:cubicBezTo>
                                  <a:cubicBezTo>
                                    <a:pt x="371" y="96"/>
                                    <a:pt x="371" y="96"/>
                                    <a:pt x="371" y="96"/>
                                  </a:cubicBezTo>
                                  <a:cubicBezTo>
                                    <a:pt x="371" y="92"/>
                                    <a:pt x="374" y="89"/>
                                    <a:pt x="378" y="89"/>
                                  </a:cubicBezTo>
                                  <a:cubicBezTo>
                                    <a:pt x="381" y="89"/>
                                    <a:pt x="384" y="92"/>
                                    <a:pt x="384" y="96"/>
                                  </a:cubicBezTo>
                                  <a:close/>
                                  <a:moveTo>
                                    <a:pt x="378" y="91"/>
                                  </a:moveTo>
                                  <a:cubicBezTo>
                                    <a:pt x="375" y="91"/>
                                    <a:pt x="373" y="93"/>
                                    <a:pt x="373" y="96"/>
                                  </a:cubicBezTo>
                                  <a:cubicBezTo>
                                    <a:pt x="373" y="96"/>
                                    <a:pt x="373" y="96"/>
                                    <a:pt x="373" y="96"/>
                                  </a:cubicBezTo>
                                  <a:cubicBezTo>
                                    <a:pt x="374" y="96"/>
                                    <a:pt x="376" y="96"/>
                                    <a:pt x="378" y="96"/>
                                  </a:cubicBezTo>
                                  <a:cubicBezTo>
                                    <a:pt x="379" y="96"/>
                                    <a:pt x="381" y="96"/>
                                    <a:pt x="383" y="96"/>
                                  </a:cubicBezTo>
                                  <a:cubicBezTo>
                                    <a:pt x="383" y="96"/>
                                    <a:pt x="383" y="96"/>
                                    <a:pt x="383" y="96"/>
                                  </a:cubicBezTo>
                                  <a:cubicBezTo>
                                    <a:pt x="383" y="93"/>
                                    <a:pt x="381" y="91"/>
                                    <a:pt x="378" y="91"/>
                                  </a:cubicBezTo>
                                  <a:close/>
                                  <a:moveTo>
                                    <a:pt x="343" y="112"/>
                                  </a:moveTo>
                                  <a:cubicBezTo>
                                    <a:pt x="334" y="121"/>
                                    <a:pt x="328" y="133"/>
                                    <a:pt x="328" y="147"/>
                                  </a:cubicBezTo>
                                  <a:cubicBezTo>
                                    <a:pt x="328" y="148"/>
                                    <a:pt x="328" y="148"/>
                                    <a:pt x="328" y="149"/>
                                  </a:cubicBezTo>
                                  <a:cubicBezTo>
                                    <a:pt x="330" y="149"/>
                                    <a:pt x="332" y="150"/>
                                    <a:pt x="334" y="150"/>
                                  </a:cubicBezTo>
                                  <a:cubicBezTo>
                                    <a:pt x="334" y="149"/>
                                    <a:pt x="334" y="148"/>
                                    <a:pt x="334" y="147"/>
                                  </a:cubicBezTo>
                                  <a:cubicBezTo>
                                    <a:pt x="334" y="123"/>
                                    <a:pt x="354" y="104"/>
                                    <a:pt x="378" y="104"/>
                                  </a:cubicBezTo>
                                  <a:cubicBezTo>
                                    <a:pt x="402" y="104"/>
                                    <a:pt x="421" y="123"/>
                                    <a:pt x="421" y="147"/>
                                  </a:cubicBezTo>
                                  <a:cubicBezTo>
                                    <a:pt x="421" y="148"/>
                                    <a:pt x="421" y="149"/>
                                    <a:pt x="421" y="150"/>
                                  </a:cubicBezTo>
                                  <a:cubicBezTo>
                                    <a:pt x="423" y="149"/>
                                    <a:pt x="425" y="149"/>
                                    <a:pt x="427" y="148"/>
                                  </a:cubicBezTo>
                                  <a:cubicBezTo>
                                    <a:pt x="427" y="148"/>
                                    <a:pt x="427" y="148"/>
                                    <a:pt x="427" y="147"/>
                                  </a:cubicBezTo>
                                  <a:cubicBezTo>
                                    <a:pt x="427" y="133"/>
                                    <a:pt x="422" y="121"/>
                                    <a:pt x="413" y="112"/>
                                  </a:cubicBezTo>
                                  <a:cubicBezTo>
                                    <a:pt x="404" y="103"/>
                                    <a:pt x="391" y="98"/>
                                    <a:pt x="378" y="98"/>
                                  </a:cubicBezTo>
                                  <a:cubicBezTo>
                                    <a:pt x="364" y="98"/>
                                    <a:pt x="352" y="103"/>
                                    <a:pt x="343" y="112"/>
                                  </a:cubicBezTo>
                                  <a:close/>
                                  <a:moveTo>
                                    <a:pt x="527" y="96"/>
                                  </a:moveTo>
                                  <a:cubicBezTo>
                                    <a:pt x="527" y="99"/>
                                    <a:pt x="527" y="101"/>
                                    <a:pt x="526" y="104"/>
                                  </a:cubicBezTo>
                                  <a:cubicBezTo>
                                    <a:pt x="527" y="105"/>
                                    <a:pt x="528" y="105"/>
                                    <a:pt x="529" y="106"/>
                                  </a:cubicBezTo>
                                  <a:cubicBezTo>
                                    <a:pt x="530" y="106"/>
                                    <a:pt x="531" y="105"/>
                                    <a:pt x="532" y="104"/>
                                  </a:cubicBezTo>
                                  <a:cubicBezTo>
                                    <a:pt x="532" y="102"/>
                                    <a:pt x="533" y="99"/>
                                    <a:pt x="533" y="96"/>
                                  </a:cubicBezTo>
                                  <a:cubicBezTo>
                                    <a:pt x="533" y="86"/>
                                    <a:pt x="529" y="78"/>
                                    <a:pt x="523" y="72"/>
                                  </a:cubicBezTo>
                                  <a:cubicBezTo>
                                    <a:pt x="517" y="65"/>
                                    <a:pt x="508" y="62"/>
                                    <a:pt x="499" y="62"/>
                                  </a:cubicBezTo>
                                  <a:cubicBezTo>
                                    <a:pt x="489" y="62"/>
                                    <a:pt x="481" y="65"/>
                                    <a:pt x="474" y="72"/>
                                  </a:cubicBezTo>
                                  <a:cubicBezTo>
                                    <a:pt x="468" y="78"/>
                                    <a:pt x="464" y="86"/>
                                    <a:pt x="464" y="96"/>
                                  </a:cubicBezTo>
                                  <a:cubicBezTo>
                                    <a:pt x="464" y="99"/>
                                    <a:pt x="465" y="101"/>
                                    <a:pt x="465" y="104"/>
                                  </a:cubicBezTo>
                                  <a:cubicBezTo>
                                    <a:pt x="466" y="105"/>
                                    <a:pt x="467" y="105"/>
                                    <a:pt x="468" y="106"/>
                                  </a:cubicBezTo>
                                  <a:cubicBezTo>
                                    <a:pt x="469" y="105"/>
                                    <a:pt x="470" y="105"/>
                                    <a:pt x="471" y="104"/>
                                  </a:cubicBezTo>
                                  <a:cubicBezTo>
                                    <a:pt x="470" y="101"/>
                                    <a:pt x="470" y="99"/>
                                    <a:pt x="470" y="96"/>
                                  </a:cubicBezTo>
                                  <a:cubicBezTo>
                                    <a:pt x="470" y="80"/>
                                    <a:pt x="483" y="67"/>
                                    <a:pt x="499" y="67"/>
                                  </a:cubicBezTo>
                                  <a:cubicBezTo>
                                    <a:pt x="515" y="67"/>
                                    <a:pt x="527" y="80"/>
                                    <a:pt x="527" y="96"/>
                                  </a:cubicBezTo>
                                  <a:close/>
                                  <a:moveTo>
                                    <a:pt x="520" y="96"/>
                                  </a:moveTo>
                                  <a:cubicBezTo>
                                    <a:pt x="520" y="97"/>
                                    <a:pt x="520" y="99"/>
                                    <a:pt x="519" y="100"/>
                                  </a:cubicBezTo>
                                  <a:cubicBezTo>
                                    <a:pt x="521" y="101"/>
                                    <a:pt x="523" y="102"/>
                                    <a:pt x="525" y="103"/>
                                  </a:cubicBezTo>
                                  <a:cubicBezTo>
                                    <a:pt x="525" y="101"/>
                                    <a:pt x="526" y="98"/>
                                    <a:pt x="526" y="96"/>
                                  </a:cubicBezTo>
                                  <a:cubicBezTo>
                                    <a:pt x="526" y="88"/>
                                    <a:pt x="523" y="81"/>
                                    <a:pt x="518" y="77"/>
                                  </a:cubicBezTo>
                                  <a:cubicBezTo>
                                    <a:pt x="513" y="72"/>
                                    <a:pt x="506" y="69"/>
                                    <a:pt x="499" y="69"/>
                                  </a:cubicBezTo>
                                  <a:cubicBezTo>
                                    <a:pt x="491" y="69"/>
                                    <a:pt x="484" y="72"/>
                                    <a:pt x="479" y="77"/>
                                  </a:cubicBezTo>
                                  <a:cubicBezTo>
                                    <a:pt x="474" y="81"/>
                                    <a:pt x="471" y="88"/>
                                    <a:pt x="471" y="96"/>
                                  </a:cubicBezTo>
                                  <a:cubicBezTo>
                                    <a:pt x="471" y="98"/>
                                    <a:pt x="472" y="101"/>
                                    <a:pt x="472" y="103"/>
                                  </a:cubicBezTo>
                                  <a:cubicBezTo>
                                    <a:pt x="474" y="102"/>
                                    <a:pt x="476" y="101"/>
                                    <a:pt x="478" y="100"/>
                                  </a:cubicBezTo>
                                  <a:cubicBezTo>
                                    <a:pt x="478" y="99"/>
                                    <a:pt x="478" y="97"/>
                                    <a:pt x="478" y="96"/>
                                  </a:cubicBezTo>
                                  <a:cubicBezTo>
                                    <a:pt x="478" y="84"/>
                                    <a:pt x="487" y="75"/>
                                    <a:pt x="499" y="75"/>
                                  </a:cubicBezTo>
                                  <a:cubicBezTo>
                                    <a:pt x="510" y="75"/>
                                    <a:pt x="520" y="84"/>
                                    <a:pt x="520" y="96"/>
                                  </a:cubicBezTo>
                                  <a:close/>
                                  <a:moveTo>
                                    <a:pt x="512" y="96"/>
                                  </a:moveTo>
                                  <a:cubicBezTo>
                                    <a:pt x="512" y="96"/>
                                    <a:pt x="512" y="97"/>
                                    <a:pt x="512" y="98"/>
                                  </a:cubicBezTo>
                                  <a:cubicBezTo>
                                    <a:pt x="514" y="98"/>
                                    <a:pt x="516" y="99"/>
                                    <a:pt x="518" y="100"/>
                                  </a:cubicBezTo>
                                  <a:cubicBezTo>
                                    <a:pt x="518" y="98"/>
                                    <a:pt x="518" y="97"/>
                                    <a:pt x="518" y="96"/>
                                  </a:cubicBezTo>
                                  <a:cubicBezTo>
                                    <a:pt x="518" y="90"/>
                                    <a:pt x="516" y="86"/>
                                    <a:pt x="512" y="82"/>
                                  </a:cubicBezTo>
                                  <a:cubicBezTo>
                                    <a:pt x="509" y="78"/>
                                    <a:pt x="504" y="76"/>
                                    <a:pt x="499" y="76"/>
                                  </a:cubicBezTo>
                                  <a:cubicBezTo>
                                    <a:pt x="493" y="76"/>
                                    <a:pt x="488" y="78"/>
                                    <a:pt x="485" y="82"/>
                                  </a:cubicBezTo>
                                  <a:cubicBezTo>
                                    <a:pt x="481" y="86"/>
                                    <a:pt x="479" y="90"/>
                                    <a:pt x="479" y="96"/>
                                  </a:cubicBezTo>
                                  <a:cubicBezTo>
                                    <a:pt x="479" y="97"/>
                                    <a:pt x="479" y="98"/>
                                    <a:pt x="480" y="100"/>
                                  </a:cubicBezTo>
                                  <a:cubicBezTo>
                                    <a:pt x="481" y="99"/>
                                    <a:pt x="483" y="98"/>
                                    <a:pt x="485" y="98"/>
                                  </a:cubicBezTo>
                                  <a:cubicBezTo>
                                    <a:pt x="485" y="97"/>
                                    <a:pt x="485" y="96"/>
                                    <a:pt x="485" y="96"/>
                                  </a:cubicBezTo>
                                  <a:cubicBezTo>
                                    <a:pt x="485" y="88"/>
                                    <a:pt x="491" y="82"/>
                                    <a:pt x="499" y="82"/>
                                  </a:cubicBezTo>
                                  <a:cubicBezTo>
                                    <a:pt x="506" y="82"/>
                                    <a:pt x="512" y="88"/>
                                    <a:pt x="512" y="96"/>
                                  </a:cubicBezTo>
                                  <a:close/>
                                  <a:moveTo>
                                    <a:pt x="505" y="96"/>
                                  </a:moveTo>
                                  <a:cubicBezTo>
                                    <a:pt x="505" y="96"/>
                                    <a:pt x="505" y="96"/>
                                    <a:pt x="505" y="96"/>
                                  </a:cubicBezTo>
                                  <a:cubicBezTo>
                                    <a:pt x="507" y="97"/>
                                    <a:pt x="509" y="97"/>
                                    <a:pt x="510" y="97"/>
                                  </a:cubicBezTo>
                                  <a:cubicBezTo>
                                    <a:pt x="511" y="97"/>
                                    <a:pt x="511" y="96"/>
                                    <a:pt x="511" y="96"/>
                                  </a:cubicBezTo>
                                  <a:cubicBezTo>
                                    <a:pt x="511" y="89"/>
                                    <a:pt x="505" y="84"/>
                                    <a:pt x="499" y="84"/>
                                  </a:cubicBezTo>
                                  <a:cubicBezTo>
                                    <a:pt x="492" y="84"/>
                                    <a:pt x="487" y="89"/>
                                    <a:pt x="487" y="96"/>
                                  </a:cubicBezTo>
                                  <a:cubicBezTo>
                                    <a:pt x="487" y="96"/>
                                    <a:pt x="487" y="97"/>
                                    <a:pt x="487" y="97"/>
                                  </a:cubicBezTo>
                                  <a:cubicBezTo>
                                    <a:pt x="489" y="97"/>
                                    <a:pt x="490" y="97"/>
                                    <a:pt x="492" y="96"/>
                                  </a:cubicBezTo>
                                  <a:cubicBezTo>
                                    <a:pt x="492" y="96"/>
                                    <a:pt x="492" y="96"/>
                                    <a:pt x="492" y="96"/>
                                  </a:cubicBezTo>
                                  <a:cubicBezTo>
                                    <a:pt x="492" y="92"/>
                                    <a:pt x="495" y="89"/>
                                    <a:pt x="499" y="89"/>
                                  </a:cubicBezTo>
                                  <a:cubicBezTo>
                                    <a:pt x="502" y="89"/>
                                    <a:pt x="505" y="92"/>
                                    <a:pt x="505" y="96"/>
                                  </a:cubicBezTo>
                                  <a:close/>
                                  <a:moveTo>
                                    <a:pt x="499" y="91"/>
                                  </a:moveTo>
                                  <a:cubicBezTo>
                                    <a:pt x="496" y="91"/>
                                    <a:pt x="494" y="93"/>
                                    <a:pt x="494" y="96"/>
                                  </a:cubicBezTo>
                                  <a:cubicBezTo>
                                    <a:pt x="494" y="96"/>
                                    <a:pt x="494" y="96"/>
                                    <a:pt x="494" y="96"/>
                                  </a:cubicBezTo>
                                  <a:cubicBezTo>
                                    <a:pt x="495" y="96"/>
                                    <a:pt x="497" y="96"/>
                                    <a:pt x="499" y="96"/>
                                  </a:cubicBezTo>
                                  <a:cubicBezTo>
                                    <a:pt x="500" y="96"/>
                                    <a:pt x="502" y="96"/>
                                    <a:pt x="504" y="96"/>
                                  </a:cubicBezTo>
                                  <a:cubicBezTo>
                                    <a:pt x="504" y="96"/>
                                    <a:pt x="504" y="96"/>
                                    <a:pt x="504" y="96"/>
                                  </a:cubicBezTo>
                                  <a:cubicBezTo>
                                    <a:pt x="504" y="93"/>
                                    <a:pt x="501" y="91"/>
                                    <a:pt x="499" y="91"/>
                                  </a:cubicBezTo>
                                  <a:close/>
                                  <a:moveTo>
                                    <a:pt x="464" y="112"/>
                                  </a:moveTo>
                                  <a:cubicBezTo>
                                    <a:pt x="455" y="121"/>
                                    <a:pt x="449" y="133"/>
                                    <a:pt x="449" y="147"/>
                                  </a:cubicBezTo>
                                  <a:cubicBezTo>
                                    <a:pt x="449" y="148"/>
                                    <a:pt x="449" y="148"/>
                                    <a:pt x="449" y="149"/>
                                  </a:cubicBezTo>
                                  <a:cubicBezTo>
                                    <a:pt x="451" y="149"/>
                                    <a:pt x="453" y="150"/>
                                    <a:pt x="455" y="150"/>
                                  </a:cubicBezTo>
                                  <a:cubicBezTo>
                                    <a:pt x="455" y="149"/>
                                    <a:pt x="455" y="148"/>
                                    <a:pt x="455" y="147"/>
                                  </a:cubicBezTo>
                                  <a:cubicBezTo>
                                    <a:pt x="455" y="123"/>
                                    <a:pt x="475" y="104"/>
                                    <a:pt x="499" y="104"/>
                                  </a:cubicBezTo>
                                  <a:cubicBezTo>
                                    <a:pt x="523" y="104"/>
                                    <a:pt x="542" y="123"/>
                                    <a:pt x="542" y="147"/>
                                  </a:cubicBezTo>
                                  <a:cubicBezTo>
                                    <a:pt x="542" y="148"/>
                                    <a:pt x="542" y="149"/>
                                    <a:pt x="542" y="151"/>
                                  </a:cubicBezTo>
                                  <a:cubicBezTo>
                                    <a:pt x="544" y="150"/>
                                    <a:pt x="546" y="149"/>
                                    <a:pt x="548" y="149"/>
                                  </a:cubicBezTo>
                                  <a:cubicBezTo>
                                    <a:pt x="548" y="148"/>
                                    <a:pt x="548" y="148"/>
                                    <a:pt x="548" y="147"/>
                                  </a:cubicBezTo>
                                  <a:cubicBezTo>
                                    <a:pt x="548" y="133"/>
                                    <a:pt x="543" y="121"/>
                                    <a:pt x="534" y="112"/>
                                  </a:cubicBezTo>
                                  <a:cubicBezTo>
                                    <a:pt x="525" y="103"/>
                                    <a:pt x="512" y="98"/>
                                    <a:pt x="499" y="98"/>
                                  </a:cubicBezTo>
                                  <a:cubicBezTo>
                                    <a:pt x="485" y="98"/>
                                    <a:pt x="473" y="103"/>
                                    <a:pt x="464" y="112"/>
                                  </a:cubicBezTo>
                                  <a:close/>
                                  <a:moveTo>
                                    <a:pt x="650" y="96"/>
                                  </a:moveTo>
                                  <a:cubicBezTo>
                                    <a:pt x="650" y="99"/>
                                    <a:pt x="649" y="101"/>
                                    <a:pt x="648" y="104"/>
                                  </a:cubicBezTo>
                                  <a:cubicBezTo>
                                    <a:pt x="649" y="105"/>
                                    <a:pt x="650" y="105"/>
                                    <a:pt x="651" y="106"/>
                                  </a:cubicBezTo>
                                  <a:cubicBezTo>
                                    <a:pt x="652" y="105"/>
                                    <a:pt x="653" y="104"/>
                                    <a:pt x="654" y="103"/>
                                  </a:cubicBezTo>
                                  <a:cubicBezTo>
                                    <a:pt x="655" y="101"/>
                                    <a:pt x="655" y="98"/>
                                    <a:pt x="655" y="96"/>
                                  </a:cubicBezTo>
                                  <a:cubicBezTo>
                                    <a:pt x="655" y="86"/>
                                    <a:pt x="651" y="78"/>
                                    <a:pt x="645" y="72"/>
                                  </a:cubicBezTo>
                                  <a:cubicBezTo>
                                    <a:pt x="639" y="65"/>
                                    <a:pt x="630" y="62"/>
                                    <a:pt x="621" y="62"/>
                                  </a:cubicBezTo>
                                  <a:cubicBezTo>
                                    <a:pt x="611" y="62"/>
                                    <a:pt x="603" y="65"/>
                                    <a:pt x="597" y="72"/>
                                  </a:cubicBezTo>
                                  <a:cubicBezTo>
                                    <a:pt x="590" y="78"/>
                                    <a:pt x="587" y="86"/>
                                    <a:pt x="587" y="96"/>
                                  </a:cubicBezTo>
                                  <a:cubicBezTo>
                                    <a:pt x="587" y="99"/>
                                    <a:pt x="587" y="101"/>
                                    <a:pt x="588" y="104"/>
                                  </a:cubicBezTo>
                                  <a:cubicBezTo>
                                    <a:pt x="589" y="105"/>
                                    <a:pt x="589" y="105"/>
                                    <a:pt x="590" y="106"/>
                                  </a:cubicBezTo>
                                  <a:cubicBezTo>
                                    <a:pt x="591" y="105"/>
                                    <a:pt x="592" y="105"/>
                                    <a:pt x="593" y="104"/>
                                  </a:cubicBezTo>
                                  <a:cubicBezTo>
                                    <a:pt x="592" y="101"/>
                                    <a:pt x="592" y="99"/>
                                    <a:pt x="592" y="96"/>
                                  </a:cubicBezTo>
                                  <a:cubicBezTo>
                                    <a:pt x="592" y="80"/>
                                    <a:pt x="605" y="67"/>
                                    <a:pt x="621" y="67"/>
                                  </a:cubicBezTo>
                                  <a:cubicBezTo>
                                    <a:pt x="637" y="67"/>
                                    <a:pt x="650" y="80"/>
                                    <a:pt x="650" y="96"/>
                                  </a:cubicBezTo>
                                  <a:close/>
                                  <a:moveTo>
                                    <a:pt x="642" y="96"/>
                                  </a:moveTo>
                                  <a:cubicBezTo>
                                    <a:pt x="642" y="97"/>
                                    <a:pt x="642" y="99"/>
                                    <a:pt x="641" y="100"/>
                                  </a:cubicBezTo>
                                  <a:cubicBezTo>
                                    <a:pt x="643" y="101"/>
                                    <a:pt x="645" y="102"/>
                                    <a:pt x="647" y="103"/>
                                  </a:cubicBezTo>
                                  <a:cubicBezTo>
                                    <a:pt x="648" y="101"/>
                                    <a:pt x="648" y="98"/>
                                    <a:pt x="648" y="96"/>
                                  </a:cubicBezTo>
                                  <a:cubicBezTo>
                                    <a:pt x="648" y="88"/>
                                    <a:pt x="645" y="81"/>
                                    <a:pt x="640" y="77"/>
                                  </a:cubicBezTo>
                                  <a:cubicBezTo>
                                    <a:pt x="635" y="72"/>
                                    <a:pt x="628" y="69"/>
                                    <a:pt x="621" y="69"/>
                                  </a:cubicBezTo>
                                  <a:cubicBezTo>
                                    <a:pt x="613" y="69"/>
                                    <a:pt x="607" y="72"/>
                                    <a:pt x="602" y="77"/>
                                  </a:cubicBezTo>
                                  <a:cubicBezTo>
                                    <a:pt x="597" y="81"/>
                                    <a:pt x="594" y="88"/>
                                    <a:pt x="594" y="96"/>
                                  </a:cubicBezTo>
                                  <a:cubicBezTo>
                                    <a:pt x="594" y="98"/>
                                    <a:pt x="594" y="101"/>
                                    <a:pt x="595" y="103"/>
                                  </a:cubicBezTo>
                                  <a:cubicBezTo>
                                    <a:pt x="596" y="102"/>
                                    <a:pt x="598" y="101"/>
                                    <a:pt x="600" y="100"/>
                                  </a:cubicBezTo>
                                  <a:cubicBezTo>
                                    <a:pt x="600" y="99"/>
                                    <a:pt x="600" y="97"/>
                                    <a:pt x="600" y="96"/>
                                  </a:cubicBezTo>
                                  <a:cubicBezTo>
                                    <a:pt x="600" y="84"/>
                                    <a:pt x="609" y="75"/>
                                    <a:pt x="621" y="75"/>
                                  </a:cubicBezTo>
                                  <a:cubicBezTo>
                                    <a:pt x="632" y="75"/>
                                    <a:pt x="642" y="84"/>
                                    <a:pt x="642" y="96"/>
                                  </a:cubicBezTo>
                                  <a:close/>
                                  <a:moveTo>
                                    <a:pt x="634" y="96"/>
                                  </a:moveTo>
                                  <a:cubicBezTo>
                                    <a:pt x="634" y="96"/>
                                    <a:pt x="634" y="97"/>
                                    <a:pt x="634" y="98"/>
                                  </a:cubicBezTo>
                                  <a:cubicBezTo>
                                    <a:pt x="636" y="98"/>
                                    <a:pt x="638" y="99"/>
                                    <a:pt x="640" y="100"/>
                                  </a:cubicBezTo>
                                  <a:cubicBezTo>
                                    <a:pt x="640" y="98"/>
                                    <a:pt x="640" y="97"/>
                                    <a:pt x="640" y="96"/>
                                  </a:cubicBezTo>
                                  <a:cubicBezTo>
                                    <a:pt x="640" y="90"/>
                                    <a:pt x="638" y="86"/>
                                    <a:pt x="635" y="82"/>
                                  </a:cubicBezTo>
                                  <a:cubicBezTo>
                                    <a:pt x="631" y="78"/>
                                    <a:pt x="626" y="76"/>
                                    <a:pt x="621" y="76"/>
                                  </a:cubicBezTo>
                                  <a:cubicBezTo>
                                    <a:pt x="615" y="76"/>
                                    <a:pt x="611" y="78"/>
                                    <a:pt x="607" y="82"/>
                                  </a:cubicBezTo>
                                  <a:cubicBezTo>
                                    <a:pt x="603" y="86"/>
                                    <a:pt x="601" y="90"/>
                                    <a:pt x="601" y="96"/>
                                  </a:cubicBezTo>
                                  <a:cubicBezTo>
                                    <a:pt x="601" y="97"/>
                                    <a:pt x="601" y="98"/>
                                    <a:pt x="602" y="100"/>
                                  </a:cubicBezTo>
                                  <a:cubicBezTo>
                                    <a:pt x="604" y="99"/>
                                    <a:pt x="605" y="98"/>
                                    <a:pt x="607" y="98"/>
                                  </a:cubicBezTo>
                                  <a:cubicBezTo>
                                    <a:pt x="607" y="97"/>
                                    <a:pt x="607" y="96"/>
                                    <a:pt x="607" y="96"/>
                                  </a:cubicBezTo>
                                  <a:cubicBezTo>
                                    <a:pt x="607" y="88"/>
                                    <a:pt x="613" y="82"/>
                                    <a:pt x="621" y="82"/>
                                  </a:cubicBezTo>
                                  <a:cubicBezTo>
                                    <a:pt x="628" y="82"/>
                                    <a:pt x="634" y="88"/>
                                    <a:pt x="634" y="96"/>
                                  </a:cubicBezTo>
                                  <a:close/>
                                  <a:moveTo>
                                    <a:pt x="628" y="96"/>
                                  </a:moveTo>
                                  <a:cubicBezTo>
                                    <a:pt x="628" y="96"/>
                                    <a:pt x="627" y="96"/>
                                    <a:pt x="627" y="96"/>
                                  </a:cubicBezTo>
                                  <a:cubicBezTo>
                                    <a:pt x="629" y="97"/>
                                    <a:pt x="631" y="97"/>
                                    <a:pt x="633" y="97"/>
                                  </a:cubicBezTo>
                                  <a:cubicBezTo>
                                    <a:pt x="633" y="97"/>
                                    <a:pt x="633" y="96"/>
                                    <a:pt x="633" y="96"/>
                                  </a:cubicBezTo>
                                  <a:cubicBezTo>
                                    <a:pt x="633" y="89"/>
                                    <a:pt x="627" y="84"/>
                                    <a:pt x="621" y="84"/>
                                  </a:cubicBezTo>
                                  <a:cubicBezTo>
                                    <a:pt x="614" y="84"/>
                                    <a:pt x="609" y="89"/>
                                    <a:pt x="609" y="96"/>
                                  </a:cubicBezTo>
                                  <a:cubicBezTo>
                                    <a:pt x="609" y="96"/>
                                    <a:pt x="609" y="97"/>
                                    <a:pt x="609" y="97"/>
                                  </a:cubicBezTo>
                                  <a:cubicBezTo>
                                    <a:pt x="611" y="97"/>
                                    <a:pt x="612" y="97"/>
                                    <a:pt x="614" y="96"/>
                                  </a:cubicBezTo>
                                  <a:cubicBezTo>
                                    <a:pt x="614" y="96"/>
                                    <a:pt x="614" y="96"/>
                                    <a:pt x="614" y="96"/>
                                  </a:cubicBezTo>
                                  <a:cubicBezTo>
                                    <a:pt x="614" y="92"/>
                                    <a:pt x="617" y="89"/>
                                    <a:pt x="621" y="89"/>
                                  </a:cubicBezTo>
                                  <a:cubicBezTo>
                                    <a:pt x="625" y="89"/>
                                    <a:pt x="628" y="92"/>
                                    <a:pt x="628" y="96"/>
                                  </a:cubicBezTo>
                                  <a:close/>
                                  <a:moveTo>
                                    <a:pt x="621" y="91"/>
                                  </a:moveTo>
                                  <a:cubicBezTo>
                                    <a:pt x="618" y="91"/>
                                    <a:pt x="616" y="93"/>
                                    <a:pt x="616" y="96"/>
                                  </a:cubicBezTo>
                                  <a:cubicBezTo>
                                    <a:pt x="616" y="96"/>
                                    <a:pt x="616" y="96"/>
                                    <a:pt x="616" y="96"/>
                                  </a:cubicBezTo>
                                  <a:cubicBezTo>
                                    <a:pt x="617" y="96"/>
                                    <a:pt x="619" y="96"/>
                                    <a:pt x="621" y="96"/>
                                  </a:cubicBezTo>
                                  <a:cubicBezTo>
                                    <a:pt x="623" y="96"/>
                                    <a:pt x="624" y="96"/>
                                    <a:pt x="626" y="96"/>
                                  </a:cubicBezTo>
                                  <a:cubicBezTo>
                                    <a:pt x="626" y="96"/>
                                    <a:pt x="626" y="96"/>
                                    <a:pt x="626" y="96"/>
                                  </a:cubicBezTo>
                                  <a:cubicBezTo>
                                    <a:pt x="626" y="93"/>
                                    <a:pt x="624" y="91"/>
                                    <a:pt x="621" y="91"/>
                                  </a:cubicBezTo>
                                  <a:close/>
                                  <a:moveTo>
                                    <a:pt x="586" y="112"/>
                                  </a:moveTo>
                                  <a:cubicBezTo>
                                    <a:pt x="577" y="121"/>
                                    <a:pt x="571" y="133"/>
                                    <a:pt x="571" y="147"/>
                                  </a:cubicBezTo>
                                  <a:cubicBezTo>
                                    <a:pt x="571" y="148"/>
                                    <a:pt x="571" y="148"/>
                                    <a:pt x="571" y="149"/>
                                  </a:cubicBezTo>
                                  <a:cubicBezTo>
                                    <a:pt x="573" y="149"/>
                                    <a:pt x="575" y="150"/>
                                    <a:pt x="577" y="150"/>
                                  </a:cubicBezTo>
                                  <a:cubicBezTo>
                                    <a:pt x="577" y="149"/>
                                    <a:pt x="577" y="148"/>
                                    <a:pt x="577" y="147"/>
                                  </a:cubicBezTo>
                                  <a:cubicBezTo>
                                    <a:pt x="577" y="123"/>
                                    <a:pt x="597" y="104"/>
                                    <a:pt x="621" y="104"/>
                                  </a:cubicBezTo>
                                  <a:cubicBezTo>
                                    <a:pt x="645" y="104"/>
                                    <a:pt x="664" y="123"/>
                                    <a:pt x="664" y="147"/>
                                  </a:cubicBezTo>
                                  <a:cubicBezTo>
                                    <a:pt x="664" y="148"/>
                                    <a:pt x="664" y="149"/>
                                    <a:pt x="664" y="150"/>
                                  </a:cubicBezTo>
                                  <a:cubicBezTo>
                                    <a:pt x="666" y="149"/>
                                    <a:pt x="668" y="149"/>
                                    <a:pt x="670" y="148"/>
                                  </a:cubicBezTo>
                                  <a:cubicBezTo>
                                    <a:pt x="670" y="148"/>
                                    <a:pt x="670" y="148"/>
                                    <a:pt x="670" y="147"/>
                                  </a:cubicBezTo>
                                  <a:cubicBezTo>
                                    <a:pt x="670" y="133"/>
                                    <a:pt x="665" y="121"/>
                                    <a:pt x="656" y="112"/>
                                  </a:cubicBezTo>
                                  <a:cubicBezTo>
                                    <a:pt x="647" y="103"/>
                                    <a:pt x="635" y="98"/>
                                    <a:pt x="621" y="98"/>
                                  </a:cubicBezTo>
                                  <a:cubicBezTo>
                                    <a:pt x="607" y="98"/>
                                    <a:pt x="595" y="103"/>
                                    <a:pt x="586" y="112"/>
                                  </a:cubicBezTo>
                                  <a:close/>
                                  <a:moveTo>
                                    <a:pt x="657" y="147"/>
                                  </a:moveTo>
                                  <a:cubicBezTo>
                                    <a:pt x="657" y="149"/>
                                    <a:pt x="656" y="152"/>
                                    <a:pt x="656" y="154"/>
                                  </a:cubicBezTo>
                                  <a:cubicBezTo>
                                    <a:pt x="658" y="153"/>
                                    <a:pt x="660" y="152"/>
                                    <a:pt x="663" y="151"/>
                                  </a:cubicBezTo>
                                  <a:cubicBezTo>
                                    <a:pt x="663" y="150"/>
                                    <a:pt x="663" y="148"/>
                                    <a:pt x="663" y="147"/>
                                  </a:cubicBezTo>
                                  <a:cubicBezTo>
                                    <a:pt x="663" y="136"/>
                                    <a:pt x="658" y="125"/>
                                    <a:pt x="650" y="117"/>
                                  </a:cubicBezTo>
                                  <a:cubicBezTo>
                                    <a:pt x="643" y="110"/>
                                    <a:pt x="632" y="105"/>
                                    <a:pt x="621" y="105"/>
                                  </a:cubicBezTo>
                                  <a:cubicBezTo>
                                    <a:pt x="609" y="105"/>
                                    <a:pt x="599" y="110"/>
                                    <a:pt x="591" y="117"/>
                                  </a:cubicBezTo>
                                  <a:cubicBezTo>
                                    <a:pt x="584" y="125"/>
                                    <a:pt x="579" y="136"/>
                                    <a:pt x="579" y="147"/>
                                  </a:cubicBezTo>
                                  <a:cubicBezTo>
                                    <a:pt x="579" y="148"/>
                                    <a:pt x="579" y="150"/>
                                    <a:pt x="579" y="151"/>
                                  </a:cubicBezTo>
                                  <a:cubicBezTo>
                                    <a:pt x="581" y="152"/>
                                    <a:pt x="584" y="153"/>
                                    <a:pt x="586" y="154"/>
                                  </a:cubicBezTo>
                                  <a:cubicBezTo>
                                    <a:pt x="585" y="152"/>
                                    <a:pt x="585" y="150"/>
                                    <a:pt x="585" y="147"/>
                                  </a:cubicBezTo>
                                  <a:cubicBezTo>
                                    <a:pt x="585" y="127"/>
                                    <a:pt x="601" y="111"/>
                                    <a:pt x="621" y="111"/>
                                  </a:cubicBezTo>
                                  <a:cubicBezTo>
                                    <a:pt x="641" y="111"/>
                                    <a:pt x="657" y="127"/>
                                    <a:pt x="657" y="147"/>
                                  </a:cubicBezTo>
                                  <a:close/>
                                  <a:moveTo>
                                    <a:pt x="664" y="199"/>
                                  </a:moveTo>
                                  <a:cubicBezTo>
                                    <a:pt x="664" y="200"/>
                                    <a:pt x="664" y="200"/>
                                    <a:pt x="664" y="201"/>
                                  </a:cubicBezTo>
                                  <a:cubicBezTo>
                                    <a:pt x="666" y="201"/>
                                    <a:pt x="668" y="200"/>
                                    <a:pt x="670" y="200"/>
                                  </a:cubicBezTo>
                                  <a:cubicBezTo>
                                    <a:pt x="670" y="199"/>
                                    <a:pt x="670" y="199"/>
                                    <a:pt x="670" y="199"/>
                                  </a:cubicBezTo>
                                  <a:cubicBezTo>
                                    <a:pt x="670" y="185"/>
                                    <a:pt x="665" y="172"/>
                                    <a:pt x="656" y="163"/>
                                  </a:cubicBezTo>
                                  <a:cubicBezTo>
                                    <a:pt x="647" y="154"/>
                                    <a:pt x="635" y="149"/>
                                    <a:pt x="621" y="149"/>
                                  </a:cubicBezTo>
                                  <a:cubicBezTo>
                                    <a:pt x="607" y="149"/>
                                    <a:pt x="595" y="154"/>
                                    <a:pt x="586" y="163"/>
                                  </a:cubicBezTo>
                                  <a:cubicBezTo>
                                    <a:pt x="577" y="172"/>
                                    <a:pt x="571" y="185"/>
                                    <a:pt x="571" y="199"/>
                                  </a:cubicBezTo>
                                  <a:cubicBezTo>
                                    <a:pt x="571" y="199"/>
                                    <a:pt x="571" y="199"/>
                                    <a:pt x="571" y="200"/>
                                  </a:cubicBezTo>
                                  <a:cubicBezTo>
                                    <a:pt x="573" y="200"/>
                                    <a:pt x="575" y="201"/>
                                    <a:pt x="577" y="202"/>
                                  </a:cubicBezTo>
                                  <a:cubicBezTo>
                                    <a:pt x="577" y="201"/>
                                    <a:pt x="577" y="200"/>
                                    <a:pt x="577" y="199"/>
                                  </a:cubicBezTo>
                                  <a:cubicBezTo>
                                    <a:pt x="577" y="175"/>
                                    <a:pt x="597" y="155"/>
                                    <a:pt x="621" y="155"/>
                                  </a:cubicBezTo>
                                  <a:cubicBezTo>
                                    <a:pt x="645" y="155"/>
                                    <a:pt x="664" y="175"/>
                                    <a:pt x="664" y="199"/>
                                  </a:cubicBezTo>
                                  <a:close/>
                                  <a:moveTo>
                                    <a:pt x="657" y="199"/>
                                  </a:moveTo>
                                  <a:cubicBezTo>
                                    <a:pt x="657" y="201"/>
                                    <a:pt x="656" y="203"/>
                                    <a:pt x="656" y="205"/>
                                  </a:cubicBezTo>
                                  <a:cubicBezTo>
                                    <a:pt x="658" y="204"/>
                                    <a:pt x="660" y="203"/>
                                    <a:pt x="663" y="202"/>
                                  </a:cubicBezTo>
                                  <a:cubicBezTo>
                                    <a:pt x="663" y="201"/>
                                    <a:pt x="663" y="200"/>
                                    <a:pt x="663" y="199"/>
                                  </a:cubicBezTo>
                                  <a:cubicBezTo>
                                    <a:pt x="663" y="187"/>
                                    <a:pt x="658" y="176"/>
                                    <a:pt x="650" y="169"/>
                                  </a:cubicBezTo>
                                  <a:cubicBezTo>
                                    <a:pt x="643" y="161"/>
                                    <a:pt x="632" y="157"/>
                                    <a:pt x="621" y="157"/>
                                  </a:cubicBezTo>
                                  <a:cubicBezTo>
                                    <a:pt x="609" y="157"/>
                                    <a:pt x="599" y="161"/>
                                    <a:pt x="591" y="169"/>
                                  </a:cubicBezTo>
                                  <a:cubicBezTo>
                                    <a:pt x="584" y="176"/>
                                    <a:pt x="579" y="187"/>
                                    <a:pt x="579" y="199"/>
                                  </a:cubicBezTo>
                                  <a:cubicBezTo>
                                    <a:pt x="579" y="200"/>
                                    <a:pt x="579" y="201"/>
                                    <a:pt x="579" y="202"/>
                                  </a:cubicBezTo>
                                  <a:cubicBezTo>
                                    <a:pt x="581" y="203"/>
                                    <a:pt x="584" y="204"/>
                                    <a:pt x="586" y="206"/>
                                  </a:cubicBezTo>
                                  <a:cubicBezTo>
                                    <a:pt x="585" y="203"/>
                                    <a:pt x="585" y="201"/>
                                    <a:pt x="585" y="199"/>
                                  </a:cubicBezTo>
                                  <a:cubicBezTo>
                                    <a:pt x="585" y="179"/>
                                    <a:pt x="601" y="163"/>
                                    <a:pt x="621" y="163"/>
                                  </a:cubicBezTo>
                                  <a:cubicBezTo>
                                    <a:pt x="641" y="163"/>
                                    <a:pt x="657" y="179"/>
                                    <a:pt x="657" y="199"/>
                                  </a:cubicBezTo>
                                  <a:close/>
                                  <a:moveTo>
                                    <a:pt x="664" y="250"/>
                                  </a:moveTo>
                                  <a:cubicBezTo>
                                    <a:pt x="664" y="251"/>
                                    <a:pt x="664" y="252"/>
                                    <a:pt x="664" y="253"/>
                                  </a:cubicBezTo>
                                  <a:cubicBezTo>
                                    <a:pt x="666" y="252"/>
                                    <a:pt x="668" y="252"/>
                                    <a:pt x="670" y="251"/>
                                  </a:cubicBezTo>
                                  <a:cubicBezTo>
                                    <a:pt x="670" y="251"/>
                                    <a:pt x="670" y="250"/>
                                    <a:pt x="670" y="250"/>
                                  </a:cubicBezTo>
                                  <a:cubicBezTo>
                                    <a:pt x="670" y="236"/>
                                    <a:pt x="665" y="224"/>
                                    <a:pt x="656" y="215"/>
                                  </a:cubicBezTo>
                                  <a:cubicBezTo>
                                    <a:pt x="647" y="206"/>
                                    <a:pt x="635" y="200"/>
                                    <a:pt x="621" y="200"/>
                                  </a:cubicBezTo>
                                  <a:cubicBezTo>
                                    <a:pt x="607" y="200"/>
                                    <a:pt x="595" y="206"/>
                                    <a:pt x="586" y="215"/>
                                  </a:cubicBezTo>
                                  <a:cubicBezTo>
                                    <a:pt x="577" y="224"/>
                                    <a:pt x="571" y="236"/>
                                    <a:pt x="571" y="250"/>
                                  </a:cubicBezTo>
                                  <a:cubicBezTo>
                                    <a:pt x="571" y="250"/>
                                    <a:pt x="571" y="251"/>
                                    <a:pt x="571" y="251"/>
                                  </a:cubicBezTo>
                                  <a:cubicBezTo>
                                    <a:pt x="573" y="252"/>
                                    <a:pt x="575" y="252"/>
                                    <a:pt x="577" y="253"/>
                                  </a:cubicBezTo>
                                  <a:cubicBezTo>
                                    <a:pt x="577" y="252"/>
                                    <a:pt x="577" y="251"/>
                                    <a:pt x="577" y="250"/>
                                  </a:cubicBezTo>
                                  <a:cubicBezTo>
                                    <a:pt x="577" y="226"/>
                                    <a:pt x="597" y="206"/>
                                    <a:pt x="621" y="206"/>
                                  </a:cubicBezTo>
                                  <a:cubicBezTo>
                                    <a:pt x="645" y="206"/>
                                    <a:pt x="664" y="226"/>
                                    <a:pt x="664" y="250"/>
                                  </a:cubicBezTo>
                                  <a:close/>
                                  <a:moveTo>
                                    <a:pt x="657" y="250"/>
                                  </a:moveTo>
                                  <a:cubicBezTo>
                                    <a:pt x="657" y="252"/>
                                    <a:pt x="656" y="254"/>
                                    <a:pt x="656" y="256"/>
                                  </a:cubicBezTo>
                                  <a:cubicBezTo>
                                    <a:pt x="658" y="255"/>
                                    <a:pt x="660" y="254"/>
                                    <a:pt x="663" y="253"/>
                                  </a:cubicBezTo>
                                  <a:cubicBezTo>
                                    <a:pt x="663" y="252"/>
                                    <a:pt x="663" y="251"/>
                                    <a:pt x="663" y="250"/>
                                  </a:cubicBezTo>
                                  <a:cubicBezTo>
                                    <a:pt x="663" y="238"/>
                                    <a:pt x="658" y="228"/>
                                    <a:pt x="650" y="220"/>
                                  </a:cubicBezTo>
                                  <a:cubicBezTo>
                                    <a:pt x="643" y="213"/>
                                    <a:pt x="632" y="208"/>
                                    <a:pt x="621" y="208"/>
                                  </a:cubicBezTo>
                                  <a:cubicBezTo>
                                    <a:pt x="609" y="208"/>
                                    <a:pt x="599" y="213"/>
                                    <a:pt x="591" y="220"/>
                                  </a:cubicBezTo>
                                  <a:cubicBezTo>
                                    <a:pt x="584" y="228"/>
                                    <a:pt x="579" y="238"/>
                                    <a:pt x="579" y="250"/>
                                  </a:cubicBezTo>
                                  <a:cubicBezTo>
                                    <a:pt x="579" y="251"/>
                                    <a:pt x="579" y="253"/>
                                    <a:pt x="579" y="254"/>
                                  </a:cubicBezTo>
                                  <a:cubicBezTo>
                                    <a:pt x="581" y="255"/>
                                    <a:pt x="584" y="256"/>
                                    <a:pt x="586" y="257"/>
                                  </a:cubicBezTo>
                                  <a:cubicBezTo>
                                    <a:pt x="585" y="255"/>
                                    <a:pt x="585" y="252"/>
                                    <a:pt x="585" y="250"/>
                                  </a:cubicBezTo>
                                  <a:cubicBezTo>
                                    <a:pt x="585" y="230"/>
                                    <a:pt x="601" y="214"/>
                                    <a:pt x="621" y="214"/>
                                  </a:cubicBezTo>
                                  <a:cubicBezTo>
                                    <a:pt x="641" y="214"/>
                                    <a:pt x="657" y="230"/>
                                    <a:pt x="657" y="250"/>
                                  </a:cubicBezTo>
                                  <a:close/>
                                  <a:moveTo>
                                    <a:pt x="664" y="301"/>
                                  </a:moveTo>
                                  <a:cubicBezTo>
                                    <a:pt x="664" y="302"/>
                                    <a:pt x="664" y="303"/>
                                    <a:pt x="664" y="304"/>
                                  </a:cubicBezTo>
                                  <a:cubicBezTo>
                                    <a:pt x="666" y="304"/>
                                    <a:pt x="668" y="303"/>
                                    <a:pt x="670" y="303"/>
                                  </a:cubicBezTo>
                                  <a:cubicBezTo>
                                    <a:pt x="670" y="302"/>
                                    <a:pt x="670" y="302"/>
                                    <a:pt x="670" y="301"/>
                                  </a:cubicBezTo>
                                  <a:cubicBezTo>
                                    <a:pt x="670" y="288"/>
                                    <a:pt x="665" y="275"/>
                                    <a:pt x="656" y="266"/>
                                  </a:cubicBezTo>
                                  <a:cubicBezTo>
                                    <a:pt x="647" y="257"/>
                                    <a:pt x="635" y="252"/>
                                    <a:pt x="621" y="252"/>
                                  </a:cubicBezTo>
                                  <a:cubicBezTo>
                                    <a:pt x="607" y="252"/>
                                    <a:pt x="595" y="257"/>
                                    <a:pt x="586" y="266"/>
                                  </a:cubicBezTo>
                                  <a:cubicBezTo>
                                    <a:pt x="577" y="275"/>
                                    <a:pt x="571" y="288"/>
                                    <a:pt x="571" y="301"/>
                                  </a:cubicBezTo>
                                  <a:cubicBezTo>
                                    <a:pt x="571" y="302"/>
                                    <a:pt x="571" y="302"/>
                                    <a:pt x="571" y="303"/>
                                  </a:cubicBezTo>
                                  <a:cubicBezTo>
                                    <a:pt x="573" y="303"/>
                                    <a:pt x="575" y="304"/>
                                    <a:pt x="577" y="305"/>
                                  </a:cubicBezTo>
                                  <a:cubicBezTo>
                                    <a:pt x="577" y="303"/>
                                    <a:pt x="577" y="302"/>
                                    <a:pt x="577" y="301"/>
                                  </a:cubicBezTo>
                                  <a:cubicBezTo>
                                    <a:pt x="577" y="277"/>
                                    <a:pt x="597" y="258"/>
                                    <a:pt x="621" y="258"/>
                                  </a:cubicBezTo>
                                  <a:cubicBezTo>
                                    <a:pt x="645" y="258"/>
                                    <a:pt x="664" y="277"/>
                                    <a:pt x="664" y="301"/>
                                  </a:cubicBezTo>
                                  <a:close/>
                                  <a:moveTo>
                                    <a:pt x="657" y="301"/>
                                  </a:moveTo>
                                  <a:cubicBezTo>
                                    <a:pt x="657" y="304"/>
                                    <a:pt x="656" y="306"/>
                                    <a:pt x="656" y="308"/>
                                  </a:cubicBezTo>
                                  <a:cubicBezTo>
                                    <a:pt x="658" y="307"/>
                                    <a:pt x="660" y="306"/>
                                    <a:pt x="663" y="305"/>
                                  </a:cubicBezTo>
                                  <a:cubicBezTo>
                                    <a:pt x="663" y="304"/>
                                    <a:pt x="663" y="302"/>
                                    <a:pt x="663" y="301"/>
                                  </a:cubicBezTo>
                                  <a:cubicBezTo>
                                    <a:pt x="663" y="290"/>
                                    <a:pt x="658" y="279"/>
                                    <a:pt x="650" y="272"/>
                                  </a:cubicBezTo>
                                  <a:cubicBezTo>
                                    <a:pt x="643" y="264"/>
                                    <a:pt x="632" y="259"/>
                                    <a:pt x="621" y="259"/>
                                  </a:cubicBezTo>
                                  <a:cubicBezTo>
                                    <a:pt x="609" y="259"/>
                                    <a:pt x="599" y="264"/>
                                    <a:pt x="591" y="272"/>
                                  </a:cubicBezTo>
                                  <a:cubicBezTo>
                                    <a:pt x="584" y="279"/>
                                    <a:pt x="579" y="290"/>
                                    <a:pt x="579" y="301"/>
                                  </a:cubicBezTo>
                                  <a:cubicBezTo>
                                    <a:pt x="579" y="303"/>
                                    <a:pt x="579" y="304"/>
                                    <a:pt x="579" y="305"/>
                                  </a:cubicBezTo>
                                  <a:cubicBezTo>
                                    <a:pt x="581" y="306"/>
                                    <a:pt x="584" y="307"/>
                                    <a:pt x="586" y="308"/>
                                  </a:cubicBezTo>
                                  <a:cubicBezTo>
                                    <a:pt x="585" y="306"/>
                                    <a:pt x="585" y="304"/>
                                    <a:pt x="585" y="301"/>
                                  </a:cubicBezTo>
                                  <a:cubicBezTo>
                                    <a:pt x="585" y="282"/>
                                    <a:pt x="601" y="265"/>
                                    <a:pt x="621" y="265"/>
                                  </a:cubicBezTo>
                                  <a:cubicBezTo>
                                    <a:pt x="641" y="265"/>
                                    <a:pt x="657" y="282"/>
                                    <a:pt x="657" y="301"/>
                                  </a:cubicBezTo>
                                  <a:close/>
                                  <a:moveTo>
                                    <a:pt x="664" y="353"/>
                                  </a:moveTo>
                                  <a:cubicBezTo>
                                    <a:pt x="664" y="354"/>
                                    <a:pt x="664" y="355"/>
                                    <a:pt x="664" y="356"/>
                                  </a:cubicBezTo>
                                  <a:cubicBezTo>
                                    <a:pt x="666" y="355"/>
                                    <a:pt x="668" y="354"/>
                                    <a:pt x="670" y="354"/>
                                  </a:cubicBezTo>
                                  <a:cubicBezTo>
                                    <a:pt x="670" y="353"/>
                                    <a:pt x="670" y="353"/>
                                    <a:pt x="670" y="353"/>
                                  </a:cubicBezTo>
                                  <a:cubicBezTo>
                                    <a:pt x="670" y="339"/>
                                    <a:pt x="665" y="327"/>
                                    <a:pt x="656" y="318"/>
                                  </a:cubicBezTo>
                                  <a:cubicBezTo>
                                    <a:pt x="647" y="309"/>
                                    <a:pt x="635" y="303"/>
                                    <a:pt x="621" y="303"/>
                                  </a:cubicBezTo>
                                  <a:cubicBezTo>
                                    <a:pt x="607" y="303"/>
                                    <a:pt x="595" y="309"/>
                                    <a:pt x="586" y="318"/>
                                  </a:cubicBezTo>
                                  <a:cubicBezTo>
                                    <a:pt x="577" y="327"/>
                                    <a:pt x="571" y="339"/>
                                    <a:pt x="571" y="353"/>
                                  </a:cubicBezTo>
                                  <a:cubicBezTo>
                                    <a:pt x="571" y="353"/>
                                    <a:pt x="571" y="354"/>
                                    <a:pt x="571" y="354"/>
                                  </a:cubicBezTo>
                                  <a:cubicBezTo>
                                    <a:pt x="573" y="355"/>
                                    <a:pt x="575" y="355"/>
                                    <a:pt x="577" y="356"/>
                                  </a:cubicBezTo>
                                  <a:cubicBezTo>
                                    <a:pt x="577" y="355"/>
                                    <a:pt x="577" y="354"/>
                                    <a:pt x="577" y="353"/>
                                  </a:cubicBezTo>
                                  <a:cubicBezTo>
                                    <a:pt x="577" y="329"/>
                                    <a:pt x="597" y="309"/>
                                    <a:pt x="621" y="309"/>
                                  </a:cubicBezTo>
                                  <a:cubicBezTo>
                                    <a:pt x="645" y="309"/>
                                    <a:pt x="664" y="329"/>
                                    <a:pt x="664" y="353"/>
                                  </a:cubicBezTo>
                                  <a:close/>
                                  <a:moveTo>
                                    <a:pt x="657" y="353"/>
                                  </a:moveTo>
                                  <a:cubicBezTo>
                                    <a:pt x="657" y="355"/>
                                    <a:pt x="656" y="357"/>
                                    <a:pt x="656" y="359"/>
                                  </a:cubicBezTo>
                                  <a:cubicBezTo>
                                    <a:pt x="658" y="358"/>
                                    <a:pt x="660" y="357"/>
                                    <a:pt x="663" y="356"/>
                                  </a:cubicBezTo>
                                  <a:cubicBezTo>
                                    <a:pt x="663" y="355"/>
                                    <a:pt x="663" y="354"/>
                                    <a:pt x="663" y="353"/>
                                  </a:cubicBezTo>
                                  <a:cubicBezTo>
                                    <a:pt x="663" y="341"/>
                                    <a:pt x="658" y="331"/>
                                    <a:pt x="650" y="323"/>
                                  </a:cubicBezTo>
                                  <a:cubicBezTo>
                                    <a:pt x="643" y="315"/>
                                    <a:pt x="632" y="311"/>
                                    <a:pt x="621" y="311"/>
                                  </a:cubicBezTo>
                                  <a:cubicBezTo>
                                    <a:pt x="609" y="311"/>
                                    <a:pt x="599" y="315"/>
                                    <a:pt x="591" y="323"/>
                                  </a:cubicBezTo>
                                  <a:cubicBezTo>
                                    <a:pt x="584" y="331"/>
                                    <a:pt x="579" y="341"/>
                                    <a:pt x="579" y="353"/>
                                  </a:cubicBezTo>
                                  <a:cubicBezTo>
                                    <a:pt x="579" y="354"/>
                                    <a:pt x="579" y="355"/>
                                    <a:pt x="579" y="357"/>
                                  </a:cubicBezTo>
                                  <a:cubicBezTo>
                                    <a:pt x="581" y="357"/>
                                    <a:pt x="584" y="359"/>
                                    <a:pt x="586" y="360"/>
                                  </a:cubicBezTo>
                                  <a:cubicBezTo>
                                    <a:pt x="585" y="358"/>
                                    <a:pt x="585" y="355"/>
                                    <a:pt x="585" y="353"/>
                                  </a:cubicBezTo>
                                  <a:cubicBezTo>
                                    <a:pt x="585" y="333"/>
                                    <a:pt x="601" y="317"/>
                                    <a:pt x="621" y="317"/>
                                  </a:cubicBezTo>
                                  <a:cubicBezTo>
                                    <a:pt x="641" y="317"/>
                                    <a:pt x="657" y="333"/>
                                    <a:pt x="657" y="353"/>
                                  </a:cubicBezTo>
                                  <a:close/>
                                  <a:moveTo>
                                    <a:pt x="650" y="353"/>
                                  </a:moveTo>
                                  <a:cubicBezTo>
                                    <a:pt x="650" y="356"/>
                                    <a:pt x="649" y="358"/>
                                    <a:pt x="648" y="361"/>
                                  </a:cubicBezTo>
                                  <a:cubicBezTo>
                                    <a:pt x="649" y="361"/>
                                    <a:pt x="650" y="362"/>
                                    <a:pt x="651" y="363"/>
                                  </a:cubicBezTo>
                                  <a:cubicBezTo>
                                    <a:pt x="652" y="362"/>
                                    <a:pt x="653" y="361"/>
                                    <a:pt x="654" y="360"/>
                                  </a:cubicBezTo>
                                  <a:cubicBezTo>
                                    <a:pt x="655" y="358"/>
                                    <a:pt x="655" y="355"/>
                                    <a:pt x="655" y="353"/>
                                  </a:cubicBezTo>
                                  <a:cubicBezTo>
                                    <a:pt x="655" y="343"/>
                                    <a:pt x="651" y="335"/>
                                    <a:pt x="645" y="328"/>
                                  </a:cubicBezTo>
                                  <a:cubicBezTo>
                                    <a:pt x="639" y="322"/>
                                    <a:pt x="630" y="318"/>
                                    <a:pt x="621" y="318"/>
                                  </a:cubicBezTo>
                                  <a:cubicBezTo>
                                    <a:pt x="611" y="318"/>
                                    <a:pt x="603" y="322"/>
                                    <a:pt x="597" y="328"/>
                                  </a:cubicBezTo>
                                  <a:cubicBezTo>
                                    <a:pt x="590" y="335"/>
                                    <a:pt x="587" y="343"/>
                                    <a:pt x="587" y="353"/>
                                  </a:cubicBezTo>
                                  <a:cubicBezTo>
                                    <a:pt x="587" y="356"/>
                                    <a:pt x="587" y="358"/>
                                    <a:pt x="588" y="361"/>
                                  </a:cubicBezTo>
                                  <a:cubicBezTo>
                                    <a:pt x="589" y="362"/>
                                    <a:pt x="589" y="362"/>
                                    <a:pt x="590" y="363"/>
                                  </a:cubicBezTo>
                                  <a:cubicBezTo>
                                    <a:pt x="591" y="362"/>
                                    <a:pt x="592" y="362"/>
                                    <a:pt x="593" y="361"/>
                                  </a:cubicBezTo>
                                  <a:cubicBezTo>
                                    <a:pt x="592" y="358"/>
                                    <a:pt x="592" y="356"/>
                                    <a:pt x="592" y="353"/>
                                  </a:cubicBezTo>
                                  <a:cubicBezTo>
                                    <a:pt x="592" y="337"/>
                                    <a:pt x="605" y="324"/>
                                    <a:pt x="621" y="324"/>
                                  </a:cubicBezTo>
                                  <a:cubicBezTo>
                                    <a:pt x="637" y="324"/>
                                    <a:pt x="650" y="337"/>
                                    <a:pt x="650" y="353"/>
                                  </a:cubicBezTo>
                                  <a:close/>
                                  <a:moveTo>
                                    <a:pt x="642" y="353"/>
                                  </a:moveTo>
                                  <a:cubicBezTo>
                                    <a:pt x="642" y="354"/>
                                    <a:pt x="642" y="356"/>
                                    <a:pt x="641" y="357"/>
                                  </a:cubicBezTo>
                                  <a:cubicBezTo>
                                    <a:pt x="643" y="358"/>
                                    <a:pt x="645" y="359"/>
                                    <a:pt x="647" y="360"/>
                                  </a:cubicBezTo>
                                  <a:cubicBezTo>
                                    <a:pt x="648" y="358"/>
                                    <a:pt x="648" y="355"/>
                                    <a:pt x="648" y="353"/>
                                  </a:cubicBezTo>
                                  <a:cubicBezTo>
                                    <a:pt x="648" y="345"/>
                                    <a:pt x="645" y="338"/>
                                    <a:pt x="640" y="333"/>
                                  </a:cubicBezTo>
                                  <a:cubicBezTo>
                                    <a:pt x="635" y="328"/>
                                    <a:pt x="628" y="325"/>
                                    <a:pt x="621" y="325"/>
                                  </a:cubicBezTo>
                                  <a:cubicBezTo>
                                    <a:pt x="613" y="325"/>
                                    <a:pt x="607" y="328"/>
                                    <a:pt x="602" y="333"/>
                                  </a:cubicBezTo>
                                  <a:cubicBezTo>
                                    <a:pt x="597" y="338"/>
                                    <a:pt x="594" y="345"/>
                                    <a:pt x="594" y="353"/>
                                  </a:cubicBezTo>
                                  <a:cubicBezTo>
                                    <a:pt x="594" y="355"/>
                                    <a:pt x="594" y="358"/>
                                    <a:pt x="595" y="360"/>
                                  </a:cubicBezTo>
                                  <a:cubicBezTo>
                                    <a:pt x="596" y="359"/>
                                    <a:pt x="598" y="358"/>
                                    <a:pt x="600" y="357"/>
                                  </a:cubicBezTo>
                                  <a:cubicBezTo>
                                    <a:pt x="600" y="356"/>
                                    <a:pt x="600" y="354"/>
                                    <a:pt x="600" y="353"/>
                                  </a:cubicBezTo>
                                  <a:cubicBezTo>
                                    <a:pt x="600" y="341"/>
                                    <a:pt x="609" y="332"/>
                                    <a:pt x="621" y="332"/>
                                  </a:cubicBezTo>
                                  <a:cubicBezTo>
                                    <a:pt x="632" y="332"/>
                                    <a:pt x="642" y="341"/>
                                    <a:pt x="642" y="353"/>
                                  </a:cubicBezTo>
                                  <a:close/>
                                  <a:moveTo>
                                    <a:pt x="634" y="353"/>
                                  </a:moveTo>
                                  <a:cubicBezTo>
                                    <a:pt x="634" y="353"/>
                                    <a:pt x="634" y="354"/>
                                    <a:pt x="634" y="355"/>
                                  </a:cubicBezTo>
                                  <a:cubicBezTo>
                                    <a:pt x="636" y="355"/>
                                    <a:pt x="638" y="356"/>
                                    <a:pt x="640" y="357"/>
                                  </a:cubicBezTo>
                                  <a:cubicBezTo>
                                    <a:pt x="640" y="355"/>
                                    <a:pt x="640" y="354"/>
                                    <a:pt x="640" y="353"/>
                                  </a:cubicBezTo>
                                  <a:cubicBezTo>
                                    <a:pt x="640" y="347"/>
                                    <a:pt x="638" y="342"/>
                                    <a:pt x="635" y="339"/>
                                  </a:cubicBezTo>
                                  <a:cubicBezTo>
                                    <a:pt x="631" y="335"/>
                                    <a:pt x="626" y="333"/>
                                    <a:pt x="621" y="333"/>
                                  </a:cubicBezTo>
                                  <a:cubicBezTo>
                                    <a:pt x="615" y="333"/>
                                    <a:pt x="611" y="335"/>
                                    <a:pt x="607" y="339"/>
                                  </a:cubicBezTo>
                                  <a:cubicBezTo>
                                    <a:pt x="603" y="342"/>
                                    <a:pt x="601" y="347"/>
                                    <a:pt x="601" y="353"/>
                                  </a:cubicBezTo>
                                  <a:cubicBezTo>
                                    <a:pt x="601" y="354"/>
                                    <a:pt x="601" y="355"/>
                                    <a:pt x="602" y="357"/>
                                  </a:cubicBezTo>
                                  <a:cubicBezTo>
                                    <a:pt x="604" y="356"/>
                                    <a:pt x="605" y="355"/>
                                    <a:pt x="607" y="355"/>
                                  </a:cubicBezTo>
                                  <a:cubicBezTo>
                                    <a:pt x="607" y="354"/>
                                    <a:pt x="607" y="353"/>
                                    <a:pt x="607" y="353"/>
                                  </a:cubicBezTo>
                                  <a:cubicBezTo>
                                    <a:pt x="607" y="345"/>
                                    <a:pt x="613" y="339"/>
                                    <a:pt x="621" y="339"/>
                                  </a:cubicBezTo>
                                  <a:cubicBezTo>
                                    <a:pt x="628" y="339"/>
                                    <a:pt x="634" y="345"/>
                                    <a:pt x="634" y="353"/>
                                  </a:cubicBezTo>
                                  <a:close/>
                                  <a:moveTo>
                                    <a:pt x="628" y="353"/>
                                  </a:moveTo>
                                  <a:cubicBezTo>
                                    <a:pt x="628" y="353"/>
                                    <a:pt x="627" y="353"/>
                                    <a:pt x="627" y="353"/>
                                  </a:cubicBezTo>
                                  <a:cubicBezTo>
                                    <a:pt x="629" y="354"/>
                                    <a:pt x="631" y="354"/>
                                    <a:pt x="633" y="354"/>
                                  </a:cubicBezTo>
                                  <a:cubicBezTo>
                                    <a:pt x="633" y="354"/>
                                    <a:pt x="633" y="353"/>
                                    <a:pt x="633" y="353"/>
                                  </a:cubicBezTo>
                                  <a:cubicBezTo>
                                    <a:pt x="633" y="346"/>
                                    <a:pt x="627" y="341"/>
                                    <a:pt x="621" y="341"/>
                                  </a:cubicBezTo>
                                  <a:cubicBezTo>
                                    <a:pt x="614" y="341"/>
                                    <a:pt x="609" y="346"/>
                                    <a:pt x="609" y="353"/>
                                  </a:cubicBezTo>
                                  <a:cubicBezTo>
                                    <a:pt x="609" y="353"/>
                                    <a:pt x="609" y="354"/>
                                    <a:pt x="609" y="354"/>
                                  </a:cubicBezTo>
                                  <a:cubicBezTo>
                                    <a:pt x="611" y="354"/>
                                    <a:pt x="612" y="354"/>
                                    <a:pt x="614" y="353"/>
                                  </a:cubicBezTo>
                                  <a:cubicBezTo>
                                    <a:pt x="614" y="353"/>
                                    <a:pt x="614" y="353"/>
                                    <a:pt x="614" y="353"/>
                                  </a:cubicBezTo>
                                  <a:cubicBezTo>
                                    <a:pt x="614" y="349"/>
                                    <a:pt x="617" y="346"/>
                                    <a:pt x="621" y="346"/>
                                  </a:cubicBezTo>
                                  <a:cubicBezTo>
                                    <a:pt x="625" y="346"/>
                                    <a:pt x="628" y="349"/>
                                    <a:pt x="628" y="353"/>
                                  </a:cubicBezTo>
                                  <a:close/>
                                  <a:moveTo>
                                    <a:pt x="621" y="348"/>
                                  </a:moveTo>
                                  <a:cubicBezTo>
                                    <a:pt x="618" y="348"/>
                                    <a:pt x="616" y="350"/>
                                    <a:pt x="616" y="353"/>
                                  </a:cubicBezTo>
                                  <a:cubicBezTo>
                                    <a:pt x="616" y="353"/>
                                    <a:pt x="616" y="353"/>
                                    <a:pt x="616" y="353"/>
                                  </a:cubicBezTo>
                                  <a:cubicBezTo>
                                    <a:pt x="617" y="353"/>
                                    <a:pt x="619" y="353"/>
                                    <a:pt x="621" y="353"/>
                                  </a:cubicBezTo>
                                  <a:cubicBezTo>
                                    <a:pt x="623" y="353"/>
                                    <a:pt x="624" y="353"/>
                                    <a:pt x="626" y="353"/>
                                  </a:cubicBezTo>
                                  <a:cubicBezTo>
                                    <a:pt x="626" y="353"/>
                                    <a:pt x="626" y="353"/>
                                    <a:pt x="626" y="353"/>
                                  </a:cubicBezTo>
                                  <a:cubicBezTo>
                                    <a:pt x="626" y="350"/>
                                    <a:pt x="624" y="348"/>
                                    <a:pt x="621" y="348"/>
                                  </a:cubicBezTo>
                                  <a:close/>
                                  <a:moveTo>
                                    <a:pt x="576" y="380"/>
                                  </a:moveTo>
                                  <a:cubicBezTo>
                                    <a:pt x="577" y="378"/>
                                    <a:pt x="577" y="377"/>
                                    <a:pt x="578" y="375"/>
                                  </a:cubicBezTo>
                                  <a:cubicBezTo>
                                    <a:pt x="573" y="372"/>
                                    <a:pt x="567" y="370"/>
                                    <a:pt x="560" y="370"/>
                                  </a:cubicBezTo>
                                  <a:cubicBezTo>
                                    <a:pt x="553" y="370"/>
                                    <a:pt x="547" y="372"/>
                                    <a:pt x="541" y="375"/>
                                  </a:cubicBezTo>
                                  <a:cubicBezTo>
                                    <a:pt x="542" y="377"/>
                                    <a:pt x="543" y="379"/>
                                    <a:pt x="544" y="380"/>
                                  </a:cubicBezTo>
                                  <a:cubicBezTo>
                                    <a:pt x="549" y="377"/>
                                    <a:pt x="554" y="375"/>
                                    <a:pt x="560" y="375"/>
                                  </a:cubicBezTo>
                                  <a:cubicBezTo>
                                    <a:pt x="566" y="375"/>
                                    <a:pt x="571" y="377"/>
                                    <a:pt x="576" y="380"/>
                                  </a:cubicBezTo>
                                  <a:close/>
                                  <a:moveTo>
                                    <a:pt x="560" y="377"/>
                                  </a:moveTo>
                                  <a:cubicBezTo>
                                    <a:pt x="554" y="377"/>
                                    <a:pt x="549" y="379"/>
                                    <a:pt x="545" y="382"/>
                                  </a:cubicBezTo>
                                  <a:cubicBezTo>
                                    <a:pt x="546" y="383"/>
                                    <a:pt x="546" y="385"/>
                                    <a:pt x="547" y="387"/>
                                  </a:cubicBezTo>
                                  <a:cubicBezTo>
                                    <a:pt x="551" y="385"/>
                                    <a:pt x="555" y="383"/>
                                    <a:pt x="560" y="383"/>
                                  </a:cubicBezTo>
                                  <a:cubicBezTo>
                                    <a:pt x="565" y="383"/>
                                    <a:pt x="569" y="385"/>
                                    <a:pt x="572" y="387"/>
                                  </a:cubicBezTo>
                                  <a:cubicBezTo>
                                    <a:pt x="573" y="385"/>
                                    <a:pt x="574" y="383"/>
                                    <a:pt x="575" y="381"/>
                                  </a:cubicBezTo>
                                  <a:cubicBezTo>
                                    <a:pt x="571" y="378"/>
                                    <a:pt x="565" y="377"/>
                                    <a:pt x="560" y="377"/>
                                  </a:cubicBezTo>
                                  <a:close/>
                                  <a:moveTo>
                                    <a:pt x="579" y="374"/>
                                  </a:moveTo>
                                  <a:cubicBezTo>
                                    <a:pt x="581" y="372"/>
                                    <a:pt x="582" y="371"/>
                                    <a:pt x="583" y="369"/>
                                  </a:cubicBezTo>
                                  <a:cubicBezTo>
                                    <a:pt x="577" y="365"/>
                                    <a:pt x="569" y="362"/>
                                    <a:pt x="560" y="362"/>
                                  </a:cubicBezTo>
                                  <a:cubicBezTo>
                                    <a:pt x="551" y="362"/>
                                    <a:pt x="543" y="365"/>
                                    <a:pt x="536" y="369"/>
                                  </a:cubicBezTo>
                                  <a:cubicBezTo>
                                    <a:pt x="538" y="371"/>
                                    <a:pt x="539" y="373"/>
                                    <a:pt x="540" y="374"/>
                                  </a:cubicBezTo>
                                  <a:cubicBezTo>
                                    <a:pt x="546" y="370"/>
                                    <a:pt x="553" y="368"/>
                                    <a:pt x="560" y="368"/>
                                  </a:cubicBezTo>
                                  <a:cubicBezTo>
                                    <a:pt x="567" y="368"/>
                                    <a:pt x="574" y="370"/>
                                    <a:pt x="579" y="374"/>
                                  </a:cubicBezTo>
                                  <a:close/>
                                  <a:moveTo>
                                    <a:pt x="584" y="368"/>
                                  </a:moveTo>
                                  <a:cubicBezTo>
                                    <a:pt x="586" y="367"/>
                                    <a:pt x="587" y="365"/>
                                    <a:pt x="589" y="364"/>
                                  </a:cubicBezTo>
                                  <a:cubicBezTo>
                                    <a:pt x="581" y="358"/>
                                    <a:pt x="571" y="354"/>
                                    <a:pt x="560" y="354"/>
                                  </a:cubicBezTo>
                                  <a:cubicBezTo>
                                    <a:pt x="549" y="354"/>
                                    <a:pt x="539" y="358"/>
                                    <a:pt x="531" y="364"/>
                                  </a:cubicBezTo>
                                  <a:cubicBezTo>
                                    <a:pt x="532" y="365"/>
                                    <a:pt x="534" y="367"/>
                                    <a:pt x="535" y="368"/>
                                  </a:cubicBezTo>
                                  <a:cubicBezTo>
                                    <a:pt x="542" y="363"/>
                                    <a:pt x="551" y="361"/>
                                    <a:pt x="560" y="361"/>
                                  </a:cubicBezTo>
                                  <a:cubicBezTo>
                                    <a:pt x="569" y="361"/>
                                    <a:pt x="577" y="363"/>
                                    <a:pt x="584" y="368"/>
                                  </a:cubicBezTo>
                                  <a:close/>
                                  <a:moveTo>
                                    <a:pt x="527" y="353"/>
                                  </a:moveTo>
                                  <a:cubicBezTo>
                                    <a:pt x="527" y="356"/>
                                    <a:pt x="527" y="358"/>
                                    <a:pt x="526" y="361"/>
                                  </a:cubicBezTo>
                                  <a:cubicBezTo>
                                    <a:pt x="527" y="362"/>
                                    <a:pt x="528" y="362"/>
                                    <a:pt x="529" y="363"/>
                                  </a:cubicBezTo>
                                  <a:cubicBezTo>
                                    <a:pt x="530" y="362"/>
                                    <a:pt x="531" y="362"/>
                                    <a:pt x="532" y="361"/>
                                  </a:cubicBezTo>
                                  <a:cubicBezTo>
                                    <a:pt x="532" y="359"/>
                                    <a:pt x="533" y="356"/>
                                    <a:pt x="533" y="353"/>
                                  </a:cubicBezTo>
                                  <a:cubicBezTo>
                                    <a:pt x="533" y="343"/>
                                    <a:pt x="529" y="335"/>
                                    <a:pt x="523" y="328"/>
                                  </a:cubicBezTo>
                                  <a:cubicBezTo>
                                    <a:pt x="517" y="322"/>
                                    <a:pt x="508" y="318"/>
                                    <a:pt x="499" y="318"/>
                                  </a:cubicBezTo>
                                  <a:cubicBezTo>
                                    <a:pt x="489" y="318"/>
                                    <a:pt x="481" y="322"/>
                                    <a:pt x="474" y="328"/>
                                  </a:cubicBezTo>
                                  <a:cubicBezTo>
                                    <a:pt x="468" y="335"/>
                                    <a:pt x="464" y="343"/>
                                    <a:pt x="464" y="353"/>
                                  </a:cubicBezTo>
                                  <a:cubicBezTo>
                                    <a:pt x="464" y="356"/>
                                    <a:pt x="465" y="358"/>
                                    <a:pt x="465" y="361"/>
                                  </a:cubicBezTo>
                                  <a:cubicBezTo>
                                    <a:pt x="466" y="362"/>
                                    <a:pt x="467" y="362"/>
                                    <a:pt x="468" y="363"/>
                                  </a:cubicBezTo>
                                  <a:cubicBezTo>
                                    <a:pt x="469" y="362"/>
                                    <a:pt x="470" y="362"/>
                                    <a:pt x="471" y="361"/>
                                  </a:cubicBezTo>
                                  <a:cubicBezTo>
                                    <a:pt x="470" y="358"/>
                                    <a:pt x="470" y="356"/>
                                    <a:pt x="470" y="353"/>
                                  </a:cubicBezTo>
                                  <a:cubicBezTo>
                                    <a:pt x="470" y="337"/>
                                    <a:pt x="483" y="324"/>
                                    <a:pt x="499" y="324"/>
                                  </a:cubicBezTo>
                                  <a:cubicBezTo>
                                    <a:pt x="515" y="324"/>
                                    <a:pt x="527" y="337"/>
                                    <a:pt x="527" y="353"/>
                                  </a:cubicBezTo>
                                  <a:close/>
                                  <a:moveTo>
                                    <a:pt x="520" y="353"/>
                                  </a:moveTo>
                                  <a:cubicBezTo>
                                    <a:pt x="520" y="354"/>
                                    <a:pt x="520" y="356"/>
                                    <a:pt x="519" y="357"/>
                                  </a:cubicBezTo>
                                  <a:cubicBezTo>
                                    <a:pt x="521" y="358"/>
                                    <a:pt x="523" y="359"/>
                                    <a:pt x="525" y="360"/>
                                  </a:cubicBezTo>
                                  <a:cubicBezTo>
                                    <a:pt x="525" y="358"/>
                                    <a:pt x="526" y="355"/>
                                    <a:pt x="526" y="353"/>
                                  </a:cubicBezTo>
                                  <a:cubicBezTo>
                                    <a:pt x="526" y="345"/>
                                    <a:pt x="523" y="338"/>
                                    <a:pt x="518" y="333"/>
                                  </a:cubicBezTo>
                                  <a:cubicBezTo>
                                    <a:pt x="513" y="328"/>
                                    <a:pt x="506" y="325"/>
                                    <a:pt x="499" y="325"/>
                                  </a:cubicBezTo>
                                  <a:cubicBezTo>
                                    <a:pt x="491" y="325"/>
                                    <a:pt x="484" y="328"/>
                                    <a:pt x="479" y="333"/>
                                  </a:cubicBezTo>
                                  <a:cubicBezTo>
                                    <a:pt x="474" y="338"/>
                                    <a:pt x="471" y="345"/>
                                    <a:pt x="471" y="353"/>
                                  </a:cubicBezTo>
                                  <a:cubicBezTo>
                                    <a:pt x="471" y="355"/>
                                    <a:pt x="472" y="358"/>
                                    <a:pt x="472" y="360"/>
                                  </a:cubicBezTo>
                                  <a:cubicBezTo>
                                    <a:pt x="474" y="359"/>
                                    <a:pt x="476" y="358"/>
                                    <a:pt x="478" y="357"/>
                                  </a:cubicBezTo>
                                  <a:cubicBezTo>
                                    <a:pt x="478" y="356"/>
                                    <a:pt x="478" y="354"/>
                                    <a:pt x="478" y="353"/>
                                  </a:cubicBezTo>
                                  <a:cubicBezTo>
                                    <a:pt x="478" y="341"/>
                                    <a:pt x="487" y="332"/>
                                    <a:pt x="499" y="332"/>
                                  </a:cubicBezTo>
                                  <a:cubicBezTo>
                                    <a:pt x="510" y="332"/>
                                    <a:pt x="520" y="341"/>
                                    <a:pt x="520" y="353"/>
                                  </a:cubicBezTo>
                                  <a:close/>
                                  <a:moveTo>
                                    <a:pt x="512" y="353"/>
                                  </a:moveTo>
                                  <a:cubicBezTo>
                                    <a:pt x="512" y="353"/>
                                    <a:pt x="512" y="354"/>
                                    <a:pt x="512" y="355"/>
                                  </a:cubicBezTo>
                                  <a:cubicBezTo>
                                    <a:pt x="514" y="355"/>
                                    <a:pt x="516" y="356"/>
                                    <a:pt x="518" y="357"/>
                                  </a:cubicBezTo>
                                  <a:cubicBezTo>
                                    <a:pt x="518" y="355"/>
                                    <a:pt x="518" y="354"/>
                                    <a:pt x="518" y="353"/>
                                  </a:cubicBezTo>
                                  <a:cubicBezTo>
                                    <a:pt x="518" y="347"/>
                                    <a:pt x="516" y="342"/>
                                    <a:pt x="512" y="339"/>
                                  </a:cubicBezTo>
                                  <a:cubicBezTo>
                                    <a:pt x="509" y="335"/>
                                    <a:pt x="504" y="333"/>
                                    <a:pt x="499" y="333"/>
                                  </a:cubicBezTo>
                                  <a:cubicBezTo>
                                    <a:pt x="493" y="333"/>
                                    <a:pt x="488" y="335"/>
                                    <a:pt x="485" y="339"/>
                                  </a:cubicBezTo>
                                  <a:cubicBezTo>
                                    <a:pt x="481" y="342"/>
                                    <a:pt x="479" y="347"/>
                                    <a:pt x="479" y="353"/>
                                  </a:cubicBezTo>
                                  <a:cubicBezTo>
                                    <a:pt x="479" y="354"/>
                                    <a:pt x="479" y="355"/>
                                    <a:pt x="480" y="357"/>
                                  </a:cubicBezTo>
                                  <a:cubicBezTo>
                                    <a:pt x="481" y="356"/>
                                    <a:pt x="483" y="355"/>
                                    <a:pt x="485" y="355"/>
                                  </a:cubicBezTo>
                                  <a:cubicBezTo>
                                    <a:pt x="485" y="354"/>
                                    <a:pt x="485" y="353"/>
                                    <a:pt x="485" y="353"/>
                                  </a:cubicBezTo>
                                  <a:cubicBezTo>
                                    <a:pt x="485" y="345"/>
                                    <a:pt x="491" y="339"/>
                                    <a:pt x="499" y="339"/>
                                  </a:cubicBezTo>
                                  <a:cubicBezTo>
                                    <a:pt x="506" y="339"/>
                                    <a:pt x="512" y="345"/>
                                    <a:pt x="512" y="353"/>
                                  </a:cubicBezTo>
                                  <a:close/>
                                  <a:moveTo>
                                    <a:pt x="505" y="353"/>
                                  </a:moveTo>
                                  <a:cubicBezTo>
                                    <a:pt x="505" y="353"/>
                                    <a:pt x="505" y="353"/>
                                    <a:pt x="505" y="353"/>
                                  </a:cubicBezTo>
                                  <a:cubicBezTo>
                                    <a:pt x="507" y="354"/>
                                    <a:pt x="509" y="354"/>
                                    <a:pt x="510" y="354"/>
                                  </a:cubicBezTo>
                                  <a:cubicBezTo>
                                    <a:pt x="511" y="354"/>
                                    <a:pt x="511" y="353"/>
                                    <a:pt x="511" y="353"/>
                                  </a:cubicBezTo>
                                  <a:cubicBezTo>
                                    <a:pt x="511" y="346"/>
                                    <a:pt x="505" y="341"/>
                                    <a:pt x="499" y="341"/>
                                  </a:cubicBezTo>
                                  <a:cubicBezTo>
                                    <a:pt x="492" y="341"/>
                                    <a:pt x="487" y="346"/>
                                    <a:pt x="487" y="353"/>
                                  </a:cubicBezTo>
                                  <a:cubicBezTo>
                                    <a:pt x="487" y="353"/>
                                    <a:pt x="487" y="354"/>
                                    <a:pt x="487" y="354"/>
                                  </a:cubicBezTo>
                                  <a:cubicBezTo>
                                    <a:pt x="489" y="354"/>
                                    <a:pt x="490" y="354"/>
                                    <a:pt x="492" y="353"/>
                                  </a:cubicBezTo>
                                  <a:cubicBezTo>
                                    <a:pt x="492" y="353"/>
                                    <a:pt x="492" y="353"/>
                                    <a:pt x="492" y="353"/>
                                  </a:cubicBezTo>
                                  <a:cubicBezTo>
                                    <a:pt x="492" y="349"/>
                                    <a:pt x="495" y="346"/>
                                    <a:pt x="499" y="346"/>
                                  </a:cubicBezTo>
                                  <a:cubicBezTo>
                                    <a:pt x="502" y="346"/>
                                    <a:pt x="505" y="349"/>
                                    <a:pt x="505" y="353"/>
                                  </a:cubicBezTo>
                                  <a:close/>
                                  <a:moveTo>
                                    <a:pt x="499" y="348"/>
                                  </a:moveTo>
                                  <a:cubicBezTo>
                                    <a:pt x="496" y="348"/>
                                    <a:pt x="494" y="350"/>
                                    <a:pt x="494" y="353"/>
                                  </a:cubicBezTo>
                                  <a:cubicBezTo>
                                    <a:pt x="494" y="353"/>
                                    <a:pt x="494" y="353"/>
                                    <a:pt x="494" y="353"/>
                                  </a:cubicBezTo>
                                  <a:cubicBezTo>
                                    <a:pt x="495" y="353"/>
                                    <a:pt x="497" y="353"/>
                                    <a:pt x="499" y="353"/>
                                  </a:cubicBezTo>
                                  <a:cubicBezTo>
                                    <a:pt x="500" y="353"/>
                                    <a:pt x="502" y="353"/>
                                    <a:pt x="504" y="353"/>
                                  </a:cubicBezTo>
                                  <a:cubicBezTo>
                                    <a:pt x="504" y="353"/>
                                    <a:pt x="504" y="353"/>
                                    <a:pt x="504" y="353"/>
                                  </a:cubicBezTo>
                                  <a:cubicBezTo>
                                    <a:pt x="504" y="350"/>
                                    <a:pt x="501" y="348"/>
                                    <a:pt x="499" y="348"/>
                                  </a:cubicBezTo>
                                  <a:close/>
                                  <a:moveTo>
                                    <a:pt x="453" y="380"/>
                                  </a:moveTo>
                                  <a:cubicBezTo>
                                    <a:pt x="454" y="378"/>
                                    <a:pt x="455" y="377"/>
                                    <a:pt x="456" y="375"/>
                                  </a:cubicBezTo>
                                  <a:cubicBezTo>
                                    <a:pt x="451" y="372"/>
                                    <a:pt x="445" y="370"/>
                                    <a:pt x="438" y="370"/>
                                  </a:cubicBezTo>
                                  <a:cubicBezTo>
                                    <a:pt x="431" y="370"/>
                                    <a:pt x="425" y="372"/>
                                    <a:pt x="420" y="375"/>
                                  </a:cubicBezTo>
                                  <a:cubicBezTo>
                                    <a:pt x="421" y="376"/>
                                    <a:pt x="422" y="378"/>
                                    <a:pt x="423" y="379"/>
                                  </a:cubicBezTo>
                                  <a:cubicBezTo>
                                    <a:pt x="427" y="377"/>
                                    <a:pt x="432" y="375"/>
                                    <a:pt x="438" y="375"/>
                                  </a:cubicBezTo>
                                  <a:cubicBezTo>
                                    <a:pt x="444" y="375"/>
                                    <a:pt x="449" y="377"/>
                                    <a:pt x="453" y="380"/>
                                  </a:cubicBezTo>
                                  <a:close/>
                                  <a:moveTo>
                                    <a:pt x="438" y="377"/>
                                  </a:moveTo>
                                  <a:cubicBezTo>
                                    <a:pt x="433" y="377"/>
                                    <a:pt x="428" y="378"/>
                                    <a:pt x="423" y="381"/>
                                  </a:cubicBezTo>
                                  <a:cubicBezTo>
                                    <a:pt x="424" y="383"/>
                                    <a:pt x="425" y="385"/>
                                    <a:pt x="426" y="387"/>
                                  </a:cubicBezTo>
                                  <a:cubicBezTo>
                                    <a:pt x="429" y="384"/>
                                    <a:pt x="433" y="383"/>
                                    <a:pt x="438" y="383"/>
                                  </a:cubicBezTo>
                                  <a:cubicBezTo>
                                    <a:pt x="442" y="383"/>
                                    <a:pt x="447" y="385"/>
                                    <a:pt x="450" y="387"/>
                                  </a:cubicBezTo>
                                  <a:cubicBezTo>
                                    <a:pt x="451" y="385"/>
                                    <a:pt x="452" y="383"/>
                                    <a:pt x="453" y="381"/>
                                  </a:cubicBezTo>
                                  <a:cubicBezTo>
                                    <a:pt x="448" y="378"/>
                                    <a:pt x="443" y="377"/>
                                    <a:pt x="438" y="377"/>
                                  </a:cubicBezTo>
                                  <a:close/>
                                  <a:moveTo>
                                    <a:pt x="457" y="374"/>
                                  </a:moveTo>
                                  <a:cubicBezTo>
                                    <a:pt x="458" y="372"/>
                                    <a:pt x="460" y="371"/>
                                    <a:pt x="461" y="369"/>
                                  </a:cubicBezTo>
                                  <a:cubicBezTo>
                                    <a:pt x="454" y="365"/>
                                    <a:pt x="446" y="362"/>
                                    <a:pt x="438" y="362"/>
                                  </a:cubicBezTo>
                                  <a:cubicBezTo>
                                    <a:pt x="429" y="362"/>
                                    <a:pt x="422" y="365"/>
                                    <a:pt x="415" y="369"/>
                                  </a:cubicBezTo>
                                  <a:cubicBezTo>
                                    <a:pt x="416" y="370"/>
                                    <a:pt x="418" y="372"/>
                                    <a:pt x="419" y="374"/>
                                  </a:cubicBezTo>
                                  <a:cubicBezTo>
                                    <a:pt x="424" y="370"/>
                                    <a:pt x="431" y="368"/>
                                    <a:pt x="438" y="368"/>
                                  </a:cubicBezTo>
                                  <a:cubicBezTo>
                                    <a:pt x="445" y="368"/>
                                    <a:pt x="452" y="370"/>
                                    <a:pt x="457" y="374"/>
                                  </a:cubicBezTo>
                                  <a:close/>
                                  <a:moveTo>
                                    <a:pt x="462" y="368"/>
                                  </a:moveTo>
                                  <a:cubicBezTo>
                                    <a:pt x="464" y="367"/>
                                    <a:pt x="465" y="365"/>
                                    <a:pt x="467" y="364"/>
                                  </a:cubicBezTo>
                                  <a:cubicBezTo>
                                    <a:pt x="459" y="358"/>
                                    <a:pt x="449" y="354"/>
                                    <a:pt x="438" y="354"/>
                                  </a:cubicBezTo>
                                  <a:cubicBezTo>
                                    <a:pt x="427" y="354"/>
                                    <a:pt x="417" y="358"/>
                                    <a:pt x="409" y="364"/>
                                  </a:cubicBezTo>
                                  <a:cubicBezTo>
                                    <a:pt x="411" y="365"/>
                                    <a:pt x="412" y="366"/>
                                    <a:pt x="414" y="368"/>
                                  </a:cubicBezTo>
                                  <a:cubicBezTo>
                                    <a:pt x="421" y="363"/>
                                    <a:pt x="429" y="361"/>
                                    <a:pt x="438" y="361"/>
                                  </a:cubicBezTo>
                                  <a:cubicBezTo>
                                    <a:pt x="447" y="361"/>
                                    <a:pt x="455" y="363"/>
                                    <a:pt x="462" y="368"/>
                                  </a:cubicBezTo>
                                  <a:close/>
                                  <a:moveTo>
                                    <a:pt x="407" y="353"/>
                                  </a:moveTo>
                                  <a:cubicBezTo>
                                    <a:pt x="407" y="356"/>
                                    <a:pt x="406" y="358"/>
                                    <a:pt x="405" y="361"/>
                                  </a:cubicBezTo>
                                  <a:cubicBezTo>
                                    <a:pt x="406" y="361"/>
                                    <a:pt x="407" y="362"/>
                                    <a:pt x="408" y="363"/>
                                  </a:cubicBezTo>
                                  <a:cubicBezTo>
                                    <a:pt x="409" y="362"/>
                                    <a:pt x="410" y="361"/>
                                    <a:pt x="411" y="360"/>
                                  </a:cubicBezTo>
                                  <a:cubicBezTo>
                                    <a:pt x="412" y="358"/>
                                    <a:pt x="412" y="355"/>
                                    <a:pt x="412" y="353"/>
                                  </a:cubicBezTo>
                                  <a:cubicBezTo>
                                    <a:pt x="412" y="343"/>
                                    <a:pt x="408" y="335"/>
                                    <a:pt x="402" y="328"/>
                                  </a:cubicBezTo>
                                  <a:cubicBezTo>
                                    <a:pt x="396" y="322"/>
                                    <a:pt x="387" y="318"/>
                                    <a:pt x="378" y="318"/>
                                  </a:cubicBezTo>
                                  <a:cubicBezTo>
                                    <a:pt x="368" y="318"/>
                                    <a:pt x="360" y="322"/>
                                    <a:pt x="354" y="328"/>
                                  </a:cubicBezTo>
                                  <a:cubicBezTo>
                                    <a:pt x="347" y="335"/>
                                    <a:pt x="344" y="343"/>
                                    <a:pt x="344" y="353"/>
                                  </a:cubicBezTo>
                                  <a:cubicBezTo>
                                    <a:pt x="344" y="356"/>
                                    <a:pt x="344" y="358"/>
                                    <a:pt x="345" y="361"/>
                                  </a:cubicBezTo>
                                  <a:cubicBezTo>
                                    <a:pt x="346" y="362"/>
                                    <a:pt x="346" y="362"/>
                                    <a:pt x="347" y="363"/>
                                  </a:cubicBezTo>
                                  <a:cubicBezTo>
                                    <a:pt x="348" y="362"/>
                                    <a:pt x="349" y="362"/>
                                    <a:pt x="350" y="361"/>
                                  </a:cubicBezTo>
                                  <a:cubicBezTo>
                                    <a:pt x="349" y="358"/>
                                    <a:pt x="349" y="356"/>
                                    <a:pt x="349" y="353"/>
                                  </a:cubicBezTo>
                                  <a:cubicBezTo>
                                    <a:pt x="349" y="337"/>
                                    <a:pt x="362" y="324"/>
                                    <a:pt x="378" y="324"/>
                                  </a:cubicBezTo>
                                  <a:cubicBezTo>
                                    <a:pt x="394" y="324"/>
                                    <a:pt x="407" y="337"/>
                                    <a:pt x="407" y="353"/>
                                  </a:cubicBezTo>
                                  <a:close/>
                                  <a:moveTo>
                                    <a:pt x="399" y="353"/>
                                  </a:moveTo>
                                  <a:cubicBezTo>
                                    <a:pt x="399" y="354"/>
                                    <a:pt x="399" y="356"/>
                                    <a:pt x="398" y="357"/>
                                  </a:cubicBezTo>
                                  <a:cubicBezTo>
                                    <a:pt x="400" y="358"/>
                                    <a:pt x="402" y="359"/>
                                    <a:pt x="404" y="360"/>
                                  </a:cubicBezTo>
                                  <a:cubicBezTo>
                                    <a:pt x="405" y="358"/>
                                    <a:pt x="405" y="355"/>
                                    <a:pt x="405" y="353"/>
                                  </a:cubicBezTo>
                                  <a:cubicBezTo>
                                    <a:pt x="405" y="345"/>
                                    <a:pt x="402" y="338"/>
                                    <a:pt x="397" y="333"/>
                                  </a:cubicBezTo>
                                  <a:cubicBezTo>
                                    <a:pt x="392" y="328"/>
                                    <a:pt x="385" y="325"/>
                                    <a:pt x="378" y="325"/>
                                  </a:cubicBezTo>
                                  <a:cubicBezTo>
                                    <a:pt x="370" y="325"/>
                                    <a:pt x="363" y="328"/>
                                    <a:pt x="359" y="333"/>
                                  </a:cubicBezTo>
                                  <a:cubicBezTo>
                                    <a:pt x="354" y="338"/>
                                    <a:pt x="351" y="345"/>
                                    <a:pt x="351" y="353"/>
                                  </a:cubicBezTo>
                                  <a:cubicBezTo>
                                    <a:pt x="351" y="355"/>
                                    <a:pt x="351" y="358"/>
                                    <a:pt x="352" y="360"/>
                                  </a:cubicBezTo>
                                  <a:cubicBezTo>
                                    <a:pt x="353" y="359"/>
                                    <a:pt x="355" y="358"/>
                                    <a:pt x="357" y="357"/>
                                  </a:cubicBezTo>
                                  <a:cubicBezTo>
                                    <a:pt x="357" y="356"/>
                                    <a:pt x="357" y="354"/>
                                    <a:pt x="357" y="353"/>
                                  </a:cubicBezTo>
                                  <a:cubicBezTo>
                                    <a:pt x="357" y="341"/>
                                    <a:pt x="366" y="332"/>
                                    <a:pt x="378" y="332"/>
                                  </a:cubicBezTo>
                                  <a:cubicBezTo>
                                    <a:pt x="389" y="332"/>
                                    <a:pt x="399" y="341"/>
                                    <a:pt x="399" y="353"/>
                                  </a:cubicBezTo>
                                  <a:close/>
                                  <a:moveTo>
                                    <a:pt x="391" y="353"/>
                                  </a:moveTo>
                                  <a:cubicBezTo>
                                    <a:pt x="391" y="353"/>
                                    <a:pt x="391" y="354"/>
                                    <a:pt x="391" y="355"/>
                                  </a:cubicBezTo>
                                  <a:cubicBezTo>
                                    <a:pt x="393" y="355"/>
                                    <a:pt x="395" y="356"/>
                                    <a:pt x="397" y="357"/>
                                  </a:cubicBezTo>
                                  <a:cubicBezTo>
                                    <a:pt x="397" y="355"/>
                                    <a:pt x="397" y="354"/>
                                    <a:pt x="397" y="353"/>
                                  </a:cubicBezTo>
                                  <a:cubicBezTo>
                                    <a:pt x="397" y="347"/>
                                    <a:pt x="395" y="342"/>
                                    <a:pt x="392" y="339"/>
                                  </a:cubicBezTo>
                                  <a:cubicBezTo>
                                    <a:pt x="388" y="335"/>
                                    <a:pt x="383" y="333"/>
                                    <a:pt x="378" y="333"/>
                                  </a:cubicBezTo>
                                  <a:cubicBezTo>
                                    <a:pt x="372" y="333"/>
                                    <a:pt x="368" y="335"/>
                                    <a:pt x="364" y="339"/>
                                  </a:cubicBezTo>
                                  <a:cubicBezTo>
                                    <a:pt x="360" y="342"/>
                                    <a:pt x="358" y="347"/>
                                    <a:pt x="358" y="353"/>
                                  </a:cubicBezTo>
                                  <a:cubicBezTo>
                                    <a:pt x="358" y="354"/>
                                    <a:pt x="358" y="355"/>
                                    <a:pt x="359" y="357"/>
                                  </a:cubicBezTo>
                                  <a:cubicBezTo>
                                    <a:pt x="361" y="356"/>
                                    <a:pt x="362" y="355"/>
                                    <a:pt x="364" y="355"/>
                                  </a:cubicBezTo>
                                  <a:cubicBezTo>
                                    <a:pt x="364" y="354"/>
                                    <a:pt x="364" y="353"/>
                                    <a:pt x="364" y="353"/>
                                  </a:cubicBezTo>
                                  <a:cubicBezTo>
                                    <a:pt x="364" y="345"/>
                                    <a:pt x="370" y="339"/>
                                    <a:pt x="378" y="339"/>
                                  </a:cubicBezTo>
                                  <a:cubicBezTo>
                                    <a:pt x="385" y="339"/>
                                    <a:pt x="391" y="345"/>
                                    <a:pt x="391" y="353"/>
                                  </a:cubicBezTo>
                                  <a:close/>
                                  <a:moveTo>
                                    <a:pt x="384" y="353"/>
                                  </a:moveTo>
                                  <a:cubicBezTo>
                                    <a:pt x="384" y="353"/>
                                    <a:pt x="384" y="353"/>
                                    <a:pt x="384" y="353"/>
                                  </a:cubicBezTo>
                                  <a:cubicBezTo>
                                    <a:pt x="386" y="354"/>
                                    <a:pt x="388" y="354"/>
                                    <a:pt x="390" y="354"/>
                                  </a:cubicBezTo>
                                  <a:cubicBezTo>
                                    <a:pt x="390" y="354"/>
                                    <a:pt x="390" y="353"/>
                                    <a:pt x="390" y="353"/>
                                  </a:cubicBezTo>
                                  <a:cubicBezTo>
                                    <a:pt x="390" y="346"/>
                                    <a:pt x="384" y="341"/>
                                    <a:pt x="378" y="341"/>
                                  </a:cubicBezTo>
                                  <a:cubicBezTo>
                                    <a:pt x="371" y="341"/>
                                    <a:pt x="366" y="346"/>
                                    <a:pt x="366" y="353"/>
                                  </a:cubicBezTo>
                                  <a:cubicBezTo>
                                    <a:pt x="366" y="353"/>
                                    <a:pt x="366" y="354"/>
                                    <a:pt x="366" y="354"/>
                                  </a:cubicBezTo>
                                  <a:cubicBezTo>
                                    <a:pt x="368" y="354"/>
                                    <a:pt x="369" y="354"/>
                                    <a:pt x="371" y="353"/>
                                  </a:cubicBezTo>
                                  <a:cubicBezTo>
                                    <a:pt x="371" y="353"/>
                                    <a:pt x="371" y="353"/>
                                    <a:pt x="371" y="353"/>
                                  </a:cubicBezTo>
                                  <a:cubicBezTo>
                                    <a:pt x="371" y="349"/>
                                    <a:pt x="374" y="346"/>
                                    <a:pt x="378" y="346"/>
                                  </a:cubicBezTo>
                                  <a:cubicBezTo>
                                    <a:pt x="381" y="346"/>
                                    <a:pt x="384" y="349"/>
                                    <a:pt x="384" y="353"/>
                                  </a:cubicBezTo>
                                  <a:close/>
                                  <a:moveTo>
                                    <a:pt x="378" y="348"/>
                                  </a:moveTo>
                                  <a:cubicBezTo>
                                    <a:pt x="375" y="348"/>
                                    <a:pt x="373" y="350"/>
                                    <a:pt x="373" y="353"/>
                                  </a:cubicBezTo>
                                  <a:cubicBezTo>
                                    <a:pt x="373" y="353"/>
                                    <a:pt x="373" y="353"/>
                                    <a:pt x="373" y="353"/>
                                  </a:cubicBezTo>
                                  <a:cubicBezTo>
                                    <a:pt x="374" y="353"/>
                                    <a:pt x="376" y="353"/>
                                    <a:pt x="378" y="353"/>
                                  </a:cubicBezTo>
                                  <a:cubicBezTo>
                                    <a:pt x="379" y="353"/>
                                    <a:pt x="381" y="353"/>
                                    <a:pt x="383" y="353"/>
                                  </a:cubicBezTo>
                                  <a:cubicBezTo>
                                    <a:pt x="383" y="353"/>
                                    <a:pt x="383" y="353"/>
                                    <a:pt x="383" y="353"/>
                                  </a:cubicBezTo>
                                  <a:cubicBezTo>
                                    <a:pt x="383" y="350"/>
                                    <a:pt x="381" y="348"/>
                                    <a:pt x="378" y="348"/>
                                  </a:cubicBezTo>
                                  <a:close/>
                                  <a:moveTo>
                                    <a:pt x="333" y="380"/>
                                  </a:moveTo>
                                  <a:cubicBezTo>
                                    <a:pt x="333" y="378"/>
                                    <a:pt x="334" y="377"/>
                                    <a:pt x="335" y="375"/>
                                  </a:cubicBezTo>
                                  <a:cubicBezTo>
                                    <a:pt x="330" y="372"/>
                                    <a:pt x="324" y="370"/>
                                    <a:pt x="317" y="370"/>
                                  </a:cubicBezTo>
                                  <a:cubicBezTo>
                                    <a:pt x="310" y="370"/>
                                    <a:pt x="304" y="372"/>
                                    <a:pt x="298" y="375"/>
                                  </a:cubicBezTo>
                                  <a:cubicBezTo>
                                    <a:pt x="299" y="377"/>
                                    <a:pt x="300" y="378"/>
                                    <a:pt x="301" y="380"/>
                                  </a:cubicBezTo>
                                  <a:cubicBezTo>
                                    <a:pt x="306" y="377"/>
                                    <a:pt x="311" y="375"/>
                                    <a:pt x="317" y="375"/>
                                  </a:cubicBezTo>
                                  <a:cubicBezTo>
                                    <a:pt x="323" y="375"/>
                                    <a:pt x="328" y="377"/>
                                    <a:pt x="333" y="380"/>
                                  </a:cubicBezTo>
                                  <a:close/>
                                  <a:moveTo>
                                    <a:pt x="317" y="377"/>
                                  </a:moveTo>
                                  <a:cubicBezTo>
                                    <a:pt x="311" y="377"/>
                                    <a:pt x="306" y="379"/>
                                    <a:pt x="302" y="381"/>
                                  </a:cubicBezTo>
                                  <a:cubicBezTo>
                                    <a:pt x="303" y="383"/>
                                    <a:pt x="304" y="385"/>
                                    <a:pt x="304" y="387"/>
                                  </a:cubicBezTo>
                                  <a:cubicBezTo>
                                    <a:pt x="308" y="385"/>
                                    <a:pt x="312" y="383"/>
                                    <a:pt x="317" y="383"/>
                                  </a:cubicBezTo>
                                  <a:cubicBezTo>
                                    <a:pt x="322" y="383"/>
                                    <a:pt x="326" y="385"/>
                                    <a:pt x="329" y="387"/>
                                  </a:cubicBezTo>
                                  <a:cubicBezTo>
                                    <a:pt x="330" y="385"/>
                                    <a:pt x="331" y="383"/>
                                    <a:pt x="332" y="381"/>
                                  </a:cubicBezTo>
                                  <a:cubicBezTo>
                                    <a:pt x="328" y="378"/>
                                    <a:pt x="322" y="377"/>
                                    <a:pt x="317" y="377"/>
                                  </a:cubicBezTo>
                                  <a:close/>
                                  <a:moveTo>
                                    <a:pt x="336" y="374"/>
                                  </a:moveTo>
                                  <a:cubicBezTo>
                                    <a:pt x="338" y="372"/>
                                    <a:pt x="339" y="371"/>
                                    <a:pt x="340" y="369"/>
                                  </a:cubicBezTo>
                                  <a:cubicBezTo>
                                    <a:pt x="334" y="365"/>
                                    <a:pt x="326" y="362"/>
                                    <a:pt x="317" y="362"/>
                                  </a:cubicBezTo>
                                  <a:cubicBezTo>
                                    <a:pt x="308" y="362"/>
                                    <a:pt x="300" y="365"/>
                                    <a:pt x="293" y="369"/>
                                  </a:cubicBezTo>
                                  <a:cubicBezTo>
                                    <a:pt x="295" y="371"/>
                                    <a:pt x="296" y="372"/>
                                    <a:pt x="297" y="374"/>
                                  </a:cubicBezTo>
                                  <a:cubicBezTo>
                                    <a:pt x="303" y="370"/>
                                    <a:pt x="310" y="368"/>
                                    <a:pt x="317" y="368"/>
                                  </a:cubicBezTo>
                                  <a:cubicBezTo>
                                    <a:pt x="324" y="368"/>
                                    <a:pt x="331" y="370"/>
                                    <a:pt x="336" y="374"/>
                                  </a:cubicBezTo>
                                  <a:close/>
                                  <a:moveTo>
                                    <a:pt x="341" y="368"/>
                                  </a:moveTo>
                                  <a:cubicBezTo>
                                    <a:pt x="343" y="367"/>
                                    <a:pt x="344" y="365"/>
                                    <a:pt x="346" y="364"/>
                                  </a:cubicBezTo>
                                  <a:cubicBezTo>
                                    <a:pt x="338" y="358"/>
                                    <a:pt x="328" y="354"/>
                                    <a:pt x="317" y="354"/>
                                  </a:cubicBezTo>
                                  <a:cubicBezTo>
                                    <a:pt x="306" y="354"/>
                                    <a:pt x="296" y="358"/>
                                    <a:pt x="288" y="364"/>
                                  </a:cubicBezTo>
                                  <a:cubicBezTo>
                                    <a:pt x="289" y="365"/>
                                    <a:pt x="291" y="367"/>
                                    <a:pt x="292" y="368"/>
                                  </a:cubicBezTo>
                                  <a:cubicBezTo>
                                    <a:pt x="299" y="363"/>
                                    <a:pt x="308" y="361"/>
                                    <a:pt x="317" y="361"/>
                                  </a:cubicBezTo>
                                  <a:cubicBezTo>
                                    <a:pt x="326" y="361"/>
                                    <a:pt x="334" y="363"/>
                                    <a:pt x="341" y="368"/>
                                  </a:cubicBezTo>
                                  <a:close/>
                                  <a:moveTo>
                                    <a:pt x="302" y="125"/>
                                  </a:moveTo>
                                  <a:cubicBezTo>
                                    <a:pt x="303" y="126"/>
                                    <a:pt x="304" y="128"/>
                                    <a:pt x="304" y="130"/>
                                  </a:cubicBezTo>
                                  <a:cubicBezTo>
                                    <a:pt x="308" y="128"/>
                                    <a:pt x="312" y="126"/>
                                    <a:pt x="317" y="126"/>
                                  </a:cubicBezTo>
                                  <a:cubicBezTo>
                                    <a:pt x="322" y="126"/>
                                    <a:pt x="326" y="128"/>
                                    <a:pt x="329" y="130"/>
                                  </a:cubicBezTo>
                                  <a:cubicBezTo>
                                    <a:pt x="330" y="128"/>
                                    <a:pt x="331" y="126"/>
                                    <a:pt x="332" y="124"/>
                                  </a:cubicBezTo>
                                  <a:cubicBezTo>
                                    <a:pt x="328" y="122"/>
                                    <a:pt x="322" y="120"/>
                                    <a:pt x="317" y="120"/>
                                  </a:cubicBezTo>
                                  <a:cubicBezTo>
                                    <a:pt x="311" y="120"/>
                                    <a:pt x="306" y="122"/>
                                    <a:pt x="302" y="125"/>
                                  </a:cubicBezTo>
                                  <a:close/>
                                  <a:moveTo>
                                    <a:pt x="317" y="118"/>
                                  </a:moveTo>
                                  <a:cubicBezTo>
                                    <a:pt x="323" y="118"/>
                                    <a:pt x="328" y="120"/>
                                    <a:pt x="333" y="123"/>
                                  </a:cubicBezTo>
                                  <a:cubicBezTo>
                                    <a:pt x="333" y="121"/>
                                    <a:pt x="334" y="120"/>
                                    <a:pt x="335" y="118"/>
                                  </a:cubicBezTo>
                                  <a:cubicBezTo>
                                    <a:pt x="330" y="115"/>
                                    <a:pt x="324" y="113"/>
                                    <a:pt x="317" y="113"/>
                                  </a:cubicBezTo>
                                  <a:cubicBezTo>
                                    <a:pt x="310" y="113"/>
                                    <a:pt x="304" y="115"/>
                                    <a:pt x="298" y="118"/>
                                  </a:cubicBezTo>
                                  <a:cubicBezTo>
                                    <a:pt x="299" y="120"/>
                                    <a:pt x="300" y="121"/>
                                    <a:pt x="301" y="123"/>
                                  </a:cubicBezTo>
                                  <a:cubicBezTo>
                                    <a:pt x="306" y="120"/>
                                    <a:pt x="311" y="118"/>
                                    <a:pt x="317" y="118"/>
                                  </a:cubicBezTo>
                                  <a:close/>
                                  <a:moveTo>
                                    <a:pt x="305" y="132"/>
                                  </a:moveTo>
                                  <a:cubicBezTo>
                                    <a:pt x="305" y="134"/>
                                    <a:pt x="306" y="136"/>
                                    <a:pt x="306" y="139"/>
                                  </a:cubicBezTo>
                                  <a:cubicBezTo>
                                    <a:pt x="309" y="136"/>
                                    <a:pt x="313" y="134"/>
                                    <a:pt x="317" y="134"/>
                                  </a:cubicBezTo>
                                  <a:cubicBezTo>
                                    <a:pt x="321" y="134"/>
                                    <a:pt x="325" y="136"/>
                                    <a:pt x="327" y="139"/>
                                  </a:cubicBezTo>
                                  <a:cubicBezTo>
                                    <a:pt x="328" y="136"/>
                                    <a:pt x="328" y="134"/>
                                    <a:pt x="329" y="132"/>
                                  </a:cubicBezTo>
                                  <a:cubicBezTo>
                                    <a:pt x="326" y="129"/>
                                    <a:pt x="321" y="128"/>
                                    <a:pt x="317" y="128"/>
                                  </a:cubicBezTo>
                                  <a:cubicBezTo>
                                    <a:pt x="312" y="128"/>
                                    <a:pt x="308" y="129"/>
                                    <a:pt x="305" y="132"/>
                                  </a:cubicBezTo>
                                  <a:close/>
                                  <a:moveTo>
                                    <a:pt x="327" y="147"/>
                                  </a:moveTo>
                                  <a:cubicBezTo>
                                    <a:pt x="327" y="145"/>
                                    <a:pt x="327" y="143"/>
                                    <a:pt x="327" y="141"/>
                                  </a:cubicBezTo>
                                  <a:cubicBezTo>
                                    <a:pt x="325" y="137"/>
                                    <a:pt x="321" y="135"/>
                                    <a:pt x="317" y="135"/>
                                  </a:cubicBezTo>
                                  <a:cubicBezTo>
                                    <a:pt x="313" y="135"/>
                                    <a:pt x="309" y="138"/>
                                    <a:pt x="307" y="141"/>
                                  </a:cubicBezTo>
                                  <a:cubicBezTo>
                                    <a:pt x="307" y="143"/>
                                    <a:pt x="307" y="145"/>
                                    <a:pt x="307" y="147"/>
                                  </a:cubicBezTo>
                                  <a:cubicBezTo>
                                    <a:pt x="307" y="148"/>
                                    <a:pt x="307" y="148"/>
                                    <a:pt x="307" y="148"/>
                                  </a:cubicBezTo>
                                  <a:cubicBezTo>
                                    <a:pt x="308" y="148"/>
                                    <a:pt x="309" y="148"/>
                                    <a:pt x="310" y="148"/>
                                  </a:cubicBezTo>
                                  <a:cubicBezTo>
                                    <a:pt x="310" y="148"/>
                                    <a:pt x="310" y="147"/>
                                    <a:pt x="310" y="147"/>
                                  </a:cubicBezTo>
                                  <a:cubicBezTo>
                                    <a:pt x="310" y="143"/>
                                    <a:pt x="313" y="140"/>
                                    <a:pt x="317" y="140"/>
                                  </a:cubicBezTo>
                                  <a:cubicBezTo>
                                    <a:pt x="321" y="140"/>
                                    <a:pt x="324" y="143"/>
                                    <a:pt x="324" y="147"/>
                                  </a:cubicBezTo>
                                  <a:cubicBezTo>
                                    <a:pt x="324" y="147"/>
                                    <a:pt x="324" y="148"/>
                                    <a:pt x="324" y="148"/>
                                  </a:cubicBezTo>
                                  <a:cubicBezTo>
                                    <a:pt x="325" y="148"/>
                                    <a:pt x="326" y="148"/>
                                    <a:pt x="327" y="148"/>
                                  </a:cubicBezTo>
                                  <a:cubicBezTo>
                                    <a:pt x="327" y="148"/>
                                    <a:pt x="327" y="148"/>
                                    <a:pt x="327" y="147"/>
                                  </a:cubicBezTo>
                                  <a:close/>
                                  <a:moveTo>
                                    <a:pt x="317" y="142"/>
                                  </a:moveTo>
                                  <a:cubicBezTo>
                                    <a:pt x="314" y="142"/>
                                    <a:pt x="312" y="144"/>
                                    <a:pt x="312" y="147"/>
                                  </a:cubicBezTo>
                                  <a:cubicBezTo>
                                    <a:pt x="312" y="147"/>
                                    <a:pt x="312" y="147"/>
                                    <a:pt x="312" y="148"/>
                                  </a:cubicBezTo>
                                  <a:cubicBezTo>
                                    <a:pt x="314" y="147"/>
                                    <a:pt x="315" y="147"/>
                                    <a:pt x="317" y="147"/>
                                  </a:cubicBezTo>
                                  <a:cubicBezTo>
                                    <a:pt x="319" y="147"/>
                                    <a:pt x="320" y="147"/>
                                    <a:pt x="322" y="148"/>
                                  </a:cubicBezTo>
                                  <a:cubicBezTo>
                                    <a:pt x="322" y="147"/>
                                    <a:pt x="322" y="147"/>
                                    <a:pt x="322" y="147"/>
                                  </a:cubicBezTo>
                                  <a:cubicBezTo>
                                    <a:pt x="322" y="144"/>
                                    <a:pt x="320" y="142"/>
                                    <a:pt x="317" y="142"/>
                                  </a:cubicBezTo>
                                  <a:close/>
                                  <a:moveTo>
                                    <a:pt x="288" y="158"/>
                                  </a:moveTo>
                                  <a:cubicBezTo>
                                    <a:pt x="289" y="160"/>
                                    <a:pt x="291" y="161"/>
                                    <a:pt x="292" y="163"/>
                                  </a:cubicBezTo>
                                  <a:cubicBezTo>
                                    <a:pt x="299" y="158"/>
                                    <a:pt x="308" y="155"/>
                                    <a:pt x="317" y="155"/>
                                  </a:cubicBezTo>
                                  <a:cubicBezTo>
                                    <a:pt x="326" y="155"/>
                                    <a:pt x="334" y="158"/>
                                    <a:pt x="341" y="163"/>
                                  </a:cubicBezTo>
                                  <a:cubicBezTo>
                                    <a:pt x="343" y="161"/>
                                    <a:pt x="344" y="160"/>
                                    <a:pt x="346" y="158"/>
                                  </a:cubicBezTo>
                                  <a:cubicBezTo>
                                    <a:pt x="338" y="152"/>
                                    <a:pt x="328" y="149"/>
                                    <a:pt x="317" y="149"/>
                                  </a:cubicBezTo>
                                  <a:cubicBezTo>
                                    <a:pt x="306" y="149"/>
                                    <a:pt x="296" y="152"/>
                                    <a:pt x="288" y="158"/>
                                  </a:cubicBezTo>
                                  <a:close/>
                                  <a:moveTo>
                                    <a:pt x="423" y="124"/>
                                  </a:moveTo>
                                  <a:cubicBezTo>
                                    <a:pt x="424" y="126"/>
                                    <a:pt x="425" y="128"/>
                                    <a:pt x="426" y="130"/>
                                  </a:cubicBezTo>
                                  <a:cubicBezTo>
                                    <a:pt x="429" y="127"/>
                                    <a:pt x="433" y="126"/>
                                    <a:pt x="438" y="126"/>
                                  </a:cubicBezTo>
                                  <a:cubicBezTo>
                                    <a:pt x="442" y="126"/>
                                    <a:pt x="447" y="128"/>
                                    <a:pt x="450" y="130"/>
                                  </a:cubicBezTo>
                                  <a:cubicBezTo>
                                    <a:pt x="451" y="128"/>
                                    <a:pt x="452" y="126"/>
                                    <a:pt x="453" y="124"/>
                                  </a:cubicBezTo>
                                  <a:cubicBezTo>
                                    <a:pt x="448" y="122"/>
                                    <a:pt x="443" y="120"/>
                                    <a:pt x="438" y="120"/>
                                  </a:cubicBezTo>
                                  <a:cubicBezTo>
                                    <a:pt x="433" y="120"/>
                                    <a:pt x="428" y="121"/>
                                    <a:pt x="423" y="124"/>
                                  </a:cubicBezTo>
                                  <a:close/>
                                  <a:moveTo>
                                    <a:pt x="438" y="118"/>
                                  </a:moveTo>
                                  <a:cubicBezTo>
                                    <a:pt x="444" y="118"/>
                                    <a:pt x="449" y="120"/>
                                    <a:pt x="453" y="123"/>
                                  </a:cubicBezTo>
                                  <a:cubicBezTo>
                                    <a:pt x="454" y="121"/>
                                    <a:pt x="455" y="120"/>
                                    <a:pt x="456" y="118"/>
                                  </a:cubicBezTo>
                                  <a:cubicBezTo>
                                    <a:pt x="451" y="115"/>
                                    <a:pt x="445" y="113"/>
                                    <a:pt x="438" y="113"/>
                                  </a:cubicBezTo>
                                  <a:cubicBezTo>
                                    <a:pt x="431" y="113"/>
                                    <a:pt x="425" y="115"/>
                                    <a:pt x="420" y="118"/>
                                  </a:cubicBezTo>
                                  <a:cubicBezTo>
                                    <a:pt x="421" y="119"/>
                                    <a:pt x="422" y="121"/>
                                    <a:pt x="423" y="123"/>
                                  </a:cubicBezTo>
                                  <a:cubicBezTo>
                                    <a:pt x="427" y="120"/>
                                    <a:pt x="432" y="118"/>
                                    <a:pt x="438" y="118"/>
                                  </a:cubicBezTo>
                                  <a:close/>
                                  <a:moveTo>
                                    <a:pt x="426" y="131"/>
                                  </a:moveTo>
                                  <a:cubicBezTo>
                                    <a:pt x="427" y="133"/>
                                    <a:pt x="428" y="135"/>
                                    <a:pt x="428" y="138"/>
                                  </a:cubicBezTo>
                                  <a:cubicBezTo>
                                    <a:pt x="431" y="135"/>
                                    <a:pt x="434" y="134"/>
                                    <a:pt x="438" y="134"/>
                                  </a:cubicBezTo>
                                  <a:cubicBezTo>
                                    <a:pt x="442" y="134"/>
                                    <a:pt x="446" y="136"/>
                                    <a:pt x="448" y="139"/>
                                  </a:cubicBezTo>
                                  <a:cubicBezTo>
                                    <a:pt x="449" y="136"/>
                                    <a:pt x="449" y="134"/>
                                    <a:pt x="450" y="132"/>
                                  </a:cubicBezTo>
                                  <a:cubicBezTo>
                                    <a:pt x="446" y="129"/>
                                    <a:pt x="442" y="128"/>
                                    <a:pt x="438" y="128"/>
                                  </a:cubicBezTo>
                                  <a:cubicBezTo>
                                    <a:pt x="434" y="128"/>
                                    <a:pt x="430" y="129"/>
                                    <a:pt x="426" y="131"/>
                                  </a:cubicBezTo>
                                  <a:close/>
                                  <a:moveTo>
                                    <a:pt x="447" y="147"/>
                                  </a:moveTo>
                                  <a:cubicBezTo>
                                    <a:pt x="447" y="145"/>
                                    <a:pt x="448" y="143"/>
                                    <a:pt x="448" y="141"/>
                                  </a:cubicBezTo>
                                  <a:cubicBezTo>
                                    <a:pt x="446" y="137"/>
                                    <a:pt x="442" y="135"/>
                                    <a:pt x="438" y="135"/>
                                  </a:cubicBezTo>
                                  <a:cubicBezTo>
                                    <a:pt x="434" y="135"/>
                                    <a:pt x="431" y="137"/>
                                    <a:pt x="428" y="140"/>
                                  </a:cubicBezTo>
                                  <a:cubicBezTo>
                                    <a:pt x="429" y="142"/>
                                    <a:pt x="429" y="145"/>
                                    <a:pt x="429" y="147"/>
                                  </a:cubicBezTo>
                                  <a:cubicBezTo>
                                    <a:pt x="429" y="147"/>
                                    <a:pt x="429" y="148"/>
                                    <a:pt x="429" y="148"/>
                                  </a:cubicBezTo>
                                  <a:cubicBezTo>
                                    <a:pt x="430" y="148"/>
                                    <a:pt x="430" y="148"/>
                                    <a:pt x="431" y="148"/>
                                  </a:cubicBezTo>
                                  <a:cubicBezTo>
                                    <a:pt x="431" y="148"/>
                                    <a:pt x="431" y="147"/>
                                    <a:pt x="431" y="147"/>
                                  </a:cubicBezTo>
                                  <a:cubicBezTo>
                                    <a:pt x="431" y="143"/>
                                    <a:pt x="434" y="140"/>
                                    <a:pt x="438" y="140"/>
                                  </a:cubicBezTo>
                                  <a:cubicBezTo>
                                    <a:pt x="441" y="140"/>
                                    <a:pt x="444" y="143"/>
                                    <a:pt x="444" y="147"/>
                                  </a:cubicBezTo>
                                  <a:cubicBezTo>
                                    <a:pt x="444" y="147"/>
                                    <a:pt x="444" y="148"/>
                                    <a:pt x="444" y="148"/>
                                  </a:cubicBezTo>
                                  <a:cubicBezTo>
                                    <a:pt x="445" y="148"/>
                                    <a:pt x="446" y="148"/>
                                    <a:pt x="447" y="148"/>
                                  </a:cubicBezTo>
                                  <a:cubicBezTo>
                                    <a:pt x="447" y="148"/>
                                    <a:pt x="447" y="148"/>
                                    <a:pt x="447" y="147"/>
                                  </a:cubicBezTo>
                                  <a:close/>
                                  <a:moveTo>
                                    <a:pt x="438" y="142"/>
                                  </a:moveTo>
                                  <a:cubicBezTo>
                                    <a:pt x="435" y="142"/>
                                    <a:pt x="433" y="144"/>
                                    <a:pt x="433" y="147"/>
                                  </a:cubicBezTo>
                                  <a:cubicBezTo>
                                    <a:pt x="433" y="147"/>
                                    <a:pt x="433" y="147"/>
                                    <a:pt x="433" y="148"/>
                                  </a:cubicBezTo>
                                  <a:cubicBezTo>
                                    <a:pt x="434" y="147"/>
                                    <a:pt x="436" y="147"/>
                                    <a:pt x="438" y="147"/>
                                  </a:cubicBezTo>
                                  <a:cubicBezTo>
                                    <a:pt x="439" y="147"/>
                                    <a:pt x="441" y="147"/>
                                    <a:pt x="443" y="148"/>
                                  </a:cubicBezTo>
                                  <a:cubicBezTo>
                                    <a:pt x="443" y="147"/>
                                    <a:pt x="443" y="147"/>
                                    <a:pt x="443" y="147"/>
                                  </a:cubicBezTo>
                                  <a:cubicBezTo>
                                    <a:pt x="443" y="144"/>
                                    <a:pt x="441" y="142"/>
                                    <a:pt x="438" y="142"/>
                                  </a:cubicBezTo>
                                  <a:close/>
                                  <a:moveTo>
                                    <a:pt x="409" y="158"/>
                                  </a:moveTo>
                                  <a:cubicBezTo>
                                    <a:pt x="411" y="159"/>
                                    <a:pt x="412" y="161"/>
                                    <a:pt x="414" y="162"/>
                                  </a:cubicBezTo>
                                  <a:cubicBezTo>
                                    <a:pt x="421" y="158"/>
                                    <a:pt x="429" y="155"/>
                                    <a:pt x="438" y="155"/>
                                  </a:cubicBezTo>
                                  <a:cubicBezTo>
                                    <a:pt x="447" y="155"/>
                                    <a:pt x="455" y="158"/>
                                    <a:pt x="462" y="163"/>
                                  </a:cubicBezTo>
                                  <a:cubicBezTo>
                                    <a:pt x="464" y="161"/>
                                    <a:pt x="465" y="160"/>
                                    <a:pt x="467" y="158"/>
                                  </a:cubicBezTo>
                                  <a:cubicBezTo>
                                    <a:pt x="459" y="152"/>
                                    <a:pt x="449" y="149"/>
                                    <a:pt x="438" y="149"/>
                                  </a:cubicBezTo>
                                  <a:cubicBezTo>
                                    <a:pt x="427" y="149"/>
                                    <a:pt x="417" y="152"/>
                                    <a:pt x="409" y="158"/>
                                  </a:cubicBezTo>
                                  <a:close/>
                                  <a:moveTo>
                                    <a:pt x="545" y="125"/>
                                  </a:moveTo>
                                  <a:cubicBezTo>
                                    <a:pt x="546" y="127"/>
                                    <a:pt x="546" y="128"/>
                                    <a:pt x="547" y="130"/>
                                  </a:cubicBezTo>
                                  <a:cubicBezTo>
                                    <a:pt x="551" y="128"/>
                                    <a:pt x="555" y="126"/>
                                    <a:pt x="560" y="126"/>
                                  </a:cubicBezTo>
                                  <a:cubicBezTo>
                                    <a:pt x="565" y="126"/>
                                    <a:pt x="569" y="128"/>
                                    <a:pt x="572" y="130"/>
                                  </a:cubicBezTo>
                                  <a:cubicBezTo>
                                    <a:pt x="573" y="128"/>
                                    <a:pt x="574" y="126"/>
                                    <a:pt x="575" y="124"/>
                                  </a:cubicBezTo>
                                  <a:cubicBezTo>
                                    <a:pt x="571" y="122"/>
                                    <a:pt x="565" y="120"/>
                                    <a:pt x="560" y="120"/>
                                  </a:cubicBezTo>
                                  <a:cubicBezTo>
                                    <a:pt x="554" y="120"/>
                                    <a:pt x="549" y="122"/>
                                    <a:pt x="545" y="125"/>
                                  </a:cubicBezTo>
                                  <a:close/>
                                  <a:moveTo>
                                    <a:pt x="560" y="118"/>
                                  </a:moveTo>
                                  <a:cubicBezTo>
                                    <a:pt x="566" y="118"/>
                                    <a:pt x="571" y="120"/>
                                    <a:pt x="576" y="123"/>
                                  </a:cubicBezTo>
                                  <a:cubicBezTo>
                                    <a:pt x="577" y="121"/>
                                    <a:pt x="577" y="120"/>
                                    <a:pt x="578" y="118"/>
                                  </a:cubicBezTo>
                                  <a:cubicBezTo>
                                    <a:pt x="573" y="115"/>
                                    <a:pt x="567" y="113"/>
                                    <a:pt x="560" y="113"/>
                                  </a:cubicBezTo>
                                  <a:cubicBezTo>
                                    <a:pt x="553" y="113"/>
                                    <a:pt x="547" y="115"/>
                                    <a:pt x="541" y="119"/>
                                  </a:cubicBezTo>
                                  <a:cubicBezTo>
                                    <a:pt x="542" y="120"/>
                                    <a:pt x="543" y="122"/>
                                    <a:pt x="544" y="123"/>
                                  </a:cubicBezTo>
                                  <a:cubicBezTo>
                                    <a:pt x="549" y="120"/>
                                    <a:pt x="554" y="118"/>
                                    <a:pt x="560" y="118"/>
                                  </a:cubicBezTo>
                                  <a:close/>
                                  <a:moveTo>
                                    <a:pt x="548" y="132"/>
                                  </a:moveTo>
                                  <a:cubicBezTo>
                                    <a:pt x="548" y="134"/>
                                    <a:pt x="549" y="137"/>
                                    <a:pt x="549" y="139"/>
                                  </a:cubicBezTo>
                                  <a:cubicBezTo>
                                    <a:pt x="549" y="139"/>
                                    <a:pt x="549" y="139"/>
                                    <a:pt x="549" y="139"/>
                                  </a:cubicBezTo>
                                  <a:cubicBezTo>
                                    <a:pt x="552" y="136"/>
                                    <a:pt x="556" y="134"/>
                                    <a:pt x="560" y="134"/>
                                  </a:cubicBezTo>
                                  <a:cubicBezTo>
                                    <a:pt x="564" y="134"/>
                                    <a:pt x="568" y="136"/>
                                    <a:pt x="570" y="139"/>
                                  </a:cubicBezTo>
                                  <a:cubicBezTo>
                                    <a:pt x="571" y="136"/>
                                    <a:pt x="571" y="134"/>
                                    <a:pt x="572" y="132"/>
                                  </a:cubicBezTo>
                                  <a:cubicBezTo>
                                    <a:pt x="569" y="129"/>
                                    <a:pt x="564" y="128"/>
                                    <a:pt x="560" y="128"/>
                                  </a:cubicBezTo>
                                  <a:cubicBezTo>
                                    <a:pt x="555" y="128"/>
                                    <a:pt x="551" y="129"/>
                                    <a:pt x="548" y="132"/>
                                  </a:cubicBezTo>
                                  <a:close/>
                                  <a:moveTo>
                                    <a:pt x="570" y="147"/>
                                  </a:moveTo>
                                  <a:cubicBezTo>
                                    <a:pt x="570" y="145"/>
                                    <a:pt x="570" y="143"/>
                                    <a:pt x="570" y="141"/>
                                  </a:cubicBezTo>
                                  <a:cubicBezTo>
                                    <a:pt x="568" y="137"/>
                                    <a:pt x="564" y="135"/>
                                    <a:pt x="560" y="135"/>
                                  </a:cubicBezTo>
                                  <a:cubicBezTo>
                                    <a:pt x="555" y="135"/>
                                    <a:pt x="552" y="138"/>
                                    <a:pt x="550" y="141"/>
                                  </a:cubicBezTo>
                                  <a:cubicBezTo>
                                    <a:pt x="549" y="141"/>
                                    <a:pt x="549" y="141"/>
                                    <a:pt x="549" y="140"/>
                                  </a:cubicBezTo>
                                  <a:cubicBezTo>
                                    <a:pt x="550" y="142"/>
                                    <a:pt x="550" y="145"/>
                                    <a:pt x="550" y="147"/>
                                  </a:cubicBezTo>
                                  <a:cubicBezTo>
                                    <a:pt x="550" y="148"/>
                                    <a:pt x="550" y="148"/>
                                    <a:pt x="550" y="148"/>
                                  </a:cubicBezTo>
                                  <a:cubicBezTo>
                                    <a:pt x="551" y="148"/>
                                    <a:pt x="552" y="148"/>
                                    <a:pt x="553" y="148"/>
                                  </a:cubicBezTo>
                                  <a:cubicBezTo>
                                    <a:pt x="553" y="148"/>
                                    <a:pt x="553" y="147"/>
                                    <a:pt x="553" y="147"/>
                                  </a:cubicBezTo>
                                  <a:cubicBezTo>
                                    <a:pt x="553" y="143"/>
                                    <a:pt x="556" y="140"/>
                                    <a:pt x="560" y="140"/>
                                  </a:cubicBezTo>
                                  <a:cubicBezTo>
                                    <a:pt x="564" y="140"/>
                                    <a:pt x="567" y="143"/>
                                    <a:pt x="567" y="147"/>
                                  </a:cubicBezTo>
                                  <a:cubicBezTo>
                                    <a:pt x="567" y="147"/>
                                    <a:pt x="567" y="148"/>
                                    <a:pt x="567" y="148"/>
                                  </a:cubicBezTo>
                                  <a:cubicBezTo>
                                    <a:pt x="568" y="148"/>
                                    <a:pt x="569" y="148"/>
                                    <a:pt x="570" y="148"/>
                                  </a:cubicBezTo>
                                  <a:cubicBezTo>
                                    <a:pt x="570" y="148"/>
                                    <a:pt x="570" y="148"/>
                                    <a:pt x="570" y="147"/>
                                  </a:cubicBezTo>
                                  <a:close/>
                                  <a:moveTo>
                                    <a:pt x="560" y="142"/>
                                  </a:moveTo>
                                  <a:cubicBezTo>
                                    <a:pt x="557" y="142"/>
                                    <a:pt x="555" y="144"/>
                                    <a:pt x="555" y="147"/>
                                  </a:cubicBezTo>
                                  <a:cubicBezTo>
                                    <a:pt x="555" y="147"/>
                                    <a:pt x="555" y="147"/>
                                    <a:pt x="555" y="148"/>
                                  </a:cubicBezTo>
                                  <a:cubicBezTo>
                                    <a:pt x="557" y="147"/>
                                    <a:pt x="558" y="147"/>
                                    <a:pt x="560" y="147"/>
                                  </a:cubicBezTo>
                                  <a:cubicBezTo>
                                    <a:pt x="562" y="147"/>
                                    <a:pt x="563" y="147"/>
                                    <a:pt x="565" y="148"/>
                                  </a:cubicBezTo>
                                  <a:cubicBezTo>
                                    <a:pt x="565" y="147"/>
                                    <a:pt x="565" y="147"/>
                                    <a:pt x="565" y="147"/>
                                  </a:cubicBezTo>
                                  <a:cubicBezTo>
                                    <a:pt x="565" y="144"/>
                                    <a:pt x="563" y="142"/>
                                    <a:pt x="560" y="142"/>
                                  </a:cubicBezTo>
                                  <a:close/>
                                  <a:moveTo>
                                    <a:pt x="531" y="159"/>
                                  </a:moveTo>
                                  <a:cubicBezTo>
                                    <a:pt x="532" y="160"/>
                                    <a:pt x="534" y="161"/>
                                    <a:pt x="535" y="163"/>
                                  </a:cubicBezTo>
                                  <a:cubicBezTo>
                                    <a:pt x="542" y="158"/>
                                    <a:pt x="551" y="155"/>
                                    <a:pt x="560" y="155"/>
                                  </a:cubicBezTo>
                                  <a:cubicBezTo>
                                    <a:pt x="569" y="155"/>
                                    <a:pt x="577" y="158"/>
                                    <a:pt x="584" y="163"/>
                                  </a:cubicBezTo>
                                  <a:cubicBezTo>
                                    <a:pt x="586" y="161"/>
                                    <a:pt x="587" y="160"/>
                                    <a:pt x="589" y="158"/>
                                  </a:cubicBezTo>
                                  <a:cubicBezTo>
                                    <a:pt x="581" y="152"/>
                                    <a:pt x="571" y="149"/>
                                    <a:pt x="560" y="149"/>
                                  </a:cubicBezTo>
                                  <a:cubicBezTo>
                                    <a:pt x="549" y="149"/>
                                    <a:pt x="539" y="152"/>
                                    <a:pt x="531" y="159"/>
                                  </a:cubicBezTo>
                                  <a:close/>
                                  <a:moveTo>
                                    <a:pt x="570" y="353"/>
                                  </a:moveTo>
                                  <a:cubicBezTo>
                                    <a:pt x="570" y="350"/>
                                    <a:pt x="570" y="348"/>
                                    <a:pt x="570" y="346"/>
                                  </a:cubicBezTo>
                                  <a:cubicBezTo>
                                    <a:pt x="568" y="343"/>
                                    <a:pt x="564" y="341"/>
                                    <a:pt x="560" y="341"/>
                                  </a:cubicBezTo>
                                  <a:cubicBezTo>
                                    <a:pt x="555" y="341"/>
                                    <a:pt x="552" y="343"/>
                                    <a:pt x="550" y="347"/>
                                  </a:cubicBezTo>
                                  <a:cubicBezTo>
                                    <a:pt x="549" y="346"/>
                                    <a:pt x="549" y="346"/>
                                    <a:pt x="549" y="346"/>
                                  </a:cubicBezTo>
                                  <a:cubicBezTo>
                                    <a:pt x="550" y="348"/>
                                    <a:pt x="550" y="350"/>
                                    <a:pt x="550" y="353"/>
                                  </a:cubicBezTo>
                                  <a:cubicBezTo>
                                    <a:pt x="550" y="353"/>
                                    <a:pt x="550" y="353"/>
                                    <a:pt x="550" y="354"/>
                                  </a:cubicBezTo>
                                  <a:cubicBezTo>
                                    <a:pt x="551" y="354"/>
                                    <a:pt x="552" y="353"/>
                                    <a:pt x="553" y="353"/>
                                  </a:cubicBezTo>
                                  <a:cubicBezTo>
                                    <a:pt x="553" y="353"/>
                                    <a:pt x="553" y="353"/>
                                    <a:pt x="553" y="353"/>
                                  </a:cubicBezTo>
                                  <a:cubicBezTo>
                                    <a:pt x="553" y="349"/>
                                    <a:pt x="556" y="346"/>
                                    <a:pt x="560" y="346"/>
                                  </a:cubicBezTo>
                                  <a:cubicBezTo>
                                    <a:pt x="564" y="346"/>
                                    <a:pt x="567" y="349"/>
                                    <a:pt x="567" y="353"/>
                                  </a:cubicBezTo>
                                  <a:cubicBezTo>
                                    <a:pt x="567" y="353"/>
                                    <a:pt x="567" y="353"/>
                                    <a:pt x="567" y="353"/>
                                  </a:cubicBezTo>
                                  <a:cubicBezTo>
                                    <a:pt x="568" y="353"/>
                                    <a:pt x="569" y="354"/>
                                    <a:pt x="570" y="354"/>
                                  </a:cubicBezTo>
                                  <a:cubicBezTo>
                                    <a:pt x="570" y="353"/>
                                    <a:pt x="570" y="353"/>
                                    <a:pt x="570" y="353"/>
                                  </a:cubicBezTo>
                                  <a:close/>
                                  <a:moveTo>
                                    <a:pt x="560" y="348"/>
                                  </a:moveTo>
                                  <a:cubicBezTo>
                                    <a:pt x="557" y="348"/>
                                    <a:pt x="555" y="350"/>
                                    <a:pt x="555" y="353"/>
                                  </a:cubicBezTo>
                                  <a:cubicBezTo>
                                    <a:pt x="555" y="353"/>
                                    <a:pt x="555" y="353"/>
                                    <a:pt x="555" y="353"/>
                                  </a:cubicBezTo>
                                  <a:cubicBezTo>
                                    <a:pt x="557" y="353"/>
                                    <a:pt x="558" y="353"/>
                                    <a:pt x="560" y="353"/>
                                  </a:cubicBezTo>
                                  <a:cubicBezTo>
                                    <a:pt x="562" y="353"/>
                                    <a:pt x="563" y="353"/>
                                    <a:pt x="565" y="353"/>
                                  </a:cubicBezTo>
                                  <a:cubicBezTo>
                                    <a:pt x="565" y="353"/>
                                    <a:pt x="565" y="353"/>
                                    <a:pt x="565" y="353"/>
                                  </a:cubicBezTo>
                                  <a:cubicBezTo>
                                    <a:pt x="565" y="350"/>
                                    <a:pt x="563" y="348"/>
                                    <a:pt x="560" y="348"/>
                                  </a:cubicBezTo>
                                  <a:close/>
                                  <a:moveTo>
                                    <a:pt x="570" y="344"/>
                                  </a:moveTo>
                                  <a:cubicBezTo>
                                    <a:pt x="571" y="342"/>
                                    <a:pt x="571" y="339"/>
                                    <a:pt x="572" y="337"/>
                                  </a:cubicBezTo>
                                  <a:cubicBezTo>
                                    <a:pt x="569" y="335"/>
                                    <a:pt x="564" y="333"/>
                                    <a:pt x="560" y="333"/>
                                  </a:cubicBezTo>
                                  <a:cubicBezTo>
                                    <a:pt x="555" y="333"/>
                                    <a:pt x="551" y="335"/>
                                    <a:pt x="548" y="338"/>
                                  </a:cubicBezTo>
                                  <a:cubicBezTo>
                                    <a:pt x="548" y="340"/>
                                    <a:pt x="549" y="342"/>
                                    <a:pt x="549" y="345"/>
                                  </a:cubicBezTo>
                                  <a:cubicBezTo>
                                    <a:pt x="549" y="345"/>
                                    <a:pt x="549" y="345"/>
                                    <a:pt x="549" y="344"/>
                                  </a:cubicBezTo>
                                  <a:cubicBezTo>
                                    <a:pt x="552" y="341"/>
                                    <a:pt x="556" y="339"/>
                                    <a:pt x="560" y="339"/>
                                  </a:cubicBezTo>
                                  <a:cubicBezTo>
                                    <a:pt x="564" y="339"/>
                                    <a:pt x="568" y="341"/>
                                    <a:pt x="570" y="344"/>
                                  </a:cubicBezTo>
                                  <a:close/>
                                  <a:moveTo>
                                    <a:pt x="542" y="353"/>
                                  </a:moveTo>
                                  <a:cubicBezTo>
                                    <a:pt x="542" y="354"/>
                                    <a:pt x="542" y="355"/>
                                    <a:pt x="542" y="356"/>
                                  </a:cubicBezTo>
                                  <a:cubicBezTo>
                                    <a:pt x="544" y="355"/>
                                    <a:pt x="546" y="355"/>
                                    <a:pt x="548" y="354"/>
                                  </a:cubicBezTo>
                                  <a:cubicBezTo>
                                    <a:pt x="548" y="354"/>
                                    <a:pt x="548" y="353"/>
                                    <a:pt x="548" y="353"/>
                                  </a:cubicBezTo>
                                  <a:cubicBezTo>
                                    <a:pt x="548" y="339"/>
                                    <a:pt x="543" y="327"/>
                                    <a:pt x="534" y="318"/>
                                  </a:cubicBezTo>
                                  <a:cubicBezTo>
                                    <a:pt x="525" y="309"/>
                                    <a:pt x="512" y="303"/>
                                    <a:pt x="499" y="303"/>
                                  </a:cubicBezTo>
                                  <a:cubicBezTo>
                                    <a:pt x="485" y="303"/>
                                    <a:pt x="473" y="309"/>
                                    <a:pt x="464" y="318"/>
                                  </a:cubicBezTo>
                                  <a:cubicBezTo>
                                    <a:pt x="455" y="327"/>
                                    <a:pt x="449" y="339"/>
                                    <a:pt x="449" y="353"/>
                                  </a:cubicBezTo>
                                  <a:cubicBezTo>
                                    <a:pt x="449" y="353"/>
                                    <a:pt x="449" y="354"/>
                                    <a:pt x="449" y="354"/>
                                  </a:cubicBezTo>
                                  <a:cubicBezTo>
                                    <a:pt x="451" y="355"/>
                                    <a:pt x="453" y="355"/>
                                    <a:pt x="455" y="356"/>
                                  </a:cubicBezTo>
                                  <a:cubicBezTo>
                                    <a:pt x="455" y="355"/>
                                    <a:pt x="455" y="354"/>
                                    <a:pt x="455" y="353"/>
                                  </a:cubicBezTo>
                                  <a:cubicBezTo>
                                    <a:pt x="455" y="329"/>
                                    <a:pt x="475" y="309"/>
                                    <a:pt x="499" y="309"/>
                                  </a:cubicBezTo>
                                  <a:cubicBezTo>
                                    <a:pt x="523" y="309"/>
                                    <a:pt x="542" y="329"/>
                                    <a:pt x="542" y="353"/>
                                  </a:cubicBezTo>
                                  <a:close/>
                                  <a:moveTo>
                                    <a:pt x="534" y="353"/>
                                  </a:moveTo>
                                  <a:cubicBezTo>
                                    <a:pt x="534" y="355"/>
                                    <a:pt x="534" y="358"/>
                                    <a:pt x="534" y="360"/>
                                  </a:cubicBezTo>
                                  <a:cubicBezTo>
                                    <a:pt x="536" y="359"/>
                                    <a:pt x="538" y="358"/>
                                    <a:pt x="540" y="357"/>
                                  </a:cubicBezTo>
                                  <a:cubicBezTo>
                                    <a:pt x="540" y="355"/>
                                    <a:pt x="541" y="354"/>
                                    <a:pt x="541" y="353"/>
                                  </a:cubicBezTo>
                                  <a:cubicBezTo>
                                    <a:pt x="541" y="341"/>
                                    <a:pt x="536" y="331"/>
                                    <a:pt x="528" y="323"/>
                                  </a:cubicBezTo>
                                  <a:cubicBezTo>
                                    <a:pt x="521" y="315"/>
                                    <a:pt x="510" y="311"/>
                                    <a:pt x="499" y="311"/>
                                  </a:cubicBezTo>
                                  <a:cubicBezTo>
                                    <a:pt x="487" y="311"/>
                                    <a:pt x="477" y="315"/>
                                    <a:pt x="469" y="323"/>
                                  </a:cubicBezTo>
                                  <a:cubicBezTo>
                                    <a:pt x="461" y="331"/>
                                    <a:pt x="457" y="341"/>
                                    <a:pt x="457" y="353"/>
                                  </a:cubicBezTo>
                                  <a:cubicBezTo>
                                    <a:pt x="457" y="354"/>
                                    <a:pt x="457" y="355"/>
                                    <a:pt x="457" y="357"/>
                                  </a:cubicBezTo>
                                  <a:cubicBezTo>
                                    <a:pt x="459" y="357"/>
                                    <a:pt x="461" y="359"/>
                                    <a:pt x="464" y="360"/>
                                  </a:cubicBezTo>
                                  <a:cubicBezTo>
                                    <a:pt x="463" y="357"/>
                                    <a:pt x="463" y="355"/>
                                    <a:pt x="463" y="353"/>
                                  </a:cubicBezTo>
                                  <a:cubicBezTo>
                                    <a:pt x="463" y="333"/>
                                    <a:pt x="479" y="317"/>
                                    <a:pt x="499" y="317"/>
                                  </a:cubicBezTo>
                                  <a:cubicBezTo>
                                    <a:pt x="518" y="317"/>
                                    <a:pt x="534" y="333"/>
                                    <a:pt x="534" y="353"/>
                                  </a:cubicBezTo>
                                  <a:close/>
                                  <a:moveTo>
                                    <a:pt x="447" y="353"/>
                                  </a:moveTo>
                                  <a:cubicBezTo>
                                    <a:pt x="447" y="350"/>
                                    <a:pt x="448" y="348"/>
                                    <a:pt x="448" y="346"/>
                                  </a:cubicBezTo>
                                  <a:cubicBezTo>
                                    <a:pt x="446" y="343"/>
                                    <a:pt x="442" y="341"/>
                                    <a:pt x="438" y="341"/>
                                  </a:cubicBezTo>
                                  <a:cubicBezTo>
                                    <a:pt x="434" y="341"/>
                                    <a:pt x="431" y="342"/>
                                    <a:pt x="428" y="345"/>
                                  </a:cubicBezTo>
                                  <a:cubicBezTo>
                                    <a:pt x="429" y="348"/>
                                    <a:pt x="429" y="350"/>
                                    <a:pt x="429" y="353"/>
                                  </a:cubicBezTo>
                                  <a:cubicBezTo>
                                    <a:pt x="429" y="353"/>
                                    <a:pt x="429" y="353"/>
                                    <a:pt x="429" y="354"/>
                                  </a:cubicBezTo>
                                  <a:cubicBezTo>
                                    <a:pt x="430" y="353"/>
                                    <a:pt x="430" y="353"/>
                                    <a:pt x="431" y="353"/>
                                  </a:cubicBezTo>
                                  <a:cubicBezTo>
                                    <a:pt x="431" y="353"/>
                                    <a:pt x="431" y="353"/>
                                    <a:pt x="431" y="353"/>
                                  </a:cubicBezTo>
                                  <a:cubicBezTo>
                                    <a:pt x="431" y="349"/>
                                    <a:pt x="434" y="346"/>
                                    <a:pt x="438" y="346"/>
                                  </a:cubicBezTo>
                                  <a:cubicBezTo>
                                    <a:pt x="441" y="346"/>
                                    <a:pt x="444" y="349"/>
                                    <a:pt x="444" y="353"/>
                                  </a:cubicBezTo>
                                  <a:cubicBezTo>
                                    <a:pt x="444" y="353"/>
                                    <a:pt x="444" y="353"/>
                                    <a:pt x="444" y="353"/>
                                  </a:cubicBezTo>
                                  <a:cubicBezTo>
                                    <a:pt x="445" y="353"/>
                                    <a:pt x="446" y="354"/>
                                    <a:pt x="447" y="354"/>
                                  </a:cubicBezTo>
                                  <a:cubicBezTo>
                                    <a:pt x="447" y="353"/>
                                    <a:pt x="447" y="353"/>
                                    <a:pt x="447" y="353"/>
                                  </a:cubicBezTo>
                                  <a:close/>
                                  <a:moveTo>
                                    <a:pt x="438" y="348"/>
                                  </a:moveTo>
                                  <a:cubicBezTo>
                                    <a:pt x="435" y="348"/>
                                    <a:pt x="433" y="350"/>
                                    <a:pt x="433" y="353"/>
                                  </a:cubicBezTo>
                                  <a:cubicBezTo>
                                    <a:pt x="433" y="353"/>
                                    <a:pt x="433" y="353"/>
                                    <a:pt x="433" y="353"/>
                                  </a:cubicBezTo>
                                  <a:cubicBezTo>
                                    <a:pt x="434" y="353"/>
                                    <a:pt x="436" y="353"/>
                                    <a:pt x="438" y="353"/>
                                  </a:cubicBezTo>
                                  <a:cubicBezTo>
                                    <a:pt x="439" y="353"/>
                                    <a:pt x="441" y="353"/>
                                    <a:pt x="443" y="353"/>
                                  </a:cubicBezTo>
                                  <a:cubicBezTo>
                                    <a:pt x="443" y="353"/>
                                    <a:pt x="443" y="353"/>
                                    <a:pt x="443" y="353"/>
                                  </a:cubicBezTo>
                                  <a:cubicBezTo>
                                    <a:pt x="443" y="350"/>
                                    <a:pt x="441" y="348"/>
                                    <a:pt x="438" y="348"/>
                                  </a:cubicBezTo>
                                  <a:close/>
                                  <a:moveTo>
                                    <a:pt x="448" y="344"/>
                                  </a:moveTo>
                                  <a:cubicBezTo>
                                    <a:pt x="449" y="342"/>
                                    <a:pt x="449" y="339"/>
                                    <a:pt x="450" y="337"/>
                                  </a:cubicBezTo>
                                  <a:cubicBezTo>
                                    <a:pt x="446" y="335"/>
                                    <a:pt x="442" y="333"/>
                                    <a:pt x="438" y="333"/>
                                  </a:cubicBezTo>
                                  <a:cubicBezTo>
                                    <a:pt x="434" y="333"/>
                                    <a:pt x="430" y="334"/>
                                    <a:pt x="426" y="337"/>
                                  </a:cubicBezTo>
                                  <a:cubicBezTo>
                                    <a:pt x="427" y="339"/>
                                    <a:pt x="428" y="341"/>
                                    <a:pt x="428" y="343"/>
                                  </a:cubicBezTo>
                                  <a:cubicBezTo>
                                    <a:pt x="431" y="341"/>
                                    <a:pt x="434" y="339"/>
                                    <a:pt x="438" y="339"/>
                                  </a:cubicBezTo>
                                  <a:cubicBezTo>
                                    <a:pt x="442" y="339"/>
                                    <a:pt x="446" y="341"/>
                                    <a:pt x="448" y="344"/>
                                  </a:cubicBezTo>
                                  <a:close/>
                                  <a:moveTo>
                                    <a:pt x="421" y="353"/>
                                  </a:moveTo>
                                  <a:cubicBezTo>
                                    <a:pt x="421" y="354"/>
                                    <a:pt x="421" y="355"/>
                                    <a:pt x="421" y="356"/>
                                  </a:cubicBezTo>
                                  <a:cubicBezTo>
                                    <a:pt x="423" y="355"/>
                                    <a:pt x="425" y="354"/>
                                    <a:pt x="427" y="354"/>
                                  </a:cubicBezTo>
                                  <a:cubicBezTo>
                                    <a:pt x="427" y="353"/>
                                    <a:pt x="427" y="353"/>
                                    <a:pt x="427" y="353"/>
                                  </a:cubicBezTo>
                                  <a:cubicBezTo>
                                    <a:pt x="427" y="339"/>
                                    <a:pt x="422" y="327"/>
                                    <a:pt x="413" y="318"/>
                                  </a:cubicBezTo>
                                  <a:cubicBezTo>
                                    <a:pt x="404" y="309"/>
                                    <a:pt x="391" y="303"/>
                                    <a:pt x="378" y="303"/>
                                  </a:cubicBezTo>
                                  <a:cubicBezTo>
                                    <a:pt x="364" y="303"/>
                                    <a:pt x="352" y="309"/>
                                    <a:pt x="343" y="318"/>
                                  </a:cubicBezTo>
                                  <a:cubicBezTo>
                                    <a:pt x="334" y="327"/>
                                    <a:pt x="328" y="339"/>
                                    <a:pt x="328" y="353"/>
                                  </a:cubicBezTo>
                                  <a:cubicBezTo>
                                    <a:pt x="328" y="353"/>
                                    <a:pt x="328" y="354"/>
                                    <a:pt x="328" y="354"/>
                                  </a:cubicBezTo>
                                  <a:cubicBezTo>
                                    <a:pt x="330" y="355"/>
                                    <a:pt x="332" y="355"/>
                                    <a:pt x="334" y="356"/>
                                  </a:cubicBezTo>
                                  <a:cubicBezTo>
                                    <a:pt x="334" y="355"/>
                                    <a:pt x="334" y="354"/>
                                    <a:pt x="334" y="353"/>
                                  </a:cubicBezTo>
                                  <a:cubicBezTo>
                                    <a:pt x="334" y="329"/>
                                    <a:pt x="354" y="309"/>
                                    <a:pt x="378" y="309"/>
                                  </a:cubicBezTo>
                                  <a:cubicBezTo>
                                    <a:pt x="402" y="309"/>
                                    <a:pt x="421" y="329"/>
                                    <a:pt x="421" y="353"/>
                                  </a:cubicBezTo>
                                  <a:close/>
                                  <a:moveTo>
                                    <a:pt x="414" y="353"/>
                                  </a:moveTo>
                                  <a:cubicBezTo>
                                    <a:pt x="414" y="355"/>
                                    <a:pt x="413" y="357"/>
                                    <a:pt x="413" y="359"/>
                                  </a:cubicBezTo>
                                  <a:cubicBezTo>
                                    <a:pt x="415" y="358"/>
                                    <a:pt x="417" y="357"/>
                                    <a:pt x="420" y="356"/>
                                  </a:cubicBezTo>
                                  <a:cubicBezTo>
                                    <a:pt x="420" y="355"/>
                                    <a:pt x="420" y="354"/>
                                    <a:pt x="420" y="353"/>
                                  </a:cubicBezTo>
                                  <a:cubicBezTo>
                                    <a:pt x="420" y="341"/>
                                    <a:pt x="415" y="331"/>
                                    <a:pt x="407" y="323"/>
                                  </a:cubicBezTo>
                                  <a:cubicBezTo>
                                    <a:pt x="400" y="315"/>
                                    <a:pt x="389" y="311"/>
                                    <a:pt x="378" y="311"/>
                                  </a:cubicBezTo>
                                  <a:cubicBezTo>
                                    <a:pt x="366" y="311"/>
                                    <a:pt x="356" y="315"/>
                                    <a:pt x="348" y="323"/>
                                  </a:cubicBezTo>
                                  <a:cubicBezTo>
                                    <a:pt x="341" y="331"/>
                                    <a:pt x="336" y="341"/>
                                    <a:pt x="336" y="353"/>
                                  </a:cubicBezTo>
                                  <a:cubicBezTo>
                                    <a:pt x="336" y="354"/>
                                    <a:pt x="336" y="355"/>
                                    <a:pt x="336" y="357"/>
                                  </a:cubicBezTo>
                                  <a:cubicBezTo>
                                    <a:pt x="338" y="357"/>
                                    <a:pt x="341" y="359"/>
                                    <a:pt x="343" y="360"/>
                                  </a:cubicBezTo>
                                  <a:cubicBezTo>
                                    <a:pt x="342" y="357"/>
                                    <a:pt x="342" y="355"/>
                                    <a:pt x="342" y="353"/>
                                  </a:cubicBezTo>
                                  <a:cubicBezTo>
                                    <a:pt x="342" y="333"/>
                                    <a:pt x="358" y="317"/>
                                    <a:pt x="378" y="317"/>
                                  </a:cubicBezTo>
                                  <a:cubicBezTo>
                                    <a:pt x="398" y="317"/>
                                    <a:pt x="414" y="333"/>
                                    <a:pt x="414" y="353"/>
                                  </a:cubicBezTo>
                                  <a:close/>
                                  <a:moveTo>
                                    <a:pt x="342" y="301"/>
                                  </a:moveTo>
                                  <a:cubicBezTo>
                                    <a:pt x="342" y="282"/>
                                    <a:pt x="358" y="265"/>
                                    <a:pt x="378" y="265"/>
                                  </a:cubicBezTo>
                                  <a:cubicBezTo>
                                    <a:pt x="398" y="265"/>
                                    <a:pt x="414" y="282"/>
                                    <a:pt x="414" y="301"/>
                                  </a:cubicBezTo>
                                  <a:cubicBezTo>
                                    <a:pt x="414" y="304"/>
                                    <a:pt x="413" y="306"/>
                                    <a:pt x="413" y="308"/>
                                  </a:cubicBezTo>
                                  <a:cubicBezTo>
                                    <a:pt x="415" y="307"/>
                                    <a:pt x="417" y="306"/>
                                    <a:pt x="420" y="305"/>
                                  </a:cubicBezTo>
                                  <a:cubicBezTo>
                                    <a:pt x="420" y="304"/>
                                    <a:pt x="420" y="302"/>
                                    <a:pt x="420" y="301"/>
                                  </a:cubicBezTo>
                                  <a:cubicBezTo>
                                    <a:pt x="420" y="290"/>
                                    <a:pt x="415" y="279"/>
                                    <a:pt x="407" y="272"/>
                                  </a:cubicBezTo>
                                  <a:cubicBezTo>
                                    <a:pt x="400" y="264"/>
                                    <a:pt x="389" y="259"/>
                                    <a:pt x="378" y="259"/>
                                  </a:cubicBezTo>
                                  <a:cubicBezTo>
                                    <a:pt x="366" y="259"/>
                                    <a:pt x="356" y="264"/>
                                    <a:pt x="348" y="272"/>
                                  </a:cubicBezTo>
                                  <a:cubicBezTo>
                                    <a:pt x="341" y="279"/>
                                    <a:pt x="336" y="290"/>
                                    <a:pt x="336" y="301"/>
                                  </a:cubicBezTo>
                                  <a:cubicBezTo>
                                    <a:pt x="336" y="303"/>
                                    <a:pt x="336" y="304"/>
                                    <a:pt x="336" y="305"/>
                                  </a:cubicBezTo>
                                  <a:cubicBezTo>
                                    <a:pt x="338" y="306"/>
                                    <a:pt x="341" y="307"/>
                                    <a:pt x="343" y="308"/>
                                  </a:cubicBezTo>
                                  <a:cubicBezTo>
                                    <a:pt x="342" y="306"/>
                                    <a:pt x="342" y="304"/>
                                    <a:pt x="342" y="301"/>
                                  </a:cubicBezTo>
                                  <a:close/>
                                  <a:moveTo>
                                    <a:pt x="334" y="301"/>
                                  </a:moveTo>
                                  <a:cubicBezTo>
                                    <a:pt x="334" y="277"/>
                                    <a:pt x="354" y="258"/>
                                    <a:pt x="378" y="258"/>
                                  </a:cubicBezTo>
                                  <a:cubicBezTo>
                                    <a:pt x="402" y="258"/>
                                    <a:pt x="421" y="277"/>
                                    <a:pt x="421" y="301"/>
                                  </a:cubicBezTo>
                                  <a:cubicBezTo>
                                    <a:pt x="421" y="302"/>
                                    <a:pt x="421" y="303"/>
                                    <a:pt x="421" y="304"/>
                                  </a:cubicBezTo>
                                  <a:cubicBezTo>
                                    <a:pt x="423" y="304"/>
                                    <a:pt x="425" y="303"/>
                                    <a:pt x="427" y="303"/>
                                  </a:cubicBezTo>
                                  <a:cubicBezTo>
                                    <a:pt x="427" y="302"/>
                                    <a:pt x="427" y="302"/>
                                    <a:pt x="427" y="301"/>
                                  </a:cubicBezTo>
                                  <a:cubicBezTo>
                                    <a:pt x="427" y="288"/>
                                    <a:pt x="422" y="275"/>
                                    <a:pt x="413" y="266"/>
                                  </a:cubicBezTo>
                                  <a:cubicBezTo>
                                    <a:pt x="404" y="257"/>
                                    <a:pt x="391" y="252"/>
                                    <a:pt x="378" y="252"/>
                                  </a:cubicBezTo>
                                  <a:cubicBezTo>
                                    <a:pt x="364" y="252"/>
                                    <a:pt x="352" y="257"/>
                                    <a:pt x="343" y="266"/>
                                  </a:cubicBezTo>
                                  <a:cubicBezTo>
                                    <a:pt x="334" y="275"/>
                                    <a:pt x="328" y="288"/>
                                    <a:pt x="328" y="301"/>
                                  </a:cubicBezTo>
                                  <a:cubicBezTo>
                                    <a:pt x="328" y="302"/>
                                    <a:pt x="328" y="302"/>
                                    <a:pt x="328" y="303"/>
                                  </a:cubicBezTo>
                                  <a:cubicBezTo>
                                    <a:pt x="330" y="303"/>
                                    <a:pt x="332" y="304"/>
                                    <a:pt x="334" y="305"/>
                                  </a:cubicBezTo>
                                  <a:cubicBezTo>
                                    <a:pt x="334" y="303"/>
                                    <a:pt x="334" y="302"/>
                                    <a:pt x="334" y="301"/>
                                  </a:cubicBezTo>
                                  <a:close/>
                                  <a:moveTo>
                                    <a:pt x="342" y="250"/>
                                  </a:moveTo>
                                  <a:cubicBezTo>
                                    <a:pt x="342" y="230"/>
                                    <a:pt x="358" y="214"/>
                                    <a:pt x="378" y="214"/>
                                  </a:cubicBezTo>
                                  <a:cubicBezTo>
                                    <a:pt x="398" y="214"/>
                                    <a:pt x="414" y="230"/>
                                    <a:pt x="414" y="250"/>
                                  </a:cubicBezTo>
                                  <a:cubicBezTo>
                                    <a:pt x="414" y="252"/>
                                    <a:pt x="413" y="254"/>
                                    <a:pt x="413" y="256"/>
                                  </a:cubicBezTo>
                                  <a:cubicBezTo>
                                    <a:pt x="415" y="255"/>
                                    <a:pt x="417" y="254"/>
                                    <a:pt x="420" y="253"/>
                                  </a:cubicBezTo>
                                  <a:cubicBezTo>
                                    <a:pt x="420" y="252"/>
                                    <a:pt x="420" y="251"/>
                                    <a:pt x="420" y="250"/>
                                  </a:cubicBezTo>
                                  <a:cubicBezTo>
                                    <a:pt x="420" y="238"/>
                                    <a:pt x="415" y="228"/>
                                    <a:pt x="407" y="220"/>
                                  </a:cubicBezTo>
                                  <a:cubicBezTo>
                                    <a:pt x="400" y="213"/>
                                    <a:pt x="389" y="208"/>
                                    <a:pt x="378" y="208"/>
                                  </a:cubicBezTo>
                                  <a:cubicBezTo>
                                    <a:pt x="366" y="208"/>
                                    <a:pt x="356" y="213"/>
                                    <a:pt x="348" y="220"/>
                                  </a:cubicBezTo>
                                  <a:cubicBezTo>
                                    <a:pt x="341" y="228"/>
                                    <a:pt x="336" y="238"/>
                                    <a:pt x="336" y="250"/>
                                  </a:cubicBezTo>
                                  <a:cubicBezTo>
                                    <a:pt x="336" y="251"/>
                                    <a:pt x="336" y="253"/>
                                    <a:pt x="336" y="254"/>
                                  </a:cubicBezTo>
                                  <a:cubicBezTo>
                                    <a:pt x="338" y="255"/>
                                    <a:pt x="341" y="256"/>
                                    <a:pt x="343" y="257"/>
                                  </a:cubicBezTo>
                                  <a:cubicBezTo>
                                    <a:pt x="342" y="255"/>
                                    <a:pt x="342" y="252"/>
                                    <a:pt x="342" y="250"/>
                                  </a:cubicBezTo>
                                  <a:close/>
                                  <a:moveTo>
                                    <a:pt x="334" y="250"/>
                                  </a:moveTo>
                                  <a:cubicBezTo>
                                    <a:pt x="334" y="226"/>
                                    <a:pt x="354" y="206"/>
                                    <a:pt x="378" y="206"/>
                                  </a:cubicBezTo>
                                  <a:cubicBezTo>
                                    <a:pt x="402" y="206"/>
                                    <a:pt x="421" y="226"/>
                                    <a:pt x="421" y="250"/>
                                  </a:cubicBezTo>
                                  <a:cubicBezTo>
                                    <a:pt x="421" y="251"/>
                                    <a:pt x="421" y="252"/>
                                    <a:pt x="421" y="253"/>
                                  </a:cubicBezTo>
                                  <a:cubicBezTo>
                                    <a:pt x="423" y="252"/>
                                    <a:pt x="425" y="252"/>
                                    <a:pt x="427" y="251"/>
                                  </a:cubicBezTo>
                                  <a:cubicBezTo>
                                    <a:pt x="427" y="251"/>
                                    <a:pt x="427" y="250"/>
                                    <a:pt x="427" y="250"/>
                                  </a:cubicBezTo>
                                  <a:cubicBezTo>
                                    <a:pt x="427" y="236"/>
                                    <a:pt x="422" y="224"/>
                                    <a:pt x="413" y="215"/>
                                  </a:cubicBezTo>
                                  <a:cubicBezTo>
                                    <a:pt x="404" y="206"/>
                                    <a:pt x="391" y="200"/>
                                    <a:pt x="378" y="200"/>
                                  </a:cubicBezTo>
                                  <a:cubicBezTo>
                                    <a:pt x="364" y="200"/>
                                    <a:pt x="352" y="206"/>
                                    <a:pt x="343" y="215"/>
                                  </a:cubicBezTo>
                                  <a:cubicBezTo>
                                    <a:pt x="334" y="224"/>
                                    <a:pt x="328" y="236"/>
                                    <a:pt x="328" y="250"/>
                                  </a:cubicBezTo>
                                  <a:cubicBezTo>
                                    <a:pt x="328" y="250"/>
                                    <a:pt x="328" y="251"/>
                                    <a:pt x="328" y="251"/>
                                  </a:cubicBezTo>
                                  <a:cubicBezTo>
                                    <a:pt x="330" y="252"/>
                                    <a:pt x="332" y="252"/>
                                    <a:pt x="334" y="253"/>
                                  </a:cubicBezTo>
                                  <a:cubicBezTo>
                                    <a:pt x="334" y="252"/>
                                    <a:pt x="334" y="251"/>
                                    <a:pt x="334" y="250"/>
                                  </a:cubicBezTo>
                                  <a:close/>
                                  <a:moveTo>
                                    <a:pt x="342" y="199"/>
                                  </a:moveTo>
                                  <a:cubicBezTo>
                                    <a:pt x="342" y="179"/>
                                    <a:pt x="358" y="163"/>
                                    <a:pt x="378" y="163"/>
                                  </a:cubicBezTo>
                                  <a:cubicBezTo>
                                    <a:pt x="398" y="163"/>
                                    <a:pt x="414" y="179"/>
                                    <a:pt x="414" y="199"/>
                                  </a:cubicBezTo>
                                  <a:cubicBezTo>
                                    <a:pt x="414" y="201"/>
                                    <a:pt x="413" y="203"/>
                                    <a:pt x="413" y="205"/>
                                  </a:cubicBezTo>
                                  <a:cubicBezTo>
                                    <a:pt x="415" y="204"/>
                                    <a:pt x="417" y="203"/>
                                    <a:pt x="420" y="202"/>
                                  </a:cubicBezTo>
                                  <a:cubicBezTo>
                                    <a:pt x="420" y="201"/>
                                    <a:pt x="420" y="200"/>
                                    <a:pt x="420" y="199"/>
                                  </a:cubicBezTo>
                                  <a:cubicBezTo>
                                    <a:pt x="420" y="187"/>
                                    <a:pt x="415" y="176"/>
                                    <a:pt x="407" y="169"/>
                                  </a:cubicBezTo>
                                  <a:cubicBezTo>
                                    <a:pt x="400" y="161"/>
                                    <a:pt x="389" y="157"/>
                                    <a:pt x="378" y="157"/>
                                  </a:cubicBezTo>
                                  <a:cubicBezTo>
                                    <a:pt x="366" y="157"/>
                                    <a:pt x="356" y="161"/>
                                    <a:pt x="348" y="169"/>
                                  </a:cubicBezTo>
                                  <a:cubicBezTo>
                                    <a:pt x="341" y="176"/>
                                    <a:pt x="336" y="187"/>
                                    <a:pt x="336" y="199"/>
                                  </a:cubicBezTo>
                                  <a:cubicBezTo>
                                    <a:pt x="336" y="200"/>
                                    <a:pt x="336" y="201"/>
                                    <a:pt x="336" y="202"/>
                                  </a:cubicBezTo>
                                  <a:cubicBezTo>
                                    <a:pt x="338" y="203"/>
                                    <a:pt x="341" y="204"/>
                                    <a:pt x="343" y="206"/>
                                  </a:cubicBezTo>
                                  <a:cubicBezTo>
                                    <a:pt x="342" y="203"/>
                                    <a:pt x="342" y="201"/>
                                    <a:pt x="342" y="199"/>
                                  </a:cubicBezTo>
                                  <a:close/>
                                  <a:moveTo>
                                    <a:pt x="334" y="199"/>
                                  </a:moveTo>
                                  <a:cubicBezTo>
                                    <a:pt x="334" y="175"/>
                                    <a:pt x="354" y="155"/>
                                    <a:pt x="378" y="155"/>
                                  </a:cubicBezTo>
                                  <a:cubicBezTo>
                                    <a:pt x="402" y="155"/>
                                    <a:pt x="421" y="175"/>
                                    <a:pt x="421" y="199"/>
                                  </a:cubicBezTo>
                                  <a:cubicBezTo>
                                    <a:pt x="421" y="200"/>
                                    <a:pt x="421" y="200"/>
                                    <a:pt x="421" y="201"/>
                                  </a:cubicBezTo>
                                  <a:cubicBezTo>
                                    <a:pt x="423" y="201"/>
                                    <a:pt x="425" y="200"/>
                                    <a:pt x="427" y="200"/>
                                  </a:cubicBezTo>
                                  <a:cubicBezTo>
                                    <a:pt x="427" y="199"/>
                                    <a:pt x="427" y="199"/>
                                    <a:pt x="427" y="199"/>
                                  </a:cubicBezTo>
                                  <a:cubicBezTo>
                                    <a:pt x="427" y="185"/>
                                    <a:pt x="422" y="172"/>
                                    <a:pt x="413" y="163"/>
                                  </a:cubicBezTo>
                                  <a:cubicBezTo>
                                    <a:pt x="404" y="154"/>
                                    <a:pt x="391" y="149"/>
                                    <a:pt x="378" y="149"/>
                                  </a:cubicBezTo>
                                  <a:cubicBezTo>
                                    <a:pt x="364" y="149"/>
                                    <a:pt x="352" y="154"/>
                                    <a:pt x="343" y="163"/>
                                  </a:cubicBezTo>
                                  <a:cubicBezTo>
                                    <a:pt x="334" y="172"/>
                                    <a:pt x="328" y="185"/>
                                    <a:pt x="328" y="199"/>
                                  </a:cubicBezTo>
                                  <a:cubicBezTo>
                                    <a:pt x="328" y="199"/>
                                    <a:pt x="328" y="199"/>
                                    <a:pt x="328" y="200"/>
                                  </a:cubicBezTo>
                                  <a:cubicBezTo>
                                    <a:pt x="330" y="200"/>
                                    <a:pt x="332" y="201"/>
                                    <a:pt x="334" y="202"/>
                                  </a:cubicBezTo>
                                  <a:cubicBezTo>
                                    <a:pt x="334" y="201"/>
                                    <a:pt x="334" y="200"/>
                                    <a:pt x="334" y="199"/>
                                  </a:cubicBezTo>
                                  <a:close/>
                                  <a:moveTo>
                                    <a:pt x="407" y="147"/>
                                  </a:moveTo>
                                  <a:cubicBezTo>
                                    <a:pt x="407" y="150"/>
                                    <a:pt x="406" y="153"/>
                                    <a:pt x="405" y="155"/>
                                  </a:cubicBezTo>
                                  <a:cubicBezTo>
                                    <a:pt x="406" y="156"/>
                                    <a:pt x="407" y="156"/>
                                    <a:pt x="408" y="157"/>
                                  </a:cubicBezTo>
                                  <a:cubicBezTo>
                                    <a:pt x="409" y="156"/>
                                    <a:pt x="410" y="156"/>
                                    <a:pt x="411" y="155"/>
                                  </a:cubicBezTo>
                                  <a:cubicBezTo>
                                    <a:pt x="412" y="152"/>
                                    <a:pt x="412" y="150"/>
                                    <a:pt x="412" y="147"/>
                                  </a:cubicBezTo>
                                  <a:cubicBezTo>
                                    <a:pt x="412" y="138"/>
                                    <a:pt x="408" y="129"/>
                                    <a:pt x="402" y="123"/>
                                  </a:cubicBezTo>
                                  <a:cubicBezTo>
                                    <a:pt x="396" y="117"/>
                                    <a:pt x="387" y="113"/>
                                    <a:pt x="378" y="113"/>
                                  </a:cubicBezTo>
                                  <a:cubicBezTo>
                                    <a:pt x="368" y="113"/>
                                    <a:pt x="360" y="117"/>
                                    <a:pt x="354" y="123"/>
                                  </a:cubicBezTo>
                                  <a:cubicBezTo>
                                    <a:pt x="347" y="129"/>
                                    <a:pt x="344" y="138"/>
                                    <a:pt x="344" y="147"/>
                                  </a:cubicBezTo>
                                  <a:cubicBezTo>
                                    <a:pt x="344" y="150"/>
                                    <a:pt x="344" y="153"/>
                                    <a:pt x="345" y="155"/>
                                  </a:cubicBezTo>
                                  <a:cubicBezTo>
                                    <a:pt x="346" y="156"/>
                                    <a:pt x="346" y="157"/>
                                    <a:pt x="347" y="157"/>
                                  </a:cubicBezTo>
                                  <a:cubicBezTo>
                                    <a:pt x="348" y="157"/>
                                    <a:pt x="349" y="156"/>
                                    <a:pt x="350" y="155"/>
                                  </a:cubicBezTo>
                                  <a:cubicBezTo>
                                    <a:pt x="349" y="153"/>
                                    <a:pt x="349" y="150"/>
                                    <a:pt x="349" y="147"/>
                                  </a:cubicBezTo>
                                  <a:cubicBezTo>
                                    <a:pt x="349" y="131"/>
                                    <a:pt x="362" y="118"/>
                                    <a:pt x="378" y="118"/>
                                  </a:cubicBezTo>
                                  <a:cubicBezTo>
                                    <a:pt x="394" y="118"/>
                                    <a:pt x="407" y="131"/>
                                    <a:pt x="407" y="147"/>
                                  </a:cubicBezTo>
                                  <a:close/>
                                  <a:moveTo>
                                    <a:pt x="399" y="147"/>
                                  </a:moveTo>
                                  <a:cubicBezTo>
                                    <a:pt x="399" y="149"/>
                                    <a:pt x="399" y="150"/>
                                    <a:pt x="398" y="152"/>
                                  </a:cubicBezTo>
                                  <a:cubicBezTo>
                                    <a:pt x="400" y="152"/>
                                    <a:pt x="402" y="153"/>
                                    <a:pt x="404" y="155"/>
                                  </a:cubicBezTo>
                                  <a:cubicBezTo>
                                    <a:pt x="405" y="152"/>
                                    <a:pt x="405" y="150"/>
                                    <a:pt x="405" y="147"/>
                                  </a:cubicBezTo>
                                  <a:cubicBezTo>
                                    <a:pt x="405" y="140"/>
                                    <a:pt x="402" y="133"/>
                                    <a:pt x="397" y="128"/>
                                  </a:cubicBezTo>
                                  <a:cubicBezTo>
                                    <a:pt x="392" y="123"/>
                                    <a:pt x="385" y="120"/>
                                    <a:pt x="378" y="120"/>
                                  </a:cubicBezTo>
                                  <a:cubicBezTo>
                                    <a:pt x="370" y="120"/>
                                    <a:pt x="363" y="123"/>
                                    <a:pt x="359" y="128"/>
                                  </a:cubicBezTo>
                                  <a:cubicBezTo>
                                    <a:pt x="354" y="133"/>
                                    <a:pt x="351" y="140"/>
                                    <a:pt x="351" y="147"/>
                                  </a:cubicBezTo>
                                  <a:cubicBezTo>
                                    <a:pt x="351" y="150"/>
                                    <a:pt x="351" y="152"/>
                                    <a:pt x="352" y="155"/>
                                  </a:cubicBezTo>
                                  <a:cubicBezTo>
                                    <a:pt x="353" y="153"/>
                                    <a:pt x="355" y="152"/>
                                    <a:pt x="357" y="152"/>
                                  </a:cubicBezTo>
                                  <a:cubicBezTo>
                                    <a:pt x="357" y="150"/>
                                    <a:pt x="357" y="149"/>
                                    <a:pt x="357" y="147"/>
                                  </a:cubicBezTo>
                                  <a:cubicBezTo>
                                    <a:pt x="357" y="135"/>
                                    <a:pt x="366" y="126"/>
                                    <a:pt x="378" y="126"/>
                                  </a:cubicBezTo>
                                  <a:cubicBezTo>
                                    <a:pt x="389" y="126"/>
                                    <a:pt x="399" y="135"/>
                                    <a:pt x="399" y="147"/>
                                  </a:cubicBezTo>
                                  <a:close/>
                                  <a:moveTo>
                                    <a:pt x="391" y="147"/>
                                  </a:moveTo>
                                  <a:cubicBezTo>
                                    <a:pt x="391" y="148"/>
                                    <a:pt x="391" y="148"/>
                                    <a:pt x="391" y="149"/>
                                  </a:cubicBezTo>
                                  <a:cubicBezTo>
                                    <a:pt x="393" y="150"/>
                                    <a:pt x="395" y="150"/>
                                    <a:pt x="397" y="151"/>
                                  </a:cubicBezTo>
                                  <a:cubicBezTo>
                                    <a:pt x="397" y="150"/>
                                    <a:pt x="397" y="148"/>
                                    <a:pt x="397" y="147"/>
                                  </a:cubicBezTo>
                                  <a:cubicBezTo>
                                    <a:pt x="397" y="142"/>
                                    <a:pt x="395" y="137"/>
                                    <a:pt x="392" y="133"/>
                                  </a:cubicBezTo>
                                  <a:cubicBezTo>
                                    <a:pt x="388" y="130"/>
                                    <a:pt x="383" y="128"/>
                                    <a:pt x="378" y="128"/>
                                  </a:cubicBezTo>
                                  <a:cubicBezTo>
                                    <a:pt x="372" y="128"/>
                                    <a:pt x="368" y="130"/>
                                    <a:pt x="364" y="133"/>
                                  </a:cubicBezTo>
                                  <a:cubicBezTo>
                                    <a:pt x="360" y="137"/>
                                    <a:pt x="358" y="142"/>
                                    <a:pt x="358" y="147"/>
                                  </a:cubicBezTo>
                                  <a:cubicBezTo>
                                    <a:pt x="358" y="148"/>
                                    <a:pt x="358" y="150"/>
                                    <a:pt x="359" y="151"/>
                                  </a:cubicBezTo>
                                  <a:cubicBezTo>
                                    <a:pt x="361" y="150"/>
                                    <a:pt x="362" y="150"/>
                                    <a:pt x="364" y="149"/>
                                  </a:cubicBezTo>
                                  <a:cubicBezTo>
                                    <a:pt x="364" y="148"/>
                                    <a:pt x="364" y="148"/>
                                    <a:pt x="364" y="147"/>
                                  </a:cubicBezTo>
                                  <a:cubicBezTo>
                                    <a:pt x="364" y="140"/>
                                    <a:pt x="370" y="134"/>
                                    <a:pt x="378" y="134"/>
                                  </a:cubicBezTo>
                                  <a:cubicBezTo>
                                    <a:pt x="385" y="134"/>
                                    <a:pt x="391" y="140"/>
                                    <a:pt x="391" y="147"/>
                                  </a:cubicBezTo>
                                  <a:close/>
                                  <a:moveTo>
                                    <a:pt x="384" y="147"/>
                                  </a:moveTo>
                                  <a:cubicBezTo>
                                    <a:pt x="384" y="147"/>
                                    <a:pt x="384" y="148"/>
                                    <a:pt x="384" y="148"/>
                                  </a:cubicBezTo>
                                  <a:cubicBezTo>
                                    <a:pt x="386" y="148"/>
                                    <a:pt x="388" y="148"/>
                                    <a:pt x="390" y="149"/>
                                  </a:cubicBezTo>
                                  <a:cubicBezTo>
                                    <a:pt x="390" y="148"/>
                                    <a:pt x="390" y="148"/>
                                    <a:pt x="390" y="147"/>
                                  </a:cubicBezTo>
                                  <a:cubicBezTo>
                                    <a:pt x="390" y="141"/>
                                    <a:pt x="384" y="135"/>
                                    <a:pt x="378" y="135"/>
                                  </a:cubicBezTo>
                                  <a:cubicBezTo>
                                    <a:pt x="371" y="135"/>
                                    <a:pt x="366" y="141"/>
                                    <a:pt x="366" y="147"/>
                                  </a:cubicBezTo>
                                  <a:cubicBezTo>
                                    <a:pt x="366" y="148"/>
                                    <a:pt x="366" y="148"/>
                                    <a:pt x="366" y="149"/>
                                  </a:cubicBezTo>
                                  <a:cubicBezTo>
                                    <a:pt x="368" y="148"/>
                                    <a:pt x="369" y="148"/>
                                    <a:pt x="371" y="148"/>
                                  </a:cubicBezTo>
                                  <a:cubicBezTo>
                                    <a:pt x="371" y="148"/>
                                    <a:pt x="371" y="147"/>
                                    <a:pt x="371" y="147"/>
                                  </a:cubicBezTo>
                                  <a:cubicBezTo>
                                    <a:pt x="371" y="143"/>
                                    <a:pt x="374" y="140"/>
                                    <a:pt x="378" y="140"/>
                                  </a:cubicBezTo>
                                  <a:cubicBezTo>
                                    <a:pt x="381" y="140"/>
                                    <a:pt x="384" y="143"/>
                                    <a:pt x="384" y="147"/>
                                  </a:cubicBezTo>
                                  <a:close/>
                                  <a:moveTo>
                                    <a:pt x="378" y="142"/>
                                  </a:moveTo>
                                  <a:cubicBezTo>
                                    <a:pt x="375" y="142"/>
                                    <a:pt x="373" y="144"/>
                                    <a:pt x="373" y="147"/>
                                  </a:cubicBezTo>
                                  <a:cubicBezTo>
                                    <a:pt x="373" y="147"/>
                                    <a:pt x="373" y="147"/>
                                    <a:pt x="373" y="148"/>
                                  </a:cubicBezTo>
                                  <a:cubicBezTo>
                                    <a:pt x="374" y="147"/>
                                    <a:pt x="376" y="147"/>
                                    <a:pt x="378" y="147"/>
                                  </a:cubicBezTo>
                                  <a:cubicBezTo>
                                    <a:pt x="379" y="147"/>
                                    <a:pt x="381" y="147"/>
                                    <a:pt x="383" y="148"/>
                                  </a:cubicBezTo>
                                  <a:cubicBezTo>
                                    <a:pt x="383" y="147"/>
                                    <a:pt x="383" y="147"/>
                                    <a:pt x="383" y="147"/>
                                  </a:cubicBezTo>
                                  <a:cubicBezTo>
                                    <a:pt x="383" y="144"/>
                                    <a:pt x="381" y="142"/>
                                    <a:pt x="378" y="142"/>
                                  </a:cubicBezTo>
                                  <a:close/>
                                  <a:moveTo>
                                    <a:pt x="527" y="147"/>
                                  </a:moveTo>
                                  <a:cubicBezTo>
                                    <a:pt x="527" y="150"/>
                                    <a:pt x="527" y="153"/>
                                    <a:pt x="526" y="155"/>
                                  </a:cubicBezTo>
                                  <a:cubicBezTo>
                                    <a:pt x="527" y="156"/>
                                    <a:pt x="528" y="157"/>
                                    <a:pt x="529" y="158"/>
                                  </a:cubicBezTo>
                                  <a:cubicBezTo>
                                    <a:pt x="530" y="157"/>
                                    <a:pt x="531" y="156"/>
                                    <a:pt x="532" y="156"/>
                                  </a:cubicBezTo>
                                  <a:cubicBezTo>
                                    <a:pt x="532" y="153"/>
                                    <a:pt x="533" y="150"/>
                                    <a:pt x="533" y="147"/>
                                  </a:cubicBezTo>
                                  <a:cubicBezTo>
                                    <a:pt x="533" y="138"/>
                                    <a:pt x="529" y="129"/>
                                    <a:pt x="523" y="123"/>
                                  </a:cubicBezTo>
                                  <a:cubicBezTo>
                                    <a:pt x="517" y="117"/>
                                    <a:pt x="508" y="113"/>
                                    <a:pt x="499" y="113"/>
                                  </a:cubicBezTo>
                                  <a:cubicBezTo>
                                    <a:pt x="489" y="113"/>
                                    <a:pt x="481" y="117"/>
                                    <a:pt x="474" y="123"/>
                                  </a:cubicBezTo>
                                  <a:cubicBezTo>
                                    <a:pt x="468" y="129"/>
                                    <a:pt x="464" y="138"/>
                                    <a:pt x="464" y="147"/>
                                  </a:cubicBezTo>
                                  <a:cubicBezTo>
                                    <a:pt x="464" y="150"/>
                                    <a:pt x="465" y="153"/>
                                    <a:pt x="465" y="155"/>
                                  </a:cubicBezTo>
                                  <a:cubicBezTo>
                                    <a:pt x="466" y="156"/>
                                    <a:pt x="467" y="157"/>
                                    <a:pt x="468" y="157"/>
                                  </a:cubicBezTo>
                                  <a:cubicBezTo>
                                    <a:pt x="469" y="157"/>
                                    <a:pt x="470" y="156"/>
                                    <a:pt x="471" y="155"/>
                                  </a:cubicBezTo>
                                  <a:cubicBezTo>
                                    <a:pt x="470" y="153"/>
                                    <a:pt x="470" y="150"/>
                                    <a:pt x="470" y="147"/>
                                  </a:cubicBezTo>
                                  <a:cubicBezTo>
                                    <a:pt x="470" y="131"/>
                                    <a:pt x="483" y="118"/>
                                    <a:pt x="499" y="118"/>
                                  </a:cubicBezTo>
                                  <a:cubicBezTo>
                                    <a:pt x="515" y="118"/>
                                    <a:pt x="527" y="131"/>
                                    <a:pt x="527" y="147"/>
                                  </a:cubicBezTo>
                                  <a:close/>
                                  <a:moveTo>
                                    <a:pt x="520" y="147"/>
                                  </a:moveTo>
                                  <a:cubicBezTo>
                                    <a:pt x="520" y="149"/>
                                    <a:pt x="520" y="150"/>
                                    <a:pt x="519" y="152"/>
                                  </a:cubicBezTo>
                                  <a:cubicBezTo>
                                    <a:pt x="521" y="152"/>
                                    <a:pt x="523" y="153"/>
                                    <a:pt x="525" y="155"/>
                                  </a:cubicBezTo>
                                  <a:cubicBezTo>
                                    <a:pt x="525" y="152"/>
                                    <a:pt x="526" y="150"/>
                                    <a:pt x="526" y="147"/>
                                  </a:cubicBezTo>
                                  <a:cubicBezTo>
                                    <a:pt x="526" y="140"/>
                                    <a:pt x="523" y="133"/>
                                    <a:pt x="518" y="128"/>
                                  </a:cubicBezTo>
                                  <a:cubicBezTo>
                                    <a:pt x="513" y="123"/>
                                    <a:pt x="506" y="120"/>
                                    <a:pt x="499" y="120"/>
                                  </a:cubicBezTo>
                                  <a:cubicBezTo>
                                    <a:pt x="491" y="120"/>
                                    <a:pt x="484" y="123"/>
                                    <a:pt x="479" y="128"/>
                                  </a:cubicBezTo>
                                  <a:cubicBezTo>
                                    <a:pt x="474" y="133"/>
                                    <a:pt x="471" y="140"/>
                                    <a:pt x="471" y="147"/>
                                  </a:cubicBezTo>
                                  <a:cubicBezTo>
                                    <a:pt x="471" y="150"/>
                                    <a:pt x="472" y="152"/>
                                    <a:pt x="472" y="155"/>
                                  </a:cubicBezTo>
                                  <a:cubicBezTo>
                                    <a:pt x="474" y="153"/>
                                    <a:pt x="476" y="152"/>
                                    <a:pt x="478" y="152"/>
                                  </a:cubicBezTo>
                                  <a:cubicBezTo>
                                    <a:pt x="478" y="150"/>
                                    <a:pt x="478" y="149"/>
                                    <a:pt x="478" y="147"/>
                                  </a:cubicBezTo>
                                  <a:cubicBezTo>
                                    <a:pt x="478" y="135"/>
                                    <a:pt x="487" y="126"/>
                                    <a:pt x="499" y="126"/>
                                  </a:cubicBezTo>
                                  <a:cubicBezTo>
                                    <a:pt x="510" y="126"/>
                                    <a:pt x="520" y="135"/>
                                    <a:pt x="520" y="147"/>
                                  </a:cubicBezTo>
                                  <a:close/>
                                  <a:moveTo>
                                    <a:pt x="512" y="147"/>
                                  </a:moveTo>
                                  <a:cubicBezTo>
                                    <a:pt x="512" y="148"/>
                                    <a:pt x="512" y="148"/>
                                    <a:pt x="512" y="149"/>
                                  </a:cubicBezTo>
                                  <a:cubicBezTo>
                                    <a:pt x="514" y="150"/>
                                    <a:pt x="516" y="150"/>
                                    <a:pt x="518" y="151"/>
                                  </a:cubicBezTo>
                                  <a:cubicBezTo>
                                    <a:pt x="518" y="150"/>
                                    <a:pt x="518" y="148"/>
                                    <a:pt x="518" y="147"/>
                                  </a:cubicBezTo>
                                  <a:cubicBezTo>
                                    <a:pt x="518" y="142"/>
                                    <a:pt x="516" y="137"/>
                                    <a:pt x="512" y="133"/>
                                  </a:cubicBezTo>
                                  <a:cubicBezTo>
                                    <a:pt x="509" y="130"/>
                                    <a:pt x="504" y="128"/>
                                    <a:pt x="499" y="128"/>
                                  </a:cubicBezTo>
                                  <a:cubicBezTo>
                                    <a:pt x="493" y="128"/>
                                    <a:pt x="488" y="130"/>
                                    <a:pt x="485" y="133"/>
                                  </a:cubicBezTo>
                                  <a:cubicBezTo>
                                    <a:pt x="481" y="137"/>
                                    <a:pt x="479" y="142"/>
                                    <a:pt x="479" y="147"/>
                                  </a:cubicBezTo>
                                  <a:cubicBezTo>
                                    <a:pt x="479" y="148"/>
                                    <a:pt x="479" y="150"/>
                                    <a:pt x="480" y="151"/>
                                  </a:cubicBezTo>
                                  <a:cubicBezTo>
                                    <a:pt x="481" y="150"/>
                                    <a:pt x="483" y="150"/>
                                    <a:pt x="485" y="149"/>
                                  </a:cubicBezTo>
                                  <a:cubicBezTo>
                                    <a:pt x="485" y="148"/>
                                    <a:pt x="485" y="148"/>
                                    <a:pt x="485" y="147"/>
                                  </a:cubicBezTo>
                                  <a:cubicBezTo>
                                    <a:pt x="485" y="140"/>
                                    <a:pt x="491" y="134"/>
                                    <a:pt x="499" y="134"/>
                                  </a:cubicBezTo>
                                  <a:cubicBezTo>
                                    <a:pt x="506" y="134"/>
                                    <a:pt x="512" y="140"/>
                                    <a:pt x="512" y="147"/>
                                  </a:cubicBezTo>
                                  <a:close/>
                                  <a:moveTo>
                                    <a:pt x="505" y="147"/>
                                  </a:moveTo>
                                  <a:cubicBezTo>
                                    <a:pt x="505" y="147"/>
                                    <a:pt x="505" y="148"/>
                                    <a:pt x="505" y="148"/>
                                  </a:cubicBezTo>
                                  <a:cubicBezTo>
                                    <a:pt x="507" y="148"/>
                                    <a:pt x="509" y="148"/>
                                    <a:pt x="510" y="149"/>
                                  </a:cubicBezTo>
                                  <a:cubicBezTo>
                                    <a:pt x="511" y="148"/>
                                    <a:pt x="511" y="148"/>
                                    <a:pt x="511" y="147"/>
                                  </a:cubicBezTo>
                                  <a:cubicBezTo>
                                    <a:pt x="511" y="141"/>
                                    <a:pt x="505" y="135"/>
                                    <a:pt x="499" y="135"/>
                                  </a:cubicBezTo>
                                  <a:cubicBezTo>
                                    <a:pt x="492" y="135"/>
                                    <a:pt x="487" y="141"/>
                                    <a:pt x="487" y="147"/>
                                  </a:cubicBezTo>
                                  <a:cubicBezTo>
                                    <a:pt x="487" y="148"/>
                                    <a:pt x="487" y="148"/>
                                    <a:pt x="487" y="149"/>
                                  </a:cubicBezTo>
                                  <a:cubicBezTo>
                                    <a:pt x="489" y="148"/>
                                    <a:pt x="490" y="148"/>
                                    <a:pt x="492" y="148"/>
                                  </a:cubicBezTo>
                                  <a:cubicBezTo>
                                    <a:pt x="492" y="148"/>
                                    <a:pt x="492" y="147"/>
                                    <a:pt x="492" y="147"/>
                                  </a:cubicBezTo>
                                  <a:cubicBezTo>
                                    <a:pt x="492" y="143"/>
                                    <a:pt x="495" y="140"/>
                                    <a:pt x="499" y="140"/>
                                  </a:cubicBezTo>
                                  <a:cubicBezTo>
                                    <a:pt x="502" y="140"/>
                                    <a:pt x="505" y="143"/>
                                    <a:pt x="505" y="147"/>
                                  </a:cubicBezTo>
                                  <a:close/>
                                  <a:moveTo>
                                    <a:pt x="499" y="142"/>
                                  </a:moveTo>
                                  <a:cubicBezTo>
                                    <a:pt x="496" y="142"/>
                                    <a:pt x="494" y="144"/>
                                    <a:pt x="494" y="147"/>
                                  </a:cubicBezTo>
                                  <a:cubicBezTo>
                                    <a:pt x="494" y="147"/>
                                    <a:pt x="494" y="147"/>
                                    <a:pt x="494" y="148"/>
                                  </a:cubicBezTo>
                                  <a:cubicBezTo>
                                    <a:pt x="495" y="147"/>
                                    <a:pt x="497" y="147"/>
                                    <a:pt x="499" y="147"/>
                                  </a:cubicBezTo>
                                  <a:cubicBezTo>
                                    <a:pt x="500" y="147"/>
                                    <a:pt x="502" y="147"/>
                                    <a:pt x="504" y="148"/>
                                  </a:cubicBezTo>
                                  <a:cubicBezTo>
                                    <a:pt x="504" y="147"/>
                                    <a:pt x="504" y="147"/>
                                    <a:pt x="504" y="147"/>
                                  </a:cubicBezTo>
                                  <a:cubicBezTo>
                                    <a:pt x="504" y="144"/>
                                    <a:pt x="501" y="142"/>
                                    <a:pt x="499" y="142"/>
                                  </a:cubicBezTo>
                                  <a:close/>
                                  <a:moveTo>
                                    <a:pt x="464" y="163"/>
                                  </a:moveTo>
                                  <a:cubicBezTo>
                                    <a:pt x="455" y="172"/>
                                    <a:pt x="449" y="185"/>
                                    <a:pt x="449" y="199"/>
                                  </a:cubicBezTo>
                                  <a:cubicBezTo>
                                    <a:pt x="449" y="199"/>
                                    <a:pt x="449" y="199"/>
                                    <a:pt x="449" y="200"/>
                                  </a:cubicBezTo>
                                  <a:cubicBezTo>
                                    <a:pt x="451" y="200"/>
                                    <a:pt x="453" y="201"/>
                                    <a:pt x="455" y="202"/>
                                  </a:cubicBezTo>
                                  <a:cubicBezTo>
                                    <a:pt x="455" y="201"/>
                                    <a:pt x="455" y="200"/>
                                    <a:pt x="455" y="199"/>
                                  </a:cubicBezTo>
                                  <a:cubicBezTo>
                                    <a:pt x="455" y="175"/>
                                    <a:pt x="475" y="155"/>
                                    <a:pt x="499" y="155"/>
                                  </a:cubicBezTo>
                                  <a:cubicBezTo>
                                    <a:pt x="523" y="155"/>
                                    <a:pt x="542" y="175"/>
                                    <a:pt x="542" y="199"/>
                                  </a:cubicBezTo>
                                  <a:cubicBezTo>
                                    <a:pt x="542" y="200"/>
                                    <a:pt x="542" y="201"/>
                                    <a:pt x="542" y="202"/>
                                  </a:cubicBezTo>
                                  <a:cubicBezTo>
                                    <a:pt x="544" y="201"/>
                                    <a:pt x="546" y="201"/>
                                    <a:pt x="548" y="200"/>
                                  </a:cubicBezTo>
                                  <a:cubicBezTo>
                                    <a:pt x="548" y="200"/>
                                    <a:pt x="548" y="199"/>
                                    <a:pt x="548" y="199"/>
                                  </a:cubicBezTo>
                                  <a:cubicBezTo>
                                    <a:pt x="548" y="185"/>
                                    <a:pt x="543" y="172"/>
                                    <a:pt x="534" y="163"/>
                                  </a:cubicBezTo>
                                  <a:cubicBezTo>
                                    <a:pt x="525" y="154"/>
                                    <a:pt x="512" y="149"/>
                                    <a:pt x="499" y="149"/>
                                  </a:cubicBezTo>
                                  <a:cubicBezTo>
                                    <a:pt x="485" y="149"/>
                                    <a:pt x="473" y="154"/>
                                    <a:pt x="464" y="163"/>
                                  </a:cubicBezTo>
                                  <a:close/>
                                  <a:moveTo>
                                    <a:pt x="534" y="199"/>
                                  </a:moveTo>
                                  <a:cubicBezTo>
                                    <a:pt x="534" y="201"/>
                                    <a:pt x="534" y="204"/>
                                    <a:pt x="534" y="206"/>
                                  </a:cubicBezTo>
                                  <a:cubicBezTo>
                                    <a:pt x="536" y="205"/>
                                    <a:pt x="538" y="204"/>
                                    <a:pt x="540" y="203"/>
                                  </a:cubicBezTo>
                                  <a:cubicBezTo>
                                    <a:pt x="540" y="201"/>
                                    <a:pt x="541" y="200"/>
                                    <a:pt x="541" y="199"/>
                                  </a:cubicBezTo>
                                  <a:cubicBezTo>
                                    <a:pt x="541" y="187"/>
                                    <a:pt x="536" y="176"/>
                                    <a:pt x="528" y="169"/>
                                  </a:cubicBezTo>
                                  <a:cubicBezTo>
                                    <a:pt x="521" y="161"/>
                                    <a:pt x="510" y="157"/>
                                    <a:pt x="499" y="157"/>
                                  </a:cubicBezTo>
                                  <a:cubicBezTo>
                                    <a:pt x="487" y="157"/>
                                    <a:pt x="477" y="161"/>
                                    <a:pt x="469" y="169"/>
                                  </a:cubicBezTo>
                                  <a:cubicBezTo>
                                    <a:pt x="461" y="176"/>
                                    <a:pt x="457" y="187"/>
                                    <a:pt x="457" y="199"/>
                                  </a:cubicBezTo>
                                  <a:cubicBezTo>
                                    <a:pt x="457" y="200"/>
                                    <a:pt x="457" y="201"/>
                                    <a:pt x="457" y="202"/>
                                  </a:cubicBezTo>
                                  <a:cubicBezTo>
                                    <a:pt x="459" y="203"/>
                                    <a:pt x="461" y="204"/>
                                    <a:pt x="464" y="206"/>
                                  </a:cubicBezTo>
                                  <a:cubicBezTo>
                                    <a:pt x="463" y="203"/>
                                    <a:pt x="463" y="201"/>
                                    <a:pt x="463" y="199"/>
                                  </a:cubicBezTo>
                                  <a:cubicBezTo>
                                    <a:pt x="463" y="179"/>
                                    <a:pt x="479" y="163"/>
                                    <a:pt x="499" y="163"/>
                                  </a:cubicBezTo>
                                  <a:cubicBezTo>
                                    <a:pt x="518" y="163"/>
                                    <a:pt x="534" y="179"/>
                                    <a:pt x="534" y="199"/>
                                  </a:cubicBezTo>
                                  <a:close/>
                                  <a:moveTo>
                                    <a:pt x="542" y="250"/>
                                  </a:moveTo>
                                  <a:cubicBezTo>
                                    <a:pt x="542" y="251"/>
                                    <a:pt x="542" y="252"/>
                                    <a:pt x="542" y="253"/>
                                  </a:cubicBezTo>
                                  <a:cubicBezTo>
                                    <a:pt x="544" y="253"/>
                                    <a:pt x="546" y="252"/>
                                    <a:pt x="548" y="251"/>
                                  </a:cubicBezTo>
                                  <a:cubicBezTo>
                                    <a:pt x="548" y="251"/>
                                    <a:pt x="548" y="250"/>
                                    <a:pt x="548" y="250"/>
                                  </a:cubicBezTo>
                                  <a:cubicBezTo>
                                    <a:pt x="548" y="236"/>
                                    <a:pt x="543" y="224"/>
                                    <a:pt x="534" y="215"/>
                                  </a:cubicBezTo>
                                  <a:cubicBezTo>
                                    <a:pt x="525" y="206"/>
                                    <a:pt x="512" y="200"/>
                                    <a:pt x="499" y="200"/>
                                  </a:cubicBezTo>
                                  <a:cubicBezTo>
                                    <a:pt x="485" y="200"/>
                                    <a:pt x="473" y="206"/>
                                    <a:pt x="464" y="215"/>
                                  </a:cubicBezTo>
                                  <a:cubicBezTo>
                                    <a:pt x="455" y="224"/>
                                    <a:pt x="449" y="236"/>
                                    <a:pt x="449" y="250"/>
                                  </a:cubicBezTo>
                                  <a:cubicBezTo>
                                    <a:pt x="449" y="250"/>
                                    <a:pt x="449" y="251"/>
                                    <a:pt x="449" y="251"/>
                                  </a:cubicBezTo>
                                  <a:cubicBezTo>
                                    <a:pt x="451" y="252"/>
                                    <a:pt x="453" y="252"/>
                                    <a:pt x="455" y="253"/>
                                  </a:cubicBezTo>
                                  <a:cubicBezTo>
                                    <a:pt x="455" y="252"/>
                                    <a:pt x="455" y="251"/>
                                    <a:pt x="455" y="250"/>
                                  </a:cubicBezTo>
                                  <a:cubicBezTo>
                                    <a:pt x="455" y="226"/>
                                    <a:pt x="475" y="206"/>
                                    <a:pt x="499" y="206"/>
                                  </a:cubicBezTo>
                                  <a:cubicBezTo>
                                    <a:pt x="523" y="206"/>
                                    <a:pt x="542" y="226"/>
                                    <a:pt x="542" y="250"/>
                                  </a:cubicBezTo>
                                  <a:close/>
                                  <a:moveTo>
                                    <a:pt x="534" y="250"/>
                                  </a:moveTo>
                                  <a:cubicBezTo>
                                    <a:pt x="534" y="252"/>
                                    <a:pt x="534" y="255"/>
                                    <a:pt x="534" y="257"/>
                                  </a:cubicBezTo>
                                  <a:cubicBezTo>
                                    <a:pt x="536" y="256"/>
                                    <a:pt x="538" y="255"/>
                                    <a:pt x="540" y="254"/>
                                  </a:cubicBezTo>
                                  <a:cubicBezTo>
                                    <a:pt x="540" y="253"/>
                                    <a:pt x="541" y="251"/>
                                    <a:pt x="541" y="250"/>
                                  </a:cubicBezTo>
                                  <a:cubicBezTo>
                                    <a:pt x="541" y="238"/>
                                    <a:pt x="536" y="228"/>
                                    <a:pt x="528" y="220"/>
                                  </a:cubicBezTo>
                                  <a:cubicBezTo>
                                    <a:pt x="521" y="213"/>
                                    <a:pt x="510" y="208"/>
                                    <a:pt x="499" y="208"/>
                                  </a:cubicBezTo>
                                  <a:cubicBezTo>
                                    <a:pt x="487" y="208"/>
                                    <a:pt x="477" y="213"/>
                                    <a:pt x="469" y="220"/>
                                  </a:cubicBezTo>
                                  <a:cubicBezTo>
                                    <a:pt x="461" y="228"/>
                                    <a:pt x="457" y="238"/>
                                    <a:pt x="457" y="250"/>
                                  </a:cubicBezTo>
                                  <a:cubicBezTo>
                                    <a:pt x="457" y="251"/>
                                    <a:pt x="457" y="253"/>
                                    <a:pt x="457" y="254"/>
                                  </a:cubicBezTo>
                                  <a:cubicBezTo>
                                    <a:pt x="459" y="255"/>
                                    <a:pt x="461" y="256"/>
                                    <a:pt x="464" y="257"/>
                                  </a:cubicBezTo>
                                  <a:cubicBezTo>
                                    <a:pt x="463" y="255"/>
                                    <a:pt x="463" y="252"/>
                                    <a:pt x="463" y="250"/>
                                  </a:cubicBezTo>
                                  <a:cubicBezTo>
                                    <a:pt x="463" y="230"/>
                                    <a:pt x="479" y="214"/>
                                    <a:pt x="499" y="214"/>
                                  </a:cubicBezTo>
                                  <a:cubicBezTo>
                                    <a:pt x="518" y="214"/>
                                    <a:pt x="534" y="230"/>
                                    <a:pt x="534" y="250"/>
                                  </a:cubicBezTo>
                                  <a:close/>
                                  <a:moveTo>
                                    <a:pt x="542" y="301"/>
                                  </a:moveTo>
                                  <a:cubicBezTo>
                                    <a:pt x="542" y="302"/>
                                    <a:pt x="542" y="304"/>
                                    <a:pt x="542" y="305"/>
                                  </a:cubicBezTo>
                                  <a:cubicBezTo>
                                    <a:pt x="544" y="304"/>
                                    <a:pt x="546" y="303"/>
                                    <a:pt x="548" y="303"/>
                                  </a:cubicBezTo>
                                  <a:cubicBezTo>
                                    <a:pt x="548" y="302"/>
                                    <a:pt x="548" y="302"/>
                                    <a:pt x="548" y="301"/>
                                  </a:cubicBezTo>
                                  <a:cubicBezTo>
                                    <a:pt x="548" y="288"/>
                                    <a:pt x="543" y="275"/>
                                    <a:pt x="534" y="266"/>
                                  </a:cubicBezTo>
                                  <a:cubicBezTo>
                                    <a:pt x="525" y="257"/>
                                    <a:pt x="512" y="252"/>
                                    <a:pt x="499" y="252"/>
                                  </a:cubicBezTo>
                                  <a:cubicBezTo>
                                    <a:pt x="485" y="252"/>
                                    <a:pt x="473" y="257"/>
                                    <a:pt x="464" y="266"/>
                                  </a:cubicBezTo>
                                  <a:cubicBezTo>
                                    <a:pt x="455" y="275"/>
                                    <a:pt x="449" y="288"/>
                                    <a:pt x="449" y="301"/>
                                  </a:cubicBezTo>
                                  <a:cubicBezTo>
                                    <a:pt x="449" y="302"/>
                                    <a:pt x="449" y="302"/>
                                    <a:pt x="449" y="303"/>
                                  </a:cubicBezTo>
                                  <a:cubicBezTo>
                                    <a:pt x="451" y="303"/>
                                    <a:pt x="453" y="304"/>
                                    <a:pt x="455" y="305"/>
                                  </a:cubicBezTo>
                                  <a:cubicBezTo>
                                    <a:pt x="455" y="303"/>
                                    <a:pt x="455" y="302"/>
                                    <a:pt x="455" y="301"/>
                                  </a:cubicBezTo>
                                  <a:cubicBezTo>
                                    <a:pt x="455" y="277"/>
                                    <a:pt x="475" y="258"/>
                                    <a:pt x="499" y="258"/>
                                  </a:cubicBezTo>
                                  <a:cubicBezTo>
                                    <a:pt x="523" y="258"/>
                                    <a:pt x="542" y="277"/>
                                    <a:pt x="542" y="301"/>
                                  </a:cubicBezTo>
                                  <a:close/>
                                  <a:moveTo>
                                    <a:pt x="534" y="301"/>
                                  </a:moveTo>
                                  <a:cubicBezTo>
                                    <a:pt x="534" y="304"/>
                                    <a:pt x="534" y="306"/>
                                    <a:pt x="534" y="309"/>
                                  </a:cubicBezTo>
                                  <a:cubicBezTo>
                                    <a:pt x="536" y="307"/>
                                    <a:pt x="538" y="306"/>
                                    <a:pt x="540" y="305"/>
                                  </a:cubicBezTo>
                                  <a:cubicBezTo>
                                    <a:pt x="540" y="304"/>
                                    <a:pt x="541" y="303"/>
                                    <a:pt x="541" y="301"/>
                                  </a:cubicBezTo>
                                  <a:cubicBezTo>
                                    <a:pt x="541" y="290"/>
                                    <a:pt x="536" y="279"/>
                                    <a:pt x="528" y="272"/>
                                  </a:cubicBezTo>
                                  <a:cubicBezTo>
                                    <a:pt x="521" y="264"/>
                                    <a:pt x="510" y="259"/>
                                    <a:pt x="499" y="259"/>
                                  </a:cubicBezTo>
                                  <a:cubicBezTo>
                                    <a:pt x="487" y="259"/>
                                    <a:pt x="477" y="264"/>
                                    <a:pt x="469" y="272"/>
                                  </a:cubicBezTo>
                                  <a:cubicBezTo>
                                    <a:pt x="461" y="279"/>
                                    <a:pt x="457" y="290"/>
                                    <a:pt x="457" y="301"/>
                                  </a:cubicBezTo>
                                  <a:cubicBezTo>
                                    <a:pt x="457" y="303"/>
                                    <a:pt x="457" y="304"/>
                                    <a:pt x="457" y="305"/>
                                  </a:cubicBezTo>
                                  <a:cubicBezTo>
                                    <a:pt x="459" y="306"/>
                                    <a:pt x="461" y="307"/>
                                    <a:pt x="464" y="308"/>
                                  </a:cubicBezTo>
                                  <a:cubicBezTo>
                                    <a:pt x="463" y="306"/>
                                    <a:pt x="463" y="304"/>
                                    <a:pt x="463" y="301"/>
                                  </a:cubicBezTo>
                                  <a:cubicBezTo>
                                    <a:pt x="463" y="282"/>
                                    <a:pt x="479" y="265"/>
                                    <a:pt x="499" y="265"/>
                                  </a:cubicBezTo>
                                  <a:cubicBezTo>
                                    <a:pt x="518" y="265"/>
                                    <a:pt x="534" y="282"/>
                                    <a:pt x="534" y="301"/>
                                  </a:cubicBezTo>
                                  <a:close/>
                                  <a:moveTo>
                                    <a:pt x="527" y="301"/>
                                  </a:moveTo>
                                  <a:cubicBezTo>
                                    <a:pt x="527" y="304"/>
                                    <a:pt x="527" y="307"/>
                                    <a:pt x="526" y="310"/>
                                  </a:cubicBezTo>
                                  <a:cubicBezTo>
                                    <a:pt x="527" y="310"/>
                                    <a:pt x="528" y="311"/>
                                    <a:pt x="529" y="312"/>
                                  </a:cubicBezTo>
                                  <a:cubicBezTo>
                                    <a:pt x="530" y="311"/>
                                    <a:pt x="531" y="310"/>
                                    <a:pt x="532" y="310"/>
                                  </a:cubicBezTo>
                                  <a:cubicBezTo>
                                    <a:pt x="532" y="307"/>
                                    <a:pt x="533" y="304"/>
                                    <a:pt x="533" y="301"/>
                                  </a:cubicBezTo>
                                  <a:cubicBezTo>
                                    <a:pt x="533" y="292"/>
                                    <a:pt x="529" y="283"/>
                                    <a:pt x="523" y="277"/>
                                  </a:cubicBezTo>
                                  <a:cubicBezTo>
                                    <a:pt x="517" y="271"/>
                                    <a:pt x="508" y="267"/>
                                    <a:pt x="499" y="267"/>
                                  </a:cubicBezTo>
                                  <a:cubicBezTo>
                                    <a:pt x="489" y="267"/>
                                    <a:pt x="481" y="271"/>
                                    <a:pt x="474" y="277"/>
                                  </a:cubicBezTo>
                                  <a:cubicBezTo>
                                    <a:pt x="468" y="283"/>
                                    <a:pt x="464" y="292"/>
                                    <a:pt x="464" y="301"/>
                                  </a:cubicBezTo>
                                  <a:cubicBezTo>
                                    <a:pt x="464" y="304"/>
                                    <a:pt x="465" y="307"/>
                                    <a:pt x="465" y="310"/>
                                  </a:cubicBezTo>
                                  <a:cubicBezTo>
                                    <a:pt x="466" y="310"/>
                                    <a:pt x="467" y="311"/>
                                    <a:pt x="468" y="311"/>
                                  </a:cubicBezTo>
                                  <a:cubicBezTo>
                                    <a:pt x="469" y="311"/>
                                    <a:pt x="470" y="310"/>
                                    <a:pt x="471" y="310"/>
                                  </a:cubicBezTo>
                                  <a:cubicBezTo>
                                    <a:pt x="470" y="307"/>
                                    <a:pt x="470" y="304"/>
                                    <a:pt x="470" y="301"/>
                                  </a:cubicBezTo>
                                  <a:cubicBezTo>
                                    <a:pt x="470" y="285"/>
                                    <a:pt x="483" y="272"/>
                                    <a:pt x="499" y="272"/>
                                  </a:cubicBezTo>
                                  <a:cubicBezTo>
                                    <a:pt x="515" y="272"/>
                                    <a:pt x="527" y="285"/>
                                    <a:pt x="527" y="301"/>
                                  </a:cubicBezTo>
                                  <a:close/>
                                  <a:moveTo>
                                    <a:pt x="520" y="301"/>
                                  </a:moveTo>
                                  <a:cubicBezTo>
                                    <a:pt x="520" y="303"/>
                                    <a:pt x="520" y="304"/>
                                    <a:pt x="519" y="306"/>
                                  </a:cubicBezTo>
                                  <a:cubicBezTo>
                                    <a:pt x="521" y="307"/>
                                    <a:pt x="523" y="308"/>
                                    <a:pt x="525" y="309"/>
                                  </a:cubicBezTo>
                                  <a:cubicBezTo>
                                    <a:pt x="525" y="306"/>
                                    <a:pt x="526" y="304"/>
                                    <a:pt x="526" y="301"/>
                                  </a:cubicBezTo>
                                  <a:cubicBezTo>
                                    <a:pt x="526" y="294"/>
                                    <a:pt x="523" y="287"/>
                                    <a:pt x="518" y="282"/>
                                  </a:cubicBezTo>
                                  <a:cubicBezTo>
                                    <a:pt x="513" y="277"/>
                                    <a:pt x="506" y="274"/>
                                    <a:pt x="499" y="274"/>
                                  </a:cubicBezTo>
                                  <a:cubicBezTo>
                                    <a:pt x="491" y="274"/>
                                    <a:pt x="484" y="277"/>
                                    <a:pt x="479" y="282"/>
                                  </a:cubicBezTo>
                                  <a:cubicBezTo>
                                    <a:pt x="474" y="287"/>
                                    <a:pt x="471" y="294"/>
                                    <a:pt x="471" y="301"/>
                                  </a:cubicBezTo>
                                  <a:cubicBezTo>
                                    <a:pt x="471" y="304"/>
                                    <a:pt x="472" y="306"/>
                                    <a:pt x="472" y="309"/>
                                  </a:cubicBezTo>
                                  <a:cubicBezTo>
                                    <a:pt x="474" y="308"/>
                                    <a:pt x="476" y="307"/>
                                    <a:pt x="478" y="306"/>
                                  </a:cubicBezTo>
                                  <a:cubicBezTo>
                                    <a:pt x="478" y="304"/>
                                    <a:pt x="478" y="303"/>
                                    <a:pt x="478" y="301"/>
                                  </a:cubicBezTo>
                                  <a:cubicBezTo>
                                    <a:pt x="478" y="290"/>
                                    <a:pt x="487" y="280"/>
                                    <a:pt x="499" y="280"/>
                                  </a:cubicBezTo>
                                  <a:cubicBezTo>
                                    <a:pt x="510" y="280"/>
                                    <a:pt x="520" y="290"/>
                                    <a:pt x="520" y="301"/>
                                  </a:cubicBezTo>
                                  <a:close/>
                                  <a:moveTo>
                                    <a:pt x="512" y="301"/>
                                  </a:moveTo>
                                  <a:cubicBezTo>
                                    <a:pt x="512" y="302"/>
                                    <a:pt x="512" y="303"/>
                                    <a:pt x="512" y="303"/>
                                  </a:cubicBezTo>
                                  <a:cubicBezTo>
                                    <a:pt x="514" y="304"/>
                                    <a:pt x="516" y="304"/>
                                    <a:pt x="518" y="305"/>
                                  </a:cubicBezTo>
                                  <a:cubicBezTo>
                                    <a:pt x="518" y="304"/>
                                    <a:pt x="518" y="303"/>
                                    <a:pt x="518" y="301"/>
                                  </a:cubicBezTo>
                                  <a:cubicBezTo>
                                    <a:pt x="518" y="296"/>
                                    <a:pt x="516" y="291"/>
                                    <a:pt x="512" y="287"/>
                                  </a:cubicBezTo>
                                  <a:cubicBezTo>
                                    <a:pt x="509" y="284"/>
                                    <a:pt x="504" y="282"/>
                                    <a:pt x="499" y="282"/>
                                  </a:cubicBezTo>
                                  <a:cubicBezTo>
                                    <a:pt x="493" y="282"/>
                                    <a:pt x="488" y="284"/>
                                    <a:pt x="485" y="287"/>
                                  </a:cubicBezTo>
                                  <a:cubicBezTo>
                                    <a:pt x="481" y="291"/>
                                    <a:pt x="479" y="296"/>
                                    <a:pt x="479" y="301"/>
                                  </a:cubicBezTo>
                                  <a:cubicBezTo>
                                    <a:pt x="479" y="303"/>
                                    <a:pt x="479" y="304"/>
                                    <a:pt x="480" y="305"/>
                                  </a:cubicBezTo>
                                  <a:cubicBezTo>
                                    <a:pt x="481" y="304"/>
                                    <a:pt x="483" y="304"/>
                                    <a:pt x="485" y="303"/>
                                  </a:cubicBezTo>
                                  <a:cubicBezTo>
                                    <a:pt x="485" y="303"/>
                                    <a:pt x="485" y="302"/>
                                    <a:pt x="485" y="301"/>
                                  </a:cubicBezTo>
                                  <a:cubicBezTo>
                                    <a:pt x="485" y="294"/>
                                    <a:pt x="491" y="288"/>
                                    <a:pt x="499" y="288"/>
                                  </a:cubicBezTo>
                                  <a:cubicBezTo>
                                    <a:pt x="506" y="288"/>
                                    <a:pt x="512" y="294"/>
                                    <a:pt x="512" y="301"/>
                                  </a:cubicBezTo>
                                  <a:close/>
                                  <a:moveTo>
                                    <a:pt x="505" y="301"/>
                                  </a:moveTo>
                                  <a:cubicBezTo>
                                    <a:pt x="505" y="301"/>
                                    <a:pt x="505" y="302"/>
                                    <a:pt x="505" y="302"/>
                                  </a:cubicBezTo>
                                  <a:cubicBezTo>
                                    <a:pt x="507" y="302"/>
                                    <a:pt x="509" y="302"/>
                                    <a:pt x="510" y="303"/>
                                  </a:cubicBezTo>
                                  <a:cubicBezTo>
                                    <a:pt x="511" y="302"/>
                                    <a:pt x="511" y="302"/>
                                    <a:pt x="511" y="301"/>
                                  </a:cubicBezTo>
                                  <a:cubicBezTo>
                                    <a:pt x="511" y="295"/>
                                    <a:pt x="505" y="289"/>
                                    <a:pt x="499" y="289"/>
                                  </a:cubicBezTo>
                                  <a:cubicBezTo>
                                    <a:pt x="492" y="289"/>
                                    <a:pt x="487" y="295"/>
                                    <a:pt x="487" y="301"/>
                                  </a:cubicBezTo>
                                  <a:cubicBezTo>
                                    <a:pt x="487" y="302"/>
                                    <a:pt x="487" y="302"/>
                                    <a:pt x="487" y="303"/>
                                  </a:cubicBezTo>
                                  <a:cubicBezTo>
                                    <a:pt x="489" y="302"/>
                                    <a:pt x="490" y="302"/>
                                    <a:pt x="492" y="302"/>
                                  </a:cubicBezTo>
                                  <a:cubicBezTo>
                                    <a:pt x="492" y="302"/>
                                    <a:pt x="492" y="301"/>
                                    <a:pt x="492" y="301"/>
                                  </a:cubicBezTo>
                                  <a:cubicBezTo>
                                    <a:pt x="492" y="298"/>
                                    <a:pt x="495" y="295"/>
                                    <a:pt x="499" y="295"/>
                                  </a:cubicBezTo>
                                  <a:cubicBezTo>
                                    <a:pt x="502" y="295"/>
                                    <a:pt x="505" y="298"/>
                                    <a:pt x="505" y="301"/>
                                  </a:cubicBezTo>
                                  <a:close/>
                                  <a:moveTo>
                                    <a:pt x="499" y="296"/>
                                  </a:moveTo>
                                  <a:cubicBezTo>
                                    <a:pt x="496" y="296"/>
                                    <a:pt x="494" y="298"/>
                                    <a:pt x="494" y="301"/>
                                  </a:cubicBezTo>
                                  <a:cubicBezTo>
                                    <a:pt x="494" y="301"/>
                                    <a:pt x="494" y="302"/>
                                    <a:pt x="494" y="302"/>
                                  </a:cubicBezTo>
                                  <a:cubicBezTo>
                                    <a:pt x="495" y="302"/>
                                    <a:pt x="497" y="301"/>
                                    <a:pt x="499" y="301"/>
                                  </a:cubicBezTo>
                                  <a:cubicBezTo>
                                    <a:pt x="500" y="301"/>
                                    <a:pt x="502" y="302"/>
                                    <a:pt x="504" y="302"/>
                                  </a:cubicBezTo>
                                  <a:cubicBezTo>
                                    <a:pt x="504" y="302"/>
                                    <a:pt x="504" y="301"/>
                                    <a:pt x="504" y="301"/>
                                  </a:cubicBezTo>
                                  <a:cubicBezTo>
                                    <a:pt x="504" y="298"/>
                                    <a:pt x="501" y="296"/>
                                    <a:pt x="499" y="296"/>
                                  </a:cubicBezTo>
                                  <a:close/>
                                  <a:moveTo>
                                    <a:pt x="453" y="329"/>
                                  </a:moveTo>
                                  <a:cubicBezTo>
                                    <a:pt x="454" y="327"/>
                                    <a:pt x="455" y="325"/>
                                    <a:pt x="456" y="324"/>
                                  </a:cubicBezTo>
                                  <a:cubicBezTo>
                                    <a:pt x="451" y="320"/>
                                    <a:pt x="445" y="318"/>
                                    <a:pt x="438" y="318"/>
                                  </a:cubicBezTo>
                                  <a:cubicBezTo>
                                    <a:pt x="431" y="318"/>
                                    <a:pt x="425" y="320"/>
                                    <a:pt x="420" y="324"/>
                                  </a:cubicBezTo>
                                  <a:cubicBezTo>
                                    <a:pt x="421" y="325"/>
                                    <a:pt x="422" y="327"/>
                                    <a:pt x="423" y="328"/>
                                  </a:cubicBezTo>
                                  <a:cubicBezTo>
                                    <a:pt x="427" y="325"/>
                                    <a:pt x="432" y="324"/>
                                    <a:pt x="438" y="324"/>
                                  </a:cubicBezTo>
                                  <a:cubicBezTo>
                                    <a:pt x="444" y="324"/>
                                    <a:pt x="449" y="326"/>
                                    <a:pt x="453" y="329"/>
                                  </a:cubicBezTo>
                                  <a:close/>
                                  <a:moveTo>
                                    <a:pt x="438" y="325"/>
                                  </a:moveTo>
                                  <a:cubicBezTo>
                                    <a:pt x="433" y="325"/>
                                    <a:pt x="428" y="327"/>
                                    <a:pt x="423" y="330"/>
                                  </a:cubicBezTo>
                                  <a:cubicBezTo>
                                    <a:pt x="424" y="331"/>
                                    <a:pt x="425" y="333"/>
                                    <a:pt x="426" y="335"/>
                                  </a:cubicBezTo>
                                  <a:cubicBezTo>
                                    <a:pt x="429" y="333"/>
                                    <a:pt x="433" y="332"/>
                                    <a:pt x="438" y="332"/>
                                  </a:cubicBezTo>
                                  <a:cubicBezTo>
                                    <a:pt x="442" y="332"/>
                                    <a:pt x="447" y="333"/>
                                    <a:pt x="450" y="336"/>
                                  </a:cubicBezTo>
                                  <a:cubicBezTo>
                                    <a:pt x="451" y="334"/>
                                    <a:pt x="452" y="332"/>
                                    <a:pt x="453" y="330"/>
                                  </a:cubicBezTo>
                                  <a:cubicBezTo>
                                    <a:pt x="448" y="327"/>
                                    <a:pt x="443" y="325"/>
                                    <a:pt x="438" y="325"/>
                                  </a:cubicBezTo>
                                  <a:close/>
                                  <a:moveTo>
                                    <a:pt x="457" y="323"/>
                                  </a:moveTo>
                                  <a:cubicBezTo>
                                    <a:pt x="458" y="321"/>
                                    <a:pt x="460" y="319"/>
                                    <a:pt x="461" y="318"/>
                                  </a:cubicBezTo>
                                  <a:cubicBezTo>
                                    <a:pt x="454" y="313"/>
                                    <a:pt x="446" y="311"/>
                                    <a:pt x="438" y="311"/>
                                  </a:cubicBezTo>
                                  <a:cubicBezTo>
                                    <a:pt x="429" y="311"/>
                                    <a:pt x="422" y="313"/>
                                    <a:pt x="415" y="317"/>
                                  </a:cubicBezTo>
                                  <a:cubicBezTo>
                                    <a:pt x="416" y="319"/>
                                    <a:pt x="418" y="321"/>
                                    <a:pt x="419" y="322"/>
                                  </a:cubicBezTo>
                                  <a:cubicBezTo>
                                    <a:pt x="424" y="319"/>
                                    <a:pt x="431" y="317"/>
                                    <a:pt x="438" y="317"/>
                                  </a:cubicBezTo>
                                  <a:cubicBezTo>
                                    <a:pt x="445" y="317"/>
                                    <a:pt x="452" y="319"/>
                                    <a:pt x="457" y="323"/>
                                  </a:cubicBezTo>
                                  <a:close/>
                                  <a:moveTo>
                                    <a:pt x="462" y="317"/>
                                  </a:moveTo>
                                  <a:cubicBezTo>
                                    <a:pt x="464" y="315"/>
                                    <a:pt x="465" y="314"/>
                                    <a:pt x="467" y="312"/>
                                  </a:cubicBezTo>
                                  <a:cubicBezTo>
                                    <a:pt x="459" y="307"/>
                                    <a:pt x="449" y="303"/>
                                    <a:pt x="438" y="303"/>
                                  </a:cubicBezTo>
                                  <a:cubicBezTo>
                                    <a:pt x="427" y="303"/>
                                    <a:pt x="417" y="306"/>
                                    <a:pt x="409" y="312"/>
                                  </a:cubicBezTo>
                                  <a:cubicBezTo>
                                    <a:pt x="411" y="313"/>
                                    <a:pt x="412" y="315"/>
                                    <a:pt x="414" y="316"/>
                                  </a:cubicBezTo>
                                  <a:cubicBezTo>
                                    <a:pt x="421" y="312"/>
                                    <a:pt x="429" y="309"/>
                                    <a:pt x="438" y="309"/>
                                  </a:cubicBezTo>
                                  <a:cubicBezTo>
                                    <a:pt x="447" y="309"/>
                                    <a:pt x="455" y="312"/>
                                    <a:pt x="462" y="317"/>
                                  </a:cubicBezTo>
                                  <a:close/>
                                  <a:moveTo>
                                    <a:pt x="423" y="175"/>
                                  </a:moveTo>
                                  <a:cubicBezTo>
                                    <a:pt x="424" y="177"/>
                                    <a:pt x="425" y="179"/>
                                    <a:pt x="426" y="181"/>
                                  </a:cubicBezTo>
                                  <a:cubicBezTo>
                                    <a:pt x="429" y="179"/>
                                    <a:pt x="433" y="177"/>
                                    <a:pt x="438" y="177"/>
                                  </a:cubicBezTo>
                                  <a:cubicBezTo>
                                    <a:pt x="442" y="177"/>
                                    <a:pt x="447" y="179"/>
                                    <a:pt x="450" y="182"/>
                                  </a:cubicBezTo>
                                  <a:cubicBezTo>
                                    <a:pt x="451" y="180"/>
                                    <a:pt x="452" y="178"/>
                                    <a:pt x="453" y="176"/>
                                  </a:cubicBezTo>
                                  <a:cubicBezTo>
                                    <a:pt x="448" y="173"/>
                                    <a:pt x="443" y="171"/>
                                    <a:pt x="438" y="171"/>
                                  </a:cubicBezTo>
                                  <a:cubicBezTo>
                                    <a:pt x="433" y="171"/>
                                    <a:pt x="428" y="173"/>
                                    <a:pt x="423" y="175"/>
                                  </a:cubicBezTo>
                                  <a:close/>
                                  <a:moveTo>
                                    <a:pt x="438" y="170"/>
                                  </a:moveTo>
                                  <a:cubicBezTo>
                                    <a:pt x="444" y="170"/>
                                    <a:pt x="449" y="171"/>
                                    <a:pt x="453" y="174"/>
                                  </a:cubicBezTo>
                                  <a:cubicBezTo>
                                    <a:pt x="454" y="173"/>
                                    <a:pt x="455" y="171"/>
                                    <a:pt x="456" y="170"/>
                                  </a:cubicBezTo>
                                  <a:cubicBezTo>
                                    <a:pt x="451" y="166"/>
                                    <a:pt x="445" y="164"/>
                                    <a:pt x="438" y="164"/>
                                  </a:cubicBezTo>
                                  <a:cubicBezTo>
                                    <a:pt x="431" y="164"/>
                                    <a:pt x="425" y="166"/>
                                    <a:pt x="420" y="169"/>
                                  </a:cubicBezTo>
                                  <a:cubicBezTo>
                                    <a:pt x="421" y="171"/>
                                    <a:pt x="422" y="172"/>
                                    <a:pt x="423" y="174"/>
                                  </a:cubicBezTo>
                                  <a:cubicBezTo>
                                    <a:pt x="427" y="171"/>
                                    <a:pt x="432" y="170"/>
                                    <a:pt x="438" y="170"/>
                                  </a:cubicBezTo>
                                  <a:close/>
                                  <a:moveTo>
                                    <a:pt x="426" y="183"/>
                                  </a:moveTo>
                                  <a:cubicBezTo>
                                    <a:pt x="427" y="185"/>
                                    <a:pt x="428" y="187"/>
                                    <a:pt x="428" y="189"/>
                                  </a:cubicBezTo>
                                  <a:cubicBezTo>
                                    <a:pt x="431" y="187"/>
                                    <a:pt x="434" y="185"/>
                                    <a:pt x="438" y="185"/>
                                  </a:cubicBezTo>
                                  <a:cubicBezTo>
                                    <a:pt x="442" y="185"/>
                                    <a:pt x="446" y="187"/>
                                    <a:pt x="448" y="190"/>
                                  </a:cubicBezTo>
                                  <a:cubicBezTo>
                                    <a:pt x="449" y="188"/>
                                    <a:pt x="449" y="185"/>
                                    <a:pt x="450" y="183"/>
                                  </a:cubicBezTo>
                                  <a:cubicBezTo>
                                    <a:pt x="446" y="181"/>
                                    <a:pt x="442" y="179"/>
                                    <a:pt x="438" y="179"/>
                                  </a:cubicBezTo>
                                  <a:cubicBezTo>
                                    <a:pt x="434" y="179"/>
                                    <a:pt x="430" y="180"/>
                                    <a:pt x="426" y="183"/>
                                  </a:cubicBezTo>
                                  <a:close/>
                                  <a:moveTo>
                                    <a:pt x="447" y="199"/>
                                  </a:moveTo>
                                  <a:cubicBezTo>
                                    <a:pt x="447" y="196"/>
                                    <a:pt x="448" y="194"/>
                                    <a:pt x="448" y="192"/>
                                  </a:cubicBezTo>
                                  <a:cubicBezTo>
                                    <a:pt x="446" y="189"/>
                                    <a:pt x="442" y="187"/>
                                    <a:pt x="438" y="187"/>
                                  </a:cubicBezTo>
                                  <a:cubicBezTo>
                                    <a:pt x="434" y="187"/>
                                    <a:pt x="431" y="188"/>
                                    <a:pt x="428" y="191"/>
                                  </a:cubicBezTo>
                                  <a:cubicBezTo>
                                    <a:pt x="429" y="194"/>
                                    <a:pt x="429" y="196"/>
                                    <a:pt x="429" y="199"/>
                                  </a:cubicBezTo>
                                  <a:cubicBezTo>
                                    <a:pt x="429" y="199"/>
                                    <a:pt x="429" y="199"/>
                                    <a:pt x="429" y="199"/>
                                  </a:cubicBezTo>
                                  <a:cubicBezTo>
                                    <a:pt x="430" y="199"/>
                                    <a:pt x="430" y="199"/>
                                    <a:pt x="431" y="199"/>
                                  </a:cubicBezTo>
                                  <a:cubicBezTo>
                                    <a:pt x="431" y="199"/>
                                    <a:pt x="431" y="199"/>
                                    <a:pt x="431" y="199"/>
                                  </a:cubicBezTo>
                                  <a:cubicBezTo>
                                    <a:pt x="431" y="195"/>
                                    <a:pt x="434" y="192"/>
                                    <a:pt x="438" y="192"/>
                                  </a:cubicBezTo>
                                  <a:cubicBezTo>
                                    <a:pt x="441" y="192"/>
                                    <a:pt x="444" y="195"/>
                                    <a:pt x="444" y="199"/>
                                  </a:cubicBezTo>
                                  <a:cubicBezTo>
                                    <a:pt x="444" y="199"/>
                                    <a:pt x="444" y="199"/>
                                    <a:pt x="444" y="199"/>
                                  </a:cubicBezTo>
                                  <a:cubicBezTo>
                                    <a:pt x="445" y="199"/>
                                    <a:pt x="446" y="199"/>
                                    <a:pt x="447" y="200"/>
                                  </a:cubicBezTo>
                                  <a:cubicBezTo>
                                    <a:pt x="447" y="199"/>
                                    <a:pt x="447" y="199"/>
                                    <a:pt x="447" y="199"/>
                                  </a:cubicBezTo>
                                  <a:close/>
                                  <a:moveTo>
                                    <a:pt x="438" y="193"/>
                                  </a:moveTo>
                                  <a:cubicBezTo>
                                    <a:pt x="435" y="193"/>
                                    <a:pt x="433" y="196"/>
                                    <a:pt x="433" y="199"/>
                                  </a:cubicBezTo>
                                  <a:cubicBezTo>
                                    <a:pt x="433" y="199"/>
                                    <a:pt x="433" y="199"/>
                                    <a:pt x="433" y="199"/>
                                  </a:cubicBezTo>
                                  <a:cubicBezTo>
                                    <a:pt x="434" y="199"/>
                                    <a:pt x="436" y="199"/>
                                    <a:pt x="438" y="199"/>
                                  </a:cubicBezTo>
                                  <a:cubicBezTo>
                                    <a:pt x="439" y="199"/>
                                    <a:pt x="441" y="199"/>
                                    <a:pt x="443" y="199"/>
                                  </a:cubicBezTo>
                                  <a:cubicBezTo>
                                    <a:pt x="443" y="199"/>
                                    <a:pt x="443" y="199"/>
                                    <a:pt x="443" y="199"/>
                                  </a:cubicBezTo>
                                  <a:cubicBezTo>
                                    <a:pt x="443" y="196"/>
                                    <a:pt x="441" y="193"/>
                                    <a:pt x="438" y="193"/>
                                  </a:cubicBezTo>
                                  <a:close/>
                                  <a:moveTo>
                                    <a:pt x="409" y="209"/>
                                  </a:moveTo>
                                  <a:cubicBezTo>
                                    <a:pt x="411" y="211"/>
                                    <a:pt x="412" y="212"/>
                                    <a:pt x="414" y="214"/>
                                  </a:cubicBezTo>
                                  <a:cubicBezTo>
                                    <a:pt x="421" y="209"/>
                                    <a:pt x="429" y="206"/>
                                    <a:pt x="438" y="206"/>
                                  </a:cubicBezTo>
                                  <a:cubicBezTo>
                                    <a:pt x="447" y="206"/>
                                    <a:pt x="455" y="209"/>
                                    <a:pt x="462" y="214"/>
                                  </a:cubicBezTo>
                                  <a:cubicBezTo>
                                    <a:pt x="464" y="212"/>
                                    <a:pt x="465" y="211"/>
                                    <a:pt x="467" y="210"/>
                                  </a:cubicBezTo>
                                  <a:cubicBezTo>
                                    <a:pt x="459" y="204"/>
                                    <a:pt x="449" y="200"/>
                                    <a:pt x="438" y="200"/>
                                  </a:cubicBezTo>
                                  <a:cubicBezTo>
                                    <a:pt x="427" y="200"/>
                                    <a:pt x="417" y="204"/>
                                    <a:pt x="409" y="209"/>
                                  </a:cubicBezTo>
                                  <a:close/>
                                  <a:moveTo>
                                    <a:pt x="415" y="215"/>
                                  </a:moveTo>
                                  <a:cubicBezTo>
                                    <a:pt x="416" y="216"/>
                                    <a:pt x="418" y="218"/>
                                    <a:pt x="419" y="219"/>
                                  </a:cubicBezTo>
                                  <a:cubicBezTo>
                                    <a:pt x="424" y="216"/>
                                    <a:pt x="431" y="214"/>
                                    <a:pt x="438" y="214"/>
                                  </a:cubicBezTo>
                                  <a:cubicBezTo>
                                    <a:pt x="445" y="214"/>
                                    <a:pt x="452" y="216"/>
                                    <a:pt x="457" y="220"/>
                                  </a:cubicBezTo>
                                  <a:cubicBezTo>
                                    <a:pt x="458" y="218"/>
                                    <a:pt x="460" y="217"/>
                                    <a:pt x="461" y="215"/>
                                  </a:cubicBezTo>
                                  <a:cubicBezTo>
                                    <a:pt x="454" y="211"/>
                                    <a:pt x="446" y="208"/>
                                    <a:pt x="438" y="208"/>
                                  </a:cubicBezTo>
                                  <a:cubicBezTo>
                                    <a:pt x="429" y="208"/>
                                    <a:pt x="422" y="210"/>
                                    <a:pt x="415" y="215"/>
                                  </a:cubicBezTo>
                                  <a:close/>
                                  <a:moveTo>
                                    <a:pt x="420" y="221"/>
                                  </a:moveTo>
                                  <a:cubicBezTo>
                                    <a:pt x="421" y="222"/>
                                    <a:pt x="422" y="224"/>
                                    <a:pt x="423" y="225"/>
                                  </a:cubicBezTo>
                                  <a:cubicBezTo>
                                    <a:pt x="427" y="223"/>
                                    <a:pt x="432" y="221"/>
                                    <a:pt x="438" y="221"/>
                                  </a:cubicBezTo>
                                  <a:cubicBezTo>
                                    <a:pt x="444" y="221"/>
                                    <a:pt x="449" y="223"/>
                                    <a:pt x="453" y="226"/>
                                  </a:cubicBezTo>
                                  <a:cubicBezTo>
                                    <a:pt x="454" y="224"/>
                                    <a:pt x="455" y="223"/>
                                    <a:pt x="456" y="221"/>
                                  </a:cubicBezTo>
                                  <a:cubicBezTo>
                                    <a:pt x="451" y="218"/>
                                    <a:pt x="445" y="216"/>
                                    <a:pt x="438" y="216"/>
                                  </a:cubicBezTo>
                                  <a:cubicBezTo>
                                    <a:pt x="431" y="216"/>
                                    <a:pt x="425" y="218"/>
                                    <a:pt x="420" y="221"/>
                                  </a:cubicBezTo>
                                  <a:close/>
                                  <a:moveTo>
                                    <a:pt x="423" y="227"/>
                                  </a:moveTo>
                                  <a:cubicBezTo>
                                    <a:pt x="424" y="229"/>
                                    <a:pt x="425" y="231"/>
                                    <a:pt x="426" y="232"/>
                                  </a:cubicBezTo>
                                  <a:cubicBezTo>
                                    <a:pt x="429" y="230"/>
                                    <a:pt x="433" y="229"/>
                                    <a:pt x="438" y="229"/>
                                  </a:cubicBezTo>
                                  <a:cubicBezTo>
                                    <a:pt x="442" y="229"/>
                                    <a:pt x="447" y="230"/>
                                    <a:pt x="450" y="233"/>
                                  </a:cubicBezTo>
                                  <a:cubicBezTo>
                                    <a:pt x="451" y="231"/>
                                    <a:pt x="452" y="229"/>
                                    <a:pt x="453" y="227"/>
                                  </a:cubicBezTo>
                                  <a:cubicBezTo>
                                    <a:pt x="448" y="224"/>
                                    <a:pt x="443" y="223"/>
                                    <a:pt x="438" y="223"/>
                                  </a:cubicBezTo>
                                  <a:cubicBezTo>
                                    <a:pt x="433" y="223"/>
                                    <a:pt x="428" y="224"/>
                                    <a:pt x="423" y="227"/>
                                  </a:cubicBezTo>
                                  <a:close/>
                                  <a:moveTo>
                                    <a:pt x="426" y="234"/>
                                  </a:moveTo>
                                  <a:cubicBezTo>
                                    <a:pt x="427" y="236"/>
                                    <a:pt x="428" y="238"/>
                                    <a:pt x="428" y="240"/>
                                  </a:cubicBezTo>
                                  <a:cubicBezTo>
                                    <a:pt x="431" y="238"/>
                                    <a:pt x="434" y="236"/>
                                    <a:pt x="438" y="236"/>
                                  </a:cubicBezTo>
                                  <a:cubicBezTo>
                                    <a:pt x="442" y="236"/>
                                    <a:pt x="446" y="238"/>
                                    <a:pt x="448" y="241"/>
                                  </a:cubicBezTo>
                                  <a:cubicBezTo>
                                    <a:pt x="449" y="239"/>
                                    <a:pt x="449" y="237"/>
                                    <a:pt x="450" y="235"/>
                                  </a:cubicBezTo>
                                  <a:cubicBezTo>
                                    <a:pt x="446" y="232"/>
                                    <a:pt x="442" y="230"/>
                                    <a:pt x="438" y="230"/>
                                  </a:cubicBezTo>
                                  <a:cubicBezTo>
                                    <a:pt x="434" y="230"/>
                                    <a:pt x="430" y="232"/>
                                    <a:pt x="426" y="234"/>
                                  </a:cubicBezTo>
                                  <a:close/>
                                  <a:moveTo>
                                    <a:pt x="447" y="250"/>
                                  </a:moveTo>
                                  <a:cubicBezTo>
                                    <a:pt x="447" y="248"/>
                                    <a:pt x="448" y="246"/>
                                    <a:pt x="448" y="244"/>
                                  </a:cubicBezTo>
                                  <a:cubicBezTo>
                                    <a:pt x="446" y="240"/>
                                    <a:pt x="442" y="238"/>
                                    <a:pt x="438" y="238"/>
                                  </a:cubicBezTo>
                                  <a:cubicBezTo>
                                    <a:pt x="434" y="238"/>
                                    <a:pt x="431" y="240"/>
                                    <a:pt x="428" y="242"/>
                                  </a:cubicBezTo>
                                  <a:cubicBezTo>
                                    <a:pt x="429" y="245"/>
                                    <a:pt x="429" y="247"/>
                                    <a:pt x="429" y="250"/>
                                  </a:cubicBezTo>
                                  <a:cubicBezTo>
                                    <a:pt x="429" y="250"/>
                                    <a:pt x="429" y="251"/>
                                    <a:pt x="429" y="251"/>
                                  </a:cubicBezTo>
                                  <a:cubicBezTo>
                                    <a:pt x="430" y="251"/>
                                    <a:pt x="430" y="251"/>
                                    <a:pt x="431" y="251"/>
                                  </a:cubicBezTo>
                                  <a:cubicBezTo>
                                    <a:pt x="431" y="250"/>
                                    <a:pt x="431" y="250"/>
                                    <a:pt x="431" y="250"/>
                                  </a:cubicBezTo>
                                  <a:cubicBezTo>
                                    <a:pt x="431" y="246"/>
                                    <a:pt x="434" y="243"/>
                                    <a:pt x="438" y="243"/>
                                  </a:cubicBezTo>
                                  <a:cubicBezTo>
                                    <a:pt x="441" y="243"/>
                                    <a:pt x="444" y="246"/>
                                    <a:pt x="444" y="250"/>
                                  </a:cubicBezTo>
                                  <a:cubicBezTo>
                                    <a:pt x="444" y="250"/>
                                    <a:pt x="444" y="250"/>
                                    <a:pt x="444" y="251"/>
                                  </a:cubicBezTo>
                                  <a:cubicBezTo>
                                    <a:pt x="445" y="251"/>
                                    <a:pt x="446" y="251"/>
                                    <a:pt x="447" y="251"/>
                                  </a:cubicBezTo>
                                  <a:cubicBezTo>
                                    <a:pt x="447" y="251"/>
                                    <a:pt x="447" y="250"/>
                                    <a:pt x="447" y="250"/>
                                  </a:cubicBezTo>
                                  <a:close/>
                                  <a:moveTo>
                                    <a:pt x="438" y="245"/>
                                  </a:moveTo>
                                  <a:cubicBezTo>
                                    <a:pt x="435" y="245"/>
                                    <a:pt x="433" y="247"/>
                                    <a:pt x="433" y="250"/>
                                  </a:cubicBezTo>
                                  <a:cubicBezTo>
                                    <a:pt x="433" y="250"/>
                                    <a:pt x="433" y="250"/>
                                    <a:pt x="433" y="250"/>
                                  </a:cubicBezTo>
                                  <a:cubicBezTo>
                                    <a:pt x="434" y="250"/>
                                    <a:pt x="436" y="250"/>
                                    <a:pt x="438" y="250"/>
                                  </a:cubicBezTo>
                                  <a:cubicBezTo>
                                    <a:pt x="439" y="250"/>
                                    <a:pt x="441" y="250"/>
                                    <a:pt x="443" y="250"/>
                                  </a:cubicBezTo>
                                  <a:cubicBezTo>
                                    <a:pt x="443" y="250"/>
                                    <a:pt x="443" y="250"/>
                                    <a:pt x="443" y="250"/>
                                  </a:cubicBezTo>
                                  <a:cubicBezTo>
                                    <a:pt x="443" y="247"/>
                                    <a:pt x="441" y="245"/>
                                    <a:pt x="438" y="245"/>
                                  </a:cubicBezTo>
                                  <a:close/>
                                  <a:moveTo>
                                    <a:pt x="409" y="261"/>
                                  </a:moveTo>
                                  <a:cubicBezTo>
                                    <a:pt x="411" y="262"/>
                                    <a:pt x="412" y="263"/>
                                    <a:pt x="414" y="265"/>
                                  </a:cubicBezTo>
                                  <a:cubicBezTo>
                                    <a:pt x="421" y="260"/>
                                    <a:pt x="429" y="258"/>
                                    <a:pt x="438" y="258"/>
                                  </a:cubicBezTo>
                                  <a:cubicBezTo>
                                    <a:pt x="447" y="258"/>
                                    <a:pt x="455" y="261"/>
                                    <a:pt x="462" y="265"/>
                                  </a:cubicBezTo>
                                  <a:cubicBezTo>
                                    <a:pt x="464" y="264"/>
                                    <a:pt x="465" y="262"/>
                                    <a:pt x="467" y="261"/>
                                  </a:cubicBezTo>
                                  <a:cubicBezTo>
                                    <a:pt x="459" y="255"/>
                                    <a:pt x="449" y="252"/>
                                    <a:pt x="438" y="252"/>
                                  </a:cubicBezTo>
                                  <a:cubicBezTo>
                                    <a:pt x="427" y="252"/>
                                    <a:pt x="417" y="255"/>
                                    <a:pt x="409" y="261"/>
                                  </a:cubicBezTo>
                                  <a:close/>
                                  <a:moveTo>
                                    <a:pt x="415" y="266"/>
                                  </a:moveTo>
                                  <a:cubicBezTo>
                                    <a:pt x="416" y="268"/>
                                    <a:pt x="418" y="269"/>
                                    <a:pt x="419" y="271"/>
                                  </a:cubicBezTo>
                                  <a:cubicBezTo>
                                    <a:pt x="424" y="267"/>
                                    <a:pt x="431" y="265"/>
                                    <a:pt x="438" y="265"/>
                                  </a:cubicBezTo>
                                  <a:cubicBezTo>
                                    <a:pt x="445" y="265"/>
                                    <a:pt x="452" y="268"/>
                                    <a:pt x="457" y="271"/>
                                  </a:cubicBezTo>
                                  <a:cubicBezTo>
                                    <a:pt x="458" y="270"/>
                                    <a:pt x="460" y="268"/>
                                    <a:pt x="461" y="266"/>
                                  </a:cubicBezTo>
                                  <a:cubicBezTo>
                                    <a:pt x="454" y="262"/>
                                    <a:pt x="446" y="259"/>
                                    <a:pt x="438" y="259"/>
                                  </a:cubicBezTo>
                                  <a:cubicBezTo>
                                    <a:pt x="429" y="259"/>
                                    <a:pt x="422" y="262"/>
                                    <a:pt x="415" y="266"/>
                                  </a:cubicBezTo>
                                  <a:close/>
                                  <a:moveTo>
                                    <a:pt x="420" y="272"/>
                                  </a:moveTo>
                                  <a:cubicBezTo>
                                    <a:pt x="421" y="274"/>
                                    <a:pt x="422" y="275"/>
                                    <a:pt x="423" y="277"/>
                                  </a:cubicBezTo>
                                  <a:cubicBezTo>
                                    <a:pt x="427" y="274"/>
                                    <a:pt x="432" y="272"/>
                                    <a:pt x="438" y="272"/>
                                  </a:cubicBezTo>
                                  <a:cubicBezTo>
                                    <a:pt x="444" y="272"/>
                                    <a:pt x="449" y="274"/>
                                    <a:pt x="453" y="277"/>
                                  </a:cubicBezTo>
                                  <a:cubicBezTo>
                                    <a:pt x="454" y="276"/>
                                    <a:pt x="455" y="274"/>
                                    <a:pt x="456" y="273"/>
                                  </a:cubicBezTo>
                                  <a:cubicBezTo>
                                    <a:pt x="451" y="269"/>
                                    <a:pt x="445" y="267"/>
                                    <a:pt x="438" y="267"/>
                                  </a:cubicBezTo>
                                  <a:cubicBezTo>
                                    <a:pt x="431" y="267"/>
                                    <a:pt x="425" y="269"/>
                                    <a:pt x="420" y="272"/>
                                  </a:cubicBezTo>
                                  <a:close/>
                                  <a:moveTo>
                                    <a:pt x="423" y="278"/>
                                  </a:moveTo>
                                  <a:cubicBezTo>
                                    <a:pt x="424" y="280"/>
                                    <a:pt x="425" y="282"/>
                                    <a:pt x="426" y="284"/>
                                  </a:cubicBezTo>
                                  <a:cubicBezTo>
                                    <a:pt x="429" y="282"/>
                                    <a:pt x="433" y="280"/>
                                    <a:pt x="438" y="280"/>
                                  </a:cubicBezTo>
                                  <a:cubicBezTo>
                                    <a:pt x="442" y="280"/>
                                    <a:pt x="447" y="282"/>
                                    <a:pt x="450" y="284"/>
                                  </a:cubicBezTo>
                                  <a:cubicBezTo>
                                    <a:pt x="451" y="282"/>
                                    <a:pt x="452" y="280"/>
                                    <a:pt x="453" y="279"/>
                                  </a:cubicBezTo>
                                  <a:cubicBezTo>
                                    <a:pt x="448" y="276"/>
                                    <a:pt x="443" y="274"/>
                                    <a:pt x="438" y="274"/>
                                  </a:cubicBezTo>
                                  <a:cubicBezTo>
                                    <a:pt x="433" y="274"/>
                                    <a:pt x="428" y="276"/>
                                    <a:pt x="423" y="278"/>
                                  </a:cubicBezTo>
                                  <a:close/>
                                  <a:moveTo>
                                    <a:pt x="426" y="285"/>
                                  </a:moveTo>
                                  <a:cubicBezTo>
                                    <a:pt x="427" y="287"/>
                                    <a:pt x="428" y="290"/>
                                    <a:pt x="428" y="292"/>
                                  </a:cubicBezTo>
                                  <a:cubicBezTo>
                                    <a:pt x="431" y="289"/>
                                    <a:pt x="434" y="288"/>
                                    <a:pt x="438" y="288"/>
                                  </a:cubicBezTo>
                                  <a:cubicBezTo>
                                    <a:pt x="442" y="288"/>
                                    <a:pt x="446" y="290"/>
                                    <a:pt x="448" y="293"/>
                                  </a:cubicBezTo>
                                  <a:cubicBezTo>
                                    <a:pt x="449" y="290"/>
                                    <a:pt x="449" y="288"/>
                                    <a:pt x="450" y="286"/>
                                  </a:cubicBezTo>
                                  <a:cubicBezTo>
                                    <a:pt x="446" y="283"/>
                                    <a:pt x="442" y="282"/>
                                    <a:pt x="438" y="282"/>
                                  </a:cubicBezTo>
                                  <a:cubicBezTo>
                                    <a:pt x="434" y="282"/>
                                    <a:pt x="430" y="283"/>
                                    <a:pt x="426" y="285"/>
                                  </a:cubicBezTo>
                                  <a:close/>
                                  <a:moveTo>
                                    <a:pt x="447" y="301"/>
                                  </a:moveTo>
                                  <a:cubicBezTo>
                                    <a:pt x="447" y="299"/>
                                    <a:pt x="448" y="297"/>
                                    <a:pt x="448" y="295"/>
                                  </a:cubicBezTo>
                                  <a:cubicBezTo>
                                    <a:pt x="446" y="292"/>
                                    <a:pt x="442" y="289"/>
                                    <a:pt x="438" y="289"/>
                                  </a:cubicBezTo>
                                  <a:cubicBezTo>
                                    <a:pt x="434" y="289"/>
                                    <a:pt x="431" y="291"/>
                                    <a:pt x="428" y="294"/>
                                  </a:cubicBezTo>
                                  <a:cubicBezTo>
                                    <a:pt x="429" y="296"/>
                                    <a:pt x="429" y="299"/>
                                    <a:pt x="429" y="301"/>
                                  </a:cubicBezTo>
                                  <a:cubicBezTo>
                                    <a:pt x="429" y="302"/>
                                    <a:pt x="429" y="302"/>
                                    <a:pt x="429" y="302"/>
                                  </a:cubicBezTo>
                                  <a:cubicBezTo>
                                    <a:pt x="430" y="302"/>
                                    <a:pt x="430" y="302"/>
                                    <a:pt x="431" y="302"/>
                                  </a:cubicBezTo>
                                  <a:cubicBezTo>
                                    <a:pt x="431" y="302"/>
                                    <a:pt x="431" y="301"/>
                                    <a:pt x="431" y="301"/>
                                  </a:cubicBezTo>
                                  <a:cubicBezTo>
                                    <a:pt x="431" y="298"/>
                                    <a:pt x="434" y="295"/>
                                    <a:pt x="438" y="295"/>
                                  </a:cubicBezTo>
                                  <a:cubicBezTo>
                                    <a:pt x="441" y="295"/>
                                    <a:pt x="444" y="298"/>
                                    <a:pt x="444" y="301"/>
                                  </a:cubicBezTo>
                                  <a:cubicBezTo>
                                    <a:pt x="444" y="301"/>
                                    <a:pt x="444" y="302"/>
                                    <a:pt x="444" y="302"/>
                                  </a:cubicBezTo>
                                  <a:cubicBezTo>
                                    <a:pt x="445" y="302"/>
                                    <a:pt x="446" y="302"/>
                                    <a:pt x="447" y="302"/>
                                  </a:cubicBezTo>
                                  <a:cubicBezTo>
                                    <a:pt x="447" y="302"/>
                                    <a:pt x="447" y="302"/>
                                    <a:pt x="447" y="301"/>
                                  </a:cubicBezTo>
                                  <a:close/>
                                  <a:moveTo>
                                    <a:pt x="438" y="296"/>
                                  </a:moveTo>
                                  <a:cubicBezTo>
                                    <a:pt x="435" y="296"/>
                                    <a:pt x="433" y="298"/>
                                    <a:pt x="433" y="301"/>
                                  </a:cubicBezTo>
                                  <a:cubicBezTo>
                                    <a:pt x="433" y="301"/>
                                    <a:pt x="433" y="302"/>
                                    <a:pt x="433" y="302"/>
                                  </a:cubicBezTo>
                                  <a:cubicBezTo>
                                    <a:pt x="434" y="302"/>
                                    <a:pt x="436" y="301"/>
                                    <a:pt x="438" y="301"/>
                                  </a:cubicBezTo>
                                  <a:cubicBezTo>
                                    <a:pt x="439" y="301"/>
                                    <a:pt x="441" y="302"/>
                                    <a:pt x="443" y="302"/>
                                  </a:cubicBezTo>
                                  <a:cubicBezTo>
                                    <a:pt x="443" y="302"/>
                                    <a:pt x="443" y="301"/>
                                    <a:pt x="443" y="301"/>
                                  </a:cubicBezTo>
                                  <a:cubicBezTo>
                                    <a:pt x="443" y="298"/>
                                    <a:pt x="441" y="296"/>
                                    <a:pt x="438" y="296"/>
                                  </a:cubicBezTo>
                                  <a:close/>
                                  <a:moveTo>
                                    <a:pt x="520" y="250"/>
                                  </a:moveTo>
                                  <a:cubicBezTo>
                                    <a:pt x="520" y="251"/>
                                    <a:pt x="520" y="253"/>
                                    <a:pt x="519" y="254"/>
                                  </a:cubicBezTo>
                                  <a:cubicBezTo>
                                    <a:pt x="521" y="255"/>
                                    <a:pt x="523" y="256"/>
                                    <a:pt x="525" y="257"/>
                                  </a:cubicBezTo>
                                  <a:cubicBezTo>
                                    <a:pt x="525" y="255"/>
                                    <a:pt x="526" y="252"/>
                                    <a:pt x="526" y="250"/>
                                  </a:cubicBezTo>
                                  <a:cubicBezTo>
                                    <a:pt x="526" y="242"/>
                                    <a:pt x="523" y="236"/>
                                    <a:pt x="518" y="231"/>
                                  </a:cubicBezTo>
                                  <a:cubicBezTo>
                                    <a:pt x="513" y="226"/>
                                    <a:pt x="506" y="223"/>
                                    <a:pt x="499" y="223"/>
                                  </a:cubicBezTo>
                                  <a:cubicBezTo>
                                    <a:pt x="491" y="223"/>
                                    <a:pt x="484" y="226"/>
                                    <a:pt x="479" y="231"/>
                                  </a:cubicBezTo>
                                  <a:cubicBezTo>
                                    <a:pt x="474" y="236"/>
                                    <a:pt x="471" y="242"/>
                                    <a:pt x="471" y="250"/>
                                  </a:cubicBezTo>
                                  <a:cubicBezTo>
                                    <a:pt x="471" y="252"/>
                                    <a:pt x="472" y="255"/>
                                    <a:pt x="472" y="257"/>
                                  </a:cubicBezTo>
                                  <a:cubicBezTo>
                                    <a:pt x="474" y="256"/>
                                    <a:pt x="476" y="255"/>
                                    <a:pt x="478" y="254"/>
                                  </a:cubicBezTo>
                                  <a:cubicBezTo>
                                    <a:pt x="478" y="253"/>
                                    <a:pt x="478" y="251"/>
                                    <a:pt x="478" y="250"/>
                                  </a:cubicBezTo>
                                  <a:cubicBezTo>
                                    <a:pt x="478" y="238"/>
                                    <a:pt x="487" y="229"/>
                                    <a:pt x="499" y="229"/>
                                  </a:cubicBezTo>
                                  <a:cubicBezTo>
                                    <a:pt x="510" y="229"/>
                                    <a:pt x="520" y="238"/>
                                    <a:pt x="520" y="250"/>
                                  </a:cubicBezTo>
                                  <a:close/>
                                  <a:moveTo>
                                    <a:pt x="512" y="250"/>
                                  </a:moveTo>
                                  <a:cubicBezTo>
                                    <a:pt x="512" y="251"/>
                                    <a:pt x="512" y="251"/>
                                    <a:pt x="512" y="252"/>
                                  </a:cubicBezTo>
                                  <a:cubicBezTo>
                                    <a:pt x="514" y="252"/>
                                    <a:pt x="516" y="253"/>
                                    <a:pt x="518" y="254"/>
                                  </a:cubicBezTo>
                                  <a:cubicBezTo>
                                    <a:pt x="518" y="253"/>
                                    <a:pt x="518" y="251"/>
                                    <a:pt x="518" y="250"/>
                                  </a:cubicBezTo>
                                  <a:cubicBezTo>
                                    <a:pt x="518" y="245"/>
                                    <a:pt x="516" y="240"/>
                                    <a:pt x="512" y="236"/>
                                  </a:cubicBezTo>
                                  <a:cubicBezTo>
                                    <a:pt x="509" y="233"/>
                                    <a:pt x="504" y="230"/>
                                    <a:pt x="499" y="230"/>
                                  </a:cubicBezTo>
                                  <a:cubicBezTo>
                                    <a:pt x="493" y="230"/>
                                    <a:pt x="488" y="233"/>
                                    <a:pt x="485" y="236"/>
                                  </a:cubicBezTo>
                                  <a:cubicBezTo>
                                    <a:pt x="481" y="240"/>
                                    <a:pt x="479" y="245"/>
                                    <a:pt x="479" y="250"/>
                                  </a:cubicBezTo>
                                  <a:cubicBezTo>
                                    <a:pt x="479" y="251"/>
                                    <a:pt x="479" y="253"/>
                                    <a:pt x="480" y="254"/>
                                  </a:cubicBezTo>
                                  <a:cubicBezTo>
                                    <a:pt x="481" y="253"/>
                                    <a:pt x="483" y="252"/>
                                    <a:pt x="485" y="252"/>
                                  </a:cubicBezTo>
                                  <a:cubicBezTo>
                                    <a:pt x="485" y="251"/>
                                    <a:pt x="485" y="251"/>
                                    <a:pt x="485" y="250"/>
                                  </a:cubicBezTo>
                                  <a:cubicBezTo>
                                    <a:pt x="485" y="242"/>
                                    <a:pt x="491" y="236"/>
                                    <a:pt x="499" y="236"/>
                                  </a:cubicBezTo>
                                  <a:cubicBezTo>
                                    <a:pt x="506" y="236"/>
                                    <a:pt x="512" y="242"/>
                                    <a:pt x="512" y="250"/>
                                  </a:cubicBezTo>
                                  <a:close/>
                                  <a:moveTo>
                                    <a:pt x="505" y="250"/>
                                  </a:moveTo>
                                  <a:cubicBezTo>
                                    <a:pt x="505" y="250"/>
                                    <a:pt x="505" y="250"/>
                                    <a:pt x="505" y="251"/>
                                  </a:cubicBezTo>
                                  <a:cubicBezTo>
                                    <a:pt x="507" y="251"/>
                                    <a:pt x="509" y="251"/>
                                    <a:pt x="510" y="251"/>
                                  </a:cubicBezTo>
                                  <a:cubicBezTo>
                                    <a:pt x="511" y="251"/>
                                    <a:pt x="511" y="250"/>
                                    <a:pt x="511" y="250"/>
                                  </a:cubicBezTo>
                                  <a:cubicBezTo>
                                    <a:pt x="511" y="243"/>
                                    <a:pt x="505" y="238"/>
                                    <a:pt x="499" y="238"/>
                                  </a:cubicBezTo>
                                  <a:cubicBezTo>
                                    <a:pt x="492" y="238"/>
                                    <a:pt x="487" y="243"/>
                                    <a:pt x="487" y="250"/>
                                  </a:cubicBezTo>
                                  <a:cubicBezTo>
                                    <a:pt x="487" y="250"/>
                                    <a:pt x="487" y="251"/>
                                    <a:pt x="487" y="251"/>
                                  </a:cubicBezTo>
                                  <a:cubicBezTo>
                                    <a:pt x="489" y="251"/>
                                    <a:pt x="490" y="251"/>
                                    <a:pt x="492" y="251"/>
                                  </a:cubicBezTo>
                                  <a:cubicBezTo>
                                    <a:pt x="492" y="250"/>
                                    <a:pt x="492" y="250"/>
                                    <a:pt x="492" y="250"/>
                                  </a:cubicBezTo>
                                  <a:cubicBezTo>
                                    <a:pt x="492" y="246"/>
                                    <a:pt x="495" y="243"/>
                                    <a:pt x="499" y="243"/>
                                  </a:cubicBezTo>
                                  <a:cubicBezTo>
                                    <a:pt x="502" y="243"/>
                                    <a:pt x="505" y="246"/>
                                    <a:pt x="505" y="250"/>
                                  </a:cubicBezTo>
                                  <a:close/>
                                  <a:moveTo>
                                    <a:pt x="499" y="245"/>
                                  </a:moveTo>
                                  <a:cubicBezTo>
                                    <a:pt x="496" y="245"/>
                                    <a:pt x="494" y="247"/>
                                    <a:pt x="494" y="250"/>
                                  </a:cubicBezTo>
                                  <a:cubicBezTo>
                                    <a:pt x="494" y="250"/>
                                    <a:pt x="494" y="250"/>
                                    <a:pt x="494" y="250"/>
                                  </a:cubicBezTo>
                                  <a:cubicBezTo>
                                    <a:pt x="495" y="250"/>
                                    <a:pt x="497" y="250"/>
                                    <a:pt x="499" y="250"/>
                                  </a:cubicBezTo>
                                  <a:cubicBezTo>
                                    <a:pt x="500" y="250"/>
                                    <a:pt x="502" y="250"/>
                                    <a:pt x="504" y="250"/>
                                  </a:cubicBezTo>
                                  <a:cubicBezTo>
                                    <a:pt x="504" y="250"/>
                                    <a:pt x="504" y="250"/>
                                    <a:pt x="504" y="250"/>
                                  </a:cubicBezTo>
                                  <a:cubicBezTo>
                                    <a:pt x="504" y="247"/>
                                    <a:pt x="501" y="245"/>
                                    <a:pt x="499" y="245"/>
                                  </a:cubicBezTo>
                                  <a:close/>
                                  <a:moveTo>
                                    <a:pt x="529" y="260"/>
                                  </a:moveTo>
                                  <a:cubicBezTo>
                                    <a:pt x="530" y="260"/>
                                    <a:pt x="531" y="259"/>
                                    <a:pt x="532" y="259"/>
                                  </a:cubicBezTo>
                                  <a:cubicBezTo>
                                    <a:pt x="532" y="256"/>
                                    <a:pt x="533" y="253"/>
                                    <a:pt x="533" y="250"/>
                                  </a:cubicBezTo>
                                  <a:cubicBezTo>
                                    <a:pt x="533" y="240"/>
                                    <a:pt x="529" y="232"/>
                                    <a:pt x="523" y="226"/>
                                  </a:cubicBezTo>
                                  <a:cubicBezTo>
                                    <a:pt x="517" y="220"/>
                                    <a:pt x="508" y="216"/>
                                    <a:pt x="499" y="216"/>
                                  </a:cubicBezTo>
                                  <a:cubicBezTo>
                                    <a:pt x="489" y="216"/>
                                    <a:pt x="481" y="220"/>
                                    <a:pt x="474" y="226"/>
                                  </a:cubicBezTo>
                                  <a:cubicBezTo>
                                    <a:pt x="468" y="232"/>
                                    <a:pt x="464" y="240"/>
                                    <a:pt x="464" y="250"/>
                                  </a:cubicBezTo>
                                  <a:cubicBezTo>
                                    <a:pt x="464" y="253"/>
                                    <a:pt x="465" y="256"/>
                                    <a:pt x="465" y="258"/>
                                  </a:cubicBezTo>
                                  <a:cubicBezTo>
                                    <a:pt x="466" y="259"/>
                                    <a:pt x="467" y="259"/>
                                    <a:pt x="468" y="260"/>
                                  </a:cubicBezTo>
                                  <a:cubicBezTo>
                                    <a:pt x="469" y="259"/>
                                    <a:pt x="470" y="259"/>
                                    <a:pt x="471" y="258"/>
                                  </a:cubicBezTo>
                                  <a:cubicBezTo>
                                    <a:pt x="470" y="256"/>
                                    <a:pt x="470" y="253"/>
                                    <a:pt x="470" y="250"/>
                                  </a:cubicBezTo>
                                  <a:cubicBezTo>
                                    <a:pt x="470" y="234"/>
                                    <a:pt x="483" y="221"/>
                                    <a:pt x="499" y="221"/>
                                  </a:cubicBezTo>
                                  <a:cubicBezTo>
                                    <a:pt x="515" y="221"/>
                                    <a:pt x="527" y="234"/>
                                    <a:pt x="527" y="250"/>
                                  </a:cubicBezTo>
                                  <a:cubicBezTo>
                                    <a:pt x="527" y="253"/>
                                    <a:pt x="527" y="256"/>
                                    <a:pt x="526" y="258"/>
                                  </a:cubicBezTo>
                                  <a:cubicBezTo>
                                    <a:pt x="527" y="259"/>
                                    <a:pt x="528" y="260"/>
                                    <a:pt x="529" y="260"/>
                                  </a:cubicBezTo>
                                  <a:close/>
                                  <a:moveTo>
                                    <a:pt x="520" y="199"/>
                                  </a:moveTo>
                                  <a:cubicBezTo>
                                    <a:pt x="520" y="200"/>
                                    <a:pt x="520" y="202"/>
                                    <a:pt x="519" y="203"/>
                                  </a:cubicBezTo>
                                  <a:cubicBezTo>
                                    <a:pt x="521" y="204"/>
                                    <a:pt x="523" y="205"/>
                                    <a:pt x="525" y="206"/>
                                  </a:cubicBezTo>
                                  <a:cubicBezTo>
                                    <a:pt x="525" y="204"/>
                                    <a:pt x="526" y="201"/>
                                    <a:pt x="526" y="199"/>
                                  </a:cubicBezTo>
                                  <a:cubicBezTo>
                                    <a:pt x="526" y="191"/>
                                    <a:pt x="523" y="184"/>
                                    <a:pt x="518" y="179"/>
                                  </a:cubicBezTo>
                                  <a:cubicBezTo>
                                    <a:pt x="513" y="174"/>
                                    <a:pt x="506" y="171"/>
                                    <a:pt x="499" y="171"/>
                                  </a:cubicBezTo>
                                  <a:cubicBezTo>
                                    <a:pt x="491" y="171"/>
                                    <a:pt x="484" y="174"/>
                                    <a:pt x="479" y="179"/>
                                  </a:cubicBezTo>
                                  <a:cubicBezTo>
                                    <a:pt x="474" y="184"/>
                                    <a:pt x="471" y="191"/>
                                    <a:pt x="471" y="199"/>
                                  </a:cubicBezTo>
                                  <a:cubicBezTo>
                                    <a:pt x="471" y="201"/>
                                    <a:pt x="472" y="204"/>
                                    <a:pt x="472" y="206"/>
                                  </a:cubicBezTo>
                                  <a:cubicBezTo>
                                    <a:pt x="474" y="205"/>
                                    <a:pt x="476" y="204"/>
                                    <a:pt x="478" y="203"/>
                                  </a:cubicBezTo>
                                  <a:cubicBezTo>
                                    <a:pt x="478" y="202"/>
                                    <a:pt x="478" y="200"/>
                                    <a:pt x="478" y="199"/>
                                  </a:cubicBezTo>
                                  <a:cubicBezTo>
                                    <a:pt x="478" y="187"/>
                                    <a:pt x="487" y="177"/>
                                    <a:pt x="499" y="177"/>
                                  </a:cubicBezTo>
                                  <a:cubicBezTo>
                                    <a:pt x="510" y="177"/>
                                    <a:pt x="520" y="187"/>
                                    <a:pt x="520" y="199"/>
                                  </a:cubicBezTo>
                                  <a:close/>
                                  <a:moveTo>
                                    <a:pt x="512" y="199"/>
                                  </a:moveTo>
                                  <a:cubicBezTo>
                                    <a:pt x="512" y="199"/>
                                    <a:pt x="512" y="200"/>
                                    <a:pt x="512" y="200"/>
                                  </a:cubicBezTo>
                                  <a:cubicBezTo>
                                    <a:pt x="514" y="201"/>
                                    <a:pt x="516" y="202"/>
                                    <a:pt x="518" y="202"/>
                                  </a:cubicBezTo>
                                  <a:cubicBezTo>
                                    <a:pt x="518" y="201"/>
                                    <a:pt x="518" y="200"/>
                                    <a:pt x="518" y="199"/>
                                  </a:cubicBezTo>
                                  <a:cubicBezTo>
                                    <a:pt x="518" y="193"/>
                                    <a:pt x="516" y="188"/>
                                    <a:pt x="512" y="185"/>
                                  </a:cubicBezTo>
                                  <a:cubicBezTo>
                                    <a:pt x="509" y="181"/>
                                    <a:pt x="504" y="179"/>
                                    <a:pt x="499" y="179"/>
                                  </a:cubicBezTo>
                                  <a:cubicBezTo>
                                    <a:pt x="493" y="179"/>
                                    <a:pt x="488" y="181"/>
                                    <a:pt x="485" y="185"/>
                                  </a:cubicBezTo>
                                  <a:cubicBezTo>
                                    <a:pt x="481" y="188"/>
                                    <a:pt x="479" y="193"/>
                                    <a:pt x="479" y="199"/>
                                  </a:cubicBezTo>
                                  <a:cubicBezTo>
                                    <a:pt x="479" y="200"/>
                                    <a:pt x="479" y="201"/>
                                    <a:pt x="480" y="202"/>
                                  </a:cubicBezTo>
                                  <a:cubicBezTo>
                                    <a:pt x="481" y="202"/>
                                    <a:pt x="483" y="201"/>
                                    <a:pt x="485" y="200"/>
                                  </a:cubicBezTo>
                                  <a:cubicBezTo>
                                    <a:pt x="485" y="200"/>
                                    <a:pt x="485" y="199"/>
                                    <a:pt x="485" y="199"/>
                                  </a:cubicBezTo>
                                  <a:cubicBezTo>
                                    <a:pt x="485" y="191"/>
                                    <a:pt x="491" y="185"/>
                                    <a:pt x="499" y="185"/>
                                  </a:cubicBezTo>
                                  <a:cubicBezTo>
                                    <a:pt x="506" y="185"/>
                                    <a:pt x="512" y="191"/>
                                    <a:pt x="512" y="199"/>
                                  </a:cubicBezTo>
                                  <a:close/>
                                  <a:moveTo>
                                    <a:pt x="505" y="199"/>
                                  </a:moveTo>
                                  <a:cubicBezTo>
                                    <a:pt x="505" y="199"/>
                                    <a:pt x="505" y="199"/>
                                    <a:pt x="505" y="199"/>
                                  </a:cubicBezTo>
                                  <a:cubicBezTo>
                                    <a:pt x="507" y="199"/>
                                    <a:pt x="509" y="200"/>
                                    <a:pt x="510" y="200"/>
                                  </a:cubicBezTo>
                                  <a:cubicBezTo>
                                    <a:pt x="511" y="200"/>
                                    <a:pt x="511" y="199"/>
                                    <a:pt x="511" y="199"/>
                                  </a:cubicBezTo>
                                  <a:cubicBezTo>
                                    <a:pt x="511" y="192"/>
                                    <a:pt x="505" y="187"/>
                                    <a:pt x="499" y="187"/>
                                  </a:cubicBezTo>
                                  <a:cubicBezTo>
                                    <a:pt x="492" y="187"/>
                                    <a:pt x="487" y="192"/>
                                    <a:pt x="487" y="199"/>
                                  </a:cubicBezTo>
                                  <a:cubicBezTo>
                                    <a:pt x="487" y="199"/>
                                    <a:pt x="487" y="200"/>
                                    <a:pt x="487" y="200"/>
                                  </a:cubicBezTo>
                                  <a:cubicBezTo>
                                    <a:pt x="489" y="200"/>
                                    <a:pt x="490" y="199"/>
                                    <a:pt x="492" y="199"/>
                                  </a:cubicBezTo>
                                  <a:cubicBezTo>
                                    <a:pt x="492" y="199"/>
                                    <a:pt x="492" y="199"/>
                                    <a:pt x="492" y="199"/>
                                  </a:cubicBezTo>
                                  <a:cubicBezTo>
                                    <a:pt x="492" y="195"/>
                                    <a:pt x="495" y="192"/>
                                    <a:pt x="499" y="192"/>
                                  </a:cubicBezTo>
                                  <a:cubicBezTo>
                                    <a:pt x="502" y="192"/>
                                    <a:pt x="505" y="195"/>
                                    <a:pt x="505" y="199"/>
                                  </a:cubicBezTo>
                                  <a:close/>
                                  <a:moveTo>
                                    <a:pt x="499" y="193"/>
                                  </a:moveTo>
                                  <a:cubicBezTo>
                                    <a:pt x="496" y="193"/>
                                    <a:pt x="494" y="196"/>
                                    <a:pt x="494" y="199"/>
                                  </a:cubicBezTo>
                                  <a:cubicBezTo>
                                    <a:pt x="494" y="199"/>
                                    <a:pt x="494" y="199"/>
                                    <a:pt x="494" y="199"/>
                                  </a:cubicBezTo>
                                  <a:cubicBezTo>
                                    <a:pt x="495" y="199"/>
                                    <a:pt x="497" y="199"/>
                                    <a:pt x="499" y="199"/>
                                  </a:cubicBezTo>
                                  <a:cubicBezTo>
                                    <a:pt x="500" y="199"/>
                                    <a:pt x="502" y="199"/>
                                    <a:pt x="504" y="199"/>
                                  </a:cubicBezTo>
                                  <a:cubicBezTo>
                                    <a:pt x="504" y="199"/>
                                    <a:pt x="504" y="199"/>
                                    <a:pt x="504" y="199"/>
                                  </a:cubicBezTo>
                                  <a:cubicBezTo>
                                    <a:pt x="504" y="196"/>
                                    <a:pt x="501" y="193"/>
                                    <a:pt x="499" y="193"/>
                                  </a:cubicBezTo>
                                  <a:close/>
                                  <a:moveTo>
                                    <a:pt x="529" y="209"/>
                                  </a:moveTo>
                                  <a:cubicBezTo>
                                    <a:pt x="530" y="208"/>
                                    <a:pt x="531" y="208"/>
                                    <a:pt x="532" y="207"/>
                                  </a:cubicBezTo>
                                  <a:cubicBezTo>
                                    <a:pt x="532" y="204"/>
                                    <a:pt x="533" y="202"/>
                                    <a:pt x="533" y="199"/>
                                  </a:cubicBezTo>
                                  <a:cubicBezTo>
                                    <a:pt x="533" y="189"/>
                                    <a:pt x="529" y="181"/>
                                    <a:pt x="523" y="174"/>
                                  </a:cubicBezTo>
                                  <a:cubicBezTo>
                                    <a:pt x="517" y="168"/>
                                    <a:pt x="508" y="164"/>
                                    <a:pt x="499" y="164"/>
                                  </a:cubicBezTo>
                                  <a:cubicBezTo>
                                    <a:pt x="489" y="164"/>
                                    <a:pt x="481" y="168"/>
                                    <a:pt x="474" y="174"/>
                                  </a:cubicBezTo>
                                  <a:cubicBezTo>
                                    <a:pt x="468" y="181"/>
                                    <a:pt x="464" y="189"/>
                                    <a:pt x="464" y="199"/>
                                  </a:cubicBezTo>
                                  <a:cubicBezTo>
                                    <a:pt x="464" y="201"/>
                                    <a:pt x="465" y="204"/>
                                    <a:pt x="465" y="207"/>
                                  </a:cubicBezTo>
                                  <a:cubicBezTo>
                                    <a:pt x="466" y="207"/>
                                    <a:pt x="467" y="208"/>
                                    <a:pt x="468" y="209"/>
                                  </a:cubicBezTo>
                                  <a:cubicBezTo>
                                    <a:pt x="469" y="208"/>
                                    <a:pt x="470" y="207"/>
                                    <a:pt x="471" y="207"/>
                                  </a:cubicBezTo>
                                  <a:cubicBezTo>
                                    <a:pt x="470" y="204"/>
                                    <a:pt x="470" y="201"/>
                                    <a:pt x="470" y="199"/>
                                  </a:cubicBezTo>
                                  <a:cubicBezTo>
                                    <a:pt x="470" y="183"/>
                                    <a:pt x="483" y="170"/>
                                    <a:pt x="499" y="170"/>
                                  </a:cubicBezTo>
                                  <a:cubicBezTo>
                                    <a:pt x="515" y="170"/>
                                    <a:pt x="527" y="183"/>
                                    <a:pt x="527" y="199"/>
                                  </a:cubicBezTo>
                                  <a:cubicBezTo>
                                    <a:pt x="527" y="201"/>
                                    <a:pt x="527" y="204"/>
                                    <a:pt x="526" y="207"/>
                                  </a:cubicBezTo>
                                  <a:cubicBezTo>
                                    <a:pt x="527" y="207"/>
                                    <a:pt x="528" y="208"/>
                                    <a:pt x="529" y="209"/>
                                  </a:cubicBezTo>
                                  <a:close/>
                                  <a:moveTo>
                                    <a:pt x="461" y="164"/>
                                  </a:moveTo>
                                  <a:cubicBezTo>
                                    <a:pt x="454" y="159"/>
                                    <a:pt x="446" y="157"/>
                                    <a:pt x="438" y="157"/>
                                  </a:cubicBezTo>
                                  <a:cubicBezTo>
                                    <a:pt x="429" y="157"/>
                                    <a:pt x="422" y="159"/>
                                    <a:pt x="415" y="163"/>
                                  </a:cubicBezTo>
                                  <a:cubicBezTo>
                                    <a:pt x="416" y="165"/>
                                    <a:pt x="418" y="166"/>
                                    <a:pt x="419" y="168"/>
                                  </a:cubicBezTo>
                                  <a:cubicBezTo>
                                    <a:pt x="424" y="165"/>
                                    <a:pt x="431" y="163"/>
                                    <a:pt x="438" y="163"/>
                                  </a:cubicBezTo>
                                  <a:cubicBezTo>
                                    <a:pt x="445" y="163"/>
                                    <a:pt x="452" y="165"/>
                                    <a:pt x="457" y="168"/>
                                  </a:cubicBezTo>
                                  <a:cubicBezTo>
                                    <a:pt x="458" y="167"/>
                                    <a:pt x="460" y="165"/>
                                    <a:pt x="461" y="164"/>
                                  </a:cubicBezTo>
                                  <a:close/>
                                  <a:moveTo>
                                    <a:pt x="344" y="199"/>
                                  </a:moveTo>
                                  <a:cubicBezTo>
                                    <a:pt x="344" y="201"/>
                                    <a:pt x="344" y="204"/>
                                    <a:pt x="345" y="207"/>
                                  </a:cubicBezTo>
                                  <a:cubicBezTo>
                                    <a:pt x="346" y="207"/>
                                    <a:pt x="346" y="208"/>
                                    <a:pt x="347" y="209"/>
                                  </a:cubicBezTo>
                                  <a:cubicBezTo>
                                    <a:pt x="348" y="208"/>
                                    <a:pt x="349" y="207"/>
                                    <a:pt x="350" y="207"/>
                                  </a:cubicBezTo>
                                  <a:cubicBezTo>
                                    <a:pt x="349" y="204"/>
                                    <a:pt x="349" y="201"/>
                                    <a:pt x="349" y="199"/>
                                  </a:cubicBezTo>
                                  <a:cubicBezTo>
                                    <a:pt x="349" y="183"/>
                                    <a:pt x="362" y="170"/>
                                    <a:pt x="378" y="170"/>
                                  </a:cubicBezTo>
                                  <a:cubicBezTo>
                                    <a:pt x="394" y="170"/>
                                    <a:pt x="407" y="183"/>
                                    <a:pt x="407" y="199"/>
                                  </a:cubicBezTo>
                                  <a:cubicBezTo>
                                    <a:pt x="407" y="201"/>
                                    <a:pt x="406" y="204"/>
                                    <a:pt x="405" y="207"/>
                                  </a:cubicBezTo>
                                  <a:cubicBezTo>
                                    <a:pt x="406" y="207"/>
                                    <a:pt x="407" y="208"/>
                                    <a:pt x="408" y="208"/>
                                  </a:cubicBezTo>
                                  <a:cubicBezTo>
                                    <a:pt x="409" y="208"/>
                                    <a:pt x="410" y="207"/>
                                    <a:pt x="411" y="206"/>
                                  </a:cubicBezTo>
                                  <a:cubicBezTo>
                                    <a:pt x="412" y="204"/>
                                    <a:pt x="412" y="201"/>
                                    <a:pt x="412" y="199"/>
                                  </a:cubicBezTo>
                                  <a:cubicBezTo>
                                    <a:pt x="412" y="189"/>
                                    <a:pt x="408" y="181"/>
                                    <a:pt x="402" y="174"/>
                                  </a:cubicBezTo>
                                  <a:cubicBezTo>
                                    <a:pt x="396" y="168"/>
                                    <a:pt x="387" y="164"/>
                                    <a:pt x="378" y="164"/>
                                  </a:cubicBezTo>
                                  <a:cubicBezTo>
                                    <a:pt x="368" y="164"/>
                                    <a:pt x="360" y="168"/>
                                    <a:pt x="354" y="174"/>
                                  </a:cubicBezTo>
                                  <a:cubicBezTo>
                                    <a:pt x="347" y="181"/>
                                    <a:pt x="344" y="189"/>
                                    <a:pt x="344" y="199"/>
                                  </a:cubicBezTo>
                                  <a:close/>
                                  <a:moveTo>
                                    <a:pt x="399" y="199"/>
                                  </a:moveTo>
                                  <a:cubicBezTo>
                                    <a:pt x="399" y="200"/>
                                    <a:pt x="399" y="202"/>
                                    <a:pt x="398" y="203"/>
                                  </a:cubicBezTo>
                                  <a:cubicBezTo>
                                    <a:pt x="400" y="204"/>
                                    <a:pt x="402" y="205"/>
                                    <a:pt x="404" y="206"/>
                                  </a:cubicBezTo>
                                  <a:cubicBezTo>
                                    <a:pt x="405" y="204"/>
                                    <a:pt x="405" y="201"/>
                                    <a:pt x="405" y="199"/>
                                  </a:cubicBezTo>
                                  <a:cubicBezTo>
                                    <a:pt x="405" y="191"/>
                                    <a:pt x="402" y="184"/>
                                    <a:pt x="397" y="179"/>
                                  </a:cubicBezTo>
                                  <a:cubicBezTo>
                                    <a:pt x="392" y="174"/>
                                    <a:pt x="385" y="171"/>
                                    <a:pt x="378" y="171"/>
                                  </a:cubicBezTo>
                                  <a:cubicBezTo>
                                    <a:pt x="370" y="171"/>
                                    <a:pt x="363" y="174"/>
                                    <a:pt x="359" y="179"/>
                                  </a:cubicBezTo>
                                  <a:cubicBezTo>
                                    <a:pt x="354" y="184"/>
                                    <a:pt x="351" y="191"/>
                                    <a:pt x="351" y="199"/>
                                  </a:cubicBezTo>
                                  <a:cubicBezTo>
                                    <a:pt x="351" y="201"/>
                                    <a:pt x="351" y="204"/>
                                    <a:pt x="352" y="206"/>
                                  </a:cubicBezTo>
                                  <a:cubicBezTo>
                                    <a:pt x="353" y="205"/>
                                    <a:pt x="355" y="204"/>
                                    <a:pt x="357" y="203"/>
                                  </a:cubicBezTo>
                                  <a:cubicBezTo>
                                    <a:pt x="357" y="202"/>
                                    <a:pt x="357" y="200"/>
                                    <a:pt x="357" y="199"/>
                                  </a:cubicBezTo>
                                  <a:cubicBezTo>
                                    <a:pt x="357" y="187"/>
                                    <a:pt x="366" y="177"/>
                                    <a:pt x="378" y="177"/>
                                  </a:cubicBezTo>
                                  <a:cubicBezTo>
                                    <a:pt x="389" y="177"/>
                                    <a:pt x="399" y="187"/>
                                    <a:pt x="399" y="199"/>
                                  </a:cubicBezTo>
                                  <a:close/>
                                  <a:moveTo>
                                    <a:pt x="391" y="199"/>
                                  </a:moveTo>
                                  <a:cubicBezTo>
                                    <a:pt x="391" y="199"/>
                                    <a:pt x="391" y="200"/>
                                    <a:pt x="391" y="200"/>
                                  </a:cubicBezTo>
                                  <a:cubicBezTo>
                                    <a:pt x="393" y="201"/>
                                    <a:pt x="395" y="202"/>
                                    <a:pt x="397" y="202"/>
                                  </a:cubicBezTo>
                                  <a:cubicBezTo>
                                    <a:pt x="397" y="201"/>
                                    <a:pt x="397" y="200"/>
                                    <a:pt x="397" y="199"/>
                                  </a:cubicBezTo>
                                  <a:cubicBezTo>
                                    <a:pt x="397" y="193"/>
                                    <a:pt x="395" y="188"/>
                                    <a:pt x="392" y="185"/>
                                  </a:cubicBezTo>
                                  <a:cubicBezTo>
                                    <a:pt x="388" y="181"/>
                                    <a:pt x="383" y="179"/>
                                    <a:pt x="378" y="179"/>
                                  </a:cubicBezTo>
                                  <a:cubicBezTo>
                                    <a:pt x="372" y="179"/>
                                    <a:pt x="368" y="181"/>
                                    <a:pt x="364" y="185"/>
                                  </a:cubicBezTo>
                                  <a:cubicBezTo>
                                    <a:pt x="360" y="188"/>
                                    <a:pt x="358" y="193"/>
                                    <a:pt x="358" y="199"/>
                                  </a:cubicBezTo>
                                  <a:cubicBezTo>
                                    <a:pt x="358" y="200"/>
                                    <a:pt x="358" y="201"/>
                                    <a:pt x="359" y="202"/>
                                  </a:cubicBezTo>
                                  <a:cubicBezTo>
                                    <a:pt x="361" y="202"/>
                                    <a:pt x="362" y="201"/>
                                    <a:pt x="364" y="200"/>
                                  </a:cubicBezTo>
                                  <a:cubicBezTo>
                                    <a:pt x="364" y="200"/>
                                    <a:pt x="364" y="199"/>
                                    <a:pt x="364" y="199"/>
                                  </a:cubicBezTo>
                                  <a:cubicBezTo>
                                    <a:pt x="364" y="191"/>
                                    <a:pt x="370" y="185"/>
                                    <a:pt x="378" y="185"/>
                                  </a:cubicBezTo>
                                  <a:cubicBezTo>
                                    <a:pt x="385" y="185"/>
                                    <a:pt x="391" y="191"/>
                                    <a:pt x="391" y="199"/>
                                  </a:cubicBezTo>
                                  <a:close/>
                                  <a:moveTo>
                                    <a:pt x="384" y="199"/>
                                  </a:moveTo>
                                  <a:cubicBezTo>
                                    <a:pt x="384" y="199"/>
                                    <a:pt x="384" y="199"/>
                                    <a:pt x="384" y="199"/>
                                  </a:cubicBezTo>
                                  <a:cubicBezTo>
                                    <a:pt x="386" y="199"/>
                                    <a:pt x="388" y="200"/>
                                    <a:pt x="390" y="200"/>
                                  </a:cubicBezTo>
                                  <a:cubicBezTo>
                                    <a:pt x="390" y="200"/>
                                    <a:pt x="390" y="199"/>
                                    <a:pt x="390" y="199"/>
                                  </a:cubicBezTo>
                                  <a:cubicBezTo>
                                    <a:pt x="390" y="192"/>
                                    <a:pt x="384" y="187"/>
                                    <a:pt x="378" y="187"/>
                                  </a:cubicBezTo>
                                  <a:cubicBezTo>
                                    <a:pt x="371" y="187"/>
                                    <a:pt x="366" y="192"/>
                                    <a:pt x="366" y="199"/>
                                  </a:cubicBezTo>
                                  <a:cubicBezTo>
                                    <a:pt x="366" y="199"/>
                                    <a:pt x="366" y="200"/>
                                    <a:pt x="366" y="200"/>
                                  </a:cubicBezTo>
                                  <a:cubicBezTo>
                                    <a:pt x="368" y="200"/>
                                    <a:pt x="369" y="199"/>
                                    <a:pt x="371" y="199"/>
                                  </a:cubicBezTo>
                                  <a:cubicBezTo>
                                    <a:pt x="371" y="199"/>
                                    <a:pt x="371" y="199"/>
                                    <a:pt x="371" y="199"/>
                                  </a:cubicBezTo>
                                  <a:cubicBezTo>
                                    <a:pt x="371" y="195"/>
                                    <a:pt x="374" y="192"/>
                                    <a:pt x="378" y="192"/>
                                  </a:cubicBezTo>
                                  <a:cubicBezTo>
                                    <a:pt x="381" y="192"/>
                                    <a:pt x="384" y="195"/>
                                    <a:pt x="384" y="199"/>
                                  </a:cubicBezTo>
                                  <a:close/>
                                  <a:moveTo>
                                    <a:pt x="378" y="193"/>
                                  </a:moveTo>
                                  <a:cubicBezTo>
                                    <a:pt x="375" y="193"/>
                                    <a:pt x="373" y="196"/>
                                    <a:pt x="373" y="199"/>
                                  </a:cubicBezTo>
                                  <a:cubicBezTo>
                                    <a:pt x="373" y="199"/>
                                    <a:pt x="373" y="199"/>
                                    <a:pt x="373" y="199"/>
                                  </a:cubicBezTo>
                                  <a:cubicBezTo>
                                    <a:pt x="374" y="199"/>
                                    <a:pt x="376" y="199"/>
                                    <a:pt x="378" y="199"/>
                                  </a:cubicBezTo>
                                  <a:cubicBezTo>
                                    <a:pt x="379" y="199"/>
                                    <a:pt x="381" y="199"/>
                                    <a:pt x="383" y="199"/>
                                  </a:cubicBezTo>
                                  <a:cubicBezTo>
                                    <a:pt x="383" y="199"/>
                                    <a:pt x="383" y="199"/>
                                    <a:pt x="383" y="199"/>
                                  </a:cubicBezTo>
                                  <a:cubicBezTo>
                                    <a:pt x="383" y="196"/>
                                    <a:pt x="381" y="193"/>
                                    <a:pt x="378" y="193"/>
                                  </a:cubicBezTo>
                                  <a:close/>
                                  <a:moveTo>
                                    <a:pt x="344" y="250"/>
                                  </a:moveTo>
                                  <a:cubicBezTo>
                                    <a:pt x="344" y="253"/>
                                    <a:pt x="344" y="256"/>
                                    <a:pt x="345" y="258"/>
                                  </a:cubicBezTo>
                                  <a:cubicBezTo>
                                    <a:pt x="346" y="259"/>
                                    <a:pt x="346" y="259"/>
                                    <a:pt x="347" y="260"/>
                                  </a:cubicBezTo>
                                  <a:cubicBezTo>
                                    <a:pt x="348" y="259"/>
                                    <a:pt x="349" y="259"/>
                                    <a:pt x="350" y="258"/>
                                  </a:cubicBezTo>
                                  <a:cubicBezTo>
                                    <a:pt x="349" y="256"/>
                                    <a:pt x="349" y="253"/>
                                    <a:pt x="349" y="250"/>
                                  </a:cubicBezTo>
                                  <a:cubicBezTo>
                                    <a:pt x="349" y="234"/>
                                    <a:pt x="362" y="221"/>
                                    <a:pt x="378" y="221"/>
                                  </a:cubicBezTo>
                                  <a:cubicBezTo>
                                    <a:pt x="394" y="221"/>
                                    <a:pt x="407" y="234"/>
                                    <a:pt x="407" y="250"/>
                                  </a:cubicBezTo>
                                  <a:cubicBezTo>
                                    <a:pt x="407" y="253"/>
                                    <a:pt x="406" y="256"/>
                                    <a:pt x="405" y="258"/>
                                  </a:cubicBezTo>
                                  <a:cubicBezTo>
                                    <a:pt x="406" y="259"/>
                                    <a:pt x="407" y="259"/>
                                    <a:pt x="408" y="260"/>
                                  </a:cubicBezTo>
                                  <a:cubicBezTo>
                                    <a:pt x="409" y="259"/>
                                    <a:pt x="410" y="258"/>
                                    <a:pt x="411" y="258"/>
                                  </a:cubicBezTo>
                                  <a:cubicBezTo>
                                    <a:pt x="412" y="255"/>
                                    <a:pt x="412" y="253"/>
                                    <a:pt x="412" y="250"/>
                                  </a:cubicBezTo>
                                  <a:cubicBezTo>
                                    <a:pt x="412" y="240"/>
                                    <a:pt x="408" y="232"/>
                                    <a:pt x="402" y="226"/>
                                  </a:cubicBezTo>
                                  <a:cubicBezTo>
                                    <a:pt x="396" y="220"/>
                                    <a:pt x="387" y="216"/>
                                    <a:pt x="378" y="216"/>
                                  </a:cubicBezTo>
                                  <a:cubicBezTo>
                                    <a:pt x="368" y="216"/>
                                    <a:pt x="360" y="220"/>
                                    <a:pt x="354" y="226"/>
                                  </a:cubicBezTo>
                                  <a:cubicBezTo>
                                    <a:pt x="347" y="232"/>
                                    <a:pt x="344" y="240"/>
                                    <a:pt x="344" y="250"/>
                                  </a:cubicBezTo>
                                  <a:close/>
                                  <a:moveTo>
                                    <a:pt x="399" y="250"/>
                                  </a:moveTo>
                                  <a:cubicBezTo>
                                    <a:pt x="399" y="251"/>
                                    <a:pt x="399" y="253"/>
                                    <a:pt x="398" y="254"/>
                                  </a:cubicBezTo>
                                  <a:cubicBezTo>
                                    <a:pt x="400" y="255"/>
                                    <a:pt x="402" y="256"/>
                                    <a:pt x="404" y="257"/>
                                  </a:cubicBezTo>
                                  <a:cubicBezTo>
                                    <a:pt x="405" y="255"/>
                                    <a:pt x="405" y="252"/>
                                    <a:pt x="405" y="250"/>
                                  </a:cubicBezTo>
                                  <a:cubicBezTo>
                                    <a:pt x="405" y="242"/>
                                    <a:pt x="402" y="236"/>
                                    <a:pt x="397" y="231"/>
                                  </a:cubicBezTo>
                                  <a:cubicBezTo>
                                    <a:pt x="392" y="226"/>
                                    <a:pt x="385" y="223"/>
                                    <a:pt x="378" y="223"/>
                                  </a:cubicBezTo>
                                  <a:cubicBezTo>
                                    <a:pt x="370" y="223"/>
                                    <a:pt x="363" y="226"/>
                                    <a:pt x="359" y="231"/>
                                  </a:cubicBezTo>
                                  <a:cubicBezTo>
                                    <a:pt x="354" y="236"/>
                                    <a:pt x="351" y="242"/>
                                    <a:pt x="351" y="250"/>
                                  </a:cubicBezTo>
                                  <a:cubicBezTo>
                                    <a:pt x="351" y="252"/>
                                    <a:pt x="351" y="255"/>
                                    <a:pt x="352" y="257"/>
                                  </a:cubicBezTo>
                                  <a:cubicBezTo>
                                    <a:pt x="353" y="256"/>
                                    <a:pt x="355" y="255"/>
                                    <a:pt x="357" y="254"/>
                                  </a:cubicBezTo>
                                  <a:cubicBezTo>
                                    <a:pt x="357" y="253"/>
                                    <a:pt x="357" y="251"/>
                                    <a:pt x="357" y="250"/>
                                  </a:cubicBezTo>
                                  <a:cubicBezTo>
                                    <a:pt x="357" y="238"/>
                                    <a:pt x="366" y="229"/>
                                    <a:pt x="378" y="229"/>
                                  </a:cubicBezTo>
                                  <a:cubicBezTo>
                                    <a:pt x="389" y="229"/>
                                    <a:pt x="399" y="238"/>
                                    <a:pt x="399" y="250"/>
                                  </a:cubicBezTo>
                                  <a:close/>
                                  <a:moveTo>
                                    <a:pt x="391" y="250"/>
                                  </a:moveTo>
                                  <a:cubicBezTo>
                                    <a:pt x="391" y="251"/>
                                    <a:pt x="391" y="251"/>
                                    <a:pt x="391" y="252"/>
                                  </a:cubicBezTo>
                                  <a:cubicBezTo>
                                    <a:pt x="393" y="252"/>
                                    <a:pt x="395" y="253"/>
                                    <a:pt x="397" y="254"/>
                                  </a:cubicBezTo>
                                  <a:cubicBezTo>
                                    <a:pt x="397" y="253"/>
                                    <a:pt x="397" y="251"/>
                                    <a:pt x="397" y="250"/>
                                  </a:cubicBezTo>
                                  <a:cubicBezTo>
                                    <a:pt x="397" y="245"/>
                                    <a:pt x="395" y="240"/>
                                    <a:pt x="392" y="236"/>
                                  </a:cubicBezTo>
                                  <a:cubicBezTo>
                                    <a:pt x="388" y="233"/>
                                    <a:pt x="383" y="230"/>
                                    <a:pt x="378" y="230"/>
                                  </a:cubicBezTo>
                                  <a:cubicBezTo>
                                    <a:pt x="372" y="230"/>
                                    <a:pt x="368" y="233"/>
                                    <a:pt x="364" y="236"/>
                                  </a:cubicBezTo>
                                  <a:cubicBezTo>
                                    <a:pt x="360" y="240"/>
                                    <a:pt x="358" y="245"/>
                                    <a:pt x="358" y="250"/>
                                  </a:cubicBezTo>
                                  <a:cubicBezTo>
                                    <a:pt x="358" y="251"/>
                                    <a:pt x="358" y="253"/>
                                    <a:pt x="359" y="254"/>
                                  </a:cubicBezTo>
                                  <a:cubicBezTo>
                                    <a:pt x="361" y="253"/>
                                    <a:pt x="362" y="252"/>
                                    <a:pt x="364" y="252"/>
                                  </a:cubicBezTo>
                                  <a:cubicBezTo>
                                    <a:pt x="364" y="251"/>
                                    <a:pt x="364" y="251"/>
                                    <a:pt x="364" y="250"/>
                                  </a:cubicBezTo>
                                  <a:cubicBezTo>
                                    <a:pt x="364" y="242"/>
                                    <a:pt x="370" y="236"/>
                                    <a:pt x="378" y="236"/>
                                  </a:cubicBezTo>
                                  <a:cubicBezTo>
                                    <a:pt x="385" y="236"/>
                                    <a:pt x="391" y="242"/>
                                    <a:pt x="391" y="250"/>
                                  </a:cubicBezTo>
                                  <a:close/>
                                  <a:moveTo>
                                    <a:pt x="384" y="250"/>
                                  </a:moveTo>
                                  <a:cubicBezTo>
                                    <a:pt x="384" y="250"/>
                                    <a:pt x="384" y="250"/>
                                    <a:pt x="384" y="251"/>
                                  </a:cubicBezTo>
                                  <a:cubicBezTo>
                                    <a:pt x="386" y="251"/>
                                    <a:pt x="388" y="251"/>
                                    <a:pt x="390" y="251"/>
                                  </a:cubicBezTo>
                                  <a:cubicBezTo>
                                    <a:pt x="390" y="251"/>
                                    <a:pt x="390" y="250"/>
                                    <a:pt x="390" y="250"/>
                                  </a:cubicBezTo>
                                  <a:cubicBezTo>
                                    <a:pt x="390" y="243"/>
                                    <a:pt x="384" y="238"/>
                                    <a:pt x="378" y="238"/>
                                  </a:cubicBezTo>
                                  <a:cubicBezTo>
                                    <a:pt x="371" y="238"/>
                                    <a:pt x="366" y="243"/>
                                    <a:pt x="366" y="250"/>
                                  </a:cubicBezTo>
                                  <a:cubicBezTo>
                                    <a:pt x="366" y="250"/>
                                    <a:pt x="366" y="251"/>
                                    <a:pt x="366" y="251"/>
                                  </a:cubicBezTo>
                                  <a:cubicBezTo>
                                    <a:pt x="368" y="251"/>
                                    <a:pt x="369" y="251"/>
                                    <a:pt x="371" y="251"/>
                                  </a:cubicBezTo>
                                  <a:cubicBezTo>
                                    <a:pt x="371" y="250"/>
                                    <a:pt x="371" y="250"/>
                                    <a:pt x="371" y="250"/>
                                  </a:cubicBezTo>
                                  <a:cubicBezTo>
                                    <a:pt x="371" y="246"/>
                                    <a:pt x="374" y="243"/>
                                    <a:pt x="378" y="243"/>
                                  </a:cubicBezTo>
                                  <a:cubicBezTo>
                                    <a:pt x="381" y="243"/>
                                    <a:pt x="384" y="246"/>
                                    <a:pt x="384" y="250"/>
                                  </a:cubicBezTo>
                                  <a:close/>
                                  <a:moveTo>
                                    <a:pt x="378" y="245"/>
                                  </a:moveTo>
                                  <a:cubicBezTo>
                                    <a:pt x="375" y="245"/>
                                    <a:pt x="373" y="247"/>
                                    <a:pt x="373" y="250"/>
                                  </a:cubicBezTo>
                                  <a:cubicBezTo>
                                    <a:pt x="373" y="250"/>
                                    <a:pt x="373" y="250"/>
                                    <a:pt x="373" y="250"/>
                                  </a:cubicBezTo>
                                  <a:cubicBezTo>
                                    <a:pt x="374" y="250"/>
                                    <a:pt x="376" y="250"/>
                                    <a:pt x="378" y="250"/>
                                  </a:cubicBezTo>
                                  <a:cubicBezTo>
                                    <a:pt x="379" y="250"/>
                                    <a:pt x="381" y="250"/>
                                    <a:pt x="383" y="250"/>
                                  </a:cubicBezTo>
                                  <a:cubicBezTo>
                                    <a:pt x="383" y="250"/>
                                    <a:pt x="383" y="250"/>
                                    <a:pt x="383" y="250"/>
                                  </a:cubicBezTo>
                                  <a:cubicBezTo>
                                    <a:pt x="383" y="247"/>
                                    <a:pt x="381" y="245"/>
                                    <a:pt x="378" y="245"/>
                                  </a:cubicBezTo>
                                  <a:close/>
                                  <a:moveTo>
                                    <a:pt x="344" y="301"/>
                                  </a:moveTo>
                                  <a:cubicBezTo>
                                    <a:pt x="344" y="304"/>
                                    <a:pt x="344" y="307"/>
                                    <a:pt x="345" y="310"/>
                                  </a:cubicBezTo>
                                  <a:cubicBezTo>
                                    <a:pt x="346" y="310"/>
                                    <a:pt x="346" y="311"/>
                                    <a:pt x="347" y="311"/>
                                  </a:cubicBezTo>
                                  <a:cubicBezTo>
                                    <a:pt x="348" y="311"/>
                                    <a:pt x="349" y="310"/>
                                    <a:pt x="350" y="310"/>
                                  </a:cubicBezTo>
                                  <a:cubicBezTo>
                                    <a:pt x="349" y="307"/>
                                    <a:pt x="349" y="304"/>
                                    <a:pt x="349" y="301"/>
                                  </a:cubicBezTo>
                                  <a:cubicBezTo>
                                    <a:pt x="349" y="285"/>
                                    <a:pt x="362" y="272"/>
                                    <a:pt x="378" y="272"/>
                                  </a:cubicBezTo>
                                  <a:cubicBezTo>
                                    <a:pt x="394" y="272"/>
                                    <a:pt x="407" y="285"/>
                                    <a:pt x="407" y="301"/>
                                  </a:cubicBezTo>
                                  <a:cubicBezTo>
                                    <a:pt x="407" y="304"/>
                                    <a:pt x="406" y="307"/>
                                    <a:pt x="405" y="310"/>
                                  </a:cubicBezTo>
                                  <a:cubicBezTo>
                                    <a:pt x="406" y="310"/>
                                    <a:pt x="407" y="311"/>
                                    <a:pt x="408" y="311"/>
                                  </a:cubicBezTo>
                                  <a:cubicBezTo>
                                    <a:pt x="409" y="310"/>
                                    <a:pt x="410" y="310"/>
                                    <a:pt x="411" y="309"/>
                                  </a:cubicBezTo>
                                  <a:cubicBezTo>
                                    <a:pt x="412" y="306"/>
                                    <a:pt x="412" y="304"/>
                                    <a:pt x="412" y="301"/>
                                  </a:cubicBezTo>
                                  <a:cubicBezTo>
                                    <a:pt x="412" y="292"/>
                                    <a:pt x="408" y="283"/>
                                    <a:pt x="402" y="277"/>
                                  </a:cubicBezTo>
                                  <a:cubicBezTo>
                                    <a:pt x="396" y="271"/>
                                    <a:pt x="387" y="267"/>
                                    <a:pt x="378" y="267"/>
                                  </a:cubicBezTo>
                                  <a:cubicBezTo>
                                    <a:pt x="368" y="267"/>
                                    <a:pt x="360" y="271"/>
                                    <a:pt x="354" y="277"/>
                                  </a:cubicBezTo>
                                  <a:cubicBezTo>
                                    <a:pt x="347" y="283"/>
                                    <a:pt x="344" y="292"/>
                                    <a:pt x="344" y="301"/>
                                  </a:cubicBezTo>
                                  <a:close/>
                                  <a:moveTo>
                                    <a:pt x="399" y="301"/>
                                  </a:moveTo>
                                  <a:cubicBezTo>
                                    <a:pt x="399" y="303"/>
                                    <a:pt x="399" y="304"/>
                                    <a:pt x="398" y="306"/>
                                  </a:cubicBezTo>
                                  <a:cubicBezTo>
                                    <a:pt x="400" y="307"/>
                                    <a:pt x="402" y="308"/>
                                    <a:pt x="404" y="309"/>
                                  </a:cubicBezTo>
                                  <a:cubicBezTo>
                                    <a:pt x="405" y="306"/>
                                    <a:pt x="405" y="304"/>
                                    <a:pt x="405" y="301"/>
                                  </a:cubicBezTo>
                                  <a:cubicBezTo>
                                    <a:pt x="405" y="294"/>
                                    <a:pt x="402" y="287"/>
                                    <a:pt x="397" y="282"/>
                                  </a:cubicBezTo>
                                  <a:cubicBezTo>
                                    <a:pt x="392" y="277"/>
                                    <a:pt x="385" y="274"/>
                                    <a:pt x="378" y="274"/>
                                  </a:cubicBezTo>
                                  <a:cubicBezTo>
                                    <a:pt x="370" y="274"/>
                                    <a:pt x="363" y="277"/>
                                    <a:pt x="359" y="282"/>
                                  </a:cubicBezTo>
                                  <a:cubicBezTo>
                                    <a:pt x="354" y="287"/>
                                    <a:pt x="351" y="294"/>
                                    <a:pt x="351" y="301"/>
                                  </a:cubicBezTo>
                                  <a:cubicBezTo>
                                    <a:pt x="351" y="304"/>
                                    <a:pt x="351" y="306"/>
                                    <a:pt x="352" y="309"/>
                                  </a:cubicBezTo>
                                  <a:cubicBezTo>
                                    <a:pt x="353" y="308"/>
                                    <a:pt x="355" y="307"/>
                                    <a:pt x="357" y="306"/>
                                  </a:cubicBezTo>
                                  <a:cubicBezTo>
                                    <a:pt x="357" y="304"/>
                                    <a:pt x="357" y="303"/>
                                    <a:pt x="357" y="301"/>
                                  </a:cubicBezTo>
                                  <a:cubicBezTo>
                                    <a:pt x="357" y="290"/>
                                    <a:pt x="366" y="280"/>
                                    <a:pt x="378" y="280"/>
                                  </a:cubicBezTo>
                                  <a:cubicBezTo>
                                    <a:pt x="389" y="280"/>
                                    <a:pt x="399" y="290"/>
                                    <a:pt x="399" y="301"/>
                                  </a:cubicBezTo>
                                  <a:close/>
                                  <a:moveTo>
                                    <a:pt x="391" y="301"/>
                                  </a:moveTo>
                                  <a:cubicBezTo>
                                    <a:pt x="391" y="302"/>
                                    <a:pt x="391" y="303"/>
                                    <a:pt x="391" y="303"/>
                                  </a:cubicBezTo>
                                  <a:cubicBezTo>
                                    <a:pt x="393" y="304"/>
                                    <a:pt x="395" y="304"/>
                                    <a:pt x="397" y="305"/>
                                  </a:cubicBezTo>
                                  <a:cubicBezTo>
                                    <a:pt x="397" y="304"/>
                                    <a:pt x="397" y="303"/>
                                    <a:pt x="397" y="301"/>
                                  </a:cubicBezTo>
                                  <a:cubicBezTo>
                                    <a:pt x="397" y="296"/>
                                    <a:pt x="395" y="291"/>
                                    <a:pt x="392" y="287"/>
                                  </a:cubicBezTo>
                                  <a:cubicBezTo>
                                    <a:pt x="388" y="284"/>
                                    <a:pt x="383" y="282"/>
                                    <a:pt x="378" y="282"/>
                                  </a:cubicBezTo>
                                  <a:cubicBezTo>
                                    <a:pt x="372" y="282"/>
                                    <a:pt x="368" y="284"/>
                                    <a:pt x="364" y="287"/>
                                  </a:cubicBezTo>
                                  <a:cubicBezTo>
                                    <a:pt x="360" y="291"/>
                                    <a:pt x="358" y="296"/>
                                    <a:pt x="358" y="301"/>
                                  </a:cubicBezTo>
                                  <a:cubicBezTo>
                                    <a:pt x="358" y="303"/>
                                    <a:pt x="358" y="304"/>
                                    <a:pt x="359" y="305"/>
                                  </a:cubicBezTo>
                                  <a:cubicBezTo>
                                    <a:pt x="361" y="304"/>
                                    <a:pt x="362" y="304"/>
                                    <a:pt x="364" y="303"/>
                                  </a:cubicBezTo>
                                  <a:cubicBezTo>
                                    <a:pt x="364" y="303"/>
                                    <a:pt x="364" y="302"/>
                                    <a:pt x="364" y="301"/>
                                  </a:cubicBezTo>
                                  <a:cubicBezTo>
                                    <a:pt x="364" y="294"/>
                                    <a:pt x="370" y="288"/>
                                    <a:pt x="378" y="288"/>
                                  </a:cubicBezTo>
                                  <a:cubicBezTo>
                                    <a:pt x="385" y="288"/>
                                    <a:pt x="391" y="294"/>
                                    <a:pt x="391" y="301"/>
                                  </a:cubicBezTo>
                                  <a:close/>
                                  <a:moveTo>
                                    <a:pt x="384" y="301"/>
                                  </a:moveTo>
                                  <a:cubicBezTo>
                                    <a:pt x="384" y="301"/>
                                    <a:pt x="384" y="302"/>
                                    <a:pt x="384" y="302"/>
                                  </a:cubicBezTo>
                                  <a:cubicBezTo>
                                    <a:pt x="386" y="302"/>
                                    <a:pt x="388" y="302"/>
                                    <a:pt x="390" y="303"/>
                                  </a:cubicBezTo>
                                  <a:cubicBezTo>
                                    <a:pt x="390" y="302"/>
                                    <a:pt x="390" y="302"/>
                                    <a:pt x="390" y="301"/>
                                  </a:cubicBezTo>
                                  <a:cubicBezTo>
                                    <a:pt x="390" y="295"/>
                                    <a:pt x="384" y="289"/>
                                    <a:pt x="378" y="289"/>
                                  </a:cubicBezTo>
                                  <a:cubicBezTo>
                                    <a:pt x="371" y="289"/>
                                    <a:pt x="366" y="295"/>
                                    <a:pt x="366" y="301"/>
                                  </a:cubicBezTo>
                                  <a:cubicBezTo>
                                    <a:pt x="366" y="302"/>
                                    <a:pt x="366" y="302"/>
                                    <a:pt x="366" y="303"/>
                                  </a:cubicBezTo>
                                  <a:cubicBezTo>
                                    <a:pt x="368" y="302"/>
                                    <a:pt x="369" y="302"/>
                                    <a:pt x="371" y="302"/>
                                  </a:cubicBezTo>
                                  <a:cubicBezTo>
                                    <a:pt x="371" y="302"/>
                                    <a:pt x="371" y="301"/>
                                    <a:pt x="371" y="301"/>
                                  </a:cubicBezTo>
                                  <a:cubicBezTo>
                                    <a:pt x="371" y="298"/>
                                    <a:pt x="374" y="295"/>
                                    <a:pt x="378" y="295"/>
                                  </a:cubicBezTo>
                                  <a:cubicBezTo>
                                    <a:pt x="381" y="295"/>
                                    <a:pt x="384" y="298"/>
                                    <a:pt x="384" y="301"/>
                                  </a:cubicBezTo>
                                  <a:close/>
                                  <a:moveTo>
                                    <a:pt x="378" y="296"/>
                                  </a:moveTo>
                                  <a:cubicBezTo>
                                    <a:pt x="375" y="296"/>
                                    <a:pt x="373" y="298"/>
                                    <a:pt x="373" y="301"/>
                                  </a:cubicBezTo>
                                  <a:cubicBezTo>
                                    <a:pt x="373" y="301"/>
                                    <a:pt x="373" y="302"/>
                                    <a:pt x="373" y="302"/>
                                  </a:cubicBezTo>
                                  <a:cubicBezTo>
                                    <a:pt x="374" y="302"/>
                                    <a:pt x="376" y="301"/>
                                    <a:pt x="378" y="301"/>
                                  </a:cubicBezTo>
                                  <a:cubicBezTo>
                                    <a:pt x="379" y="301"/>
                                    <a:pt x="381" y="302"/>
                                    <a:pt x="383" y="302"/>
                                  </a:cubicBezTo>
                                  <a:cubicBezTo>
                                    <a:pt x="383" y="302"/>
                                    <a:pt x="383" y="301"/>
                                    <a:pt x="383" y="301"/>
                                  </a:cubicBezTo>
                                  <a:cubicBezTo>
                                    <a:pt x="383" y="298"/>
                                    <a:pt x="381" y="296"/>
                                    <a:pt x="378" y="296"/>
                                  </a:cubicBezTo>
                                  <a:close/>
                                  <a:moveTo>
                                    <a:pt x="572" y="336"/>
                                  </a:moveTo>
                                  <a:cubicBezTo>
                                    <a:pt x="573" y="334"/>
                                    <a:pt x="574" y="332"/>
                                    <a:pt x="575" y="330"/>
                                  </a:cubicBezTo>
                                  <a:cubicBezTo>
                                    <a:pt x="571" y="327"/>
                                    <a:pt x="565" y="325"/>
                                    <a:pt x="560" y="325"/>
                                  </a:cubicBezTo>
                                  <a:cubicBezTo>
                                    <a:pt x="554" y="325"/>
                                    <a:pt x="549" y="327"/>
                                    <a:pt x="545" y="330"/>
                                  </a:cubicBezTo>
                                  <a:cubicBezTo>
                                    <a:pt x="546" y="332"/>
                                    <a:pt x="546" y="334"/>
                                    <a:pt x="547" y="336"/>
                                  </a:cubicBezTo>
                                  <a:cubicBezTo>
                                    <a:pt x="551" y="333"/>
                                    <a:pt x="555" y="332"/>
                                    <a:pt x="560" y="332"/>
                                  </a:cubicBezTo>
                                  <a:cubicBezTo>
                                    <a:pt x="565" y="332"/>
                                    <a:pt x="569" y="333"/>
                                    <a:pt x="572" y="336"/>
                                  </a:cubicBezTo>
                                  <a:close/>
                                  <a:moveTo>
                                    <a:pt x="576" y="329"/>
                                  </a:moveTo>
                                  <a:cubicBezTo>
                                    <a:pt x="577" y="327"/>
                                    <a:pt x="577" y="325"/>
                                    <a:pt x="578" y="324"/>
                                  </a:cubicBezTo>
                                  <a:cubicBezTo>
                                    <a:pt x="573" y="320"/>
                                    <a:pt x="567" y="318"/>
                                    <a:pt x="560" y="318"/>
                                  </a:cubicBezTo>
                                  <a:cubicBezTo>
                                    <a:pt x="553" y="318"/>
                                    <a:pt x="547" y="321"/>
                                    <a:pt x="541" y="324"/>
                                  </a:cubicBezTo>
                                  <a:cubicBezTo>
                                    <a:pt x="542" y="326"/>
                                    <a:pt x="543" y="327"/>
                                    <a:pt x="544" y="329"/>
                                  </a:cubicBezTo>
                                  <a:cubicBezTo>
                                    <a:pt x="549" y="326"/>
                                    <a:pt x="554" y="324"/>
                                    <a:pt x="560" y="324"/>
                                  </a:cubicBezTo>
                                  <a:cubicBezTo>
                                    <a:pt x="566" y="324"/>
                                    <a:pt x="571" y="326"/>
                                    <a:pt x="576" y="329"/>
                                  </a:cubicBezTo>
                                  <a:close/>
                                  <a:moveTo>
                                    <a:pt x="579" y="323"/>
                                  </a:moveTo>
                                  <a:cubicBezTo>
                                    <a:pt x="581" y="321"/>
                                    <a:pt x="582" y="319"/>
                                    <a:pt x="583" y="318"/>
                                  </a:cubicBezTo>
                                  <a:cubicBezTo>
                                    <a:pt x="577" y="313"/>
                                    <a:pt x="569" y="311"/>
                                    <a:pt x="560" y="311"/>
                                  </a:cubicBezTo>
                                  <a:cubicBezTo>
                                    <a:pt x="551" y="311"/>
                                    <a:pt x="543" y="313"/>
                                    <a:pt x="536" y="318"/>
                                  </a:cubicBezTo>
                                  <a:cubicBezTo>
                                    <a:pt x="538" y="320"/>
                                    <a:pt x="539" y="321"/>
                                    <a:pt x="540" y="323"/>
                                  </a:cubicBezTo>
                                  <a:cubicBezTo>
                                    <a:pt x="546" y="319"/>
                                    <a:pt x="553" y="317"/>
                                    <a:pt x="560" y="317"/>
                                  </a:cubicBezTo>
                                  <a:cubicBezTo>
                                    <a:pt x="567" y="317"/>
                                    <a:pt x="574" y="319"/>
                                    <a:pt x="579" y="323"/>
                                  </a:cubicBezTo>
                                  <a:close/>
                                  <a:moveTo>
                                    <a:pt x="584" y="317"/>
                                  </a:moveTo>
                                  <a:cubicBezTo>
                                    <a:pt x="586" y="315"/>
                                    <a:pt x="587" y="314"/>
                                    <a:pt x="589" y="312"/>
                                  </a:cubicBezTo>
                                  <a:cubicBezTo>
                                    <a:pt x="581" y="307"/>
                                    <a:pt x="571" y="303"/>
                                    <a:pt x="560" y="303"/>
                                  </a:cubicBezTo>
                                  <a:cubicBezTo>
                                    <a:pt x="549" y="303"/>
                                    <a:pt x="539" y="307"/>
                                    <a:pt x="531" y="313"/>
                                  </a:cubicBezTo>
                                  <a:cubicBezTo>
                                    <a:pt x="532" y="314"/>
                                    <a:pt x="534" y="315"/>
                                    <a:pt x="535" y="317"/>
                                  </a:cubicBezTo>
                                  <a:cubicBezTo>
                                    <a:pt x="542" y="312"/>
                                    <a:pt x="551" y="309"/>
                                    <a:pt x="560" y="309"/>
                                  </a:cubicBezTo>
                                  <a:cubicBezTo>
                                    <a:pt x="569" y="309"/>
                                    <a:pt x="577" y="312"/>
                                    <a:pt x="584" y="317"/>
                                  </a:cubicBezTo>
                                  <a:close/>
                                  <a:moveTo>
                                    <a:pt x="570" y="301"/>
                                  </a:moveTo>
                                  <a:cubicBezTo>
                                    <a:pt x="570" y="299"/>
                                    <a:pt x="570" y="297"/>
                                    <a:pt x="570" y="295"/>
                                  </a:cubicBezTo>
                                  <a:cubicBezTo>
                                    <a:pt x="568" y="292"/>
                                    <a:pt x="564" y="289"/>
                                    <a:pt x="560" y="289"/>
                                  </a:cubicBezTo>
                                  <a:cubicBezTo>
                                    <a:pt x="555" y="289"/>
                                    <a:pt x="552" y="292"/>
                                    <a:pt x="550" y="295"/>
                                  </a:cubicBezTo>
                                  <a:cubicBezTo>
                                    <a:pt x="549" y="295"/>
                                    <a:pt x="549" y="295"/>
                                    <a:pt x="549" y="294"/>
                                  </a:cubicBezTo>
                                  <a:cubicBezTo>
                                    <a:pt x="550" y="297"/>
                                    <a:pt x="550" y="299"/>
                                    <a:pt x="550" y="301"/>
                                  </a:cubicBezTo>
                                  <a:cubicBezTo>
                                    <a:pt x="550" y="302"/>
                                    <a:pt x="550" y="302"/>
                                    <a:pt x="550" y="302"/>
                                  </a:cubicBezTo>
                                  <a:cubicBezTo>
                                    <a:pt x="551" y="302"/>
                                    <a:pt x="552" y="302"/>
                                    <a:pt x="553" y="302"/>
                                  </a:cubicBezTo>
                                  <a:cubicBezTo>
                                    <a:pt x="553" y="302"/>
                                    <a:pt x="553" y="301"/>
                                    <a:pt x="553" y="301"/>
                                  </a:cubicBezTo>
                                  <a:cubicBezTo>
                                    <a:pt x="553" y="298"/>
                                    <a:pt x="556" y="295"/>
                                    <a:pt x="560" y="295"/>
                                  </a:cubicBezTo>
                                  <a:cubicBezTo>
                                    <a:pt x="564" y="295"/>
                                    <a:pt x="567" y="298"/>
                                    <a:pt x="567" y="301"/>
                                  </a:cubicBezTo>
                                  <a:cubicBezTo>
                                    <a:pt x="567" y="301"/>
                                    <a:pt x="567" y="302"/>
                                    <a:pt x="567" y="302"/>
                                  </a:cubicBezTo>
                                  <a:cubicBezTo>
                                    <a:pt x="568" y="302"/>
                                    <a:pt x="569" y="302"/>
                                    <a:pt x="570" y="302"/>
                                  </a:cubicBezTo>
                                  <a:cubicBezTo>
                                    <a:pt x="570" y="302"/>
                                    <a:pt x="570" y="302"/>
                                    <a:pt x="570" y="301"/>
                                  </a:cubicBezTo>
                                  <a:close/>
                                  <a:moveTo>
                                    <a:pt x="560" y="296"/>
                                  </a:moveTo>
                                  <a:cubicBezTo>
                                    <a:pt x="557" y="296"/>
                                    <a:pt x="555" y="298"/>
                                    <a:pt x="555" y="301"/>
                                  </a:cubicBezTo>
                                  <a:cubicBezTo>
                                    <a:pt x="555" y="301"/>
                                    <a:pt x="555" y="302"/>
                                    <a:pt x="555" y="302"/>
                                  </a:cubicBezTo>
                                  <a:cubicBezTo>
                                    <a:pt x="557" y="302"/>
                                    <a:pt x="558" y="301"/>
                                    <a:pt x="560" y="301"/>
                                  </a:cubicBezTo>
                                  <a:cubicBezTo>
                                    <a:pt x="562" y="301"/>
                                    <a:pt x="563" y="302"/>
                                    <a:pt x="565" y="302"/>
                                  </a:cubicBezTo>
                                  <a:cubicBezTo>
                                    <a:pt x="565" y="302"/>
                                    <a:pt x="565" y="301"/>
                                    <a:pt x="565" y="301"/>
                                  </a:cubicBezTo>
                                  <a:cubicBezTo>
                                    <a:pt x="565" y="298"/>
                                    <a:pt x="563" y="296"/>
                                    <a:pt x="560" y="296"/>
                                  </a:cubicBezTo>
                                  <a:close/>
                                  <a:moveTo>
                                    <a:pt x="570" y="293"/>
                                  </a:moveTo>
                                  <a:cubicBezTo>
                                    <a:pt x="571" y="290"/>
                                    <a:pt x="571" y="288"/>
                                    <a:pt x="572" y="286"/>
                                  </a:cubicBezTo>
                                  <a:cubicBezTo>
                                    <a:pt x="569" y="283"/>
                                    <a:pt x="564" y="282"/>
                                    <a:pt x="560" y="282"/>
                                  </a:cubicBezTo>
                                  <a:cubicBezTo>
                                    <a:pt x="555" y="282"/>
                                    <a:pt x="551" y="283"/>
                                    <a:pt x="548" y="286"/>
                                  </a:cubicBezTo>
                                  <a:cubicBezTo>
                                    <a:pt x="548" y="288"/>
                                    <a:pt x="549" y="291"/>
                                    <a:pt x="549" y="293"/>
                                  </a:cubicBezTo>
                                  <a:cubicBezTo>
                                    <a:pt x="549" y="293"/>
                                    <a:pt x="549" y="293"/>
                                    <a:pt x="549" y="293"/>
                                  </a:cubicBezTo>
                                  <a:cubicBezTo>
                                    <a:pt x="552" y="290"/>
                                    <a:pt x="556" y="288"/>
                                    <a:pt x="560" y="288"/>
                                  </a:cubicBezTo>
                                  <a:cubicBezTo>
                                    <a:pt x="564" y="288"/>
                                    <a:pt x="568" y="290"/>
                                    <a:pt x="570" y="293"/>
                                  </a:cubicBezTo>
                                  <a:close/>
                                  <a:moveTo>
                                    <a:pt x="572" y="284"/>
                                  </a:moveTo>
                                  <a:cubicBezTo>
                                    <a:pt x="573" y="282"/>
                                    <a:pt x="574" y="280"/>
                                    <a:pt x="575" y="279"/>
                                  </a:cubicBezTo>
                                  <a:cubicBezTo>
                                    <a:pt x="571" y="276"/>
                                    <a:pt x="565" y="274"/>
                                    <a:pt x="560" y="274"/>
                                  </a:cubicBezTo>
                                  <a:cubicBezTo>
                                    <a:pt x="554" y="274"/>
                                    <a:pt x="549" y="276"/>
                                    <a:pt x="545" y="279"/>
                                  </a:cubicBezTo>
                                  <a:cubicBezTo>
                                    <a:pt x="546" y="281"/>
                                    <a:pt x="546" y="283"/>
                                    <a:pt x="547" y="285"/>
                                  </a:cubicBezTo>
                                  <a:cubicBezTo>
                                    <a:pt x="551" y="282"/>
                                    <a:pt x="555" y="280"/>
                                    <a:pt x="560" y="280"/>
                                  </a:cubicBezTo>
                                  <a:cubicBezTo>
                                    <a:pt x="565" y="280"/>
                                    <a:pt x="569" y="282"/>
                                    <a:pt x="572" y="284"/>
                                  </a:cubicBezTo>
                                  <a:close/>
                                  <a:moveTo>
                                    <a:pt x="576" y="277"/>
                                  </a:moveTo>
                                  <a:cubicBezTo>
                                    <a:pt x="577" y="276"/>
                                    <a:pt x="577" y="274"/>
                                    <a:pt x="578" y="273"/>
                                  </a:cubicBezTo>
                                  <a:cubicBezTo>
                                    <a:pt x="573" y="269"/>
                                    <a:pt x="567" y="267"/>
                                    <a:pt x="560" y="267"/>
                                  </a:cubicBezTo>
                                  <a:cubicBezTo>
                                    <a:pt x="553" y="267"/>
                                    <a:pt x="547" y="269"/>
                                    <a:pt x="541" y="273"/>
                                  </a:cubicBezTo>
                                  <a:cubicBezTo>
                                    <a:pt x="542" y="274"/>
                                    <a:pt x="543" y="276"/>
                                    <a:pt x="544" y="277"/>
                                  </a:cubicBezTo>
                                  <a:cubicBezTo>
                                    <a:pt x="549" y="274"/>
                                    <a:pt x="554" y="272"/>
                                    <a:pt x="560" y="272"/>
                                  </a:cubicBezTo>
                                  <a:cubicBezTo>
                                    <a:pt x="566" y="272"/>
                                    <a:pt x="571" y="274"/>
                                    <a:pt x="576" y="277"/>
                                  </a:cubicBezTo>
                                  <a:close/>
                                  <a:moveTo>
                                    <a:pt x="579" y="271"/>
                                  </a:moveTo>
                                  <a:cubicBezTo>
                                    <a:pt x="581" y="270"/>
                                    <a:pt x="582" y="268"/>
                                    <a:pt x="583" y="266"/>
                                  </a:cubicBezTo>
                                  <a:cubicBezTo>
                                    <a:pt x="577" y="262"/>
                                    <a:pt x="569" y="259"/>
                                    <a:pt x="560" y="259"/>
                                  </a:cubicBezTo>
                                  <a:cubicBezTo>
                                    <a:pt x="551" y="259"/>
                                    <a:pt x="543" y="262"/>
                                    <a:pt x="536" y="267"/>
                                  </a:cubicBezTo>
                                  <a:cubicBezTo>
                                    <a:pt x="538" y="268"/>
                                    <a:pt x="539" y="270"/>
                                    <a:pt x="540" y="271"/>
                                  </a:cubicBezTo>
                                  <a:cubicBezTo>
                                    <a:pt x="546" y="268"/>
                                    <a:pt x="553" y="265"/>
                                    <a:pt x="560" y="265"/>
                                  </a:cubicBezTo>
                                  <a:cubicBezTo>
                                    <a:pt x="567" y="265"/>
                                    <a:pt x="574" y="268"/>
                                    <a:pt x="579" y="271"/>
                                  </a:cubicBezTo>
                                  <a:close/>
                                  <a:moveTo>
                                    <a:pt x="584" y="265"/>
                                  </a:moveTo>
                                  <a:cubicBezTo>
                                    <a:pt x="586" y="264"/>
                                    <a:pt x="587" y="262"/>
                                    <a:pt x="589" y="261"/>
                                  </a:cubicBezTo>
                                  <a:cubicBezTo>
                                    <a:pt x="581" y="255"/>
                                    <a:pt x="571" y="252"/>
                                    <a:pt x="560" y="252"/>
                                  </a:cubicBezTo>
                                  <a:cubicBezTo>
                                    <a:pt x="549" y="252"/>
                                    <a:pt x="539" y="255"/>
                                    <a:pt x="531" y="261"/>
                                  </a:cubicBezTo>
                                  <a:cubicBezTo>
                                    <a:pt x="532" y="263"/>
                                    <a:pt x="534" y="264"/>
                                    <a:pt x="535" y="265"/>
                                  </a:cubicBezTo>
                                  <a:cubicBezTo>
                                    <a:pt x="542" y="261"/>
                                    <a:pt x="551" y="258"/>
                                    <a:pt x="560" y="258"/>
                                  </a:cubicBezTo>
                                  <a:cubicBezTo>
                                    <a:pt x="569" y="258"/>
                                    <a:pt x="577" y="261"/>
                                    <a:pt x="584" y="265"/>
                                  </a:cubicBezTo>
                                  <a:close/>
                                  <a:moveTo>
                                    <a:pt x="570" y="250"/>
                                  </a:moveTo>
                                  <a:cubicBezTo>
                                    <a:pt x="570" y="248"/>
                                    <a:pt x="570" y="246"/>
                                    <a:pt x="570" y="244"/>
                                  </a:cubicBezTo>
                                  <a:cubicBezTo>
                                    <a:pt x="568" y="240"/>
                                    <a:pt x="564" y="238"/>
                                    <a:pt x="560" y="238"/>
                                  </a:cubicBezTo>
                                  <a:cubicBezTo>
                                    <a:pt x="555" y="238"/>
                                    <a:pt x="552" y="240"/>
                                    <a:pt x="550" y="244"/>
                                  </a:cubicBezTo>
                                  <a:cubicBezTo>
                                    <a:pt x="549" y="244"/>
                                    <a:pt x="549" y="243"/>
                                    <a:pt x="549" y="243"/>
                                  </a:cubicBezTo>
                                  <a:cubicBezTo>
                                    <a:pt x="550" y="245"/>
                                    <a:pt x="550" y="248"/>
                                    <a:pt x="550" y="250"/>
                                  </a:cubicBezTo>
                                  <a:cubicBezTo>
                                    <a:pt x="550" y="250"/>
                                    <a:pt x="550" y="251"/>
                                    <a:pt x="550" y="251"/>
                                  </a:cubicBezTo>
                                  <a:cubicBezTo>
                                    <a:pt x="551" y="251"/>
                                    <a:pt x="552" y="251"/>
                                    <a:pt x="553" y="251"/>
                                  </a:cubicBezTo>
                                  <a:cubicBezTo>
                                    <a:pt x="553" y="250"/>
                                    <a:pt x="553" y="250"/>
                                    <a:pt x="553" y="250"/>
                                  </a:cubicBezTo>
                                  <a:cubicBezTo>
                                    <a:pt x="553" y="246"/>
                                    <a:pt x="556" y="243"/>
                                    <a:pt x="560" y="243"/>
                                  </a:cubicBezTo>
                                  <a:cubicBezTo>
                                    <a:pt x="564" y="243"/>
                                    <a:pt x="567" y="246"/>
                                    <a:pt x="567" y="250"/>
                                  </a:cubicBezTo>
                                  <a:cubicBezTo>
                                    <a:pt x="567" y="250"/>
                                    <a:pt x="567" y="250"/>
                                    <a:pt x="567" y="251"/>
                                  </a:cubicBezTo>
                                  <a:cubicBezTo>
                                    <a:pt x="568" y="251"/>
                                    <a:pt x="569" y="251"/>
                                    <a:pt x="570" y="251"/>
                                  </a:cubicBezTo>
                                  <a:cubicBezTo>
                                    <a:pt x="570" y="251"/>
                                    <a:pt x="570" y="250"/>
                                    <a:pt x="570" y="250"/>
                                  </a:cubicBezTo>
                                  <a:close/>
                                  <a:moveTo>
                                    <a:pt x="560" y="245"/>
                                  </a:moveTo>
                                  <a:cubicBezTo>
                                    <a:pt x="557" y="245"/>
                                    <a:pt x="555" y="247"/>
                                    <a:pt x="555" y="250"/>
                                  </a:cubicBezTo>
                                  <a:cubicBezTo>
                                    <a:pt x="555" y="250"/>
                                    <a:pt x="555" y="250"/>
                                    <a:pt x="555" y="250"/>
                                  </a:cubicBezTo>
                                  <a:cubicBezTo>
                                    <a:pt x="557" y="250"/>
                                    <a:pt x="558" y="250"/>
                                    <a:pt x="560" y="250"/>
                                  </a:cubicBezTo>
                                  <a:cubicBezTo>
                                    <a:pt x="562" y="250"/>
                                    <a:pt x="563" y="250"/>
                                    <a:pt x="565" y="250"/>
                                  </a:cubicBezTo>
                                  <a:cubicBezTo>
                                    <a:pt x="565" y="250"/>
                                    <a:pt x="565" y="250"/>
                                    <a:pt x="565" y="250"/>
                                  </a:cubicBezTo>
                                  <a:cubicBezTo>
                                    <a:pt x="565" y="247"/>
                                    <a:pt x="563" y="245"/>
                                    <a:pt x="560" y="245"/>
                                  </a:cubicBezTo>
                                  <a:close/>
                                  <a:moveTo>
                                    <a:pt x="570" y="241"/>
                                  </a:moveTo>
                                  <a:cubicBezTo>
                                    <a:pt x="571" y="239"/>
                                    <a:pt x="571" y="237"/>
                                    <a:pt x="572" y="235"/>
                                  </a:cubicBezTo>
                                  <a:cubicBezTo>
                                    <a:pt x="569" y="232"/>
                                    <a:pt x="564" y="230"/>
                                    <a:pt x="560" y="230"/>
                                  </a:cubicBezTo>
                                  <a:cubicBezTo>
                                    <a:pt x="555" y="230"/>
                                    <a:pt x="551" y="232"/>
                                    <a:pt x="548" y="235"/>
                                  </a:cubicBezTo>
                                  <a:cubicBezTo>
                                    <a:pt x="548" y="237"/>
                                    <a:pt x="549" y="239"/>
                                    <a:pt x="549" y="242"/>
                                  </a:cubicBezTo>
                                  <a:cubicBezTo>
                                    <a:pt x="549" y="242"/>
                                    <a:pt x="549" y="242"/>
                                    <a:pt x="549" y="242"/>
                                  </a:cubicBezTo>
                                  <a:cubicBezTo>
                                    <a:pt x="552" y="238"/>
                                    <a:pt x="556" y="236"/>
                                    <a:pt x="560" y="236"/>
                                  </a:cubicBezTo>
                                  <a:cubicBezTo>
                                    <a:pt x="564" y="236"/>
                                    <a:pt x="568" y="238"/>
                                    <a:pt x="570" y="241"/>
                                  </a:cubicBezTo>
                                  <a:close/>
                                  <a:moveTo>
                                    <a:pt x="572" y="233"/>
                                  </a:moveTo>
                                  <a:cubicBezTo>
                                    <a:pt x="573" y="231"/>
                                    <a:pt x="574" y="229"/>
                                    <a:pt x="575" y="227"/>
                                  </a:cubicBezTo>
                                  <a:cubicBezTo>
                                    <a:pt x="571" y="224"/>
                                    <a:pt x="565" y="223"/>
                                    <a:pt x="560" y="223"/>
                                  </a:cubicBezTo>
                                  <a:cubicBezTo>
                                    <a:pt x="554" y="223"/>
                                    <a:pt x="549" y="224"/>
                                    <a:pt x="545" y="227"/>
                                  </a:cubicBezTo>
                                  <a:cubicBezTo>
                                    <a:pt x="546" y="229"/>
                                    <a:pt x="546" y="231"/>
                                    <a:pt x="547" y="233"/>
                                  </a:cubicBezTo>
                                  <a:cubicBezTo>
                                    <a:pt x="551" y="230"/>
                                    <a:pt x="555" y="229"/>
                                    <a:pt x="560" y="229"/>
                                  </a:cubicBezTo>
                                  <a:cubicBezTo>
                                    <a:pt x="565" y="229"/>
                                    <a:pt x="569" y="230"/>
                                    <a:pt x="572" y="233"/>
                                  </a:cubicBezTo>
                                  <a:close/>
                                  <a:moveTo>
                                    <a:pt x="576" y="226"/>
                                  </a:moveTo>
                                  <a:cubicBezTo>
                                    <a:pt x="577" y="224"/>
                                    <a:pt x="577" y="223"/>
                                    <a:pt x="578" y="221"/>
                                  </a:cubicBezTo>
                                  <a:cubicBezTo>
                                    <a:pt x="573" y="218"/>
                                    <a:pt x="567" y="216"/>
                                    <a:pt x="560" y="216"/>
                                  </a:cubicBezTo>
                                  <a:cubicBezTo>
                                    <a:pt x="553" y="216"/>
                                    <a:pt x="547" y="218"/>
                                    <a:pt x="541" y="221"/>
                                  </a:cubicBezTo>
                                  <a:cubicBezTo>
                                    <a:pt x="542" y="223"/>
                                    <a:pt x="543" y="224"/>
                                    <a:pt x="544" y="226"/>
                                  </a:cubicBezTo>
                                  <a:cubicBezTo>
                                    <a:pt x="549" y="223"/>
                                    <a:pt x="554" y="221"/>
                                    <a:pt x="560" y="221"/>
                                  </a:cubicBezTo>
                                  <a:cubicBezTo>
                                    <a:pt x="566" y="221"/>
                                    <a:pt x="571" y="223"/>
                                    <a:pt x="576" y="226"/>
                                  </a:cubicBezTo>
                                  <a:close/>
                                  <a:moveTo>
                                    <a:pt x="579" y="220"/>
                                  </a:moveTo>
                                  <a:cubicBezTo>
                                    <a:pt x="581" y="218"/>
                                    <a:pt x="582" y="217"/>
                                    <a:pt x="583" y="215"/>
                                  </a:cubicBezTo>
                                  <a:cubicBezTo>
                                    <a:pt x="577" y="211"/>
                                    <a:pt x="569" y="208"/>
                                    <a:pt x="560" y="208"/>
                                  </a:cubicBezTo>
                                  <a:cubicBezTo>
                                    <a:pt x="551" y="208"/>
                                    <a:pt x="543" y="211"/>
                                    <a:pt x="536" y="215"/>
                                  </a:cubicBezTo>
                                  <a:cubicBezTo>
                                    <a:pt x="538" y="217"/>
                                    <a:pt x="539" y="218"/>
                                    <a:pt x="540" y="220"/>
                                  </a:cubicBezTo>
                                  <a:cubicBezTo>
                                    <a:pt x="546" y="216"/>
                                    <a:pt x="553" y="214"/>
                                    <a:pt x="560" y="214"/>
                                  </a:cubicBezTo>
                                  <a:cubicBezTo>
                                    <a:pt x="567" y="214"/>
                                    <a:pt x="574" y="216"/>
                                    <a:pt x="579" y="220"/>
                                  </a:cubicBezTo>
                                  <a:close/>
                                  <a:moveTo>
                                    <a:pt x="584" y="214"/>
                                  </a:moveTo>
                                  <a:cubicBezTo>
                                    <a:pt x="586" y="212"/>
                                    <a:pt x="587" y="211"/>
                                    <a:pt x="589" y="210"/>
                                  </a:cubicBezTo>
                                  <a:cubicBezTo>
                                    <a:pt x="581" y="204"/>
                                    <a:pt x="571" y="200"/>
                                    <a:pt x="560" y="200"/>
                                  </a:cubicBezTo>
                                  <a:cubicBezTo>
                                    <a:pt x="549" y="200"/>
                                    <a:pt x="539" y="204"/>
                                    <a:pt x="531" y="210"/>
                                  </a:cubicBezTo>
                                  <a:cubicBezTo>
                                    <a:pt x="532" y="211"/>
                                    <a:pt x="534" y="213"/>
                                    <a:pt x="535" y="214"/>
                                  </a:cubicBezTo>
                                  <a:cubicBezTo>
                                    <a:pt x="542" y="209"/>
                                    <a:pt x="551" y="206"/>
                                    <a:pt x="560" y="206"/>
                                  </a:cubicBezTo>
                                  <a:cubicBezTo>
                                    <a:pt x="569" y="206"/>
                                    <a:pt x="577" y="209"/>
                                    <a:pt x="584" y="214"/>
                                  </a:cubicBezTo>
                                  <a:close/>
                                  <a:moveTo>
                                    <a:pt x="570" y="199"/>
                                  </a:moveTo>
                                  <a:cubicBezTo>
                                    <a:pt x="570" y="196"/>
                                    <a:pt x="570" y="194"/>
                                    <a:pt x="570" y="192"/>
                                  </a:cubicBezTo>
                                  <a:cubicBezTo>
                                    <a:pt x="568" y="189"/>
                                    <a:pt x="564" y="187"/>
                                    <a:pt x="560" y="187"/>
                                  </a:cubicBezTo>
                                  <a:cubicBezTo>
                                    <a:pt x="555" y="187"/>
                                    <a:pt x="552" y="189"/>
                                    <a:pt x="550" y="193"/>
                                  </a:cubicBezTo>
                                  <a:cubicBezTo>
                                    <a:pt x="549" y="192"/>
                                    <a:pt x="549" y="192"/>
                                    <a:pt x="549" y="192"/>
                                  </a:cubicBezTo>
                                  <a:cubicBezTo>
                                    <a:pt x="550" y="194"/>
                                    <a:pt x="550" y="196"/>
                                    <a:pt x="550" y="199"/>
                                  </a:cubicBezTo>
                                  <a:cubicBezTo>
                                    <a:pt x="550" y="199"/>
                                    <a:pt x="550" y="199"/>
                                    <a:pt x="550" y="200"/>
                                  </a:cubicBezTo>
                                  <a:cubicBezTo>
                                    <a:pt x="551" y="199"/>
                                    <a:pt x="552" y="199"/>
                                    <a:pt x="553" y="199"/>
                                  </a:cubicBezTo>
                                  <a:cubicBezTo>
                                    <a:pt x="553" y="199"/>
                                    <a:pt x="553" y="199"/>
                                    <a:pt x="553" y="199"/>
                                  </a:cubicBezTo>
                                  <a:cubicBezTo>
                                    <a:pt x="553" y="195"/>
                                    <a:pt x="556" y="192"/>
                                    <a:pt x="560" y="192"/>
                                  </a:cubicBezTo>
                                  <a:cubicBezTo>
                                    <a:pt x="564" y="192"/>
                                    <a:pt x="567" y="195"/>
                                    <a:pt x="567" y="199"/>
                                  </a:cubicBezTo>
                                  <a:cubicBezTo>
                                    <a:pt x="567" y="199"/>
                                    <a:pt x="567" y="199"/>
                                    <a:pt x="567" y="199"/>
                                  </a:cubicBezTo>
                                  <a:cubicBezTo>
                                    <a:pt x="568" y="199"/>
                                    <a:pt x="569" y="199"/>
                                    <a:pt x="570" y="200"/>
                                  </a:cubicBezTo>
                                  <a:cubicBezTo>
                                    <a:pt x="570" y="199"/>
                                    <a:pt x="570" y="199"/>
                                    <a:pt x="570" y="199"/>
                                  </a:cubicBezTo>
                                  <a:close/>
                                  <a:moveTo>
                                    <a:pt x="560" y="193"/>
                                  </a:moveTo>
                                  <a:cubicBezTo>
                                    <a:pt x="557" y="193"/>
                                    <a:pt x="555" y="196"/>
                                    <a:pt x="555" y="199"/>
                                  </a:cubicBezTo>
                                  <a:cubicBezTo>
                                    <a:pt x="555" y="199"/>
                                    <a:pt x="555" y="199"/>
                                    <a:pt x="555" y="199"/>
                                  </a:cubicBezTo>
                                  <a:cubicBezTo>
                                    <a:pt x="557" y="199"/>
                                    <a:pt x="558" y="199"/>
                                    <a:pt x="560" y="199"/>
                                  </a:cubicBezTo>
                                  <a:cubicBezTo>
                                    <a:pt x="562" y="199"/>
                                    <a:pt x="563" y="199"/>
                                    <a:pt x="565" y="199"/>
                                  </a:cubicBezTo>
                                  <a:cubicBezTo>
                                    <a:pt x="565" y="199"/>
                                    <a:pt x="565" y="199"/>
                                    <a:pt x="565" y="199"/>
                                  </a:cubicBezTo>
                                  <a:cubicBezTo>
                                    <a:pt x="565" y="196"/>
                                    <a:pt x="563" y="193"/>
                                    <a:pt x="560" y="193"/>
                                  </a:cubicBezTo>
                                  <a:close/>
                                  <a:moveTo>
                                    <a:pt x="570" y="190"/>
                                  </a:moveTo>
                                  <a:cubicBezTo>
                                    <a:pt x="571" y="188"/>
                                    <a:pt x="571" y="185"/>
                                    <a:pt x="572" y="183"/>
                                  </a:cubicBezTo>
                                  <a:cubicBezTo>
                                    <a:pt x="569" y="181"/>
                                    <a:pt x="564" y="179"/>
                                    <a:pt x="560" y="179"/>
                                  </a:cubicBezTo>
                                  <a:cubicBezTo>
                                    <a:pt x="555" y="179"/>
                                    <a:pt x="551" y="181"/>
                                    <a:pt x="548" y="183"/>
                                  </a:cubicBezTo>
                                  <a:cubicBezTo>
                                    <a:pt x="548" y="186"/>
                                    <a:pt x="549" y="188"/>
                                    <a:pt x="549" y="190"/>
                                  </a:cubicBezTo>
                                  <a:cubicBezTo>
                                    <a:pt x="549" y="190"/>
                                    <a:pt x="549" y="190"/>
                                    <a:pt x="549" y="190"/>
                                  </a:cubicBezTo>
                                  <a:cubicBezTo>
                                    <a:pt x="552" y="187"/>
                                    <a:pt x="556" y="185"/>
                                    <a:pt x="560" y="185"/>
                                  </a:cubicBezTo>
                                  <a:cubicBezTo>
                                    <a:pt x="564" y="185"/>
                                    <a:pt x="568" y="187"/>
                                    <a:pt x="570" y="190"/>
                                  </a:cubicBezTo>
                                  <a:close/>
                                  <a:moveTo>
                                    <a:pt x="572" y="182"/>
                                  </a:moveTo>
                                  <a:cubicBezTo>
                                    <a:pt x="573" y="180"/>
                                    <a:pt x="574" y="178"/>
                                    <a:pt x="575" y="176"/>
                                  </a:cubicBezTo>
                                  <a:cubicBezTo>
                                    <a:pt x="571" y="173"/>
                                    <a:pt x="565" y="171"/>
                                    <a:pt x="560" y="171"/>
                                  </a:cubicBezTo>
                                  <a:cubicBezTo>
                                    <a:pt x="554" y="171"/>
                                    <a:pt x="549" y="173"/>
                                    <a:pt x="545" y="176"/>
                                  </a:cubicBezTo>
                                  <a:cubicBezTo>
                                    <a:pt x="546" y="178"/>
                                    <a:pt x="546" y="180"/>
                                    <a:pt x="547" y="182"/>
                                  </a:cubicBezTo>
                                  <a:cubicBezTo>
                                    <a:pt x="551" y="179"/>
                                    <a:pt x="555" y="177"/>
                                    <a:pt x="560" y="177"/>
                                  </a:cubicBezTo>
                                  <a:cubicBezTo>
                                    <a:pt x="565" y="177"/>
                                    <a:pt x="569" y="179"/>
                                    <a:pt x="572" y="182"/>
                                  </a:cubicBezTo>
                                  <a:close/>
                                  <a:moveTo>
                                    <a:pt x="576" y="174"/>
                                  </a:moveTo>
                                  <a:cubicBezTo>
                                    <a:pt x="577" y="173"/>
                                    <a:pt x="577" y="171"/>
                                    <a:pt x="578" y="170"/>
                                  </a:cubicBezTo>
                                  <a:cubicBezTo>
                                    <a:pt x="573" y="166"/>
                                    <a:pt x="567" y="164"/>
                                    <a:pt x="560" y="164"/>
                                  </a:cubicBezTo>
                                  <a:cubicBezTo>
                                    <a:pt x="553" y="164"/>
                                    <a:pt x="547" y="166"/>
                                    <a:pt x="541" y="170"/>
                                  </a:cubicBezTo>
                                  <a:cubicBezTo>
                                    <a:pt x="542" y="171"/>
                                    <a:pt x="543" y="173"/>
                                    <a:pt x="544" y="175"/>
                                  </a:cubicBezTo>
                                  <a:cubicBezTo>
                                    <a:pt x="549" y="172"/>
                                    <a:pt x="554" y="170"/>
                                    <a:pt x="560" y="170"/>
                                  </a:cubicBezTo>
                                  <a:cubicBezTo>
                                    <a:pt x="566" y="170"/>
                                    <a:pt x="571" y="171"/>
                                    <a:pt x="576" y="174"/>
                                  </a:cubicBezTo>
                                  <a:close/>
                                  <a:moveTo>
                                    <a:pt x="579" y="168"/>
                                  </a:moveTo>
                                  <a:cubicBezTo>
                                    <a:pt x="581" y="167"/>
                                    <a:pt x="582" y="165"/>
                                    <a:pt x="583" y="164"/>
                                  </a:cubicBezTo>
                                  <a:cubicBezTo>
                                    <a:pt x="577" y="159"/>
                                    <a:pt x="569" y="157"/>
                                    <a:pt x="560" y="157"/>
                                  </a:cubicBezTo>
                                  <a:cubicBezTo>
                                    <a:pt x="551" y="157"/>
                                    <a:pt x="543" y="159"/>
                                    <a:pt x="536" y="164"/>
                                  </a:cubicBezTo>
                                  <a:cubicBezTo>
                                    <a:pt x="538" y="165"/>
                                    <a:pt x="539" y="167"/>
                                    <a:pt x="540" y="169"/>
                                  </a:cubicBezTo>
                                  <a:cubicBezTo>
                                    <a:pt x="546" y="165"/>
                                    <a:pt x="553" y="163"/>
                                    <a:pt x="560" y="163"/>
                                  </a:cubicBezTo>
                                  <a:cubicBezTo>
                                    <a:pt x="567" y="163"/>
                                    <a:pt x="574" y="165"/>
                                    <a:pt x="579" y="168"/>
                                  </a:cubicBezTo>
                                  <a:close/>
                                  <a:moveTo>
                                    <a:pt x="541" y="147"/>
                                  </a:moveTo>
                                  <a:cubicBezTo>
                                    <a:pt x="541" y="136"/>
                                    <a:pt x="536" y="125"/>
                                    <a:pt x="528" y="117"/>
                                  </a:cubicBezTo>
                                  <a:cubicBezTo>
                                    <a:pt x="521" y="110"/>
                                    <a:pt x="510" y="105"/>
                                    <a:pt x="499" y="105"/>
                                  </a:cubicBezTo>
                                  <a:cubicBezTo>
                                    <a:pt x="487" y="105"/>
                                    <a:pt x="477" y="110"/>
                                    <a:pt x="469" y="117"/>
                                  </a:cubicBezTo>
                                  <a:cubicBezTo>
                                    <a:pt x="461" y="125"/>
                                    <a:pt x="457" y="136"/>
                                    <a:pt x="457" y="147"/>
                                  </a:cubicBezTo>
                                  <a:cubicBezTo>
                                    <a:pt x="457" y="148"/>
                                    <a:pt x="457" y="150"/>
                                    <a:pt x="457" y="151"/>
                                  </a:cubicBezTo>
                                  <a:cubicBezTo>
                                    <a:pt x="459" y="152"/>
                                    <a:pt x="461" y="153"/>
                                    <a:pt x="464" y="154"/>
                                  </a:cubicBezTo>
                                  <a:cubicBezTo>
                                    <a:pt x="463" y="152"/>
                                    <a:pt x="463" y="150"/>
                                    <a:pt x="463" y="147"/>
                                  </a:cubicBezTo>
                                  <a:cubicBezTo>
                                    <a:pt x="463" y="127"/>
                                    <a:pt x="479" y="111"/>
                                    <a:pt x="499" y="111"/>
                                  </a:cubicBezTo>
                                  <a:cubicBezTo>
                                    <a:pt x="518" y="111"/>
                                    <a:pt x="534" y="127"/>
                                    <a:pt x="534" y="147"/>
                                  </a:cubicBezTo>
                                  <a:cubicBezTo>
                                    <a:pt x="534" y="150"/>
                                    <a:pt x="534" y="152"/>
                                    <a:pt x="534" y="155"/>
                                  </a:cubicBezTo>
                                  <a:cubicBezTo>
                                    <a:pt x="536" y="153"/>
                                    <a:pt x="538" y="152"/>
                                    <a:pt x="540" y="151"/>
                                  </a:cubicBezTo>
                                  <a:cubicBezTo>
                                    <a:pt x="540" y="150"/>
                                    <a:pt x="541" y="149"/>
                                    <a:pt x="541" y="147"/>
                                  </a:cubicBezTo>
                                  <a:close/>
                                  <a:moveTo>
                                    <a:pt x="420" y="147"/>
                                  </a:moveTo>
                                  <a:cubicBezTo>
                                    <a:pt x="420" y="136"/>
                                    <a:pt x="415" y="125"/>
                                    <a:pt x="407" y="117"/>
                                  </a:cubicBezTo>
                                  <a:cubicBezTo>
                                    <a:pt x="400" y="110"/>
                                    <a:pt x="389" y="105"/>
                                    <a:pt x="378" y="105"/>
                                  </a:cubicBezTo>
                                  <a:cubicBezTo>
                                    <a:pt x="366" y="105"/>
                                    <a:pt x="356" y="110"/>
                                    <a:pt x="348" y="117"/>
                                  </a:cubicBezTo>
                                  <a:cubicBezTo>
                                    <a:pt x="341" y="125"/>
                                    <a:pt x="336" y="136"/>
                                    <a:pt x="336" y="147"/>
                                  </a:cubicBezTo>
                                  <a:cubicBezTo>
                                    <a:pt x="336" y="148"/>
                                    <a:pt x="336" y="150"/>
                                    <a:pt x="336" y="151"/>
                                  </a:cubicBezTo>
                                  <a:cubicBezTo>
                                    <a:pt x="338" y="152"/>
                                    <a:pt x="341" y="153"/>
                                    <a:pt x="343" y="154"/>
                                  </a:cubicBezTo>
                                  <a:cubicBezTo>
                                    <a:pt x="342" y="152"/>
                                    <a:pt x="342" y="150"/>
                                    <a:pt x="342" y="147"/>
                                  </a:cubicBezTo>
                                  <a:cubicBezTo>
                                    <a:pt x="342" y="127"/>
                                    <a:pt x="358" y="111"/>
                                    <a:pt x="378" y="111"/>
                                  </a:cubicBezTo>
                                  <a:cubicBezTo>
                                    <a:pt x="398" y="111"/>
                                    <a:pt x="414" y="127"/>
                                    <a:pt x="414" y="147"/>
                                  </a:cubicBezTo>
                                  <a:cubicBezTo>
                                    <a:pt x="414" y="149"/>
                                    <a:pt x="413" y="152"/>
                                    <a:pt x="413" y="154"/>
                                  </a:cubicBezTo>
                                  <a:cubicBezTo>
                                    <a:pt x="415" y="153"/>
                                    <a:pt x="417" y="152"/>
                                    <a:pt x="420" y="151"/>
                                  </a:cubicBezTo>
                                  <a:cubicBezTo>
                                    <a:pt x="420" y="150"/>
                                    <a:pt x="420" y="148"/>
                                    <a:pt x="420" y="147"/>
                                  </a:cubicBezTo>
                                  <a:close/>
                                  <a:moveTo>
                                    <a:pt x="293" y="164"/>
                                  </a:moveTo>
                                  <a:cubicBezTo>
                                    <a:pt x="295" y="165"/>
                                    <a:pt x="296" y="167"/>
                                    <a:pt x="297" y="169"/>
                                  </a:cubicBezTo>
                                  <a:cubicBezTo>
                                    <a:pt x="303" y="165"/>
                                    <a:pt x="310" y="163"/>
                                    <a:pt x="317" y="163"/>
                                  </a:cubicBezTo>
                                  <a:cubicBezTo>
                                    <a:pt x="324" y="163"/>
                                    <a:pt x="331" y="165"/>
                                    <a:pt x="336" y="168"/>
                                  </a:cubicBezTo>
                                  <a:cubicBezTo>
                                    <a:pt x="338" y="167"/>
                                    <a:pt x="339" y="165"/>
                                    <a:pt x="340" y="164"/>
                                  </a:cubicBezTo>
                                  <a:cubicBezTo>
                                    <a:pt x="334" y="159"/>
                                    <a:pt x="326" y="157"/>
                                    <a:pt x="317" y="157"/>
                                  </a:cubicBezTo>
                                  <a:cubicBezTo>
                                    <a:pt x="308" y="157"/>
                                    <a:pt x="300" y="159"/>
                                    <a:pt x="293" y="164"/>
                                  </a:cubicBezTo>
                                  <a:close/>
                                  <a:moveTo>
                                    <a:pt x="298" y="170"/>
                                  </a:moveTo>
                                  <a:cubicBezTo>
                                    <a:pt x="299" y="171"/>
                                    <a:pt x="300" y="173"/>
                                    <a:pt x="301" y="174"/>
                                  </a:cubicBezTo>
                                  <a:cubicBezTo>
                                    <a:pt x="306" y="171"/>
                                    <a:pt x="311" y="170"/>
                                    <a:pt x="317" y="170"/>
                                  </a:cubicBezTo>
                                  <a:cubicBezTo>
                                    <a:pt x="323" y="170"/>
                                    <a:pt x="328" y="171"/>
                                    <a:pt x="333" y="174"/>
                                  </a:cubicBezTo>
                                  <a:cubicBezTo>
                                    <a:pt x="333" y="173"/>
                                    <a:pt x="334" y="171"/>
                                    <a:pt x="335" y="170"/>
                                  </a:cubicBezTo>
                                  <a:cubicBezTo>
                                    <a:pt x="330" y="166"/>
                                    <a:pt x="324" y="164"/>
                                    <a:pt x="317" y="164"/>
                                  </a:cubicBezTo>
                                  <a:cubicBezTo>
                                    <a:pt x="310" y="164"/>
                                    <a:pt x="304" y="166"/>
                                    <a:pt x="298" y="170"/>
                                  </a:cubicBezTo>
                                  <a:close/>
                                  <a:moveTo>
                                    <a:pt x="302" y="176"/>
                                  </a:moveTo>
                                  <a:cubicBezTo>
                                    <a:pt x="303" y="178"/>
                                    <a:pt x="304" y="180"/>
                                    <a:pt x="304" y="182"/>
                                  </a:cubicBezTo>
                                  <a:cubicBezTo>
                                    <a:pt x="308" y="179"/>
                                    <a:pt x="312" y="177"/>
                                    <a:pt x="317" y="177"/>
                                  </a:cubicBezTo>
                                  <a:cubicBezTo>
                                    <a:pt x="322" y="177"/>
                                    <a:pt x="326" y="179"/>
                                    <a:pt x="329" y="182"/>
                                  </a:cubicBezTo>
                                  <a:cubicBezTo>
                                    <a:pt x="330" y="180"/>
                                    <a:pt x="331" y="178"/>
                                    <a:pt x="332" y="176"/>
                                  </a:cubicBezTo>
                                  <a:cubicBezTo>
                                    <a:pt x="328" y="173"/>
                                    <a:pt x="322" y="171"/>
                                    <a:pt x="317" y="171"/>
                                  </a:cubicBezTo>
                                  <a:cubicBezTo>
                                    <a:pt x="311" y="171"/>
                                    <a:pt x="306" y="173"/>
                                    <a:pt x="302" y="176"/>
                                  </a:cubicBezTo>
                                  <a:close/>
                                  <a:moveTo>
                                    <a:pt x="305" y="183"/>
                                  </a:moveTo>
                                  <a:cubicBezTo>
                                    <a:pt x="305" y="185"/>
                                    <a:pt x="306" y="188"/>
                                    <a:pt x="306" y="190"/>
                                  </a:cubicBezTo>
                                  <a:cubicBezTo>
                                    <a:pt x="309" y="187"/>
                                    <a:pt x="313" y="185"/>
                                    <a:pt x="317" y="185"/>
                                  </a:cubicBezTo>
                                  <a:cubicBezTo>
                                    <a:pt x="321" y="185"/>
                                    <a:pt x="325" y="187"/>
                                    <a:pt x="327" y="190"/>
                                  </a:cubicBezTo>
                                  <a:cubicBezTo>
                                    <a:pt x="328" y="188"/>
                                    <a:pt x="328" y="185"/>
                                    <a:pt x="329" y="183"/>
                                  </a:cubicBezTo>
                                  <a:cubicBezTo>
                                    <a:pt x="326" y="181"/>
                                    <a:pt x="321" y="179"/>
                                    <a:pt x="317" y="179"/>
                                  </a:cubicBezTo>
                                  <a:cubicBezTo>
                                    <a:pt x="312" y="179"/>
                                    <a:pt x="308" y="181"/>
                                    <a:pt x="305" y="183"/>
                                  </a:cubicBezTo>
                                  <a:close/>
                                  <a:moveTo>
                                    <a:pt x="327" y="199"/>
                                  </a:moveTo>
                                  <a:cubicBezTo>
                                    <a:pt x="327" y="196"/>
                                    <a:pt x="327" y="194"/>
                                    <a:pt x="327" y="192"/>
                                  </a:cubicBezTo>
                                  <a:cubicBezTo>
                                    <a:pt x="325" y="189"/>
                                    <a:pt x="321" y="187"/>
                                    <a:pt x="317" y="187"/>
                                  </a:cubicBezTo>
                                  <a:cubicBezTo>
                                    <a:pt x="313" y="187"/>
                                    <a:pt x="309" y="189"/>
                                    <a:pt x="307" y="192"/>
                                  </a:cubicBezTo>
                                  <a:cubicBezTo>
                                    <a:pt x="307" y="194"/>
                                    <a:pt x="307" y="196"/>
                                    <a:pt x="307" y="199"/>
                                  </a:cubicBezTo>
                                  <a:cubicBezTo>
                                    <a:pt x="307" y="199"/>
                                    <a:pt x="307" y="199"/>
                                    <a:pt x="307" y="200"/>
                                  </a:cubicBezTo>
                                  <a:cubicBezTo>
                                    <a:pt x="308" y="199"/>
                                    <a:pt x="309" y="199"/>
                                    <a:pt x="310" y="199"/>
                                  </a:cubicBezTo>
                                  <a:cubicBezTo>
                                    <a:pt x="310" y="199"/>
                                    <a:pt x="310" y="199"/>
                                    <a:pt x="310" y="199"/>
                                  </a:cubicBezTo>
                                  <a:cubicBezTo>
                                    <a:pt x="310" y="195"/>
                                    <a:pt x="313" y="192"/>
                                    <a:pt x="317" y="192"/>
                                  </a:cubicBezTo>
                                  <a:cubicBezTo>
                                    <a:pt x="321" y="192"/>
                                    <a:pt x="324" y="195"/>
                                    <a:pt x="324" y="199"/>
                                  </a:cubicBezTo>
                                  <a:cubicBezTo>
                                    <a:pt x="324" y="199"/>
                                    <a:pt x="324" y="199"/>
                                    <a:pt x="324" y="199"/>
                                  </a:cubicBezTo>
                                  <a:cubicBezTo>
                                    <a:pt x="325" y="199"/>
                                    <a:pt x="326" y="199"/>
                                    <a:pt x="327" y="200"/>
                                  </a:cubicBezTo>
                                  <a:cubicBezTo>
                                    <a:pt x="327" y="199"/>
                                    <a:pt x="327" y="199"/>
                                    <a:pt x="327" y="199"/>
                                  </a:cubicBezTo>
                                  <a:close/>
                                  <a:moveTo>
                                    <a:pt x="317" y="193"/>
                                  </a:moveTo>
                                  <a:cubicBezTo>
                                    <a:pt x="314" y="193"/>
                                    <a:pt x="312" y="196"/>
                                    <a:pt x="312" y="199"/>
                                  </a:cubicBezTo>
                                  <a:cubicBezTo>
                                    <a:pt x="312" y="199"/>
                                    <a:pt x="312" y="199"/>
                                    <a:pt x="312" y="199"/>
                                  </a:cubicBezTo>
                                  <a:cubicBezTo>
                                    <a:pt x="314" y="199"/>
                                    <a:pt x="315" y="199"/>
                                    <a:pt x="317" y="199"/>
                                  </a:cubicBezTo>
                                  <a:cubicBezTo>
                                    <a:pt x="319" y="199"/>
                                    <a:pt x="320" y="199"/>
                                    <a:pt x="322" y="199"/>
                                  </a:cubicBezTo>
                                  <a:cubicBezTo>
                                    <a:pt x="322" y="199"/>
                                    <a:pt x="322" y="199"/>
                                    <a:pt x="322" y="199"/>
                                  </a:cubicBezTo>
                                  <a:cubicBezTo>
                                    <a:pt x="322" y="196"/>
                                    <a:pt x="320" y="193"/>
                                    <a:pt x="317" y="193"/>
                                  </a:cubicBezTo>
                                  <a:close/>
                                  <a:moveTo>
                                    <a:pt x="288" y="210"/>
                                  </a:moveTo>
                                  <a:cubicBezTo>
                                    <a:pt x="289" y="211"/>
                                    <a:pt x="291" y="213"/>
                                    <a:pt x="292" y="214"/>
                                  </a:cubicBezTo>
                                  <a:cubicBezTo>
                                    <a:pt x="299" y="209"/>
                                    <a:pt x="308" y="206"/>
                                    <a:pt x="317" y="206"/>
                                  </a:cubicBezTo>
                                  <a:cubicBezTo>
                                    <a:pt x="326" y="206"/>
                                    <a:pt x="334" y="209"/>
                                    <a:pt x="341" y="214"/>
                                  </a:cubicBezTo>
                                  <a:cubicBezTo>
                                    <a:pt x="343" y="212"/>
                                    <a:pt x="344" y="211"/>
                                    <a:pt x="346" y="210"/>
                                  </a:cubicBezTo>
                                  <a:cubicBezTo>
                                    <a:pt x="338" y="204"/>
                                    <a:pt x="328" y="200"/>
                                    <a:pt x="317" y="200"/>
                                  </a:cubicBezTo>
                                  <a:cubicBezTo>
                                    <a:pt x="306" y="200"/>
                                    <a:pt x="296" y="204"/>
                                    <a:pt x="288" y="210"/>
                                  </a:cubicBezTo>
                                  <a:close/>
                                  <a:moveTo>
                                    <a:pt x="293" y="215"/>
                                  </a:moveTo>
                                  <a:cubicBezTo>
                                    <a:pt x="295" y="217"/>
                                    <a:pt x="296" y="218"/>
                                    <a:pt x="297" y="220"/>
                                  </a:cubicBezTo>
                                  <a:cubicBezTo>
                                    <a:pt x="303" y="216"/>
                                    <a:pt x="310" y="214"/>
                                    <a:pt x="317" y="214"/>
                                  </a:cubicBezTo>
                                  <a:cubicBezTo>
                                    <a:pt x="324" y="214"/>
                                    <a:pt x="331" y="216"/>
                                    <a:pt x="336" y="220"/>
                                  </a:cubicBezTo>
                                  <a:cubicBezTo>
                                    <a:pt x="338" y="218"/>
                                    <a:pt x="339" y="217"/>
                                    <a:pt x="340" y="215"/>
                                  </a:cubicBezTo>
                                  <a:cubicBezTo>
                                    <a:pt x="334" y="211"/>
                                    <a:pt x="326" y="208"/>
                                    <a:pt x="317" y="208"/>
                                  </a:cubicBezTo>
                                  <a:cubicBezTo>
                                    <a:pt x="308" y="208"/>
                                    <a:pt x="300" y="211"/>
                                    <a:pt x="293" y="215"/>
                                  </a:cubicBezTo>
                                  <a:close/>
                                  <a:moveTo>
                                    <a:pt x="298" y="221"/>
                                  </a:moveTo>
                                  <a:cubicBezTo>
                                    <a:pt x="299" y="223"/>
                                    <a:pt x="300" y="224"/>
                                    <a:pt x="301" y="226"/>
                                  </a:cubicBezTo>
                                  <a:cubicBezTo>
                                    <a:pt x="306" y="223"/>
                                    <a:pt x="311" y="221"/>
                                    <a:pt x="317" y="221"/>
                                  </a:cubicBezTo>
                                  <a:cubicBezTo>
                                    <a:pt x="323" y="221"/>
                                    <a:pt x="328" y="223"/>
                                    <a:pt x="333" y="226"/>
                                  </a:cubicBezTo>
                                  <a:cubicBezTo>
                                    <a:pt x="333" y="224"/>
                                    <a:pt x="334" y="223"/>
                                    <a:pt x="335" y="221"/>
                                  </a:cubicBezTo>
                                  <a:cubicBezTo>
                                    <a:pt x="330" y="218"/>
                                    <a:pt x="324" y="216"/>
                                    <a:pt x="317" y="216"/>
                                  </a:cubicBezTo>
                                  <a:cubicBezTo>
                                    <a:pt x="310" y="216"/>
                                    <a:pt x="304" y="218"/>
                                    <a:pt x="298" y="221"/>
                                  </a:cubicBezTo>
                                  <a:close/>
                                  <a:moveTo>
                                    <a:pt x="302" y="227"/>
                                  </a:moveTo>
                                  <a:cubicBezTo>
                                    <a:pt x="303" y="229"/>
                                    <a:pt x="304" y="231"/>
                                    <a:pt x="304" y="233"/>
                                  </a:cubicBezTo>
                                  <a:cubicBezTo>
                                    <a:pt x="308" y="230"/>
                                    <a:pt x="312" y="229"/>
                                    <a:pt x="317" y="229"/>
                                  </a:cubicBezTo>
                                  <a:cubicBezTo>
                                    <a:pt x="322" y="229"/>
                                    <a:pt x="326" y="230"/>
                                    <a:pt x="329" y="233"/>
                                  </a:cubicBezTo>
                                  <a:cubicBezTo>
                                    <a:pt x="330" y="231"/>
                                    <a:pt x="331" y="229"/>
                                    <a:pt x="332" y="227"/>
                                  </a:cubicBezTo>
                                  <a:cubicBezTo>
                                    <a:pt x="328" y="224"/>
                                    <a:pt x="322" y="223"/>
                                    <a:pt x="317" y="223"/>
                                  </a:cubicBezTo>
                                  <a:cubicBezTo>
                                    <a:pt x="311" y="223"/>
                                    <a:pt x="306" y="224"/>
                                    <a:pt x="302" y="227"/>
                                  </a:cubicBezTo>
                                  <a:close/>
                                  <a:moveTo>
                                    <a:pt x="305" y="235"/>
                                  </a:moveTo>
                                  <a:cubicBezTo>
                                    <a:pt x="305" y="237"/>
                                    <a:pt x="306" y="239"/>
                                    <a:pt x="306" y="241"/>
                                  </a:cubicBezTo>
                                  <a:cubicBezTo>
                                    <a:pt x="309" y="238"/>
                                    <a:pt x="313" y="236"/>
                                    <a:pt x="317" y="236"/>
                                  </a:cubicBezTo>
                                  <a:cubicBezTo>
                                    <a:pt x="321" y="236"/>
                                    <a:pt x="325" y="238"/>
                                    <a:pt x="327" y="241"/>
                                  </a:cubicBezTo>
                                  <a:cubicBezTo>
                                    <a:pt x="328" y="239"/>
                                    <a:pt x="328" y="237"/>
                                    <a:pt x="329" y="235"/>
                                  </a:cubicBezTo>
                                  <a:cubicBezTo>
                                    <a:pt x="326" y="232"/>
                                    <a:pt x="321" y="230"/>
                                    <a:pt x="317" y="230"/>
                                  </a:cubicBezTo>
                                  <a:cubicBezTo>
                                    <a:pt x="312" y="230"/>
                                    <a:pt x="308" y="232"/>
                                    <a:pt x="305" y="235"/>
                                  </a:cubicBezTo>
                                  <a:close/>
                                  <a:moveTo>
                                    <a:pt x="327" y="250"/>
                                  </a:moveTo>
                                  <a:cubicBezTo>
                                    <a:pt x="327" y="248"/>
                                    <a:pt x="327" y="246"/>
                                    <a:pt x="327" y="244"/>
                                  </a:cubicBezTo>
                                  <a:cubicBezTo>
                                    <a:pt x="325" y="240"/>
                                    <a:pt x="321" y="238"/>
                                    <a:pt x="317" y="238"/>
                                  </a:cubicBezTo>
                                  <a:cubicBezTo>
                                    <a:pt x="313" y="238"/>
                                    <a:pt x="309" y="240"/>
                                    <a:pt x="307" y="244"/>
                                  </a:cubicBezTo>
                                  <a:cubicBezTo>
                                    <a:pt x="307" y="246"/>
                                    <a:pt x="307" y="248"/>
                                    <a:pt x="307" y="250"/>
                                  </a:cubicBezTo>
                                  <a:cubicBezTo>
                                    <a:pt x="307" y="250"/>
                                    <a:pt x="307" y="251"/>
                                    <a:pt x="307" y="251"/>
                                  </a:cubicBezTo>
                                  <a:cubicBezTo>
                                    <a:pt x="308" y="251"/>
                                    <a:pt x="309" y="251"/>
                                    <a:pt x="310" y="251"/>
                                  </a:cubicBezTo>
                                  <a:cubicBezTo>
                                    <a:pt x="310" y="250"/>
                                    <a:pt x="310" y="250"/>
                                    <a:pt x="310" y="250"/>
                                  </a:cubicBezTo>
                                  <a:cubicBezTo>
                                    <a:pt x="310" y="246"/>
                                    <a:pt x="313" y="243"/>
                                    <a:pt x="317" y="243"/>
                                  </a:cubicBezTo>
                                  <a:cubicBezTo>
                                    <a:pt x="321" y="243"/>
                                    <a:pt x="324" y="246"/>
                                    <a:pt x="324" y="250"/>
                                  </a:cubicBezTo>
                                  <a:cubicBezTo>
                                    <a:pt x="324" y="250"/>
                                    <a:pt x="324" y="250"/>
                                    <a:pt x="324" y="251"/>
                                  </a:cubicBezTo>
                                  <a:cubicBezTo>
                                    <a:pt x="325" y="251"/>
                                    <a:pt x="326" y="251"/>
                                    <a:pt x="327" y="251"/>
                                  </a:cubicBezTo>
                                  <a:cubicBezTo>
                                    <a:pt x="327" y="251"/>
                                    <a:pt x="327" y="250"/>
                                    <a:pt x="327" y="250"/>
                                  </a:cubicBezTo>
                                  <a:close/>
                                  <a:moveTo>
                                    <a:pt x="317" y="245"/>
                                  </a:moveTo>
                                  <a:cubicBezTo>
                                    <a:pt x="314" y="245"/>
                                    <a:pt x="312" y="247"/>
                                    <a:pt x="312" y="250"/>
                                  </a:cubicBezTo>
                                  <a:cubicBezTo>
                                    <a:pt x="312" y="250"/>
                                    <a:pt x="312" y="250"/>
                                    <a:pt x="312" y="250"/>
                                  </a:cubicBezTo>
                                  <a:cubicBezTo>
                                    <a:pt x="314" y="250"/>
                                    <a:pt x="315" y="250"/>
                                    <a:pt x="317" y="250"/>
                                  </a:cubicBezTo>
                                  <a:cubicBezTo>
                                    <a:pt x="319" y="250"/>
                                    <a:pt x="320" y="250"/>
                                    <a:pt x="322" y="250"/>
                                  </a:cubicBezTo>
                                  <a:cubicBezTo>
                                    <a:pt x="322" y="250"/>
                                    <a:pt x="322" y="250"/>
                                    <a:pt x="322" y="250"/>
                                  </a:cubicBezTo>
                                  <a:cubicBezTo>
                                    <a:pt x="322" y="247"/>
                                    <a:pt x="320" y="245"/>
                                    <a:pt x="317" y="245"/>
                                  </a:cubicBezTo>
                                  <a:close/>
                                  <a:moveTo>
                                    <a:pt x="288" y="261"/>
                                  </a:moveTo>
                                  <a:cubicBezTo>
                                    <a:pt x="289" y="262"/>
                                    <a:pt x="291" y="264"/>
                                    <a:pt x="292" y="265"/>
                                  </a:cubicBezTo>
                                  <a:cubicBezTo>
                                    <a:pt x="299" y="261"/>
                                    <a:pt x="308" y="258"/>
                                    <a:pt x="317" y="258"/>
                                  </a:cubicBezTo>
                                  <a:cubicBezTo>
                                    <a:pt x="326" y="258"/>
                                    <a:pt x="334" y="261"/>
                                    <a:pt x="341" y="265"/>
                                  </a:cubicBezTo>
                                  <a:cubicBezTo>
                                    <a:pt x="343" y="264"/>
                                    <a:pt x="344" y="262"/>
                                    <a:pt x="346" y="261"/>
                                  </a:cubicBezTo>
                                  <a:cubicBezTo>
                                    <a:pt x="338" y="255"/>
                                    <a:pt x="328" y="252"/>
                                    <a:pt x="317" y="252"/>
                                  </a:cubicBezTo>
                                  <a:cubicBezTo>
                                    <a:pt x="306" y="252"/>
                                    <a:pt x="296" y="255"/>
                                    <a:pt x="288" y="261"/>
                                  </a:cubicBezTo>
                                  <a:close/>
                                  <a:moveTo>
                                    <a:pt x="293" y="267"/>
                                  </a:moveTo>
                                  <a:cubicBezTo>
                                    <a:pt x="295" y="268"/>
                                    <a:pt x="296" y="270"/>
                                    <a:pt x="297" y="271"/>
                                  </a:cubicBezTo>
                                  <a:cubicBezTo>
                                    <a:pt x="303" y="268"/>
                                    <a:pt x="310" y="265"/>
                                    <a:pt x="317" y="265"/>
                                  </a:cubicBezTo>
                                  <a:cubicBezTo>
                                    <a:pt x="324" y="265"/>
                                    <a:pt x="331" y="268"/>
                                    <a:pt x="336" y="271"/>
                                  </a:cubicBezTo>
                                  <a:cubicBezTo>
                                    <a:pt x="338" y="270"/>
                                    <a:pt x="339" y="268"/>
                                    <a:pt x="340" y="266"/>
                                  </a:cubicBezTo>
                                  <a:cubicBezTo>
                                    <a:pt x="334" y="262"/>
                                    <a:pt x="326" y="259"/>
                                    <a:pt x="317" y="259"/>
                                  </a:cubicBezTo>
                                  <a:cubicBezTo>
                                    <a:pt x="308" y="259"/>
                                    <a:pt x="300" y="262"/>
                                    <a:pt x="293" y="267"/>
                                  </a:cubicBezTo>
                                  <a:close/>
                                  <a:moveTo>
                                    <a:pt x="298" y="273"/>
                                  </a:moveTo>
                                  <a:cubicBezTo>
                                    <a:pt x="299" y="274"/>
                                    <a:pt x="300" y="276"/>
                                    <a:pt x="301" y="277"/>
                                  </a:cubicBezTo>
                                  <a:cubicBezTo>
                                    <a:pt x="306" y="274"/>
                                    <a:pt x="311" y="272"/>
                                    <a:pt x="317" y="272"/>
                                  </a:cubicBezTo>
                                  <a:cubicBezTo>
                                    <a:pt x="323" y="272"/>
                                    <a:pt x="328" y="274"/>
                                    <a:pt x="333" y="277"/>
                                  </a:cubicBezTo>
                                  <a:cubicBezTo>
                                    <a:pt x="333" y="276"/>
                                    <a:pt x="334" y="274"/>
                                    <a:pt x="335" y="273"/>
                                  </a:cubicBezTo>
                                  <a:cubicBezTo>
                                    <a:pt x="330" y="269"/>
                                    <a:pt x="324" y="267"/>
                                    <a:pt x="317" y="267"/>
                                  </a:cubicBezTo>
                                  <a:cubicBezTo>
                                    <a:pt x="310" y="267"/>
                                    <a:pt x="304" y="269"/>
                                    <a:pt x="298" y="273"/>
                                  </a:cubicBezTo>
                                  <a:close/>
                                  <a:moveTo>
                                    <a:pt x="302" y="279"/>
                                  </a:moveTo>
                                  <a:cubicBezTo>
                                    <a:pt x="303" y="281"/>
                                    <a:pt x="304" y="282"/>
                                    <a:pt x="304" y="284"/>
                                  </a:cubicBezTo>
                                  <a:cubicBezTo>
                                    <a:pt x="308" y="282"/>
                                    <a:pt x="312" y="280"/>
                                    <a:pt x="317" y="280"/>
                                  </a:cubicBezTo>
                                  <a:cubicBezTo>
                                    <a:pt x="322" y="280"/>
                                    <a:pt x="326" y="282"/>
                                    <a:pt x="329" y="284"/>
                                  </a:cubicBezTo>
                                  <a:cubicBezTo>
                                    <a:pt x="330" y="282"/>
                                    <a:pt x="331" y="280"/>
                                    <a:pt x="332" y="279"/>
                                  </a:cubicBezTo>
                                  <a:cubicBezTo>
                                    <a:pt x="328" y="276"/>
                                    <a:pt x="322" y="274"/>
                                    <a:pt x="317" y="274"/>
                                  </a:cubicBezTo>
                                  <a:cubicBezTo>
                                    <a:pt x="311" y="274"/>
                                    <a:pt x="306" y="276"/>
                                    <a:pt x="302" y="279"/>
                                  </a:cubicBezTo>
                                  <a:close/>
                                  <a:moveTo>
                                    <a:pt x="305" y="286"/>
                                  </a:moveTo>
                                  <a:cubicBezTo>
                                    <a:pt x="305" y="288"/>
                                    <a:pt x="306" y="290"/>
                                    <a:pt x="306" y="293"/>
                                  </a:cubicBezTo>
                                  <a:cubicBezTo>
                                    <a:pt x="309" y="290"/>
                                    <a:pt x="313" y="288"/>
                                    <a:pt x="317" y="288"/>
                                  </a:cubicBezTo>
                                  <a:cubicBezTo>
                                    <a:pt x="321" y="288"/>
                                    <a:pt x="325" y="290"/>
                                    <a:pt x="327" y="293"/>
                                  </a:cubicBezTo>
                                  <a:cubicBezTo>
                                    <a:pt x="328" y="290"/>
                                    <a:pt x="328" y="288"/>
                                    <a:pt x="329" y="286"/>
                                  </a:cubicBezTo>
                                  <a:cubicBezTo>
                                    <a:pt x="326" y="283"/>
                                    <a:pt x="321" y="282"/>
                                    <a:pt x="317" y="282"/>
                                  </a:cubicBezTo>
                                  <a:cubicBezTo>
                                    <a:pt x="312" y="282"/>
                                    <a:pt x="308" y="283"/>
                                    <a:pt x="305" y="286"/>
                                  </a:cubicBezTo>
                                  <a:close/>
                                  <a:moveTo>
                                    <a:pt x="327" y="301"/>
                                  </a:moveTo>
                                  <a:cubicBezTo>
                                    <a:pt x="327" y="299"/>
                                    <a:pt x="327" y="297"/>
                                    <a:pt x="327" y="295"/>
                                  </a:cubicBezTo>
                                  <a:cubicBezTo>
                                    <a:pt x="325" y="292"/>
                                    <a:pt x="321" y="289"/>
                                    <a:pt x="317" y="289"/>
                                  </a:cubicBezTo>
                                  <a:cubicBezTo>
                                    <a:pt x="313" y="289"/>
                                    <a:pt x="309" y="292"/>
                                    <a:pt x="307" y="295"/>
                                  </a:cubicBezTo>
                                  <a:cubicBezTo>
                                    <a:pt x="307" y="297"/>
                                    <a:pt x="307" y="299"/>
                                    <a:pt x="307" y="301"/>
                                  </a:cubicBezTo>
                                  <a:cubicBezTo>
                                    <a:pt x="307" y="302"/>
                                    <a:pt x="307" y="302"/>
                                    <a:pt x="307" y="302"/>
                                  </a:cubicBezTo>
                                  <a:cubicBezTo>
                                    <a:pt x="308" y="302"/>
                                    <a:pt x="309" y="302"/>
                                    <a:pt x="310" y="302"/>
                                  </a:cubicBezTo>
                                  <a:cubicBezTo>
                                    <a:pt x="310" y="302"/>
                                    <a:pt x="310" y="301"/>
                                    <a:pt x="310" y="301"/>
                                  </a:cubicBezTo>
                                  <a:cubicBezTo>
                                    <a:pt x="310" y="298"/>
                                    <a:pt x="313" y="295"/>
                                    <a:pt x="317" y="295"/>
                                  </a:cubicBezTo>
                                  <a:cubicBezTo>
                                    <a:pt x="321" y="295"/>
                                    <a:pt x="324" y="298"/>
                                    <a:pt x="324" y="301"/>
                                  </a:cubicBezTo>
                                  <a:cubicBezTo>
                                    <a:pt x="324" y="301"/>
                                    <a:pt x="324" y="302"/>
                                    <a:pt x="324" y="302"/>
                                  </a:cubicBezTo>
                                  <a:cubicBezTo>
                                    <a:pt x="325" y="302"/>
                                    <a:pt x="326" y="302"/>
                                    <a:pt x="327" y="302"/>
                                  </a:cubicBezTo>
                                  <a:cubicBezTo>
                                    <a:pt x="327" y="302"/>
                                    <a:pt x="327" y="302"/>
                                    <a:pt x="327" y="301"/>
                                  </a:cubicBezTo>
                                  <a:close/>
                                  <a:moveTo>
                                    <a:pt x="317" y="296"/>
                                  </a:moveTo>
                                  <a:cubicBezTo>
                                    <a:pt x="314" y="296"/>
                                    <a:pt x="312" y="298"/>
                                    <a:pt x="312" y="301"/>
                                  </a:cubicBezTo>
                                  <a:cubicBezTo>
                                    <a:pt x="312" y="301"/>
                                    <a:pt x="312" y="302"/>
                                    <a:pt x="312" y="302"/>
                                  </a:cubicBezTo>
                                  <a:cubicBezTo>
                                    <a:pt x="314" y="302"/>
                                    <a:pt x="315" y="301"/>
                                    <a:pt x="317" y="301"/>
                                  </a:cubicBezTo>
                                  <a:cubicBezTo>
                                    <a:pt x="319" y="301"/>
                                    <a:pt x="320" y="302"/>
                                    <a:pt x="322" y="302"/>
                                  </a:cubicBezTo>
                                  <a:cubicBezTo>
                                    <a:pt x="322" y="302"/>
                                    <a:pt x="322" y="301"/>
                                    <a:pt x="322" y="301"/>
                                  </a:cubicBezTo>
                                  <a:cubicBezTo>
                                    <a:pt x="322" y="298"/>
                                    <a:pt x="320" y="296"/>
                                    <a:pt x="317" y="296"/>
                                  </a:cubicBezTo>
                                  <a:close/>
                                  <a:moveTo>
                                    <a:pt x="288" y="313"/>
                                  </a:moveTo>
                                  <a:cubicBezTo>
                                    <a:pt x="289" y="314"/>
                                    <a:pt x="291" y="315"/>
                                    <a:pt x="292" y="317"/>
                                  </a:cubicBezTo>
                                  <a:cubicBezTo>
                                    <a:pt x="299" y="312"/>
                                    <a:pt x="308" y="309"/>
                                    <a:pt x="317" y="309"/>
                                  </a:cubicBezTo>
                                  <a:cubicBezTo>
                                    <a:pt x="326" y="309"/>
                                    <a:pt x="334" y="312"/>
                                    <a:pt x="341" y="317"/>
                                  </a:cubicBezTo>
                                  <a:cubicBezTo>
                                    <a:pt x="343" y="315"/>
                                    <a:pt x="344" y="314"/>
                                    <a:pt x="346" y="312"/>
                                  </a:cubicBezTo>
                                  <a:cubicBezTo>
                                    <a:pt x="338" y="307"/>
                                    <a:pt x="328" y="303"/>
                                    <a:pt x="317" y="303"/>
                                  </a:cubicBezTo>
                                  <a:cubicBezTo>
                                    <a:pt x="306" y="303"/>
                                    <a:pt x="296" y="307"/>
                                    <a:pt x="288" y="313"/>
                                  </a:cubicBezTo>
                                  <a:close/>
                                  <a:moveTo>
                                    <a:pt x="293" y="318"/>
                                  </a:moveTo>
                                  <a:cubicBezTo>
                                    <a:pt x="295" y="319"/>
                                    <a:pt x="296" y="321"/>
                                    <a:pt x="297" y="323"/>
                                  </a:cubicBezTo>
                                  <a:cubicBezTo>
                                    <a:pt x="303" y="319"/>
                                    <a:pt x="310" y="317"/>
                                    <a:pt x="317" y="317"/>
                                  </a:cubicBezTo>
                                  <a:cubicBezTo>
                                    <a:pt x="324" y="317"/>
                                    <a:pt x="331" y="319"/>
                                    <a:pt x="336" y="323"/>
                                  </a:cubicBezTo>
                                  <a:cubicBezTo>
                                    <a:pt x="338" y="321"/>
                                    <a:pt x="339" y="319"/>
                                    <a:pt x="340" y="318"/>
                                  </a:cubicBezTo>
                                  <a:cubicBezTo>
                                    <a:pt x="334" y="313"/>
                                    <a:pt x="326" y="311"/>
                                    <a:pt x="317" y="311"/>
                                  </a:cubicBezTo>
                                  <a:cubicBezTo>
                                    <a:pt x="308" y="311"/>
                                    <a:pt x="300" y="313"/>
                                    <a:pt x="293" y="318"/>
                                  </a:cubicBezTo>
                                  <a:close/>
                                  <a:moveTo>
                                    <a:pt x="298" y="324"/>
                                  </a:moveTo>
                                  <a:cubicBezTo>
                                    <a:pt x="299" y="325"/>
                                    <a:pt x="300" y="327"/>
                                    <a:pt x="301" y="329"/>
                                  </a:cubicBezTo>
                                  <a:cubicBezTo>
                                    <a:pt x="306" y="326"/>
                                    <a:pt x="311" y="324"/>
                                    <a:pt x="317" y="324"/>
                                  </a:cubicBezTo>
                                  <a:cubicBezTo>
                                    <a:pt x="323" y="324"/>
                                    <a:pt x="328" y="326"/>
                                    <a:pt x="333" y="329"/>
                                  </a:cubicBezTo>
                                  <a:cubicBezTo>
                                    <a:pt x="333" y="327"/>
                                    <a:pt x="334" y="325"/>
                                    <a:pt x="335" y="324"/>
                                  </a:cubicBezTo>
                                  <a:cubicBezTo>
                                    <a:pt x="330" y="320"/>
                                    <a:pt x="324" y="318"/>
                                    <a:pt x="317" y="318"/>
                                  </a:cubicBezTo>
                                  <a:cubicBezTo>
                                    <a:pt x="310" y="318"/>
                                    <a:pt x="304" y="320"/>
                                    <a:pt x="298" y="324"/>
                                  </a:cubicBezTo>
                                  <a:close/>
                                  <a:moveTo>
                                    <a:pt x="302" y="330"/>
                                  </a:moveTo>
                                  <a:cubicBezTo>
                                    <a:pt x="303" y="332"/>
                                    <a:pt x="304" y="334"/>
                                    <a:pt x="304" y="336"/>
                                  </a:cubicBezTo>
                                  <a:cubicBezTo>
                                    <a:pt x="308" y="333"/>
                                    <a:pt x="312" y="332"/>
                                    <a:pt x="317" y="332"/>
                                  </a:cubicBezTo>
                                  <a:cubicBezTo>
                                    <a:pt x="322" y="332"/>
                                    <a:pt x="326" y="333"/>
                                    <a:pt x="329" y="336"/>
                                  </a:cubicBezTo>
                                  <a:cubicBezTo>
                                    <a:pt x="330" y="334"/>
                                    <a:pt x="331" y="332"/>
                                    <a:pt x="332" y="330"/>
                                  </a:cubicBezTo>
                                  <a:cubicBezTo>
                                    <a:pt x="328" y="327"/>
                                    <a:pt x="322" y="325"/>
                                    <a:pt x="317" y="325"/>
                                  </a:cubicBezTo>
                                  <a:cubicBezTo>
                                    <a:pt x="311" y="325"/>
                                    <a:pt x="306" y="327"/>
                                    <a:pt x="302" y="330"/>
                                  </a:cubicBezTo>
                                  <a:close/>
                                  <a:moveTo>
                                    <a:pt x="305" y="337"/>
                                  </a:moveTo>
                                  <a:cubicBezTo>
                                    <a:pt x="305" y="340"/>
                                    <a:pt x="306" y="342"/>
                                    <a:pt x="306" y="344"/>
                                  </a:cubicBezTo>
                                  <a:cubicBezTo>
                                    <a:pt x="309" y="341"/>
                                    <a:pt x="313" y="339"/>
                                    <a:pt x="317" y="339"/>
                                  </a:cubicBezTo>
                                  <a:cubicBezTo>
                                    <a:pt x="321" y="339"/>
                                    <a:pt x="325" y="341"/>
                                    <a:pt x="327" y="344"/>
                                  </a:cubicBezTo>
                                  <a:cubicBezTo>
                                    <a:pt x="328" y="342"/>
                                    <a:pt x="328" y="339"/>
                                    <a:pt x="329" y="337"/>
                                  </a:cubicBezTo>
                                  <a:cubicBezTo>
                                    <a:pt x="326" y="335"/>
                                    <a:pt x="321" y="333"/>
                                    <a:pt x="317" y="333"/>
                                  </a:cubicBezTo>
                                  <a:cubicBezTo>
                                    <a:pt x="312" y="333"/>
                                    <a:pt x="308" y="335"/>
                                    <a:pt x="305" y="337"/>
                                  </a:cubicBezTo>
                                  <a:close/>
                                  <a:moveTo>
                                    <a:pt x="327" y="353"/>
                                  </a:moveTo>
                                  <a:cubicBezTo>
                                    <a:pt x="327" y="350"/>
                                    <a:pt x="327" y="348"/>
                                    <a:pt x="327" y="346"/>
                                  </a:cubicBezTo>
                                  <a:cubicBezTo>
                                    <a:pt x="325" y="343"/>
                                    <a:pt x="321" y="341"/>
                                    <a:pt x="317" y="341"/>
                                  </a:cubicBezTo>
                                  <a:cubicBezTo>
                                    <a:pt x="313" y="341"/>
                                    <a:pt x="309" y="343"/>
                                    <a:pt x="307" y="346"/>
                                  </a:cubicBezTo>
                                  <a:cubicBezTo>
                                    <a:pt x="307" y="348"/>
                                    <a:pt x="307" y="351"/>
                                    <a:pt x="307" y="353"/>
                                  </a:cubicBezTo>
                                  <a:cubicBezTo>
                                    <a:pt x="307" y="353"/>
                                    <a:pt x="307" y="353"/>
                                    <a:pt x="307" y="354"/>
                                  </a:cubicBezTo>
                                  <a:cubicBezTo>
                                    <a:pt x="308" y="354"/>
                                    <a:pt x="309" y="353"/>
                                    <a:pt x="310" y="353"/>
                                  </a:cubicBezTo>
                                  <a:cubicBezTo>
                                    <a:pt x="310" y="353"/>
                                    <a:pt x="310" y="353"/>
                                    <a:pt x="310" y="353"/>
                                  </a:cubicBezTo>
                                  <a:cubicBezTo>
                                    <a:pt x="310" y="349"/>
                                    <a:pt x="313" y="346"/>
                                    <a:pt x="317" y="346"/>
                                  </a:cubicBezTo>
                                  <a:cubicBezTo>
                                    <a:pt x="321" y="346"/>
                                    <a:pt x="324" y="349"/>
                                    <a:pt x="324" y="353"/>
                                  </a:cubicBezTo>
                                  <a:cubicBezTo>
                                    <a:pt x="324" y="353"/>
                                    <a:pt x="324" y="353"/>
                                    <a:pt x="324" y="353"/>
                                  </a:cubicBezTo>
                                  <a:cubicBezTo>
                                    <a:pt x="325" y="353"/>
                                    <a:pt x="326" y="354"/>
                                    <a:pt x="327" y="354"/>
                                  </a:cubicBezTo>
                                  <a:cubicBezTo>
                                    <a:pt x="327" y="353"/>
                                    <a:pt x="327" y="353"/>
                                    <a:pt x="327" y="353"/>
                                  </a:cubicBezTo>
                                  <a:close/>
                                  <a:moveTo>
                                    <a:pt x="317" y="348"/>
                                  </a:moveTo>
                                  <a:cubicBezTo>
                                    <a:pt x="314" y="348"/>
                                    <a:pt x="312" y="350"/>
                                    <a:pt x="312" y="353"/>
                                  </a:cubicBezTo>
                                  <a:cubicBezTo>
                                    <a:pt x="312" y="353"/>
                                    <a:pt x="312" y="353"/>
                                    <a:pt x="312" y="353"/>
                                  </a:cubicBezTo>
                                  <a:cubicBezTo>
                                    <a:pt x="314" y="353"/>
                                    <a:pt x="315" y="353"/>
                                    <a:pt x="317" y="353"/>
                                  </a:cubicBezTo>
                                  <a:cubicBezTo>
                                    <a:pt x="319" y="353"/>
                                    <a:pt x="320" y="353"/>
                                    <a:pt x="322" y="353"/>
                                  </a:cubicBezTo>
                                  <a:cubicBezTo>
                                    <a:pt x="322" y="353"/>
                                    <a:pt x="322" y="353"/>
                                    <a:pt x="322" y="353"/>
                                  </a:cubicBezTo>
                                  <a:cubicBezTo>
                                    <a:pt x="322" y="350"/>
                                    <a:pt x="320" y="348"/>
                                    <a:pt x="317" y="348"/>
                                  </a:cubicBezTo>
                                  <a:close/>
                                  <a:moveTo>
                                    <a:pt x="642" y="301"/>
                                  </a:moveTo>
                                  <a:cubicBezTo>
                                    <a:pt x="642" y="303"/>
                                    <a:pt x="642" y="304"/>
                                    <a:pt x="641" y="306"/>
                                  </a:cubicBezTo>
                                  <a:cubicBezTo>
                                    <a:pt x="643" y="307"/>
                                    <a:pt x="645" y="308"/>
                                    <a:pt x="647" y="309"/>
                                  </a:cubicBezTo>
                                  <a:cubicBezTo>
                                    <a:pt x="648" y="306"/>
                                    <a:pt x="648" y="304"/>
                                    <a:pt x="648" y="301"/>
                                  </a:cubicBezTo>
                                  <a:cubicBezTo>
                                    <a:pt x="648" y="294"/>
                                    <a:pt x="645" y="287"/>
                                    <a:pt x="640" y="282"/>
                                  </a:cubicBezTo>
                                  <a:cubicBezTo>
                                    <a:pt x="635" y="277"/>
                                    <a:pt x="628" y="274"/>
                                    <a:pt x="621" y="274"/>
                                  </a:cubicBezTo>
                                  <a:cubicBezTo>
                                    <a:pt x="613" y="274"/>
                                    <a:pt x="607" y="277"/>
                                    <a:pt x="602" y="282"/>
                                  </a:cubicBezTo>
                                  <a:cubicBezTo>
                                    <a:pt x="597" y="287"/>
                                    <a:pt x="594" y="294"/>
                                    <a:pt x="594" y="301"/>
                                  </a:cubicBezTo>
                                  <a:cubicBezTo>
                                    <a:pt x="594" y="304"/>
                                    <a:pt x="594" y="306"/>
                                    <a:pt x="595" y="309"/>
                                  </a:cubicBezTo>
                                  <a:cubicBezTo>
                                    <a:pt x="596" y="308"/>
                                    <a:pt x="598" y="307"/>
                                    <a:pt x="600" y="306"/>
                                  </a:cubicBezTo>
                                  <a:cubicBezTo>
                                    <a:pt x="600" y="304"/>
                                    <a:pt x="600" y="303"/>
                                    <a:pt x="600" y="301"/>
                                  </a:cubicBezTo>
                                  <a:cubicBezTo>
                                    <a:pt x="600" y="290"/>
                                    <a:pt x="609" y="280"/>
                                    <a:pt x="621" y="280"/>
                                  </a:cubicBezTo>
                                  <a:cubicBezTo>
                                    <a:pt x="632" y="280"/>
                                    <a:pt x="642" y="290"/>
                                    <a:pt x="642" y="301"/>
                                  </a:cubicBezTo>
                                  <a:close/>
                                  <a:moveTo>
                                    <a:pt x="634" y="301"/>
                                  </a:moveTo>
                                  <a:cubicBezTo>
                                    <a:pt x="634" y="302"/>
                                    <a:pt x="634" y="303"/>
                                    <a:pt x="634" y="303"/>
                                  </a:cubicBezTo>
                                  <a:cubicBezTo>
                                    <a:pt x="636" y="304"/>
                                    <a:pt x="638" y="304"/>
                                    <a:pt x="640" y="305"/>
                                  </a:cubicBezTo>
                                  <a:cubicBezTo>
                                    <a:pt x="640" y="304"/>
                                    <a:pt x="640" y="303"/>
                                    <a:pt x="640" y="301"/>
                                  </a:cubicBezTo>
                                  <a:cubicBezTo>
                                    <a:pt x="640" y="296"/>
                                    <a:pt x="638" y="291"/>
                                    <a:pt x="635" y="287"/>
                                  </a:cubicBezTo>
                                  <a:cubicBezTo>
                                    <a:pt x="631" y="284"/>
                                    <a:pt x="626" y="282"/>
                                    <a:pt x="621" y="282"/>
                                  </a:cubicBezTo>
                                  <a:cubicBezTo>
                                    <a:pt x="615" y="282"/>
                                    <a:pt x="611" y="284"/>
                                    <a:pt x="607" y="287"/>
                                  </a:cubicBezTo>
                                  <a:cubicBezTo>
                                    <a:pt x="603" y="291"/>
                                    <a:pt x="601" y="296"/>
                                    <a:pt x="601" y="301"/>
                                  </a:cubicBezTo>
                                  <a:cubicBezTo>
                                    <a:pt x="601" y="303"/>
                                    <a:pt x="601" y="304"/>
                                    <a:pt x="602" y="305"/>
                                  </a:cubicBezTo>
                                  <a:cubicBezTo>
                                    <a:pt x="604" y="304"/>
                                    <a:pt x="605" y="304"/>
                                    <a:pt x="607" y="303"/>
                                  </a:cubicBezTo>
                                  <a:cubicBezTo>
                                    <a:pt x="607" y="303"/>
                                    <a:pt x="607" y="302"/>
                                    <a:pt x="607" y="301"/>
                                  </a:cubicBezTo>
                                  <a:cubicBezTo>
                                    <a:pt x="607" y="294"/>
                                    <a:pt x="613" y="288"/>
                                    <a:pt x="621" y="288"/>
                                  </a:cubicBezTo>
                                  <a:cubicBezTo>
                                    <a:pt x="628" y="288"/>
                                    <a:pt x="634" y="294"/>
                                    <a:pt x="634" y="301"/>
                                  </a:cubicBezTo>
                                  <a:close/>
                                  <a:moveTo>
                                    <a:pt x="628" y="301"/>
                                  </a:moveTo>
                                  <a:cubicBezTo>
                                    <a:pt x="628" y="301"/>
                                    <a:pt x="627" y="302"/>
                                    <a:pt x="627" y="302"/>
                                  </a:cubicBezTo>
                                  <a:cubicBezTo>
                                    <a:pt x="629" y="302"/>
                                    <a:pt x="631" y="302"/>
                                    <a:pt x="633" y="303"/>
                                  </a:cubicBezTo>
                                  <a:cubicBezTo>
                                    <a:pt x="633" y="302"/>
                                    <a:pt x="633" y="302"/>
                                    <a:pt x="633" y="301"/>
                                  </a:cubicBezTo>
                                  <a:cubicBezTo>
                                    <a:pt x="633" y="295"/>
                                    <a:pt x="627" y="289"/>
                                    <a:pt x="621" y="289"/>
                                  </a:cubicBezTo>
                                  <a:cubicBezTo>
                                    <a:pt x="614" y="289"/>
                                    <a:pt x="609" y="295"/>
                                    <a:pt x="609" y="301"/>
                                  </a:cubicBezTo>
                                  <a:cubicBezTo>
                                    <a:pt x="609" y="302"/>
                                    <a:pt x="609" y="302"/>
                                    <a:pt x="609" y="303"/>
                                  </a:cubicBezTo>
                                  <a:cubicBezTo>
                                    <a:pt x="611" y="302"/>
                                    <a:pt x="612" y="302"/>
                                    <a:pt x="614" y="302"/>
                                  </a:cubicBezTo>
                                  <a:cubicBezTo>
                                    <a:pt x="614" y="302"/>
                                    <a:pt x="614" y="301"/>
                                    <a:pt x="614" y="301"/>
                                  </a:cubicBezTo>
                                  <a:cubicBezTo>
                                    <a:pt x="614" y="298"/>
                                    <a:pt x="617" y="295"/>
                                    <a:pt x="621" y="295"/>
                                  </a:cubicBezTo>
                                  <a:cubicBezTo>
                                    <a:pt x="625" y="295"/>
                                    <a:pt x="628" y="298"/>
                                    <a:pt x="628" y="301"/>
                                  </a:cubicBezTo>
                                  <a:close/>
                                  <a:moveTo>
                                    <a:pt x="621" y="296"/>
                                  </a:moveTo>
                                  <a:cubicBezTo>
                                    <a:pt x="618" y="296"/>
                                    <a:pt x="616" y="298"/>
                                    <a:pt x="616" y="301"/>
                                  </a:cubicBezTo>
                                  <a:cubicBezTo>
                                    <a:pt x="616" y="301"/>
                                    <a:pt x="616" y="302"/>
                                    <a:pt x="616" y="302"/>
                                  </a:cubicBezTo>
                                  <a:cubicBezTo>
                                    <a:pt x="617" y="302"/>
                                    <a:pt x="619" y="301"/>
                                    <a:pt x="621" y="301"/>
                                  </a:cubicBezTo>
                                  <a:cubicBezTo>
                                    <a:pt x="623" y="301"/>
                                    <a:pt x="624" y="302"/>
                                    <a:pt x="626" y="302"/>
                                  </a:cubicBezTo>
                                  <a:cubicBezTo>
                                    <a:pt x="626" y="302"/>
                                    <a:pt x="626" y="301"/>
                                    <a:pt x="626" y="301"/>
                                  </a:cubicBezTo>
                                  <a:cubicBezTo>
                                    <a:pt x="626" y="298"/>
                                    <a:pt x="624" y="296"/>
                                    <a:pt x="621" y="296"/>
                                  </a:cubicBezTo>
                                  <a:close/>
                                  <a:moveTo>
                                    <a:pt x="651" y="311"/>
                                  </a:moveTo>
                                  <a:cubicBezTo>
                                    <a:pt x="652" y="310"/>
                                    <a:pt x="653" y="310"/>
                                    <a:pt x="654" y="309"/>
                                  </a:cubicBezTo>
                                  <a:cubicBezTo>
                                    <a:pt x="655" y="306"/>
                                    <a:pt x="655" y="304"/>
                                    <a:pt x="655" y="301"/>
                                  </a:cubicBezTo>
                                  <a:cubicBezTo>
                                    <a:pt x="655" y="292"/>
                                    <a:pt x="651" y="283"/>
                                    <a:pt x="645" y="277"/>
                                  </a:cubicBezTo>
                                  <a:cubicBezTo>
                                    <a:pt x="639" y="271"/>
                                    <a:pt x="630" y="267"/>
                                    <a:pt x="621" y="267"/>
                                  </a:cubicBezTo>
                                  <a:cubicBezTo>
                                    <a:pt x="611" y="267"/>
                                    <a:pt x="603" y="271"/>
                                    <a:pt x="597" y="277"/>
                                  </a:cubicBezTo>
                                  <a:cubicBezTo>
                                    <a:pt x="590" y="283"/>
                                    <a:pt x="587" y="292"/>
                                    <a:pt x="587" y="301"/>
                                  </a:cubicBezTo>
                                  <a:cubicBezTo>
                                    <a:pt x="587" y="304"/>
                                    <a:pt x="587" y="307"/>
                                    <a:pt x="588" y="310"/>
                                  </a:cubicBezTo>
                                  <a:cubicBezTo>
                                    <a:pt x="589" y="310"/>
                                    <a:pt x="589" y="311"/>
                                    <a:pt x="590" y="311"/>
                                  </a:cubicBezTo>
                                  <a:cubicBezTo>
                                    <a:pt x="591" y="311"/>
                                    <a:pt x="592" y="310"/>
                                    <a:pt x="593" y="310"/>
                                  </a:cubicBezTo>
                                  <a:cubicBezTo>
                                    <a:pt x="592" y="307"/>
                                    <a:pt x="592" y="304"/>
                                    <a:pt x="592" y="301"/>
                                  </a:cubicBezTo>
                                  <a:cubicBezTo>
                                    <a:pt x="592" y="285"/>
                                    <a:pt x="605" y="272"/>
                                    <a:pt x="621" y="272"/>
                                  </a:cubicBezTo>
                                  <a:cubicBezTo>
                                    <a:pt x="637" y="272"/>
                                    <a:pt x="650" y="285"/>
                                    <a:pt x="650" y="301"/>
                                  </a:cubicBezTo>
                                  <a:cubicBezTo>
                                    <a:pt x="650" y="304"/>
                                    <a:pt x="649" y="307"/>
                                    <a:pt x="648" y="310"/>
                                  </a:cubicBezTo>
                                  <a:cubicBezTo>
                                    <a:pt x="649" y="310"/>
                                    <a:pt x="650" y="311"/>
                                    <a:pt x="651" y="311"/>
                                  </a:cubicBezTo>
                                  <a:close/>
                                  <a:moveTo>
                                    <a:pt x="642" y="250"/>
                                  </a:moveTo>
                                  <a:cubicBezTo>
                                    <a:pt x="642" y="251"/>
                                    <a:pt x="642" y="253"/>
                                    <a:pt x="641" y="254"/>
                                  </a:cubicBezTo>
                                  <a:cubicBezTo>
                                    <a:pt x="643" y="255"/>
                                    <a:pt x="645" y="256"/>
                                    <a:pt x="647" y="257"/>
                                  </a:cubicBezTo>
                                  <a:cubicBezTo>
                                    <a:pt x="648" y="255"/>
                                    <a:pt x="648" y="252"/>
                                    <a:pt x="648" y="250"/>
                                  </a:cubicBezTo>
                                  <a:cubicBezTo>
                                    <a:pt x="648" y="242"/>
                                    <a:pt x="645" y="236"/>
                                    <a:pt x="640" y="231"/>
                                  </a:cubicBezTo>
                                  <a:cubicBezTo>
                                    <a:pt x="635" y="226"/>
                                    <a:pt x="628" y="223"/>
                                    <a:pt x="621" y="223"/>
                                  </a:cubicBezTo>
                                  <a:cubicBezTo>
                                    <a:pt x="613" y="223"/>
                                    <a:pt x="607" y="226"/>
                                    <a:pt x="602" y="231"/>
                                  </a:cubicBezTo>
                                  <a:cubicBezTo>
                                    <a:pt x="597" y="236"/>
                                    <a:pt x="594" y="242"/>
                                    <a:pt x="594" y="250"/>
                                  </a:cubicBezTo>
                                  <a:cubicBezTo>
                                    <a:pt x="594" y="252"/>
                                    <a:pt x="594" y="255"/>
                                    <a:pt x="595" y="257"/>
                                  </a:cubicBezTo>
                                  <a:cubicBezTo>
                                    <a:pt x="596" y="256"/>
                                    <a:pt x="598" y="255"/>
                                    <a:pt x="600" y="254"/>
                                  </a:cubicBezTo>
                                  <a:cubicBezTo>
                                    <a:pt x="600" y="253"/>
                                    <a:pt x="600" y="251"/>
                                    <a:pt x="600" y="250"/>
                                  </a:cubicBezTo>
                                  <a:cubicBezTo>
                                    <a:pt x="600" y="238"/>
                                    <a:pt x="609" y="229"/>
                                    <a:pt x="621" y="229"/>
                                  </a:cubicBezTo>
                                  <a:cubicBezTo>
                                    <a:pt x="632" y="229"/>
                                    <a:pt x="642" y="238"/>
                                    <a:pt x="642" y="250"/>
                                  </a:cubicBezTo>
                                  <a:close/>
                                  <a:moveTo>
                                    <a:pt x="634" y="250"/>
                                  </a:moveTo>
                                  <a:cubicBezTo>
                                    <a:pt x="634" y="251"/>
                                    <a:pt x="634" y="251"/>
                                    <a:pt x="634" y="252"/>
                                  </a:cubicBezTo>
                                  <a:cubicBezTo>
                                    <a:pt x="636" y="252"/>
                                    <a:pt x="638" y="253"/>
                                    <a:pt x="640" y="254"/>
                                  </a:cubicBezTo>
                                  <a:cubicBezTo>
                                    <a:pt x="640" y="253"/>
                                    <a:pt x="640" y="251"/>
                                    <a:pt x="640" y="250"/>
                                  </a:cubicBezTo>
                                  <a:cubicBezTo>
                                    <a:pt x="640" y="245"/>
                                    <a:pt x="638" y="240"/>
                                    <a:pt x="635" y="236"/>
                                  </a:cubicBezTo>
                                  <a:cubicBezTo>
                                    <a:pt x="631" y="233"/>
                                    <a:pt x="626" y="230"/>
                                    <a:pt x="621" y="230"/>
                                  </a:cubicBezTo>
                                  <a:cubicBezTo>
                                    <a:pt x="615" y="230"/>
                                    <a:pt x="611" y="233"/>
                                    <a:pt x="607" y="236"/>
                                  </a:cubicBezTo>
                                  <a:cubicBezTo>
                                    <a:pt x="603" y="240"/>
                                    <a:pt x="601" y="245"/>
                                    <a:pt x="601" y="250"/>
                                  </a:cubicBezTo>
                                  <a:cubicBezTo>
                                    <a:pt x="601" y="251"/>
                                    <a:pt x="601" y="253"/>
                                    <a:pt x="602" y="254"/>
                                  </a:cubicBezTo>
                                  <a:cubicBezTo>
                                    <a:pt x="604" y="253"/>
                                    <a:pt x="605" y="252"/>
                                    <a:pt x="607" y="252"/>
                                  </a:cubicBezTo>
                                  <a:cubicBezTo>
                                    <a:pt x="607" y="251"/>
                                    <a:pt x="607" y="251"/>
                                    <a:pt x="607" y="250"/>
                                  </a:cubicBezTo>
                                  <a:cubicBezTo>
                                    <a:pt x="607" y="242"/>
                                    <a:pt x="613" y="236"/>
                                    <a:pt x="621" y="236"/>
                                  </a:cubicBezTo>
                                  <a:cubicBezTo>
                                    <a:pt x="628" y="236"/>
                                    <a:pt x="634" y="242"/>
                                    <a:pt x="634" y="250"/>
                                  </a:cubicBezTo>
                                  <a:close/>
                                  <a:moveTo>
                                    <a:pt x="628" y="250"/>
                                  </a:moveTo>
                                  <a:cubicBezTo>
                                    <a:pt x="628" y="250"/>
                                    <a:pt x="627" y="250"/>
                                    <a:pt x="627" y="251"/>
                                  </a:cubicBezTo>
                                  <a:cubicBezTo>
                                    <a:pt x="629" y="251"/>
                                    <a:pt x="631" y="251"/>
                                    <a:pt x="633" y="251"/>
                                  </a:cubicBezTo>
                                  <a:cubicBezTo>
                                    <a:pt x="633" y="251"/>
                                    <a:pt x="633" y="250"/>
                                    <a:pt x="633" y="250"/>
                                  </a:cubicBezTo>
                                  <a:cubicBezTo>
                                    <a:pt x="633" y="243"/>
                                    <a:pt x="627" y="238"/>
                                    <a:pt x="621" y="238"/>
                                  </a:cubicBezTo>
                                  <a:cubicBezTo>
                                    <a:pt x="614" y="238"/>
                                    <a:pt x="609" y="243"/>
                                    <a:pt x="609" y="250"/>
                                  </a:cubicBezTo>
                                  <a:cubicBezTo>
                                    <a:pt x="609" y="250"/>
                                    <a:pt x="609" y="251"/>
                                    <a:pt x="609" y="251"/>
                                  </a:cubicBezTo>
                                  <a:cubicBezTo>
                                    <a:pt x="611" y="251"/>
                                    <a:pt x="612" y="251"/>
                                    <a:pt x="614" y="251"/>
                                  </a:cubicBezTo>
                                  <a:cubicBezTo>
                                    <a:pt x="614" y="250"/>
                                    <a:pt x="614" y="250"/>
                                    <a:pt x="614" y="250"/>
                                  </a:cubicBezTo>
                                  <a:cubicBezTo>
                                    <a:pt x="614" y="246"/>
                                    <a:pt x="617" y="243"/>
                                    <a:pt x="621" y="243"/>
                                  </a:cubicBezTo>
                                  <a:cubicBezTo>
                                    <a:pt x="625" y="243"/>
                                    <a:pt x="628" y="246"/>
                                    <a:pt x="628" y="250"/>
                                  </a:cubicBezTo>
                                  <a:close/>
                                  <a:moveTo>
                                    <a:pt x="621" y="245"/>
                                  </a:moveTo>
                                  <a:cubicBezTo>
                                    <a:pt x="618" y="245"/>
                                    <a:pt x="616" y="247"/>
                                    <a:pt x="616" y="250"/>
                                  </a:cubicBezTo>
                                  <a:cubicBezTo>
                                    <a:pt x="616" y="250"/>
                                    <a:pt x="616" y="250"/>
                                    <a:pt x="616" y="250"/>
                                  </a:cubicBezTo>
                                  <a:cubicBezTo>
                                    <a:pt x="617" y="250"/>
                                    <a:pt x="619" y="250"/>
                                    <a:pt x="621" y="250"/>
                                  </a:cubicBezTo>
                                  <a:cubicBezTo>
                                    <a:pt x="623" y="250"/>
                                    <a:pt x="624" y="250"/>
                                    <a:pt x="626" y="250"/>
                                  </a:cubicBezTo>
                                  <a:cubicBezTo>
                                    <a:pt x="626" y="250"/>
                                    <a:pt x="626" y="250"/>
                                    <a:pt x="626" y="250"/>
                                  </a:cubicBezTo>
                                  <a:cubicBezTo>
                                    <a:pt x="626" y="247"/>
                                    <a:pt x="624" y="245"/>
                                    <a:pt x="621" y="245"/>
                                  </a:cubicBezTo>
                                  <a:close/>
                                  <a:moveTo>
                                    <a:pt x="651" y="260"/>
                                  </a:moveTo>
                                  <a:cubicBezTo>
                                    <a:pt x="652" y="259"/>
                                    <a:pt x="653" y="258"/>
                                    <a:pt x="654" y="258"/>
                                  </a:cubicBezTo>
                                  <a:cubicBezTo>
                                    <a:pt x="655" y="255"/>
                                    <a:pt x="655" y="253"/>
                                    <a:pt x="655" y="250"/>
                                  </a:cubicBezTo>
                                  <a:cubicBezTo>
                                    <a:pt x="655" y="240"/>
                                    <a:pt x="651" y="232"/>
                                    <a:pt x="645" y="226"/>
                                  </a:cubicBezTo>
                                  <a:cubicBezTo>
                                    <a:pt x="639" y="220"/>
                                    <a:pt x="630" y="216"/>
                                    <a:pt x="621" y="216"/>
                                  </a:cubicBezTo>
                                  <a:cubicBezTo>
                                    <a:pt x="611" y="216"/>
                                    <a:pt x="603" y="220"/>
                                    <a:pt x="597" y="226"/>
                                  </a:cubicBezTo>
                                  <a:cubicBezTo>
                                    <a:pt x="590" y="232"/>
                                    <a:pt x="587" y="240"/>
                                    <a:pt x="587" y="250"/>
                                  </a:cubicBezTo>
                                  <a:cubicBezTo>
                                    <a:pt x="587" y="253"/>
                                    <a:pt x="587" y="256"/>
                                    <a:pt x="588" y="258"/>
                                  </a:cubicBezTo>
                                  <a:cubicBezTo>
                                    <a:pt x="589" y="259"/>
                                    <a:pt x="589" y="259"/>
                                    <a:pt x="590" y="260"/>
                                  </a:cubicBezTo>
                                  <a:cubicBezTo>
                                    <a:pt x="591" y="259"/>
                                    <a:pt x="592" y="259"/>
                                    <a:pt x="593" y="258"/>
                                  </a:cubicBezTo>
                                  <a:cubicBezTo>
                                    <a:pt x="592" y="256"/>
                                    <a:pt x="592" y="253"/>
                                    <a:pt x="592" y="250"/>
                                  </a:cubicBezTo>
                                  <a:cubicBezTo>
                                    <a:pt x="592" y="234"/>
                                    <a:pt x="605" y="221"/>
                                    <a:pt x="621" y="221"/>
                                  </a:cubicBezTo>
                                  <a:cubicBezTo>
                                    <a:pt x="637" y="221"/>
                                    <a:pt x="650" y="234"/>
                                    <a:pt x="650" y="250"/>
                                  </a:cubicBezTo>
                                  <a:cubicBezTo>
                                    <a:pt x="650" y="253"/>
                                    <a:pt x="649" y="256"/>
                                    <a:pt x="648" y="258"/>
                                  </a:cubicBezTo>
                                  <a:cubicBezTo>
                                    <a:pt x="649" y="259"/>
                                    <a:pt x="650" y="259"/>
                                    <a:pt x="651" y="260"/>
                                  </a:cubicBezTo>
                                  <a:close/>
                                  <a:moveTo>
                                    <a:pt x="642" y="199"/>
                                  </a:moveTo>
                                  <a:cubicBezTo>
                                    <a:pt x="642" y="200"/>
                                    <a:pt x="642" y="202"/>
                                    <a:pt x="641" y="203"/>
                                  </a:cubicBezTo>
                                  <a:cubicBezTo>
                                    <a:pt x="643" y="204"/>
                                    <a:pt x="645" y="205"/>
                                    <a:pt x="647" y="206"/>
                                  </a:cubicBezTo>
                                  <a:cubicBezTo>
                                    <a:pt x="648" y="204"/>
                                    <a:pt x="648" y="201"/>
                                    <a:pt x="648" y="199"/>
                                  </a:cubicBezTo>
                                  <a:cubicBezTo>
                                    <a:pt x="648" y="191"/>
                                    <a:pt x="645" y="184"/>
                                    <a:pt x="640" y="179"/>
                                  </a:cubicBezTo>
                                  <a:cubicBezTo>
                                    <a:pt x="635" y="174"/>
                                    <a:pt x="628" y="171"/>
                                    <a:pt x="621" y="171"/>
                                  </a:cubicBezTo>
                                  <a:cubicBezTo>
                                    <a:pt x="613" y="171"/>
                                    <a:pt x="607" y="174"/>
                                    <a:pt x="602" y="179"/>
                                  </a:cubicBezTo>
                                  <a:cubicBezTo>
                                    <a:pt x="597" y="184"/>
                                    <a:pt x="594" y="191"/>
                                    <a:pt x="594" y="199"/>
                                  </a:cubicBezTo>
                                  <a:cubicBezTo>
                                    <a:pt x="594" y="201"/>
                                    <a:pt x="594" y="204"/>
                                    <a:pt x="595" y="206"/>
                                  </a:cubicBezTo>
                                  <a:cubicBezTo>
                                    <a:pt x="596" y="205"/>
                                    <a:pt x="598" y="204"/>
                                    <a:pt x="600" y="203"/>
                                  </a:cubicBezTo>
                                  <a:cubicBezTo>
                                    <a:pt x="600" y="202"/>
                                    <a:pt x="600" y="200"/>
                                    <a:pt x="600" y="199"/>
                                  </a:cubicBezTo>
                                  <a:cubicBezTo>
                                    <a:pt x="600" y="187"/>
                                    <a:pt x="609" y="177"/>
                                    <a:pt x="621" y="177"/>
                                  </a:cubicBezTo>
                                  <a:cubicBezTo>
                                    <a:pt x="632" y="177"/>
                                    <a:pt x="642" y="187"/>
                                    <a:pt x="642" y="199"/>
                                  </a:cubicBezTo>
                                  <a:close/>
                                  <a:moveTo>
                                    <a:pt x="634" y="199"/>
                                  </a:moveTo>
                                  <a:cubicBezTo>
                                    <a:pt x="634" y="199"/>
                                    <a:pt x="634" y="200"/>
                                    <a:pt x="634" y="200"/>
                                  </a:cubicBezTo>
                                  <a:cubicBezTo>
                                    <a:pt x="636" y="201"/>
                                    <a:pt x="638" y="202"/>
                                    <a:pt x="640" y="202"/>
                                  </a:cubicBezTo>
                                  <a:cubicBezTo>
                                    <a:pt x="640" y="201"/>
                                    <a:pt x="640" y="200"/>
                                    <a:pt x="640" y="199"/>
                                  </a:cubicBezTo>
                                  <a:cubicBezTo>
                                    <a:pt x="640" y="193"/>
                                    <a:pt x="638" y="188"/>
                                    <a:pt x="635" y="185"/>
                                  </a:cubicBezTo>
                                  <a:cubicBezTo>
                                    <a:pt x="631" y="181"/>
                                    <a:pt x="626" y="179"/>
                                    <a:pt x="621" y="179"/>
                                  </a:cubicBezTo>
                                  <a:cubicBezTo>
                                    <a:pt x="615" y="179"/>
                                    <a:pt x="611" y="181"/>
                                    <a:pt x="607" y="185"/>
                                  </a:cubicBezTo>
                                  <a:cubicBezTo>
                                    <a:pt x="603" y="188"/>
                                    <a:pt x="601" y="193"/>
                                    <a:pt x="601" y="199"/>
                                  </a:cubicBezTo>
                                  <a:cubicBezTo>
                                    <a:pt x="601" y="200"/>
                                    <a:pt x="601" y="201"/>
                                    <a:pt x="602" y="202"/>
                                  </a:cubicBezTo>
                                  <a:cubicBezTo>
                                    <a:pt x="604" y="202"/>
                                    <a:pt x="605" y="201"/>
                                    <a:pt x="607" y="200"/>
                                  </a:cubicBezTo>
                                  <a:cubicBezTo>
                                    <a:pt x="607" y="200"/>
                                    <a:pt x="607" y="199"/>
                                    <a:pt x="607" y="199"/>
                                  </a:cubicBezTo>
                                  <a:cubicBezTo>
                                    <a:pt x="607" y="191"/>
                                    <a:pt x="613" y="185"/>
                                    <a:pt x="621" y="185"/>
                                  </a:cubicBezTo>
                                  <a:cubicBezTo>
                                    <a:pt x="628" y="185"/>
                                    <a:pt x="634" y="191"/>
                                    <a:pt x="634" y="199"/>
                                  </a:cubicBezTo>
                                  <a:close/>
                                  <a:moveTo>
                                    <a:pt x="628" y="199"/>
                                  </a:moveTo>
                                  <a:cubicBezTo>
                                    <a:pt x="628" y="199"/>
                                    <a:pt x="627" y="199"/>
                                    <a:pt x="627" y="199"/>
                                  </a:cubicBezTo>
                                  <a:cubicBezTo>
                                    <a:pt x="629" y="199"/>
                                    <a:pt x="631" y="200"/>
                                    <a:pt x="633" y="200"/>
                                  </a:cubicBezTo>
                                  <a:cubicBezTo>
                                    <a:pt x="633" y="200"/>
                                    <a:pt x="633" y="199"/>
                                    <a:pt x="633" y="199"/>
                                  </a:cubicBezTo>
                                  <a:cubicBezTo>
                                    <a:pt x="633" y="192"/>
                                    <a:pt x="627" y="187"/>
                                    <a:pt x="621" y="187"/>
                                  </a:cubicBezTo>
                                  <a:cubicBezTo>
                                    <a:pt x="614" y="187"/>
                                    <a:pt x="609" y="192"/>
                                    <a:pt x="609" y="199"/>
                                  </a:cubicBezTo>
                                  <a:cubicBezTo>
                                    <a:pt x="609" y="199"/>
                                    <a:pt x="609" y="200"/>
                                    <a:pt x="609" y="200"/>
                                  </a:cubicBezTo>
                                  <a:cubicBezTo>
                                    <a:pt x="611" y="200"/>
                                    <a:pt x="612" y="199"/>
                                    <a:pt x="614" y="199"/>
                                  </a:cubicBezTo>
                                  <a:cubicBezTo>
                                    <a:pt x="614" y="199"/>
                                    <a:pt x="614" y="199"/>
                                    <a:pt x="614" y="199"/>
                                  </a:cubicBezTo>
                                  <a:cubicBezTo>
                                    <a:pt x="614" y="195"/>
                                    <a:pt x="617" y="192"/>
                                    <a:pt x="621" y="192"/>
                                  </a:cubicBezTo>
                                  <a:cubicBezTo>
                                    <a:pt x="625" y="192"/>
                                    <a:pt x="628" y="195"/>
                                    <a:pt x="628" y="199"/>
                                  </a:cubicBezTo>
                                  <a:close/>
                                  <a:moveTo>
                                    <a:pt x="621" y="193"/>
                                  </a:moveTo>
                                  <a:cubicBezTo>
                                    <a:pt x="618" y="193"/>
                                    <a:pt x="616" y="196"/>
                                    <a:pt x="616" y="199"/>
                                  </a:cubicBezTo>
                                  <a:cubicBezTo>
                                    <a:pt x="616" y="199"/>
                                    <a:pt x="616" y="199"/>
                                    <a:pt x="616" y="199"/>
                                  </a:cubicBezTo>
                                  <a:cubicBezTo>
                                    <a:pt x="617" y="199"/>
                                    <a:pt x="619" y="199"/>
                                    <a:pt x="621" y="199"/>
                                  </a:cubicBezTo>
                                  <a:cubicBezTo>
                                    <a:pt x="623" y="199"/>
                                    <a:pt x="624" y="199"/>
                                    <a:pt x="626" y="199"/>
                                  </a:cubicBezTo>
                                  <a:cubicBezTo>
                                    <a:pt x="626" y="199"/>
                                    <a:pt x="626" y="199"/>
                                    <a:pt x="626" y="199"/>
                                  </a:cubicBezTo>
                                  <a:cubicBezTo>
                                    <a:pt x="626" y="196"/>
                                    <a:pt x="624" y="193"/>
                                    <a:pt x="621" y="193"/>
                                  </a:cubicBezTo>
                                  <a:close/>
                                  <a:moveTo>
                                    <a:pt x="651" y="208"/>
                                  </a:moveTo>
                                  <a:cubicBezTo>
                                    <a:pt x="652" y="208"/>
                                    <a:pt x="653" y="207"/>
                                    <a:pt x="654" y="206"/>
                                  </a:cubicBezTo>
                                  <a:cubicBezTo>
                                    <a:pt x="655" y="204"/>
                                    <a:pt x="655" y="201"/>
                                    <a:pt x="655" y="199"/>
                                  </a:cubicBezTo>
                                  <a:cubicBezTo>
                                    <a:pt x="655" y="189"/>
                                    <a:pt x="651" y="181"/>
                                    <a:pt x="645" y="174"/>
                                  </a:cubicBezTo>
                                  <a:cubicBezTo>
                                    <a:pt x="639" y="168"/>
                                    <a:pt x="630" y="164"/>
                                    <a:pt x="621" y="164"/>
                                  </a:cubicBezTo>
                                  <a:cubicBezTo>
                                    <a:pt x="611" y="164"/>
                                    <a:pt x="603" y="168"/>
                                    <a:pt x="597" y="174"/>
                                  </a:cubicBezTo>
                                  <a:cubicBezTo>
                                    <a:pt x="590" y="181"/>
                                    <a:pt x="587" y="189"/>
                                    <a:pt x="587" y="199"/>
                                  </a:cubicBezTo>
                                  <a:cubicBezTo>
                                    <a:pt x="587" y="201"/>
                                    <a:pt x="587" y="204"/>
                                    <a:pt x="588" y="207"/>
                                  </a:cubicBezTo>
                                  <a:cubicBezTo>
                                    <a:pt x="589" y="207"/>
                                    <a:pt x="589" y="208"/>
                                    <a:pt x="590" y="209"/>
                                  </a:cubicBezTo>
                                  <a:cubicBezTo>
                                    <a:pt x="591" y="208"/>
                                    <a:pt x="592" y="207"/>
                                    <a:pt x="593" y="207"/>
                                  </a:cubicBezTo>
                                  <a:cubicBezTo>
                                    <a:pt x="592" y="204"/>
                                    <a:pt x="592" y="201"/>
                                    <a:pt x="592" y="199"/>
                                  </a:cubicBezTo>
                                  <a:cubicBezTo>
                                    <a:pt x="592" y="183"/>
                                    <a:pt x="605" y="170"/>
                                    <a:pt x="621" y="170"/>
                                  </a:cubicBezTo>
                                  <a:cubicBezTo>
                                    <a:pt x="637" y="170"/>
                                    <a:pt x="650" y="183"/>
                                    <a:pt x="650" y="199"/>
                                  </a:cubicBezTo>
                                  <a:cubicBezTo>
                                    <a:pt x="650" y="201"/>
                                    <a:pt x="649" y="204"/>
                                    <a:pt x="648" y="207"/>
                                  </a:cubicBezTo>
                                  <a:cubicBezTo>
                                    <a:pt x="649" y="207"/>
                                    <a:pt x="650" y="208"/>
                                    <a:pt x="651" y="208"/>
                                  </a:cubicBezTo>
                                  <a:close/>
                                  <a:moveTo>
                                    <a:pt x="642" y="147"/>
                                  </a:moveTo>
                                  <a:cubicBezTo>
                                    <a:pt x="642" y="149"/>
                                    <a:pt x="642" y="150"/>
                                    <a:pt x="641" y="152"/>
                                  </a:cubicBezTo>
                                  <a:cubicBezTo>
                                    <a:pt x="643" y="152"/>
                                    <a:pt x="645" y="153"/>
                                    <a:pt x="647" y="155"/>
                                  </a:cubicBezTo>
                                  <a:cubicBezTo>
                                    <a:pt x="648" y="152"/>
                                    <a:pt x="648" y="150"/>
                                    <a:pt x="648" y="147"/>
                                  </a:cubicBezTo>
                                  <a:cubicBezTo>
                                    <a:pt x="648" y="140"/>
                                    <a:pt x="645" y="133"/>
                                    <a:pt x="640" y="128"/>
                                  </a:cubicBezTo>
                                  <a:cubicBezTo>
                                    <a:pt x="635" y="123"/>
                                    <a:pt x="628" y="120"/>
                                    <a:pt x="621" y="120"/>
                                  </a:cubicBezTo>
                                  <a:cubicBezTo>
                                    <a:pt x="613" y="120"/>
                                    <a:pt x="607" y="123"/>
                                    <a:pt x="602" y="128"/>
                                  </a:cubicBezTo>
                                  <a:cubicBezTo>
                                    <a:pt x="597" y="133"/>
                                    <a:pt x="594" y="140"/>
                                    <a:pt x="594" y="147"/>
                                  </a:cubicBezTo>
                                  <a:cubicBezTo>
                                    <a:pt x="594" y="150"/>
                                    <a:pt x="594" y="152"/>
                                    <a:pt x="595" y="155"/>
                                  </a:cubicBezTo>
                                  <a:cubicBezTo>
                                    <a:pt x="596" y="153"/>
                                    <a:pt x="598" y="152"/>
                                    <a:pt x="600" y="152"/>
                                  </a:cubicBezTo>
                                  <a:cubicBezTo>
                                    <a:pt x="600" y="150"/>
                                    <a:pt x="600" y="149"/>
                                    <a:pt x="600" y="147"/>
                                  </a:cubicBezTo>
                                  <a:cubicBezTo>
                                    <a:pt x="600" y="135"/>
                                    <a:pt x="609" y="126"/>
                                    <a:pt x="621" y="126"/>
                                  </a:cubicBezTo>
                                  <a:cubicBezTo>
                                    <a:pt x="632" y="126"/>
                                    <a:pt x="642" y="135"/>
                                    <a:pt x="642" y="147"/>
                                  </a:cubicBezTo>
                                  <a:close/>
                                  <a:moveTo>
                                    <a:pt x="634" y="147"/>
                                  </a:moveTo>
                                  <a:cubicBezTo>
                                    <a:pt x="634" y="148"/>
                                    <a:pt x="634" y="148"/>
                                    <a:pt x="634" y="149"/>
                                  </a:cubicBezTo>
                                  <a:cubicBezTo>
                                    <a:pt x="636" y="150"/>
                                    <a:pt x="638" y="150"/>
                                    <a:pt x="640" y="151"/>
                                  </a:cubicBezTo>
                                  <a:cubicBezTo>
                                    <a:pt x="640" y="150"/>
                                    <a:pt x="640" y="148"/>
                                    <a:pt x="640" y="147"/>
                                  </a:cubicBezTo>
                                  <a:cubicBezTo>
                                    <a:pt x="640" y="142"/>
                                    <a:pt x="638" y="137"/>
                                    <a:pt x="635" y="133"/>
                                  </a:cubicBezTo>
                                  <a:cubicBezTo>
                                    <a:pt x="631" y="130"/>
                                    <a:pt x="626" y="128"/>
                                    <a:pt x="621" y="128"/>
                                  </a:cubicBezTo>
                                  <a:cubicBezTo>
                                    <a:pt x="615" y="128"/>
                                    <a:pt x="611" y="130"/>
                                    <a:pt x="607" y="133"/>
                                  </a:cubicBezTo>
                                  <a:cubicBezTo>
                                    <a:pt x="603" y="137"/>
                                    <a:pt x="601" y="142"/>
                                    <a:pt x="601" y="147"/>
                                  </a:cubicBezTo>
                                  <a:cubicBezTo>
                                    <a:pt x="601" y="148"/>
                                    <a:pt x="601" y="150"/>
                                    <a:pt x="602" y="151"/>
                                  </a:cubicBezTo>
                                  <a:cubicBezTo>
                                    <a:pt x="604" y="150"/>
                                    <a:pt x="605" y="150"/>
                                    <a:pt x="607" y="149"/>
                                  </a:cubicBezTo>
                                  <a:cubicBezTo>
                                    <a:pt x="607" y="148"/>
                                    <a:pt x="607" y="148"/>
                                    <a:pt x="607" y="147"/>
                                  </a:cubicBezTo>
                                  <a:cubicBezTo>
                                    <a:pt x="607" y="140"/>
                                    <a:pt x="613" y="134"/>
                                    <a:pt x="621" y="134"/>
                                  </a:cubicBezTo>
                                  <a:cubicBezTo>
                                    <a:pt x="628" y="134"/>
                                    <a:pt x="634" y="140"/>
                                    <a:pt x="634" y="147"/>
                                  </a:cubicBezTo>
                                  <a:close/>
                                  <a:moveTo>
                                    <a:pt x="628" y="147"/>
                                  </a:moveTo>
                                  <a:cubicBezTo>
                                    <a:pt x="628" y="147"/>
                                    <a:pt x="627" y="148"/>
                                    <a:pt x="627" y="148"/>
                                  </a:cubicBezTo>
                                  <a:cubicBezTo>
                                    <a:pt x="629" y="148"/>
                                    <a:pt x="631" y="148"/>
                                    <a:pt x="633" y="149"/>
                                  </a:cubicBezTo>
                                  <a:cubicBezTo>
                                    <a:pt x="633" y="148"/>
                                    <a:pt x="633" y="148"/>
                                    <a:pt x="633" y="147"/>
                                  </a:cubicBezTo>
                                  <a:cubicBezTo>
                                    <a:pt x="633" y="141"/>
                                    <a:pt x="627" y="135"/>
                                    <a:pt x="621" y="135"/>
                                  </a:cubicBezTo>
                                  <a:cubicBezTo>
                                    <a:pt x="614" y="135"/>
                                    <a:pt x="609" y="141"/>
                                    <a:pt x="609" y="147"/>
                                  </a:cubicBezTo>
                                  <a:cubicBezTo>
                                    <a:pt x="609" y="148"/>
                                    <a:pt x="609" y="148"/>
                                    <a:pt x="609" y="149"/>
                                  </a:cubicBezTo>
                                  <a:cubicBezTo>
                                    <a:pt x="611" y="148"/>
                                    <a:pt x="612" y="148"/>
                                    <a:pt x="614" y="148"/>
                                  </a:cubicBezTo>
                                  <a:cubicBezTo>
                                    <a:pt x="614" y="148"/>
                                    <a:pt x="614" y="147"/>
                                    <a:pt x="614" y="147"/>
                                  </a:cubicBezTo>
                                  <a:cubicBezTo>
                                    <a:pt x="614" y="143"/>
                                    <a:pt x="617" y="140"/>
                                    <a:pt x="621" y="140"/>
                                  </a:cubicBezTo>
                                  <a:cubicBezTo>
                                    <a:pt x="625" y="140"/>
                                    <a:pt x="628" y="143"/>
                                    <a:pt x="628" y="147"/>
                                  </a:cubicBezTo>
                                  <a:close/>
                                  <a:moveTo>
                                    <a:pt x="621" y="142"/>
                                  </a:moveTo>
                                  <a:cubicBezTo>
                                    <a:pt x="618" y="142"/>
                                    <a:pt x="616" y="144"/>
                                    <a:pt x="616" y="147"/>
                                  </a:cubicBezTo>
                                  <a:cubicBezTo>
                                    <a:pt x="616" y="147"/>
                                    <a:pt x="616" y="147"/>
                                    <a:pt x="616" y="148"/>
                                  </a:cubicBezTo>
                                  <a:cubicBezTo>
                                    <a:pt x="617" y="147"/>
                                    <a:pt x="619" y="147"/>
                                    <a:pt x="621" y="147"/>
                                  </a:cubicBezTo>
                                  <a:cubicBezTo>
                                    <a:pt x="623" y="147"/>
                                    <a:pt x="624" y="147"/>
                                    <a:pt x="626" y="148"/>
                                  </a:cubicBezTo>
                                  <a:cubicBezTo>
                                    <a:pt x="626" y="147"/>
                                    <a:pt x="626" y="147"/>
                                    <a:pt x="626" y="147"/>
                                  </a:cubicBezTo>
                                  <a:cubicBezTo>
                                    <a:pt x="626" y="144"/>
                                    <a:pt x="624" y="142"/>
                                    <a:pt x="621" y="142"/>
                                  </a:cubicBezTo>
                                  <a:close/>
                                  <a:moveTo>
                                    <a:pt x="651" y="157"/>
                                  </a:moveTo>
                                  <a:cubicBezTo>
                                    <a:pt x="652" y="156"/>
                                    <a:pt x="653" y="156"/>
                                    <a:pt x="654" y="155"/>
                                  </a:cubicBezTo>
                                  <a:cubicBezTo>
                                    <a:pt x="655" y="152"/>
                                    <a:pt x="655" y="150"/>
                                    <a:pt x="655" y="147"/>
                                  </a:cubicBezTo>
                                  <a:cubicBezTo>
                                    <a:pt x="655" y="138"/>
                                    <a:pt x="651" y="129"/>
                                    <a:pt x="645" y="123"/>
                                  </a:cubicBezTo>
                                  <a:cubicBezTo>
                                    <a:pt x="639" y="117"/>
                                    <a:pt x="630" y="113"/>
                                    <a:pt x="621" y="113"/>
                                  </a:cubicBezTo>
                                  <a:cubicBezTo>
                                    <a:pt x="611" y="113"/>
                                    <a:pt x="603" y="117"/>
                                    <a:pt x="597" y="123"/>
                                  </a:cubicBezTo>
                                  <a:cubicBezTo>
                                    <a:pt x="590" y="129"/>
                                    <a:pt x="587" y="138"/>
                                    <a:pt x="587" y="147"/>
                                  </a:cubicBezTo>
                                  <a:cubicBezTo>
                                    <a:pt x="587" y="150"/>
                                    <a:pt x="587" y="153"/>
                                    <a:pt x="588" y="155"/>
                                  </a:cubicBezTo>
                                  <a:cubicBezTo>
                                    <a:pt x="589" y="156"/>
                                    <a:pt x="589" y="157"/>
                                    <a:pt x="590" y="157"/>
                                  </a:cubicBezTo>
                                  <a:cubicBezTo>
                                    <a:pt x="591" y="157"/>
                                    <a:pt x="592" y="156"/>
                                    <a:pt x="593" y="155"/>
                                  </a:cubicBezTo>
                                  <a:cubicBezTo>
                                    <a:pt x="592" y="153"/>
                                    <a:pt x="592" y="150"/>
                                    <a:pt x="592" y="147"/>
                                  </a:cubicBezTo>
                                  <a:cubicBezTo>
                                    <a:pt x="592" y="131"/>
                                    <a:pt x="605" y="118"/>
                                    <a:pt x="621" y="118"/>
                                  </a:cubicBezTo>
                                  <a:cubicBezTo>
                                    <a:pt x="637" y="118"/>
                                    <a:pt x="650" y="131"/>
                                    <a:pt x="650" y="147"/>
                                  </a:cubicBezTo>
                                  <a:cubicBezTo>
                                    <a:pt x="650" y="150"/>
                                    <a:pt x="649" y="153"/>
                                    <a:pt x="648" y="155"/>
                                  </a:cubicBezTo>
                                  <a:cubicBezTo>
                                    <a:pt x="649" y="156"/>
                                    <a:pt x="650" y="156"/>
                                    <a:pt x="651" y="157"/>
                                  </a:cubicBezTo>
                                  <a:close/>
                                  <a:moveTo>
                                    <a:pt x="583" y="112"/>
                                  </a:moveTo>
                                  <a:cubicBezTo>
                                    <a:pt x="577" y="108"/>
                                    <a:pt x="569" y="105"/>
                                    <a:pt x="560" y="105"/>
                                  </a:cubicBezTo>
                                  <a:cubicBezTo>
                                    <a:pt x="551" y="105"/>
                                    <a:pt x="543" y="108"/>
                                    <a:pt x="536" y="113"/>
                                  </a:cubicBezTo>
                                  <a:cubicBezTo>
                                    <a:pt x="538" y="114"/>
                                    <a:pt x="539" y="116"/>
                                    <a:pt x="540" y="117"/>
                                  </a:cubicBezTo>
                                  <a:cubicBezTo>
                                    <a:pt x="546" y="114"/>
                                    <a:pt x="553" y="111"/>
                                    <a:pt x="560" y="111"/>
                                  </a:cubicBezTo>
                                  <a:cubicBezTo>
                                    <a:pt x="567" y="111"/>
                                    <a:pt x="574" y="113"/>
                                    <a:pt x="579" y="117"/>
                                  </a:cubicBezTo>
                                  <a:cubicBezTo>
                                    <a:pt x="581" y="115"/>
                                    <a:pt x="582" y="114"/>
                                    <a:pt x="583" y="112"/>
                                  </a:cubicBezTo>
                                  <a:close/>
                                  <a:moveTo>
                                    <a:pt x="461" y="112"/>
                                  </a:moveTo>
                                  <a:cubicBezTo>
                                    <a:pt x="454" y="108"/>
                                    <a:pt x="446" y="105"/>
                                    <a:pt x="438" y="105"/>
                                  </a:cubicBezTo>
                                  <a:cubicBezTo>
                                    <a:pt x="429" y="105"/>
                                    <a:pt x="422" y="108"/>
                                    <a:pt x="415" y="112"/>
                                  </a:cubicBezTo>
                                  <a:cubicBezTo>
                                    <a:pt x="416" y="113"/>
                                    <a:pt x="418" y="115"/>
                                    <a:pt x="419" y="117"/>
                                  </a:cubicBezTo>
                                  <a:cubicBezTo>
                                    <a:pt x="424" y="113"/>
                                    <a:pt x="431" y="111"/>
                                    <a:pt x="438" y="111"/>
                                  </a:cubicBezTo>
                                  <a:cubicBezTo>
                                    <a:pt x="445" y="111"/>
                                    <a:pt x="452" y="113"/>
                                    <a:pt x="457" y="117"/>
                                  </a:cubicBezTo>
                                  <a:cubicBezTo>
                                    <a:pt x="458" y="115"/>
                                    <a:pt x="460" y="114"/>
                                    <a:pt x="461" y="112"/>
                                  </a:cubicBezTo>
                                  <a:close/>
                                  <a:moveTo>
                                    <a:pt x="340" y="112"/>
                                  </a:moveTo>
                                  <a:cubicBezTo>
                                    <a:pt x="334" y="108"/>
                                    <a:pt x="326" y="105"/>
                                    <a:pt x="317" y="105"/>
                                  </a:cubicBezTo>
                                  <a:cubicBezTo>
                                    <a:pt x="308" y="105"/>
                                    <a:pt x="300" y="108"/>
                                    <a:pt x="293" y="112"/>
                                  </a:cubicBezTo>
                                  <a:cubicBezTo>
                                    <a:pt x="295" y="114"/>
                                    <a:pt x="296" y="115"/>
                                    <a:pt x="297" y="117"/>
                                  </a:cubicBezTo>
                                  <a:cubicBezTo>
                                    <a:pt x="303" y="113"/>
                                    <a:pt x="310" y="111"/>
                                    <a:pt x="317" y="111"/>
                                  </a:cubicBezTo>
                                  <a:cubicBezTo>
                                    <a:pt x="324" y="111"/>
                                    <a:pt x="331" y="113"/>
                                    <a:pt x="336" y="117"/>
                                  </a:cubicBezTo>
                                  <a:cubicBezTo>
                                    <a:pt x="338" y="115"/>
                                    <a:pt x="339" y="114"/>
                                    <a:pt x="340" y="112"/>
                                  </a:cubicBezTo>
                                  <a:close/>
                                  <a:moveTo>
                                    <a:pt x="222" y="147"/>
                                  </a:moveTo>
                                  <a:cubicBezTo>
                                    <a:pt x="222" y="150"/>
                                    <a:pt x="222" y="153"/>
                                    <a:pt x="223" y="155"/>
                                  </a:cubicBezTo>
                                  <a:cubicBezTo>
                                    <a:pt x="224" y="156"/>
                                    <a:pt x="225" y="157"/>
                                    <a:pt x="225" y="157"/>
                                  </a:cubicBezTo>
                                  <a:cubicBezTo>
                                    <a:pt x="226" y="157"/>
                                    <a:pt x="227" y="156"/>
                                    <a:pt x="228" y="155"/>
                                  </a:cubicBezTo>
                                  <a:cubicBezTo>
                                    <a:pt x="228" y="153"/>
                                    <a:pt x="227" y="150"/>
                                    <a:pt x="227" y="147"/>
                                  </a:cubicBezTo>
                                  <a:cubicBezTo>
                                    <a:pt x="227" y="131"/>
                                    <a:pt x="240" y="118"/>
                                    <a:pt x="256" y="118"/>
                                  </a:cubicBezTo>
                                  <a:cubicBezTo>
                                    <a:pt x="272" y="118"/>
                                    <a:pt x="285" y="131"/>
                                    <a:pt x="285" y="147"/>
                                  </a:cubicBezTo>
                                  <a:cubicBezTo>
                                    <a:pt x="285" y="150"/>
                                    <a:pt x="284" y="153"/>
                                    <a:pt x="283" y="155"/>
                                  </a:cubicBezTo>
                                  <a:cubicBezTo>
                                    <a:pt x="284" y="156"/>
                                    <a:pt x="285" y="157"/>
                                    <a:pt x="286" y="157"/>
                                  </a:cubicBezTo>
                                  <a:cubicBezTo>
                                    <a:pt x="287" y="157"/>
                                    <a:pt x="288" y="156"/>
                                    <a:pt x="289" y="156"/>
                                  </a:cubicBezTo>
                                  <a:cubicBezTo>
                                    <a:pt x="290" y="153"/>
                                    <a:pt x="290" y="150"/>
                                    <a:pt x="290" y="147"/>
                                  </a:cubicBezTo>
                                  <a:cubicBezTo>
                                    <a:pt x="290" y="138"/>
                                    <a:pt x="286" y="129"/>
                                    <a:pt x="280" y="123"/>
                                  </a:cubicBezTo>
                                  <a:cubicBezTo>
                                    <a:pt x="274" y="117"/>
                                    <a:pt x="265" y="113"/>
                                    <a:pt x="256" y="113"/>
                                  </a:cubicBezTo>
                                  <a:cubicBezTo>
                                    <a:pt x="246" y="113"/>
                                    <a:pt x="238" y="117"/>
                                    <a:pt x="232" y="123"/>
                                  </a:cubicBezTo>
                                  <a:cubicBezTo>
                                    <a:pt x="225" y="129"/>
                                    <a:pt x="222" y="138"/>
                                    <a:pt x="222" y="147"/>
                                  </a:cubicBezTo>
                                  <a:close/>
                                  <a:moveTo>
                                    <a:pt x="277" y="147"/>
                                  </a:moveTo>
                                  <a:cubicBezTo>
                                    <a:pt x="277" y="149"/>
                                    <a:pt x="277" y="150"/>
                                    <a:pt x="276" y="152"/>
                                  </a:cubicBezTo>
                                  <a:cubicBezTo>
                                    <a:pt x="278" y="152"/>
                                    <a:pt x="280" y="153"/>
                                    <a:pt x="282" y="155"/>
                                  </a:cubicBezTo>
                                  <a:cubicBezTo>
                                    <a:pt x="283" y="152"/>
                                    <a:pt x="283" y="150"/>
                                    <a:pt x="283" y="147"/>
                                  </a:cubicBezTo>
                                  <a:cubicBezTo>
                                    <a:pt x="283" y="140"/>
                                    <a:pt x="280" y="133"/>
                                    <a:pt x="275" y="128"/>
                                  </a:cubicBezTo>
                                  <a:cubicBezTo>
                                    <a:pt x="270" y="123"/>
                                    <a:pt x="263" y="120"/>
                                    <a:pt x="256" y="120"/>
                                  </a:cubicBezTo>
                                  <a:cubicBezTo>
                                    <a:pt x="248" y="120"/>
                                    <a:pt x="242" y="123"/>
                                    <a:pt x="237" y="128"/>
                                  </a:cubicBezTo>
                                  <a:cubicBezTo>
                                    <a:pt x="232" y="133"/>
                                    <a:pt x="229" y="140"/>
                                    <a:pt x="229" y="147"/>
                                  </a:cubicBezTo>
                                  <a:cubicBezTo>
                                    <a:pt x="229" y="150"/>
                                    <a:pt x="229" y="152"/>
                                    <a:pt x="230" y="155"/>
                                  </a:cubicBezTo>
                                  <a:cubicBezTo>
                                    <a:pt x="231" y="153"/>
                                    <a:pt x="233" y="152"/>
                                    <a:pt x="235" y="152"/>
                                  </a:cubicBezTo>
                                  <a:cubicBezTo>
                                    <a:pt x="235" y="150"/>
                                    <a:pt x="235" y="149"/>
                                    <a:pt x="235" y="147"/>
                                  </a:cubicBezTo>
                                  <a:cubicBezTo>
                                    <a:pt x="235" y="135"/>
                                    <a:pt x="244" y="126"/>
                                    <a:pt x="256" y="126"/>
                                  </a:cubicBezTo>
                                  <a:cubicBezTo>
                                    <a:pt x="268" y="126"/>
                                    <a:pt x="277" y="135"/>
                                    <a:pt x="277" y="147"/>
                                  </a:cubicBezTo>
                                  <a:close/>
                                  <a:moveTo>
                                    <a:pt x="269" y="147"/>
                                  </a:moveTo>
                                  <a:cubicBezTo>
                                    <a:pt x="269" y="148"/>
                                    <a:pt x="269" y="148"/>
                                    <a:pt x="269" y="149"/>
                                  </a:cubicBezTo>
                                  <a:cubicBezTo>
                                    <a:pt x="271" y="150"/>
                                    <a:pt x="273" y="150"/>
                                    <a:pt x="275" y="151"/>
                                  </a:cubicBezTo>
                                  <a:cubicBezTo>
                                    <a:pt x="275" y="150"/>
                                    <a:pt x="275" y="148"/>
                                    <a:pt x="275" y="147"/>
                                  </a:cubicBezTo>
                                  <a:cubicBezTo>
                                    <a:pt x="275" y="142"/>
                                    <a:pt x="273" y="137"/>
                                    <a:pt x="270" y="133"/>
                                  </a:cubicBezTo>
                                  <a:cubicBezTo>
                                    <a:pt x="266" y="130"/>
                                    <a:pt x="261" y="128"/>
                                    <a:pt x="256" y="128"/>
                                  </a:cubicBezTo>
                                  <a:cubicBezTo>
                                    <a:pt x="250" y="128"/>
                                    <a:pt x="246" y="130"/>
                                    <a:pt x="242" y="133"/>
                                  </a:cubicBezTo>
                                  <a:cubicBezTo>
                                    <a:pt x="239" y="137"/>
                                    <a:pt x="236" y="142"/>
                                    <a:pt x="236" y="147"/>
                                  </a:cubicBezTo>
                                  <a:cubicBezTo>
                                    <a:pt x="236" y="148"/>
                                    <a:pt x="237" y="150"/>
                                    <a:pt x="237" y="151"/>
                                  </a:cubicBezTo>
                                  <a:cubicBezTo>
                                    <a:pt x="239" y="150"/>
                                    <a:pt x="241" y="150"/>
                                    <a:pt x="242" y="149"/>
                                  </a:cubicBezTo>
                                  <a:cubicBezTo>
                                    <a:pt x="242" y="148"/>
                                    <a:pt x="242" y="148"/>
                                    <a:pt x="242" y="147"/>
                                  </a:cubicBezTo>
                                  <a:cubicBezTo>
                                    <a:pt x="242" y="140"/>
                                    <a:pt x="248" y="134"/>
                                    <a:pt x="256" y="134"/>
                                  </a:cubicBezTo>
                                  <a:cubicBezTo>
                                    <a:pt x="263" y="134"/>
                                    <a:pt x="269" y="140"/>
                                    <a:pt x="269" y="147"/>
                                  </a:cubicBezTo>
                                  <a:close/>
                                  <a:moveTo>
                                    <a:pt x="263" y="147"/>
                                  </a:moveTo>
                                  <a:cubicBezTo>
                                    <a:pt x="263" y="147"/>
                                    <a:pt x="263" y="148"/>
                                    <a:pt x="263" y="148"/>
                                  </a:cubicBezTo>
                                  <a:cubicBezTo>
                                    <a:pt x="264" y="148"/>
                                    <a:pt x="266" y="148"/>
                                    <a:pt x="268" y="149"/>
                                  </a:cubicBezTo>
                                  <a:cubicBezTo>
                                    <a:pt x="268" y="148"/>
                                    <a:pt x="268" y="148"/>
                                    <a:pt x="268" y="147"/>
                                  </a:cubicBezTo>
                                  <a:cubicBezTo>
                                    <a:pt x="268" y="141"/>
                                    <a:pt x="262" y="135"/>
                                    <a:pt x="256" y="135"/>
                                  </a:cubicBezTo>
                                  <a:cubicBezTo>
                                    <a:pt x="249" y="135"/>
                                    <a:pt x="244" y="141"/>
                                    <a:pt x="244" y="147"/>
                                  </a:cubicBezTo>
                                  <a:cubicBezTo>
                                    <a:pt x="244" y="148"/>
                                    <a:pt x="244" y="148"/>
                                    <a:pt x="244" y="149"/>
                                  </a:cubicBezTo>
                                  <a:cubicBezTo>
                                    <a:pt x="246" y="148"/>
                                    <a:pt x="247" y="148"/>
                                    <a:pt x="249" y="148"/>
                                  </a:cubicBezTo>
                                  <a:cubicBezTo>
                                    <a:pt x="249" y="148"/>
                                    <a:pt x="249" y="147"/>
                                    <a:pt x="249" y="147"/>
                                  </a:cubicBezTo>
                                  <a:cubicBezTo>
                                    <a:pt x="249" y="143"/>
                                    <a:pt x="252" y="140"/>
                                    <a:pt x="256" y="140"/>
                                  </a:cubicBezTo>
                                  <a:cubicBezTo>
                                    <a:pt x="260" y="140"/>
                                    <a:pt x="263" y="143"/>
                                    <a:pt x="263" y="147"/>
                                  </a:cubicBezTo>
                                  <a:close/>
                                  <a:moveTo>
                                    <a:pt x="256" y="142"/>
                                  </a:moveTo>
                                  <a:cubicBezTo>
                                    <a:pt x="253" y="142"/>
                                    <a:pt x="251" y="144"/>
                                    <a:pt x="251" y="147"/>
                                  </a:cubicBezTo>
                                  <a:cubicBezTo>
                                    <a:pt x="251" y="147"/>
                                    <a:pt x="251" y="147"/>
                                    <a:pt x="251" y="148"/>
                                  </a:cubicBezTo>
                                  <a:cubicBezTo>
                                    <a:pt x="252" y="147"/>
                                    <a:pt x="254" y="147"/>
                                    <a:pt x="256" y="147"/>
                                  </a:cubicBezTo>
                                  <a:cubicBezTo>
                                    <a:pt x="258" y="147"/>
                                    <a:pt x="259" y="147"/>
                                    <a:pt x="261" y="148"/>
                                  </a:cubicBezTo>
                                  <a:cubicBezTo>
                                    <a:pt x="261" y="147"/>
                                    <a:pt x="261" y="147"/>
                                    <a:pt x="261" y="147"/>
                                  </a:cubicBezTo>
                                  <a:cubicBezTo>
                                    <a:pt x="261" y="144"/>
                                    <a:pt x="259" y="142"/>
                                    <a:pt x="256" y="142"/>
                                  </a:cubicBezTo>
                                  <a:close/>
                                  <a:moveTo>
                                    <a:pt x="222" y="199"/>
                                  </a:moveTo>
                                  <a:cubicBezTo>
                                    <a:pt x="222" y="201"/>
                                    <a:pt x="222" y="204"/>
                                    <a:pt x="223" y="207"/>
                                  </a:cubicBezTo>
                                  <a:cubicBezTo>
                                    <a:pt x="224" y="207"/>
                                    <a:pt x="225" y="208"/>
                                    <a:pt x="225" y="209"/>
                                  </a:cubicBezTo>
                                  <a:cubicBezTo>
                                    <a:pt x="226" y="208"/>
                                    <a:pt x="227" y="207"/>
                                    <a:pt x="228" y="207"/>
                                  </a:cubicBezTo>
                                  <a:cubicBezTo>
                                    <a:pt x="228" y="204"/>
                                    <a:pt x="227" y="201"/>
                                    <a:pt x="227" y="199"/>
                                  </a:cubicBezTo>
                                  <a:cubicBezTo>
                                    <a:pt x="227" y="183"/>
                                    <a:pt x="240" y="170"/>
                                    <a:pt x="256" y="170"/>
                                  </a:cubicBezTo>
                                  <a:cubicBezTo>
                                    <a:pt x="272" y="170"/>
                                    <a:pt x="285" y="183"/>
                                    <a:pt x="285" y="199"/>
                                  </a:cubicBezTo>
                                  <a:cubicBezTo>
                                    <a:pt x="285" y="201"/>
                                    <a:pt x="284" y="204"/>
                                    <a:pt x="283" y="207"/>
                                  </a:cubicBezTo>
                                  <a:cubicBezTo>
                                    <a:pt x="284" y="207"/>
                                    <a:pt x="285" y="208"/>
                                    <a:pt x="286" y="209"/>
                                  </a:cubicBezTo>
                                  <a:cubicBezTo>
                                    <a:pt x="287" y="208"/>
                                    <a:pt x="288" y="208"/>
                                    <a:pt x="289" y="207"/>
                                  </a:cubicBezTo>
                                  <a:cubicBezTo>
                                    <a:pt x="290" y="204"/>
                                    <a:pt x="290" y="201"/>
                                    <a:pt x="290" y="199"/>
                                  </a:cubicBezTo>
                                  <a:cubicBezTo>
                                    <a:pt x="290" y="189"/>
                                    <a:pt x="286" y="181"/>
                                    <a:pt x="280" y="174"/>
                                  </a:cubicBezTo>
                                  <a:cubicBezTo>
                                    <a:pt x="274" y="168"/>
                                    <a:pt x="265" y="164"/>
                                    <a:pt x="256" y="164"/>
                                  </a:cubicBezTo>
                                  <a:cubicBezTo>
                                    <a:pt x="246" y="164"/>
                                    <a:pt x="238" y="168"/>
                                    <a:pt x="232" y="174"/>
                                  </a:cubicBezTo>
                                  <a:cubicBezTo>
                                    <a:pt x="225" y="181"/>
                                    <a:pt x="222" y="189"/>
                                    <a:pt x="222" y="199"/>
                                  </a:cubicBezTo>
                                  <a:close/>
                                  <a:moveTo>
                                    <a:pt x="277" y="199"/>
                                  </a:moveTo>
                                  <a:cubicBezTo>
                                    <a:pt x="277" y="200"/>
                                    <a:pt x="277" y="202"/>
                                    <a:pt x="276" y="203"/>
                                  </a:cubicBezTo>
                                  <a:cubicBezTo>
                                    <a:pt x="278" y="204"/>
                                    <a:pt x="280" y="205"/>
                                    <a:pt x="282" y="206"/>
                                  </a:cubicBezTo>
                                  <a:cubicBezTo>
                                    <a:pt x="283" y="204"/>
                                    <a:pt x="283" y="201"/>
                                    <a:pt x="283" y="199"/>
                                  </a:cubicBezTo>
                                  <a:cubicBezTo>
                                    <a:pt x="283" y="191"/>
                                    <a:pt x="280" y="184"/>
                                    <a:pt x="275" y="179"/>
                                  </a:cubicBezTo>
                                  <a:cubicBezTo>
                                    <a:pt x="270" y="174"/>
                                    <a:pt x="263" y="171"/>
                                    <a:pt x="256" y="171"/>
                                  </a:cubicBezTo>
                                  <a:cubicBezTo>
                                    <a:pt x="248" y="171"/>
                                    <a:pt x="242" y="174"/>
                                    <a:pt x="237" y="179"/>
                                  </a:cubicBezTo>
                                  <a:cubicBezTo>
                                    <a:pt x="232" y="184"/>
                                    <a:pt x="229" y="191"/>
                                    <a:pt x="229" y="199"/>
                                  </a:cubicBezTo>
                                  <a:cubicBezTo>
                                    <a:pt x="229" y="201"/>
                                    <a:pt x="229" y="204"/>
                                    <a:pt x="230" y="206"/>
                                  </a:cubicBezTo>
                                  <a:cubicBezTo>
                                    <a:pt x="231" y="205"/>
                                    <a:pt x="233" y="204"/>
                                    <a:pt x="235" y="203"/>
                                  </a:cubicBezTo>
                                  <a:cubicBezTo>
                                    <a:pt x="235" y="202"/>
                                    <a:pt x="235" y="200"/>
                                    <a:pt x="235" y="199"/>
                                  </a:cubicBezTo>
                                  <a:cubicBezTo>
                                    <a:pt x="235" y="187"/>
                                    <a:pt x="244" y="177"/>
                                    <a:pt x="256" y="177"/>
                                  </a:cubicBezTo>
                                  <a:cubicBezTo>
                                    <a:pt x="268" y="177"/>
                                    <a:pt x="277" y="187"/>
                                    <a:pt x="277" y="199"/>
                                  </a:cubicBezTo>
                                  <a:close/>
                                  <a:moveTo>
                                    <a:pt x="269" y="199"/>
                                  </a:moveTo>
                                  <a:cubicBezTo>
                                    <a:pt x="269" y="199"/>
                                    <a:pt x="269" y="200"/>
                                    <a:pt x="269" y="200"/>
                                  </a:cubicBezTo>
                                  <a:cubicBezTo>
                                    <a:pt x="271" y="201"/>
                                    <a:pt x="273" y="202"/>
                                    <a:pt x="275" y="202"/>
                                  </a:cubicBezTo>
                                  <a:cubicBezTo>
                                    <a:pt x="275" y="201"/>
                                    <a:pt x="275" y="200"/>
                                    <a:pt x="275" y="199"/>
                                  </a:cubicBezTo>
                                  <a:cubicBezTo>
                                    <a:pt x="275" y="193"/>
                                    <a:pt x="273" y="188"/>
                                    <a:pt x="270" y="185"/>
                                  </a:cubicBezTo>
                                  <a:cubicBezTo>
                                    <a:pt x="266" y="181"/>
                                    <a:pt x="261" y="179"/>
                                    <a:pt x="256" y="179"/>
                                  </a:cubicBezTo>
                                  <a:cubicBezTo>
                                    <a:pt x="250" y="179"/>
                                    <a:pt x="246" y="181"/>
                                    <a:pt x="242" y="185"/>
                                  </a:cubicBezTo>
                                  <a:cubicBezTo>
                                    <a:pt x="239" y="188"/>
                                    <a:pt x="236" y="193"/>
                                    <a:pt x="236" y="199"/>
                                  </a:cubicBezTo>
                                  <a:cubicBezTo>
                                    <a:pt x="236" y="200"/>
                                    <a:pt x="237" y="201"/>
                                    <a:pt x="237" y="202"/>
                                  </a:cubicBezTo>
                                  <a:cubicBezTo>
                                    <a:pt x="239" y="202"/>
                                    <a:pt x="241" y="201"/>
                                    <a:pt x="242" y="200"/>
                                  </a:cubicBezTo>
                                  <a:cubicBezTo>
                                    <a:pt x="242" y="200"/>
                                    <a:pt x="242" y="199"/>
                                    <a:pt x="242" y="199"/>
                                  </a:cubicBezTo>
                                  <a:cubicBezTo>
                                    <a:pt x="242" y="191"/>
                                    <a:pt x="248" y="185"/>
                                    <a:pt x="256" y="185"/>
                                  </a:cubicBezTo>
                                  <a:cubicBezTo>
                                    <a:pt x="263" y="185"/>
                                    <a:pt x="269" y="191"/>
                                    <a:pt x="269" y="199"/>
                                  </a:cubicBezTo>
                                  <a:close/>
                                  <a:moveTo>
                                    <a:pt x="263" y="199"/>
                                  </a:moveTo>
                                  <a:cubicBezTo>
                                    <a:pt x="263" y="199"/>
                                    <a:pt x="263" y="199"/>
                                    <a:pt x="263" y="199"/>
                                  </a:cubicBezTo>
                                  <a:cubicBezTo>
                                    <a:pt x="264" y="199"/>
                                    <a:pt x="266" y="200"/>
                                    <a:pt x="268" y="200"/>
                                  </a:cubicBezTo>
                                  <a:cubicBezTo>
                                    <a:pt x="268" y="200"/>
                                    <a:pt x="268" y="199"/>
                                    <a:pt x="268" y="199"/>
                                  </a:cubicBezTo>
                                  <a:cubicBezTo>
                                    <a:pt x="268" y="192"/>
                                    <a:pt x="262" y="187"/>
                                    <a:pt x="256" y="187"/>
                                  </a:cubicBezTo>
                                  <a:cubicBezTo>
                                    <a:pt x="249" y="187"/>
                                    <a:pt x="244" y="192"/>
                                    <a:pt x="244" y="199"/>
                                  </a:cubicBezTo>
                                  <a:cubicBezTo>
                                    <a:pt x="244" y="199"/>
                                    <a:pt x="244" y="200"/>
                                    <a:pt x="244" y="200"/>
                                  </a:cubicBezTo>
                                  <a:cubicBezTo>
                                    <a:pt x="246" y="200"/>
                                    <a:pt x="247" y="199"/>
                                    <a:pt x="249" y="199"/>
                                  </a:cubicBezTo>
                                  <a:cubicBezTo>
                                    <a:pt x="249" y="199"/>
                                    <a:pt x="249" y="199"/>
                                    <a:pt x="249" y="199"/>
                                  </a:cubicBezTo>
                                  <a:cubicBezTo>
                                    <a:pt x="249" y="195"/>
                                    <a:pt x="252" y="192"/>
                                    <a:pt x="256" y="192"/>
                                  </a:cubicBezTo>
                                  <a:cubicBezTo>
                                    <a:pt x="260" y="192"/>
                                    <a:pt x="263" y="195"/>
                                    <a:pt x="263" y="199"/>
                                  </a:cubicBezTo>
                                  <a:close/>
                                  <a:moveTo>
                                    <a:pt x="256" y="193"/>
                                  </a:moveTo>
                                  <a:cubicBezTo>
                                    <a:pt x="253" y="193"/>
                                    <a:pt x="251" y="196"/>
                                    <a:pt x="251" y="199"/>
                                  </a:cubicBezTo>
                                  <a:cubicBezTo>
                                    <a:pt x="251" y="199"/>
                                    <a:pt x="251" y="199"/>
                                    <a:pt x="251" y="199"/>
                                  </a:cubicBezTo>
                                  <a:cubicBezTo>
                                    <a:pt x="252" y="199"/>
                                    <a:pt x="254" y="199"/>
                                    <a:pt x="256" y="199"/>
                                  </a:cubicBezTo>
                                  <a:cubicBezTo>
                                    <a:pt x="258" y="199"/>
                                    <a:pt x="259" y="199"/>
                                    <a:pt x="261" y="199"/>
                                  </a:cubicBezTo>
                                  <a:cubicBezTo>
                                    <a:pt x="261" y="199"/>
                                    <a:pt x="261" y="199"/>
                                    <a:pt x="261" y="199"/>
                                  </a:cubicBezTo>
                                  <a:cubicBezTo>
                                    <a:pt x="261" y="196"/>
                                    <a:pt x="259" y="193"/>
                                    <a:pt x="256" y="193"/>
                                  </a:cubicBezTo>
                                  <a:close/>
                                  <a:moveTo>
                                    <a:pt x="222" y="250"/>
                                  </a:moveTo>
                                  <a:cubicBezTo>
                                    <a:pt x="222" y="253"/>
                                    <a:pt x="222" y="256"/>
                                    <a:pt x="223" y="258"/>
                                  </a:cubicBezTo>
                                  <a:cubicBezTo>
                                    <a:pt x="224" y="259"/>
                                    <a:pt x="225" y="259"/>
                                    <a:pt x="225" y="260"/>
                                  </a:cubicBezTo>
                                  <a:cubicBezTo>
                                    <a:pt x="226" y="259"/>
                                    <a:pt x="227" y="259"/>
                                    <a:pt x="228" y="258"/>
                                  </a:cubicBezTo>
                                  <a:cubicBezTo>
                                    <a:pt x="228" y="256"/>
                                    <a:pt x="227" y="253"/>
                                    <a:pt x="227" y="250"/>
                                  </a:cubicBezTo>
                                  <a:cubicBezTo>
                                    <a:pt x="227" y="234"/>
                                    <a:pt x="240" y="221"/>
                                    <a:pt x="256" y="221"/>
                                  </a:cubicBezTo>
                                  <a:cubicBezTo>
                                    <a:pt x="272" y="221"/>
                                    <a:pt x="285" y="234"/>
                                    <a:pt x="285" y="250"/>
                                  </a:cubicBezTo>
                                  <a:cubicBezTo>
                                    <a:pt x="285" y="253"/>
                                    <a:pt x="284" y="256"/>
                                    <a:pt x="283" y="258"/>
                                  </a:cubicBezTo>
                                  <a:cubicBezTo>
                                    <a:pt x="284" y="259"/>
                                    <a:pt x="285" y="259"/>
                                    <a:pt x="286" y="260"/>
                                  </a:cubicBezTo>
                                  <a:cubicBezTo>
                                    <a:pt x="287" y="260"/>
                                    <a:pt x="288" y="259"/>
                                    <a:pt x="289" y="258"/>
                                  </a:cubicBezTo>
                                  <a:cubicBezTo>
                                    <a:pt x="290" y="256"/>
                                    <a:pt x="290" y="253"/>
                                    <a:pt x="290" y="250"/>
                                  </a:cubicBezTo>
                                  <a:cubicBezTo>
                                    <a:pt x="290" y="240"/>
                                    <a:pt x="286" y="232"/>
                                    <a:pt x="280" y="226"/>
                                  </a:cubicBezTo>
                                  <a:cubicBezTo>
                                    <a:pt x="274" y="220"/>
                                    <a:pt x="265" y="216"/>
                                    <a:pt x="256" y="216"/>
                                  </a:cubicBezTo>
                                  <a:cubicBezTo>
                                    <a:pt x="246" y="216"/>
                                    <a:pt x="238" y="220"/>
                                    <a:pt x="232" y="226"/>
                                  </a:cubicBezTo>
                                  <a:cubicBezTo>
                                    <a:pt x="225" y="232"/>
                                    <a:pt x="222" y="240"/>
                                    <a:pt x="222" y="250"/>
                                  </a:cubicBezTo>
                                  <a:close/>
                                  <a:moveTo>
                                    <a:pt x="277" y="250"/>
                                  </a:moveTo>
                                  <a:cubicBezTo>
                                    <a:pt x="277" y="251"/>
                                    <a:pt x="277" y="253"/>
                                    <a:pt x="276" y="254"/>
                                  </a:cubicBezTo>
                                  <a:cubicBezTo>
                                    <a:pt x="278" y="255"/>
                                    <a:pt x="280" y="256"/>
                                    <a:pt x="282" y="257"/>
                                  </a:cubicBezTo>
                                  <a:cubicBezTo>
                                    <a:pt x="283" y="255"/>
                                    <a:pt x="283" y="252"/>
                                    <a:pt x="283" y="250"/>
                                  </a:cubicBezTo>
                                  <a:cubicBezTo>
                                    <a:pt x="283" y="242"/>
                                    <a:pt x="280" y="236"/>
                                    <a:pt x="275" y="231"/>
                                  </a:cubicBezTo>
                                  <a:cubicBezTo>
                                    <a:pt x="270" y="226"/>
                                    <a:pt x="263" y="223"/>
                                    <a:pt x="256" y="223"/>
                                  </a:cubicBezTo>
                                  <a:cubicBezTo>
                                    <a:pt x="248" y="223"/>
                                    <a:pt x="242" y="226"/>
                                    <a:pt x="237" y="231"/>
                                  </a:cubicBezTo>
                                  <a:cubicBezTo>
                                    <a:pt x="232" y="236"/>
                                    <a:pt x="229" y="242"/>
                                    <a:pt x="229" y="250"/>
                                  </a:cubicBezTo>
                                  <a:cubicBezTo>
                                    <a:pt x="229" y="252"/>
                                    <a:pt x="229" y="255"/>
                                    <a:pt x="230" y="257"/>
                                  </a:cubicBezTo>
                                  <a:cubicBezTo>
                                    <a:pt x="231" y="256"/>
                                    <a:pt x="233" y="255"/>
                                    <a:pt x="235" y="254"/>
                                  </a:cubicBezTo>
                                  <a:cubicBezTo>
                                    <a:pt x="235" y="253"/>
                                    <a:pt x="235" y="251"/>
                                    <a:pt x="235" y="250"/>
                                  </a:cubicBezTo>
                                  <a:cubicBezTo>
                                    <a:pt x="235" y="238"/>
                                    <a:pt x="244" y="229"/>
                                    <a:pt x="256" y="229"/>
                                  </a:cubicBezTo>
                                  <a:cubicBezTo>
                                    <a:pt x="268" y="229"/>
                                    <a:pt x="277" y="238"/>
                                    <a:pt x="277" y="250"/>
                                  </a:cubicBezTo>
                                  <a:close/>
                                  <a:moveTo>
                                    <a:pt x="269" y="250"/>
                                  </a:moveTo>
                                  <a:cubicBezTo>
                                    <a:pt x="269" y="251"/>
                                    <a:pt x="269" y="251"/>
                                    <a:pt x="269" y="252"/>
                                  </a:cubicBezTo>
                                  <a:cubicBezTo>
                                    <a:pt x="271" y="252"/>
                                    <a:pt x="273" y="253"/>
                                    <a:pt x="275" y="254"/>
                                  </a:cubicBezTo>
                                  <a:cubicBezTo>
                                    <a:pt x="275" y="253"/>
                                    <a:pt x="275" y="251"/>
                                    <a:pt x="275" y="250"/>
                                  </a:cubicBezTo>
                                  <a:cubicBezTo>
                                    <a:pt x="275" y="245"/>
                                    <a:pt x="273" y="240"/>
                                    <a:pt x="270" y="236"/>
                                  </a:cubicBezTo>
                                  <a:cubicBezTo>
                                    <a:pt x="266" y="233"/>
                                    <a:pt x="261" y="230"/>
                                    <a:pt x="256" y="230"/>
                                  </a:cubicBezTo>
                                  <a:cubicBezTo>
                                    <a:pt x="250" y="230"/>
                                    <a:pt x="246" y="233"/>
                                    <a:pt x="242" y="236"/>
                                  </a:cubicBezTo>
                                  <a:cubicBezTo>
                                    <a:pt x="239" y="240"/>
                                    <a:pt x="236" y="245"/>
                                    <a:pt x="236" y="250"/>
                                  </a:cubicBezTo>
                                  <a:cubicBezTo>
                                    <a:pt x="236" y="251"/>
                                    <a:pt x="237" y="253"/>
                                    <a:pt x="237" y="254"/>
                                  </a:cubicBezTo>
                                  <a:cubicBezTo>
                                    <a:pt x="239" y="253"/>
                                    <a:pt x="241" y="252"/>
                                    <a:pt x="242" y="252"/>
                                  </a:cubicBezTo>
                                  <a:cubicBezTo>
                                    <a:pt x="242" y="251"/>
                                    <a:pt x="242" y="251"/>
                                    <a:pt x="242" y="250"/>
                                  </a:cubicBezTo>
                                  <a:cubicBezTo>
                                    <a:pt x="242" y="242"/>
                                    <a:pt x="248" y="236"/>
                                    <a:pt x="256" y="236"/>
                                  </a:cubicBezTo>
                                  <a:cubicBezTo>
                                    <a:pt x="263" y="236"/>
                                    <a:pt x="269" y="242"/>
                                    <a:pt x="269" y="250"/>
                                  </a:cubicBezTo>
                                  <a:close/>
                                  <a:moveTo>
                                    <a:pt x="263" y="250"/>
                                  </a:moveTo>
                                  <a:cubicBezTo>
                                    <a:pt x="263" y="250"/>
                                    <a:pt x="263" y="250"/>
                                    <a:pt x="263" y="251"/>
                                  </a:cubicBezTo>
                                  <a:cubicBezTo>
                                    <a:pt x="264" y="251"/>
                                    <a:pt x="266" y="251"/>
                                    <a:pt x="268" y="251"/>
                                  </a:cubicBezTo>
                                  <a:cubicBezTo>
                                    <a:pt x="268" y="251"/>
                                    <a:pt x="268" y="250"/>
                                    <a:pt x="268" y="250"/>
                                  </a:cubicBezTo>
                                  <a:cubicBezTo>
                                    <a:pt x="268" y="243"/>
                                    <a:pt x="262" y="238"/>
                                    <a:pt x="256" y="238"/>
                                  </a:cubicBezTo>
                                  <a:cubicBezTo>
                                    <a:pt x="249" y="238"/>
                                    <a:pt x="244" y="243"/>
                                    <a:pt x="244" y="250"/>
                                  </a:cubicBezTo>
                                  <a:cubicBezTo>
                                    <a:pt x="244" y="250"/>
                                    <a:pt x="244" y="251"/>
                                    <a:pt x="244" y="251"/>
                                  </a:cubicBezTo>
                                  <a:cubicBezTo>
                                    <a:pt x="246" y="251"/>
                                    <a:pt x="247" y="251"/>
                                    <a:pt x="249" y="251"/>
                                  </a:cubicBezTo>
                                  <a:cubicBezTo>
                                    <a:pt x="249" y="250"/>
                                    <a:pt x="249" y="250"/>
                                    <a:pt x="249" y="250"/>
                                  </a:cubicBezTo>
                                  <a:cubicBezTo>
                                    <a:pt x="249" y="246"/>
                                    <a:pt x="252" y="243"/>
                                    <a:pt x="256" y="243"/>
                                  </a:cubicBezTo>
                                  <a:cubicBezTo>
                                    <a:pt x="260" y="243"/>
                                    <a:pt x="263" y="246"/>
                                    <a:pt x="263" y="250"/>
                                  </a:cubicBezTo>
                                  <a:close/>
                                  <a:moveTo>
                                    <a:pt x="256" y="245"/>
                                  </a:moveTo>
                                  <a:cubicBezTo>
                                    <a:pt x="253" y="245"/>
                                    <a:pt x="251" y="247"/>
                                    <a:pt x="251" y="250"/>
                                  </a:cubicBezTo>
                                  <a:cubicBezTo>
                                    <a:pt x="251" y="250"/>
                                    <a:pt x="251" y="250"/>
                                    <a:pt x="251" y="250"/>
                                  </a:cubicBezTo>
                                  <a:cubicBezTo>
                                    <a:pt x="252" y="250"/>
                                    <a:pt x="254" y="250"/>
                                    <a:pt x="256" y="250"/>
                                  </a:cubicBezTo>
                                  <a:cubicBezTo>
                                    <a:pt x="258" y="250"/>
                                    <a:pt x="259" y="250"/>
                                    <a:pt x="261" y="250"/>
                                  </a:cubicBezTo>
                                  <a:cubicBezTo>
                                    <a:pt x="261" y="250"/>
                                    <a:pt x="261" y="250"/>
                                    <a:pt x="261" y="250"/>
                                  </a:cubicBezTo>
                                  <a:cubicBezTo>
                                    <a:pt x="261" y="247"/>
                                    <a:pt x="259" y="245"/>
                                    <a:pt x="256" y="245"/>
                                  </a:cubicBezTo>
                                  <a:close/>
                                  <a:moveTo>
                                    <a:pt x="222" y="301"/>
                                  </a:moveTo>
                                  <a:cubicBezTo>
                                    <a:pt x="222" y="304"/>
                                    <a:pt x="222" y="307"/>
                                    <a:pt x="223" y="310"/>
                                  </a:cubicBezTo>
                                  <a:cubicBezTo>
                                    <a:pt x="224" y="310"/>
                                    <a:pt x="225" y="311"/>
                                    <a:pt x="225" y="311"/>
                                  </a:cubicBezTo>
                                  <a:cubicBezTo>
                                    <a:pt x="226" y="311"/>
                                    <a:pt x="227" y="310"/>
                                    <a:pt x="228" y="310"/>
                                  </a:cubicBezTo>
                                  <a:cubicBezTo>
                                    <a:pt x="228" y="307"/>
                                    <a:pt x="227" y="304"/>
                                    <a:pt x="227" y="301"/>
                                  </a:cubicBezTo>
                                  <a:cubicBezTo>
                                    <a:pt x="227" y="285"/>
                                    <a:pt x="240" y="272"/>
                                    <a:pt x="256" y="272"/>
                                  </a:cubicBezTo>
                                  <a:cubicBezTo>
                                    <a:pt x="272" y="272"/>
                                    <a:pt x="285" y="285"/>
                                    <a:pt x="285" y="301"/>
                                  </a:cubicBezTo>
                                  <a:cubicBezTo>
                                    <a:pt x="285" y="304"/>
                                    <a:pt x="284" y="307"/>
                                    <a:pt x="283" y="310"/>
                                  </a:cubicBezTo>
                                  <a:cubicBezTo>
                                    <a:pt x="284" y="310"/>
                                    <a:pt x="285" y="311"/>
                                    <a:pt x="286" y="312"/>
                                  </a:cubicBezTo>
                                  <a:cubicBezTo>
                                    <a:pt x="287" y="311"/>
                                    <a:pt x="288" y="310"/>
                                    <a:pt x="289" y="310"/>
                                  </a:cubicBezTo>
                                  <a:cubicBezTo>
                                    <a:pt x="290" y="307"/>
                                    <a:pt x="290" y="304"/>
                                    <a:pt x="290" y="301"/>
                                  </a:cubicBezTo>
                                  <a:cubicBezTo>
                                    <a:pt x="290" y="292"/>
                                    <a:pt x="286" y="283"/>
                                    <a:pt x="280" y="277"/>
                                  </a:cubicBezTo>
                                  <a:cubicBezTo>
                                    <a:pt x="274" y="271"/>
                                    <a:pt x="265" y="267"/>
                                    <a:pt x="256" y="267"/>
                                  </a:cubicBezTo>
                                  <a:cubicBezTo>
                                    <a:pt x="246" y="267"/>
                                    <a:pt x="238" y="271"/>
                                    <a:pt x="232" y="277"/>
                                  </a:cubicBezTo>
                                  <a:cubicBezTo>
                                    <a:pt x="225" y="283"/>
                                    <a:pt x="222" y="292"/>
                                    <a:pt x="222" y="301"/>
                                  </a:cubicBezTo>
                                  <a:close/>
                                  <a:moveTo>
                                    <a:pt x="277" y="301"/>
                                  </a:moveTo>
                                  <a:cubicBezTo>
                                    <a:pt x="277" y="303"/>
                                    <a:pt x="277" y="304"/>
                                    <a:pt x="276" y="306"/>
                                  </a:cubicBezTo>
                                  <a:cubicBezTo>
                                    <a:pt x="278" y="307"/>
                                    <a:pt x="280" y="308"/>
                                    <a:pt x="282" y="309"/>
                                  </a:cubicBezTo>
                                  <a:cubicBezTo>
                                    <a:pt x="283" y="306"/>
                                    <a:pt x="283" y="304"/>
                                    <a:pt x="283" y="301"/>
                                  </a:cubicBezTo>
                                  <a:cubicBezTo>
                                    <a:pt x="283" y="294"/>
                                    <a:pt x="280" y="287"/>
                                    <a:pt x="275" y="282"/>
                                  </a:cubicBezTo>
                                  <a:cubicBezTo>
                                    <a:pt x="270" y="277"/>
                                    <a:pt x="263" y="274"/>
                                    <a:pt x="256" y="274"/>
                                  </a:cubicBezTo>
                                  <a:cubicBezTo>
                                    <a:pt x="248" y="274"/>
                                    <a:pt x="242" y="277"/>
                                    <a:pt x="237" y="282"/>
                                  </a:cubicBezTo>
                                  <a:cubicBezTo>
                                    <a:pt x="232" y="287"/>
                                    <a:pt x="229" y="294"/>
                                    <a:pt x="229" y="301"/>
                                  </a:cubicBezTo>
                                  <a:cubicBezTo>
                                    <a:pt x="229" y="304"/>
                                    <a:pt x="229" y="306"/>
                                    <a:pt x="230" y="309"/>
                                  </a:cubicBezTo>
                                  <a:cubicBezTo>
                                    <a:pt x="231" y="308"/>
                                    <a:pt x="233" y="307"/>
                                    <a:pt x="235" y="306"/>
                                  </a:cubicBezTo>
                                  <a:cubicBezTo>
                                    <a:pt x="235" y="304"/>
                                    <a:pt x="235" y="303"/>
                                    <a:pt x="235" y="301"/>
                                  </a:cubicBezTo>
                                  <a:cubicBezTo>
                                    <a:pt x="235" y="290"/>
                                    <a:pt x="244" y="280"/>
                                    <a:pt x="256" y="280"/>
                                  </a:cubicBezTo>
                                  <a:cubicBezTo>
                                    <a:pt x="268" y="280"/>
                                    <a:pt x="277" y="290"/>
                                    <a:pt x="277" y="301"/>
                                  </a:cubicBezTo>
                                  <a:close/>
                                  <a:moveTo>
                                    <a:pt x="269" y="301"/>
                                  </a:moveTo>
                                  <a:cubicBezTo>
                                    <a:pt x="269" y="302"/>
                                    <a:pt x="269" y="303"/>
                                    <a:pt x="269" y="303"/>
                                  </a:cubicBezTo>
                                  <a:cubicBezTo>
                                    <a:pt x="271" y="304"/>
                                    <a:pt x="273" y="304"/>
                                    <a:pt x="275" y="305"/>
                                  </a:cubicBezTo>
                                  <a:cubicBezTo>
                                    <a:pt x="275" y="304"/>
                                    <a:pt x="275" y="303"/>
                                    <a:pt x="275" y="301"/>
                                  </a:cubicBezTo>
                                  <a:cubicBezTo>
                                    <a:pt x="275" y="296"/>
                                    <a:pt x="273" y="291"/>
                                    <a:pt x="270" y="287"/>
                                  </a:cubicBezTo>
                                  <a:cubicBezTo>
                                    <a:pt x="266" y="284"/>
                                    <a:pt x="261" y="282"/>
                                    <a:pt x="256" y="282"/>
                                  </a:cubicBezTo>
                                  <a:cubicBezTo>
                                    <a:pt x="250" y="282"/>
                                    <a:pt x="246" y="284"/>
                                    <a:pt x="242" y="287"/>
                                  </a:cubicBezTo>
                                  <a:cubicBezTo>
                                    <a:pt x="239" y="291"/>
                                    <a:pt x="236" y="296"/>
                                    <a:pt x="236" y="301"/>
                                  </a:cubicBezTo>
                                  <a:cubicBezTo>
                                    <a:pt x="236" y="303"/>
                                    <a:pt x="237" y="304"/>
                                    <a:pt x="237" y="305"/>
                                  </a:cubicBezTo>
                                  <a:cubicBezTo>
                                    <a:pt x="239" y="304"/>
                                    <a:pt x="241" y="304"/>
                                    <a:pt x="242" y="303"/>
                                  </a:cubicBezTo>
                                  <a:cubicBezTo>
                                    <a:pt x="242" y="303"/>
                                    <a:pt x="242" y="302"/>
                                    <a:pt x="242" y="301"/>
                                  </a:cubicBezTo>
                                  <a:cubicBezTo>
                                    <a:pt x="242" y="294"/>
                                    <a:pt x="248" y="288"/>
                                    <a:pt x="256" y="288"/>
                                  </a:cubicBezTo>
                                  <a:cubicBezTo>
                                    <a:pt x="263" y="288"/>
                                    <a:pt x="269" y="294"/>
                                    <a:pt x="269" y="301"/>
                                  </a:cubicBezTo>
                                  <a:close/>
                                  <a:moveTo>
                                    <a:pt x="263" y="301"/>
                                  </a:moveTo>
                                  <a:cubicBezTo>
                                    <a:pt x="263" y="301"/>
                                    <a:pt x="263" y="302"/>
                                    <a:pt x="263" y="302"/>
                                  </a:cubicBezTo>
                                  <a:cubicBezTo>
                                    <a:pt x="264" y="302"/>
                                    <a:pt x="266" y="302"/>
                                    <a:pt x="268" y="303"/>
                                  </a:cubicBezTo>
                                  <a:cubicBezTo>
                                    <a:pt x="268" y="302"/>
                                    <a:pt x="268" y="302"/>
                                    <a:pt x="268" y="301"/>
                                  </a:cubicBezTo>
                                  <a:cubicBezTo>
                                    <a:pt x="268" y="295"/>
                                    <a:pt x="262" y="289"/>
                                    <a:pt x="256" y="289"/>
                                  </a:cubicBezTo>
                                  <a:cubicBezTo>
                                    <a:pt x="249" y="289"/>
                                    <a:pt x="244" y="295"/>
                                    <a:pt x="244" y="301"/>
                                  </a:cubicBezTo>
                                  <a:cubicBezTo>
                                    <a:pt x="244" y="302"/>
                                    <a:pt x="244" y="302"/>
                                    <a:pt x="244" y="303"/>
                                  </a:cubicBezTo>
                                  <a:cubicBezTo>
                                    <a:pt x="246" y="302"/>
                                    <a:pt x="247" y="302"/>
                                    <a:pt x="249" y="302"/>
                                  </a:cubicBezTo>
                                  <a:cubicBezTo>
                                    <a:pt x="249" y="302"/>
                                    <a:pt x="249" y="301"/>
                                    <a:pt x="249" y="301"/>
                                  </a:cubicBezTo>
                                  <a:cubicBezTo>
                                    <a:pt x="249" y="298"/>
                                    <a:pt x="252" y="295"/>
                                    <a:pt x="256" y="295"/>
                                  </a:cubicBezTo>
                                  <a:cubicBezTo>
                                    <a:pt x="260" y="295"/>
                                    <a:pt x="263" y="298"/>
                                    <a:pt x="263" y="301"/>
                                  </a:cubicBezTo>
                                  <a:close/>
                                  <a:moveTo>
                                    <a:pt x="256" y="296"/>
                                  </a:moveTo>
                                  <a:cubicBezTo>
                                    <a:pt x="253" y="296"/>
                                    <a:pt x="251" y="298"/>
                                    <a:pt x="251" y="301"/>
                                  </a:cubicBezTo>
                                  <a:cubicBezTo>
                                    <a:pt x="251" y="301"/>
                                    <a:pt x="251" y="302"/>
                                    <a:pt x="251" y="302"/>
                                  </a:cubicBezTo>
                                  <a:cubicBezTo>
                                    <a:pt x="252" y="302"/>
                                    <a:pt x="254" y="301"/>
                                    <a:pt x="256" y="301"/>
                                  </a:cubicBezTo>
                                  <a:cubicBezTo>
                                    <a:pt x="258" y="301"/>
                                    <a:pt x="259" y="302"/>
                                    <a:pt x="261" y="302"/>
                                  </a:cubicBezTo>
                                  <a:cubicBezTo>
                                    <a:pt x="261" y="302"/>
                                    <a:pt x="261" y="301"/>
                                    <a:pt x="261" y="301"/>
                                  </a:cubicBezTo>
                                  <a:cubicBezTo>
                                    <a:pt x="261" y="298"/>
                                    <a:pt x="259" y="296"/>
                                    <a:pt x="256" y="296"/>
                                  </a:cubicBezTo>
                                  <a:close/>
                                  <a:moveTo>
                                    <a:pt x="222" y="353"/>
                                  </a:moveTo>
                                  <a:cubicBezTo>
                                    <a:pt x="222" y="356"/>
                                    <a:pt x="222" y="358"/>
                                    <a:pt x="223" y="361"/>
                                  </a:cubicBezTo>
                                  <a:cubicBezTo>
                                    <a:pt x="224" y="362"/>
                                    <a:pt x="225" y="362"/>
                                    <a:pt x="225" y="363"/>
                                  </a:cubicBezTo>
                                  <a:cubicBezTo>
                                    <a:pt x="226" y="362"/>
                                    <a:pt x="227" y="362"/>
                                    <a:pt x="228" y="361"/>
                                  </a:cubicBezTo>
                                  <a:cubicBezTo>
                                    <a:pt x="228" y="358"/>
                                    <a:pt x="227" y="356"/>
                                    <a:pt x="227" y="353"/>
                                  </a:cubicBezTo>
                                  <a:cubicBezTo>
                                    <a:pt x="227" y="337"/>
                                    <a:pt x="240" y="324"/>
                                    <a:pt x="256" y="324"/>
                                  </a:cubicBezTo>
                                  <a:cubicBezTo>
                                    <a:pt x="272" y="324"/>
                                    <a:pt x="285" y="337"/>
                                    <a:pt x="285" y="353"/>
                                  </a:cubicBezTo>
                                  <a:cubicBezTo>
                                    <a:pt x="285" y="356"/>
                                    <a:pt x="284" y="358"/>
                                    <a:pt x="283" y="361"/>
                                  </a:cubicBezTo>
                                  <a:cubicBezTo>
                                    <a:pt x="284" y="362"/>
                                    <a:pt x="285" y="362"/>
                                    <a:pt x="286" y="363"/>
                                  </a:cubicBezTo>
                                  <a:cubicBezTo>
                                    <a:pt x="287" y="362"/>
                                    <a:pt x="288" y="362"/>
                                    <a:pt x="289" y="361"/>
                                  </a:cubicBezTo>
                                  <a:cubicBezTo>
                                    <a:pt x="290" y="358"/>
                                    <a:pt x="290" y="356"/>
                                    <a:pt x="290" y="353"/>
                                  </a:cubicBezTo>
                                  <a:cubicBezTo>
                                    <a:pt x="290" y="343"/>
                                    <a:pt x="286" y="335"/>
                                    <a:pt x="280" y="328"/>
                                  </a:cubicBezTo>
                                  <a:cubicBezTo>
                                    <a:pt x="274" y="322"/>
                                    <a:pt x="265" y="318"/>
                                    <a:pt x="256" y="318"/>
                                  </a:cubicBezTo>
                                  <a:cubicBezTo>
                                    <a:pt x="246" y="318"/>
                                    <a:pt x="238" y="322"/>
                                    <a:pt x="232" y="328"/>
                                  </a:cubicBezTo>
                                  <a:cubicBezTo>
                                    <a:pt x="225" y="335"/>
                                    <a:pt x="222" y="343"/>
                                    <a:pt x="222" y="353"/>
                                  </a:cubicBezTo>
                                  <a:close/>
                                  <a:moveTo>
                                    <a:pt x="277" y="353"/>
                                  </a:moveTo>
                                  <a:cubicBezTo>
                                    <a:pt x="277" y="354"/>
                                    <a:pt x="277" y="356"/>
                                    <a:pt x="276" y="357"/>
                                  </a:cubicBezTo>
                                  <a:cubicBezTo>
                                    <a:pt x="278" y="358"/>
                                    <a:pt x="280" y="359"/>
                                    <a:pt x="282" y="360"/>
                                  </a:cubicBezTo>
                                  <a:cubicBezTo>
                                    <a:pt x="283" y="358"/>
                                    <a:pt x="283" y="355"/>
                                    <a:pt x="283" y="353"/>
                                  </a:cubicBezTo>
                                  <a:cubicBezTo>
                                    <a:pt x="283" y="345"/>
                                    <a:pt x="280" y="338"/>
                                    <a:pt x="275" y="333"/>
                                  </a:cubicBezTo>
                                  <a:cubicBezTo>
                                    <a:pt x="270" y="328"/>
                                    <a:pt x="263" y="325"/>
                                    <a:pt x="256" y="325"/>
                                  </a:cubicBezTo>
                                  <a:cubicBezTo>
                                    <a:pt x="248" y="325"/>
                                    <a:pt x="242" y="328"/>
                                    <a:pt x="237" y="333"/>
                                  </a:cubicBezTo>
                                  <a:cubicBezTo>
                                    <a:pt x="232" y="338"/>
                                    <a:pt x="229" y="345"/>
                                    <a:pt x="229" y="353"/>
                                  </a:cubicBezTo>
                                  <a:cubicBezTo>
                                    <a:pt x="229" y="355"/>
                                    <a:pt x="229" y="358"/>
                                    <a:pt x="230" y="360"/>
                                  </a:cubicBezTo>
                                  <a:cubicBezTo>
                                    <a:pt x="231" y="359"/>
                                    <a:pt x="233" y="358"/>
                                    <a:pt x="235" y="357"/>
                                  </a:cubicBezTo>
                                  <a:cubicBezTo>
                                    <a:pt x="235" y="356"/>
                                    <a:pt x="235" y="354"/>
                                    <a:pt x="235" y="353"/>
                                  </a:cubicBezTo>
                                  <a:cubicBezTo>
                                    <a:pt x="235" y="341"/>
                                    <a:pt x="244" y="332"/>
                                    <a:pt x="256" y="332"/>
                                  </a:cubicBezTo>
                                  <a:cubicBezTo>
                                    <a:pt x="268" y="332"/>
                                    <a:pt x="277" y="341"/>
                                    <a:pt x="277" y="353"/>
                                  </a:cubicBezTo>
                                  <a:close/>
                                  <a:moveTo>
                                    <a:pt x="269" y="353"/>
                                  </a:moveTo>
                                  <a:cubicBezTo>
                                    <a:pt x="269" y="353"/>
                                    <a:pt x="269" y="354"/>
                                    <a:pt x="269" y="355"/>
                                  </a:cubicBezTo>
                                  <a:cubicBezTo>
                                    <a:pt x="271" y="355"/>
                                    <a:pt x="273" y="356"/>
                                    <a:pt x="275" y="357"/>
                                  </a:cubicBezTo>
                                  <a:cubicBezTo>
                                    <a:pt x="275" y="355"/>
                                    <a:pt x="275" y="354"/>
                                    <a:pt x="275" y="353"/>
                                  </a:cubicBezTo>
                                  <a:cubicBezTo>
                                    <a:pt x="275" y="347"/>
                                    <a:pt x="273" y="342"/>
                                    <a:pt x="270" y="339"/>
                                  </a:cubicBezTo>
                                  <a:cubicBezTo>
                                    <a:pt x="266" y="335"/>
                                    <a:pt x="261" y="333"/>
                                    <a:pt x="256" y="333"/>
                                  </a:cubicBezTo>
                                  <a:cubicBezTo>
                                    <a:pt x="250" y="333"/>
                                    <a:pt x="246" y="335"/>
                                    <a:pt x="242" y="339"/>
                                  </a:cubicBezTo>
                                  <a:cubicBezTo>
                                    <a:pt x="239" y="342"/>
                                    <a:pt x="236" y="347"/>
                                    <a:pt x="236" y="353"/>
                                  </a:cubicBezTo>
                                  <a:cubicBezTo>
                                    <a:pt x="236" y="354"/>
                                    <a:pt x="237" y="355"/>
                                    <a:pt x="237" y="357"/>
                                  </a:cubicBezTo>
                                  <a:cubicBezTo>
                                    <a:pt x="239" y="356"/>
                                    <a:pt x="241" y="355"/>
                                    <a:pt x="242" y="355"/>
                                  </a:cubicBezTo>
                                  <a:cubicBezTo>
                                    <a:pt x="242" y="354"/>
                                    <a:pt x="242" y="353"/>
                                    <a:pt x="242" y="353"/>
                                  </a:cubicBezTo>
                                  <a:cubicBezTo>
                                    <a:pt x="242" y="345"/>
                                    <a:pt x="248" y="339"/>
                                    <a:pt x="256" y="339"/>
                                  </a:cubicBezTo>
                                  <a:cubicBezTo>
                                    <a:pt x="263" y="339"/>
                                    <a:pt x="269" y="345"/>
                                    <a:pt x="269" y="353"/>
                                  </a:cubicBezTo>
                                  <a:close/>
                                  <a:moveTo>
                                    <a:pt x="263" y="353"/>
                                  </a:moveTo>
                                  <a:cubicBezTo>
                                    <a:pt x="263" y="353"/>
                                    <a:pt x="263" y="353"/>
                                    <a:pt x="263" y="353"/>
                                  </a:cubicBezTo>
                                  <a:cubicBezTo>
                                    <a:pt x="264" y="354"/>
                                    <a:pt x="266" y="354"/>
                                    <a:pt x="268" y="354"/>
                                  </a:cubicBezTo>
                                  <a:cubicBezTo>
                                    <a:pt x="268" y="354"/>
                                    <a:pt x="268" y="353"/>
                                    <a:pt x="268" y="353"/>
                                  </a:cubicBezTo>
                                  <a:cubicBezTo>
                                    <a:pt x="268" y="346"/>
                                    <a:pt x="262" y="341"/>
                                    <a:pt x="256" y="341"/>
                                  </a:cubicBezTo>
                                  <a:cubicBezTo>
                                    <a:pt x="249" y="341"/>
                                    <a:pt x="244" y="346"/>
                                    <a:pt x="244" y="353"/>
                                  </a:cubicBezTo>
                                  <a:cubicBezTo>
                                    <a:pt x="244" y="353"/>
                                    <a:pt x="244" y="354"/>
                                    <a:pt x="244" y="354"/>
                                  </a:cubicBezTo>
                                  <a:cubicBezTo>
                                    <a:pt x="246" y="354"/>
                                    <a:pt x="247" y="354"/>
                                    <a:pt x="249" y="353"/>
                                  </a:cubicBezTo>
                                  <a:cubicBezTo>
                                    <a:pt x="249" y="353"/>
                                    <a:pt x="249" y="353"/>
                                    <a:pt x="249" y="353"/>
                                  </a:cubicBezTo>
                                  <a:cubicBezTo>
                                    <a:pt x="249" y="349"/>
                                    <a:pt x="252" y="346"/>
                                    <a:pt x="256" y="346"/>
                                  </a:cubicBezTo>
                                  <a:cubicBezTo>
                                    <a:pt x="260" y="346"/>
                                    <a:pt x="263" y="349"/>
                                    <a:pt x="263" y="353"/>
                                  </a:cubicBezTo>
                                  <a:close/>
                                  <a:moveTo>
                                    <a:pt x="256" y="348"/>
                                  </a:moveTo>
                                  <a:cubicBezTo>
                                    <a:pt x="253" y="348"/>
                                    <a:pt x="251" y="350"/>
                                    <a:pt x="251" y="353"/>
                                  </a:cubicBezTo>
                                  <a:cubicBezTo>
                                    <a:pt x="251" y="353"/>
                                    <a:pt x="251" y="353"/>
                                    <a:pt x="251" y="353"/>
                                  </a:cubicBezTo>
                                  <a:cubicBezTo>
                                    <a:pt x="252" y="353"/>
                                    <a:pt x="254" y="353"/>
                                    <a:pt x="256" y="353"/>
                                  </a:cubicBezTo>
                                  <a:cubicBezTo>
                                    <a:pt x="258" y="353"/>
                                    <a:pt x="259" y="353"/>
                                    <a:pt x="261" y="353"/>
                                  </a:cubicBezTo>
                                  <a:cubicBezTo>
                                    <a:pt x="261" y="353"/>
                                    <a:pt x="261" y="353"/>
                                    <a:pt x="261" y="353"/>
                                  </a:cubicBezTo>
                                  <a:cubicBezTo>
                                    <a:pt x="261" y="350"/>
                                    <a:pt x="259" y="348"/>
                                    <a:pt x="256" y="348"/>
                                  </a:cubicBezTo>
                                  <a:close/>
                                  <a:moveTo>
                                    <a:pt x="693" y="387"/>
                                  </a:moveTo>
                                  <a:cubicBezTo>
                                    <a:pt x="694" y="385"/>
                                    <a:pt x="695" y="383"/>
                                    <a:pt x="696" y="381"/>
                                  </a:cubicBezTo>
                                  <a:cubicBezTo>
                                    <a:pt x="691" y="378"/>
                                    <a:pt x="686" y="377"/>
                                    <a:pt x="681" y="377"/>
                                  </a:cubicBezTo>
                                  <a:cubicBezTo>
                                    <a:pt x="676" y="377"/>
                                    <a:pt x="671" y="378"/>
                                    <a:pt x="666" y="381"/>
                                  </a:cubicBezTo>
                                  <a:cubicBezTo>
                                    <a:pt x="667" y="383"/>
                                    <a:pt x="668" y="385"/>
                                    <a:pt x="669" y="387"/>
                                  </a:cubicBezTo>
                                  <a:cubicBezTo>
                                    <a:pt x="672" y="384"/>
                                    <a:pt x="676" y="383"/>
                                    <a:pt x="681" y="383"/>
                                  </a:cubicBezTo>
                                  <a:cubicBezTo>
                                    <a:pt x="686" y="383"/>
                                    <a:pt x="690" y="385"/>
                                    <a:pt x="693" y="387"/>
                                  </a:cubicBezTo>
                                  <a:close/>
                                  <a:moveTo>
                                    <a:pt x="697" y="380"/>
                                  </a:moveTo>
                                  <a:cubicBezTo>
                                    <a:pt x="697" y="378"/>
                                    <a:pt x="698" y="377"/>
                                    <a:pt x="699" y="375"/>
                                  </a:cubicBezTo>
                                  <a:cubicBezTo>
                                    <a:pt x="694" y="372"/>
                                    <a:pt x="688" y="370"/>
                                    <a:pt x="681" y="370"/>
                                  </a:cubicBezTo>
                                  <a:cubicBezTo>
                                    <a:pt x="674" y="370"/>
                                    <a:pt x="668" y="372"/>
                                    <a:pt x="663" y="375"/>
                                  </a:cubicBezTo>
                                  <a:cubicBezTo>
                                    <a:pt x="664" y="376"/>
                                    <a:pt x="665" y="378"/>
                                    <a:pt x="666" y="379"/>
                                  </a:cubicBezTo>
                                  <a:cubicBezTo>
                                    <a:pt x="670" y="377"/>
                                    <a:pt x="675" y="375"/>
                                    <a:pt x="681" y="375"/>
                                  </a:cubicBezTo>
                                  <a:cubicBezTo>
                                    <a:pt x="687" y="375"/>
                                    <a:pt x="692" y="377"/>
                                    <a:pt x="697" y="380"/>
                                  </a:cubicBezTo>
                                  <a:close/>
                                  <a:moveTo>
                                    <a:pt x="700" y="374"/>
                                  </a:moveTo>
                                  <a:cubicBezTo>
                                    <a:pt x="701" y="372"/>
                                    <a:pt x="703" y="371"/>
                                    <a:pt x="704" y="369"/>
                                  </a:cubicBezTo>
                                  <a:cubicBezTo>
                                    <a:pt x="697" y="365"/>
                                    <a:pt x="689" y="362"/>
                                    <a:pt x="681" y="362"/>
                                  </a:cubicBezTo>
                                  <a:cubicBezTo>
                                    <a:pt x="672" y="362"/>
                                    <a:pt x="665" y="365"/>
                                    <a:pt x="658" y="369"/>
                                  </a:cubicBezTo>
                                  <a:cubicBezTo>
                                    <a:pt x="659" y="370"/>
                                    <a:pt x="661" y="372"/>
                                    <a:pt x="662" y="374"/>
                                  </a:cubicBezTo>
                                  <a:cubicBezTo>
                                    <a:pt x="667" y="370"/>
                                    <a:pt x="674" y="368"/>
                                    <a:pt x="681" y="368"/>
                                  </a:cubicBezTo>
                                  <a:cubicBezTo>
                                    <a:pt x="688" y="368"/>
                                    <a:pt x="695" y="370"/>
                                    <a:pt x="700" y="374"/>
                                  </a:cubicBezTo>
                                  <a:close/>
                                  <a:moveTo>
                                    <a:pt x="705" y="368"/>
                                  </a:moveTo>
                                  <a:cubicBezTo>
                                    <a:pt x="707" y="367"/>
                                    <a:pt x="708" y="365"/>
                                    <a:pt x="710" y="364"/>
                                  </a:cubicBezTo>
                                  <a:cubicBezTo>
                                    <a:pt x="702" y="358"/>
                                    <a:pt x="692" y="354"/>
                                    <a:pt x="681" y="354"/>
                                  </a:cubicBezTo>
                                  <a:cubicBezTo>
                                    <a:pt x="670" y="354"/>
                                    <a:pt x="660" y="358"/>
                                    <a:pt x="652" y="364"/>
                                  </a:cubicBezTo>
                                  <a:cubicBezTo>
                                    <a:pt x="654" y="365"/>
                                    <a:pt x="655" y="366"/>
                                    <a:pt x="657" y="368"/>
                                  </a:cubicBezTo>
                                  <a:cubicBezTo>
                                    <a:pt x="664" y="363"/>
                                    <a:pt x="672" y="361"/>
                                    <a:pt x="681" y="361"/>
                                  </a:cubicBezTo>
                                  <a:cubicBezTo>
                                    <a:pt x="690" y="361"/>
                                    <a:pt x="698" y="363"/>
                                    <a:pt x="705" y="368"/>
                                  </a:cubicBezTo>
                                  <a:close/>
                                  <a:moveTo>
                                    <a:pt x="690" y="353"/>
                                  </a:moveTo>
                                  <a:cubicBezTo>
                                    <a:pt x="690" y="350"/>
                                    <a:pt x="691" y="348"/>
                                    <a:pt x="691" y="346"/>
                                  </a:cubicBezTo>
                                  <a:cubicBezTo>
                                    <a:pt x="689" y="343"/>
                                    <a:pt x="685" y="341"/>
                                    <a:pt x="681" y="341"/>
                                  </a:cubicBezTo>
                                  <a:cubicBezTo>
                                    <a:pt x="677" y="341"/>
                                    <a:pt x="674" y="342"/>
                                    <a:pt x="671" y="345"/>
                                  </a:cubicBezTo>
                                  <a:cubicBezTo>
                                    <a:pt x="672" y="348"/>
                                    <a:pt x="672" y="350"/>
                                    <a:pt x="672" y="353"/>
                                  </a:cubicBezTo>
                                  <a:cubicBezTo>
                                    <a:pt x="672" y="353"/>
                                    <a:pt x="672" y="353"/>
                                    <a:pt x="672" y="354"/>
                                  </a:cubicBezTo>
                                  <a:cubicBezTo>
                                    <a:pt x="673" y="353"/>
                                    <a:pt x="673" y="353"/>
                                    <a:pt x="674" y="353"/>
                                  </a:cubicBezTo>
                                  <a:cubicBezTo>
                                    <a:pt x="674" y="353"/>
                                    <a:pt x="674" y="353"/>
                                    <a:pt x="674" y="353"/>
                                  </a:cubicBezTo>
                                  <a:cubicBezTo>
                                    <a:pt x="674" y="349"/>
                                    <a:pt x="677" y="346"/>
                                    <a:pt x="681" y="346"/>
                                  </a:cubicBezTo>
                                  <a:cubicBezTo>
                                    <a:pt x="685" y="346"/>
                                    <a:pt x="687" y="349"/>
                                    <a:pt x="687" y="353"/>
                                  </a:cubicBezTo>
                                  <a:cubicBezTo>
                                    <a:pt x="687" y="353"/>
                                    <a:pt x="687" y="353"/>
                                    <a:pt x="687" y="353"/>
                                  </a:cubicBezTo>
                                  <a:cubicBezTo>
                                    <a:pt x="688" y="353"/>
                                    <a:pt x="689" y="354"/>
                                    <a:pt x="691" y="354"/>
                                  </a:cubicBezTo>
                                  <a:cubicBezTo>
                                    <a:pt x="690" y="353"/>
                                    <a:pt x="690" y="353"/>
                                    <a:pt x="690" y="353"/>
                                  </a:cubicBezTo>
                                  <a:close/>
                                  <a:moveTo>
                                    <a:pt x="681" y="348"/>
                                  </a:moveTo>
                                  <a:cubicBezTo>
                                    <a:pt x="678" y="348"/>
                                    <a:pt x="676" y="350"/>
                                    <a:pt x="676" y="353"/>
                                  </a:cubicBezTo>
                                  <a:cubicBezTo>
                                    <a:pt x="676" y="353"/>
                                    <a:pt x="676" y="353"/>
                                    <a:pt x="676" y="353"/>
                                  </a:cubicBezTo>
                                  <a:cubicBezTo>
                                    <a:pt x="677" y="353"/>
                                    <a:pt x="679" y="353"/>
                                    <a:pt x="681" y="353"/>
                                  </a:cubicBezTo>
                                  <a:cubicBezTo>
                                    <a:pt x="683" y="353"/>
                                    <a:pt x="684" y="353"/>
                                    <a:pt x="686" y="353"/>
                                  </a:cubicBezTo>
                                  <a:cubicBezTo>
                                    <a:pt x="686" y="353"/>
                                    <a:pt x="686" y="353"/>
                                    <a:pt x="686" y="353"/>
                                  </a:cubicBezTo>
                                  <a:cubicBezTo>
                                    <a:pt x="686" y="350"/>
                                    <a:pt x="684" y="348"/>
                                    <a:pt x="681" y="348"/>
                                  </a:cubicBezTo>
                                  <a:close/>
                                  <a:moveTo>
                                    <a:pt x="691" y="344"/>
                                  </a:moveTo>
                                  <a:cubicBezTo>
                                    <a:pt x="692" y="342"/>
                                    <a:pt x="692" y="339"/>
                                    <a:pt x="693" y="337"/>
                                  </a:cubicBezTo>
                                  <a:cubicBezTo>
                                    <a:pt x="690" y="335"/>
                                    <a:pt x="685" y="333"/>
                                    <a:pt x="681" y="333"/>
                                  </a:cubicBezTo>
                                  <a:cubicBezTo>
                                    <a:pt x="677" y="333"/>
                                    <a:pt x="673" y="334"/>
                                    <a:pt x="669" y="337"/>
                                  </a:cubicBezTo>
                                  <a:cubicBezTo>
                                    <a:pt x="670" y="339"/>
                                    <a:pt x="671" y="341"/>
                                    <a:pt x="671" y="343"/>
                                  </a:cubicBezTo>
                                  <a:cubicBezTo>
                                    <a:pt x="674" y="341"/>
                                    <a:pt x="677" y="339"/>
                                    <a:pt x="681" y="339"/>
                                  </a:cubicBezTo>
                                  <a:cubicBezTo>
                                    <a:pt x="685" y="339"/>
                                    <a:pt x="689" y="341"/>
                                    <a:pt x="691" y="344"/>
                                  </a:cubicBezTo>
                                  <a:close/>
                                  <a:moveTo>
                                    <a:pt x="693" y="336"/>
                                  </a:moveTo>
                                  <a:cubicBezTo>
                                    <a:pt x="694" y="334"/>
                                    <a:pt x="695" y="332"/>
                                    <a:pt x="696" y="330"/>
                                  </a:cubicBezTo>
                                  <a:cubicBezTo>
                                    <a:pt x="691" y="327"/>
                                    <a:pt x="686" y="325"/>
                                    <a:pt x="681" y="325"/>
                                  </a:cubicBezTo>
                                  <a:cubicBezTo>
                                    <a:pt x="676" y="325"/>
                                    <a:pt x="671" y="327"/>
                                    <a:pt x="666" y="330"/>
                                  </a:cubicBezTo>
                                  <a:cubicBezTo>
                                    <a:pt x="667" y="331"/>
                                    <a:pt x="668" y="333"/>
                                    <a:pt x="669" y="335"/>
                                  </a:cubicBezTo>
                                  <a:cubicBezTo>
                                    <a:pt x="672" y="333"/>
                                    <a:pt x="676" y="332"/>
                                    <a:pt x="681" y="332"/>
                                  </a:cubicBezTo>
                                  <a:cubicBezTo>
                                    <a:pt x="686" y="332"/>
                                    <a:pt x="690" y="333"/>
                                    <a:pt x="693" y="336"/>
                                  </a:cubicBezTo>
                                  <a:close/>
                                  <a:moveTo>
                                    <a:pt x="697" y="329"/>
                                  </a:moveTo>
                                  <a:cubicBezTo>
                                    <a:pt x="697" y="327"/>
                                    <a:pt x="698" y="325"/>
                                    <a:pt x="699" y="324"/>
                                  </a:cubicBezTo>
                                  <a:cubicBezTo>
                                    <a:pt x="694" y="320"/>
                                    <a:pt x="688" y="318"/>
                                    <a:pt x="681" y="318"/>
                                  </a:cubicBezTo>
                                  <a:cubicBezTo>
                                    <a:pt x="674" y="318"/>
                                    <a:pt x="668" y="320"/>
                                    <a:pt x="663" y="324"/>
                                  </a:cubicBezTo>
                                  <a:cubicBezTo>
                                    <a:pt x="664" y="325"/>
                                    <a:pt x="665" y="327"/>
                                    <a:pt x="666" y="328"/>
                                  </a:cubicBezTo>
                                  <a:cubicBezTo>
                                    <a:pt x="670" y="325"/>
                                    <a:pt x="675" y="324"/>
                                    <a:pt x="681" y="324"/>
                                  </a:cubicBezTo>
                                  <a:cubicBezTo>
                                    <a:pt x="687" y="324"/>
                                    <a:pt x="692" y="326"/>
                                    <a:pt x="697" y="329"/>
                                  </a:cubicBezTo>
                                  <a:close/>
                                  <a:moveTo>
                                    <a:pt x="700" y="323"/>
                                  </a:moveTo>
                                  <a:cubicBezTo>
                                    <a:pt x="701" y="321"/>
                                    <a:pt x="703" y="319"/>
                                    <a:pt x="704" y="318"/>
                                  </a:cubicBezTo>
                                  <a:cubicBezTo>
                                    <a:pt x="697" y="313"/>
                                    <a:pt x="689" y="311"/>
                                    <a:pt x="681" y="311"/>
                                  </a:cubicBezTo>
                                  <a:cubicBezTo>
                                    <a:pt x="672" y="311"/>
                                    <a:pt x="665" y="313"/>
                                    <a:pt x="658" y="317"/>
                                  </a:cubicBezTo>
                                  <a:cubicBezTo>
                                    <a:pt x="659" y="319"/>
                                    <a:pt x="661" y="321"/>
                                    <a:pt x="662" y="322"/>
                                  </a:cubicBezTo>
                                  <a:cubicBezTo>
                                    <a:pt x="667" y="319"/>
                                    <a:pt x="674" y="317"/>
                                    <a:pt x="681" y="317"/>
                                  </a:cubicBezTo>
                                  <a:cubicBezTo>
                                    <a:pt x="688" y="317"/>
                                    <a:pt x="695" y="319"/>
                                    <a:pt x="700" y="323"/>
                                  </a:cubicBezTo>
                                  <a:close/>
                                  <a:moveTo>
                                    <a:pt x="705" y="317"/>
                                  </a:moveTo>
                                  <a:cubicBezTo>
                                    <a:pt x="707" y="315"/>
                                    <a:pt x="708" y="314"/>
                                    <a:pt x="710" y="312"/>
                                  </a:cubicBezTo>
                                  <a:cubicBezTo>
                                    <a:pt x="702" y="307"/>
                                    <a:pt x="692" y="303"/>
                                    <a:pt x="681" y="303"/>
                                  </a:cubicBezTo>
                                  <a:cubicBezTo>
                                    <a:pt x="670" y="303"/>
                                    <a:pt x="660" y="306"/>
                                    <a:pt x="652" y="312"/>
                                  </a:cubicBezTo>
                                  <a:cubicBezTo>
                                    <a:pt x="654" y="313"/>
                                    <a:pt x="655" y="315"/>
                                    <a:pt x="657" y="316"/>
                                  </a:cubicBezTo>
                                  <a:cubicBezTo>
                                    <a:pt x="664" y="312"/>
                                    <a:pt x="672" y="309"/>
                                    <a:pt x="681" y="309"/>
                                  </a:cubicBezTo>
                                  <a:cubicBezTo>
                                    <a:pt x="690" y="309"/>
                                    <a:pt x="698" y="312"/>
                                    <a:pt x="705" y="317"/>
                                  </a:cubicBezTo>
                                  <a:close/>
                                  <a:moveTo>
                                    <a:pt x="690" y="301"/>
                                  </a:moveTo>
                                  <a:cubicBezTo>
                                    <a:pt x="690" y="299"/>
                                    <a:pt x="691" y="297"/>
                                    <a:pt x="691" y="295"/>
                                  </a:cubicBezTo>
                                  <a:cubicBezTo>
                                    <a:pt x="689" y="292"/>
                                    <a:pt x="685" y="289"/>
                                    <a:pt x="681" y="289"/>
                                  </a:cubicBezTo>
                                  <a:cubicBezTo>
                                    <a:pt x="677" y="289"/>
                                    <a:pt x="674" y="291"/>
                                    <a:pt x="671" y="294"/>
                                  </a:cubicBezTo>
                                  <a:cubicBezTo>
                                    <a:pt x="672" y="296"/>
                                    <a:pt x="672" y="299"/>
                                    <a:pt x="672" y="301"/>
                                  </a:cubicBezTo>
                                  <a:cubicBezTo>
                                    <a:pt x="672" y="302"/>
                                    <a:pt x="672" y="302"/>
                                    <a:pt x="672" y="302"/>
                                  </a:cubicBezTo>
                                  <a:cubicBezTo>
                                    <a:pt x="673" y="302"/>
                                    <a:pt x="673" y="302"/>
                                    <a:pt x="674" y="302"/>
                                  </a:cubicBezTo>
                                  <a:cubicBezTo>
                                    <a:pt x="674" y="302"/>
                                    <a:pt x="674" y="301"/>
                                    <a:pt x="674" y="301"/>
                                  </a:cubicBezTo>
                                  <a:cubicBezTo>
                                    <a:pt x="674" y="298"/>
                                    <a:pt x="677" y="295"/>
                                    <a:pt x="681" y="295"/>
                                  </a:cubicBezTo>
                                  <a:cubicBezTo>
                                    <a:pt x="685" y="295"/>
                                    <a:pt x="687" y="298"/>
                                    <a:pt x="687" y="301"/>
                                  </a:cubicBezTo>
                                  <a:cubicBezTo>
                                    <a:pt x="687" y="301"/>
                                    <a:pt x="687" y="302"/>
                                    <a:pt x="687" y="302"/>
                                  </a:cubicBezTo>
                                  <a:cubicBezTo>
                                    <a:pt x="688" y="302"/>
                                    <a:pt x="689" y="302"/>
                                    <a:pt x="691" y="302"/>
                                  </a:cubicBezTo>
                                  <a:cubicBezTo>
                                    <a:pt x="690" y="302"/>
                                    <a:pt x="690" y="302"/>
                                    <a:pt x="690" y="301"/>
                                  </a:cubicBezTo>
                                  <a:close/>
                                  <a:moveTo>
                                    <a:pt x="681" y="296"/>
                                  </a:moveTo>
                                  <a:cubicBezTo>
                                    <a:pt x="678" y="296"/>
                                    <a:pt x="676" y="298"/>
                                    <a:pt x="676" y="301"/>
                                  </a:cubicBezTo>
                                  <a:cubicBezTo>
                                    <a:pt x="676" y="301"/>
                                    <a:pt x="676" y="302"/>
                                    <a:pt x="676" y="302"/>
                                  </a:cubicBezTo>
                                  <a:cubicBezTo>
                                    <a:pt x="677" y="302"/>
                                    <a:pt x="679" y="301"/>
                                    <a:pt x="681" y="301"/>
                                  </a:cubicBezTo>
                                  <a:cubicBezTo>
                                    <a:pt x="683" y="301"/>
                                    <a:pt x="684" y="302"/>
                                    <a:pt x="686" y="302"/>
                                  </a:cubicBezTo>
                                  <a:cubicBezTo>
                                    <a:pt x="686" y="302"/>
                                    <a:pt x="686" y="301"/>
                                    <a:pt x="686" y="301"/>
                                  </a:cubicBezTo>
                                  <a:cubicBezTo>
                                    <a:pt x="686" y="298"/>
                                    <a:pt x="684" y="296"/>
                                    <a:pt x="681" y="296"/>
                                  </a:cubicBezTo>
                                  <a:close/>
                                  <a:moveTo>
                                    <a:pt x="691" y="293"/>
                                  </a:moveTo>
                                  <a:cubicBezTo>
                                    <a:pt x="692" y="290"/>
                                    <a:pt x="692" y="288"/>
                                    <a:pt x="693" y="286"/>
                                  </a:cubicBezTo>
                                  <a:cubicBezTo>
                                    <a:pt x="690" y="283"/>
                                    <a:pt x="685" y="282"/>
                                    <a:pt x="681" y="282"/>
                                  </a:cubicBezTo>
                                  <a:cubicBezTo>
                                    <a:pt x="677" y="282"/>
                                    <a:pt x="673" y="283"/>
                                    <a:pt x="669" y="285"/>
                                  </a:cubicBezTo>
                                  <a:cubicBezTo>
                                    <a:pt x="670" y="287"/>
                                    <a:pt x="671" y="290"/>
                                    <a:pt x="671" y="292"/>
                                  </a:cubicBezTo>
                                  <a:cubicBezTo>
                                    <a:pt x="674" y="289"/>
                                    <a:pt x="677" y="288"/>
                                    <a:pt x="681" y="288"/>
                                  </a:cubicBezTo>
                                  <a:cubicBezTo>
                                    <a:pt x="685" y="288"/>
                                    <a:pt x="689" y="290"/>
                                    <a:pt x="691" y="293"/>
                                  </a:cubicBezTo>
                                  <a:close/>
                                  <a:moveTo>
                                    <a:pt x="693" y="284"/>
                                  </a:moveTo>
                                  <a:cubicBezTo>
                                    <a:pt x="694" y="282"/>
                                    <a:pt x="695" y="280"/>
                                    <a:pt x="696" y="279"/>
                                  </a:cubicBezTo>
                                  <a:cubicBezTo>
                                    <a:pt x="691" y="276"/>
                                    <a:pt x="686" y="274"/>
                                    <a:pt x="681" y="274"/>
                                  </a:cubicBezTo>
                                  <a:cubicBezTo>
                                    <a:pt x="676" y="274"/>
                                    <a:pt x="671" y="276"/>
                                    <a:pt x="666" y="278"/>
                                  </a:cubicBezTo>
                                  <a:cubicBezTo>
                                    <a:pt x="667" y="280"/>
                                    <a:pt x="668" y="282"/>
                                    <a:pt x="669" y="284"/>
                                  </a:cubicBezTo>
                                  <a:cubicBezTo>
                                    <a:pt x="672" y="282"/>
                                    <a:pt x="676" y="280"/>
                                    <a:pt x="681" y="280"/>
                                  </a:cubicBezTo>
                                  <a:cubicBezTo>
                                    <a:pt x="686" y="280"/>
                                    <a:pt x="690" y="282"/>
                                    <a:pt x="693" y="284"/>
                                  </a:cubicBezTo>
                                  <a:close/>
                                  <a:moveTo>
                                    <a:pt x="697" y="277"/>
                                  </a:moveTo>
                                  <a:cubicBezTo>
                                    <a:pt x="697" y="276"/>
                                    <a:pt x="698" y="274"/>
                                    <a:pt x="699" y="273"/>
                                  </a:cubicBezTo>
                                  <a:cubicBezTo>
                                    <a:pt x="694" y="269"/>
                                    <a:pt x="688" y="267"/>
                                    <a:pt x="681" y="267"/>
                                  </a:cubicBezTo>
                                  <a:cubicBezTo>
                                    <a:pt x="674" y="267"/>
                                    <a:pt x="668" y="269"/>
                                    <a:pt x="663" y="272"/>
                                  </a:cubicBezTo>
                                  <a:cubicBezTo>
                                    <a:pt x="664" y="274"/>
                                    <a:pt x="665" y="275"/>
                                    <a:pt x="666" y="277"/>
                                  </a:cubicBezTo>
                                  <a:cubicBezTo>
                                    <a:pt x="670" y="274"/>
                                    <a:pt x="675" y="272"/>
                                    <a:pt x="681" y="272"/>
                                  </a:cubicBezTo>
                                  <a:cubicBezTo>
                                    <a:pt x="687" y="272"/>
                                    <a:pt x="692" y="274"/>
                                    <a:pt x="697" y="277"/>
                                  </a:cubicBezTo>
                                  <a:close/>
                                  <a:moveTo>
                                    <a:pt x="700" y="271"/>
                                  </a:moveTo>
                                  <a:cubicBezTo>
                                    <a:pt x="701" y="270"/>
                                    <a:pt x="703" y="268"/>
                                    <a:pt x="704" y="266"/>
                                  </a:cubicBezTo>
                                  <a:cubicBezTo>
                                    <a:pt x="697" y="262"/>
                                    <a:pt x="689" y="259"/>
                                    <a:pt x="681" y="259"/>
                                  </a:cubicBezTo>
                                  <a:cubicBezTo>
                                    <a:pt x="672" y="259"/>
                                    <a:pt x="665" y="262"/>
                                    <a:pt x="658" y="266"/>
                                  </a:cubicBezTo>
                                  <a:cubicBezTo>
                                    <a:pt x="659" y="268"/>
                                    <a:pt x="661" y="269"/>
                                    <a:pt x="662" y="271"/>
                                  </a:cubicBezTo>
                                  <a:cubicBezTo>
                                    <a:pt x="667" y="267"/>
                                    <a:pt x="674" y="265"/>
                                    <a:pt x="681" y="265"/>
                                  </a:cubicBezTo>
                                  <a:cubicBezTo>
                                    <a:pt x="688" y="265"/>
                                    <a:pt x="695" y="268"/>
                                    <a:pt x="700" y="271"/>
                                  </a:cubicBezTo>
                                  <a:close/>
                                  <a:moveTo>
                                    <a:pt x="705" y="265"/>
                                  </a:moveTo>
                                  <a:cubicBezTo>
                                    <a:pt x="707" y="264"/>
                                    <a:pt x="708" y="262"/>
                                    <a:pt x="710" y="261"/>
                                  </a:cubicBezTo>
                                  <a:cubicBezTo>
                                    <a:pt x="702" y="255"/>
                                    <a:pt x="692" y="252"/>
                                    <a:pt x="681" y="252"/>
                                  </a:cubicBezTo>
                                  <a:cubicBezTo>
                                    <a:pt x="670" y="252"/>
                                    <a:pt x="660" y="255"/>
                                    <a:pt x="652" y="261"/>
                                  </a:cubicBezTo>
                                  <a:cubicBezTo>
                                    <a:pt x="654" y="262"/>
                                    <a:pt x="655" y="263"/>
                                    <a:pt x="657" y="265"/>
                                  </a:cubicBezTo>
                                  <a:cubicBezTo>
                                    <a:pt x="664" y="260"/>
                                    <a:pt x="672" y="258"/>
                                    <a:pt x="681" y="258"/>
                                  </a:cubicBezTo>
                                  <a:cubicBezTo>
                                    <a:pt x="690" y="258"/>
                                    <a:pt x="698" y="261"/>
                                    <a:pt x="705" y="265"/>
                                  </a:cubicBezTo>
                                  <a:close/>
                                  <a:moveTo>
                                    <a:pt x="690" y="250"/>
                                  </a:moveTo>
                                  <a:cubicBezTo>
                                    <a:pt x="690" y="248"/>
                                    <a:pt x="691" y="246"/>
                                    <a:pt x="691" y="244"/>
                                  </a:cubicBezTo>
                                  <a:cubicBezTo>
                                    <a:pt x="689" y="240"/>
                                    <a:pt x="685" y="238"/>
                                    <a:pt x="681" y="238"/>
                                  </a:cubicBezTo>
                                  <a:cubicBezTo>
                                    <a:pt x="677" y="238"/>
                                    <a:pt x="674" y="240"/>
                                    <a:pt x="671" y="242"/>
                                  </a:cubicBezTo>
                                  <a:cubicBezTo>
                                    <a:pt x="672" y="245"/>
                                    <a:pt x="672" y="247"/>
                                    <a:pt x="672" y="250"/>
                                  </a:cubicBezTo>
                                  <a:cubicBezTo>
                                    <a:pt x="672" y="250"/>
                                    <a:pt x="672" y="251"/>
                                    <a:pt x="672" y="251"/>
                                  </a:cubicBezTo>
                                  <a:cubicBezTo>
                                    <a:pt x="673" y="251"/>
                                    <a:pt x="673" y="251"/>
                                    <a:pt x="674" y="251"/>
                                  </a:cubicBezTo>
                                  <a:cubicBezTo>
                                    <a:pt x="674" y="250"/>
                                    <a:pt x="674" y="250"/>
                                    <a:pt x="674" y="250"/>
                                  </a:cubicBezTo>
                                  <a:cubicBezTo>
                                    <a:pt x="674" y="246"/>
                                    <a:pt x="677" y="243"/>
                                    <a:pt x="681" y="243"/>
                                  </a:cubicBezTo>
                                  <a:cubicBezTo>
                                    <a:pt x="685" y="243"/>
                                    <a:pt x="687" y="246"/>
                                    <a:pt x="687" y="250"/>
                                  </a:cubicBezTo>
                                  <a:cubicBezTo>
                                    <a:pt x="687" y="250"/>
                                    <a:pt x="687" y="250"/>
                                    <a:pt x="687" y="251"/>
                                  </a:cubicBezTo>
                                  <a:cubicBezTo>
                                    <a:pt x="688" y="251"/>
                                    <a:pt x="689" y="251"/>
                                    <a:pt x="691" y="251"/>
                                  </a:cubicBezTo>
                                  <a:cubicBezTo>
                                    <a:pt x="690" y="251"/>
                                    <a:pt x="690" y="250"/>
                                    <a:pt x="690" y="250"/>
                                  </a:cubicBezTo>
                                  <a:close/>
                                  <a:moveTo>
                                    <a:pt x="681" y="245"/>
                                  </a:moveTo>
                                  <a:cubicBezTo>
                                    <a:pt x="678" y="245"/>
                                    <a:pt x="676" y="247"/>
                                    <a:pt x="676" y="250"/>
                                  </a:cubicBezTo>
                                  <a:cubicBezTo>
                                    <a:pt x="676" y="250"/>
                                    <a:pt x="676" y="250"/>
                                    <a:pt x="676" y="250"/>
                                  </a:cubicBezTo>
                                  <a:cubicBezTo>
                                    <a:pt x="677" y="250"/>
                                    <a:pt x="679" y="250"/>
                                    <a:pt x="681" y="250"/>
                                  </a:cubicBezTo>
                                  <a:cubicBezTo>
                                    <a:pt x="683" y="250"/>
                                    <a:pt x="684" y="250"/>
                                    <a:pt x="686" y="250"/>
                                  </a:cubicBezTo>
                                  <a:cubicBezTo>
                                    <a:pt x="686" y="250"/>
                                    <a:pt x="686" y="250"/>
                                    <a:pt x="686" y="250"/>
                                  </a:cubicBezTo>
                                  <a:cubicBezTo>
                                    <a:pt x="686" y="247"/>
                                    <a:pt x="684" y="245"/>
                                    <a:pt x="681" y="245"/>
                                  </a:cubicBezTo>
                                  <a:close/>
                                  <a:moveTo>
                                    <a:pt x="691" y="241"/>
                                  </a:moveTo>
                                  <a:cubicBezTo>
                                    <a:pt x="692" y="239"/>
                                    <a:pt x="692" y="237"/>
                                    <a:pt x="693" y="235"/>
                                  </a:cubicBezTo>
                                  <a:cubicBezTo>
                                    <a:pt x="690" y="232"/>
                                    <a:pt x="685" y="230"/>
                                    <a:pt x="681" y="230"/>
                                  </a:cubicBezTo>
                                  <a:cubicBezTo>
                                    <a:pt x="677" y="230"/>
                                    <a:pt x="673" y="232"/>
                                    <a:pt x="669" y="234"/>
                                  </a:cubicBezTo>
                                  <a:cubicBezTo>
                                    <a:pt x="670" y="236"/>
                                    <a:pt x="671" y="238"/>
                                    <a:pt x="671" y="240"/>
                                  </a:cubicBezTo>
                                  <a:cubicBezTo>
                                    <a:pt x="674" y="238"/>
                                    <a:pt x="677" y="236"/>
                                    <a:pt x="681" y="236"/>
                                  </a:cubicBezTo>
                                  <a:cubicBezTo>
                                    <a:pt x="685" y="236"/>
                                    <a:pt x="689" y="238"/>
                                    <a:pt x="691" y="241"/>
                                  </a:cubicBezTo>
                                  <a:close/>
                                  <a:moveTo>
                                    <a:pt x="693" y="233"/>
                                  </a:moveTo>
                                  <a:cubicBezTo>
                                    <a:pt x="694" y="231"/>
                                    <a:pt x="695" y="229"/>
                                    <a:pt x="696" y="227"/>
                                  </a:cubicBezTo>
                                  <a:cubicBezTo>
                                    <a:pt x="691" y="224"/>
                                    <a:pt x="686" y="223"/>
                                    <a:pt x="681" y="223"/>
                                  </a:cubicBezTo>
                                  <a:cubicBezTo>
                                    <a:pt x="676" y="223"/>
                                    <a:pt x="671" y="224"/>
                                    <a:pt x="666" y="227"/>
                                  </a:cubicBezTo>
                                  <a:cubicBezTo>
                                    <a:pt x="667" y="229"/>
                                    <a:pt x="668" y="230"/>
                                    <a:pt x="669" y="232"/>
                                  </a:cubicBezTo>
                                  <a:cubicBezTo>
                                    <a:pt x="672" y="230"/>
                                    <a:pt x="676" y="229"/>
                                    <a:pt x="681" y="229"/>
                                  </a:cubicBezTo>
                                  <a:cubicBezTo>
                                    <a:pt x="686" y="229"/>
                                    <a:pt x="690" y="230"/>
                                    <a:pt x="693" y="233"/>
                                  </a:cubicBezTo>
                                  <a:close/>
                                  <a:moveTo>
                                    <a:pt x="697" y="226"/>
                                  </a:moveTo>
                                  <a:cubicBezTo>
                                    <a:pt x="697" y="224"/>
                                    <a:pt x="698" y="223"/>
                                    <a:pt x="699" y="221"/>
                                  </a:cubicBezTo>
                                  <a:cubicBezTo>
                                    <a:pt x="694" y="218"/>
                                    <a:pt x="688" y="216"/>
                                    <a:pt x="681" y="216"/>
                                  </a:cubicBezTo>
                                  <a:cubicBezTo>
                                    <a:pt x="674" y="216"/>
                                    <a:pt x="668" y="218"/>
                                    <a:pt x="663" y="221"/>
                                  </a:cubicBezTo>
                                  <a:cubicBezTo>
                                    <a:pt x="664" y="222"/>
                                    <a:pt x="665" y="224"/>
                                    <a:pt x="666" y="225"/>
                                  </a:cubicBezTo>
                                  <a:cubicBezTo>
                                    <a:pt x="670" y="223"/>
                                    <a:pt x="675" y="221"/>
                                    <a:pt x="681" y="221"/>
                                  </a:cubicBezTo>
                                  <a:cubicBezTo>
                                    <a:pt x="687" y="221"/>
                                    <a:pt x="692" y="223"/>
                                    <a:pt x="697" y="226"/>
                                  </a:cubicBezTo>
                                  <a:close/>
                                  <a:moveTo>
                                    <a:pt x="700" y="220"/>
                                  </a:moveTo>
                                  <a:cubicBezTo>
                                    <a:pt x="701" y="218"/>
                                    <a:pt x="703" y="217"/>
                                    <a:pt x="704" y="215"/>
                                  </a:cubicBezTo>
                                  <a:cubicBezTo>
                                    <a:pt x="697" y="211"/>
                                    <a:pt x="689" y="208"/>
                                    <a:pt x="681" y="208"/>
                                  </a:cubicBezTo>
                                  <a:cubicBezTo>
                                    <a:pt x="672" y="208"/>
                                    <a:pt x="665" y="210"/>
                                    <a:pt x="658" y="215"/>
                                  </a:cubicBezTo>
                                  <a:cubicBezTo>
                                    <a:pt x="659" y="216"/>
                                    <a:pt x="661" y="218"/>
                                    <a:pt x="662" y="219"/>
                                  </a:cubicBezTo>
                                  <a:cubicBezTo>
                                    <a:pt x="667" y="216"/>
                                    <a:pt x="674" y="214"/>
                                    <a:pt x="681" y="214"/>
                                  </a:cubicBezTo>
                                  <a:cubicBezTo>
                                    <a:pt x="688" y="214"/>
                                    <a:pt x="695" y="216"/>
                                    <a:pt x="700" y="220"/>
                                  </a:cubicBezTo>
                                  <a:close/>
                                  <a:moveTo>
                                    <a:pt x="705" y="214"/>
                                  </a:moveTo>
                                  <a:cubicBezTo>
                                    <a:pt x="707" y="212"/>
                                    <a:pt x="708" y="211"/>
                                    <a:pt x="710" y="210"/>
                                  </a:cubicBezTo>
                                  <a:cubicBezTo>
                                    <a:pt x="702" y="204"/>
                                    <a:pt x="692" y="200"/>
                                    <a:pt x="681" y="200"/>
                                  </a:cubicBezTo>
                                  <a:cubicBezTo>
                                    <a:pt x="670" y="200"/>
                                    <a:pt x="660" y="204"/>
                                    <a:pt x="652" y="209"/>
                                  </a:cubicBezTo>
                                  <a:cubicBezTo>
                                    <a:pt x="654" y="211"/>
                                    <a:pt x="655" y="212"/>
                                    <a:pt x="657" y="214"/>
                                  </a:cubicBezTo>
                                  <a:cubicBezTo>
                                    <a:pt x="664" y="209"/>
                                    <a:pt x="672" y="206"/>
                                    <a:pt x="681" y="206"/>
                                  </a:cubicBezTo>
                                  <a:cubicBezTo>
                                    <a:pt x="690" y="206"/>
                                    <a:pt x="698" y="209"/>
                                    <a:pt x="705" y="214"/>
                                  </a:cubicBezTo>
                                  <a:close/>
                                  <a:moveTo>
                                    <a:pt x="690" y="199"/>
                                  </a:moveTo>
                                  <a:cubicBezTo>
                                    <a:pt x="690" y="196"/>
                                    <a:pt x="691" y="194"/>
                                    <a:pt x="691" y="192"/>
                                  </a:cubicBezTo>
                                  <a:cubicBezTo>
                                    <a:pt x="689" y="189"/>
                                    <a:pt x="685" y="187"/>
                                    <a:pt x="681" y="187"/>
                                  </a:cubicBezTo>
                                  <a:cubicBezTo>
                                    <a:pt x="677" y="187"/>
                                    <a:pt x="674" y="188"/>
                                    <a:pt x="671" y="191"/>
                                  </a:cubicBezTo>
                                  <a:cubicBezTo>
                                    <a:pt x="672" y="194"/>
                                    <a:pt x="672" y="196"/>
                                    <a:pt x="672" y="199"/>
                                  </a:cubicBezTo>
                                  <a:cubicBezTo>
                                    <a:pt x="672" y="199"/>
                                    <a:pt x="672" y="199"/>
                                    <a:pt x="672" y="199"/>
                                  </a:cubicBezTo>
                                  <a:cubicBezTo>
                                    <a:pt x="673" y="199"/>
                                    <a:pt x="673" y="199"/>
                                    <a:pt x="674" y="199"/>
                                  </a:cubicBezTo>
                                  <a:cubicBezTo>
                                    <a:pt x="674" y="199"/>
                                    <a:pt x="674" y="199"/>
                                    <a:pt x="674" y="199"/>
                                  </a:cubicBezTo>
                                  <a:cubicBezTo>
                                    <a:pt x="674" y="195"/>
                                    <a:pt x="677" y="192"/>
                                    <a:pt x="681" y="192"/>
                                  </a:cubicBezTo>
                                  <a:cubicBezTo>
                                    <a:pt x="685" y="192"/>
                                    <a:pt x="687" y="195"/>
                                    <a:pt x="687" y="199"/>
                                  </a:cubicBezTo>
                                  <a:cubicBezTo>
                                    <a:pt x="687" y="199"/>
                                    <a:pt x="687" y="199"/>
                                    <a:pt x="687" y="199"/>
                                  </a:cubicBezTo>
                                  <a:cubicBezTo>
                                    <a:pt x="688" y="199"/>
                                    <a:pt x="689" y="199"/>
                                    <a:pt x="691" y="200"/>
                                  </a:cubicBezTo>
                                  <a:cubicBezTo>
                                    <a:pt x="690" y="199"/>
                                    <a:pt x="690" y="199"/>
                                    <a:pt x="690" y="199"/>
                                  </a:cubicBezTo>
                                  <a:close/>
                                  <a:moveTo>
                                    <a:pt x="681" y="193"/>
                                  </a:moveTo>
                                  <a:cubicBezTo>
                                    <a:pt x="678" y="193"/>
                                    <a:pt x="676" y="196"/>
                                    <a:pt x="676" y="199"/>
                                  </a:cubicBezTo>
                                  <a:cubicBezTo>
                                    <a:pt x="676" y="199"/>
                                    <a:pt x="676" y="199"/>
                                    <a:pt x="676" y="199"/>
                                  </a:cubicBezTo>
                                  <a:cubicBezTo>
                                    <a:pt x="677" y="199"/>
                                    <a:pt x="679" y="199"/>
                                    <a:pt x="681" y="199"/>
                                  </a:cubicBezTo>
                                  <a:cubicBezTo>
                                    <a:pt x="683" y="199"/>
                                    <a:pt x="684" y="199"/>
                                    <a:pt x="686" y="199"/>
                                  </a:cubicBezTo>
                                  <a:cubicBezTo>
                                    <a:pt x="686" y="199"/>
                                    <a:pt x="686" y="199"/>
                                    <a:pt x="686" y="199"/>
                                  </a:cubicBezTo>
                                  <a:cubicBezTo>
                                    <a:pt x="686" y="196"/>
                                    <a:pt x="684" y="193"/>
                                    <a:pt x="681" y="193"/>
                                  </a:cubicBezTo>
                                  <a:close/>
                                  <a:moveTo>
                                    <a:pt x="691" y="190"/>
                                  </a:moveTo>
                                  <a:cubicBezTo>
                                    <a:pt x="692" y="188"/>
                                    <a:pt x="692" y="185"/>
                                    <a:pt x="693" y="183"/>
                                  </a:cubicBezTo>
                                  <a:cubicBezTo>
                                    <a:pt x="690" y="181"/>
                                    <a:pt x="685" y="179"/>
                                    <a:pt x="681" y="179"/>
                                  </a:cubicBezTo>
                                  <a:cubicBezTo>
                                    <a:pt x="677" y="179"/>
                                    <a:pt x="673" y="180"/>
                                    <a:pt x="669" y="183"/>
                                  </a:cubicBezTo>
                                  <a:cubicBezTo>
                                    <a:pt x="670" y="185"/>
                                    <a:pt x="671" y="187"/>
                                    <a:pt x="671" y="189"/>
                                  </a:cubicBezTo>
                                  <a:cubicBezTo>
                                    <a:pt x="674" y="187"/>
                                    <a:pt x="677" y="185"/>
                                    <a:pt x="681" y="185"/>
                                  </a:cubicBezTo>
                                  <a:cubicBezTo>
                                    <a:pt x="685" y="185"/>
                                    <a:pt x="689" y="187"/>
                                    <a:pt x="691" y="190"/>
                                  </a:cubicBezTo>
                                  <a:close/>
                                  <a:moveTo>
                                    <a:pt x="693" y="182"/>
                                  </a:moveTo>
                                  <a:cubicBezTo>
                                    <a:pt x="694" y="180"/>
                                    <a:pt x="695" y="178"/>
                                    <a:pt x="696" y="176"/>
                                  </a:cubicBezTo>
                                  <a:cubicBezTo>
                                    <a:pt x="691" y="173"/>
                                    <a:pt x="686" y="171"/>
                                    <a:pt x="681" y="171"/>
                                  </a:cubicBezTo>
                                  <a:cubicBezTo>
                                    <a:pt x="676" y="171"/>
                                    <a:pt x="671" y="173"/>
                                    <a:pt x="666" y="175"/>
                                  </a:cubicBezTo>
                                  <a:cubicBezTo>
                                    <a:pt x="667" y="177"/>
                                    <a:pt x="668" y="179"/>
                                    <a:pt x="669" y="181"/>
                                  </a:cubicBezTo>
                                  <a:cubicBezTo>
                                    <a:pt x="672" y="179"/>
                                    <a:pt x="676" y="177"/>
                                    <a:pt x="681" y="177"/>
                                  </a:cubicBezTo>
                                  <a:cubicBezTo>
                                    <a:pt x="686" y="177"/>
                                    <a:pt x="690" y="179"/>
                                    <a:pt x="693" y="182"/>
                                  </a:cubicBezTo>
                                  <a:close/>
                                  <a:moveTo>
                                    <a:pt x="697" y="174"/>
                                  </a:moveTo>
                                  <a:cubicBezTo>
                                    <a:pt x="697" y="173"/>
                                    <a:pt x="698" y="171"/>
                                    <a:pt x="699" y="170"/>
                                  </a:cubicBezTo>
                                  <a:cubicBezTo>
                                    <a:pt x="694" y="166"/>
                                    <a:pt x="688" y="164"/>
                                    <a:pt x="681" y="164"/>
                                  </a:cubicBezTo>
                                  <a:cubicBezTo>
                                    <a:pt x="674" y="164"/>
                                    <a:pt x="668" y="166"/>
                                    <a:pt x="663" y="169"/>
                                  </a:cubicBezTo>
                                  <a:cubicBezTo>
                                    <a:pt x="664" y="171"/>
                                    <a:pt x="665" y="172"/>
                                    <a:pt x="666" y="174"/>
                                  </a:cubicBezTo>
                                  <a:cubicBezTo>
                                    <a:pt x="670" y="171"/>
                                    <a:pt x="675" y="170"/>
                                    <a:pt x="681" y="170"/>
                                  </a:cubicBezTo>
                                  <a:cubicBezTo>
                                    <a:pt x="687" y="170"/>
                                    <a:pt x="692" y="171"/>
                                    <a:pt x="697" y="174"/>
                                  </a:cubicBezTo>
                                  <a:close/>
                                  <a:moveTo>
                                    <a:pt x="700" y="168"/>
                                  </a:moveTo>
                                  <a:cubicBezTo>
                                    <a:pt x="701" y="167"/>
                                    <a:pt x="703" y="165"/>
                                    <a:pt x="704" y="164"/>
                                  </a:cubicBezTo>
                                  <a:cubicBezTo>
                                    <a:pt x="697" y="159"/>
                                    <a:pt x="689" y="157"/>
                                    <a:pt x="681" y="157"/>
                                  </a:cubicBezTo>
                                  <a:cubicBezTo>
                                    <a:pt x="672" y="157"/>
                                    <a:pt x="665" y="159"/>
                                    <a:pt x="658" y="163"/>
                                  </a:cubicBezTo>
                                  <a:cubicBezTo>
                                    <a:pt x="659" y="165"/>
                                    <a:pt x="661" y="166"/>
                                    <a:pt x="662" y="168"/>
                                  </a:cubicBezTo>
                                  <a:cubicBezTo>
                                    <a:pt x="667" y="165"/>
                                    <a:pt x="674" y="163"/>
                                    <a:pt x="681" y="163"/>
                                  </a:cubicBezTo>
                                  <a:cubicBezTo>
                                    <a:pt x="688" y="163"/>
                                    <a:pt x="695" y="165"/>
                                    <a:pt x="700" y="168"/>
                                  </a:cubicBezTo>
                                  <a:close/>
                                  <a:moveTo>
                                    <a:pt x="705" y="163"/>
                                  </a:moveTo>
                                  <a:cubicBezTo>
                                    <a:pt x="707" y="161"/>
                                    <a:pt x="708" y="160"/>
                                    <a:pt x="710" y="158"/>
                                  </a:cubicBezTo>
                                  <a:cubicBezTo>
                                    <a:pt x="702" y="152"/>
                                    <a:pt x="692" y="149"/>
                                    <a:pt x="681" y="149"/>
                                  </a:cubicBezTo>
                                  <a:cubicBezTo>
                                    <a:pt x="670" y="149"/>
                                    <a:pt x="660" y="152"/>
                                    <a:pt x="652" y="158"/>
                                  </a:cubicBezTo>
                                  <a:cubicBezTo>
                                    <a:pt x="654" y="159"/>
                                    <a:pt x="655" y="161"/>
                                    <a:pt x="657" y="162"/>
                                  </a:cubicBezTo>
                                  <a:cubicBezTo>
                                    <a:pt x="664" y="158"/>
                                    <a:pt x="672" y="155"/>
                                    <a:pt x="681" y="155"/>
                                  </a:cubicBezTo>
                                  <a:cubicBezTo>
                                    <a:pt x="690" y="155"/>
                                    <a:pt x="698" y="158"/>
                                    <a:pt x="705" y="163"/>
                                  </a:cubicBezTo>
                                  <a:close/>
                                  <a:moveTo>
                                    <a:pt x="690" y="147"/>
                                  </a:moveTo>
                                  <a:cubicBezTo>
                                    <a:pt x="690" y="145"/>
                                    <a:pt x="691" y="143"/>
                                    <a:pt x="691" y="141"/>
                                  </a:cubicBezTo>
                                  <a:cubicBezTo>
                                    <a:pt x="689" y="137"/>
                                    <a:pt x="685" y="135"/>
                                    <a:pt x="681" y="135"/>
                                  </a:cubicBezTo>
                                  <a:cubicBezTo>
                                    <a:pt x="677" y="135"/>
                                    <a:pt x="674" y="137"/>
                                    <a:pt x="671" y="140"/>
                                  </a:cubicBezTo>
                                  <a:cubicBezTo>
                                    <a:pt x="672" y="142"/>
                                    <a:pt x="672" y="145"/>
                                    <a:pt x="672" y="147"/>
                                  </a:cubicBezTo>
                                  <a:cubicBezTo>
                                    <a:pt x="672" y="147"/>
                                    <a:pt x="672" y="148"/>
                                    <a:pt x="672" y="148"/>
                                  </a:cubicBezTo>
                                  <a:cubicBezTo>
                                    <a:pt x="673" y="148"/>
                                    <a:pt x="673" y="148"/>
                                    <a:pt x="674" y="148"/>
                                  </a:cubicBezTo>
                                  <a:cubicBezTo>
                                    <a:pt x="674" y="148"/>
                                    <a:pt x="674" y="147"/>
                                    <a:pt x="674" y="147"/>
                                  </a:cubicBezTo>
                                  <a:cubicBezTo>
                                    <a:pt x="674" y="143"/>
                                    <a:pt x="677" y="140"/>
                                    <a:pt x="681" y="140"/>
                                  </a:cubicBezTo>
                                  <a:cubicBezTo>
                                    <a:pt x="685" y="140"/>
                                    <a:pt x="687" y="143"/>
                                    <a:pt x="687" y="147"/>
                                  </a:cubicBezTo>
                                  <a:cubicBezTo>
                                    <a:pt x="687" y="147"/>
                                    <a:pt x="687" y="148"/>
                                    <a:pt x="687" y="148"/>
                                  </a:cubicBezTo>
                                  <a:cubicBezTo>
                                    <a:pt x="688" y="148"/>
                                    <a:pt x="689" y="148"/>
                                    <a:pt x="691" y="148"/>
                                  </a:cubicBezTo>
                                  <a:cubicBezTo>
                                    <a:pt x="690" y="148"/>
                                    <a:pt x="690" y="148"/>
                                    <a:pt x="690" y="147"/>
                                  </a:cubicBezTo>
                                  <a:close/>
                                  <a:moveTo>
                                    <a:pt x="681" y="142"/>
                                  </a:moveTo>
                                  <a:cubicBezTo>
                                    <a:pt x="678" y="142"/>
                                    <a:pt x="676" y="144"/>
                                    <a:pt x="676" y="147"/>
                                  </a:cubicBezTo>
                                  <a:cubicBezTo>
                                    <a:pt x="676" y="147"/>
                                    <a:pt x="676" y="147"/>
                                    <a:pt x="676" y="148"/>
                                  </a:cubicBezTo>
                                  <a:cubicBezTo>
                                    <a:pt x="677" y="147"/>
                                    <a:pt x="679" y="147"/>
                                    <a:pt x="681" y="147"/>
                                  </a:cubicBezTo>
                                  <a:cubicBezTo>
                                    <a:pt x="683" y="147"/>
                                    <a:pt x="684" y="147"/>
                                    <a:pt x="686" y="148"/>
                                  </a:cubicBezTo>
                                  <a:cubicBezTo>
                                    <a:pt x="686" y="147"/>
                                    <a:pt x="686" y="147"/>
                                    <a:pt x="686" y="147"/>
                                  </a:cubicBezTo>
                                  <a:cubicBezTo>
                                    <a:pt x="686" y="144"/>
                                    <a:pt x="684" y="142"/>
                                    <a:pt x="681" y="142"/>
                                  </a:cubicBezTo>
                                  <a:close/>
                                  <a:moveTo>
                                    <a:pt x="691" y="139"/>
                                  </a:moveTo>
                                  <a:cubicBezTo>
                                    <a:pt x="692" y="136"/>
                                    <a:pt x="692" y="134"/>
                                    <a:pt x="693" y="132"/>
                                  </a:cubicBezTo>
                                  <a:cubicBezTo>
                                    <a:pt x="690" y="129"/>
                                    <a:pt x="685" y="128"/>
                                    <a:pt x="681" y="128"/>
                                  </a:cubicBezTo>
                                  <a:cubicBezTo>
                                    <a:pt x="677" y="128"/>
                                    <a:pt x="673" y="129"/>
                                    <a:pt x="669" y="131"/>
                                  </a:cubicBezTo>
                                  <a:cubicBezTo>
                                    <a:pt x="670" y="133"/>
                                    <a:pt x="671" y="135"/>
                                    <a:pt x="671" y="138"/>
                                  </a:cubicBezTo>
                                  <a:cubicBezTo>
                                    <a:pt x="674" y="135"/>
                                    <a:pt x="677" y="134"/>
                                    <a:pt x="681" y="134"/>
                                  </a:cubicBezTo>
                                  <a:cubicBezTo>
                                    <a:pt x="685" y="134"/>
                                    <a:pt x="689" y="136"/>
                                    <a:pt x="691" y="139"/>
                                  </a:cubicBezTo>
                                  <a:close/>
                                  <a:moveTo>
                                    <a:pt x="693" y="130"/>
                                  </a:moveTo>
                                  <a:cubicBezTo>
                                    <a:pt x="694" y="128"/>
                                    <a:pt x="695" y="126"/>
                                    <a:pt x="696" y="124"/>
                                  </a:cubicBezTo>
                                  <a:cubicBezTo>
                                    <a:pt x="691" y="122"/>
                                    <a:pt x="686" y="120"/>
                                    <a:pt x="681" y="120"/>
                                  </a:cubicBezTo>
                                  <a:cubicBezTo>
                                    <a:pt x="676" y="120"/>
                                    <a:pt x="671" y="121"/>
                                    <a:pt x="666" y="124"/>
                                  </a:cubicBezTo>
                                  <a:cubicBezTo>
                                    <a:pt x="667" y="126"/>
                                    <a:pt x="668" y="128"/>
                                    <a:pt x="669" y="130"/>
                                  </a:cubicBezTo>
                                  <a:cubicBezTo>
                                    <a:pt x="672" y="127"/>
                                    <a:pt x="676" y="126"/>
                                    <a:pt x="681" y="126"/>
                                  </a:cubicBezTo>
                                  <a:cubicBezTo>
                                    <a:pt x="686" y="126"/>
                                    <a:pt x="690" y="128"/>
                                    <a:pt x="693" y="130"/>
                                  </a:cubicBezTo>
                                  <a:close/>
                                  <a:moveTo>
                                    <a:pt x="697" y="123"/>
                                  </a:moveTo>
                                  <a:cubicBezTo>
                                    <a:pt x="697" y="121"/>
                                    <a:pt x="698" y="120"/>
                                    <a:pt x="699" y="118"/>
                                  </a:cubicBezTo>
                                  <a:cubicBezTo>
                                    <a:pt x="694" y="115"/>
                                    <a:pt x="688" y="113"/>
                                    <a:pt x="681" y="113"/>
                                  </a:cubicBezTo>
                                  <a:cubicBezTo>
                                    <a:pt x="674" y="113"/>
                                    <a:pt x="668" y="115"/>
                                    <a:pt x="663" y="118"/>
                                  </a:cubicBezTo>
                                  <a:cubicBezTo>
                                    <a:pt x="664" y="119"/>
                                    <a:pt x="665" y="121"/>
                                    <a:pt x="666" y="123"/>
                                  </a:cubicBezTo>
                                  <a:cubicBezTo>
                                    <a:pt x="670" y="120"/>
                                    <a:pt x="675" y="118"/>
                                    <a:pt x="681" y="118"/>
                                  </a:cubicBezTo>
                                  <a:cubicBezTo>
                                    <a:pt x="687" y="118"/>
                                    <a:pt x="692" y="120"/>
                                    <a:pt x="697" y="123"/>
                                  </a:cubicBezTo>
                                  <a:close/>
                                  <a:moveTo>
                                    <a:pt x="700" y="117"/>
                                  </a:moveTo>
                                  <a:cubicBezTo>
                                    <a:pt x="701" y="115"/>
                                    <a:pt x="703" y="114"/>
                                    <a:pt x="704" y="112"/>
                                  </a:cubicBezTo>
                                  <a:cubicBezTo>
                                    <a:pt x="697" y="108"/>
                                    <a:pt x="689" y="105"/>
                                    <a:pt x="681" y="105"/>
                                  </a:cubicBezTo>
                                  <a:cubicBezTo>
                                    <a:pt x="672" y="105"/>
                                    <a:pt x="665" y="108"/>
                                    <a:pt x="658" y="112"/>
                                  </a:cubicBezTo>
                                  <a:cubicBezTo>
                                    <a:pt x="659" y="113"/>
                                    <a:pt x="661" y="115"/>
                                    <a:pt x="662" y="117"/>
                                  </a:cubicBezTo>
                                  <a:cubicBezTo>
                                    <a:pt x="667" y="113"/>
                                    <a:pt x="674" y="111"/>
                                    <a:pt x="681" y="111"/>
                                  </a:cubicBezTo>
                                  <a:cubicBezTo>
                                    <a:pt x="688" y="111"/>
                                    <a:pt x="695" y="113"/>
                                    <a:pt x="700" y="117"/>
                                  </a:cubicBezTo>
                                  <a:close/>
                                  <a:moveTo>
                                    <a:pt x="663" y="96"/>
                                  </a:moveTo>
                                  <a:cubicBezTo>
                                    <a:pt x="663" y="84"/>
                                    <a:pt x="658" y="74"/>
                                    <a:pt x="650" y="66"/>
                                  </a:cubicBezTo>
                                  <a:cubicBezTo>
                                    <a:pt x="643" y="59"/>
                                    <a:pt x="632" y="54"/>
                                    <a:pt x="621" y="54"/>
                                  </a:cubicBezTo>
                                  <a:cubicBezTo>
                                    <a:pt x="609" y="54"/>
                                    <a:pt x="599" y="59"/>
                                    <a:pt x="591" y="66"/>
                                  </a:cubicBezTo>
                                  <a:cubicBezTo>
                                    <a:pt x="584" y="74"/>
                                    <a:pt x="579" y="84"/>
                                    <a:pt x="579" y="96"/>
                                  </a:cubicBezTo>
                                  <a:cubicBezTo>
                                    <a:pt x="579" y="97"/>
                                    <a:pt x="579" y="98"/>
                                    <a:pt x="579" y="100"/>
                                  </a:cubicBezTo>
                                  <a:cubicBezTo>
                                    <a:pt x="581" y="101"/>
                                    <a:pt x="584" y="102"/>
                                    <a:pt x="586" y="103"/>
                                  </a:cubicBezTo>
                                  <a:cubicBezTo>
                                    <a:pt x="585" y="101"/>
                                    <a:pt x="585" y="98"/>
                                    <a:pt x="585" y="96"/>
                                  </a:cubicBezTo>
                                  <a:cubicBezTo>
                                    <a:pt x="585" y="76"/>
                                    <a:pt x="601" y="60"/>
                                    <a:pt x="621" y="60"/>
                                  </a:cubicBezTo>
                                  <a:cubicBezTo>
                                    <a:pt x="641" y="60"/>
                                    <a:pt x="657" y="76"/>
                                    <a:pt x="657" y="96"/>
                                  </a:cubicBezTo>
                                  <a:cubicBezTo>
                                    <a:pt x="657" y="98"/>
                                    <a:pt x="656" y="100"/>
                                    <a:pt x="656" y="102"/>
                                  </a:cubicBezTo>
                                  <a:cubicBezTo>
                                    <a:pt x="658" y="101"/>
                                    <a:pt x="660" y="100"/>
                                    <a:pt x="663" y="99"/>
                                  </a:cubicBezTo>
                                  <a:cubicBezTo>
                                    <a:pt x="663" y="98"/>
                                    <a:pt x="663" y="97"/>
                                    <a:pt x="663" y="96"/>
                                  </a:cubicBezTo>
                                  <a:close/>
                                  <a:moveTo>
                                    <a:pt x="541" y="96"/>
                                  </a:moveTo>
                                  <a:cubicBezTo>
                                    <a:pt x="541" y="84"/>
                                    <a:pt x="536" y="74"/>
                                    <a:pt x="528" y="66"/>
                                  </a:cubicBezTo>
                                  <a:cubicBezTo>
                                    <a:pt x="521" y="59"/>
                                    <a:pt x="510" y="54"/>
                                    <a:pt x="499" y="54"/>
                                  </a:cubicBezTo>
                                  <a:cubicBezTo>
                                    <a:pt x="487" y="54"/>
                                    <a:pt x="477" y="59"/>
                                    <a:pt x="469" y="66"/>
                                  </a:cubicBezTo>
                                  <a:cubicBezTo>
                                    <a:pt x="461" y="74"/>
                                    <a:pt x="457" y="84"/>
                                    <a:pt x="457" y="96"/>
                                  </a:cubicBezTo>
                                  <a:cubicBezTo>
                                    <a:pt x="457" y="97"/>
                                    <a:pt x="457" y="98"/>
                                    <a:pt x="457" y="100"/>
                                  </a:cubicBezTo>
                                  <a:cubicBezTo>
                                    <a:pt x="459" y="101"/>
                                    <a:pt x="461" y="102"/>
                                    <a:pt x="464" y="103"/>
                                  </a:cubicBezTo>
                                  <a:cubicBezTo>
                                    <a:pt x="463" y="101"/>
                                    <a:pt x="463" y="98"/>
                                    <a:pt x="463" y="96"/>
                                  </a:cubicBezTo>
                                  <a:cubicBezTo>
                                    <a:pt x="463" y="76"/>
                                    <a:pt x="479" y="60"/>
                                    <a:pt x="499" y="60"/>
                                  </a:cubicBezTo>
                                  <a:cubicBezTo>
                                    <a:pt x="518" y="60"/>
                                    <a:pt x="534" y="76"/>
                                    <a:pt x="534" y="96"/>
                                  </a:cubicBezTo>
                                  <a:cubicBezTo>
                                    <a:pt x="534" y="98"/>
                                    <a:pt x="534" y="101"/>
                                    <a:pt x="534" y="103"/>
                                  </a:cubicBezTo>
                                  <a:cubicBezTo>
                                    <a:pt x="536" y="102"/>
                                    <a:pt x="538" y="101"/>
                                    <a:pt x="540" y="100"/>
                                  </a:cubicBezTo>
                                  <a:cubicBezTo>
                                    <a:pt x="540" y="98"/>
                                    <a:pt x="541" y="97"/>
                                    <a:pt x="541" y="96"/>
                                  </a:cubicBezTo>
                                  <a:close/>
                                  <a:moveTo>
                                    <a:pt x="420" y="96"/>
                                  </a:moveTo>
                                  <a:cubicBezTo>
                                    <a:pt x="420" y="84"/>
                                    <a:pt x="415" y="74"/>
                                    <a:pt x="407" y="66"/>
                                  </a:cubicBezTo>
                                  <a:cubicBezTo>
                                    <a:pt x="400" y="59"/>
                                    <a:pt x="389" y="54"/>
                                    <a:pt x="378" y="54"/>
                                  </a:cubicBezTo>
                                  <a:cubicBezTo>
                                    <a:pt x="366" y="54"/>
                                    <a:pt x="356" y="59"/>
                                    <a:pt x="348" y="66"/>
                                  </a:cubicBezTo>
                                  <a:cubicBezTo>
                                    <a:pt x="341" y="74"/>
                                    <a:pt x="336" y="84"/>
                                    <a:pt x="336" y="96"/>
                                  </a:cubicBezTo>
                                  <a:cubicBezTo>
                                    <a:pt x="336" y="97"/>
                                    <a:pt x="336" y="98"/>
                                    <a:pt x="336" y="100"/>
                                  </a:cubicBezTo>
                                  <a:cubicBezTo>
                                    <a:pt x="338" y="101"/>
                                    <a:pt x="341" y="102"/>
                                    <a:pt x="343" y="103"/>
                                  </a:cubicBezTo>
                                  <a:cubicBezTo>
                                    <a:pt x="342" y="101"/>
                                    <a:pt x="342" y="98"/>
                                    <a:pt x="342" y="96"/>
                                  </a:cubicBezTo>
                                  <a:cubicBezTo>
                                    <a:pt x="342" y="76"/>
                                    <a:pt x="358" y="60"/>
                                    <a:pt x="378" y="60"/>
                                  </a:cubicBezTo>
                                  <a:cubicBezTo>
                                    <a:pt x="398" y="60"/>
                                    <a:pt x="414" y="76"/>
                                    <a:pt x="414" y="96"/>
                                  </a:cubicBezTo>
                                  <a:cubicBezTo>
                                    <a:pt x="414" y="98"/>
                                    <a:pt x="413" y="100"/>
                                    <a:pt x="413" y="102"/>
                                  </a:cubicBezTo>
                                  <a:cubicBezTo>
                                    <a:pt x="415" y="101"/>
                                    <a:pt x="417" y="100"/>
                                    <a:pt x="420" y="99"/>
                                  </a:cubicBezTo>
                                  <a:cubicBezTo>
                                    <a:pt x="420" y="98"/>
                                    <a:pt x="420" y="97"/>
                                    <a:pt x="420" y="96"/>
                                  </a:cubicBezTo>
                                  <a:close/>
                                  <a:moveTo>
                                    <a:pt x="298" y="96"/>
                                  </a:moveTo>
                                  <a:cubicBezTo>
                                    <a:pt x="298" y="84"/>
                                    <a:pt x="293" y="74"/>
                                    <a:pt x="286" y="66"/>
                                  </a:cubicBezTo>
                                  <a:cubicBezTo>
                                    <a:pt x="278" y="59"/>
                                    <a:pt x="267" y="54"/>
                                    <a:pt x="256" y="54"/>
                                  </a:cubicBezTo>
                                  <a:cubicBezTo>
                                    <a:pt x="244" y="54"/>
                                    <a:pt x="234" y="59"/>
                                    <a:pt x="226" y="66"/>
                                  </a:cubicBezTo>
                                  <a:cubicBezTo>
                                    <a:pt x="219" y="74"/>
                                    <a:pt x="214" y="84"/>
                                    <a:pt x="214" y="96"/>
                                  </a:cubicBezTo>
                                  <a:cubicBezTo>
                                    <a:pt x="214" y="97"/>
                                    <a:pt x="214" y="98"/>
                                    <a:pt x="214" y="100"/>
                                  </a:cubicBezTo>
                                  <a:cubicBezTo>
                                    <a:pt x="216" y="101"/>
                                    <a:pt x="219" y="102"/>
                                    <a:pt x="221" y="103"/>
                                  </a:cubicBezTo>
                                  <a:cubicBezTo>
                                    <a:pt x="220" y="101"/>
                                    <a:pt x="220" y="98"/>
                                    <a:pt x="220" y="96"/>
                                  </a:cubicBezTo>
                                  <a:cubicBezTo>
                                    <a:pt x="220" y="76"/>
                                    <a:pt x="236" y="60"/>
                                    <a:pt x="256" y="60"/>
                                  </a:cubicBezTo>
                                  <a:cubicBezTo>
                                    <a:pt x="276" y="60"/>
                                    <a:pt x="292" y="76"/>
                                    <a:pt x="292" y="96"/>
                                  </a:cubicBezTo>
                                  <a:cubicBezTo>
                                    <a:pt x="292" y="98"/>
                                    <a:pt x="291" y="101"/>
                                    <a:pt x="291" y="103"/>
                                  </a:cubicBezTo>
                                  <a:cubicBezTo>
                                    <a:pt x="293" y="102"/>
                                    <a:pt x="295" y="101"/>
                                    <a:pt x="298" y="100"/>
                                  </a:cubicBezTo>
                                  <a:cubicBezTo>
                                    <a:pt x="298" y="98"/>
                                    <a:pt x="298" y="97"/>
                                    <a:pt x="298" y="96"/>
                                  </a:cubicBezTo>
                                  <a:close/>
                                  <a:moveTo>
                                    <a:pt x="172" y="112"/>
                                  </a:moveTo>
                                  <a:cubicBezTo>
                                    <a:pt x="174" y="113"/>
                                    <a:pt x="175" y="115"/>
                                    <a:pt x="176" y="117"/>
                                  </a:cubicBezTo>
                                  <a:cubicBezTo>
                                    <a:pt x="182" y="113"/>
                                    <a:pt x="188" y="111"/>
                                    <a:pt x="195" y="111"/>
                                  </a:cubicBezTo>
                                  <a:cubicBezTo>
                                    <a:pt x="202" y="111"/>
                                    <a:pt x="209" y="113"/>
                                    <a:pt x="214" y="117"/>
                                  </a:cubicBezTo>
                                  <a:cubicBezTo>
                                    <a:pt x="216" y="115"/>
                                    <a:pt x="217" y="114"/>
                                    <a:pt x="218" y="112"/>
                                  </a:cubicBezTo>
                                  <a:cubicBezTo>
                                    <a:pt x="212" y="108"/>
                                    <a:pt x="204" y="105"/>
                                    <a:pt x="195" y="105"/>
                                  </a:cubicBezTo>
                                  <a:cubicBezTo>
                                    <a:pt x="187" y="105"/>
                                    <a:pt x="179" y="108"/>
                                    <a:pt x="172" y="112"/>
                                  </a:cubicBezTo>
                                  <a:close/>
                                  <a:moveTo>
                                    <a:pt x="177" y="118"/>
                                  </a:moveTo>
                                  <a:cubicBezTo>
                                    <a:pt x="178" y="119"/>
                                    <a:pt x="179" y="121"/>
                                    <a:pt x="180" y="123"/>
                                  </a:cubicBezTo>
                                  <a:cubicBezTo>
                                    <a:pt x="184" y="120"/>
                                    <a:pt x="189" y="118"/>
                                    <a:pt x="195" y="118"/>
                                  </a:cubicBezTo>
                                  <a:cubicBezTo>
                                    <a:pt x="201" y="118"/>
                                    <a:pt x="206" y="120"/>
                                    <a:pt x="211" y="123"/>
                                  </a:cubicBezTo>
                                  <a:cubicBezTo>
                                    <a:pt x="212" y="121"/>
                                    <a:pt x="213" y="120"/>
                                    <a:pt x="214" y="118"/>
                                  </a:cubicBezTo>
                                  <a:cubicBezTo>
                                    <a:pt x="208" y="115"/>
                                    <a:pt x="202" y="113"/>
                                    <a:pt x="195" y="113"/>
                                  </a:cubicBezTo>
                                  <a:cubicBezTo>
                                    <a:pt x="188" y="113"/>
                                    <a:pt x="182" y="115"/>
                                    <a:pt x="177" y="118"/>
                                  </a:cubicBezTo>
                                  <a:close/>
                                  <a:moveTo>
                                    <a:pt x="181" y="124"/>
                                  </a:moveTo>
                                  <a:cubicBezTo>
                                    <a:pt x="182" y="126"/>
                                    <a:pt x="182" y="128"/>
                                    <a:pt x="183" y="130"/>
                                  </a:cubicBezTo>
                                  <a:cubicBezTo>
                                    <a:pt x="187" y="127"/>
                                    <a:pt x="191" y="126"/>
                                    <a:pt x="195" y="126"/>
                                  </a:cubicBezTo>
                                  <a:cubicBezTo>
                                    <a:pt x="200" y="126"/>
                                    <a:pt x="204" y="128"/>
                                    <a:pt x="208" y="130"/>
                                  </a:cubicBezTo>
                                  <a:cubicBezTo>
                                    <a:pt x="208" y="128"/>
                                    <a:pt x="209" y="126"/>
                                    <a:pt x="210" y="124"/>
                                  </a:cubicBezTo>
                                  <a:cubicBezTo>
                                    <a:pt x="206" y="122"/>
                                    <a:pt x="201" y="120"/>
                                    <a:pt x="195" y="120"/>
                                  </a:cubicBezTo>
                                  <a:cubicBezTo>
                                    <a:pt x="190" y="120"/>
                                    <a:pt x="185" y="121"/>
                                    <a:pt x="181" y="124"/>
                                  </a:cubicBezTo>
                                  <a:close/>
                                  <a:moveTo>
                                    <a:pt x="184" y="131"/>
                                  </a:moveTo>
                                  <a:cubicBezTo>
                                    <a:pt x="184" y="133"/>
                                    <a:pt x="185" y="135"/>
                                    <a:pt x="185" y="138"/>
                                  </a:cubicBezTo>
                                  <a:cubicBezTo>
                                    <a:pt x="188" y="135"/>
                                    <a:pt x="191" y="134"/>
                                    <a:pt x="195" y="134"/>
                                  </a:cubicBezTo>
                                  <a:cubicBezTo>
                                    <a:pt x="199" y="134"/>
                                    <a:pt x="203" y="136"/>
                                    <a:pt x="205" y="139"/>
                                  </a:cubicBezTo>
                                  <a:cubicBezTo>
                                    <a:pt x="206" y="136"/>
                                    <a:pt x="206" y="134"/>
                                    <a:pt x="207" y="132"/>
                                  </a:cubicBezTo>
                                  <a:cubicBezTo>
                                    <a:pt x="204" y="129"/>
                                    <a:pt x="200" y="128"/>
                                    <a:pt x="195" y="128"/>
                                  </a:cubicBezTo>
                                  <a:cubicBezTo>
                                    <a:pt x="191" y="128"/>
                                    <a:pt x="187" y="129"/>
                                    <a:pt x="184" y="131"/>
                                  </a:cubicBezTo>
                                  <a:close/>
                                  <a:moveTo>
                                    <a:pt x="205" y="147"/>
                                  </a:moveTo>
                                  <a:cubicBezTo>
                                    <a:pt x="205" y="145"/>
                                    <a:pt x="205" y="143"/>
                                    <a:pt x="205" y="141"/>
                                  </a:cubicBezTo>
                                  <a:cubicBezTo>
                                    <a:pt x="203" y="137"/>
                                    <a:pt x="199" y="135"/>
                                    <a:pt x="195" y="135"/>
                                  </a:cubicBezTo>
                                  <a:cubicBezTo>
                                    <a:pt x="191" y="135"/>
                                    <a:pt x="188" y="137"/>
                                    <a:pt x="186" y="140"/>
                                  </a:cubicBezTo>
                                  <a:cubicBezTo>
                                    <a:pt x="186" y="142"/>
                                    <a:pt x="186" y="145"/>
                                    <a:pt x="186" y="147"/>
                                  </a:cubicBezTo>
                                  <a:cubicBezTo>
                                    <a:pt x="186" y="147"/>
                                    <a:pt x="186" y="148"/>
                                    <a:pt x="186" y="148"/>
                                  </a:cubicBezTo>
                                  <a:cubicBezTo>
                                    <a:pt x="187" y="148"/>
                                    <a:pt x="188" y="148"/>
                                    <a:pt x="188" y="148"/>
                                  </a:cubicBezTo>
                                  <a:cubicBezTo>
                                    <a:pt x="188" y="148"/>
                                    <a:pt x="188" y="147"/>
                                    <a:pt x="188" y="147"/>
                                  </a:cubicBezTo>
                                  <a:cubicBezTo>
                                    <a:pt x="188" y="143"/>
                                    <a:pt x="191" y="140"/>
                                    <a:pt x="195" y="140"/>
                                  </a:cubicBezTo>
                                  <a:cubicBezTo>
                                    <a:pt x="199" y="140"/>
                                    <a:pt x="202" y="143"/>
                                    <a:pt x="202" y="147"/>
                                  </a:cubicBezTo>
                                  <a:cubicBezTo>
                                    <a:pt x="202" y="147"/>
                                    <a:pt x="202" y="148"/>
                                    <a:pt x="202" y="148"/>
                                  </a:cubicBezTo>
                                  <a:cubicBezTo>
                                    <a:pt x="203" y="148"/>
                                    <a:pt x="204" y="148"/>
                                    <a:pt x="205" y="148"/>
                                  </a:cubicBezTo>
                                  <a:cubicBezTo>
                                    <a:pt x="205" y="148"/>
                                    <a:pt x="205" y="148"/>
                                    <a:pt x="205" y="147"/>
                                  </a:cubicBezTo>
                                  <a:close/>
                                  <a:moveTo>
                                    <a:pt x="195" y="142"/>
                                  </a:moveTo>
                                  <a:cubicBezTo>
                                    <a:pt x="192" y="142"/>
                                    <a:pt x="190" y="144"/>
                                    <a:pt x="190" y="147"/>
                                  </a:cubicBezTo>
                                  <a:cubicBezTo>
                                    <a:pt x="190" y="147"/>
                                    <a:pt x="190" y="147"/>
                                    <a:pt x="190" y="148"/>
                                  </a:cubicBezTo>
                                  <a:cubicBezTo>
                                    <a:pt x="192" y="147"/>
                                    <a:pt x="193" y="147"/>
                                    <a:pt x="195" y="147"/>
                                  </a:cubicBezTo>
                                  <a:cubicBezTo>
                                    <a:pt x="197" y="147"/>
                                    <a:pt x="198" y="147"/>
                                    <a:pt x="200" y="148"/>
                                  </a:cubicBezTo>
                                  <a:cubicBezTo>
                                    <a:pt x="200" y="147"/>
                                    <a:pt x="200" y="147"/>
                                    <a:pt x="200" y="147"/>
                                  </a:cubicBezTo>
                                  <a:cubicBezTo>
                                    <a:pt x="200" y="144"/>
                                    <a:pt x="198" y="142"/>
                                    <a:pt x="195" y="142"/>
                                  </a:cubicBezTo>
                                  <a:close/>
                                  <a:moveTo>
                                    <a:pt x="166" y="158"/>
                                  </a:moveTo>
                                  <a:cubicBezTo>
                                    <a:pt x="168" y="159"/>
                                    <a:pt x="170" y="161"/>
                                    <a:pt x="171" y="162"/>
                                  </a:cubicBezTo>
                                  <a:cubicBezTo>
                                    <a:pt x="178" y="158"/>
                                    <a:pt x="186" y="155"/>
                                    <a:pt x="195" y="155"/>
                                  </a:cubicBezTo>
                                  <a:cubicBezTo>
                                    <a:pt x="204" y="155"/>
                                    <a:pt x="212" y="158"/>
                                    <a:pt x="219" y="163"/>
                                  </a:cubicBezTo>
                                  <a:cubicBezTo>
                                    <a:pt x="221" y="161"/>
                                    <a:pt x="222" y="160"/>
                                    <a:pt x="224" y="158"/>
                                  </a:cubicBezTo>
                                  <a:cubicBezTo>
                                    <a:pt x="216" y="152"/>
                                    <a:pt x="206" y="149"/>
                                    <a:pt x="195" y="149"/>
                                  </a:cubicBezTo>
                                  <a:cubicBezTo>
                                    <a:pt x="184" y="149"/>
                                    <a:pt x="174" y="152"/>
                                    <a:pt x="166" y="158"/>
                                  </a:cubicBezTo>
                                  <a:close/>
                                  <a:moveTo>
                                    <a:pt x="172" y="163"/>
                                  </a:moveTo>
                                  <a:cubicBezTo>
                                    <a:pt x="174" y="165"/>
                                    <a:pt x="175" y="166"/>
                                    <a:pt x="176" y="168"/>
                                  </a:cubicBezTo>
                                  <a:cubicBezTo>
                                    <a:pt x="182" y="165"/>
                                    <a:pt x="188" y="163"/>
                                    <a:pt x="195" y="163"/>
                                  </a:cubicBezTo>
                                  <a:cubicBezTo>
                                    <a:pt x="202" y="163"/>
                                    <a:pt x="209" y="165"/>
                                    <a:pt x="214" y="168"/>
                                  </a:cubicBezTo>
                                  <a:cubicBezTo>
                                    <a:pt x="216" y="167"/>
                                    <a:pt x="217" y="165"/>
                                    <a:pt x="218" y="164"/>
                                  </a:cubicBezTo>
                                  <a:cubicBezTo>
                                    <a:pt x="212" y="159"/>
                                    <a:pt x="204" y="157"/>
                                    <a:pt x="195" y="157"/>
                                  </a:cubicBezTo>
                                  <a:cubicBezTo>
                                    <a:pt x="187" y="157"/>
                                    <a:pt x="179" y="159"/>
                                    <a:pt x="172" y="163"/>
                                  </a:cubicBezTo>
                                  <a:close/>
                                  <a:moveTo>
                                    <a:pt x="177" y="169"/>
                                  </a:moveTo>
                                  <a:cubicBezTo>
                                    <a:pt x="178" y="171"/>
                                    <a:pt x="179" y="172"/>
                                    <a:pt x="180" y="174"/>
                                  </a:cubicBezTo>
                                  <a:cubicBezTo>
                                    <a:pt x="184" y="171"/>
                                    <a:pt x="189" y="170"/>
                                    <a:pt x="195" y="170"/>
                                  </a:cubicBezTo>
                                  <a:cubicBezTo>
                                    <a:pt x="201" y="170"/>
                                    <a:pt x="206" y="171"/>
                                    <a:pt x="211" y="174"/>
                                  </a:cubicBezTo>
                                  <a:cubicBezTo>
                                    <a:pt x="212" y="173"/>
                                    <a:pt x="213" y="171"/>
                                    <a:pt x="214" y="170"/>
                                  </a:cubicBezTo>
                                  <a:cubicBezTo>
                                    <a:pt x="208" y="166"/>
                                    <a:pt x="202" y="164"/>
                                    <a:pt x="195" y="164"/>
                                  </a:cubicBezTo>
                                  <a:cubicBezTo>
                                    <a:pt x="188" y="164"/>
                                    <a:pt x="182" y="166"/>
                                    <a:pt x="177" y="169"/>
                                  </a:cubicBezTo>
                                  <a:close/>
                                  <a:moveTo>
                                    <a:pt x="181" y="175"/>
                                  </a:moveTo>
                                  <a:cubicBezTo>
                                    <a:pt x="182" y="177"/>
                                    <a:pt x="182" y="179"/>
                                    <a:pt x="183" y="181"/>
                                  </a:cubicBezTo>
                                  <a:cubicBezTo>
                                    <a:pt x="187" y="179"/>
                                    <a:pt x="191" y="177"/>
                                    <a:pt x="195" y="177"/>
                                  </a:cubicBezTo>
                                  <a:cubicBezTo>
                                    <a:pt x="200" y="177"/>
                                    <a:pt x="204" y="179"/>
                                    <a:pt x="208" y="182"/>
                                  </a:cubicBezTo>
                                  <a:cubicBezTo>
                                    <a:pt x="208" y="180"/>
                                    <a:pt x="209" y="178"/>
                                    <a:pt x="210" y="176"/>
                                  </a:cubicBezTo>
                                  <a:cubicBezTo>
                                    <a:pt x="206" y="173"/>
                                    <a:pt x="201" y="171"/>
                                    <a:pt x="195" y="171"/>
                                  </a:cubicBezTo>
                                  <a:cubicBezTo>
                                    <a:pt x="190" y="171"/>
                                    <a:pt x="185" y="173"/>
                                    <a:pt x="181" y="175"/>
                                  </a:cubicBezTo>
                                  <a:close/>
                                  <a:moveTo>
                                    <a:pt x="184" y="183"/>
                                  </a:moveTo>
                                  <a:cubicBezTo>
                                    <a:pt x="184" y="185"/>
                                    <a:pt x="185" y="187"/>
                                    <a:pt x="185" y="189"/>
                                  </a:cubicBezTo>
                                  <a:cubicBezTo>
                                    <a:pt x="188" y="187"/>
                                    <a:pt x="191" y="185"/>
                                    <a:pt x="195" y="185"/>
                                  </a:cubicBezTo>
                                  <a:cubicBezTo>
                                    <a:pt x="199" y="185"/>
                                    <a:pt x="203" y="187"/>
                                    <a:pt x="205" y="190"/>
                                  </a:cubicBezTo>
                                  <a:cubicBezTo>
                                    <a:pt x="206" y="188"/>
                                    <a:pt x="206" y="185"/>
                                    <a:pt x="207" y="183"/>
                                  </a:cubicBezTo>
                                  <a:cubicBezTo>
                                    <a:pt x="204" y="181"/>
                                    <a:pt x="200" y="179"/>
                                    <a:pt x="195" y="179"/>
                                  </a:cubicBezTo>
                                  <a:cubicBezTo>
                                    <a:pt x="191" y="179"/>
                                    <a:pt x="187" y="180"/>
                                    <a:pt x="184" y="183"/>
                                  </a:cubicBezTo>
                                  <a:close/>
                                  <a:moveTo>
                                    <a:pt x="205" y="199"/>
                                  </a:moveTo>
                                  <a:cubicBezTo>
                                    <a:pt x="205" y="196"/>
                                    <a:pt x="205" y="194"/>
                                    <a:pt x="205" y="192"/>
                                  </a:cubicBezTo>
                                  <a:cubicBezTo>
                                    <a:pt x="203" y="189"/>
                                    <a:pt x="199" y="187"/>
                                    <a:pt x="195" y="187"/>
                                  </a:cubicBezTo>
                                  <a:cubicBezTo>
                                    <a:pt x="191" y="187"/>
                                    <a:pt x="188" y="188"/>
                                    <a:pt x="186" y="191"/>
                                  </a:cubicBezTo>
                                  <a:cubicBezTo>
                                    <a:pt x="186" y="194"/>
                                    <a:pt x="186" y="196"/>
                                    <a:pt x="186" y="199"/>
                                  </a:cubicBezTo>
                                  <a:cubicBezTo>
                                    <a:pt x="186" y="199"/>
                                    <a:pt x="186" y="199"/>
                                    <a:pt x="186" y="199"/>
                                  </a:cubicBezTo>
                                  <a:cubicBezTo>
                                    <a:pt x="187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9"/>
                                    <a:pt x="188" y="199"/>
                                    <a:pt x="188" y="199"/>
                                  </a:cubicBezTo>
                                  <a:cubicBezTo>
                                    <a:pt x="188" y="195"/>
                                    <a:pt x="191" y="192"/>
                                    <a:pt x="195" y="192"/>
                                  </a:cubicBezTo>
                                  <a:cubicBezTo>
                                    <a:pt x="199" y="192"/>
                                    <a:pt x="202" y="195"/>
                                    <a:pt x="202" y="199"/>
                                  </a:cubicBezTo>
                                  <a:cubicBezTo>
                                    <a:pt x="202" y="199"/>
                                    <a:pt x="202" y="199"/>
                                    <a:pt x="202" y="199"/>
                                  </a:cubicBezTo>
                                  <a:cubicBezTo>
                                    <a:pt x="203" y="199"/>
                                    <a:pt x="204" y="199"/>
                                    <a:pt x="205" y="200"/>
                                  </a:cubicBezTo>
                                  <a:cubicBezTo>
                                    <a:pt x="205" y="199"/>
                                    <a:pt x="205" y="199"/>
                                    <a:pt x="205" y="199"/>
                                  </a:cubicBezTo>
                                  <a:close/>
                                  <a:moveTo>
                                    <a:pt x="195" y="193"/>
                                  </a:moveTo>
                                  <a:cubicBezTo>
                                    <a:pt x="192" y="193"/>
                                    <a:pt x="190" y="196"/>
                                    <a:pt x="190" y="199"/>
                                  </a:cubicBezTo>
                                  <a:cubicBezTo>
                                    <a:pt x="190" y="199"/>
                                    <a:pt x="190" y="199"/>
                                    <a:pt x="190" y="199"/>
                                  </a:cubicBezTo>
                                  <a:cubicBezTo>
                                    <a:pt x="192" y="199"/>
                                    <a:pt x="193" y="199"/>
                                    <a:pt x="195" y="199"/>
                                  </a:cubicBezTo>
                                  <a:cubicBezTo>
                                    <a:pt x="197" y="199"/>
                                    <a:pt x="198" y="199"/>
                                    <a:pt x="200" y="199"/>
                                  </a:cubicBezTo>
                                  <a:cubicBezTo>
                                    <a:pt x="200" y="199"/>
                                    <a:pt x="200" y="199"/>
                                    <a:pt x="200" y="199"/>
                                  </a:cubicBezTo>
                                  <a:cubicBezTo>
                                    <a:pt x="200" y="196"/>
                                    <a:pt x="198" y="193"/>
                                    <a:pt x="195" y="193"/>
                                  </a:cubicBezTo>
                                  <a:close/>
                                  <a:moveTo>
                                    <a:pt x="166" y="209"/>
                                  </a:moveTo>
                                  <a:cubicBezTo>
                                    <a:pt x="168" y="211"/>
                                    <a:pt x="170" y="212"/>
                                    <a:pt x="171" y="214"/>
                                  </a:cubicBezTo>
                                  <a:cubicBezTo>
                                    <a:pt x="178" y="209"/>
                                    <a:pt x="186" y="206"/>
                                    <a:pt x="195" y="206"/>
                                  </a:cubicBezTo>
                                  <a:cubicBezTo>
                                    <a:pt x="204" y="206"/>
                                    <a:pt x="212" y="209"/>
                                    <a:pt x="219" y="214"/>
                                  </a:cubicBezTo>
                                  <a:cubicBezTo>
                                    <a:pt x="221" y="212"/>
                                    <a:pt x="222" y="211"/>
                                    <a:pt x="224" y="210"/>
                                  </a:cubicBezTo>
                                  <a:cubicBezTo>
                                    <a:pt x="216" y="204"/>
                                    <a:pt x="206" y="200"/>
                                    <a:pt x="195" y="200"/>
                                  </a:cubicBezTo>
                                  <a:cubicBezTo>
                                    <a:pt x="184" y="200"/>
                                    <a:pt x="174" y="204"/>
                                    <a:pt x="166" y="209"/>
                                  </a:cubicBezTo>
                                  <a:close/>
                                  <a:moveTo>
                                    <a:pt x="172" y="215"/>
                                  </a:moveTo>
                                  <a:cubicBezTo>
                                    <a:pt x="174" y="216"/>
                                    <a:pt x="175" y="218"/>
                                    <a:pt x="176" y="219"/>
                                  </a:cubicBezTo>
                                  <a:cubicBezTo>
                                    <a:pt x="182" y="216"/>
                                    <a:pt x="188" y="214"/>
                                    <a:pt x="195" y="214"/>
                                  </a:cubicBezTo>
                                  <a:cubicBezTo>
                                    <a:pt x="202" y="214"/>
                                    <a:pt x="209" y="216"/>
                                    <a:pt x="214" y="220"/>
                                  </a:cubicBezTo>
                                  <a:cubicBezTo>
                                    <a:pt x="216" y="218"/>
                                    <a:pt x="217" y="217"/>
                                    <a:pt x="218" y="215"/>
                                  </a:cubicBezTo>
                                  <a:cubicBezTo>
                                    <a:pt x="212" y="211"/>
                                    <a:pt x="204" y="208"/>
                                    <a:pt x="195" y="208"/>
                                  </a:cubicBezTo>
                                  <a:cubicBezTo>
                                    <a:pt x="187" y="208"/>
                                    <a:pt x="179" y="210"/>
                                    <a:pt x="172" y="215"/>
                                  </a:cubicBezTo>
                                  <a:close/>
                                  <a:moveTo>
                                    <a:pt x="177" y="221"/>
                                  </a:moveTo>
                                  <a:cubicBezTo>
                                    <a:pt x="178" y="222"/>
                                    <a:pt x="179" y="224"/>
                                    <a:pt x="180" y="225"/>
                                  </a:cubicBezTo>
                                  <a:cubicBezTo>
                                    <a:pt x="184" y="223"/>
                                    <a:pt x="189" y="221"/>
                                    <a:pt x="195" y="221"/>
                                  </a:cubicBezTo>
                                  <a:cubicBezTo>
                                    <a:pt x="201" y="221"/>
                                    <a:pt x="206" y="223"/>
                                    <a:pt x="211" y="226"/>
                                  </a:cubicBezTo>
                                  <a:cubicBezTo>
                                    <a:pt x="212" y="224"/>
                                    <a:pt x="213" y="223"/>
                                    <a:pt x="214" y="221"/>
                                  </a:cubicBezTo>
                                  <a:cubicBezTo>
                                    <a:pt x="208" y="218"/>
                                    <a:pt x="202" y="216"/>
                                    <a:pt x="195" y="216"/>
                                  </a:cubicBezTo>
                                  <a:cubicBezTo>
                                    <a:pt x="188" y="216"/>
                                    <a:pt x="182" y="218"/>
                                    <a:pt x="177" y="221"/>
                                  </a:cubicBezTo>
                                  <a:close/>
                                  <a:moveTo>
                                    <a:pt x="181" y="227"/>
                                  </a:moveTo>
                                  <a:cubicBezTo>
                                    <a:pt x="182" y="229"/>
                                    <a:pt x="182" y="231"/>
                                    <a:pt x="183" y="232"/>
                                  </a:cubicBezTo>
                                  <a:cubicBezTo>
                                    <a:pt x="187" y="230"/>
                                    <a:pt x="191" y="229"/>
                                    <a:pt x="195" y="229"/>
                                  </a:cubicBezTo>
                                  <a:cubicBezTo>
                                    <a:pt x="200" y="229"/>
                                    <a:pt x="204" y="230"/>
                                    <a:pt x="208" y="233"/>
                                  </a:cubicBezTo>
                                  <a:cubicBezTo>
                                    <a:pt x="208" y="231"/>
                                    <a:pt x="209" y="229"/>
                                    <a:pt x="210" y="227"/>
                                  </a:cubicBezTo>
                                  <a:cubicBezTo>
                                    <a:pt x="206" y="224"/>
                                    <a:pt x="201" y="223"/>
                                    <a:pt x="195" y="223"/>
                                  </a:cubicBezTo>
                                  <a:cubicBezTo>
                                    <a:pt x="190" y="223"/>
                                    <a:pt x="185" y="224"/>
                                    <a:pt x="181" y="227"/>
                                  </a:cubicBezTo>
                                  <a:close/>
                                  <a:moveTo>
                                    <a:pt x="184" y="234"/>
                                  </a:moveTo>
                                  <a:cubicBezTo>
                                    <a:pt x="184" y="236"/>
                                    <a:pt x="185" y="238"/>
                                    <a:pt x="185" y="240"/>
                                  </a:cubicBezTo>
                                  <a:cubicBezTo>
                                    <a:pt x="188" y="238"/>
                                    <a:pt x="191" y="236"/>
                                    <a:pt x="195" y="236"/>
                                  </a:cubicBezTo>
                                  <a:cubicBezTo>
                                    <a:pt x="199" y="236"/>
                                    <a:pt x="203" y="238"/>
                                    <a:pt x="205" y="241"/>
                                  </a:cubicBezTo>
                                  <a:cubicBezTo>
                                    <a:pt x="206" y="239"/>
                                    <a:pt x="206" y="237"/>
                                    <a:pt x="207" y="235"/>
                                  </a:cubicBezTo>
                                  <a:cubicBezTo>
                                    <a:pt x="204" y="232"/>
                                    <a:pt x="200" y="230"/>
                                    <a:pt x="195" y="230"/>
                                  </a:cubicBezTo>
                                  <a:cubicBezTo>
                                    <a:pt x="191" y="230"/>
                                    <a:pt x="187" y="232"/>
                                    <a:pt x="184" y="234"/>
                                  </a:cubicBezTo>
                                  <a:close/>
                                  <a:moveTo>
                                    <a:pt x="205" y="250"/>
                                  </a:moveTo>
                                  <a:cubicBezTo>
                                    <a:pt x="205" y="248"/>
                                    <a:pt x="205" y="246"/>
                                    <a:pt x="205" y="244"/>
                                  </a:cubicBezTo>
                                  <a:cubicBezTo>
                                    <a:pt x="203" y="240"/>
                                    <a:pt x="199" y="238"/>
                                    <a:pt x="195" y="238"/>
                                  </a:cubicBezTo>
                                  <a:cubicBezTo>
                                    <a:pt x="191" y="238"/>
                                    <a:pt x="188" y="240"/>
                                    <a:pt x="186" y="242"/>
                                  </a:cubicBezTo>
                                  <a:cubicBezTo>
                                    <a:pt x="186" y="245"/>
                                    <a:pt x="186" y="247"/>
                                    <a:pt x="186" y="250"/>
                                  </a:cubicBezTo>
                                  <a:cubicBezTo>
                                    <a:pt x="186" y="250"/>
                                    <a:pt x="186" y="251"/>
                                    <a:pt x="186" y="251"/>
                                  </a:cubicBezTo>
                                  <a:cubicBezTo>
                                    <a:pt x="187" y="251"/>
                                    <a:pt x="188" y="251"/>
                                    <a:pt x="188" y="251"/>
                                  </a:cubicBezTo>
                                  <a:cubicBezTo>
                                    <a:pt x="188" y="250"/>
                                    <a:pt x="188" y="250"/>
                                    <a:pt x="188" y="250"/>
                                  </a:cubicBezTo>
                                  <a:cubicBezTo>
                                    <a:pt x="188" y="246"/>
                                    <a:pt x="191" y="243"/>
                                    <a:pt x="195" y="243"/>
                                  </a:cubicBezTo>
                                  <a:cubicBezTo>
                                    <a:pt x="199" y="243"/>
                                    <a:pt x="202" y="246"/>
                                    <a:pt x="202" y="250"/>
                                  </a:cubicBezTo>
                                  <a:cubicBezTo>
                                    <a:pt x="202" y="250"/>
                                    <a:pt x="202" y="250"/>
                                    <a:pt x="202" y="251"/>
                                  </a:cubicBezTo>
                                  <a:cubicBezTo>
                                    <a:pt x="203" y="251"/>
                                    <a:pt x="204" y="251"/>
                                    <a:pt x="205" y="251"/>
                                  </a:cubicBezTo>
                                  <a:cubicBezTo>
                                    <a:pt x="205" y="251"/>
                                    <a:pt x="205" y="250"/>
                                    <a:pt x="205" y="250"/>
                                  </a:cubicBezTo>
                                  <a:close/>
                                  <a:moveTo>
                                    <a:pt x="195" y="245"/>
                                  </a:moveTo>
                                  <a:cubicBezTo>
                                    <a:pt x="192" y="245"/>
                                    <a:pt x="190" y="247"/>
                                    <a:pt x="190" y="250"/>
                                  </a:cubicBezTo>
                                  <a:cubicBezTo>
                                    <a:pt x="190" y="250"/>
                                    <a:pt x="190" y="250"/>
                                    <a:pt x="190" y="250"/>
                                  </a:cubicBezTo>
                                  <a:cubicBezTo>
                                    <a:pt x="192" y="250"/>
                                    <a:pt x="193" y="250"/>
                                    <a:pt x="195" y="250"/>
                                  </a:cubicBezTo>
                                  <a:cubicBezTo>
                                    <a:pt x="197" y="250"/>
                                    <a:pt x="198" y="250"/>
                                    <a:pt x="200" y="250"/>
                                  </a:cubicBezTo>
                                  <a:cubicBezTo>
                                    <a:pt x="200" y="250"/>
                                    <a:pt x="200" y="250"/>
                                    <a:pt x="200" y="250"/>
                                  </a:cubicBezTo>
                                  <a:cubicBezTo>
                                    <a:pt x="200" y="247"/>
                                    <a:pt x="198" y="245"/>
                                    <a:pt x="195" y="245"/>
                                  </a:cubicBezTo>
                                  <a:close/>
                                  <a:moveTo>
                                    <a:pt x="166" y="261"/>
                                  </a:moveTo>
                                  <a:cubicBezTo>
                                    <a:pt x="168" y="262"/>
                                    <a:pt x="170" y="263"/>
                                    <a:pt x="171" y="265"/>
                                  </a:cubicBezTo>
                                  <a:cubicBezTo>
                                    <a:pt x="178" y="260"/>
                                    <a:pt x="186" y="258"/>
                                    <a:pt x="195" y="258"/>
                                  </a:cubicBezTo>
                                  <a:cubicBezTo>
                                    <a:pt x="204" y="258"/>
                                    <a:pt x="212" y="261"/>
                                    <a:pt x="219" y="265"/>
                                  </a:cubicBezTo>
                                  <a:cubicBezTo>
                                    <a:pt x="221" y="264"/>
                                    <a:pt x="222" y="262"/>
                                    <a:pt x="224" y="261"/>
                                  </a:cubicBezTo>
                                  <a:cubicBezTo>
                                    <a:pt x="216" y="255"/>
                                    <a:pt x="206" y="252"/>
                                    <a:pt x="195" y="252"/>
                                  </a:cubicBezTo>
                                  <a:cubicBezTo>
                                    <a:pt x="184" y="252"/>
                                    <a:pt x="174" y="255"/>
                                    <a:pt x="166" y="261"/>
                                  </a:cubicBezTo>
                                  <a:close/>
                                  <a:moveTo>
                                    <a:pt x="172" y="266"/>
                                  </a:moveTo>
                                  <a:cubicBezTo>
                                    <a:pt x="174" y="268"/>
                                    <a:pt x="175" y="269"/>
                                    <a:pt x="176" y="271"/>
                                  </a:cubicBezTo>
                                  <a:cubicBezTo>
                                    <a:pt x="182" y="267"/>
                                    <a:pt x="188" y="265"/>
                                    <a:pt x="195" y="265"/>
                                  </a:cubicBezTo>
                                  <a:cubicBezTo>
                                    <a:pt x="202" y="265"/>
                                    <a:pt x="209" y="268"/>
                                    <a:pt x="214" y="271"/>
                                  </a:cubicBezTo>
                                  <a:cubicBezTo>
                                    <a:pt x="216" y="270"/>
                                    <a:pt x="217" y="268"/>
                                    <a:pt x="218" y="266"/>
                                  </a:cubicBezTo>
                                  <a:cubicBezTo>
                                    <a:pt x="212" y="262"/>
                                    <a:pt x="204" y="259"/>
                                    <a:pt x="195" y="259"/>
                                  </a:cubicBezTo>
                                  <a:cubicBezTo>
                                    <a:pt x="187" y="259"/>
                                    <a:pt x="179" y="262"/>
                                    <a:pt x="172" y="266"/>
                                  </a:cubicBezTo>
                                  <a:close/>
                                  <a:moveTo>
                                    <a:pt x="177" y="272"/>
                                  </a:moveTo>
                                  <a:cubicBezTo>
                                    <a:pt x="178" y="274"/>
                                    <a:pt x="179" y="275"/>
                                    <a:pt x="180" y="277"/>
                                  </a:cubicBezTo>
                                  <a:cubicBezTo>
                                    <a:pt x="184" y="274"/>
                                    <a:pt x="189" y="272"/>
                                    <a:pt x="195" y="272"/>
                                  </a:cubicBezTo>
                                  <a:cubicBezTo>
                                    <a:pt x="201" y="272"/>
                                    <a:pt x="206" y="274"/>
                                    <a:pt x="211" y="277"/>
                                  </a:cubicBezTo>
                                  <a:cubicBezTo>
                                    <a:pt x="212" y="276"/>
                                    <a:pt x="213" y="274"/>
                                    <a:pt x="214" y="273"/>
                                  </a:cubicBezTo>
                                  <a:cubicBezTo>
                                    <a:pt x="208" y="269"/>
                                    <a:pt x="202" y="267"/>
                                    <a:pt x="195" y="267"/>
                                  </a:cubicBezTo>
                                  <a:cubicBezTo>
                                    <a:pt x="188" y="267"/>
                                    <a:pt x="182" y="269"/>
                                    <a:pt x="177" y="272"/>
                                  </a:cubicBezTo>
                                  <a:close/>
                                  <a:moveTo>
                                    <a:pt x="181" y="278"/>
                                  </a:moveTo>
                                  <a:cubicBezTo>
                                    <a:pt x="182" y="280"/>
                                    <a:pt x="182" y="282"/>
                                    <a:pt x="183" y="284"/>
                                  </a:cubicBezTo>
                                  <a:cubicBezTo>
                                    <a:pt x="187" y="282"/>
                                    <a:pt x="191" y="280"/>
                                    <a:pt x="195" y="280"/>
                                  </a:cubicBezTo>
                                  <a:cubicBezTo>
                                    <a:pt x="200" y="280"/>
                                    <a:pt x="204" y="282"/>
                                    <a:pt x="208" y="284"/>
                                  </a:cubicBezTo>
                                  <a:cubicBezTo>
                                    <a:pt x="208" y="282"/>
                                    <a:pt x="209" y="280"/>
                                    <a:pt x="210" y="279"/>
                                  </a:cubicBezTo>
                                  <a:cubicBezTo>
                                    <a:pt x="206" y="276"/>
                                    <a:pt x="201" y="274"/>
                                    <a:pt x="195" y="274"/>
                                  </a:cubicBezTo>
                                  <a:cubicBezTo>
                                    <a:pt x="190" y="274"/>
                                    <a:pt x="185" y="276"/>
                                    <a:pt x="181" y="278"/>
                                  </a:cubicBezTo>
                                  <a:close/>
                                  <a:moveTo>
                                    <a:pt x="184" y="285"/>
                                  </a:moveTo>
                                  <a:cubicBezTo>
                                    <a:pt x="184" y="287"/>
                                    <a:pt x="185" y="290"/>
                                    <a:pt x="185" y="292"/>
                                  </a:cubicBezTo>
                                  <a:cubicBezTo>
                                    <a:pt x="188" y="289"/>
                                    <a:pt x="191" y="288"/>
                                    <a:pt x="195" y="288"/>
                                  </a:cubicBezTo>
                                  <a:cubicBezTo>
                                    <a:pt x="199" y="288"/>
                                    <a:pt x="203" y="290"/>
                                    <a:pt x="205" y="293"/>
                                  </a:cubicBezTo>
                                  <a:cubicBezTo>
                                    <a:pt x="206" y="290"/>
                                    <a:pt x="206" y="288"/>
                                    <a:pt x="207" y="286"/>
                                  </a:cubicBezTo>
                                  <a:cubicBezTo>
                                    <a:pt x="204" y="283"/>
                                    <a:pt x="200" y="282"/>
                                    <a:pt x="195" y="282"/>
                                  </a:cubicBezTo>
                                  <a:cubicBezTo>
                                    <a:pt x="191" y="282"/>
                                    <a:pt x="187" y="283"/>
                                    <a:pt x="184" y="285"/>
                                  </a:cubicBezTo>
                                  <a:close/>
                                  <a:moveTo>
                                    <a:pt x="205" y="301"/>
                                  </a:moveTo>
                                  <a:cubicBezTo>
                                    <a:pt x="205" y="299"/>
                                    <a:pt x="205" y="297"/>
                                    <a:pt x="205" y="295"/>
                                  </a:cubicBezTo>
                                  <a:cubicBezTo>
                                    <a:pt x="203" y="292"/>
                                    <a:pt x="199" y="289"/>
                                    <a:pt x="195" y="289"/>
                                  </a:cubicBezTo>
                                  <a:cubicBezTo>
                                    <a:pt x="191" y="289"/>
                                    <a:pt x="188" y="291"/>
                                    <a:pt x="186" y="294"/>
                                  </a:cubicBezTo>
                                  <a:cubicBezTo>
                                    <a:pt x="186" y="296"/>
                                    <a:pt x="186" y="299"/>
                                    <a:pt x="186" y="301"/>
                                  </a:cubicBezTo>
                                  <a:cubicBezTo>
                                    <a:pt x="186" y="302"/>
                                    <a:pt x="186" y="302"/>
                                    <a:pt x="186" y="302"/>
                                  </a:cubicBezTo>
                                  <a:cubicBezTo>
                                    <a:pt x="187" y="302"/>
                                    <a:pt x="188" y="302"/>
                                    <a:pt x="188" y="302"/>
                                  </a:cubicBezTo>
                                  <a:cubicBezTo>
                                    <a:pt x="188" y="302"/>
                                    <a:pt x="188" y="301"/>
                                    <a:pt x="188" y="301"/>
                                  </a:cubicBezTo>
                                  <a:cubicBezTo>
                                    <a:pt x="188" y="298"/>
                                    <a:pt x="191" y="295"/>
                                    <a:pt x="195" y="295"/>
                                  </a:cubicBezTo>
                                  <a:cubicBezTo>
                                    <a:pt x="199" y="295"/>
                                    <a:pt x="202" y="298"/>
                                    <a:pt x="202" y="301"/>
                                  </a:cubicBezTo>
                                  <a:cubicBezTo>
                                    <a:pt x="202" y="301"/>
                                    <a:pt x="202" y="302"/>
                                    <a:pt x="202" y="302"/>
                                  </a:cubicBezTo>
                                  <a:cubicBezTo>
                                    <a:pt x="203" y="302"/>
                                    <a:pt x="204" y="302"/>
                                    <a:pt x="205" y="302"/>
                                  </a:cubicBezTo>
                                  <a:cubicBezTo>
                                    <a:pt x="205" y="302"/>
                                    <a:pt x="205" y="302"/>
                                    <a:pt x="205" y="301"/>
                                  </a:cubicBezTo>
                                  <a:close/>
                                  <a:moveTo>
                                    <a:pt x="195" y="296"/>
                                  </a:moveTo>
                                  <a:cubicBezTo>
                                    <a:pt x="192" y="296"/>
                                    <a:pt x="190" y="298"/>
                                    <a:pt x="190" y="301"/>
                                  </a:cubicBezTo>
                                  <a:cubicBezTo>
                                    <a:pt x="190" y="301"/>
                                    <a:pt x="190" y="302"/>
                                    <a:pt x="190" y="302"/>
                                  </a:cubicBezTo>
                                  <a:cubicBezTo>
                                    <a:pt x="192" y="302"/>
                                    <a:pt x="193" y="301"/>
                                    <a:pt x="195" y="301"/>
                                  </a:cubicBezTo>
                                  <a:cubicBezTo>
                                    <a:pt x="197" y="301"/>
                                    <a:pt x="198" y="302"/>
                                    <a:pt x="200" y="302"/>
                                  </a:cubicBezTo>
                                  <a:cubicBezTo>
                                    <a:pt x="200" y="302"/>
                                    <a:pt x="200" y="301"/>
                                    <a:pt x="200" y="301"/>
                                  </a:cubicBezTo>
                                  <a:cubicBezTo>
                                    <a:pt x="200" y="298"/>
                                    <a:pt x="198" y="296"/>
                                    <a:pt x="195" y="296"/>
                                  </a:cubicBezTo>
                                  <a:close/>
                                  <a:moveTo>
                                    <a:pt x="166" y="312"/>
                                  </a:moveTo>
                                  <a:cubicBezTo>
                                    <a:pt x="168" y="313"/>
                                    <a:pt x="170" y="315"/>
                                    <a:pt x="171" y="316"/>
                                  </a:cubicBezTo>
                                  <a:cubicBezTo>
                                    <a:pt x="178" y="312"/>
                                    <a:pt x="186" y="309"/>
                                    <a:pt x="195" y="309"/>
                                  </a:cubicBezTo>
                                  <a:cubicBezTo>
                                    <a:pt x="204" y="309"/>
                                    <a:pt x="212" y="312"/>
                                    <a:pt x="219" y="317"/>
                                  </a:cubicBezTo>
                                  <a:cubicBezTo>
                                    <a:pt x="221" y="315"/>
                                    <a:pt x="222" y="314"/>
                                    <a:pt x="224" y="312"/>
                                  </a:cubicBezTo>
                                  <a:cubicBezTo>
                                    <a:pt x="216" y="307"/>
                                    <a:pt x="206" y="303"/>
                                    <a:pt x="195" y="303"/>
                                  </a:cubicBezTo>
                                  <a:cubicBezTo>
                                    <a:pt x="184" y="303"/>
                                    <a:pt x="174" y="306"/>
                                    <a:pt x="166" y="312"/>
                                  </a:cubicBezTo>
                                  <a:close/>
                                  <a:moveTo>
                                    <a:pt x="172" y="317"/>
                                  </a:moveTo>
                                  <a:cubicBezTo>
                                    <a:pt x="174" y="319"/>
                                    <a:pt x="175" y="321"/>
                                    <a:pt x="176" y="322"/>
                                  </a:cubicBezTo>
                                  <a:cubicBezTo>
                                    <a:pt x="182" y="319"/>
                                    <a:pt x="188" y="317"/>
                                    <a:pt x="195" y="317"/>
                                  </a:cubicBezTo>
                                  <a:cubicBezTo>
                                    <a:pt x="202" y="317"/>
                                    <a:pt x="209" y="319"/>
                                    <a:pt x="214" y="323"/>
                                  </a:cubicBezTo>
                                  <a:cubicBezTo>
                                    <a:pt x="216" y="321"/>
                                    <a:pt x="217" y="319"/>
                                    <a:pt x="218" y="318"/>
                                  </a:cubicBezTo>
                                  <a:cubicBezTo>
                                    <a:pt x="212" y="313"/>
                                    <a:pt x="204" y="311"/>
                                    <a:pt x="195" y="311"/>
                                  </a:cubicBezTo>
                                  <a:cubicBezTo>
                                    <a:pt x="187" y="311"/>
                                    <a:pt x="179" y="313"/>
                                    <a:pt x="172" y="317"/>
                                  </a:cubicBezTo>
                                  <a:close/>
                                  <a:moveTo>
                                    <a:pt x="177" y="324"/>
                                  </a:moveTo>
                                  <a:cubicBezTo>
                                    <a:pt x="178" y="325"/>
                                    <a:pt x="179" y="327"/>
                                    <a:pt x="180" y="328"/>
                                  </a:cubicBezTo>
                                  <a:cubicBezTo>
                                    <a:pt x="184" y="325"/>
                                    <a:pt x="189" y="324"/>
                                    <a:pt x="195" y="324"/>
                                  </a:cubicBezTo>
                                  <a:cubicBezTo>
                                    <a:pt x="201" y="324"/>
                                    <a:pt x="206" y="326"/>
                                    <a:pt x="211" y="329"/>
                                  </a:cubicBezTo>
                                  <a:cubicBezTo>
                                    <a:pt x="212" y="327"/>
                                    <a:pt x="213" y="325"/>
                                    <a:pt x="214" y="324"/>
                                  </a:cubicBezTo>
                                  <a:cubicBezTo>
                                    <a:pt x="208" y="320"/>
                                    <a:pt x="202" y="318"/>
                                    <a:pt x="195" y="318"/>
                                  </a:cubicBezTo>
                                  <a:cubicBezTo>
                                    <a:pt x="188" y="318"/>
                                    <a:pt x="182" y="320"/>
                                    <a:pt x="177" y="324"/>
                                  </a:cubicBezTo>
                                  <a:close/>
                                  <a:moveTo>
                                    <a:pt x="181" y="330"/>
                                  </a:moveTo>
                                  <a:cubicBezTo>
                                    <a:pt x="182" y="331"/>
                                    <a:pt x="182" y="333"/>
                                    <a:pt x="183" y="335"/>
                                  </a:cubicBezTo>
                                  <a:cubicBezTo>
                                    <a:pt x="187" y="333"/>
                                    <a:pt x="191" y="332"/>
                                    <a:pt x="195" y="332"/>
                                  </a:cubicBezTo>
                                  <a:cubicBezTo>
                                    <a:pt x="200" y="332"/>
                                    <a:pt x="204" y="333"/>
                                    <a:pt x="208" y="336"/>
                                  </a:cubicBezTo>
                                  <a:cubicBezTo>
                                    <a:pt x="208" y="334"/>
                                    <a:pt x="209" y="332"/>
                                    <a:pt x="210" y="330"/>
                                  </a:cubicBezTo>
                                  <a:cubicBezTo>
                                    <a:pt x="206" y="327"/>
                                    <a:pt x="201" y="325"/>
                                    <a:pt x="195" y="325"/>
                                  </a:cubicBezTo>
                                  <a:cubicBezTo>
                                    <a:pt x="190" y="325"/>
                                    <a:pt x="185" y="327"/>
                                    <a:pt x="181" y="330"/>
                                  </a:cubicBezTo>
                                  <a:close/>
                                  <a:moveTo>
                                    <a:pt x="184" y="337"/>
                                  </a:moveTo>
                                  <a:cubicBezTo>
                                    <a:pt x="184" y="339"/>
                                    <a:pt x="185" y="341"/>
                                    <a:pt x="185" y="343"/>
                                  </a:cubicBezTo>
                                  <a:cubicBezTo>
                                    <a:pt x="188" y="341"/>
                                    <a:pt x="191" y="339"/>
                                    <a:pt x="195" y="339"/>
                                  </a:cubicBezTo>
                                  <a:cubicBezTo>
                                    <a:pt x="199" y="339"/>
                                    <a:pt x="203" y="341"/>
                                    <a:pt x="205" y="344"/>
                                  </a:cubicBezTo>
                                  <a:cubicBezTo>
                                    <a:pt x="206" y="342"/>
                                    <a:pt x="206" y="339"/>
                                    <a:pt x="207" y="337"/>
                                  </a:cubicBezTo>
                                  <a:cubicBezTo>
                                    <a:pt x="204" y="335"/>
                                    <a:pt x="200" y="333"/>
                                    <a:pt x="195" y="333"/>
                                  </a:cubicBezTo>
                                  <a:cubicBezTo>
                                    <a:pt x="191" y="333"/>
                                    <a:pt x="187" y="334"/>
                                    <a:pt x="184" y="337"/>
                                  </a:cubicBezTo>
                                  <a:close/>
                                  <a:moveTo>
                                    <a:pt x="205" y="353"/>
                                  </a:moveTo>
                                  <a:cubicBezTo>
                                    <a:pt x="205" y="350"/>
                                    <a:pt x="205" y="348"/>
                                    <a:pt x="205" y="346"/>
                                  </a:cubicBezTo>
                                  <a:cubicBezTo>
                                    <a:pt x="203" y="343"/>
                                    <a:pt x="199" y="341"/>
                                    <a:pt x="195" y="341"/>
                                  </a:cubicBezTo>
                                  <a:cubicBezTo>
                                    <a:pt x="191" y="341"/>
                                    <a:pt x="188" y="342"/>
                                    <a:pt x="186" y="345"/>
                                  </a:cubicBezTo>
                                  <a:cubicBezTo>
                                    <a:pt x="186" y="348"/>
                                    <a:pt x="186" y="350"/>
                                    <a:pt x="186" y="353"/>
                                  </a:cubicBezTo>
                                  <a:cubicBezTo>
                                    <a:pt x="186" y="353"/>
                                    <a:pt x="186" y="353"/>
                                    <a:pt x="186" y="354"/>
                                  </a:cubicBezTo>
                                  <a:cubicBezTo>
                                    <a:pt x="187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53"/>
                                    <a:pt x="188" y="353"/>
                                    <a:pt x="188" y="353"/>
                                  </a:cubicBezTo>
                                  <a:cubicBezTo>
                                    <a:pt x="188" y="349"/>
                                    <a:pt x="191" y="346"/>
                                    <a:pt x="195" y="346"/>
                                  </a:cubicBezTo>
                                  <a:cubicBezTo>
                                    <a:pt x="199" y="346"/>
                                    <a:pt x="202" y="349"/>
                                    <a:pt x="202" y="353"/>
                                  </a:cubicBezTo>
                                  <a:cubicBezTo>
                                    <a:pt x="202" y="353"/>
                                    <a:pt x="202" y="353"/>
                                    <a:pt x="202" y="353"/>
                                  </a:cubicBezTo>
                                  <a:cubicBezTo>
                                    <a:pt x="203" y="353"/>
                                    <a:pt x="204" y="354"/>
                                    <a:pt x="205" y="354"/>
                                  </a:cubicBezTo>
                                  <a:cubicBezTo>
                                    <a:pt x="205" y="353"/>
                                    <a:pt x="205" y="353"/>
                                    <a:pt x="205" y="353"/>
                                  </a:cubicBezTo>
                                  <a:close/>
                                  <a:moveTo>
                                    <a:pt x="195" y="348"/>
                                  </a:moveTo>
                                  <a:cubicBezTo>
                                    <a:pt x="192" y="348"/>
                                    <a:pt x="190" y="350"/>
                                    <a:pt x="190" y="353"/>
                                  </a:cubicBezTo>
                                  <a:cubicBezTo>
                                    <a:pt x="190" y="353"/>
                                    <a:pt x="190" y="353"/>
                                    <a:pt x="190" y="353"/>
                                  </a:cubicBezTo>
                                  <a:cubicBezTo>
                                    <a:pt x="192" y="353"/>
                                    <a:pt x="193" y="353"/>
                                    <a:pt x="195" y="353"/>
                                  </a:cubicBezTo>
                                  <a:cubicBezTo>
                                    <a:pt x="197" y="353"/>
                                    <a:pt x="198" y="353"/>
                                    <a:pt x="200" y="353"/>
                                  </a:cubicBezTo>
                                  <a:cubicBezTo>
                                    <a:pt x="200" y="353"/>
                                    <a:pt x="200" y="353"/>
                                    <a:pt x="200" y="353"/>
                                  </a:cubicBezTo>
                                  <a:cubicBezTo>
                                    <a:pt x="200" y="350"/>
                                    <a:pt x="198" y="348"/>
                                    <a:pt x="195" y="348"/>
                                  </a:cubicBezTo>
                                  <a:close/>
                                  <a:moveTo>
                                    <a:pt x="166" y="364"/>
                                  </a:moveTo>
                                  <a:cubicBezTo>
                                    <a:pt x="168" y="365"/>
                                    <a:pt x="170" y="366"/>
                                    <a:pt x="171" y="368"/>
                                  </a:cubicBezTo>
                                  <a:cubicBezTo>
                                    <a:pt x="178" y="363"/>
                                    <a:pt x="186" y="361"/>
                                    <a:pt x="195" y="361"/>
                                  </a:cubicBezTo>
                                  <a:cubicBezTo>
                                    <a:pt x="204" y="361"/>
                                    <a:pt x="212" y="363"/>
                                    <a:pt x="219" y="368"/>
                                  </a:cubicBezTo>
                                  <a:cubicBezTo>
                                    <a:pt x="221" y="367"/>
                                    <a:pt x="222" y="365"/>
                                    <a:pt x="224" y="364"/>
                                  </a:cubicBezTo>
                                  <a:cubicBezTo>
                                    <a:pt x="216" y="358"/>
                                    <a:pt x="206" y="354"/>
                                    <a:pt x="195" y="354"/>
                                  </a:cubicBezTo>
                                  <a:cubicBezTo>
                                    <a:pt x="184" y="354"/>
                                    <a:pt x="174" y="358"/>
                                    <a:pt x="166" y="364"/>
                                  </a:cubicBezTo>
                                  <a:close/>
                                  <a:moveTo>
                                    <a:pt x="172" y="369"/>
                                  </a:moveTo>
                                  <a:cubicBezTo>
                                    <a:pt x="174" y="370"/>
                                    <a:pt x="175" y="372"/>
                                    <a:pt x="176" y="374"/>
                                  </a:cubicBezTo>
                                  <a:cubicBezTo>
                                    <a:pt x="182" y="370"/>
                                    <a:pt x="188" y="368"/>
                                    <a:pt x="195" y="368"/>
                                  </a:cubicBezTo>
                                  <a:cubicBezTo>
                                    <a:pt x="202" y="368"/>
                                    <a:pt x="209" y="370"/>
                                    <a:pt x="214" y="374"/>
                                  </a:cubicBezTo>
                                  <a:cubicBezTo>
                                    <a:pt x="216" y="372"/>
                                    <a:pt x="217" y="371"/>
                                    <a:pt x="218" y="369"/>
                                  </a:cubicBezTo>
                                  <a:cubicBezTo>
                                    <a:pt x="212" y="365"/>
                                    <a:pt x="204" y="362"/>
                                    <a:pt x="195" y="362"/>
                                  </a:cubicBezTo>
                                  <a:cubicBezTo>
                                    <a:pt x="187" y="362"/>
                                    <a:pt x="179" y="365"/>
                                    <a:pt x="172" y="369"/>
                                  </a:cubicBezTo>
                                  <a:close/>
                                  <a:moveTo>
                                    <a:pt x="177" y="375"/>
                                  </a:moveTo>
                                  <a:cubicBezTo>
                                    <a:pt x="178" y="376"/>
                                    <a:pt x="179" y="378"/>
                                    <a:pt x="180" y="379"/>
                                  </a:cubicBezTo>
                                  <a:cubicBezTo>
                                    <a:pt x="184" y="377"/>
                                    <a:pt x="189" y="375"/>
                                    <a:pt x="195" y="375"/>
                                  </a:cubicBezTo>
                                  <a:cubicBezTo>
                                    <a:pt x="201" y="375"/>
                                    <a:pt x="206" y="377"/>
                                    <a:pt x="211" y="380"/>
                                  </a:cubicBezTo>
                                  <a:cubicBezTo>
                                    <a:pt x="212" y="378"/>
                                    <a:pt x="213" y="377"/>
                                    <a:pt x="214" y="375"/>
                                  </a:cubicBezTo>
                                  <a:cubicBezTo>
                                    <a:pt x="208" y="372"/>
                                    <a:pt x="202" y="370"/>
                                    <a:pt x="195" y="370"/>
                                  </a:cubicBezTo>
                                  <a:cubicBezTo>
                                    <a:pt x="188" y="370"/>
                                    <a:pt x="182" y="372"/>
                                    <a:pt x="177" y="375"/>
                                  </a:cubicBezTo>
                                  <a:close/>
                                  <a:moveTo>
                                    <a:pt x="181" y="381"/>
                                  </a:moveTo>
                                  <a:cubicBezTo>
                                    <a:pt x="182" y="383"/>
                                    <a:pt x="182" y="385"/>
                                    <a:pt x="183" y="387"/>
                                  </a:cubicBezTo>
                                  <a:cubicBezTo>
                                    <a:pt x="187" y="384"/>
                                    <a:pt x="191" y="383"/>
                                    <a:pt x="195" y="383"/>
                                  </a:cubicBezTo>
                                  <a:cubicBezTo>
                                    <a:pt x="200" y="383"/>
                                    <a:pt x="204" y="385"/>
                                    <a:pt x="208" y="387"/>
                                  </a:cubicBezTo>
                                  <a:cubicBezTo>
                                    <a:pt x="208" y="385"/>
                                    <a:pt x="209" y="383"/>
                                    <a:pt x="210" y="381"/>
                                  </a:cubicBezTo>
                                  <a:cubicBezTo>
                                    <a:pt x="206" y="378"/>
                                    <a:pt x="201" y="377"/>
                                    <a:pt x="195" y="377"/>
                                  </a:cubicBezTo>
                                  <a:cubicBezTo>
                                    <a:pt x="190" y="377"/>
                                    <a:pt x="185" y="378"/>
                                    <a:pt x="181" y="381"/>
                                  </a:cubicBezTo>
                                  <a:close/>
                                  <a:moveTo>
                                    <a:pt x="184" y="388"/>
                                  </a:moveTo>
                                  <a:cubicBezTo>
                                    <a:pt x="184" y="390"/>
                                    <a:pt x="185" y="392"/>
                                    <a:pt x="185" y="395"/>
                                  </a:cubicBezTo>
                                  <a:cubicBezTo>
                                    <a:pt x="188" y="392"/>
                                    <a:pt x="191" y="390"/>
                                    <a:pt x="195" y="390"/>
                                  </a:cubicBezTo>
                                  <a:cubicBezTo>
                                    <a:pt x="199" y="390"/>
                                    <a:pt x="203" y="392"/>
                                    <a:pt x="205" y="395"/>
                                  </a:cubicBezTo>
                                  <a:cubicBezTo>
                                    <a:pt x="206" y="393"/>
                                    <a:pt x="206" y="391"/>
                                    <a:pt x="207" y="389"/>
                                  </a:cubicBezTo>
                                  <a:cubicBezTo>
                                    <a:pt x="204" y="386"/>
                                    <a:pt x="200" y="385"/>
                                    <a:pt x="195" y="385"/>
                                  </a:cubicBezTo>
                                  <a:cubicBezTo>
                                    <a:pt x="191" y="385"/>
                                    <a:pt x="187" y="386"/>
                                    <a:pt x="184" y="388"/>
                                  </a:cubicBezTo>
                                  <a:close/>
                                  <a:moveTo>
                                    <a:pt x="205" y="404"/>
                                  </a:moveTo>
                                  <a:cubicBezTo>
                                    <a:pt x="205" y="402"/>
                                    <a:pt x="205" y="400"/>
                                    <a:pt x="205" y="398"/>
                                  </a:cubicBezTo>
                                  <a:cubicBezTo>
                                    <a:pt x="203" y="394"/>
                                    <a:pt x="199" y="392"/>
                                    <a:pt x="195" y="392"/>
                                  </a:cubicBezTo>
                                  <a:cubicBezTo>
                                    <a:pt x="191" y="392"/>
                                    <a:pt x="188" y="394"/>
                                    <a:pt x="186" y="397"/>
                                  </a:cubicBezTo>
                                  <a:cubicBezTo>
                                    <a:pt x="186" y="399"/>
                                    <a:pt x="186" y="402"/>
                                    <a:pt x="186" y="404"/>
                                  </a:cubicBezTo>
                                  <a:cubicBezTo>
                                    <a:pt x="186" y="404"/>
                                    <a:pt x="186" y="405"/>
                                    <a:pt x="186" y="405"/>
                                  </a:cubicBezTo>
                                  <a:cubicBezTo>
                                    <a:pt x="187" y="405"/>
                                    <a:pt x="188" y="405"/>
                                    <a:pt x="188" y="405"/>
                                  </a:cubicBezTo>
                                  <a:cubicBezTo>
                                    <a:pt x="188" y="404"/>
                                    <a:pt x="188" y="404"/>
                                    <a:pt x="188" y="404"/>
                                  </a:cubicBezTo>
                                  <a:cubicBezTo>
                                    <a:pt x="188" y="400"/>
                                    <a:pt x="191" y="397"/>
                                    <a:pt x="195" y="397"/>
                                  </a:cubicBezTo>
                                  <a:cubicBezTo>
                                    <a:pt x="199" y="397"/>
                                    <a:pt x="202" y="400"/>
                                    <a:pt x="202" y="404"/>
                                  </a:cubicBezTo>
                                  <a:cubicBezTo>
                                    <a:pt x="202" y="404"/>
                                    <a:pt x="202" y="404"/>
                                    <a:pt x="202" y="405"/>
                                  </a:cubicBezTo>
                                  <a:cubicBezTo>
                                    <a:pt x="203" y="405"/>
                                    <a:pt x="204" y="405"/>
                                    <a:pt x="205" y="405"/>
                                  </a:cubicBezTo>
                                  <a:cubicBezTo>
                                    <a:pt x="205" y="405"/>
                                    <a:pt x="205" y="404"/>
                                    <a:pt x="205" y="404"/>
                                  </a:cubicBezTo>
                                  <a:close/>
                                  <a:moveTo>
                                    <a:pt x="195" y="399"/>
                                  </a:moveTo>
                                  <a:cubicBezTo>
                                    <a:pt x="192" y="399"/>
                                    <a:pt x="190" y="401"/>
                                    <a:pt x="190" y="404"/>
                                  </a:cubicBezTo>
                                  <a:cubicBezTo>
                                    <a:pt x="190" y="404"/>
                                    <a:pt x="190" y="404"/>
                                    <a:pt x="190" y="404"/>
                                  </a:cubicBezTo>
                                  <a:cubicBezTo>
                                    <a:pt x="192" y="404"/>
                                    <a:pt x="193" y="404"/>
                                    <a:pt x="195" y="404"/>
                                  </a:cubicBezTo>
                                  <a:cubicBezTo>
                                    <a:pt x="197" y="404"/>
                                    <a:pt x="198" y="404"/>
                                    <a:pt x="200" y="404"/>
                                  </a:cubicBezTo>
                                  <a:cubicBezTo>
                                    <a:pt x="200" y="404"/>
                                    <a:pt x="200" y="404"/>
                                    <a:pt x="200" y="404"/>
                                  </a:cubicBezTo>
                                  <a:cubicBezTo>
                                    <a:pt x="200" y="401"/>
                                    <a:pt x="198" y="399"/>
                                    <a:pt x="195" y="399"/>
                                  </a:cubicBezTo>
                                  <a:close/>
                                  <a:moveTo>
                                    <a:pt x="763" y="353"/>
                                  </a:moveTo>
                                  <a:cubicBezTo>
                                    <a:pt x="763" y="354"/>
                                    <a:pt x="763" y="356"/>
                                    <a:pt x="762" y="357"/>
                                  </a:cubicBezTo>
                                  <a:cubicBezTo>
                                    <a:pt x="764" y="358"/>
                                    <a:pt x="766" y="359"/>
                                    <a:pt x="768" y="360"/>
                                  </a:cubicBezTo>
                                  <a:cubicBezTo>
                                    <a:pt x="769" y="358"/>
                                    <a:pt x="769" y="355"/>
                                    <a:pt x="769" y="353"/>
                                  </a:cubicBezTo>
                                  <a:cubicBezTo>
                                    <a:pt x="769" y="345"/>
                                    <a:pt x="766" y="338"/>
                                    <a:pt x="761" y="333"/>
                                  </a:cubicBezTo>
                                  <a:cubicBezTo>
                                    <a:pt x="756" y="328"/>
                                    <a:pt x="749" y="325"/>
                                    <a:pt x="742" y="325"/>
                                  </a:cubicBezTo>
                                  <a:cubicBezTo>
                                    <a:pt x="734" y="325"/>
                                    <a:pt x="727" y="328"/>
                                    <a:pt x="722" y="333"/>
                                  </a:cubicBezTo>
                                  <a:cubicBezTo>
                                    <a:pt x="718" y="338"/>
                                    <a:pt x="714" y="345"/>
                                    <a:pt x="714" y="353"/>
                                  </a:cubicBezTo>
                                  <a:cubicBezTo>
                                    <a:pt x="714" y="355"/>
                                    <a:pt x="715" y="358"/>
                                    <a:pt x="715" y="360"/>
                                  </a:cubicBezTo>
                                  <a:cubicBezTo>
                                    <a:pt x="717" y="359"/>
                                    <a:pt x="719" y="358"/>
                                    <a:pt x="721" y="357"/>
                                  </a:cubicBezTo>
                                  <a:cubicBezTo>
                                    <a:pt x="721" y="356"/>
                                    <a:pt x="721" y="354"/>
                                    <a:pt x="721" y="353"/>
                                  </a:cubicBezTo>
                                  <a:cubicBezTo>
                                    <a:pt x="721" y="341"/>
                                    <a:pt x="730" y="332"/>
                                    <a:pt x="742" y="332"/>
                                  </a:cubicBezTo>
                                  <a:cubicBezTo>
                                    <a:pt x="753" y="332"/>
                                    <a:pt x="763" y="341"/>
                                    <a:pt x="763" y="353"/>
                                  </a:cubicBezTo>
                                  <a:close/>
                                  <a:moveTo>
                                    <a:pt x="755" y="353"/>
                                  </a:moveTo>
                                  <a:cubicBezTo>
                                    <a:pt x="755" y="353"/>
                                    <a:pt x="755" y="354"/>
                                    <a:pt x="755" y="355"/>
                                  </a:cubicBezTo>
                                  <a:cubicBezTo>
                                    <a:pt x="757" y="355"/>
                                    <a:pt x="759" y="356"/>
                                    <a:pt x="761" y="357"/>
                                  </a:cubicBezTo>
                                  <a:cubicBezTo>
                                    <a:pt x="761" y="355"/>
                                    <a:pt x="761" y="354"/>
                                    <a:pt x="761" y="353"/>
                                  </a:cubicBezTo>
                                  <a:cubicBezTo>
                                    <a:pt x="761" y="347"/>
                                    <a:pt x="759" y="342"/>
                                    <a:pt x="755" y="339"/>
                                  </a:cubicBezTo>
                                  <a:cubicBezTo>
                                    <a:pt x="752" y="335"/>
                                    <a:pt x="747" y="333"/>
                                    <a:pt x="742" y="333"/>
                                  </a:cubicBezTo>
                                  <a:cubicBezTo>
                                    <a:pt x="736" y="333"/>
                                    <a:pt x="731" y="335"/>
                                    <a:pt x="728" y="339"/>
                                  </a:cubicBezTo>
                                  <a:cubicBezTo>
                                    <a:pt x="724" y="342"/>
                                    <a:pt x="722" y="347"/>
                                    <a:pt x="722" y="353"/>
                                  </a:cubicBezTo>
                                  <a:cubicBezTo>
                                    <a:pt x="722" y="354"/>
                                    <a:pt x="722" y="355"/>
                                    <a:pt x="723" y="357"/>
                                  </a:cubicBezTo>
                                  <a:cubicBezTo>
                                    <a:pt x="724" y="356"/>
                                    <a:pt x="726" y="355"/>
                                    <a:pt x="728" y="355"/>
                                  </a:cubicBezTo>
                                  <a:cubicBezTo>
                                    <a:pt x="728" y="354"/>
                                    <a:pt x="728" y="353"/>
                                    <a:pt x="728" y="353"/>
                                  </a:cubicBezTo>
                                  <a:cubicBezTo>
                                    <a:pt x="728" y="345"/>
                                    <a:pt x="734" y="339"/>
                                    <a:pt x="742" y="339"/>
                                  </a:cubicBezTo>
                                  <a:cubicBezTo>
                                    <a:pt x="749" y="339"/>
                                    <a:pt x="755" y="345"/>
                                    <a:pt x="755" y="353"/>
                                  </a:cubicBezTo>
                                  <a:close/>
                                  <a:moveTo>
                                    <a:pt x="748" y="353"/>
                                  </a:moveTo>
                                  <a:cubicBezTo>
                                    <a:pt x="748" y="353"/>
                                    <a:pt x="748" y="353"/>
                                    <a:pt x="748" y="353"/>
                                  </a:cubicBezTo>
                                  <a:cubicBezTo>
                                    <a:pt x="750" y="354"/>
                                    <a:pt x="752" y="354"/>
                                    <a:pt x="754" y="354"/>
                                  </a:cubicBezTo>
                                  <a:cubicBezTo>
                                    <a:pt x="754" y="354"/>
                                    <a:pt x="754" y="353"/>
                                    <a:pt x="754" y="353"/>
                                  </a:cubicBezTo>
                                  <a:cubicBezTo>
                                    <a:pt x="754" y="346"/>
                                    <a:pt x="748" y="341"/>
                                    <a:pt x="742" y="341"/>
                                  </a:cubicBezTo>
                                  <a:cubicBezTo>
                                    <a:pt x="735" y="341"/>
                                    <a:pt x="730" y="346"/>
                                    <a:pt x="730" y="353"/>
                                  </a:cubicBezTo>
                                  <a:cubicBezTo>
                                    <a:pt x="730" y="353"/>
                                    <a:pt x="730" y="354"/>
                                    <a:pt x="730" y="354"/>
                                  </a:cubicBezTo>
                                  <a:cubicBezTo>
                                    <a:pt x="732" y="354"/>
                                    <a:pt x="733" y="354"/>
                                    <a:pt x="735" y="353"/>
                                  </a:cubicBezTo>
                                  <a:cubicBezTo>
                                    <a:pt x="735" y="353"/>
                                    <a:pt x="735" y="353"/>
                                    <a:pt x="735" y="353"/>
                                  </a:cubicBezTo>
                                  <a:cubicBezTo>
                                    <a:pt x="735" y="349"/>
                                    <a:pt x="738" y="346"/>
                                    <a:pt x="742" y="346"/>
                                  </a:cubicBezTo>
                                  <a:cubicBezTo>
                                    <a:pt x="745" y="346"/>
                                    <a:pt x="748" y="349"/>
                                    <a:pt x="748" y="353"/>
                                  </a:cubicBezTo>
                                  <a:close/>
                                  <a:moveTo>
                                    <a:pt x="742" y="348"/>
                                  </a:moveTo>
                                  <a:cubicBezTo>
                                    <a:pt x="739" y="348"/>
                                    <a:pt x="737" y="350"/>
                                    <a:pt x="737" y="353"/>
                                  </a:cubicBezTo>
                                  <a:cubicBezTo>
                                    <a:pt x="737" y="353"/>
                                    <a:pt x="737" y="353"/>
                                    <a:pt x="737" y="353"/>
                                  </a:cubicBezTo>
                                  <a:cubicBezTo>
                                    <a:pt x="738" y="353"/>
                                    <a:pt x="740" y="353"/>
                                    <a:pt x="742" y="353"/>
                                  </a:cubicBezTo>
                                  <a:cubicBezTo>
                                    <a:pt x="743" y="353"/>
                                    <a:pt x="745" y="353"/>
                                    <a:pt x="747" y="353"/>
                                  </a:cubicBezTo>
                                  <a:cubicBezTo>
                                    <a:pt x="747" y="353"/>
                                    <a:pt x="747" y="353"/>
                                    <a:pt x="747" y="353"/>
                                  </a:cubicBezTo>
                                  <a:cubicBezTo>
                                    <a:pt x="747" y="350"/>
                                    <a:pt x="745" y="348"/>
                                    <a:pt x="742" y="348"/>
                                  </a:cubicBezTo>
                                  <a:close/>
                                  <a:moveTo>
                                    <a:pt x="772" y="363"/>
                                  </a:moveTo>
                                  <a:cubicBezTo>
                                    <a:pt x="773" y="362"/>
                                    <a:pt x="774" y="362"/>
                                    <a:pt x="775" y="361"/>
                                  </a:cubicBezTo>
                                  <a:cubicBezTo>
                                    <a:pt x="776" y="358"/>
                                    <a:pt x="776" y="356"/>
                                    <a:pt x="776" y="353"/>
                                  </a:cubicBezTo>
                                  <a:cubicBezTo>
                                    <a:pt x="776" y="343"/>
                                    <a:pt x="772" y="335"/>
                                    <a:pt x="766" y="328"/>
                                  </a:cubicBezTo>
                                  <a:cubicBezTo>
                                    <a:pt x="760" y="322"/>
                                    <a:pt x="751" y="318"/>
                                    <a:pt x="742" y="318"/>
                                  </a:cubicBezTo>
                                  <a:cubicBezTo>
                                    <a:pt x="732" y="318"/>
                                    <a:pt x="724" y="322"/>
                                    <a:pt x="717" y="328"/>
                                  </a:cubicBezTo>
                                  <a:cubicBezTo>
                                    <a:pt x="711" y="335"/>
                                    <a:pt x="707" y="343"/>
                                    <a:pt x="707" y="353"/>
                                  </a:cubicBezTo>
                                  <a:cubicBezTo>
                                    <a:pt x="707" y="356"/>
                                    <a:pt x="708" y="358"/>
                                    <a:pt x="708" y="361"/>
                                  </a:cubicBezTo>
                                  <a:cubicBezTo>
                                    <a:pt x="709" y="362"/>
                                    <a:pt x="710" y="362"/>
                                    <a:pt x="711" y="363"/>
                                  </a:cubicBezTo>
                                  <a:cubicBezTo>
                                    <a:pt x="712" y="362"/>
                                    <a:pt x="713" y="362"/>
                                    <a:pt x="714" y="361"/>
                                  </a:cubicBezTo>
                                  <a:cubicBezTo>
                                    <a:pt x="713" y="358"/>
                                    <a:pt x="713" y="356"/>
                                    <a:pt x="713" y="353"/>
                                  </a:cubicBezTo>
                                  <a:cubicBezTo>
                                    <a:pt x="713" y="337"/>
                                    <a:pt x="726" y="324"/>
                                    <a:pt x="742" y="324"/>
                                  </a:cubicBezTo>
                                  <a:cubicBezTo>
                                    <a:pt x="758" y="324"/>
                                    <a:pt x="770" y="337"/>
                                    <a:pt x="770" y="353"/>
                                  </a:cubicBezTo>
                                  <a:cubicBezTo>
                                    <a:pt x="770" y="356"/>
                                    <a:pt x="770" y="358"/>
                                    <a:pt x="769" y="361"/>
                                  </a:cubicBezTo>
                                  <a:cubicBezTo>
                                    <a:pt x="770" y="362"/>
                                    <a:pt x="771" y="362"/>
                                    <a:pt x="772" y="363"/>
                                  </a:cubicBezTo>
                                  <a:close/>
                                  <a:moveTo>
                                    <a:pt x="763" y="301"/>
                                  </a:moveTo>
                                  <a:cubicBezTo>
                                    <a:pt x="763" y="303"/>
                                    <a:pt x="763" y="304"/>
                                    <a:pt x="762" y="306"/>
                                  </a:cubicBezTo>
                                  <a:cubicBezTo>
                                    <a:pt x="764" y="307"/>
                                    <a:pt x="766" y="308"/>
                                    <a:pt x="768" y="309"/>
                                  </a:cubicBezTo>
                                  <a:cubicBezTo>
                                    <a:pt x="769" y="306"/>
                                    <a:pt x="769" y="304"/>
                                    <a:pt x="769" y="301"/>
                                  </a:cubicBezTo>
                                  <a:cubicBezTo>
                                    <a:pt x="769" y="294"/>
                                    <a:pt x="766" y="287"/>
                                    <a:pt x="761" y="282"/>
                                  </a:cubicBezTo>
                                  <a:cubicBezTo>
                                    <a:pt x="756" y="277"/>
                                    <a:pt x="749" y="274"/>
                                    <a:pt x="742" y="274"/>
                                  </a:cubicBezTo>
                                  <a:cubicBezTo>
                                    <a:pt x="734" y="274"/>
                                    <a:pt x="727" y="277"/>
                                    <a:pt x="722" y="282"/>
                                  </a:cubicBezTo>
                                  <a:cubicBezTo>
                                    <a:pt x="718" y="287"/>
                                    <a:pt x="714" y="294"/>
                                    <a:pt x="714" y="301"/>
                                  </a:cubicBezTo>
                                  <a:cubicBezTo>
                                    <a:pt x="714" y="304"/>
                                    <a:pt x="715" y="306"/>
                                    <a:pt x="715" y="309"/>
                                  </a:cubicBezTo>
                                  <a:cubicBezTo>
                                    <a:pt x="717" y="308"/>
                                    <a:pt x="719" y="307"/>
                                    <a:pt x="721" y="306"/>
                                  </a:cubicBezTo>
                                  <a:cubicBezTo>
                                    <a:pt x="721" y="304"/>
                                    <a:pt x="721" y="303"/>
                                    <a:pt x="721" y="301"/>
                                  </a:cubicBezTo>
                                  <a:cubicBezTo>
                                    <a:pt x="721" y="290"/>
                                    <a:pt x="730" y="280"/>
                                    <a:pt x="742" y="280"/>
                                  </a:cubicBezTo>
                                  <a:cubicBezTo>
                                    <a:pt x="753" y="280"/>
                                    <a:pt x="763" y="290"/>
                                    <a:pt x="763" y="301"/>
                                  </a:cubicBezTo>
                                  <a:close/>
                                  <a:moveTo>
                                    <a:pt x="755" y="301"/>
                                  </a:moveTo>
                                  <a:cubicBezTo>
                                    <a:pt x="755" y="302"/>
                                    <a:pt x="755" y="303"/>
                                    <a:pt x="755" y="303"/>
                                  </a:cubicBezTo>
                                  <a:cubicBezTo>
                                    <a:pt x="757" y="304"/>
                                    <a:pt x="759" y="304"/>
                                    <a:pt x="761" y="305"/>
                                  </a:cubicBezTo>
                                  <a:cubicBezTo>
                                    <a:pt x="761" y="304"/>
                                    <a:pt x="761" y="303"/>
                                    <a:pt x="761" y="301"/>
                                  </a:cubicBezTo>
                                  <a:cubicBezTo>
                                    <a:pt x="761" y="296"/>
                                    <a:pt x="759" y="291"/>
                                    <a:pt x="755" y="287"/>
                                  </a:cubicBezTo>
                                  <a:cubicBezTo>
                                    <a:pt x="752" y="284"/>
                                    <a:pt x="747" y="282"/>
                                    <a:pt x="742" y="282"/>
                                  </a:cubicBezTo>
                                  <a:cubicBezTo>
                                    <a:pt x="736" y="282"/>
                                    <a:pt x="731" y="284"/>
                                    <a:pt x="728" y="287"/>
                                  </a:cubicBezTo>
                                  <a:cubicBezTo>
                                    <a:pt x="724" y="291"/>
                                    <a:pt x="722" y="296"/>
                                    <a:pt x="722" y="301"/>
                                  </a:cubicBezTo>
                                  <a:cubicBezTo>
                                    <a:pt x="722" y="303"/>
                                    <a:pt x="722" y="304"/>
                                    <a:pt x="723" y="305"/>
                                  </a:cubicBezTo>
                                  <a:cubicBezTo>
                                    <a:pt x="724" y="304"/>
                                    <a:pt x="726" y="304"/>
                                    <a:pt x="728" y="303"/>
                                  </a:cubicBezTo>
                                  <a:cubicBezTo>
                                    <a:pt x="728" y="303"/>
                                    <a:pt x="728" y="302"/>
                                    <a:pt x="728" y="301"/>
                                  </a:cubicBezTo>
                                  <a:cubicBezTo>
                                    <a:pt x="728" y="294"/>
                                    <a:pt x="734" y="288"/>
                                    <a:pt x="742" y="288"/>
                                  </a:cubicBezTo>
                                  <a:cubicBezTo>
                                    <a:pt x="749" y="288"/>
                                    <a:pt x="755" y="294"/>
                                    <a:pt x="755" y="301"/>
                                  </a:cubicBezTo>
                                  <a:close/>
                                  <a:moveTo>
                                    <a:pt x="748" y="301"/>
                                  </a:moveTo>
                                  <a:cubicBezTo>
                                    <a:pt x="748" y="301"/>
                                    <a:pt x="748" y="302"/>
                                    <a:pt x="748" y="302"/>
                                  </a:cubicBezTo>
                                  <a:cubicBezTo>
                                    <a:pt x="750" y="302"/>
                                    <a:pt x="752" y="302"/>
                                    <a:pt x="754" y="303"/>
                                  </a:cubicBezTo>
                                  <a:cubicBezTo>
                                    <a:pt x="754" y="302"/>
                                    <a:pt x="754" y="302"/>
                                    <a:pt x="754" y="301"/>
                                  </a:cubicBezTo>
                                  <a:cubicBezTo>
                                    <a:pt x="754" y="295"/>
                                    <a:pt x="748" y="289"/>
                                    <a:pt x="742" y="289"/>
                                  </a:cubicBezTo>
                                  <a:cubicBezTo>
                                    <a:pt x="735" y="289"/>
                                    <a:pt x="730" y="295"/>
                                    <a:pt x="730" y="301"/>
                                  </a:cubicBezTo>
                                  <a:cubicBezTo>
                                    <a:pt x="730" y="302"/>
                                    <a:pt x="730" y="302"/>
                                    <a:pt x="730" y="303"/>
                                  </a:cubicBezTo>
                                  <a:cubicBezTo>
                                    <a:pt x="732" y="302"/>
                                    <a:pt x="733" y="302"/>
                                    <a:pt x="735" y="302"/>
                                  </a:cubicBezTo>
                                  <a:cubicBezTo>
                                    <a:pt x="735" y="302"/>
                                    <a:pt x="735" y="301"/>
                                    <a:pt x="735" y="301"/>
                                  </a:cubicBezTo>
                                  <a:cubicBezTo>
                                    <a:pt x="735" y="298"/>
                                    <a:pt x="738" y="295"/>
                                    <a:pt x="742" y="295"/>
                                  </a:cubicBezTo>
                                  <a:cubicBezTo>
                                    <a:pt x="745" y="295"/>
                                    <a:pt x="748" y="298"/>
                                    <a:pt x="748" y="301"/>
                                  </a:cubicBezTo>
                                  <a:close/>
                                  <a:moveTo>
                                    <a:pt x="742" y="296"/>
                                  </a:moveTo>
                                  <a:cubicBezTo>
                                    <a:pt x="739" y="296"/>
                                    <a:pt x="737" y="298"/>
                                    <a:pt x="737" y="301"/>
                                  </a:cubicBezTo>
                                  <a:cubicBezTo>
                                    <a:pt x="737" y="301"/>
                                    <a:pt x="737" y="302"/>
                                    <a:pt x="737" y="302"/>
                                  </a:cubicBezTo>
                                  <a:cubicBezTo>
                                    <a:pt x="738" y="302"/>
                                    <a:pt x="740" y="301"/>
                                    <a:pt x="742" y="301"/>
                                  </a:cubicBezTo>
                                  <a:cubicBezTo>
                                    <a:pt x="743" y="301"/>
                                    <a:pt x="745" y="302"/>
                                    <a:pt x="747" y="302"/>
                                  </a:cubicBezTo>
                                  <a:cubicBezTo>
                                    <a:pt x="747" y="302"/>
                                    <a:pt x="747" y="301"/>
                                    <a:pt x="747" y="301"/>
                                  </a:cubicBezTo>
                                  <a:cubicBezTo>
                                    <a:pt x="747" y="298"/>
                                    <a:pt x="745" y="296"/>
                                    <a:pt x="742" y="296"/>
                                  </a:cubicBezTo>
                                  <a:close/>
                                  <a:moveTo>
                                    <a:pt x="772" y="312"/>
                                  </a:moveTo>
                                  <a:cubicBezTo>
                                    <a:pt x="773" y="311"/>
                                    <a:pt x="774" y="310"/>
                                    <a:pt x="775" y="310"/>
                                  </a:cubicBezTo>
                                  <a:cubicBezTo>
                                    <a:pt x="776" y="307"/>
                                    <a:pt x="776" y="304"/>
                                    <a:pt x="776" y="301"/>
                                  </a:cubicBezTo>
                                  <a:cubicBezTo>
                                    <a:pt x="776" y="292"/>
                                    <a:pt x="772" y="283"/>
                                    <a:pt x="766" y="277"/>
                                  </a:cubicBezTo>
                                  <a:cubicBezTo>
                                    <a:pt x="760" y="271"/>
                                    <a:pt x="751" y="267"/>
                                    <a:pt x="742" y="267"/>
                                  </a:cubicBezTo>
                                  <a:cubicBezTo>
                                    <a:pt x="732" y="267"/>
                                    <a:pt x="724" y="271"/>
                                    <a:pt x="717" y="277"/>
                                  </a:cubicBezTo>
                                  <a:cubicBezTo>
                                    <a:pt x="711" y="283"/>
                                    <a:pt x="707" y="292"/>
                                    <a:pt x="707" y="301"/>
                                  </a:cubicBezTo>
                                  <a:cubicBezTo>
                                    <a:pt x="707" y="304"/>
                                    <a:pt x="708" y="307"/>
                                    <a:pt x="708" y="310"/>
                                  </a:cubicBezTo>
                                  <a:cubicBezTo>
                                    <a:pt x="709" y="310"/>
                                    <a:pt x="710" y="311"/>
                                    <a:pt x="711" y="311"/>
                                  </a:cubicBezTo>
                                  <a:cubicBezTo>
                                    <a:pt x="712" y="311"/>
                                    <a:pt x="713" y="310"/>
                                    <a:pt x="714" y="310"/>
                                  </a:cubicBezTo>
                                  <a:cubicBezTo>
                                    <a:pt x="713" y="307"/>
                                    <a:pt x="713" y="304"/>
                                    <a:pt x="713" y="301"/>
                                  </a:cubicBezTo>
                                  <a:cubicBezTo>
                                    <a:pt x="713" y="285"/>
                                    <a:pt x="726" y="272"/>
                                    <a:pt x="742" y="272"/>
                                  </a:cubicBezTo>
                                  <a:cubicBezTo>
                                    <a:pt x="758" y="272"/>
                                    <a:pt x="770" y="285"/>
                                    <a:pt x="770" y="301"/>
                                  </a:cubicBezTo>
                                  <a:cubicBezTo>
                                    <a:pt x="770" y="304"/>
                                    <a:pt x="770" y="307"/>
                                    <a:pt x="769" y="310"/>
                                  </a:cubicBezTo>
                                  <a:cubicBezTo>
                                    <a:pt x="770" y="310"/>
                                    <a:pt x="771" y="311"/>
                                    <a:pt x="772" y="312"/>
                                  </a:cubicBezTo>
                                  <a:close/>
                                  <a:moveTo>
                                    <a:pt x="763" y="250"/>
                                  </a:moveTo>
                                  <a:cubicBezTo>
                                    <a:pt x="763" y="251"/>
                                    <a:pt x="763" y="253"/>
                                    <a:pt x="762" y="254"/>
                                  </a:cubicBezTo>
                                  <a:cubicBezTo>
                                    <a:pt x="764" y="255"/>
                                    <a:pt x="766" y="256"/>
                                    <a:pt x="768" y="257"/>
                                  </a:cubicBezTo>
                                  <a:cubicBezTo>
                                    <a:pt x="769" y="255"/>
                                    <a:pt x="769" y="252"/>
                                    <a:pt x="769" y="250"/>
                                  </a:cubicBezTo>
                                  <a:cubicBezTo>
                                    <a:pt x="769" y="242"/>
                                    <a:pt x="766" y="236"/>
                                    <a:pt x="761" y="231"/>
                                  </a:cubicBezTo>
                                  <a:cubicBezTo>
                                    <a:pt x="756" y="226"/>
                                    <a:pt x="749" y="223"/>
                                    <a:pt x="742" y="223"/>
                                  </a:cubicBezTo>
                                  <a:cubicBezTo>
                                    <a:pt x="734" y="223"/>
                                    <a:pt x="727" y="226"/>
                                    <a:pt x="722" y="231"/>
                                  </a:cubicBezTo>
                                  <a:cubicBezTo>
                                    <a:pt x="718" y="236"/>
                                    <a:pt x="714" y="242"/>
                                    <a:pt x="714" y="250"/>
                                  </a:cubicBezTo>
                                  <a:cubicBezTo>
                                    <a:pt x="714" y="252"/>
                                    <a:pt x="715" y="255"/>
                                    <a:pt x="715" y="257"/>
                                  </a:cubicBezTo>
                                  <a:cubicBezTo>
                                    <a:pt x="717" y="256"/>
                                    <a:pt x="719" y="255"/>
                                    <a:pt x="721" y="254"/>
                                  </a:cubicBezTo>
                                  <a:cubicBezTo>
                                    <a:pt x="721" y="253"/>
                                    <a:pt x="721" y="251"/>
                                    <a:pt x="721" y="250"/>
                                  </a:cubicBezTo>
                                  <a:cubicBezTo>
                                    <a:pt x="721" y="238"/>
                                    <a:pt x="730" y="229"/>
                                    <a:pt x="742" y="229"/>
                                  </a:cubicBezTo>
                                  <a:cubicBezTo>
                                    <a:pt x="753" y="229"/>
                                    <a:pt x="763" y="238"/>
                                    <a:pt x="763" y="250"/>
                                  </a:cubicBezTo>
                                  <a:close/>
                                  <a:moveTo>
                                    <a:pt x="755" y="250"/>
                                  </a:moveTo>
                                  <a:cubicBezTo>
                                    <a:pt x="755" y="251"/>
                                    <a:pt x="755" y="251"/>
                                    <a:pt x="755" y="252"/>
                                  </a:cubicBezTo>
                                  <a:cubicBezTo>
                                    <a:pt x="757" y="252"/>
                                    <a:pt x="759" y="253"/>
                                    <a:pt x="761" y="254"/>
                                  </a:cubicBezTo>
                                  <a:cubicBezTo>
                                    <a:pt x="761" y="253"/>
                                    <a:pt x="761" y="251"/>
                                    <a:pt x="761" y="250"/>
                                  </a:cubicBezTo>
                                  <a:cubicBezTo>
                                    <a:pt x="761" y="245"/>
                                    <a:pt x="759" y="240"/>
                                    <a:pt x="755" y="236"/>
                                  </a:cubicBezTo>
                                  <a:cubicBezTo>
                                    <a:pt x="752" y="233"/>
                                    <a:pt x="747" y="230"/>
                                    <a:pt x="742" y="230"/>
                                  </a:cubicBezTo>
                                  <a:cubicBezTo>
                                    <a:pt x="736" y="230"/>
                                    <a:pt x="731" y="233"/>
                                    <a:pt x="728" y="236"/>
                                  </a:cubicBezTo>
                                  <a:cubicBezTo>
                                    <a:pt x="724" y="240"/>
                                    <a:pt x="722" y="245"/>
                                    <a:pt x="722" y="250"/>
                                  </a:cubicBezTo>
                                  <a:cubicBezTo>
                                    <a:pt x="722" y="251"/>
                                    <a:pt x="722" y="253"/>
                                    <a:pt x="723" y="254"/>
                                  </a:cubicBezTo>
                                  <a:cubicBezTo>
                                    <a:pt x="724" y="253"/>
                                    <a:pt x="726" y="252"/>
                                    <a:pt x="728" y="252"/>
                                  </a:cubicBezTo>
                                  <a:cubicBezTo>
                                    <a:pt x="728" y="251"/>
                                    <a:pt x="728" y="251"/>
                                    <a:pt x="728" y="250"/>
                                  </a:cubicBezTo>
                                  <a:cubicBezTo>
                                    <a:pt x="728" y="242"/>
                                    <a:pt x="734" y="236"/>
                                    <a:pt x="742" y="236"/>
                                  </a:cubicBezTo>
                                  <a:cubicBezTo>
                                    <a:pt x="749" y="236"/>
                                    <a:pt x="755" y="242"/>
                                    <a:pt x="755" y="250"/>
                                  </a:cubicBezTo>
                                  <a:close/>
                                  <a:moveTo>
                                    <a:pt x="748" y="250"/>
                                  </a:moveTo>
                                  <a:cubicBezTo>
                                    <a:pt x="748" y="250"/>
                                    <a:pt x="748" y="250"/>
                                    <a:pt x="748" y="251"/>
                                  </a:cubicBezTo>
                                  <a:cubicBezTo>
                                    <a:pt x="750" y="251"/>
                                    <a:pt x="752" y="251"/>
                                    <a:pt x="754" y="251"/>
                                  </a:cubicBezTo>
                                  <a:cubicBezTo>
                                    <a:pt x="754" y="251"/>
                                    <a:pt x="754" y="250"/>
                                    <a:pt x="754" y="250"/>
                                  </a:cubicBezTo>
                                  <a:cubicBezTo>
                                    <a:pt x="754" y="243"/>
                                    <a:pt x="748" y="238"/>
                                    <a:pt x="742" y="238"/>
                                  </a:cubicBezTo>
                                  <a:cubicBezTo>
                                    <a:pt x="735" y="238"/>
                                    <a:pt x="730" y="243"/>
                                    <a:pt x="730" y="250"/>
                                  </a:cubicBezTo>
                                  <a:cubicBezTo>
                                    <a:pt x="730" y="250"/>
                                    <a:pt x="730" y="251"/>
                                    <a:pt x="730" y="251"/>
                                  </a:cubicBezTo>
                                  <a:cubicBezTo>
                                    <a:pt x="732" y="251"/>
                                    <a:pt x="733" y="251"/>
                                    <a:pt x="735" y="251"/>
                                  </a:cubicBezTo>
                                  <a:cubicBezTo>
                                    <a:pt x="735" y="250"/>
                                    <a:pt x="735" y="250"/>
                                    <a:pt x="735" y="250"/>
                                  </a:cubicBezTo>
                                  <a:cubicBezTo>
                                    <a:pt x="735" y="246"/>
                                    <a:pt x="738" y="243"/>
                                    <a:pt x="742" y="243"/>
                                  </a:cubicBezTo>
                                  <a:cubicBezTo>
                                    <a:pt x="745" y="243"/>
                                    <a:pt x="748" y="246"/>
                                    <a:pt x="748" y="250"/>
                                  </a:cubicBezTo>
                                  <a:close/>
                                  <a:moveTo>
                                    <a:pt x="742" y="245"/>
                                  </a:moveTo>
                                  <a:cubicBezTo>
                                    <a:pt x="739" y="245"/>
                                    <a:pt x="737" y="247"/>
                                    <a:pt x="737" y="250"/>
                                  </a:cubicBezTo>
                                  <a:cubicBezTo>
                                    <a:pt x="737" y="250"/>
                                    <a:pt x="737" y="250"/>
                                    <a:pt x="737" y="250"/>
                                  </a:cubicBezTo>
                                  <a:cubicBezTo>
                                    <a:pt x="738" y="250"/>
                                    <a:pt x="740" y="250"/>
                                    <a:pt x="742" y="250"/>
                                  </a:cubicBezTo>
                                  <a:cubicBezTo>
                                    <a:pt x="743" y="250"/>
                                    <a:pt x="745" y="250"/>
                                    <a:pt x="747" y="250"/>
                                  </a:cubicBezTo>
                                  <a:cubicBezTo>
                                    <a:pt x="747" y="250"/>
                                    <a:pt x="747" y="250"/>
                                    <a:pt x="747" y="250"/>
                                  </a:cubicBezTo>
                                  <a:cubicBezTo>
                                    <a:pt x="747" y="247"/>
                                    <a:pt x="745" y="245"/>
                                    <a:pt x="742" y="245"/>
                                  </a:cubicBezTo>
                                  <a:close/>
                                  <a:moveTo>
                                    <a:pt x="772" y="260"/>
                                  </a:moveTo>
                                  <a:cubicBezTo>
                                    <a:pt x="773" y="260"/>
                                    <a:pt x="774" y="259"/>
                                    <a:pt x="775" y="258"/>
                                  </a:cubicBezTo>
                                  <a:cubicBezTo>
                                    <a:pt x="776" y="256"/>
                                    <a:pt x="776" y="253"/>
                                    <a:pt x="776" y="250"/>
                                  </a:cubicBezTo>
                                  <a:cubicBezTo>
                                    <a:pt x="776" y="240"/>
                                    <a:pt x="772" y="232"/>
                                    <a:pt x="766" y="226"/>
                                  </a:cubicBezTo>
                                  <a:cubicBezTo>
                                    <a:pt x="760" y="220"/>
                                    <a:pt x="751" y="216"/>
                                    <a:pt x="742" y="216"/>
                                  </a:cubicBezTo>
                                  <a:cubicBezTo>
                                    <a:pt x="732" y="216"/>
                                    <a:pt x="724" y="220"/>
                                    <a:pt x="717" y="226"/>
                                  </a:cubicBezTo>
                                  <a:cubicBezTo>
                                    <a:pt x="711" y="232"/>
                                    <a:pt x="707" y="240"/>
                                    <a:pt x="707" y="250"/>
                                  </a:cubicBezTo>
                                  <a:cubicBezTo>
                                    <a:pt x="707" y="253"/>
                                    <a:pt x="708" y="256"/>
                                    <a:pt x="708" y="258"/>
                                  </a:cubicBezTo>
                                  <a:cubicBezTo>
                                    <a:pt x="709" y="259"/>
                                    <a:pt x="710" y="259"/>
                                    <a:pt x="711" y="260"/>
                                  </a:cubicBezTo>
                                  <a:cubicBezTo>
                                    <a:pt x="712" y="259"/>
                                    <a:pt x="713" y="259"/>
                                    <a:pt x="714" y="258"/>
                                  </a:cubicBezTo>
                                  <a:cubicBezTo>
                                    <a:pt x="713" y="256"/>
                                    <a:pt x="713" y="253"/>
                                    <a:pt x="713" y="250"/>
                                  </a:cubicBezTo>
                                  <a:cubicBezTo>
                                    <a:pt x="713" y="234"/>
                                    <a:pt x="726" y="221"/>
                                    <a:pt x="742" y="221"/>
                                  </a:cubicBezTo>
                                  <a:cubicBezTo>
                                    <a:pt x="758" y="221"/>
                                    <a:pt x="770" y="234"/>
                                    <a:pt x="770" y="250"/>
                                  </a:cubicBezTo>
                                  <a:cubicBezTo>
                                    <a:pt x="770" y="253"/>
                                    <a:pt x="770" y="256"/>
                                    <a:pt x="769" y="258"/>
                                  </a:cubicBezTo>
                                  <a:cubicBezTo>
                                    <a:pt x="770" y="259"/>
                                    <a:pt x="771" y="259"/>
                                    <a:pt x="772" y="260"/>
                                  </a:cubicBezTo>
                                  <a:close/>
                                  <a:moveTo>
                                    <a:pt x="763" y="199"/>
                                  </a:moveTo>
                                  <a:cubicBezTo>
                                    <a:pt x="763" y="200"/>
                                    <a:pt x="763" y="202"/>
                                    <a:pt x="762" y="203"/>
                                  </a:cubicBezTo>
                                  <a:cubicBezTo>
                                    <a:pt x="764" y="204"/>
                                    <a:pt x="766" y="205"/>
                                    <a:pt x="768" y="206"/>
                                  </a:cubicBezTo>
                                  <a:cubicBezTo>
                                    <a:pt x="769" y="204"/>
                                    <a:pt x="769" y="201"/>
                                    <a:pt x="769" y="199"/>
                                  </a:cubicBezTo>
                                  <a:cubicBezTo>
                                    <a:pt x="769" y="191"/>
                                    <a:pt x="766" y="184"/>
                                    <a:pt x="761" y="179"/>
                                  </a:cubicBezTo>
                                  <a:cubicBezTo>
                                    <a:pt x="756" y="174"/>
                                    <a:pt x="749" y="171"/>
                                    <a:pt x="742" y="171"/>
                                  </a:cubicBezTo>
                                  <a:cubicBezTo>
                                    <a:pt x="734" y="171"/>
                                    <a:pt x="727" y="174"/>
                                    <a:pt x="722" y="179"/>
                                  </a:cubicBezTo>
                                  <a:cubicBezTo>
                                    <a:pt x="718" y="184"/>
                                    <a:pt x="714" y="191"/>
                                    <a:pt x="714" y="199"/>
                                  </a:cubicBezTo>
                                  <a:cubicBezTo>
                                    <a:pt x="714" y="201"/>
                                    <a:pt x="715" y="204"/>
                                    <a:pt x="715" y="206"/>
                                  </a:cubicBezTo>
                                  <a:cubicBezTo>
                                    <a:pt x="717" y="205"/>
                                    <a:pt x="719" y="204"/>
                                    <a:pt x="721" y="203"/>
                                  </a:cubicBezTo>
                                  <a:cubicBezTo>
                                    <a:pt x="721" y="202"/>
                                    <a:pt x="721" y="200"/>
                                    <a:pt x="721" y="199"/>
                                  </a:cubicBezTo>
                                  <a:cubicBezTo>
                                    <a:pt x="721" y="187"/>
                                    <a:pt x="730" y="177"/>
                                    <a:pt x="742" y="177"/>
                                  </a:cubicBezTo>
                                  <a:cubicBezTo>
                                    <a:pt x="753" y="177"/>
                                    <a:pt x="763" y="187"/>
                                    <a:pt x="763" y="199"/>
                                  </a:cubicBezTo>
                                  <a:close/>
                                  <a:moveTo>
                                    <a:pt x="755" y="199"/>
                                  </a:moveTo>
                                  <a:cubicBezTo>
                                    <a:pt x="755" y="199"/>
                                    <a:pt x="755" y="200"/>
                                    <a:pt x="755" y="200"/>
                                  </a:cubicBezTo>
                                  <a:cubicBezTo>
                                    <a:pt x="757" y="201"/>
                                    <a:pt x="759" y="202"/>
                                    <a:pt x="761" y="202"/>
                                  </a:cubicBezTo>
                                  <a:cubicBezTo>
                                    <a:pt x="761" y="201"/>
                                    <a:pt x="761" y="200"/>
                                    <a:pt x="761" y="199"/>
                                  </a:cubicBezTo>
                                  <a:cubicBezTo>
                                    <a:pt x="761" y="193"/>
                                    <a:pt x="759" y="188"/>
                                    <a:pt x="755" y="185"/>
                                  </a:cubicBezTo>
                                  <a:cubicBezTo>
                                    <a:pt x="752" y="181"/>
                                    <a:pt x="747" y="179"/>
                                    <a:pt x="742" y="179"/>
                                  </a:cubicBezTo>
                                  <a:cubicBezTo>
                                    <a:pt x="736" y="179"/>
                                    <a:pt x="731" y="181"/>
                                    <a:pt x="728" y="185"/>
                                  </a:cubicBezTo>
                                  <a:cubicBezTo>
                                    <a:pt x="724" y="188"/>
                                    <a:pt x="722" y="193"/>
                                    <a:pt x="722" y="199"/>
                                  </a:cubicBezTo>
                                  <a:cubicBezTo>
                                    <a:pt x="722" y="200"/>
                                    <a:pt x="722" y="201"/>
                                    <a:pt x="723" y="202"/>
                                  </a:cubicBezTo>
                                  <a:cubicBezTo>
                                    <a:pt x="724" y="202"/>
                                    <a:pt x="726" y="201"/>
                                    <a:pt x="728" y="200"/>
                                  </a:cubicBezTo>
                                  <a:cubicBezTo>
                                    <a:pt x="728" y="200"/>
                                    <a:pt x="728" y="199"/>
                                    <a:pt x="728" y="199"/>
                                  </a:cubicBezTo>
                                  <a:cubicBezTo>
                                    <a:pt x="728" y="191"/>
                                    <a:pt x="734" y="185"/>
                                    <a:pt x="742" y="185"/>
                                  </a:cubicBezTo>
                                  <a:cubicBezTo>
                                    <a:pt x="749" y="185"/>
                                    <a:pt x="755" y="191"/>
                                    <a:pt x="755" y="199"/>
                                  </a:cubicBezTo>
                                  <a:close/>
                                  <a:moveTo>
                                    <a:pt x="748" y="199"/>
                                  </a:moveTo>
                                  <a:cubicBezTo>
                                    <a:pt x="748" y="199"/>
                                    <a:pt x="748" y="199"/>
                                    <a:pt x="748" y="199"/>
                                  </a:cubicBezTo>
                                  <a:cubicBezTo>
                                    <a:pt x="750" y="199"/>
                                    <a:pt x="752" y="200"/>
                                    <a:pt x="754" y="200"/>
                                  </a:cubicBezTo>
                                  <a:cubicBezTo>
                                    <a:pt x="754" y="200"/>
                                    <a:pt x="754" y="199"/>
                                    <a:pt x="754" y="199"/>
                                  </a:cubicBezTo>
                                  <a:cubicBezTo>
                                    <a:pt x="754" y="192"/>
                                    <a:pt x="748" y="187"/>
                                    <a:pt x="742" y="187"/>
                                  </a:cubicBezTo>
                                  <a:cubicBezTo>
                                    <a:pt x="735" y="187"/>
                                    <a:pt x="730" y="192"/>
                                    <a:pt x="730" y="199"/>
                                  </a:cubicBezTo>
                                  <a:cubicBezTo>
                                    <a:pt x="730" y="199"/>
                                    <a:pt x="730" y="200"/>
                                    <a:pt x="730" y="200"/>
                                  </a:cubicBezTo>
                                  <a:cubicBezTo>
                                    <a:pt x="732" y="200"/>
                                    <a:pt x="733" y="199"/>
                                    <a:pt x="735" y="199"/>
                                  </a:cubicBezTo>
                                  <a:cubicBezTo>
                                    <a:pt x="735" y="199"/>
                                    <a:pt x="735" y="199"/>
                                    <a:pt x="735" y="199"/>
                                  </a:cubicBezTo>
                                  <a:cubicBezTo>
                                    <a:pt x="735" y="195"/>
                                    <a:pt x="738" y="192"/>
                                    <a:pt x="742" y="192"/>
                                  </a:cubicBezTo>
                                  <a:cubicBezTo>
                                    <a:pt x="745" y="192"/>
                                    <a:pt x="748" y="195"/>
                                    <a:pt x="748" y="199"/>
                                  </a:cubicBezTo>
                                  <a:close/>
                                  <a:moveTo>
                                    <a:pt x="742" y="193"/>
                                  </a:moveTo>
                                  <a:cubicBezTo>
                                    <a:pt x="739" y="193"/>
                                    <a:pt x="737" y="196"/>
                                    <a:pt x="737" y="199"/>
                                  </a:cubicBezTo>
                                  <a:cubicBezTo>
                                    <a:pt x="737" y="199"/>
                                    <a:pt x="737" y="199"/>
                                    <a:pt x="737" y="199"/>
                                  </a:cubicBezTo>
                                  <a:cubicBezTo>
                                    <a:pt x="738" y="199"/>
                                    <a:pt x="740" y="199"/>
                                    <a:pt x="742" y="199"/>
                                  </a:cubicBezTo>
                                  <a:cubicBezTo>
                                    <a:pt x="743" y="199"/>
                                    <a:pt x="745" y="199"/>
                                    <a:pt x="747" y="199"/>
                                  </a:cubicBezTo>
                                  <a:cubicBezTo>
                                    <a:pt x="747" y="199"/>
                                    <a:pt x="747" y="199"/>
                                    <a:pt x="747" y="199"/>
                                  </a:cubicBezTo>
                                  <a:cubicBezTo>
                                    <a:pt x="747" y="196"/>
                                    <a:pt x="745" y="193"/>
                                    <a:pt x="742" y="193"/>
                                  </a:cubicBezTo>
                                  <a:close/>
                                  <a:moveTo>
                                    <a:pt x="772" y="209"/>
                                  </a:moveTo>
                                  <a:cubicBezTo>
                                    <a:pt x="773" y="208"/>
                                    <a:pt x="774" y="208"/>
                                    <a:pt x="775" y="207"/>
                                  </a:cubicBezTo>
                                  <a:cubicBezTo>
                                    <a:pt x="776" y="204"/>
                                    <a:pt x="776" y="201"/>
                                    <a:pt x="776" y="199"/>
                                  </a:cubicBezTo>
                                  <a:cubicBezTo>
                                    <a:pt x="776" y="189"/>
                                    <a:pt x="772" y="181"/>
                                    <a:pt x="766" y="174"/>
                                  </a:cubicBezTo>
                                  <a:cubicBezTo>
                                    <a:pt x="760" y="168"/>
                                    <a:pt x="751" y="164"/>
                                    <a:pt x="742" y="164"/>
                                  </a:cubicBezTo>
                                  <a:cubicBezTo>
                                    <a:pt x="732" y="164"/>
                                    <a:pt x="724" y="168"/>
                                    <a:pt x="717" y="174"/>
                                  </a:cubicBezTo>
                                  <a:cubicBezTo>
                                    <a:pt x="711" y="181"/>
                                    <a:pt x="707" y="189"/>
                                    <a:pt x="707" y="199"/>
                                  </a:cubicBezTo>
                                  <a:cubicBezTo>
                                    <a:pt x="707" y="201"/>
                                    <a:pt x="708" y="204"/>
                                    <a:pt x="708" y="207"/>
                                  </a:cubicBezTo>
                                  <a:cubicBezTo>
                                    <a:pt x="709" y="207"/>
                                    <a:pt x="710" y="208"/>
                                    <a:pt x="711" y="209"/>
                                  </a:cubicBezTo>
                                  <a:cubicBezTo>
                                    <a:pt x="712" y="208"/>
                                    <a:pt x="713" y="207"/>
                                    <a:pt x="714" y="207"/>
                                  </a:cubicBezTo>
                                  <a:cubicBezTo>
                                    <a:pt x="713" y="204"/>
                                    <a:pt x="713" y="201"/>
                                    <a:pt x="713" y="199"/>
                                  </a:cubicBezTo>
                                  <a:cubicBezTo>
                                    <a:pt x="713" y="183"/>
                                    <a:pt x="726" y="170"/>
                                    <a:pt x="742" y="170"/>
                                  </a:cubicBezTo>
                                  <a:cubicBezTo>
                                    <a:pt x="758" y="170"/>
                                    <a:pt x="770" y="183"/>
                                    <a:pt x="770" y="199"/>
                                  </a:cubicBezTo>
                                  <a:cubicBezTo>
                                    <a:pt x="770" y="201"/>
                                    <a:pt x="770" y="204"/>
                                    <a:pt x="769" y="207"/>
                                  </a:cubicBezTo>
                                  <a:cubicBezTo>
                                    <a:pt x="770" y="207"/>
                                    <a:pt x="771" y="208"/>
                                    <a:pt x="772" y="209"/>
                                  </a:cubicBezTo>
                                  <a:close/>
                                  <a:moveTo>
                                    <a:pt x="763" y="147"/>
                                  </a:moveTo>
                                  <a:cubicBezTo>
                                    <a:pt x="763" y="149"/>
                                    <a:pt x="763" y="150"/>
                                    <a:pt x="762" y="152"/>
                                  </a:cubicBezTo>
                                  <a:cubicBezTo>
                                    <a:pt x="764" y="152"/>
                                    <a:pt x="766" y="153"/>
                                    <a:pt x="768" y="155"/>
                                  </a:cubicBezTo>
                                  <a:cubicBezTo>
                                    <a:pt x="769" y="152"/>
                                    <a:pt x="769" y="150"/>
                                    <a:pt x="769" y="147"/>
                                  </a:cubicBezTo>
                                  <a:cubicBezTo>
                                    <a:pt x="769" y="140"/>
                                    <a:pt x="766" y="133"/>
                                    <a:pt x="761" y="128"/>
                                  </a:cubicBezTo>
                                  <a:cubicBezTo>
                                    <a:pt x="756" y="123"/>
                                    <a:pt x="749" y="120"/>
                                    <a:pt x="742" y="120"/>
                                  </a:cubicBezTo>
                                  <a:cubicBezTo>
                                    <a:pt x="734" y="120"/>
                                    <a:pt x="727" y="123"/>
                                    <a:pt x="722" y="128"/>
                                  </a:cubicBezTo>
                                  <a:cubicBezTo>
                                    <a:pt x="718" y="133"/>
                                    <a:pt x="714" y="140"/>
                                    <a:pt x="714" y="147"/>
                                  </a:cubicBezTo>
                                  <a:cubicBezTo>
                                    <a:pt x="714" y="150"/>
                                    <a:pt x="715" y="152"/>
                                    <a:pt x="715" y="155"/>
                                  </a:cubicBezTo>
                                  <a:cubicBezTo>
                                    <a:pt x="717" y="153"/>
                                    <a:pt x="719" y="152"/>
                                    <a:pt x="721" y="152"/>
                                  </a:cubicBezTo>
                                  <a:cubicBezTo>
                                    <a:pt x="721" y="150"/>
                                    <a:pt x="721" y="149"/>
                                    <a:pt x="721" y="147"/>
                                  </a:cubicBezTo>
                                  <a:cubicBezTo>
                                    <a:pt x="721" y="135"/>
                                    <a:pt x="730" y="126"/>
                                    <a:pt x="742" y="126"/>
                                  </a:cubicBezTo>
                                  <a:cubicBezTo>
                                    <a:pt x="753" y="126"/>
                                    <a:pt x="763" y="135"/>
                                    <a:pt x="763" y="147"/>
                                  </a:cubicBezTo>
                                  <a:close/>
                                  <a:moveTo>
                                    <a:pt x="755" y="147"/>
                                  </a:moveTo>
                                  <a:cubicBezTo>
                                    <a:pt x="755" y="148"/>
                                    <a:pt x="755" y="148"/>
                                    <a:pt x="755" y="149"/>
                                  </a:cubicBezTo>
                                  <a:cubicBezTo>
                                    <a:pt x="757" y="150"/>
                                    <a:pt x="759" y="150"/>
                                    <a:pt x="761" y="151"/>
                                  </a:cubicBezTo>
                                  <a:cubicBezTo>
                                    <a:pt x="761" y="150"/>
                                    <a:pt x="761" y="148"/>
                                    <a:pt x="761" y="147"/>
                                  </a:cubicBezTo>
                                  <a:cubicBezTo>
                                    <a:pt x="761" y="142"/>
                                    <a:pt x="759" y="137"/>
                                    <a:pt x="755" y="133"/>
                                  </a:cubicBezTo>
                                  <a:cubicBezTo>
                                    <a:pt x="752" y="130"/>
                                    <a:pt x="747" y="128"/>
                                    <a:pt x="742" y="128"/>
                                  </a:cubicBezTo>
                                  <a:cubicBezTo>
                                    <a:pt x="736" y="128"/>
                                    <a:pt x="731" y="130"/>
                                    <a:pt x="728" y="133"/>
                                  </a:cubicBezTo>
                                  <a:cubicBezTo>
                                    <a:pt x="724" y="137"/>
                                    <a:pt x="722" y="142"/>
                                    <a:pt x="722" y="147"/>
                                  </a:cubicBezTo>
                                  <a:cubicBezTo>
                                    <a:pt x="722" y="148"/>
                                    <a:pt x="722" y="150"/>
                                    <a:pt x="723" y="151"/>
                                  </a:cubicBezTo>
                                  <a:cubicBezTo>
                                    <a:pt x="724" y="150"/>
                                    <a:pt x="726" y="150"/>
                                    <a:pt x="728" y="149"/>
                                  </a:cubicBezTo>
                                  <a:cubicBezTo>
                                    <a:pt x="728" y="148"/>
                                    <a:pt x="728" y="148"/>
                                    <a:pt x="728" y="147"/>
                                  </a:cubicBezTo>
                                  <a:cubicBezTo>
                                    <a:pt x="728" y="140"/>
                                    <a:pt x="734" y="134"/>
                                    <a:pt x="742" y="134"/>
                                  </a:cubicBezTo>
                                  <a:cubicBezTo>
                                    <a:pt x="749" y="134"/>
                                    <a:pt x="755" y="140"/>
                                    <a:pt x="755" y="147"/>
                                  </a:cubicBezTo>
                                  <a:close/>
                                  <a:moveTo>
                                    <a:pt x="748" y="147"/>
                                  </a:moveTo>
                                  <a:cubicBezTo>
                                    <a:pt x="748" y="147"/>
                                    <a:pt x="748" y="148"/>
                                    <a:pt x="748" y="148"/>
                                  </a:cubicBezTo>
                                  <a:cubicBezTo>
                                    <a:pt x="750" y="148"/>
                                    <a:pt x="752" y="148"/>
                                    <a:pt x="754" y="149"/>
                                  </a:cubicBezTo>
                                  <a:cubicBezTo>
                                    <a:pt x="754" y="148"/>
                                    <a:pt x="754" y="148"/>
                                    <a:pt x="754" y="147"/>
                                  </a:cubicBezTo>
                                  <a:cubicBezTo>
                                    <a:pt x="754" y="141"/>
                                    <a:pt x="748" y="135"/>
                                    <a:pt x="742" y="135"/>
                                  </a:cubicBezTo>
                                  <a:cubicBezTo>
                                    <a:pt x="735" y="135"/>
                                    <a:pt x="730" y="141"/>
                                    <a:pt x="730" y="147"/>
                                  </a:cubicBezTo>
                                  <a:cubicBezTo>
                                    <a:pt x="730" y="148"/>
                                    <a:pt x="730" y="148"/>
                                    <a:pt x="730" y="149"/>
                                  </a:cubicBezTo>
                                  <a:cubicBezTo>
                                    <a:pt x="732" y="148"/>
                                    <a:pt x="733" y="148"/>
                                    <a:pt x="735" y="148"/>
                                  </a:cubicBezTo>
                                  <a:cubicBezTo>
                                    <a:pt x="735" y="148"/>
                                    <a:pt x="735" y="147"/>
                                    <a:pt x="735" y="147"/>
                                  </a:cubicBezTo>
                                  <a:cubicBezTo>
                                    <a:pt x="735" y="143"/>
                                    <a:pt x="738" y="140"/>
                                    <a:pt x="742" y="140"/>
                                  </a:cubicBezTo>
                                  <a:cubicBezTo>
                                    <a:pt x="745" y="140"/>
                                    <a:pt x="748" y="143"/>
                                    <a:pt x="748" y="147"/>
                                  </a:cubicBezTo>
                                  <a:close/>
                                  <a:moveTo>
                                    <a:pt x="742" y="142"/>
                                  </a:moveTo>
                                  <a:cubicBezTo>
                                    <a:pt x="739" y="142"/>
                                    <a:pt x="737" y="144"/>
                                    <a:pt x="737" y="147"/>
                                  </a:cubicBezTo>
                                  <a:cubicBezTo>
                                    <a:pt x="737" y="147"/>
                                    <a:pt x="737" y="147"/>
                                    <a:pt x="737" y="148"/>
                                  </a:cubicBezTo>
                                  <a:cubicBezTo>
                                    <a:pt x="738" y="147"/>
                                    <a:pt x="740" y="147"/>
                                    <a:pt x="742" y="147"/>
                                  </a:cubicBezTo>
                                  <a:cubicBezTo>
                                    <a:pt x="743" y="147"/>
                                    <a:pt x="745" y="147"/>
                                    <a:pt x="747" y="148"/>
                                  </a:cubicBezTo>
                                  <a:cubicBezTo>
                                    <a:pt x="747" y="147"/>
                                    <a:pt x="747" y="147"/>
                                    <a:pt x="747" y="147"/>
                                  </a:cubicBezTo>
                                  <a:cubicBezTo>
                                    <a:pt x="747" y="144"/>
                                    <a:pt x="745" y="142"/>
                                    <a:pt x="742" y="142"/>
                                  </a:cubicBezTo>
                                  <a:close/>
                                  <a:moveTo>
                                    <a:pt x="772" y="157"/>
                                  </a:moveTo>
                                  <a:cubicBezTo>
                                    <a:pt x="773" y="157"/>
                                    <a:pt x="774" y="156"/>
                                    <a:pt x="775" y="156"/>
                                  </a:cubicBezTo>
                                  <a:cubicBezTo>
                                    <a:pt x="776" y="153"/>
                                    <a:pt x="776" y="150"/>
                                    <a:pt x="776" y="147"/>
                                  </a:cubicBezTo>
                                  <a:cubicBezTo>
                                    <a:pt x="776" y="138"/>
                                    <a:pt x="772" y="129"/>
                                    <a:pt x="766" y="123"/>
                                  </a:cubicBezTo>
                                  <a:cubicBezTo>
                                    <a:pt x="760" y="117"/>
                                    <a:pt x="751" y="113"/>
                                    <a:pt x="742" y="113"/>
                                  </a:cubicBezTo>
                                  <a:cubicBezTo>
                                    <a:pt x="732" y="113"/>
                                    <a:pt x="724" y="117"/>
                                    <a:pt x="717" y="123"/>
                                  </a:cubicBezTo>
                                  <a:cubicBezTo>
                                    <a:pt x="711" y="129"/>
                                    <a:pt x="707" y="138"/>
                                    <a:pt x="707" y="147"/>
                                  </a:cubicBezTo>
                                  <a:cubicBezTo>
                                    <a:pt x="707" y="150"/>
                                    <a:pt x="708" y="153"/>
                                    <a:pt x="708" y="155"/>
                                  </a:cubicBezTo>
                                  <a:cubicBezTo>
                                    <a:pt x="709" y="156"/>
                                    <a:pt x="710" y="157"/>
                                    <a:pt x="711" y="157"/>
                                  </a:cubicBezTo>
                                  <a:cubicBezTo>
                                    <a:pt x="712" y="157"/>
                                    <a:pt x="713" y="156"/>
                                    <a:pt x="714" y="155"/>
                                  </a:cubicBezTo>
                                  <a:cubicBezTo>
                                    <a:pt x="713" y="153"/>
                                    <a:pt x="713" y="150"/>
                                    <a:pt x="713" y="147"/>
                                  </a:cubicBezTo>
                                  <a:cubicBezTo>
                                    <a:pt x="713" y="131"/>
                                    <a:pt x="726" y="118"/>
                                    <a:pt x="742" y="118"/>
                                  </a:cubicBezTo>
                                  <a:cubicBezTo>
                                    <a:pt x="758" y="118"/>
                                    <a:pt x="770" y="131"/>
                                    <a:pt x="770" y="147"/>
                                  </a:cubicBezTo>
                                  <a:cubicBezTo>
                                    <a:pt x="770" y="150"/>
                                    <a:pt x="770" y="153"/>
                                    <a:pt x="769" y="155"/>
                                  </a:cubicBezTo>
                                  <a:cubicBezTo>
                                    <a:pt x="770" y="156"/>
                                    <a:pt x="771" y="157"/>
                                    <a:pt x="772" y="157"/>
                                  </a:cubicBezTo>
                                  <a:close/>
                                  <a:moveTo>
                                    <a:pt x="763" y="96"/>
                                  </a:moveTo>
                                  <a:cubicBezTo>
                                    <a:pt x="763" y="97"/>
                                    <a:pt x="763" y="99"/>
                                    <a:pt x="762" y="100"/>
                                  </a:cubicBezTo>
                                  <a:cubicBezTo>
                                    <a:pt x="764" y="101"/>
                                    <a:pt x="766" y="102"/>
                                    <a:pt x="768" y="103"/>
                                  </a:cubicBezTo>
                                  <a:cubicBezTo>
                                    <a:pt x="769" y="101"/>
                                    <a:pt x="769" y="98"/>
                                    <a:pt x="769" y="96"/>
                                  </a:cubicBezTo>
                                  <a:cubicBezTo>
                                    <a:pt x="769" y="88"/>
                                    <a:pt x="766" y="81"/>
                                    <a:pt x="761" y="77"/>
                                  </a:cubicBezTo>
                                  <a:cubicBezTo>
                                    <a:pt x="756" y="72"/>
                                    <a:pt x="749" y="69"/>
                                    <a:pt x="742" y="69"/>
                                  </a:cubicBezTo>
                                  <a:cubicBezTo>
                                    <a:pt x="734" y="69"/>
                                    <a:pt x="727" y="72"/>
                                    <a:pt x="722" y="77"/>
                                  </a:cubicBezTo>
                                  <a:cubicBezTo>
                                    <a:pt x="718" y="81"/>
                                    <a:pt x="714" y="88"/>
                                    <a:pt x="714" y="96"/>
                                  </a:cubicBezTo>
                                  <a:cubicBezTo>
                                    <a:pt x="714" y="98"/>
                                    <a:pt x="715" y="101"/>
                                    <a:pt x="715" y="103"/>
                                  </a:cubicBezTo>
                                  <a:cubicBezTo>
                                    <a:pt x="717" y="102"/>
                                    <a:pt x="719" y="101"/>
                                    <a:pt x="721" y="100"/>
                                  </a:cubicBezTo>
                                  <a:cubicBezTo>
                                    <a:pt x="721" y="99"/>
                                    <a:pt x="721" y="97"/>
                                    <a:pt x="721" y="96"/>
                                  </a:cubicBezTo>
                                  <a:cubicBezTo>
                                    <a:pt x="721" y="84"/>
                                    <a:pt x="730" y="75"/>
                                    <a:pt x="742" y="75"/>
                                  </a:cubicBezTo>
                                  <a:cubicBezTo>
                                    <a:pt x="753" y="75"/>
                                    <a:pt x="763" y="84"/>
                                    <a:pt x="763" y="96"/>
                                  </a:cubicBezTo>
                                  <a:close/>
                                  <a:moveTo>
                                    <a:pt x="755" y="96"/>
                                  </a:moveTo>
                                  <a:cubicBezTo>
                                    <a:pt x="755" y="96"/>
                                    <a:pt x="755" y="97"/>
                                    <a:pt x="755" y="98"/>
                                  </a:cubicBezTo>
                                  <a:cubicBezTo>
                                    <a:pt x="757" y="98"/>
                                    <a:pt x="759" y="99"/>
                                    <a:pt x="761" y="100"/>
                                  </a:cubicBezTo>
                                  <a:cubicBezTo>
                                    <a:pt x="761" y="98"/>
                                    <a:pt x="761" y="97"/>
                                    <a:pt x="761" y="96"/>
                                  </a:cubicBezTo>
                                  <a:cubicBezTo>
                                    <a:pt x="761" y="90"/>
                                    <a:pt x="759" y="86"/>
                                    <a:pt x="755" y="82"/>
                                  </a:cubicBezTo>
                                  <a:cubicBezTo>
                                    <a:pt x="752" y="78"/>
                                    <a:pt x="747" y="76"/>
                                    <a:pt x="742" y="76"/>
                                  </a:cubicBezTo>
                                  <a:cubicBezTo>
                                    <a:pt x="736" y="76"/>
                                    <a:pt x="731" y="78"/>
                                    <a:pt x="728" y="82"/>
                                  </a:cubicBezTo>
                                  <a:cubicBezTo>
                                    <a:pt x="724" y="86"/>
                                    <a:pt x="722" y="90"/>
                                    <a:pt x="722" y="96"/>
                                  </a:cubicBezTo>
                                  <a:cubicBezTo>
                                    <a:pt x="722" y="97"/>
                                    <a:pt x="722" y="98"/>
                                    <a:pt x="723" y="100"/>
                                  </a:cubicBezTo>
                                  <a:cubicBezTo>
                                    <a:pt x="724" y="99"/>
                                    <a:pt x="726" y="98"/>
                                    <a:pt x="728" y="98"/>
                                  </a:cubicBezTo>
                                  <a:cubicBezTo>
                                    <a:pt x="728" y="97"/>
                                    <a:pt x="728" y="96"/>
                                    <a:pt x="728" y="96"/>
                                  </a:cubicBezTo>
                                  <a:cubicBezTo>
                                    <a:pt x="728" y="88"/>
                                    <a:pt x="734" y="82"/>
                                    <a:pt x="742" y="82"/>
                                  </a:cubicBezTo>
                                  <a:cubicBezTo>
                                    <a:pt x="749" y="82"/>
                                    <a:pt x="755" y="88"/>
                                    <a:pt x="755" y="96"/>
                                  </a:cubicBezTo>
                                  <a:close/>
                                  <a:moveTo>
                                    <a:pt x="748" y="96"/>
                                  </a:moveTo>
                                  <a:cubicBezTo>
                                    <a:pt x="748" y="96"/>
                                    <a:pt x="748" y="96"/>
                                    <a:pt x="748" y="96"/>
                                  </a:cubicBezTo>
                                  <a:cubicBezTo>
                                    <a:pt x="750" y="97"/>
                                    <a:pt x="752" y="97"/>
                                    <a:pt x="754" y="97"/>
                                  </a:cubicBezTo>
                                  <a:cubicBezTo>
                                    <a:pt x="754" y="97"/>
                                    <a:pt x="754" y="96"/>
                                    <a:pt x="754" y="96"/>
                                  </a:cubicBezTo>
                                  <a:cubicBezTo>
                                    <a:pt x="754" y="89"/>
                                    <a:pt x="748" y="84"/>
                                    <a:pt x="742" y="84"/>
                                  </a:cubicBezTo>
                                  <a:cubicBezTo>
                                    <a:pt x="735" y="84"/>
                                    <a:pt x="730" y="89"/>
                                    <a:pt x="730" y="96"/>
                                  </a:cubicBezTo>
                                  <a:cubicBezTo>
                                    <a:pt x="730" y="96"/>
                                    <a:pt x="730" y="97"/>
                                    <a:pt x="730" y="97"/>
                                  </a:cubicBezTo>
                                  <a:cubicBezTo>
                                    <a:pt x="732" y="97"/>
                                    <a:pt x="733" y="97"/>
                                    <a:pt x="735" y="96"/>
                                  </a:cubicBezTo>
                                  <a:cubicBezTo>
                                    <a:pt x="735" y="96"/>
                                    <a:pt x="735" y="96"/>
                                    <a:pt x="735" y="96"/>
                                  </a:cubicBezTo>
                                  <a:cubicBezTo>
                                    <a:pt x="735" y="92"/>
                                    <a:pt x="738" y="89"/>
                                    <a:pt x="742" y="89"/>
                                  </a:cubicBezTo>
                                  <a:cubicBezTo>
                                    <a:pt x="745" y="89"/>
                                    <a:pt x="748" y="92"/>
                                    <a:pt x="748" y="96"/>
                                  </a:cubicBezTo>
                                  <a:close/>
                                  <a:moveTo>
                                    <a:pt x="742" y="91"/>
                                  </a:moveTo>
                                  <a:cubicBezTo>
                                    <a:pt x="739" y="91"/>
                                    <a:pt x="737" y="93"/>
                                    <a:pt x="737" y="96"/>
                                  </a:cubicBezTo>
                                  <a:cubicBezTo>
                                    <a:pt x="737" y="96"/>
                                    <a:pt x="737" y="96"/>
                                    <a:pt x="737" y="96"/>
                                  </a:cubicBezTo>
                                  <a:cubicBezTo>
                                    <a:pt x="738" y="96"/>
                                    <a:pt x="740" y="96"/>
                                    <a:pt x="742" y="96"/>
                                  </a:cubicBezTo>
                                  <a:cubicBezTo>
                                    <a:pt x="743" y="96"/>
                                    <a:pt x="745" y="96"/>
                                    <a:pt x="747" y="96"/>
                                  </a:cubicBezTo>
                                  <a:cubicBezTo>
                                    <a:pt x="747" y="96"/>
                                    <a:pt x="747" y="96"/>
                                    <a:pt x="747" y="96"/>
                                  </a:cubicBezTo>
                                  <a:cubicBezTo>
                                    <a:pt x="747" y="93"/>
                                    <a:pt x="745" y="91"/>
                                    <a:pt x="742" y="91"/>
                                  </a:cubicBezTo>
                                  <a:close/>
                                  <a:moveTo>
                                    <a:pt x="772" y="106"/>
                                  </a:moveTo>
                                  <a:cubicBezTo>
                                    <a:pt x="773" y="105"/>
                                    <a:pt x="774" y="105"/>
                                    <a:pt x="775" y="104"/>
                                  </a:cubicBezTo>
                                  <a:cubicBezTo>
                                    <a:pt x="776" y="101"/>
                                    <a:pt x="776" y="99"/>
                                    <a:pt x="776" y="96"/>
                                  </a:cubicBezTo>
                                  <a:cubicBezTo>
                                    <a:pt x="776" y="86"/>
                                    <a:pt x="772" y="78"/>
                                    <a:pt x="766" y="72"/>
                                  </a:cubicBezTo>
                                  <a:cubicBezTo>
                                    <a:pt x="760" y="65"/>
                                    <a:pt x="751" y="62"/>
                                    <a:pt x="742" y="62"/>
                                  </a:cubicBezTo>
                                  <a:cubicBezTo>
                                    <a:pt x="732" y="62"/>
                                    <a:pt x="724" y="65"/>
                                    <a:pt x="717" y="72"/>
                                  </a:cubicBezTo>
                                  <a:cubicBezTo>
                                    <a:pt x="711" y="78"/>
                                    <a:pt x="707" y="86"/>
                                    <a:pt x="707" y="96"/>
                                  </a:cubicBezTo>
                                  <a:cubicBezTo>
                                    <a:pt x="707" y="99"/>
                                    <a:pt x="708" y="101"/>
                                    <a:pt x="708" y="104"/>
                                  </a:cubicBezTo>
                                  <a:cubicBezTo>
                                    <a:pt x="709" y="105"/>
                                    <a:pt x="710" y="105"/>
                                    <a:pt x="711" y="106"/>
                                  </a:cubicBezTo>
                                  <a:cubicBezTo>
                                    <a:pt x="712" y="105"/>
                                    <a:pt x="713" y="105"/>
                                    <a:pt x="714" y="104"/>
                                  </a:cubicBezTo>
                                  <a:cubicBezTo>
                                    <a:pt x="713" y="101"/>
                                    <a:pt x="713" y="99"/>
                                    <a:pt x="713" y="96"/>
                                  </a:cubicBezTo>
                                  <a:cubicBezTo>
                                    <a:pt x="713" y="80"/>
                                    <a:pt x="726" y="67"/>
                                    <a:pt x="742" y="67"/>
                                  </a:cubicBezTo>
                                  <a:cubicBezTo>
                                    <a:pt x="758" y="67"/>
                                    <a:pt x="770" y="80"/>
                                    <a:pt x="770" y="96"/>
                                  </a:cubicBezTo>
                                  <a:cubicBezTo>
                                    <a:pt x="770" y="99"/>
                                    <a:pt x="770" y="101"/>
                                    <a:pt x="769" y="104"/>
                                  </a:cubicBezTo>
                                  <a:cubicBezTo>
                                    <a:pt x="770" y="105"/>
                                    <a:pt x="771" y="105"/>
                                    <a:pt x="772" y="106"/>
                                  </a:cubicBezTo>
                                  <a:close/>
                                  <a:moveTo>
                                    <a:pt x="704" y="61"/>
                                  </a:moveTo>
                                  <a:cubicBezTo>
                                    <a:pt x="697" y="56"/>
                                    <a:pt x="689" y="54"/>
                                    <a:pt x="681" y="54"/>
                                  </a:cubicBezTo>
                                  <a:cubicBezTo>
                                    <a:pt x="672" y="54"/>
                                    <a:pt x="665" y="56"/>
                                    <a:pt x="658" y="61"/>
                                  </a:cubicBezTo>
                                  <a:cubicBezTo>
                                    <a:pt x="659" y="62"/>
                                    <a:pt x="661" y="64"/>
                                    <a:pt x="662" y="65"/>
                                  </a:cubicBezTo>
                                  <a:cubicBezTo>
                                    <a:pt x="667" y="62"/>
                                    <a:pt x="674" y="60"/>
                                    <a:pt x="681" y="60"/>
                                  </a:cubicBezTo>
                                  <a:cubicBezTo>
                                    <a:pt x="688" y="60"/>
                                    <a:pt x="695" y="62"/>
                                    <a:pt x="700" y="66"/>
                                  </a:cubicBezTo>
                                  <a:cubicBezTo>
                                    <a:pt x="701" y="64"/>
                                    <a:pt x="703" y="62"/>
                                    <a:pt x="704" y="61"/>
                                  </a:cubicBezTo>
                                  <a:close/>
                                  <a:moveTo>
                                    <a:pt x="583" y="61"/>
                                  </a:moveTo>
                                  <a:cubicBezTo>
                                    <a:pt x="577" y="56"/>
                                    <a:pt x="569" y="54"/>
                                    <a:pt x="560" y="54"/>
                                  </a:cubicBezTo>
                                  <a:cubicBezTo>
                                    <a:pt x="551" y="54"/>
                                    <a:pt x="543" y="57"/>
                                    <a:pt x="536" y="61"/>
                                  </a:cubicBezTo>
                                  <a:cubicBezTo>
                                    <a:pt x="538" y="63"/>
                                    <a:pt x="539" y="64"/>
                                    <a:pt x="540" y="66"/>
                                  </a:cubicBezTo>
                                  <a:cubicBezTo>
                                    <a:pt x="546" y="62"/>
                                    <a:pt x="553" y="60"/>
                                    <a:pt x="560" y="60"/>
                                  </a:cubicBezTo>
                                  <a:cubicBezTo>
                                    <a:pt x="567" y="60"/>
                                    <a:pt x="574" y="62"/>
                                    <a:pt x="579" y="66"/>
                                  </a:cubicBezTo>
                                  <a:cubicBezTo>
                                    <a:pt x="581" y="64"/>
                                    <a:pt x="582" y="62"/>
                                    <a:pt x="583" y="61"/>
                                  </a:cubicBezTo>
                                  <a:close/>
                                  <a:moveTo>
                                    <a:pt x="461" y="61"/>
                                  </a:moveTo>
                                  <a:cubicBezTo>
                                    <a:pt x="454" y="56"/>
                                    <a:pt x="446" y="54"/>
                                    <a:pt x="438" y="54"/>
                                  </a:cubicBezTo>
                                  <a:cubicBezTo>
                                    <a:pt x="429" y="54"/>
                                    <a:pt x="422" y="56"/>
                                    <a:pt x="415" y="61"/>
                                  </a:cubicBezTo>
                                  <a:cubicBezTo>
                                    <a:pt x="416" y="62"/>
                                    <a:pt x="418" y="64"/>
                                    <a:pt x="419" y="65"/>
                                  </a:cubicBezTo>
                                  <a:cubicBezTo>
                                    <a:pt x="424" y="62"/>
                                    <a:pt x="431" y="60"/>
                                    <a:pt x="438" y="60"/>
                                  </a:cubicBezTo>
                                  <a:cubicBezTo>
                                    <a:pt x="445" y="60"/>
                                    <a:pt x="452" y="62"/>
                                    <a:pt x="457" y="66"/>
                                  </a:cubicBezTo>
                                  <a:cubicBezTo>
                                    <a:pt x="458" y="64"/>
                                    <a:pt x="460" y="62"/>
                                    <a:pt x="461" y="61"/>
                                  </a:cubicBezTo>
                                  <a:close/>
                                  <a:moveTo>
                                    <a:pt x="340" y="61"/>
                                  </a:moveTo>
                                  <a:cubicBezTo>
                                    <a:pt x="334" y="56"/>
                                    <a:pt x="326" y="54"/>
                                    <a:pt x="317" y="54"/>
                                  </a:cubicBezTo>
                                  <a:cubicBezTo>
                                    <a:pt x="308" y="54"/>
                                    <a:pt x="300" y="56"/>
                                    <a:pt x="293" y="61"/>
                                  </a:cubicBezTo>
                                  <a:cubicBezTo>
                                    <a:pt x="295" y="63"/>
                                    <a:pt x="296" y="64"/>
                                    <a:pt x="297" y="66"/>
                                  </a:cubicBezTo>
                                  <a:cubicBezTo>
                                    <a:pt x="303" y="62"/>
                                    <a:pt x="310" y="60"/>
                                    <a:pt x="317" y="60"/>
                                  </a:cubicBezTo>
                                  <a:cubicBezTo>
                                    <a:pt x="324" y="60"/>
                                    <a:pt x="331" y="62"/>
                                    <a:pt x="336" y="66"/>
                                  </a:cubicBezTo>
                                  <a:cubicBezTo>
                                    <a:pt x="338" y="64"/>
                                    <a:pt x="339" y="62"/>
                                    <a:pt x="340" y="61"/>
                                  </a:cubicBezTo>
                                  <a:close/>
                                  <a:moveTo>
                                    <a:pt x="218" y="61"/>
                                  </a:moveTo>
                                  <a:cubicBezTo>
                                    <a:pt x="212" y="56"/>
                                    <a:pt x="204" y="54"/>
                                    <a:pt x="195" y="54"/>
                                  </a:cubicBezTo>
                                  <a:cubicBezTo>
                                    <a:pt x="187" y="54"/>
                                    <a:pt x="179" y="56"/>
                                    <a:pt x="172" y="61"/>
                                  </a:cubicBezTo>
                                  <a:cubicBezTo>
                                    <a:pt x="174" y="62"/>
                                    <a:pt x="175" y="64"/>
                                    <a:pt x="176" y="65"/>
                                  </a:cubicBezTo>
                                  <a:cubicBezTo>
                                    <a:pt x="182" y="62"/>
                                    <a:pt x="188" y="60"/>
                                    <a:pt x="195" y="60"/>
                                  </a:cubicBezTo>
                                  <a:cubicBezTo>
                                    <a:pt x="202" y="60"/>
                                    <a:pt x="209" y="62"/>
                                    <a:pt x="214" y="66"/>
                                  </a:cubicBezTo>
                                  <a:cubicBezTo>
                                    <a:pt x="216" y="64"/>
                                    <a:pt x="217" y="62"/>
                                    <a:pt x="218" y="61"/>
                                  </a:cubicBezTo>
                                  <a:close/>
                                  <a:moveTo>
                                    <a:pt x="101" y="96"/>
                                  </a:moveTo>
                                  <a:cubicBezTo>
                                    <a:pt x="101" y="99"/>
                                    <a:pt x="101" y="101"/>
                                    <a:pt x="102" y="104"/>
                                  </a:cubicBezTo>
                                  <a:cubicBezTo>
                                    <a:pt x="103" y="105"/>
                                    <a:pt x="104" y="105"/>
                                    <a:pt x="105" y="106"/>
                                  </a:cubicBezTo>
                                  <a:cubicBezTo>
                                    <a:pt x="106" y="105"/>
                                    <a:pt x="106" y="105"/>
                                    <a:pt x="107" y="104"/>
                                  </a:cubicBezTo>
                                  <a:cubicBezTo>
                                    <a:pt x="107" y="101"/>
                                    <a:pt x="106" y="99"/>
                                    <a:pt x="106" y="96"/>
                                  </a:cubicBezTo>
                                  <a:cubicBezTo>
                                    <a:pt x="106" y="80"/>
                                    <a:pt x="119" y="67"/>
                                    <a:pt x="135" y="67"/>
                                  </a:cubicBezTo>
                                  <a:cubicBezTo>
                                    <a:pt x="151" y="67"/>
                                    <a:pt x="164" y="80"/>
                                    <a:pt x="164" y="96"/>
                                  </a:cubicBezTo>
                                  <a:cubicBezTo>
                                    <a:pt x="164" y="99"/>
                                    <a:pt x="163" y="101"/>
                                    <a:pt x="163" y="104"/>
                                  </a:cubicBezTo>
                                  <a:cubicBezTo>
                                    <a:pt x="163" y="105"/>
                                    <a:pt x="164" y="105"/>
                                    <a:pt x="165" y="106"/>
                                  </a:cubicBezTo>
                                  <a:cubicBezTo>
                                    <a:pt x="166" y="105"/>
                                    <a:pt x="167" y="104"/>
                                    <a:pt x="168" y="103"/>
                                  </a:cubicBezTo>
                                  <a:cubicBezTo>
                                    <a:pt x="169" y="101"/>
                                    <a:pt x="169" y="98"/>
                                    <a:pt x="169" y="96"/>
                                  </a:cubicBezTo>
                                  <a:cubicBezTo>
                                    <a:pt x="169" y="86"/>
                                    <a:pt x="165" y="78"/>
                                    <a:pt x="159" y="72"/>
                                  </a:cubicBezTo>
                                  <a:cubicBezTo>
                                    <a:pt x="153" y="65"/>
                                    <a:pt x="144" y="62"/>
                                    <a:pt x="135" y="62"/>
                                  </a:cubicBezTo>
                                  <a:cubicBezTo>
                                    <a:pt x="126" y="62"/>
                                    <a:pt x="117" y="65"/>
                                    <a:pt x="111" y="72"/>
                                  </a:cubicBezTo>
                                  <a:cubicBezTo>
                                    <a:pt x="105" y="78"/>
                                    <a:pt x="101" y="86"/>
                                    <a:pt x="101" y="96"/>
                                  </a:cubicBezTo>
                                  <a:close/>
                                  <a:moveTo>
                                    <a:pt x="156" y="96"/>
                                  </a:moveTo>
                                  <a:cubicBezTo>
                                    <a:pt x="156" y="97"/>
                                    <a:pt x="156" y="99"/>
                                    <a:pt x="156" y="100"/>
                                  </a:cubicBezTo>
                                  <a:cubicBezTo>
                                    <a:pt x="158" y="101"/>
                                    <a:pt x="159" y="102"/>
                                    <a:pt x="161" y="103"/>
                                  </a:cubicBezTo>
                                  <a:cubicBezTo>
                                    <a:pt x="162" y="101"/>
                                    <a:pt x="162" y="98"/>
                                    <a:pt x="162" y="96"/>
                                  </a:cubicBezTo>
                                  <a:cubicBezTo>
                                    <a:pt x="162" y="88"/>
                                    <a:pt x="159" y="81"/>
                                    <a:pt x="154" y="77"/>
                                  </a:cubicBezTo>
                                  <a:cubicBezTo>
                                    <a:pt x="149" y="72"/>
                                    <a:pt x="143" y="69"/>
                                    <a:pt x="135" y="69"/>
                                  </a:cubicBezTo>
                                  <a:cubicBezTo>
                                    <a:pt x="128" y="69"/>
                                    <a:pt x="121" y="72"/>
                                    <a:pt x="116" y="77"/>
                                  </a:cubicBezTo>
                                  <a:cubicBezTo>
                                    <a:pt x="111" y="81"/>
                                    <a:pt x="108" y="88"/>
                                    <a:pt x="108" y="96"/>
                                  </a:cubicBezTo>
                                  <a:cubicBezTo>
                                    <a:pt x="108" y="98"/>
                                    <a:pt x="108" y="101"/>
                                    <a:pt x="109" y="103"/>
                                  </a:cubicBezTo>
                                  <a:cubicBezTo>
                                    <a:pt x="111" y="102"/>
                                    <a:pt x="113" y="101"/>
                                    <a:pt x="114" y="100"/>
                                  </a:cubicBezTo>
                                  <a:cubicBezTo>
                                    <a:pt x="114" y="99"/>
                                    <a:pt x="114" y="97"/>
                                    <a:pt x="114" y="96"/>
                                  </a:cubicBezTo>
                                  <a:cubicBezTo>
                                    <a:pt x="114" y="84"/>
                                    <a:pt x="123" y="75"/>
                                    <a:pt x="135" y="75"/>
                                  </a:cubicBezTo>
                                  <a:cubicBezTo>
                                    <a:pt x="147" y="75"/>
                                    <a:pt x="156" y="84"/>
                                    <a:pt x="156" y="96"/>
                                  </a:cubicBezTo>
                                  <a:close/>
                                  <a:moveTo>
                                    <a:pt x="149" y="96"/>
                                  </a:moveTo>
                                  <a:cubicBezTo>
                                    <a:pt x="149" y="96"/>
                                    <a:pt x="149" y="97"/>
                                    <a:pt x="148" y="98"/>
                                  </a:cubicBezTo>
                                  <a:cubicBezTo>
                                    <a:pt x="150" y="98"/>
                                    <a:pt x="152" y="99"/>
                                    <a:pt x="154" y="100"/>
                                  </a:cubicBezTo>
                                  <a:cubicBezTo>
                                    <a:pt x="154" y="98"/>
                                    <a:pt x="155" y="97"/>
                                    <a:pt x="155" y="96"/>
                                  </a:cubicBezTo>
                                  <a:cubicBezTo>
                                    <a:pt x="155" y="90"/>
                                    <a:pt x="152" y="86"/>
                                    <a:pt x="149" y="82"/>
                                  </a:cubicBezTo>
                                  <a:cubicBezTo>
                                    <a:pt x="145" y="78"/>
                                    <a:pt x="140" y="76"/>
                                    <a:pt x="135" y="76"/>
                                  </a:cubicBezTo>
                                  <a:cubicBezTo>
                                    <a:pt x="130" y="76"/>
                                    <a:pt x="125" y="78"/>
                                    <a:pt x="121" y="82"/>
                                  </a:cubicBezTo>
                                  <a:cubicBezTo>
                                    <a:pt x="118" y="86"/>
                                    <a:pt x="116" y="90"/>
                                    <a:pt x="116" y="96"/>
                                  </a:cubicBezTo>
                                  <a:cubicBezTo>
                                    <a:pt x="116" y="97"/>
                                    <a:pt x="116" y="98"/>
                                    <a:pt x="116" y="100"/>
                                  </a:cubicBezTo>
                                  <a:cubicBezTo>
                                    <a:pt x="118" y="99"/>
                                    <a:pt x="120" y="98"/>
                                    <a:pt x="122" y="98"/>
                                  </a:cubicBezTo>
                                  <a:cubicBezTo>
                                    <a:pt x="122" y="97"/>
                                    <a:pt x="121" y="96"/>
                                    <a:pt x="121" y="96"/>
                                  </a:cubicBezTo>
                                  <a:cubicBezTo>
                                    <a:pt x="121" y="88"/>
                                    <a:pt x="128" y="82"/>
                                    <a:pt x="135" y="82"/>
                                  </a:cubicBezTo>
                                  <a:cubicBezTo>
                                    <a:pt x="143" y="82"/>
                                    <a:pt x="149" y="88"/>
                                    <a:pt x="149" y="96"/>
                                  </a:cubicBezTo>
                                  <a:close/>
                                  <a:moveTo>
                                    <a:pt x="142" y="96"/>
                                  </a:moveTo>
                                  <a:cubicBezTo>
                                    <a:pt x="142" y="96"/>
                                    <a:pt x="142" y="96"/>
                                    <a:pt x="142" y="96"/>
                                  </a:cubicBezTo>
                                  <a:cubicBezTo>
                                    <a:pt x="143" y="97"/>
                                    <a:pt x="145" y="97"/>
                                    <a:pt x="147" y="97"/>
                                  </a:cubicBezTo>
                                  <a:cubicBezTo>
                                    <a:pt x="147" y="97"/>
                                    <a:pt x="147" y="96"/>
                                    <a:pt x="147" y="96"/>
                                  </a:cubicBezTo>
                                  <a:cubicBezTo>
                                    <a:pt x="147" y="89"/>
                                    <a:pt x="142" y="84"/>
                                    <a:pt x="135" y="84"/>
                                  </a:cubicBezTo>
                                  <a:cubicBezTo>
                                    <a:pt x="128" y="84"/>
                                    <a:pt x="123" y="89"/>
                                    <a:pt x="123" y="96"/>
                                  </a:cubicBezTo>
                                  <a:cubicBezTo>
                                    <a:pt x="123" y="96"/>
                                    <a:pt x="123" y="97"/>
                                    <a:pt x="123" y="97"/>
                                  </a:cubicBezTo>
                                  <a:cubicBezTo>
                                    <a:pt x="125" y="97"/>
                                    <a:pt x="127" y="97"/>
                                    <a:pt x="128" y="96"/>
                                  </a:cubicBezTo>
                                  <a:cubicBezTo>
                                    <a:pt x="128" y="96"/>
                                    <a:pt x="128" y="96"/>
                                    <a:pt x="128" y="96"/>
                                  </a:cubicBezTo>
                                  <a:cubicBezTo>
                                    <a:pt x="128" y="92"/>
                                    <a:pt x="131" y="89"/>
                                    <a:pt x="135" y="89"/>
                                  </a:cubicBezTo>
                                  <a:cubicBezTo>
                                    <a:pt x="139" y="89"/>
                                    <a:pt x="142" y="92"/>
                                    <a:pt x="142" y="96"/>
                                  </a:cubicBezTo>
                                  <a:close/>
                                  <a:moveTo>
                                    <a:pt x="135" y="91"/>
                                  </a:moveTo>
                                  <a:cubicBezTo>
                                    <a:pt x="132" y="91"/>
                                    <a:pt x="130" y="93"/>
                                    <a:pt x="130" y="96"/>
                                  </a:cubicBezTo>
                                  <a:cubicBezTo>
                                    <a:pt x="130" y="96"/>
                                    <a:pt x="130" y="96"/>
                                    <a:pt x="130" y="96"/>
                                  </a:cubicBezTo>
                                  <a:cubicBezTo>
                                    <a:pt x="132" y="96"/>
                                    <a:pt x="133" y="96"/>
                                    <a:pt x="135" y="96"/>
                                  </a:cubicBezTo>
                                  <a:cubicBezTo>
                                    <a:pt x="137" y="96"/>
                                    <a:pt x="138" y="96"/>
                                    <a:pt x="140" y="96"/>
                                  </a:cubicBezTo>
                                  <a:cubicBezTo>
                                    <a:pt x="140" y="96"/>
                                    <a:pt x="140" y="96"/>
                                    <a:pt x="140" y="96"/>
                                  </a:cubicBezTo>
                                  <a:cubicBezTo>
                                    <a:pt x="140" y="93"/>
                                    <a:pt x="138" y="91"/>
                                    <a:pt x="135" y="91"/>
                                  </a:cubicBezTo>
                                  <a:close/>
                                  <a:moveTo>
                                    <a:pt x="101" y="147"/>
                                  </a:moveTo>
                                  <a:cubicBezTo>
                                    <a:pt x="101" y="150"/>
                                    <a:pt x="101" y="153"/>
                                    <a:pt x="102" y="155"/>
                                  </a:cubicBezTo>
                                  <a:cubicBezTo>
                                    <a:pt x="103" y="156"/>
                                    <a:pt x="104" y="157"/>
                                    <a:pt x="105" y="157"/>
                                  </a:cubicBezTo>
                                  <a:cubicBezTo>
                                    <a:pt x="106" y="157"/>
                                    <a:pt x="106" y="156"/>
                                    <a:pt x="107" y="155"/>
                                  </a:cubicBezTo>
                                  <a:cubicBezTo>
                                    <a:pt x="107" y="153"/>
                                    <a:pt x="106" y="150"/>
                                    <a:pt x="106" y="147"/>
                                  </a:cubicBezTo>
                                  <a:cubicBezTo>
                                    <a:pt x="106" y="131"/>
                                    <a:pt x="119" y="118"/>
                                    <a:pt x="135" y="118"/>
                                  </a:cubicBezTo>
                                  <a:cubicBezTo>
                                    <a:pt x="151" y="118"/>
                                    <a:pt x="164" y="131"/>
                                    <a:pt x="164" y="147"/>
                                  </a:cubicBezTo>
                                  <a:cubicBezTo>
                                    <a:pt x="164" y="150"/>
                                    <a:pt x="163" y="153"/>
                                    <a:pt x="163" y="155"/>
                                  </a:cubicBezTo>
                                  <a:cubicBezTo>
                                    <a:pt x="163" y="156"/>
                                    <a:pt x="164" y="156"/>
                                    <a:pt x="165" y="157"/>
                                  </a:cubicBezTo>
                                  <a:cubicBezTo>
                                    <a:pt x="166" y="156"/>
                                    <a:pt x="167" y="156"/>
                                    <a:pt x="168" y="155"/>
                                  </a:cubicBezTo>
                                  <a:cubicBezTo>
                                    <a:pt x="169" y="152"/>
                                    <a:pt x="169" y="150"/>
                                    <a:pt x="169" y="147"/>
                                  </a:cubicBezTo>
                                  <a:cubicBezTo>
                                    <a:pt x="169" y="138"/>
                                    <a:pt x="165" y="129"/>
                                    <a:pt x="159" y="123"/>
                                  </a:cubicBezTo>
                                  <a:cubicBezTo>
                                    <a:pt x="153" y="117"/>
                                    <a:pt x="144" y="113"/>
                                    <a:pt x="135" y="113"/>
                                  </a:cubicBezTo>
                                  <a:cubicBezTo>
                                    <a:pt x="126" y="113"/>
                                    <a:pt x="117" y="117"/>
                                    <a:pt x="111" y="123"/>
                                  </a:cubicBezTo>
                                  <a:cubicBezTo>
                                    <a:pt x="105" y="129"/>
                                    <a:pt x="101" y="138"/>
                                    <a:pt x="101" y="147"/>
                                  </a:cubicBezTo>
                                  <a:close/>
                                  <a:moveTo>
                                    <a:pt x="156" y="147"/>
                                  </a:moveTo>
                                  <a:cubicBezTo>
                                    <a:pt x="156" y="149"/>
                                    <a:pt x="156" y="150"/>
                                    <a:pt x="156" y="152"/>
                                  </a:cubicBezTo>
                                  <a:cubicBezTo>
                                    <a:pt x="158" y="152"/>
                                    <a:pt x="159" y="153"/>
                                    <a:pt x="161" y="155"/>
                                  </a:cubicBezTo>
                                  <a:cubicBezTo>
                                    <a:pt x="162" y="152"/>
                                    <a:pt x="162" y="150"/>
                                    <a:pt x="162" y="147"/>
                                  </a:cubicBezTo>
                                  <a:cubicBezTo>
                                    <a:pt x="162" y="140"/>
                                    <a:pt x="159" y="133"/>
                                    <a:pt x="154" y="128"/>
                                  </a:cubicBezTo>
                                  <a:cubicBezTo>
                                    <a:pt x="149" y="123"/>
                                    <a:pt x="143" y="120"/>
                                    <a:pt x="135" y="120"/>
                                  </a:cubicBezTo>
                                  <a:cubicBezTo>
                                    <a:pt x="128" y="120"/>
                                    <a:pt x="121" y="123"/>
                                    <a:pt x="116" y="128"/>
                                  </a:cubicBezTo>
                                  <a:cubicBezTo>
                                    <a:pt x="111" y="133"/>
                                    <a:pt x="108" y="140"/>
                                    <a:pt x="108" y="147"/>
                                  </a:cubicBezTo>
                                  <a:cubicBezTo>
                                    <a:pt x="108" y="150"/>
                                    <a:pt x="108" y="152"/>
                                    <a:pt x="109" y="155"/>
                                  </a:cubicBezTo>
                                  <a:cubicBezTo>
                                    <a:pt x="111" y="153"/>
                                    <a:pt x="113" y="152"/>
                                    <a:pt x="114" y="152"/>
                                  </a:cubicBezTo>
                                  <a:cubicBezTo>
                                    <a:pt x="114" y="150"/>
                                    <a:pt x="114" y="149"/>
                                    <a:pt x="114" y="147"/>
                                  </a:cubicBezTo>
                                  <a:cubicBezTo>
                                    <a:pt x="114" y="135"/>
                                    <a:pt x="123" y="126"/>
                                    <a:pt x="135" y="126"/>
                                  </a:cubicBezTo>
                                  <a:cubicBezTo>
                                    <a:pt x="147" y="126"/>
                                    <a:pt x="156" y="135"/>
                                    <a:pt x="156" y="147"/>
                                  </a:cubicBezTo>
                                  <a:close/>
                                  <a:moveTo>
                                    <a:pt x="149" y="147"/>
                                  </a:moveTo>
                                  <a:cubicBezTo>
                                    <a:pt x="149" y="148"/>
                                    <a:pt x="149" y="148"/>
                                    <a:pt x="148" y="149"/>
                                  </a:cubicBezTo>
                                  <a:cubicBezTo>
                                    <a:pt x="150" y="150"/>
                                    <a:pt x="152" y="150"/>
                                    <a:pt x="154" y="151"/>
                                  </a:cubicBezTo>
                                  <a:cubicBezTo>
                                    <a:pt x="154" y="150"/>
                                    <a:pt x="155" y="148"/>
                                    <a:pt x="155" y="147"/>
                                  </a:cubicBezTo>
                                  <a:cubicBezTo>
                                    <a:pt x="155" y="142"/>
                                    <a:pt x="152" y="137"/>
                                    <a:pt x="149" y="133"/>
                                  </a:cubicBezTo>
                                  <a:cubicBezTo>
                                    <a:pt x="145" y="130"/>
                                    <a:pt x="140" y="128"/>
                                    <a:pt x="135" y="128"/>
                                  </a:cubicBezTo>
                                  <a:cubicBezTo>
                                    <a:pt x="130" y="128"/>
                                    <a:pt x="125" y="130"/>
                                    <a:pt x="121" y="133"/>
                                  </a:cubicBezTo>
                                  <a:cubicBezTo>
                                    <a:pt x="118" y="137"/>
                                    <a:pt x="116" y="142"/>
                                    <a:pt x="116" y="147"/>
                                  </a:cubicBezTo>
                                  <a:cubicBezTo>
                                    <a:pt x="116" y="148"/>
                                    <a:pt x="116" y="150"/>
                                    <a:pt x="116" y="151"/>
                                  </a:cubicBezTo>
                                  <a:cubicBezTo>
                                    <a:pt x="118" y="150"/>
                                    <a:pt x="120" y="150"/>
                                    <a:pt x="122" y="149"/>
                                  </a:cubicBezTo>
                                  <a:cubicBezTo>
                                    <a:pt x="122" y="148"/>
                                    <a:pt x="121" y="148"/>
                                    <a:pt x="121" y="147"/>
                                  </a:cubicBezTo>
                                  <a:cubicBezTo>
                                    <a:pt x="121" y="140"/>
                                    <a:pt x="128" y="134"/>
                                    <a:pt x="135" y="134"/>
                                  </a:cubicBezTo>
                                  <a:cubicBezTo>
                                    <a:pt x="143" y="134"/>
                                    <a:pt x="149" y="140"/>
                                    <a:pt x="149" y="147"/>
                                  </a:cubicBezTo>
                                  <a:close/>
                                  <a:moveTo>
                                    <a:pt x="142" y="147"/>
                                  </a:moveTo>
                                  <a:cubicBezTo>
                                    <a:pt x="142" y="147"/>
                                    <a:pt x="142" y="148"/>
                                    <a:pt x="142" y="148"/>
                                  </a:cubicBezTo>
                                  <a:cubicBezTo>
                                    <a:pt x="143" y="148"/>
                                    <a:pt x="145" y="148"/>
                                    <a:pt x="147" y="149"/>
                                  </a:cubicBezTo>
                                  <a:cubicBezTo>
                                    <a:pt x="147" y="148"/>
                                    <a:pt x="147" y="148"/>
                                    <a:pt x="147" y="147"/>
                                  </a:cubicBezTo>
                                  <a:cubicBezTo>
                                    <a:pt x="147" y="141"/>
                                    <a:pt x="142" y="135"/>
                                    <a:pt x="135" y="135"/>
                                  </a:cubicBezTo>
                                  <a:cubicBezTo>
                                    <a:pt x="128" y="135"/>
                                    <a:pt x="123" y="141"/>
                                    <a:pt x="123" y="147"/>
                                  </a:cubicBezTo>
                                  <a:cubicBezTo>
                                    <a:pt x="123" y="148"/>
                                    <a:pt x="123" y="148"/>
                                    <a:pt x="123" y="149"/>
                                  </a:cubicBezTo>
                                  <a:cubicBezTo>
                                    <a:pt x="125" y="148"/>
                                    <a:pt x="127" y="148"/>
                                    <a:pt x="128" y="148"/>
                                  </a:cubicBezTo>
                                  <a:cubicBezTo>
                                    <a:pt x="128" y="148"/>
                                    <a:pt x="128" y="147"/>
                                    <a:pt x="128" y="147"/>
                                  </a:cubicBezTo>
                                  <a:cubicBezTo>
                                    <a:pt x="128" y="143"/>
                                    <a:pt x="131" y="140"/>
                                    <a:pt x="135" y="140"/>
                                  </a:cubicBezTo>
                                  <a:cubicBezTo>
                                    <a:pt x="139" y="140"/>
                                    <a:pt x="142" y="143"/>
                                    <a:pt x="142" y="147"/>
                                  </a:cubicBezTo>
                                  <a:close/>
                                  <a:moveTo>
                                    <a:pt x="135" y="142"/>
                                  </a:moveTo>
                                  <a:cubicBezTo>
                                    <a:pt x="132" y="142"/>
                                    <a:pt x="130" y="144"/>
                                    <a:pt x="130" y="147"/>
                                  </a:cubicBezTo>
                                  <a:cubicBezTo>
                                    <a:pt x="130" y="147"/>
                                    <a:pt x="130" y="147"/>
                                    <a:pt x="130" y="148"/>
                                  </a:cubicBezTo>
                                  <a:cubicBezTo>
                                    <a:pt x="132" y="147"/>
                                    <a:pt x="133" y="147"/>
                                    <a:pt x="135" y="147"/>
                                  </a:cubicBezTo>
                                  <a:cubicBezTo>
                                    <a:pt x="137" y="147"/>
                                    <a:pt x="138" y="147"/>
                                    <a:pt x="140" y="148"/>
                                  </a:cubicBezTo>
                                  <a:cubicBezTo>
                                    <a:pt x="140" y="147"/>
                                    <a:pt x="140" y="147"/>
                                    <a:pt x="140" y="147"/>
                                  </a:cubicBezTo>
                                  <a:cubicBezTo>
                                    <a:pt x="140" y="144"/>
                                    <a:pt x="138" y="142"/>
                                    <a:pt x="135" y="142"/>
                                  </a:cubicBezTo>
                                  <a:close/>
                                  <a:moveTo>
                                    <a:pt x="101" y="199"/>
                                  </a:moveTo>
                                  <a:cubicBezTo>
                                    <a:pt x="101" y="201"/>
                                    <a:pt x="101" y="204"/>
                                    <a:pt x="102" y="207"/>
                                  </a:cubicBezTo>
                                  <a:cubicBezTo>
                                    <a:pt x="103" y="207"/>
                                    <a:pt x="104" y="208"/>
                                    <a:pt x="105" y="209"/>
                                  </a:cubicBezTo>
                                  <a:cubicBezTo>
                                    <a:pt x="106" y="208"/>
                                    <a:pt x="106" y="207"/>
                                    <a:pt x="107" y="207"/>
                                  </a:cubicBezTo>
                                  <a:cubicBezTo>
                                    <a:pt x="107" y="204"/>
                                    <a:pt x="106" y="201"/>
                                    <a:pt x="106" y="199"/>
                                  </a:cubicBezTo>
                                  <a:cubicBezTo>
                                    <a:pt x="106" y="183"/>
                                    <a:pt x="119" y="170"/>
                                    <a:pt x="135" y="170"/>
                                  </a:cubicBezTo>
                                  <a:cubicBezTo>
                                    <a:pt x="151" y="170"/>
                                    <a:pt x="164" y="183"/>
                                    <a:pt x="164" y="199"/>
                                  </a:cubicBezTo>
                                  <a:cubicBezTo>
                                    <a:pt x="164" y="201"/>
                                    <a:pt x="163" y="204"/>
                                    <a:pt x="163" y="207"/>
                                  </a:cubicBezTo>
                                  <a:cubicBezTo>
                                    <a:pt x="163" y="207"/>
                                    <a:pt x="164" y="208"/>
                                    <a:pt x="165" y="208"/>
                                  </a:cubicBezTo>
                                  <a:cubicBezTo>
                                    <a:pt x="166" y="208"/>
                                    <a:pt x="167" y="207"/>
                                    <a:pt x="168" y="206"/>
                                  </a:cubicBezTo>
                                  <a:cubicBezTo>
                                    <a:pt x="169" y="204"/>
                                    <a:pt x="169" y="201"/>
                                    <a:pt x="169" y="199"/>
                                  </a:cubicBezTo>
                                  <a:cubicBezTo>
                                    <a:pt x="169" y="189"/>
                                    <a:pt x="165" y="181"/>
                                    <a:pt x="159" y="174"/>
                                  </a:cubicBezTo>
                                  <a:cubicBezTo>
                                    <a:pt x="153" y="168"/>
                                    <a:pt x="144" y="164"/>
                                    <a:pt x="135" y="164"/>
                                  </a:cubicBezTo>
                                  <a:cubicBezTo>
                                    <a:pt x="126" y="164"/>
                                    <a:pt x="117" y="168"/>
                                    <a:pt x="111" y="174"/>
                                  </a:cubicBezTo>
                                  <a:cubicBezTo>
                                    <a:pt x="105" y="181"/>
                                    <a:pt x="101" y="189"/>
                                    <a:pt x="101" y="199"/>
                                  </a:cubicBezTo>
                                  <a:close/>
                                  <a:moveTo>
                                    <a:pt x="156" y="199"/>
                                  </a:moveTo>
                                  <a:cubicBezTo>
                                    <a:pt x="156" y="200"/>
                                    <a:pt x="156" y="202"/>
                                    <a:pt x="156" y="203"/>
                                  </a:cubicBezTo>
                                  <a:cubicBezTo>
                                    <a:pt x="158" y="204"/>
                                    <a:pt x="159" y="205"/>
                                    <a:pt x="161" y="206"/>
                                  </a:cubicBezTo>
                                  <a:cubicBezTo>
                                    <a:pt x="162" y="204"/>
                                    <a:pt x="162" y="201"/>
                                    <a:pt x="162" y="199"/>
                                  </a:cubicBezTo>
                                  <a:cubicBezTo>
                                    <a:pt x="162" y="191"/>
                                    <a:pt x="159" y="184"/>
                                    <a:pt x="154" y="179"/>
                                  </a:cubicBezTo>
                                  <a:cubicBezTo>
                                    <a:pt x="149" y="174"/>
                                    <a:pt x="143" y="171"/>
                                    <a:pt x="135" y="171"/>
                                  </a:cubicBezTo>
                                  <a:cubicBezTo>
                                    <a:pt x="128" y="171"/>
                                    <a:pt x="121" y="174"/>
                                    <a:pt x="116" y="179"/>
                                  </a:cubicBezTo>
                                  <a:cubicBezTo>
                                    <a:pt x="111" y="184"/>
                                    <a:pt x="108" y="191"/>
                                    <a:pt x="108" y="199"/>
                                  </a:cubicBezTo>
                                  <a:cubicBezTo>
                                    <a:pt x="108" y="201"/>
                                    <a:pt x="108" y="204"/>
                                    <a:pt x="109" y="206"/>
                                  </a:cubicBezTo>
                                  <a:cubicBezTo>
                                    <a:pt x="111" y="205"/>
                                    <a:pt x="113" y="204"/>
                                    <a:pt x="114" y="203"/>
                                  </a:cubicBezTo>
                                  <a:cubicBezTo>
                                    <a:pt x="114" y="202"/>
                                    <a:pt x="114" y="200"/>
                                    <a:pt x="114" y="199"/>
                                  </a:cubicBezTo>
                                  <a:cubicBezTo>
                                    <a:pt x="114" y="187"/>
                                    <a:pt x="123" y="177"/>
                                    <a:pt x="135" y="177"/>
                                  </a:cubicBezTo>
                                  <a:cubicBezTo>
                                    <a:pt x="147" y="177"/>
                                    <a:pt x="156" y="187"/>
                                    <a:pt x="156" y="199"/>
                                  </a:cubicBezTo>
                                  <a:close/>
                                  <a:moveTo>
                                    <a:pt x="149" y="199"/>
                                  </a:moveTo>
                                  <a:cubicBezTo>
                                    <a:pt x="149" y="199"/>
                                    <a:pt x="149" y="200"/>
                                    <a:pt x="148" y="200"/>
                                  </a:cubicBezTo>
                                  <a:cubicBezTo>
                                    <a:pt x="150" y="201"/>
                                    <a:pt x="152" y="202"/>
                                    <a:pt x="154" y="202"/>
                                  </a:cubicBezTo>
                                  <a:cubicBezTo>
                                    <a:pt x="154" y="201"/>
                                    <a:pt x="155" y="200"/>
                                    <a:pt x="155" y="199"/>
                                  </a:cubicBezTo>
                                  <a:cubicBezTo>
                                    <a:pt x="155" y="193"/>
                                    <a:pt x="152" y="188"/>
                                    <a:pt x="149" y="185"/>
                                  </a:cubicBezTo>
                                  <a:cubicBezTo>
                                    <a:pt x="145" y="181"/>
                                    <a:pt x="140" y="179"/>
                                    <a:pt x="135" y="179"/>
                                  </a:cubicBezTo>
                                  <a:cubicBezTo>
                                    <a:pt x="130" y="179"/>
                                    <a:pt x="125" y="181"/>
                                    <a:pt x="121" y="185"/>
                                  </a:cubicBezTo>
                                  <a:cubicBezTo>
                                    <a:pt x="118" y="188"/>
                                    <a:pt x="116" y="193"/>
                                    <a:pt x="116" y="199"/>
                                  </a:cubicBezTo>
                                  <a:cubicBezTo>
                                    <a:pt x="116" y="200"/>
                                    <a:pt x="116" y="201"/>
                                    <a:pt x="116" y="202"/>
                                  </a:cubicBezTo>
                                  <a:cubicBezTo>
                                    <a:pt x="118" y="202"/>
                                    <a:pt x="120" y="201"/>
                                    <a:pt x="122" y="200"/>
                                  </a:cubicBezTo>
                                  <a:cubicBezTo>
                                    <a:pt x="122" y="200"/>
                                    <a:pt x="121" y="199"/>
                                    <a:pt x="121" y="199"/>
                                  </a:cubicBezTo>
                                  <a:cubicBezTo>
                                    <a:pt x="121" y="191"/>
                                    <a:pt x="128" y="185"/>
                                    <a:pt x="135" y="185"/>
                                  </a:cubicBezTo>
                                  <a:cubicBezTo>
                                    <a:pt x="143" y="185"/>
                                    <a:pt x="149" y="191"/>
                                    <a:pt x="149" y="199"/>
                                  </a:cubicBezTo>
                                  <a:close/>
                                  <a:moveTo>
                                    <a:pt x="142" y="199"/>
                                  </a:moveTo>
                                  <a:cubicBezTo>
                                    <a:pt x="142" y="199"/>
                                    <a:pt x="142" y="199"/>
                                    <a:pt x="142" y="199"/>
                                  </a:cubicBezTo>
                                  <a:cubicBezTo>
                                    <a:pt x="143" y="199"/>
                                    <a:pt x="145" y="200"/>
                                    <a:pt x="147" y="200"/>
                                  </a:cubicBezTo>
                                  <a:cubicBezTo>
                                    <a:pt x="147" y="200"/>
                                    <a:pt x="147" y="199"/>
                                    <a:pt x="147" y="199"/>
                                  </a:cubicBezTo>
                                  <a:cubicBezTo>
                                    <a:pt x="147" y="192"/>
                                    <a:pt x="142" y="187"/>
                                    <a:pt x="135" y="187"/>
                                  </a:cubicBezTo>
                                  <a:cubicBezTo>
                                    <a:pt x="128" y="187"/>
                                    <a:pt x="123" y="192"/>
                                    <a:pt x="123" y="199"/>
                                  </a:cubicBezTo>
                                  <a:cubicBezTo>
                                    <a:pt x="123" y="199"/>
                                    <a:pt x="123" y="200"/>
                                    <a:pt x="123" y="200"/>
                                  </a:cubicBezTo>
                                  <a:cubicBezTo>
                                    <a:pt x="125" y="200"/>
                                    <a:pt x="127" y="199"/>
                                    <a:pt x="128" y="199"/>
                                  </a:cubicBezTo>
                                  <a:cubicBezTo>
                                    <a:pt x="128" y="199"/>
                                    <a:pt x="128" y="199"/>
                                    <a:pt x="128" y="199"/>
                                  </a:cubicBezTo>
                                  <a:cubicBezTo>
                                    <a:pt x="128" y="195"/>
                                    <a:pt x="131" y="192"/>
                                    <a:pt x="135" y="192"/>
                                  </a:cubicBezTo>
                                  <a:cubicBezTo>
                                    <a:pt x="139" y="192"/>
                                    <a:pt x="142" y="195"/>
                                    <a:pt x="142" y="199"/>
                                  </a:cubicBezTo>
                                  <a:close/>
                                  <a:moveTo>
                                    <a:pt x="135" y="193"/>
                                  </a:moveTo>
                                  <a:cubicBezTo>
                                    <a:pt x="132" y="193"/>
                                    <a:pt x="130" y="196"/>
                                    <a:pt x="130" y="199"/>
                                  </a:cubicBezTo>
                                  <a:cubicBezTo>
                                    <a:pt x="130" y="199"/>
                                    <a:pt x="130" y="199"/>
                                    <a:pt x="130" y="199"/>
                                  </a:cubicBezTo>
                                  <a:cubicBezTo>
                                    <a:pt x="132" y="199"/>
                                    <a:pt x="133" y="199"/>
                                    <a:pt x="135" y="199"/>
                                  </a:cubicBezTo>
                                  <a:cubicBezTo>
                                    <a:pt x="137" y="199"/>
                                    <a:pt x="138" y="199"/>
                                    <a:pt x="140" y="199"/>
                                  </a:cubicBezTo>
                                  <a:cubicBezTo>
                                    <a:pt x="140" y="199"/>
                                    <a:pt x="140" y="199"/>
                                    <a:pt x="140" y="199"/>
                                  </a:cubicBezTo>
                                  <a:cubicBezTo>
                                    <a:pt x="140" y="196"/>
                                    <a:pt x="138" y="193"/>
                                    <a:pt x="135" y="193"/>
                                  </a:cubicBezTo>
                                  <a:close/>
                                  <a:moveTo>
                                    <a:pt x="101" y="250"/>
                                  </a:moveTo>
                                  <a:cubicBezTo>
                                    <a:pt x="101" y="253"/>
                                    <a:pt x="101" y="256"/>
                                    <a:pt x="102" y="258"/>
                                  </a:cubicBezTo>
                                  <a:cubicBezTo>
                                    <a:pt x="103" y="259"/>
                                    <a:pt x="104" y="259"/>
                                    <a:pt x="105" y="260"/>
                                  </a:cubicBezTo>
                                  <a:cubicBezTo>
                                    <a:pt x="106" y="259"/>
                                    <a:pt x="106" y="259"/>
                                    <a:pt x="107" y="258"/>
                                  </a:cubicBezTo>
                                  <a:cubicBezTo>
                                    <a:pt x="107" y="256"/>
                                    <a:pt x="106" y="253"/>
                                    <a:pt x="106" y="250"/>
                                  </a:cubicBezTo>
                                  <a:cubicBezTo>
                                    <a:pt x="106" y="234"/>
                                    <a:pt x="119" y="221"/>
                                    <a:pt x="135" y="221"/>
                                  </a:cubicBezTo>
                                  <a:cubicBezTo>
                                    <a:pt x="151" y="221"/>
                                    <a:pt x="164" y="234"/>
                                    <a:pt x="164" y="250"/>
                                  </a:cubicBezTo>
                                  <a:cubicBezTo>
                                    <a:pt x="164" y="253"/>
                                    <a:pt x="163" y="256"/>
                                    <a:pt x="163" y="258"/>
                                  </a:cubicBezTo>
                                  <a:cubicBezTo>
                                    <a:pt x="163" y="259"/>
                                    <a:pt x="164" y="259"/>
                                    <a:pt x="165" y="260"/>
                                  </a:cubicBezTo>
                                  <a:cubicBezTo>
                                    <a:pt x="166" y="259"/>
                                    <a:pt x="167" y="258"/>
                                    <a:pt x="168" y="258"/>
                                  </a:cubicBezTo>
                                  <a:cubicBezTo>
                                    <a:pt x="169" y="255"/>
                                    <a:pt x="169" y="253"/>
                                    <a:pt x="169" y="250"/>
                                  </a:cubicBezTo>
                                  <a:cubicBezTo>
                                    <a:pt x="169" y="240"/>
                                    <a:pt x="165" y="232"/>
                                    <a:pt x="159" y="226"/>
                                  </a:cubicBezTo>
                                  <a:cubicBezTo>
                                    <a:pt x="153" y="220"/>
                                    <a:pt x="144" y="216"/>
                                    <a:pt x="135" y="216"/>
                                  </a:cubicBezTo>
                                  <a:cubicBezTo>
                                    <a:pt x="126" y="216"/>
                                    <a:pt x="117" y="220"/>
                                    <a:pt x="111" y="226"/>
                                  </a:cubicBezTo>
                                  <a:cubicBezTo>
                                    <a:pt x="105" y="232"/>
                                    <a:pt x="101" y="240"/>
                                    <a:pt x="101" y="250"/>
                                  </a:cubicBezTo>
                                  <a:close/>
                                  <a:moveTo>
                                    <a:pt x="156" y="250"/>
                                  </a:moveTo>
                                  <a:cubicBezTo>
                                    <a:pt x="156" y="251"/>
                                    <a:pt x="156" y="253"/>
                                    <a:pt x="156" y="254"/>
                                  </a:cubicBezTo>
                                  <a:cubicBezTo>
                                    <a:pt x="158" y="255"/>
                                    <a:pt x="159" y="256"/>
                                    <a:pt x="161" y="257"/>
                                  </a:cubicBezTo>
                                  <a:cubicBezTo>
                                    <a:pt x="162" y="255"/>
                                    <a:pt x="162" y="252"/>
                                    <a:pt x="162" y="250"/>
                                  </a:cubicBezTo>
                                  <a:cubicBezTo>
                                    <a:pt x="162" y="242"/>
                                    <a:pt x="159" y="236"/>
                                    <a:pt x="154" y="231"/>
                                  </a:cubicBezTo>
                                  <a:cubicBezTo>
                                    <a:pt x="149" y="226"/>
                                    <a:pt x="143" y="223"/>
                                    <a:pt x="135" y="223"/>
                                  </a:cubicBezTo>
                                  <a:cubicBezTo>
                                    <a:pt x="128" y="223"/>
                                    <a:pt x="121" y="226"/>
                                    <a:pt x="116" y="231"/>
                                  </a:cubicBezTo>
                                  <a:cubicBezTo>
                                    <a:pt x="111" y="236"/>
                                    <a:pt x="108" y="242"/>
                                    <a:pt x="108" y="250"/>
                                  </a:cubicBezTo>
                                  <a:cubicBezTo>
                                    <a:pt x="108" y="252"/>
                                    <a:pt x="108" y="255"/>
                                    <a:pt x="109" y="257"/>
                                  </a:cubicBezTo>
                                  <a:cubicBezTo>
                                    <a:pt x="111" y="256"/>
                                    <a:pt x="113" y="255"/>
                                    <a:pt x="114" y="254"/>
                                  </a:cubicBezTo>
                                  <a:cubicBezTo>
                                    <a:pt x="114" y="253"/>
                                    <a:pt x="114" y="251"/>
                                    <a:pt x="114" y="250"/>
                                  </a:cubicBezTo>
                                  <a:cubicBezTo>
                                    <a:pt x="114" y="238"/>
                                    <a:pt x="123" y="229"/>
                                    <a:pt x="135" y="229"/>
                                  </a:cubicBezTo>
                                  <a:cubicBezTo>
                                    <a:pt x="147" y="229"/>
                                    <a:pt x="156" y="238"/>
                                    <a:pt x="156" y="250"/>
                                  </a:cubicBezTo>
                                  <a:close/>
                                  <a:moveTo>
                                    <a:pt x="149" y="250"/>
                                  </a:moveTo>
                                  <a:cubicBezTo>
                                    <a:pt x="149" y="251"/>
                                    <a:pt x="149" y="251"/>
                                    <a:pt x="148" y="252"/>
                                  </a:cubicBezTo>
                                  <a:cubicBezTo>
                                    <a:pt x="150" y="252"/>
                                    <a:pt x="152" y="253"/>
                                    <a:pt x="154" y="254"/>
                                  </a:cubicBezTo>
                                  <a:cubicBezTo>
                                    <a:pt x="154" y="253"/>
                                    <a:pt x="155" y="251"/>
                                    <a:pt x="155" y="250"/>
                                  </a:cubicBezTo>
                                  <a:cubicBezTo>
                                    <a:pt x="155" y="245"/>
                                    <a:pt x="152" y="240"/>
                                    <a:pt x="149" y="236"/>
                                  </a:cubicBezTo>
                                  <a:cubicBezTo>
                                    <a:pt x="145" y="233"/>
                                    <a:pt x="140" y="230"/>
                                    <a:pt x="135" y="230"/>
                                  </a:cubicBezTo>
                                  <a:cubicBezTo>
                                    <a:pt x="130" y="230"/>
                                    <a:pt x="125" y="233"/>
                                    <a:pt x="121" y="236"/>
                                  </a:cubicBezTo>
                                  <a:cubicBezTo>
                                    <a:pt x="118" y="240"/>
                                    <a:pt x="116" y="245"/>
                                    <a:pt x="116" y="250"/>
                                  </a:cubicBezTo>
                                  <a:cubicBezTo>
                                    <a:pt x="116" y="251"/>
                                    <a:pt x="116" y="253"/>
                                    <a:pt x="116" y="254"/>
                                  </a:cubicBezTo>
                                  <a:cubicBezTo>
                                    <a:pt x="118" y="253"/>
                                    <a:pt x="120" y="252"/>
                                    <a:pt x="122" y="252"/>
                                  </a:cubicBezTo>
                                  <a:cubicBezTo>
                                    <a:pt x="122" y="251"/>
                                    <a:pt x="121" y="251"/>
                                    <a:pt x="121" y="250"/>
                                  </a:cubicBezTo>
                                  <a:cubicBezTo>
                                    <a:pt x="121" y="242"/>
                                    <a:pt x="128" y="236"/>
                                    <a:pt x="135" y="236"/>
                                  </a:cubicBezTo>
                                  <a:cubicBezTo>
                                    <a:pt x="143" y="236"/>
                                    <a:pt x="149" y="242"/>
                                    <a:pt x="149" y="250"/>
                                  </a:cubicBezTo>
                                  <a:close/>
                                  <a:moveTo>
                                    <a:pt x="142" y="250"/>
                                  </a:moveTo>
                                  <a:cubicBezTo>
                                    <a:pt x="142" y="250"/>
                                    <a:pt x="142" y="250"/>
                                    <a:pt x="142" y="251"/>
                                  </a:cubicBezTo>
                                  <a:cubicBezTo>
                                    <a:pt x="143" y="251"/>
                                    <a:pt x="145" y="251"/>
                                    <a:pt x="147" y="251"/>
                                  </a:cubicBezTo>
                                  <a:cubicBezTo>
                                    <a:pt x="147" y="251"/>
                                    <a:pt x="147" y="250"/>
                                    <a:pt x="147" y="250"/>
                                  </a:cubicBezTo>
                                  <a:cubicBezTo>
                                    <a:pt x="147" y="243"/>
                                    <a:pt x="142" y="238"/>
                                    <a:pt x="135" y="238"/>
                                  </a:cubicBezTo>
                                  <a:cubicBezTo>
                                    <a:pt x="128" y="238"/>
                                    <a:pt x="123" y="243"/>
                                    <a:pt x="123" y="250"/>
                                  </a:cubicBezTo>
                                  <a:cubicBezTo>
                                    <a:pt x="123" y="250"/>
                                    <a:pt x="123" y="251"/>
                                    <a:pt x="123" y="251"/>
                                  </a:cubicBezTo>
                                  <a:cubicBezTo>
                                    <a:pt x="125" y="251"/>
                                    <a:pt x="127" y="251"/>
                                    <a:pt x="128" y="251"/>
                                  </a:cubicBezTo>
                                  <a:cubicBezTo>
                                    <a:pt x="128" y="250"/>
                                    <a:pt x="128" y="250"/>
                                    <a:pt x="128" y="250"/>
                                  </a:cubicBezTo>
                                  <a:cubicBezTo>
                                    <a:pt x="128" y="246"/>
                                    <a:pt x="131" y="243"/>
                                    <a:pt x="135" y="243"/>
                                  </a:cubicBezTo>
                                  <a:cubicBezTo>
                                    <a:pt x="139" y="243"/>
                                    <a:pt x="142" y="246"/>
                                    <a:pt x="142" y="250"/>
                                  </a:cubicBezTo>
                                  <a:close/>
                                  <a:moveTo>
                                    <a:pt x="135" y="245"/>
                                  </a:moveTo>
                                  <a:cubicBezTo>
                                    <a:pt x="132" y="245"/>
                                    <a:pt x="130" y="247"/>
                                    <a:pt x="130" y="250"/>
                                  </a:cubicBezTo>
                                  <a:cubicBezTo>
                                    <a:pt x="130" y="250"/>
                                    <a:pt x="130" y="250"/>
                                    <a:pt x="130" y="250"/>
                                  </a:cubicBezTo>
                                  <a:cubicBezTo>
                                    <a:pt x="132" y="250"/>
                                    <a:pt x="133" y="250"/>
                                    <a:pt x="135" y="250"/>
                                  </a:cubicBezTo>
                                  <a:cubicBezTo>
                                    <a:pt x="137" y="250"/>
                                    <a:pt x="138" y="250"/>
                                    <a:pt x="140" y="250"/>
                                  </a:cubicBezTo>
                                  <a:cubicBezTo>
                                    <a:pt x="140" y="250"/>
                                    <a:pt x="140" y="250"/>
                                    <a:pt x="140" y="250"/>
                                  </a:cubicBezTo>
                                  <a:cubicBezTo>
                                    <a:pt x="140" y="247"/>
                                    <a:pt x="138" y="245"/>
                                    <a:pt x="135" y="245"/>
                                  </a:cubicBezTo>
                                  <a:close/>
                                  <a:moveTo>
                                    <a:pt x="101" y="301"/>
                                  </a:moveTo>
                                  <a:cubicBezTo>
                                    <a:pt x="101" y="304"/>
                                    <a:pt x="101" y="307"/>
                                    <a:pt x="102" y="310"/>
                                  </a:cubicBezTo>
                                  <a:cubicBezTo>
                                    <a:pt x="103" y="310"/>
                                    <a:pt x="104" y="311"/>
                                    <a:pt x="105" y="311"/>
                                  </a:cubicBezTo>
                                  <a:cubicBezTo>
                                    <a:pt x="106" y="311"/>
                                    <a:pt x="106" y="310"/>
                                    <a:pt x="107" y="310"/>
                                  </a:cubicBezTo>
                                  <a:cubicBezTo>
                                    <a:pt x="107" y="307"/>
                                    <a:pt x="106" y="304"/>
                                    <a:pt x="106" y="301"/>
                                  </a:cubicBezTo>
                                  <a:cubicBezTo>
                                    <a:pt x="106" y="285"/>
                                    <a:pt x="119" y="272"/>
                                    <a:pt x="135" y="272"/>
                                  </a:cubicBezTo>
                                  <a:cubicBezTo>
                                    <a:pt x="151" y="272"/>
                                    <a:pt x="164" y="285"/>
                                    <a:pt x="164" y="301"/>
                                  </a:cubicBezTo>
                                  <a:cubicBezTo>
                                    <a:pt x="164" y="304"/>
                                    <a:pt x="163" y="307"/>
                                    <a:pt x="163" y="310"/>
                                  </a:cubicBezTo>
                                  <a:cubicBezTo>
                                    <a:pt x="163" y="310"/>
                                    <a:pt x="164" y="311"/>
                                    <a:pt x="165" y="311"/>
                                  </a:cubicBezTo>
                                  <a:cubicBezTo>
                                    <a:pt x="166" y="310"/>
                                    <a:pt x="167" y="310"/>
                                    <a:pt x="168" y="309"/>
                                  </a:cubicBezTo>
                                  <a:cubicBezTo>
                                    <a:pt x="169" y="306"/>
                                    <a:pt x="169" y="304"/>
                                    <a:pt x="169" y="301"/>
                                  </a:cubicBezTo>
                                  <a:cubicBezTo>
                                    <a:pt x="169" y="292"/>
                                    <a:pt x="165" y="283"/>
                                    <a:pt x="159" y="277"/>
                                  </a:cubicBezTo>
                                  <a:cubicBezTo>
                                    <a:pt x="153" y="271"/>
                                    <a:pt x="144" y="267"/>
                                    <a:pt x="135" y="267"/>
                                  </a:cubicBezTo>
                                  <a:cubicBezTo>
                                    <a:pt x="126" y="267"/>
                                    <a:pt x="117" y="271"/>
                                    <a:pt x="111" y="277"/>
                                  </a:cubicBezTo>
                                  <a:cubicBezTo>
                                    <a:pt x="105" y="283"/>
                                    <a:pt x="101" y="292"/>
                                    <a:pt x="101" y="301"/>
                                  </a:cubicBezTo>
                                  <a:close/>
                                  <a:moveTo>
                                    <a:pt x="156" y="301"/>
                                  </a:moveTo>
                                  <a:cubicBezTo>
                                    <a:pt x="156" y="303"/>
                                    <a:pt x="156" y="304"/>
                                    <a:pt x="156" y="306"/>
                                  </a:cubicBezTo>
                                  <a:cubicBezTo>
                                    <a:pt x="158" y="307"/>
                                    <a:pt x="159" y="308"/>
                                    <a:pt x="161" y="309"/>
                                  </a:cubicBezTo>
                                  <a:cubicBezTo>
                                    <a:pt x="162" y="306"/>
                                    <a:pt x="162" y="304"/>
                                    <a:pt x="162" y="301"/>
                                  </a:cubicBezTo>
                                  <a:cubicBezTo>
                                    <a:pt x="162" y="294"/>
                                    <a:pt x="159" y="287"/>
                                    <a:pt x="154" y="282"/>
                                  </a:cubicBezTo>
                                  <a:cubicBezTo>
                                    <a:pt x="149" y="277"/>
                                    <a:pt x="143" y="274"/>
                                    <a:pt x="135" y="274"/>
                                  </a:cubicBezTo>
                                  <a:cubicBezTo>
                                    <a:pt x="128" y="274"/>
                                    <a:pt x="121" y="277"/>
                                    <a:pt x="116" y="282"/>
                                  </a:cubicBezTo>
                                  <a:cubicBezTo>
                                    <a:pt x="111" y="287"/>
                                    <a:pt x="108" y="294"/>
                                    <a:pt x="108" y="301"/>
                                  </a:cubicBezTo>
                                  <a:cubicBezTo>
                                    <a:pt x="108" y="304"/>
                                    <a:pt x="108" y="306"/>
                                    <a:pt x="109" y="309"/>
                                  </a:cubicBezTo>
                                  <a:cubicBezTo>
                                    <a:pt x="111" y="308"/>
                                    <a:pt x="113" y="307"/>
                                    <a:pt x="114" y="306"/>
                                  </a:cubicBezTo>
                                  <a:cubicBezTo>
                                    <a:pt x="114" y="304"/>
                                    <a:pt x="114" y="303"/>
                                    <a:pt x="114" y="301"/>
                                  </a:cubicBezTo>
                                  <a:cubicBezTo>
                                    <a:pt x="114" y="290"/>
                                    <a:pt x="123" y="280"/>
                                    <a:pt x="135" y="280"/>
                                  </a:cubicBezTo>
                                  <a:cubicBezTo>
                                    <a:pt x="147" y="280"/>
                                    <a:pt x="156" y="290"/>
                                    <a:pt x="156" y="301"/>
                                  </a:cubicBezTo>
                                  <a:close/>
                                  <a:moveTo>
                                    <a:pt x="149" y="301"/>
                                  </a:moveTo>
                                  <a:cubicBezTo>
                                    <a:pt x="149" y="302"/>
                                    <a:pt x="149" y="303"/>
                                    <a:pt x="148" y="303"/>
                                  </a:cubicBezTo>
                                  <a:cubicBezTo>
                                    <a:pt x="150" y="304"/>
                                    <a:pt x="152" y="304"/>
                                    <a:pt x="154" y="305"/>
                                  </a:cubicBezTo>
                                  <a:cubicBezTo>
                                    <a:pt x="154" y="304"/>
                                    <a:pt x="155" y="303"/>
                                    <a:pt x="155" y="301"/>
                                  </a:cubicBezTo>
                                  <a:cubicBezTo>
                                    <a:pt x="155" y="296"/>
                                    <a:pt x="152" y="291"/>
                                    <a:pt x="149" y="287"/>
                                  </a:cubicBezTo>
                                  <a:cubicBezTo>
                                    <a:pt x="145" y="284"/>
                                    <a:pt x="140" y="282"/>
                                    <a:pt x="135" y="282"/>
                                  </a:cubicBezTo>
                                  <a:cubicBezTo>
                                    <a:pt x="130" y="282"/>
                                    <a:pt x="125" y="284"/>
                                    <a:pt x="121" y="287"/>
                                  </a:cubicBezTo>
                                  <a:cubicBezTo>
                                    <a:pt x="118" y="291"/>
                                    <a:pt x="116" y="296"/>
                                    <a:pt x="116" y="301"/>
                                  </a:cubicBezTo>
                                  <a:cubicBezTo>
                                    <a:pt x="116" y="303"/>
                                    <a:pt x="116" y="304"/>
                                    <a:pt x="116" y="305"/>
                                  </a:cubicBezTo>
                                  <a:cubicBezTo>
                                    <a:pt x="118" y="304"/>
                                    <a:pt x="120" y="304"/>
                                    <a:pt x="122" y="303"/>
                                  </a:cubicBezTo>
                                  <a:cubicBezTo>
                                    <a:pt x="122" y="303"/>
                                    <a:pt x="121" y="302"/>
                                    <a:pt x="121" y="301"/>
                                  </a:cubicBezTo>
                                  <a:cubicBezTo>
                                    <a:pt x="121" y="294"/>
                                    <a:pt x="128" y="288"/>
                                    <a:pt x="135" y="288"/>
                                  </a:cubicBezTo>
                                  <a:cubicBezTo>
                                    <a:pt x="143" y="288"/>
                                    <a:pt x="149" y="294"/>
                                    <a:pt x="149" y="301"/>
                                  </a:cubicBezTo>
                                  <a:close/>
                                  <a:moveTo>
                                    <a:pt x="142" y="301"/>
                                  </a:moveTo>
                                  <a:cubicBezTo>
                                    <a:pt x="142" y="301"/>
                                    <a:pt x="142" y="302"/>
                                    <a:pt x="142" y="302"/>
                                  </a:cubicBezTo>
                                  <a:cubicBezTo>
                                    <a:pt x="143" y="302"/>
                                    <a:pt x="145" y="302"/>
                                    <a:pt x="147" y="303"/>
                                  </a:cubicBezTo>
                                  <a:cubicBezTo>
                                    <a:pt x="147" y="302"/>
                                    <a:pt x="147" y="302"/>
                                    <a:pt x="147" y="301"/>
                                  </a:cubicBezTo>
                                  <a:cubicBezTo>
                                    <a:pt x="147" y="295"/>
                                    <a:pt x="142" y="289"/>
                                    <a:pt x="135" y="289"/>
                                  </a:cubicBezTo>
                                  <a:cubicBezTo>
                                    <a:pt x="128" y="289"/>
                                    <a:pt x="123" y="295"/>
                                    <a:pt x="123" y="301"/>
                                  </a:cubicBezTo>
                                  <a:cubicBezTo>
                                    <a:pt x="123" y="302"/>
                                    <a:pt x="123" y="302"/>
                                    <a:pt x="123" y="303"/>
                                  </a:cubicBezTo>
                                  <a:cubicBezTo>
                                    <a:pt x="125" y="302"/>
                                    <a:pt x="127" y="302"/>
                                    <a:pt x="128" y="302"/>
                                  </a:cubicBezTo>
                                  <a:cubicBezTo>
                                    <a:pt x="128" y="302"/>
                                    <a:pt x="128" y="301"/>
                                    <a:pt x="128" y="301"/>
                                  </a:cubicBezTo>
                                  <a:cubicBezTo>
                                    <a:pt x="128" y="298"/>
                                    <a:pt x="131" y="295"/>
                                    <a:pt x="135" y="295"/>
                                  </a:cubicBezTo>
                                  <a:cubicBezTo>
                                    <a:pt x="139" y="295"/>
                                    <a:pt x="142" y="298"/>
                                    <a:pt x="142" y="301"/>
                                  </a:cubicBezTo>
                                  <a:close/>
                                  <a:moveTo>
                                    <a:pt x="135" y="296"/>
                                  </a:moveTo>
                                  <a:cubicBezTo>
                                    <a:pt x="132" y="296"/>
                                    <a:pt x="130" y="298"/>
                                    <a:pt x="130" y="301"/>
                                  </a:cubicBezTo>
                                  <a:cubicBezTo>
                                    <a:pt x="130" y="301"/>
                                    <a:pt x="130" y="302"/>
                                    <a:pt x="130" y="302"/>
                                  </a:cubicBezTo>
                                  <a:cubicBezTo>
                                    <a:pt x="132" y="302"/>
                                    <a:pt x="133" y="301"/>
                                    <a:pt x="135" y="301"/>
                                  </a:cubicBezTo>
                                  <a:cubicBezTo>
                                    <a:pt x="137" y="301"/>
                                    <a:pt x="138" y="302"/>
                                    <a:pt x="140" y="302"/>
                                  </a:cubicBezTo>
                                  <a:cubicBezTo>
                                    <a:pt x="140" y="302"/>
                                    <a:pt x="140" y="301"/>
                                    <a:pt x="140" y="301"/>
                                  </a:cubicBezTo>
                                  <a:cubicBezTo>
                                    <a:pt x="140" y="298"/>
                                    <a:pt x="138" y="296"/>
                                    <a:pt x="135" y="296"/>
                                  </a:cubicBezTo>
                                  <a:close/>
                                  <a:moveTo>
                                    <a:pt x="101" y="353"/>
                                  </a:moveTo>
                                  <a:cubicBezTo>
                                    <a:pt x="101" y="356"/>
                                    <a:pt x="101" y="358"/>
                                    <a:pt x="102" y="361"/>
                                  </a:cubicBezTo>
                                  <a:cubicBezTo>
                                    <a:pt x="103" y="362"/>
                                    <a:pt x="104" y="362"/>
                                    <a:pt x="105" y="363"/>
                                  </a:cubicBezTo>
                                  <a:cubicBezTo>
                                    <a:pt x="106" y="362"/>
                                    <a:pt x="106" y="362"/>
                                    <a:pt x="107" y="361"/>
                                  </a:cubicBezTo>
                                  <a:cubicBezTo>
                                    <a:pt x="107" y="358"/>
                                    <a:pt x="106" y="356"/>
                                    <a:pt x="106" y="353"/>
                                  </a:cubicBezTo>
                                  <a:cubicBezTo>
                                    <a:pt x="106" y="337"/>
                                    <a:pt x="119" y="324"/>
                                    <a:pt x="135" y="324"/>
                                  </a:cubicBezTo>
                                  <a:cubicBezTo>
                                    <a:pt x="151" y="324"/>
                                    <a:pt x="164" y="337"/>
                                    <a:pt x="164" y="353"/>
                                  </a:cubicBezTo>
                                  <a:cubicBezTo>
                                    <a:pt x="164" y="356"/>
                                    <a:pt x="163" y="358"/>
                                    <a:pt x="163" y="361"/>
                                  </a:cubicBezTo>
                                  <a:cubicBezTo>
                                    <a:pt x="163" y="361"/>
                                    <a:pt x="164" y="362"/>
                                    <a:pt x="165" y="363"/>
                                  </a:cubicBezTo>
                                  <a:cubicBezTo>
                                    <a:pt x="166" y="362"/>
                                    <a:pt x="167" y="361"/>
                                    <a:pt x="168" y="360"/>
                                  </a:cubicBezTo>
                                  <a:cubicBezTo>
                                    <a:pt x="169" y="358"/>
                                    <a:pt x="169" y="355"/>
                                    <a:pt x="169" y="353"/>
                                  </a:cubicBezTo>
                                  <a:cubicBezTo>
                                    <a:pt x="169" y="343"/>
                                    <a:pt x="165" y="335"/>
                                    <a:pt x="159" y="328"/>
                                  </a:cubicBezTo>
                                  <a:cubicBezTo>
                                    <a:pt x="153" y="322"/>
                                    <a:pt x="144" y="318"/>
                                    <a:pt x="135" y="318"/>
                                  </a:cubicBezTo>
                                  <a:cubicBezTo>
                                    <a:pt x="126" y="318"/>
                                    <a:pt x="117" y="322"/>
                                    <a:pt x="111" y="328"/>
                                  </a:cubicBezTo>
                                  <a:cubicBezTo>
                                    <a:pt x="105" y="335"/>
                                    <a:pt x="101" y="343"/>
                                    <a:pt x="101" y="353"/>
                                  </a:cubicBezTo>
                                  <a:close/>
                                  <a:moveTo>
                                    <a:pt x="156" y="353"/>
                                  </a:moveTo>
                                  <a:cubicBezTo>
                                    <a:pt x="156" y="354"/>
                                    <a:pt x="156" y="356"/>
                                    <a:pt x="156" y="357"/>
                                  </a:cubicBezTo>
                                  <a:cubicBezTo>
                                    <a:pt x="158" y="358"/>
                                    <a:pt x="159" y="359"/>
                                    <a:pt x="161" y="360"/>
                                  </a:cubicBezTo>
                                  <a:cubicBezTo>
                                    <a:pt x="162" y="358"/>
                                    <a:pt x="162" y="355"/>
                                    <a:pt x="162" y="353"/>
                                  </a:cubicBezTo>
                                  <a:cubicBezTo>
                                    <a:pt x="162" y="345"/>
                                    <a:pt x="159" y="338"/>
                                    <a:pt x="154" y="333"/>
                                  </a:cubicBezTo>
                                  <a:cubicBezTo>
                                    <a:pt x="149" y="328"/>
                                    <a:pt x="143" y="325"/>
                                    <a:pt x="135" y="325"/>
                                  </a:cubicBezTo>
                                  <a:cubicBezTo>
                                    <a:pt x="128" y="325"/>
                                    <a:pt x="121" y="328"/>
                                    <a:pt x="116" y="333"/>
                                  </a:cubicBezTo>
                                  <a:cubicBezTo>
                                    <a:pt x="111" y="338"/>
                                    <a:pt x="108" y="345"/>
                                    <a:pt x="108" y="353"/>
                                  </a:cubicBezTo>
                                  <a:cubicBezTo>
                                    <a:pt x="108" y="355"/>
                                    <a:pt x="108" y="358"/>
                                    <a:pt x="109" y="360"/>
                                  </a:cubicBezTo>
                                  <a:cubicBezTo>
                                    <a:pt x="111" y="359"/>
                                    <a:pt x="113" y="358"/>
                                    <a:pt x="114" y="357"/>
                                  </a:cubicBezTo>
                                  <a:cubicBezTo>
                                    <a:pt x="114" y="356"/>
                                    <a:pt x="114" y="354"/>
                                    <a:pt x="114" y="353"/>
                                  </a:cubicBezTo>
                                  <a:cubicBezTo>
                                    <a:pt x="114" y="341"/>
                                    <a:pt x="123" y="332"/>
                                    <a:pt x="135" y="332"/>
                                  </a:cubicBezTo>
                                  <a:cubicBezTo>
                                    <a:pt x="147" y="332"/>
                                    <a:pt x="156" y="341"/>
                                    <a:pt x="156" y="353"/>
                                  </a:cubicBezTo>
                                  <a:close/>
                                  <a:moveTo>
                                    <a:pt x="149" y="353"/>
                                  </a:moveTo>
                                  <a:cubicBezTo>
                                    <a:pt x="149" y="353"/>
                                    <a:pt x="149" y="354"/>
                                    <a:pt x="148" y="355"/>
                                  </a:cubicBezTo>
                                  <a:cubicBezTo>
                                    <a:pt x="150" y="355"/>
                                    <a:pt x="152" y="356"/>
                                    <a:pt x="154" y="357"/>
                                  </a:cubicBezTo>
                                  <a:cubicBezTo>
                                    <a:pt x="154" y="355"/>
                                    <a:pt x="155" y="354"/>
                                    <a:pt x="155" y="353"/>
                                  </a:cubicBezTo>
                                  <a:cubicBezTo>
                                    <a:pt x="155" y="347"/>
                                    <a:pt x="152" y="342"/>
                                    <a:pt x="149" y="339"/>
                                  </a:cubicBezTo>
                                  <a:cubicBezTo>
                                    <a:pt x="145" y="335"/>
                                    <a:pt x="140" y="333"/>
                                    <a:pt x="135" y="333"/>
                                  </a:cubicBezTo>
                                  <a:cubicBezTo>
                                    <a:pt x="130" y="333"/>
                                    <a:pt x="125" y="335"/>
                                    <a:pt x="121" y="339"/>
                                  </a:cubicBezTo>
                                  <a:cubicBezTo>
                                    <a:pt x="118" y="342"/>
                                    <a:pt x="116" y="347"/>
                                    <a:pt x="116" y="353"/>
                                  </a:cubicBezTo>
                                  <a:cubicBezTo>
                                    <a:pt x="116" y="354"/>
                                    <a:pt x="116" y="355"/>
                                    <a:pt x="116" y="357"/>
                                  </a:cubicBezTo>
                                  <a:cubicBezTo>
                                    <a:pt x="118" y="356"/>
                                    <a:pt x="120" y="355"/>
                                    <a:pt x="122" y="355"/>
                                  </a:cubicBezTo>
                                  <a:cubicBezTo>
                                    <a:pt x="122" y="354"/>
                                    <a:pt x="121" y="353"/>
                                    <a:pt x="121" y="353"/>
                                  </a:cubicBezTo>
                                  <a:cubicBezTo>
                                    <a:pt x="121" y="345"/>
                                    <a:pt x="128" y="339"/>
                                    <a:pt x="135" y="339"/>
                                  </a:cubicBezTo>
                                  <a:cubicBezTo>
                                    <a:pt x="143" y="339"/>
                                    <a:pt x="149" y="345"/>
                                    <a:pt x="149" y="353"/>
                                  </a:cubicBezTo>
                                  <a:close/>
                                  <a:moveTo>
                                    <a:pt x="142" y="353"/>
                                  </a:moveTo>
                                  <a:cubicBezTo>
                                    <a:pt x="142" y="353"/>
                                    <a:pt x="142" y="353"/>
                                    <a:pt x="142" y="353"/>
                                  </a:cubicBezTo>
                                  <a:cubicBezTo>
                                    <a:pt x="143" y="354"/>
                                    <a:pt x="145" y="354"/>
                                    <a:pt x="147" y="354"/>
                                  </a:cubicBezTo>
                                  <a:cubicBezTo>
                                    <a:pt x="147" y="354"/>
                                    <a:pt x="147" y="353"/>
                                    <a:pt x="147" y="353"/>
                                  </a:cubicBezTo>
                                  <a:cubicBezTo>
                                    <a:pt x="147" y="346"/>
                                    <a:pt x="142" y="341"/>
                                    <a:pt x="135" y="341"/>
                                  </a:cubicBezTo>
                                  <a:cubicBezTo>
                                    <a:pt x="128" y="341"/>
                                    <a:pt x="123" y="346"/>
                                    <a:pt x="123" y="353"/>
                                  </a:cubicBezTo>
                                  <a:cubicBezTo>
                                    <a:pt x="123" y="353"/>
                                    <a:pt x="123" y="354"/>
                                    <a:pt x="123" y="354"/>
                                  </a:cubicBezTo>
                                  <a:cubicBezTo>
                                    <a:pt x="125" y="354"/>
                                    <a:pt x="127" y="354"/>
                                    <a:pt x="128" y="353"/>
                                  </a:cubicBezTo>
                                  <a:cubicBezTo>
                                    <a:pt x="128" y="353"/>
                                    <a:pt x="128" y="353"/>
                                    <a:pt x="128" y="353"/>
                                  </a:cubicBezTo>
                                  <a:cubicBezTo>
                                    <a:pt x="128" y="349"/>
                                    <a:pt x="131" y="346"/>
                                    <a:pt x="135" y="346"/>
                                  </a:cubicBezTo>
                                  <a:cubicBezTo>
                                    <a:pt x="139" y="346"/>
                                    <a:pt x="142" y="349"/>
                                    <a:pt x="142" y="353"/>
                                  </a:cubicBezTo>
                                  <a:close/>
                                  <a:moveTo>
                                    <a:pt x="135" y="348"/>
                                  </a:moveTo>
                                  <a:cubicBezTo>
                                    <a:pt x="132" y="348"/>
                                    <a:pt x="130" y="350"/>
                                    <a:pt x="130" y="353"/>
                                  </a:cubicBezTo>
                                  <a:cubicBezTo>
                                    <a:pt x="130" y="353"/>
                                    <a:pt x="130" y="353"/>
                                    <a:pt x="130" y="353"/>
                                  </a:cubicBezTo>
                                  <a:cubicBezTo>
                                    <a:pt x="132" y="353"/>
                                    <a:pt x="133" y="353"/>
                                    <a:pt x="135" y="353"/>
                                  </a:cubicBezTo>
                                  <a:cubicBezTo>
                                    <a:pt x="137" y="353"/>
                                    <a:pt x="138" y="353"/>
                                    <a:pt x="140" y="353"/>
                                  </a:cubicBezTo>
                                  <a:cubicBezTo>
                                    <a:pt x="140" y="353"/>
                                    <a:pt x="140" y="353"/>
                                    <a:pt x="140" y="353"/>
                                  </a:cubicBezTo>
                                  <a:cubicBezTo>
                                    <a:pt x="140" y="350"/>
                                    <a:pt x="138" y="348"/>
                                    <a:pt x="135" y="348"/>
                                  </a:cubicBezTo>
                                  <a:close/>
                                  <a:moveTo>
                                    <a:pt x="101" y="404"/>
                                  </a:moveTo>
                                  <a:cubicBezTo>
                                    <a:pt x="101" y="407"/>
                                    <a:pt x="101" y="410"/>
                                    <a:pt x="102" y="412"/>
                                  </a:cubicBezTo>
                                  <a:cubicBezTo>
                                    <a:pt x="103" y="413"/>
                                    <a:pt x="104" y="414"/>
                                    <a:pt x="105" y="414"/>
                                  </a:cubicBezTo>
                                  <a:cubicBezTo>
                                    <a:pt x="106" y="414"/>
                                    <a:pt x="106" y="413"/>
                                    <a:pt x="107" y="412"/>
                                  </a:cubicBezTo>
                                  <a:cubicBezTo>
                                    <a:pt x="107" y="410"/>
                                    <a:pt x="106" y="407"/>
                                    <a:pt x="106" y="404"/>
                                  </a:cubicBezTo>
                                  <a:cubicBezTo>
                                    <a:pt x="106" y="388"/>
                                    <a:pt x="119" y="375"/>
                                    <a:pt x="135" y="375"/>
                                  </a:cubicBezTo>
                                  <a:cubicBezTo>
                                    <a:pt x="151" y="375"/>
                                    <a:pt x="164" y="388"/>
                                    <a:pt x="164" y="404"/>
                                  </a:cubicBezTo>
                                  <a:cubicBezTo>
                                    <a:pt x="164" y="407"/>
                                    <a:pt x="163" y="410"/>
                                    <a:pt x="163" y="412"/>
                                  </a:cubicBezTo>
                                  <a:cubicBezTo>
                                    <a:pt x="163" y="413"/>
                                    <a:pt x="164" y="413"/>
                                    <a:pt x="165" y="414"/>
                                  </a:cubicBezTo>
                                  <a:cubicBezTo>
                                    <a:pt x="166" y="413"/>
                                    <a:pt x="167" y="412"/>
                                    <a:pt x="168" y="412"/>
                                  </a:cubicBezTo>
                                  <a:cubicBezTo>
                                    <a:pt x="169" y="409"/>
                                    <a:pt x="169" y="407"/>
                                    <a:pt x="169" y="404"/>
                                  </a:cubicBezTo>
                                  <a:cubicBezTo>
                                    <a:pt x="169" y="395"/>
                                    <a:pt x="165" y="386"/>
                                    <a:pt x="159" y="380"/>
                                  </a:cubicBezTo>
                                  <a:cubicBezTo>
                                    <a:pt x="153" y="374"/>
                                    <a:pt x="144" y="370"/>
                                    <a:pt x="135" y="370"/>
                                  </a:cubicBezTo>
                                  <a:cubicBezTo>
                                    <a:pt x="126" y="370"/>
                                    <a:pt x="117" y="374"/>
                                    <a:pt x="111" y="380"/>
                                  </a:cubicBezTo>
                                  <a:cubicBezTo>
                                    <a:pt x="105" y="386"/>
                                    <a:pt x="101" y="395"/>
                                    <a:pt x="101" y="404"/>
                                  </a:cubicBezTo>
                                  <a:close/>
                                  <a:moveTo>
                                    <a:pt x="156" y="404"/>
                                  </a:moveTo>
                                  <a:cubicBezTo>
                                    <a:pt x="156" y="406"/>
                                    <a:pt x="156" y="407"/>
                                    <a:pt x="156" y="409"/>
                                  </a:cubicBezTo>
                                  <a:cubicBezTo>
                                    <a:pt x="158" y="409"/>
                                    <a:pt x="159" y="410"/>
                                    <a:pt x="161" y="411"/>
                                  </a:cubicBezTo>
                                  <a:cubicBezTo>
                                    <a:pt x="162" y="409"/>
                                    <a:pt x="162" y="407"/>
                                    <a:pt x="162" y="404"/>
                                  </a:cubicBezTo>
                                  <a:cubicBezTo>
                                    <a:pt x="162" y="397"/>
                                    <a:pt x="159" y="390"/>
                                    <a:pt x="154" y="385"/>
                                  </a:cubicBezTo>
                                  <a:cubicBezTo>
                                    <a:pt x="149" y="380"/>
                                    <a:pt x="143" y="377"/>
                                    <a:pt x="135" y="377"/>
                                  </a:cubicBezTo>
                                  <a:cubicBezTo>
                                    <a:pt x="128" y="377"/>
                                    <a:pt x="121" y="380"/>
                                    <a:pt x="116" y="385"/>
                                  </a:cubicBezTo>
                                  <a:cubicBezTo>
                                    <a:pt x="111" y="390"/>
                                    <a:pt x="108" y="397"/>
                                    <a:pt x="108" y="404"/>
                                  </a:cubicBezTo>
                                  <a:cubicBezTo>
                                    <a:pt x="108" y="407"/>
                                    <a:pt x="108" y="409"/>
                                    <a:pt x="109" y="411"/>
                                  </a:cubicBezTo>
                                  <a:cubicBezTo>
                                    <a:pt x="111" y="410"/>
                                    <a:pt x="113" y="409"/>
                                    <a:pt x="114" y="409"/>
                                  </a:cubicBezTo>
                                  <a:cubicBezTo>
                                    <a:pt x="114" y="407"/>
                                    <a:pt x="114" y="406"/>
                                    <a:pt x="114" y="404"/>
                                  </a:cubicBezTo>
                                  <a:cubicBezTo>
                                    <a:pt x="114" y="392"/>
                                    <a:pt x="123" y="383"/>
                                    <a:pt x="135" y="383"/>
                                  </a:cubicBezTo>
                                  <a:cubicBezTo>
                                    <a:pt x="147" y="383"/>
                                    <a:pt x="156" y="392"/>
                                    <a:pt x="156" y="404"/>
                                  </a:cubicBezTo>
                                  <a:close/>
                                  <a:moveTo>
                                    <a:pt x="149" y="404"/>
                                  </a:moveTo>
                                  <a:cubicBezTo>
                                    <a:pt x="149" y="405"/>
                                    <a:pt x="149" y="405"/>
                                    <a:pt x="148" y="406"/>
                                  </a:cubicBezTo>
                                  <a:cubicBezTo>
                                    <a:pt x="150" y="407"/>
                                    <a:pt x="152" y="407"/>
                                    <a:pt x="154" y="408"/>
                                  </a:cubicBezTo>
                                  <a:cubicBezTo>
                                    <a:pt x="154" y="407"/>
                                    <a:pt x="155" y="405"/>
                                    <a:pt x="155" y="404"/>
                                  </a:cubicBezTo>
                                  <a:cubicBezTo>
                                    <a:pt x="155" y="399"/>
                                    <a:pt x="152" y="394"/>
                                    <a:pt x="149" y="390"/>
                                  </a:cubicBezTo>
                                  <a:cubicBezTo>
                                    <a:pt x="145" y="387"/>
                                    <a:pt x="140" y="385"/>
                                    <a:pt x="135" y="385"/>
                                  </a:cubicBezTo>
                                  <a:cubicBezTo>
                                    <a:pt x="130" y="385"/>
                                    <a:pt x="125" y="387"/>
                                    <a:pt x="121" y="390"/>
                                  </a:cubicBezTo>
                                  <a:cubicBezTo>
                                    <a:pt x="118" y="394"/>
                                    <a:pt x="116" y="399"/>
                                    <a:pt x="116" y="404"/>
                                  </a:cubicBezTo>
                                  <a:cubicBezTo>
                                    <a:pt x="116" y="405"/>
                                    <a:pt x="116" y="407"/>
                                    <a:pt x="116" y="408"/>
                                  </a:cubicBezTo>
                                  <a:cubicBezTo>
                                    <a:pt x="118" y="407"/>
                                    <a:pt x="120" y="407"/>
                                    <a:pt x="122" y="406"/>
                                  </a:cubicBezTo>
                                  <a:cubicBezTo>
                                    <a:pt x="122" y="405"/>
                                    <a:pt x="121" y="405"/>
                                    <a:pt x="121" y="404"/>
                                  </a:cubicBezTo>
                                  <a:cubicBezTo>
                                    <a:pt x="121" y="397"/>
                                    <a:pt x="128" y="390"/>
                                    <a:pt x="135" y="390"/>
                                  </a:cubicBezTo>
                                  <a:cubicBezTo>
                                    <a:pt x="143" y="390"/>
                                    <a:pt x="149" y="397"/>
                                    <a:pt x="149" y="404"/>
                                  </a:cubicBezTo>
                                  <a:close/>
                                  <a:moveTo>
                                    <a:pt x="142" y="404"/>
                                  </a:moveTo>
                                  <a:cubicBezTo>
                                    <a:pt x="142" y="404"/>
                                    <a:pt x="142" y="404"/>
                                    <a:pt x="142" y="405"/>
                                  </a:cubicBezTo>
                                  <a:cubicBezTo>
                                    <a:pt x="143" y="405"/>
                                    <a:pt x="145" y="405"/>
                                    <a:pt x="147" y="406"/>
                                  </a:cubicBezTo>
                                  <a:cubicBezTo>
                                    <a:pt x="147" y="405"/>
                                    <a:pt x="147" y="405"/>
                                    <a:pt x="147" y="404"/>
                                  </a:cubicBezTo>
                                  <a:cubicBezTo>
                                    <a:pt x="147" y="397"/>
                                    <a:pt x="142" y="392"/>
                                    <a:pt x="135" y="392"/>
                                  </a:cubicBezTo>
                                  <a:cubicBezTo>
                                    <a:pt x="128" y="392"/>
                                    <a:pt x="123" y="397"/>
                                    <a:pt x="123" y="404"/>
                                  </a:cubicBezTo>
                                  <a:cubicBezTo>
                                    <a:pt x="123" y="405"/>
                                    <a:pt x="123" y="405"/>
                                    <a:pt x="123" y="406"/>
                                  </a:cubicBezTo>
                                  <a:cubicBezTo>
                                    <a:pt x="125" y="405"/>
                                    <a:pt x="127" y="405"/>
                                    <a:pt x="128" y="405"/>
                                  </a:cubicBezTo>
                                  <a:cubicBezTo>
                                    <a:pt x="128" y="404"/>
                                    <a:pt x="128" y="404"/>
                                    <a:pt x="128" y="404"/>
                                  </a:cubicBezTo>
                                  <a:cubicBezTo>
                                    <a:pt x="128" y="400"/>
                                    <a:pt x="131" y="397"/>
                                    <a:pt x="135" y="397"/>
                                  </a:cubicBezTo>
                                  <a:cubicBezTo>
                                    <a:pt x="139" y="397"/>
                                    <a:pt x="142" y="400"/>
                                    <a:pt x="142" y="404"/>
                                  </a:cubicBezTo>
                                  <a:close/>
                                  <a:moveTo>
                                    <a:pt x="135" y="399"/>
                                  </a:moveTo>
                                  <a:cubicBezTo>
                                    <a:pt x="132" y="399"/>
                                    <a:pt x="130" y="401"/>
                                    <a:pt x="130" y="404"/>
                                  </a:cubicBezTo>
                                  <a:cubicBezTo>
                                    <a:pt x="130" y="404"/>
                                    <a:pt x="130" y="404"/>
                                    <a:pt x="130" y="404"/>
                                  </a:cubicBezTo>
                                  <a:cubicBezTo>
                                    <a:pt x="132" y="404"/>
                                    <a:pt x="133" y="404"/>
                                    <a:pt x="135" y="404"/>
                                  </a:cubicBezTo>
                                  <a:cubicBezTo>
                                    <a:pt x="137" y="404"/>
                                    <a:pt x="138" y="404"/>
                                    <a:pt x="140" y="404"/>
                                  </a:cubicBezTo>
                                  <a:cubicBezTo>
                                    <a:pt x="140" y="404"/>
                                    <a:pt x="140" y="404"/>
                                    <a:pt x="140" y="404"/>
                                  </a:cubicBezTo>
                                  <a:cubicBezTo>
                                    <a:pt x="140" y="401"/>
                                    <a:pt x="138" y="399"/>
                                    <a:pt x="135" y="399"/>
                                  </a:cubicBezTo>
                                  <a:close/>
                                  <a:moveTo>
                                    <a:pt x="815" y="438"/>
                                  </a:moveTo>
                                  <a:cubicBezTo>
                                    <a:pt x="816" y="436"/>
                                    <a:pt x="817" y="435"/>
                                    <a:pt x="818" y="433"/>
                                  </a:cubicBezTo>
                                  <a:cubicBezTo>
                                    <a:pt x="813" y="430"/>
                                    <a:pt x="808" y="428"/>
                                    <a:pt x="803" y="428"/>
                                  </a:cubicBezTo>
                                  <a:cubicBezTo>
                                    <a:pt x="797" y="428"/>
                                    <a:pt x="792" y="430"/>
                                    <a:pt x="788" y="433"/>
                                  </a:cubicBezTo>
                                  <a:cubicBezTo>
                                    <a:pt x="789" y="435"/>
                                    <a:pt x="789" y="437"/>
                                    <a:pt x="790" y="439"/>
                                  </a:cubicBezTo>
                                  <a:cubicBezTo>
                                    <a:pt x="794" y="436"/>
                                    <a:pt x="798" y="434"/>
                                    <a:pt x="803" y="434"/>
                                  </a:cubicBezTo>
                                  <a:cubicBezTo>
                                    <a:pt x="807" y="434"/>
                                    <a:pt x="812" y="436"/>
                                    <a:pt x="815" y="438"/>
                                  </a:cubicBezTo>
                                  <a:close/>
                                  <a:moveTo>
                                    <a:pt x="818" y="431"/>
                                  </a:moveTo>
                                  <a:cubicBezTo>
                                    <a:pt x="819" y="430"/>
                                    <a:pt x="820" y="428"/>
                                    <a:pt x="821" y="427"/>
                                  </a:cubicBezTo>
                                  <a:cubicBezTo>
                                    <a:pt x="816" y="423"/>
                                    <a:pt x="810" y="421"/>
                                    <a:pt x="803" y="421"/>
                                  </a:cubicBezTo>
                                  <a:cubicBezTo>
                                    <a:pt x="796" y="421"/>
                                    <a:pt x="789" y="423"/>
                                    <a:pt x="784" y="427"/>
                                  </a:cubicBezTo>
                                  <a:cubicBezTo>
                                    <a:pt x="785" y="428"/>
                                    <a:pt x="786" y="430"/>
                                    <a:pt x="787" y="431"/>
                                  </a:cubicBezTo>
                                  <a:cubicBezTo>
                                    <a:pt x="791" y="428"/>
                                    <a:pt x="797" y="427"/>
                                    <a:pt x="803" y="427"/>
                                  </a:cubicBezTo>
                                  <a:cubicBezTo>
                                    <a:pt x="809" y="427"/>
                                    <a:pt x="814" y="428"/>
                                    <a:pt x="818" y="431"/>
                                  </a:cubicBezTo>
                                  <a:close/>
                                  <a:moveTo>
                                    <a:pt x="822" y="425"/>
                                  </a:moveTo>
                                  <a:cubicBezTo>
                                    <a:pt x="823" y="424"/>
                                    <a:pt x="825" y="422"/>
                                    <a:pt x="826" y="421"/>
                                  </a:cubicBezTo>
                                  <a:cubicBezTo>
                                    <a:pt x="819" y="416"/>
                                    <a:pt x="811" y="413"/>
                                    <a:pt x="803" y="413"/>
                                  </a:cubicBezTo>
                                  <a:cubicBezTo>
                                    <a:pt x="794" y="413"/>
                                    <a:pt x="786" y="416"/>
                                    <a:pt x="779" y="421"/>
                                  </a:cubicBezTo>
                                  <a:cubicBezTo>
                                    <a:pt x="781" y="422"/>
                                    <a:pt x="782" y="424"/>
                                    <a:pt x="783" y="425"/>
                                  </a:cubicBezTo>
                                  <a:cubicBezTo>
                                    <a:pt x="789" y="422"/>
                                    <a:pt x="795" y="420"/>
                                    <a:pt x="803" y="420"/>
                                  </a:cubicBezTo>
                                  <a:cubicBezTo>
                                    <a:pt x="810" y="420"/>
                                    <a:pt x="817" y="422"/>
                                    <a:pt x="822" y="425"/>
                                  </a:cubicBezTo>
                                  <a:close/>
                                  <a:moveTo>
                                    <a:pt x="827" y="419"/>
                                  </a:moveTo>
                                  <a:cubicBezTo>
                                    <a:pt x="829" y="418"/>
                                    <a:pt x="830" y="417"/>
                                    <a:pt x="832" y="415"/>
                                  </a:cubicBezTo>
                                  <a:cubicBezTo>
                                    <a:pt x="824" y="409"/>
                                    <a:pt x="814" y="406"/>
                                    <a:pt x="803" y="406"/>
                                  </a:cubicBezTo>
                                  <a:cubicBezTo>
                                    <a:pt x="792" y="406"/>
                                    <a:pt x="782" y="409"/>
                                    <a:pt x="773" y="415"/>
                                  </a:cubicBezTo>
                                  <a:cubicBezTo>
                                    <a:pt x="775" y="417"/>
                                    <a:pt x="777" y="418"/>
                                    <a:pt x="778" y="420"/>
                                  </a:cubicBezTo>
                                  <a:cubicBezTo>
                                    <a:pt x="785" y="415"/>
                                    <a:pt x="794" y="412"/>
                                    <a:pt x="803" y="412"/>
                                  </a:cubicBezTo>
                                  <a:cubicBezTo>
                                    <a:pt x="812" y="412"/>
                                    <a:pt x="820" y="415"/>
                                    <a:pt x="827" y="419"/>
                                  </a:cubicBezTo>
                                  <a:close/>
                                  <a:moveTo>
                                    <a:pt x="812" y="404"/>
                                  </a:moveTo>
                                  <a:cubicBezTo>
                                    <a:pt x="812" y="402"/>
                                    <a:pt x="813" y="400"/>
                                    <a:pt x="813" y="398"/>
                                  </a:cubicBezTo>
                                  <a:cubicBezTo>
                                    <a:pt x="811" y="394"/>
                                    <a:pt x="807" y="392"/>
                                    <a:pt x="803" y="392"/>
                                  </a:cubicBezTo>
                                  <a:cubicBezTo>
                                    <a:pt x="798" y="392"/>
                                    <a:pt x="795" y="394"/>
                                    <a:pt x="793" y="398"/>
                                  </a:cubicBezTo>
                                  <a:cubicBezTo>
                                    <a:pt x="793" y="400"/>
                                    <a:pt x="793" y="402"/>
                                    <a:pt x="793" y="404"/>
                                  </a:cubicBezTo>
                                  <a:cubicBezTo>
                                    <a:pt x="793" y="404"/>
                                    <a:pt x="793" y="405"/>
                                    <a:pt x="793" y="405"/>
                                  </a:cubicBezTo>
                                  <a:cubicBezTo>
                                    <a:pt x="794" y="405"/>
                                    <a:pt x="795" y="405"/>
                                    <a:pt x="796" y="405"/>
                                  </a:cubicBezTo>
                                  <a:cubicBezTo>
                                    <a:pt x="796" y="404"/>
                                    <a:pt x="796" y="404"/>
                                    <a:pt x="796" y="404"/>
                                  </a:cubicBezTo>
                                  <a:cubicBezTo>
                                    <a:pt x="796" y="400"/>
                                    <a:pt x="799" y="397"/>
                                    <a:pt x="803" y="397"/>
                                  </a:cubicBezTo>
                                  <a:cubicBezTo>
                                    <a:pt x="806" y="397"/>
                                    <a:pt x="809" y="400"/>
                                    <a:pt x="809" y="404"/>
                                  </a:cubicBezTo>
                                  <a:cubicBezTo>
                                    <a:pt x="809" y="404"/>
                                    <a:pt x="809" y="404"/>
                                    <a:pt x="809" y="405"/>
                                  </a:cubicBezTo>
                                  <a:cubicBezTo>
                                    <a:pt x="810" y="405"/>
                                    <a:pt x="811" y="405"/>
                                    <a:pt x="812" y="405"/>
                                  </a:cubicBezTo>
                                  <a:cubicBezTo>
                                    <a:pt x="812" y="405"/>
                                    <a:pt x="812" y="404"/>
                                    <a:pt x="812" y="404"/>
                                  </a:cubicBezTo>
                                  <a:close/>
                                  <a:moveTo>
                                    <a:pt x="803" y="399"/>
                                  </a:moveTo>
                                  <a:cubicBezTo>
                                    <a:pt x="800" y="399"/>
                                    <a:pt x="798" y="401"/>
                                    <a:pt x="798" y="404"/>
                                  </a:cubicBezTo>
                                  <a:cubicBezTo>
                                    <a:pt x="798" y="404"/>
                                    <a:pt x="798" y="404"/>
                                    <a:pt x="798" y="404"/>
                                  </a:cubicBezTo>
                                  <a:cubicBezTo>
                                    <a:pt x="799" y="404"/>
                                    <a:pt x="801" y="404"/>
                                    <a:pt x="803" y="404"/>
                                  </a:cubicBezTo>
                                  <a:cubicBezTo>
                                    <a:pt x="804" y="404"/>
                                    <a:pt x="806" y="404"/>
                                    <a:pt x="808" y="404"/>
                                  </a:cubicBezTo>
                                  <a:cubicBezTo>
                                    <a:pt x="808" y="404"/>
                                    <a:pt x="808" y="404"/>
                                    <a:pt x="808" y="404"/>
                                  </a:cubicBezTo>
                                  <a:cubicBezTo>
                                    <a:pt x="808" y="401"/>
                                    <a:pt x="806" y="399"/>
                                    <a:pt x="803" y="399"/>
                                  </a:cubicBezTo>
                                  <a:close/>
                                  <a:moveTo>
                                    <a:pt x="813" y="395"/>
                                  </a:moveTo>
                                  <a:cubicBezTo>
                                    <a:pt x="814" y="393"/>
                                    <a:pt x="814" y="391"/>
                                    <a:pt x="815" y="389"/>
                                  </a:cubicBezTo>
                                  <a:cubicBezTo>
                                    <a:pt x="811" y="386"/>
                                    <a:pt x="807" y="385"/>
                                    <a:pt x="803" y="385"/>
                                  </a:cubicBezTo>
                                  <a:cubicBezTo>
                                    <a:pt x="798" y="385"/>
                                    <a:pt x="794" y="386"/>
                                    <a:pt x="791" y="389"/>
                                  </a:cubicBezTo>
                                  <a:cubicBezTo>
                                    <a:pt x="791" y="391"/>
                                    <a:pt x="792" y="393"/>
                                    <a:pt x="792" y="396"/>
                                  </a:cubicBezTo>
                                  <a:cubicBezTo>
                                    <a:pt x="795" y="392"/>
                                    <a:pt x="798" y="390"/>
                                    <a:pt x="803" y="390"/>
                                  </a:cubicBezTo>
                                  <a:cubicBezTo>
                                    <a:pt x="807" y="390"/>
                                    <a:pt x="811" y="392"/>
                                    <a:pt x="813" y="395"/>
                                  </a:cubicBezTo>
                                  <a:close/>
                                  <a:moveTo>
                                    <a:pt x="815" y="387"/>
                                  </a:moveTo>
                                  <a:cubicBezTo>
                                    <a:pt x="816" y="385"/>
                                    <a:pt x="817" y="383"/>
                                    <a:pt x="818" y="381"/>
                                  </a:cubicBezTo>
                                  <a:cubicBezTo>
                                    <a:pt x="813" y="378"/>
                                    <a:pt x="808" y="377"/>
                                    <a:pt x="803" y="377"/>
                                  </a:cubicBezTo>
                                  <a:cubicBezTo>
                                    <a:pt x="797" y="377"/>
                                    <a:pt x="792" y="379"/>
                                    <a:pt x="788" y="381"/>
                                  </a:cubicBezTo>
                                  <a:cubicBezTo>
                                    <a:pt x="789" y="383"/>
                                    <a:pt x="789" y="385"/>
                                    <a:pt x="790" y="387"/>
                                  </a:cubicBezTo>
                                  <a:cubicBezTo>
                                    <a:pt x="794" y="385"/>
                                    <a:pt x="798" y="383"/>
                                    <a:pt x="803" y="383"/>
                                  </a:cubicBezTo>
                                  <a:cubicBezTo>
                                    <a:pt x="807" y="383"/>
                                    <a:pt x="812" y="385"/>
                                    <a:pt x="815" y="387"/>
                                  </a:cubicBezTo>
                                  <a:close/>
                                  <a:moveTo>
                                    <a:pt x="818" y="380"/>
                                  </a:moveTo>
                                  <a:cubicBezTo>
                                    <a:pt x="819" y="378"/>
                                    <a:pt x="820" y="377"/>
                                    <a:pt x="821" y="375"/>
                                  </a:cubicBezTo>
                                  <a:cubicBezTo>
                                    <a:pt x="816" y="372"/>
                                    <a:pt x="810" y="370"/>
                                    <a:pt x="803" y="370"/>
                                  </a:cubicBezTo>
                                  <a:cubicBezTo>
                                    <a:pt x="796" y="370"/>
                                    <a:pt x="789" y="372"/>
                                    <a:pt x="784" y="375"/>
                                  </a:cubicBezTo>
                                  <a:cubicBezTo>
                                    <a:pt x="785" y="377"/>
                                    <a:pt x="786" y="378"/>
                                    <a:pt x="787" y="380"/>
                                  </a:cubicBezTo>
                                  <a:cubicBezTo>
                                    <a:pt x="791" y="377"/>
                                    <a:pt x="797" y="375"/>
                                    <a:pt x="803" y="375"/>
                                  </a:cubicBezTo>
                                  <a:cubicBezTo>
                                    <a:pt x="809" y="375"/>
                                    <a:pt x="814" y="377"/>
                                    <a:pt x="818" y="380"/>
                                  </a:cubicBezTo>
                                  <a:close/>
                                  <a:moveTo>
                                    <a:pt x="822" y="374"/>
                                  </a:moveTo>
                                  <a:cubicBezTo>
                                    <a:pt x="823" y="372"/>
                                    <a:pt x="825" y="371"/>
                                    <a:pt x="826" y="369"/>
                                  </a:cubicBezTo>
                                  <a:cubicBezTo>
                                    <a:pt x="819" y="365"/>
                                    <a:pt x="811" y="362"/>
                                    <a:pt x="803" y="362"/>
                                  </a:cubicBezTo>
                                  <a:cubicBezTo>
                                    <a:pt x="794" y="362"/>
                                    <a:pt x="786" y="365"/>
                                    <a:pt x="779" y="369"/>
                                  </a:cubicBezTo>
                                  <a:cubicBezTo>
                                    <a:pt x="781" y="371"/>
                                    <a:pt x="782" y="372"/>
                                    <a:pt x="783" y="374"/>
                                  </a:cubicBezTo>
                                  <a:cubicBezTo>
                                    <a:pt x="789" y="370"/>
                                    <a:pt x="795" y="368"/>
                                    <a:pt x="803" y="368"/>
                                  </a:cubicBezTo>
                                  <a:cubicBezTo>
                                    <a:pt x="810" y="368"/>
                                    <a:pt x="817" y="370"/>
                                    <a:pt x="822" y="374"/>
                                  </a:cubicBezTo>
                                  <a:close/>
                                  <a:moveTo>
                                    <a:pt x="827" y="368"/>
                                  </a:moveTo>
                                  <a:cubicBezTo>
                                    <a:pt x="829" y="367"/>
                                    <a:pt x="830" y="365"/>
                                    <a:pt x="832" y="364"/>
                                  </a:cubicBezTo>
                                  <a:cubicBezTo>
                                    <a:pt x="824" y="358"/>
                                    <a:pt x="814" y="354"/>
                                    <a:pt x="803" y="354"/>
                                  </a:cubicBezTo>
                                  <a:cubicBezTo>
                                    <a:pt x="792" y="354"/>
                                    <a:pt x="782" y="358"/>
                                    <a:pt x="773" y="364"/>
                                  </a:cubicBezTo>
                                  <a:cubicBezTo>
                                    <a:pt x="775" y="365"/>
                                    <a:pt x="777" y="367"/>
                                    <a:pt x="778" y="368"/>
                                  </a:cubicBezTo>
                                  <a:cubicBezTo>
                                    <a:pt x="785" y="363"/>
                                    <a:pt x="794" y="361"/>
                                    <a:pt x="803" y="361"/>
                                  </a:cubicBezTo>
                                  <a:cubicBezTo>
                                    <a:pt x="812" y="361"/>
                                    <a:pt x="820" y="363"/>
                                    <a:pt x="827" y="368"/>
                                  </a:cubicBezTo>
                                  <a:close/>
                                  <a:moveTo>
                                    <a:pt x="812" y="353"/>
                                  </a:moveTo>
                                  <a:cubicBezTo>
                                    <a:pt x="812" y="350"/>
                                    <a:pt x="813" y="348"/>
                                    <a:pt x="813" y="346"/>
                                  </a:cubicBezTo>
                                  <a:cubicBezTo>
                                    <a:pt x="811" y="343"/>
                                    <a:pt x="807" y="341"/>
                                    <a:pt x="803" y="341"/>
                                  </a:cubicBezTo>
                                  <a:cubicBezTo>
                                    <a:pt x="798" y="341"/>
                                    <a:pt x="795" y="343"/>
                                    <a:pt x="793" y="346"/>
                                  </a:cubicBezTo>
                                  <a:cubicBezTo>
                                    <a:pt x="793" y="348"/>
                                    <a:pt x="793" y="351"/>
                                    <a:pt x="793" y="353"/>
                                  </a:cubicBezTo>
                                  <a:cubicBezTo>
                                    <a:pt x="793" y="353"/>
                                    <a:pt x="793" y="353"/>
                                    <a:pt x="793" y="354"/>
                                  </a:cubicBezTo>
                                  <a:cubicBezTo>
                                    <a:pt x="794" y="354"/>
                                    <a:pt x="795" y="353"/>
                                    <a:pt x="796" y="353"/>
                                  </a:cubicBezTo>
                                  <a:cubicBezTo>
                                    <a:pt x="796" y="353"/>
                                    <a:pt x="796" y="353"/>
                                    <a:pt x="796" y="353"/>
                                  </a:cubicBezTo>
                                  <a:cubicBezTo>
                                    <a:pt x="796" y="349"/>
                                    <a:pt x="799" y="346"/>
                                    <a:pt x="803" y="346"/>
                                  </a:cubicBezTo>
                                  <a:cubicBezTo>
                                    <a:pt x="806" y="346"/>
                                    <a:pt x="809" y="349"/>
                                    <a:pt x="809" y="353"/>
                                  </a:cubicBezTo>
                                  <a:cubicBezTo>
                                    <a:pt x="809" y="353"/>
                                    <a:pt x="809" y="353"/>
                                    <a:pt x="809" y="353"/>
                                  </a:cubicBezTo>
                                  <a:cubicBezTo>
                                    <a:pt x="810" y="353"/>
                                    <a:pt x="811" y="354"/>
                                    <a:pt x="812" y="354"/>
                                  </a:cubicBezTo>
                                  <a:cubicBezTo>
                                    <a:pt x="812" y="353"/>
                                    <a:pt x="812" y="353"/>
                                    <a:pt x="812" y="353"/>
                                  </a:cubicBezTo>
                                  <a:close/>
                                  <a:moveTo>
                                    <a:pt x="803" y="348"/>
                                  </a:moveTo>
                                  <a:cubicBezTo>
                                    <a:pt x="800" y="348"/>
                                    <a:pt x="798" y="350"/>
                                    <a:pt x="798" y="353"/>
                                  </a:cubicBezTo>
                                  <a:cubicBezTo>
                                    <a:pt x="798" y="353"/>
                                    <a:pt x="798" y="353"/>
                                    <a:pt x="798" y="353"/>
                                  </a:cubicBezTo>
                                  <a:cubicBezTo>
                                    <a:pt x="799" y="353"/>
                                    <a:pt x="801" y="353"/>
                                    <a:pt x="803" y="353"/>
                                  </a:cubicBezTo>
                                  <a:cubicBezTo>
                                    <a:pt x="804" y="353"/>
                                    <a:pt x="806" y="353"/>
                                    <a:pt x="808" y="353"/>
                                  </a:cubicBezTo>
                                  <a:cubicBezTo>
                                    <a:pt x="808" y="353"/>
                                    <a:pt x="808" y="353"/>
                                    <a:pt x="808" y="353"/>
                                  </a:cubicBezTo>
                                  <a:cubicBezTo>
                                    <a:pt x="808" y="350"/>
                                    <a:pt x="806" y="348"/>
                                    <a:pt x="803" y="348"/>
                                  </a:cubicBezTo>
                                  <a:close/>
                                  <a:moveTo>
                                    <a:pt x="813" y="344"/>
                                  </a:moveTo>
                                  <a:cubicBezTo>
                                    <a:pt x="814" y="342"/>
                                    <a:pt x="814" y="339"/>
                                    <a:pt x="815" y="337"/>
                                  </a:cubicBezTo>
                                  <a:cubicBezTo>
                                    <a:pt x="811" y="335"/>
                                    <a:pt x="807" y="333"/>
                                    <a:pt x="803" y="333"/>
                                  </a:cubicBezTo>
                                  <a:cubicBezTo>
                                    <a:pt x="798" y="333"/>
                                    <a:pt x="794" y="335"/>
                                    <a:pt x="791" y="337"/>
                                  </a:cubicBezTo>
                                  <a:cubicBezTo>
                                    <a:pt x="791" y="340"/>
                                    <a:pt x="792" y="342"/>
                                    <a:pt x="792" y="344"/>
                                  </a:cubicBezTo>
                                  <a:cubicBezTo>
                                    <a:pt x="795" y="341"/>
                                    <a:pt x="798" y="339"/>
                                    <a:pt x="803" y="339"/>
                                  </a:cubicBezTo>
                                  <a:cubicBezTo>
                                    <a:pt x="807" y="339"/>
                                    <a:pt x="811" y="341"/>
                                    <a:pt x="813" y="344"/>
                                  </a:cubicBezTo>
                                  <a:close/>
                                  <a:moveTo>
                                    <a:pt x="815" y="336"/>
                                  </a:moveTo>
                                  <a:cubicBezTo>
                                    <a:pt x="816" y="334"/>
                                    <a:pt x="817" y="332"/>
                                    <a:pt x="818" y="330"/>
                                  </a:cubicBezTo>
                                  <a:cubicBezTo>
                                    <a:pt x="813" y="327"/>
                                    <a:pt x="808" y="325"/>
                                    <a:pt x="803" y="325"/>
                                  </a:cubicBezTo>
                                  <a:cubicBezTo>
                                    <a:pt x="797" y="325"/>
                                    <a:pt x="792" y="327"/>
                                    <a:pt x="788" y="330"/>
                                  </a:cubicBezTo>
                                  <a:cubicBezTo>
                                    <a:pt x="789" y="332"/>
                                    <a:pt x="789" y="334"/>
                                    <a:pt x="790" y="336"/>
                                  </a:cubicBezTo>
                                  <a:cubicBezTo>
                                    <a:pt x="794" y="333"/>
                                    <a:pt x="798" y="332"/>
                                    <a:pt x="803" y="332"/>
                                  </a:cubicBezTo>
                                  <a:cubicBezTo>
                                    <a:pt x="807" y="332"/>
                                    <a:pt x="812" y="333"/>
                                    <a:pt x="815" y="336"/>
                                  </a:cubicBezTo>
                                  <a:close/>
                                  <a:moveTo>
                                    <a:pt x="818" y="329"/>
                                  </a:moveTo>
                                  <a:cubicBezTo>
                                    <a:pt x="819" y="327"/>
                                    <a:pt x="820" y="325"/>
                                    <a:pt x="821" y="324"/>
                                  </a:cubicBezTo>
                                  <a:cubicBezTo>
                                    <a:pt x="816" y="320"/>
                                    <a:pt x="810" y="318"/>
                                    <a:pt x="803" y="318"/>
                                  </a:cubicBezTo>
                                  <a:cubicBezTo>
                                    <a:pt x="796" y="318"/>
                                    <a:pt x="789" y="320"/>
                                    <a:pt x="784" y="324"/>
                                  </a:cubicBezTo>
                                  <a:cubicBezTo>
                                    <a:pt x="785" y="325"/>
                                    <a:pt x="786" y="327"/>
                                    <a:pt x="787" y="329"/>
                                  </a:cubicBezTo>
                                  <a:cubicBezTo>
                                    <a:pt x="791" y="326"/>
                                    <a:pt x="797" y="324"/>
                                    <a:pt x="803" y="324"/>
                                  </a:cubicBezTo>
                                  <a:cubicBezTo>
                                    <a:pt x="809" y="324"/>
                                    <a:pt x="814" y="326"/>
                                    <a:pt x="818" y="329"/>
                                  </a:cubicBezTo>
                                  <a:close/>
                                  <a:moveTo>
                                    <a:pt x="822" y="323"/>
                                  </a:moveTo>
                                  <a:cubicBezTo>
                                    <a:pt x="823" y="321"/>
                                    <a:pt x="825" y="319"/>
                                    <a:pt x="826" y="318"/>
                                  </a:cubicBezTo>
                                  <a:cubicBezTo>
                                    <a:pt x="819" y="313"/>
                                    <a:pt x="811" y="311"/>
                                    <a:pt x="803" y="311"/>
                                  </a:cubicBezTo>
                                  <a:cubicBezTo>
                                    <a:pt x="794" y="311"/>
                                    <a:pt x="786" y="313"/>
                                    <a:pt x="779" y="318"/>
                                  </a:cubicBezTo>
                                  <a:cubicBezTo>
                                    <a:pt x="781" y="319"/>
                                    <a:pt x="782" y="321"/>
                                    <a:pt x="783" y="323"/>
                                  </a:cubicBezTo>
                                  <a:cubicBezTo>
                                    <a:pt x="789" y="319"/>
                                    <a:pt x="795" y="317"/>
                                    <a:pt x="803" y="317"/>
                                  </a:cubicBezTo>
                                  <a:cubicBezTo>
                                    <a:pt x="810" y="317"/>
                                    <a:pt x="817" y="319"/>
                                    <a:pt x="822" y="323"/>
                                  </a:cubicBezTo>
                                  <a:close/>
                                  <a:moveTo>
                                    <a:pt x="827" y="317"/>
                                  </a:moveTo>
                                  <a:cubicBezTo>
                                    <a:pt x="829" y="315"/>
                                    <a:pt x="830" y="314"/>
                                    <a:pt x="832" y="312"/>
                                  </a:cubicBezTo>
                                  <a:cubicBezTo>
                                    <a:pt x="824" y="307"/>
                                    <a:pt x="814" y="303"/>
                                    <a:pt x="803" y="303"/>
                                  </a:cubicBezTo>
                                  <a:cubicBezTo>
                                    <a:pt x="792" y="303"/>
                                    <a:pt x="782" y="307"/>
                                    <a:pt x="773" y="313"/>
                                  </a:cubicBezTo>
                                  <a:cubicBezTo>
                                    <a:pt x="775" y="314"/>
                                    <a:pt x="777" y="315"/>
                                    <a:pt x="778" y="317"/>
                                  </a:cubicBezTo>
                                  <a:cubicBezTo>
                                    <a:pt x="785" y="312"/>
                                    <a:pt x="794" y="309"/>
                                    <a:pt x="803" y="309"/>
                                  </a:cubicBezTo>
                                  <a:cubicBezTo>
                                    <a:pt x="812" y="309"/>
                                    <a:pt x="820" y="312"/>
                                    <a:pt x="827" y="317"/>
                                  </a:cubicBezTo>
                                  <a:close/>
                                  <a:moveTo>
                                    <a:pt x="812" y="301"/>
                                  </a:moveTo>
                                  <a:cubicBezTo>
                                    <a:pt x="812" y="299"/>
                                    <a:pt x="813" y="297"/>
                                    <a:pt x="813" y="295"/>
                                  </a:cubicBezTo>
                                  <a:cubicBezTo>
                                    <a:pt x="811" y="292"/>
                                    <a:pt x="807" y="289"/>
                                    <a:pt x="803" y="289"/>
                                  </a:cubicBezTo>
                                  <a:cubicBezTo>
                                    <a:pt x="798" y="289"/>
                                    <a:pt x="795" y="292"/>
                                    <a:pt x="793" y="295"/>
                                  </a:cubicBezTo>
                                  <a:cubicBezTo>
                                    <a:pt x="793" y="297"/>
                                    <a:pt x="793" y="299"/>
                                    <a:pt x="793" y="301"/>
                                  </a:cubicBezTo>
                                  <a:cubicBezTo>
                                    <a:pt x="793" y="302"/>
                                    <a:pt x="793" y="302"/>
                                    <a:pt x="793" y="302"/>
                                  </a:cubicBezTo>
                                  <a:cubicBezTo>
                                    <a:pt x="794" y="302"/>
                                    <a:pt x="795" y="302"/>
                                    <a:pt x="796" y="302"/>
                                  </a:cubicBezTo>
                                  <a:cubicBezTo>
                                    <a:pt x="796" y="302"/>
                                    <a:pt x="796" y="301"/>
                                    <a:pt x="796" y="301"/>
                                  </a:cubicBezTo>
                                  <a:cubicBezTo>
                                    <a:pt x="796" y="298"/>
                                    <a:pt x="799" y="295"/>
                                    <a:pt x="803" y="295"/>
                                  </a:cubicBezTo>
                                  <a:cubicBezTo>
                                    <a:pt x="806" y="295"/>
                                    <a:pt x="809" y="298"/>
                                    <a:pt x="809" y="301"/>
                                  </a:cubicBezTo>
                                  <a:cubicBezTo>
                                    <a:pt x="809" y="301"/>
                                    <a:pt x="809" y="302"/>
                                    <a:pt x="809" y="302"/>
                                  </a:cubicBezTo>
                                  <a:cubicBezTo>
                                    <a:pt x="810" y="302"/>
                                    <a:pt x="811" y="302"/>
                                    <a:pt x="812" y="302"/>
                                  </a:cubicBezTo>
                                  <a:cubicBezTo>
                                    <a:pt x="812" y="302"/>
                                    <a:pt x="812" y="302"/>
                                    <a:pt x="812" y="301"/>
                                  </a:cubicBezTo>
                                  <a:close/>
                                  <a:moveTo>
                                    <a:pt x="803" y="296"/>
                                  </a:moveTo>
                                  <a:cubicBezTo>
                                    <a:pt x="800" y="296"/>
                                    <a:pt x="798" y="298"/>
                                    <a:pt x="798" y="301"/>
                                  </a:cubicBezTo>
                                  <a:cubicBezTo>
                                    <a:pt x="798" y="301"/>
                                    <a:pt x="798" y="302"/>
                                    <a:pt x="798" y="302"/>
                                  </a:cubicBezTo>
                                  <a:cubicBezTo>
                                    <a:pt x="799" y="302"/>
                                    <a:pt x="801" y="301"/>
                                    <a:pt x="803" y="301"/>
                                  </a:cubicBezTo>
                                  <a:cubicBezTo>
                                    <a:pt x="804" y="301"/>
                                    <a:pt x="806" y="302"/>
                                    <a:pt x="808" y="302"/>
                                  </a:cubicBezTo>
                                  <a:cubicBezTo>
                                    <a:pt x="808" y="302"/>
                                    <a:pt x="808" y="301"/>
                                    <a:pt x="808" y="301"/>
                                  </a:cubicBezTo>
                                  <a:cubicBezTo>
                                    <a:pt x="808" y="298"/>
                                    <a:pt x="806" y="296"/>
                                    <a:pt x="803" y="296"/>
                                  </a:cubicBezTo>
                                  <a:close/>
                                  <a:moveTo>
                                    <a:pt x="813" y="293"/>
                                  </a:moveTo>
                                  <a:cubicBezTo>
                                    <a:pt x="814" y="290"/>
                                    <a:pt x="814" y="288"/>
                                    <a:pt x="815" y="286"/>
                                  </a:cubicBezTo>
                                  <a:cubicBezTo>
                                    <a:pt x="811" y="283"/>
                                    <a:pt x="807" y="282"/>
                                    <a:pt x="803" y="282"/>
                                  </a:cubicBezTo>
                                  <a:cubicBezTo>
                                    <a:pt x="798" y="282"/>
                                    <a:pt x="794" y="283"/>
                                    <a:pt x="791" y="286"/>
                                  </a:cubicBezTo>
                                  <a:cubicBezTo>
                                    <a:pt x="791" y="288"/>
                                    <a:pt x="792" y="290"/>
                                    <a:pt x="792" y="293"/>
                                  </a:cubicBezTo>
                                  <a:cubicBezTo>
                                    <a:pt x="795" y="290"/>
                                    <a:pt x="798" y="288"/>
                                    <a:pt x="803" y="288"/>
                                  </a:cubicBezTo>
                                  <a:cubicBezTo>
                                    <a:pt x="807" y="288"/>
                                    <a:pt x="811" y="290"/>
                                    <a:pt x="813" y="293"/>
                                  </a:cubicBezTo>
                                  <a:close/>
                                  <a:moveTo>
                                    <a:pt x="815" y="284"/>
                                  </a:moveTo>
                                  <a:cubicBezTo>
                                    <a:pt x="816" y="282"/>
                                    <a:pt x="817" y="280"/>
                                    <a:pt x="818" y="279"/>
                                  </a:cubicBezTo>
                                  <a:cubicBezTo>
                                    <a:pt x="813" y="276"/>
                                    <a:pt x="808" y="274"/>
                                    <a:pt x="803" y="274"/>
                                  </a:cubicBezTo>
                                  <a:cubicBezTo>
                                    <a:pt x="797" y="274"/>
                                    <a:pt x="792" y="276"/>
                                    <a:pt x="788" y="279"/>
                                  </a:cubicBezTo>
                                  <a:cubicBezTo>
                                    <a:pt x="789" y="281"/>
                                    <a:pt x="789" y="282"/>
                                    <a:pt x="790" y="284"/>
                                  </a:cubicBezTo>
                                  <a:cubicBezTo>
                                    <a:pt x="794" y="282"/>
                                    <a:pt x="798" y="280"/>
                                    <a:pt x="803" y="280"/>
                                  </a:cubicBezTo>
                                  <a:cubicBezTo>
                                    <a:pt x="807" y="280"/>
                                    <a:pt x="812" y="282"/>
                                    <a:pt x="815" y="284"/>
                                  </a:cubicBezTo>
                                  <a:close/>
                                  <a:moveTo>
                                    <a:pt x="818" y="277"/>
                                  </a:moveTo>
                                  <a:cubicBezTo>
                                    <a:pt x="819" y="276"/>
                                    <a:pt x="820" y="274"/>
                                    <a:pt x="821" y="273"/>
                                  </a:cubicBezTo>
                                  <a:cubicBezTo>
                                    <a:pt x="816" y="269"/>
                                    <a:pt x="810" y="267"/>
                                    <a:pt x="803" y="267"/>
                                  </a:cubicBezTo>
                                  <a:cubicBezTo>
                                    <a:pt x="796" y="267"/>
                                    <a:pt x="789" y="269"/>
                                    <a:pt x="784" y="273"/>
                                  </a:cubicBezTo>
                                  <a:cubicBezTo>
                                    <a:pt x="785" y="274"/>
                                    <a:pt x="786" y="276"/>
                                    <a:pt x="787" y="277"/>
                                  </a:cubicBezTo>
                                  <a:cubicBezTo>
                                    <a:pt x="791" y="274"/>
                                    <a:pt x="797" y="272"/>
                                    <a:pt x="803" y="272"/>
                                  </a:cubicBezTo>
                                  <a:cubicBezTo>
                                    <a:pt x="809" y="272"/>
                                    <a:pt x="814" y="274"/>
                                    <a:pt x="818" y="277"/>
                                  </a:cubicBezTo>
                                  <a:close/>
                                  <a:moveTo>
                                    <a:pt x="822" y="271"/>
                                  </a:moveTo>
                                  <a:cubicBezTo>
                                    <a:pt x="823" y="270"/>
                                    <a:pt x="825" y="268"/>
                                    <a:pt x="826" y="266"/>
                                  </a:cubicBezTo>
                                  <a:cubicBezTo>
                                    <a:pt x="819" y="262"/>
                                    <a:pt x="811" y="259"/>
                                    <a:pt x="803" y="259"/>
                                  </a:cubicBezTo>
                                  <a:cubicBezTo>
                                    <a:pt x="794" y="259"/>
                                    <a:pt x="786" y="262"/>
                                    <a:pt x="779" y="267"/>
                                  </a:cubicBezTo>
                                  <a:cubicBezTo>
                                    <a:pt x="781" y="268"/>
                                    <a:pt x="782" y="270"/>
                                    <a:pt x="783" y="271"/>
                                  </a:cubicBezTo>
                                  <a:cubicBezTo>
                                    <a:pt x="789" y="268"/>
                                    <a:pt x="795" y="265"/>
                                    <a:pt x="803" y="265"/>
                                  </a:cubicBezTo>
                                  <a:cubicBezTo>
                                    <a:pt x="810" y="265"/>
                                    <a:pt x="817" y="268"/>
                                    <a:pt x="822" y="271"/>
                                  </a:cubicBezTo>
                                  <a:close/>
                                  <a:moveTo>
                                    <a:pt x="827" y="265"/>
                                  </a:moveTo>
                                  <a:cubicBezTo>
                                    <a:pt x="829" y="264"/>
                                    <a:pt x="830" y="262"/>
                                    <a:pt x="832" y="261"/>
                                  </a:cubicBezTo>
                                  <a:cubicBezTo>
                                    <a:pt x="824" y="255"/>
                                    <a:pt x="814" y="252"/>
                                    <a:pt x="803" y="252"/>
                                  </a:cubicBezTo>
                                  <a:cubicBezTo>
                                    <a:pt x="792" y="252"/>
                                    <a:pt x="782" y="255"/>
                                    <a:pt x="773" y="261"/>
                                  </a:cubicBezTo>
                                  <a:cubicBezTo>
                                    <a:pt x="775" y="262"/>
                                    <a:pt x="777" y="264"/>
                                    <a:pt x="778" y="265"/>
                                  </a:cubicBezTo>
                                  <a:cubicBezTo>
                                    <a:pt x="785" y="261"/>
                                    <a:pt x="794" y="258"/>
                                    <a:pt x="803" y="258"/>
                                  </a:cubicBezTo>
                                  <a:cubicBezTo>
                                    <a:pt x="812" y="258"/>
                                    <a:pt x="820" y="261"/>
                                    <a:pt x="827" y="265"/>
                                  </a:cubicBezTo>
                                  <a:close/>
                                  <a:moveTo>
                                    <a:pt x="812" y="250"/>
                                  </a:moveTo>
                                  <a:cubicBezTo>
                                    <a:pt x="812" y="248"/>
                                    <a:pt x="813" y="246"/>
                                    <a:pt x="813" y="244"/>
                                  </a:cubicBezTo>
                                  <a:cubicBezTo>
                                    <a:pt x="811" y="240"/>
                                    <a:pt x="807" y="238"/>
                                    <a:pt x="803" y="238"/>
                                  </a:cubicBezTo>
                                  <a:cubicBezTo>
                                    <a:pt x="798" y="238"/>
                                    <a:pt x="795" y="240"/>
                                    <a:pt x="793" y="244"/>
                                  </a:cubicBezTo>
                                  <a:cubicBezTo>
                                    <a:pt x="793" y="246"/>
                                    <a:pt x="793" y="248"/>
                                    <a:pt x="793" y="250"/>
                                  </a:cubicBezTo>
                                  <a:cubicBezTo>
                                    <a:pt x="793" y="250"/>
                                    <a:pt x="793" y="251"/>
                                    <a:pt x="793" y="251"/>
                                  </a:cubicBezTo>
                                  <a:cubicBezTo>
                                    <a:pt x="794" y="251"/>
                                    <a:pt x="795" y="251"/>
                                    <a:pt x="796" y="251"/>
                                  </a:cubicBezTo>
                                  <a:cubicBezTo>
                                    <a:pt x="796" y="250"/>
                                    <a:pt x="796" y="250"/>
                                    <a:pt x="796" y="250"/>
                                  </a:cubicBezTo>
                                  <a:cubicBezTo>
                                    <a:pt x="796" y="246"/>
                                    <a:pt x="799" y="243"/>
                                    <a:pt x="803" y="243"/>
                                  </a:cubicBezTo>
                                  <a:cubicBezTo>
                                    <a:pt x="806" y="243"/>
                                    <a:pt x="809" y="246"/>
                                    <a:pt x="809" y="250"/>
                                  </a:cubicBezTo>
                                  <a:cubicBezTo>
                                    <a:pt x="809" y="250"/>
                                    <a:pt x="809" y="250"/>
                                    <a:pt x="809" y="251"/>
                                  </a:cubicBezTo>
                                  <a:cubicBezTo>
                                    <a:pt x="810" y="251"/>
                                    <a:pt x="811" y="251"/>
                                    <a:pt x="812" y="251"/>
                                  </a:cubicBezTo>
                                  <a:cubicBezTo>
                                    <a:pt x="812" y="251"/>
                                    <a:pt x="812" y="250"/>
                                    <a:pt x="812" y="250"/>
                                  </a:cubicBezTo>
                                  <a:close/>
                                  <a:moveTo>
                                    <a:pt x="803" y="245"/>
                                  </a:moveTo>
                                  <a:cubicBezTo>
                                    <a:pt x="800" y="245"/>
                                    <a:pt x="798" y="247"/>
                                    <a:pt x="798" y="250"/>
                                  </a:cubicBezTo>
                                  <a:cubicBezTo>
                                    <a:pt x="798" y="250"/>
                                    <a:pt x="798" y="250"/>
                                    <a:pt x="798" y="250"/>
                                  </a:cubicBezTo>
                                  <a:cubicBezTo>
                                    <a:pt x="799" y="250"/>
                                    <a:pt x="801" y="250"/>
                                    <a:pt x="803" y="250"/>
                                  </a:cubicBezTo>
                                  <a:cubicBezTo>
                                    <a:pt x="804" y="250"/>
                                    <a:pt x="806" y="250"/>
                                    <a:pt x="808" y="250"/>
                                  </a:cubicBezTo>
                                  <a:cubicBezTo>
                                    <a:pt x="808" y="250"/>
                                    <a:pt x="808" y="250"/>
                                    <a:pt x="808" y="250"/>
                                  </a:cubicBezTo>
                                  <a:cubicBezTo>
                                    <a:pt x="808" y="247"/>
                                    <a:pt x="806" y="245"/>
                                    <a:pt x="803" y="245"/>
                                  </a:cubicBezTo>
                                  <a:close/>
                                  <a:moveTo>
                                    <a:pt x="813" y="241"/>
                                  </a:moveTo>
                                  <a:cubicBezTo>
                                    <a:pt x="814" y="239"/>
                                    <a:pt x="814" y="237"/>
                                    <a:pt x="815" y="235"/>
                                  </a:cubicBezTo>
                                  <a:cubicBezTo>
                                    <a:pt x="811" y="232"/>
                                    <a:pt x="807" y="230"/>
                                    <a:pt x="803" y="230"/>
                                  </a:cubicBezTo>
                                  <a:cubicBezTo>
                                    <a:pt x="798" y="230"/>
                                    <a:pt x="794" y="232"/>
                                    <a:pt x="791" y="235"/>
                                  </a:cubicBezTo>
                                  <a:cubicBezTo>
                                    <a:pt x="791" y="237"/>
                                    <a:pt x="792" y="239"/>
                                    <a:pt x="792" y="241"/>
                                  </a:cubicBezTo>
                                  <a:cubicBezTo>
                                    <a:pt x="795" y="238"/>
                                    <a:pt x="798" y="236"/>
                                    <a:pt x="803" y="236"/>
                                  </a:cubicBezTo>
                                  <a:cubicBezTo>
                                    <a:pt x="807" y="236"/>
                                    <a:pt x="811" y="238"/>
                                    <a:pt x="813" y="241"/>
                                  </a:cubicBezTo>
                                  <a:close/>
                                  <a:moveTo>
                                    <a:pt x="815" y="233"/>
                                  </a:moveTo>
                                  <a:cubicBezTo>
                                    <a:pt x="816" y="231"/>
                                    <a:pt x="817" y="229"/>
                                    <a:pt x="818" y="227"/>
                                  </a:cubicBezTo>
                                  <a:cubicBezTo>
                                    <a:pt x="813" y="224"/>
                                    <a:pt x="808" y="223"/>
                                    <a:pt x="803" y="223"/>
                                  </a:cubicBezTo>
                                  <a:cubicBezTo>
                                    <a:pt x="797" y="223"/>
                                    <a:pt x="792" y="224"/>
                                    <a:pt x="788" y="227"/>
                                  </a:cubicBezTo>
                                  <a:cubicBezTo>
                                    <a:pt x="789" y="229"/>
                                    <a:pt x="789" y="231"/>
                                    <a:pt x="790" y="233"/>
                                  </a:cubicBezTo>
                                  <a:cubicBezTo>
                                    <a:pt x="794" y="230"/>
                                    <a:pt x="798" y="229"/>
                                    <a:pt x="803" y="229"/>
                                  </a:cubicBezTo>
                                  <a:cubicBezTo>
                                    <a:pt x="807" y="229"/>
                                    <a:pt x="812" y="230"/>
                                    <a:pt x="815" y="233"/>
                                  </a:cubicBezTo>
                                  <a:close/>
                                  <a:moveTo>
                                    <a:pt x="818" y="226"/>
                                  </a:moveTo>
                                  <a:cubicBezTo>
                                    <a:pt x="819" y="224"/>
                                    <a:pt x="820" y="223"/>
                                    <a:pt x="821" y="221"/>
                                  </a:cubicBezTo>
                                  <a:cubicBezTo>
                                    <a:pt x="816" y="218"/>
                                    <a:pt x="810" y="216"/>
                                    <a:pt x="803" y="216"/>
                                  </a:cubicBezTo>
                                  <a:cubicBezTo>
                                    <a:pt x="796" y="216"/>
                                    <a:pt x="789" y="218"/>
                                    <a:pt x="784" y="221"/>
                                  </a:cubicBezTo>
                                  <a:cubicBezTo>
                                    <a:pt x="785" y="223"/>
                                    <a:pt x="786" y="224"/>
                                    <a:pt x="787" y="226"/>
                                  </a:cubicBezTo>
                                  <a:cubicBezTo>
                                    <a:pt x="791" y="223"/>
                                    <a:pt x="797" y="221"/>
                                    <a:pt x="803" y="221"/>
                                  </a:cubicBezTo>
                                  <a:cubicBezTo>
                                    <a:pt x="809" y="221"/>
                                    <a:pt x="814" y="223"/>
                                    <a:pt x="818" y="226"/>
                                  </a:cubicBezTo>
                                  <a:close/>
                                  <a:moveTo>
                                    <a:pt x="822" y="220"/>
                                  </a:moveTo>
                                  <a:cubicBezTo>
                                    <a:pt x="823" y="218"/>
                                    <a:pt x="825" y="217"/>
                                    <a:pt x="826" y="215"/>
                                  </a:cubicBezTo>
                                  <a:cubicBezTo>
                                    <a:pt x="819" y="211"/>
                                    <a:pt x="811" y="208"/>
                                    <a:pt x="803" y="208"/>
                                  </a:cubicBezTo>
                                  <a:cubicBezTo>
                                    <a:pt x="794" y="208"/>
                                    <a:pt x="786" y="211"/>
                                    <a:pt x="779" y="215"/>
                                  </a:cubicBezTo>
                                  <a:cubicBezTo>
                                    <a:pt x="781" y="217"/>
                                    <a:pt x="782" y="218"/>
                                    <a:pt x="783" y="220"/>
                                  </a:cubicBezTo>
                                  <a:cubicBezTo>
                                    <a:pt x="789" y="216"/>
                                    <a:pt x="795" y="214"/>
                                    <a:pt x="803" y="214"/>
                                  </a:cubicBezTo>
                                  <a:cubicBezTo>
                                    <a:pt x="810" y="214"/>
                                    <a:pt x="817" y="216"/>
                                    <a:pt x="822" y="220"/>
                                  </a:cubicBezTo>
                                  <a:close/>
                                  <a:moveTo>
                                    <a:pt x="827" y="214"/>
                                  </a:moveTo>
                                  <a:cubicBezTo>
                                    <a:pt x="829" y="212"/>
                                    <a:pt x="830" y="211"/>
                                    <a:pt x="832" y="210"/>
                                  </a:cubicBezTo>
                                  <a:cubicBezTo>
                                    <a:pt x="824" y="204"/>
                                    <a:pt x="814" y="200"/>
                                    <a:pt x="803" y="200"/>
                                  </a:cubicBezTo>
                                  <a:cubicBezTo>
                                    <a:pt x="792" y="200"/>
                                    <a:pt x="782" y="204"/>
                                    <a:pt x="773" y="210"/>
                                  </a:cubicBezTo>
                                  <a:cubicBezTo>
                                    <a:pt x="775" y="211"/>
                                    <a:pt x="777" y="213"/>
                                    <a:pt x="778" y="214"/>
                                  </a:cubicBezTo>
                                  <a:cubicBezTo>
                                    <a:pt x="785" y="209"/>
                                    <a:pt x="794" y="206"/>
                                    <a:pt x="803" y="206"/>
                                  </a:cubicBezTo>
                                  <a:cubicBezTo>
                                    <a:pt x="812" y="206"/>
                                    <a:pt x="820" y="209"/>
                                    <a:pt x="827" y="214"/>
                                  </a:cubicBezTo>
                                  <a:close/>
                                  <a:moveTo>
                                    <a:pt x="812" y="199"/>
                                  </a:moveTo>
                                  <a:cubicBezTo>
                                    <a:pt x="812" y="196"/>
                                    <a:pt x="813" y="194"/>
                                    <a:pt x="813" y="192"/>
                                  </a:cubicBezTo>
                                  <a:cubicBezTo>
                                    <a:pt x="811" y="189"/>
                                    <a:pt x="807" y="187"/>
                                    <a:pt x="803" y="187"/>
                                  </a:cubicBezTo>
                                  <a:cubicBezTo>
                                    <a:pt x="798" y="187"/>
                                    <a:pt x="795" y="189"/>
                                    <a:pt x="793" y="192"/>
                                  </a:cubicBezTo>
                                  <a:cubicBezTo>
                                    <a:pt x="793" y="194"/>
                                    <a:pt x="793" y="196"/>
                                    <a:pt x="793" y="199"/>
                                  </a:cubicBezTo>
                                  <a:cubicBezTo>
                                    <a:pt x="793" y="199"/>
                                    <a:pt x="793" y="199"/>
                                    <a:pt x="793" y="200"/>
                                  </a:cubicBezTo>
                                  <a:cubicBezTo>
                                    <a:pt x="794" y="199"/>
                                    <a:pt x="795" y="199"/>
                                    <a:pt x="796" y="199"/>
                                  </a:cubicBezTo>
                                  <a:cubicBezTo>
                                    <a:pt x="796" y="199"/>
                                    <a:pt x="796" y="199"/>
                                    <a:pt x="796" y="199"/>
                                  </a:cubicBezTo>
                                  <a:cubicBezTo>
                                    <a:pt x="796" y="195"/>
                                    <a:pt x="799" y="192"/>
                                    <a:pt x="803" y="192"/>
                                  </a:cubicBezTo>
                                  <a:cubicBezTo>
                                    <a:pt x="806" y="192"/>
                                    <a:pt x="809" y="195"/>
                                    <a:pt x="809" y="199"/>
                                  </a:cubicBezTo>
                                  <a:cubicBezTo>
                                    <a:pt x="809" y="199"/>
                                    <a:pt x="809" y="199"/>
                                    <a:pt x="809" y="199"/>
                                  </a:cubicBezTo>
                                  <a:cubicBezTo>
                                    <a:pt x="810" y="199"/>
                                    <a:pt x="811" y="199"/>
                                    <a:pt x="812" y="200"/>
                                  </a:cubicBezTo>
                                  <a:cubicBezTo>
                                    <a:pt x="812" y="199"/>
                                    <a:pt x="812" y="199"/>
                                    <a:pt x="812" y="199"/>
                                  </a:cubicBezTo>
                                  <a:close/>
                                  <a:moveTo>
                                    <a:pt x="803" y="193"/>
                                  </a:moveTo>
                                  <a:cubicBezTo>
                                    <a:pt x="800" y="193"/>
                                    <a:pt x="798" y="196"/>
                                    <a:pt x="798" y="199"/>
                                  </a:cubicBezTo>
                                  <a:cubicBezTo>
                                    <a:pt x="798" y="199"/>
                                    <a:pt x="798" y="199"/>
                                    <a:pt x="798" y="199"/>
                                  </a:cubicBezTo>
                                  <a:cubicBezTo>
                                    <a:pt x="799" y="199"/>
                                    <a:pt x="801" y="199"/>
                                    <a:pt x="803" y="199"/>
                                  </a:cubicBezTo>
                                  <a:cubicBezTo>
                                    <a:pt x="804" y="199"/>
                                    <a:pt x="806" y="199"/>
                                    <a:pt x="808" y="199"/>
                                  </a:cubicBezTo>
                                  <a:cubicBezTo>
                                    <a:pt x="808" y="199"/>
                                    <a:pt x="808" y="199"/>
                                    <a:pt x="808" y="199"/>
                                  </a:cubicBezTo>
                                  <a:cubicBezTo>
                                    <a:pt x="808" y="196"/>
                                    <a:pt x="806" y="193"/>
                                    <a:pt x="803" y="193"/>
                                  </a:cubicBezTo>
                                  <a:close/>
                                  <a:moveTo>
                                    <a:pt x="813" y="190"/>
                                  </a:moveTo>
                                  <a:cubicBezTo>
                                    <a:pt x="814" y="188"/>
                                    <a:pt x="814" y="185"/>
                                    <a:pt x="815" y="183"/>
                                  </a:cubicBezTo>
                                  <a:cubicBezTo>
                                    <a:pt x="811" y="181"/>
                                    <a:pt x="807" y="179"/>
                                    <a:pt x="803" y="179"/>
                                  </a:cubicBezTo>
                                  <a:cubicBezTo>
                                    <a:pt x="798" y="179"/>
                                    <a:pt x="794" y="181"/>
                                    <a:pt x="791" y="183"/>
                                  </a:cubicBezTo>
                                  <a:cubicBezTo>
                                    <a:pt x="791" y="185"/>
                                    <a:pt x="792" y="188"/>
                                    <a:pt x="792" y="190"/>
                                  </a:cubicBezTo>
                                  <a:cubicBezTo>
                                    <a:pt x="795" y="187"/>
                                    <a:pt x="798" y="185"/>
                                    <a:pt x="803" y="185"/>
                                  </a:cubicBezTo>
                                  <a:cubicBezTo>
                                    <a:pt x="807" y="185"/>
                                    <a:pt x="811" y="187"/>
                                    <a:pt x="813" y="190"/>
                                  </a:cubicBezTo>
                                  <a:close/>
                                  <a:moveTo>
                                    <a:pt x="815" y="182"/>
                                  </a:moveTo>
                                  <a:cubicBezTo>
                                    <a:pt x="816" y="180"/>
                                    <a:pt x="817" y="178"/>
                                    <a:pt x="818" y="176"/>
                                  </a:cubicBezTo>
                                  <a:cubicBezTo>
                                    <a:pt x="813" y="173"/>
                                    <a:pt x="808" y="171"/>
                                    <a:pt x="803" y="171"/>
                                  </a:cubicBezTo>
                                  <a:cubicBezTo>
                                    <a:pt x="797" y="171"/>
                                    <a:pt x="792" y="173"/>
                                    <a:pt x="788" y="176"/>
                                  </a:cubicBezTo>
                                  <a:cubicBezTo>
                                    <a:pt x="789" y="178"/>
                                    <a:pt x="789" y="180"/>
                                    <a:pt x="790" y="182"/>
                                  </a:cubicBezTo>
                                  <a:cubicBezTo>
                                    <a:pt x="794" y="179"/>
                                    <a:pt x="798" y="177"/>
                                    <a:pt x="803" y="177"/>
                                  </a:cubicBezTo>
                                  <a:cubicBezTo>
                                    <a:pt x="807" y="177"/>
                                    <a:pt x="812" y="179"/>
                                    <a:pt x="815" y="182"/>
                                  </a:cubicBezTo>
                                  <a:close/>
                                  <a:moveTo>
                                    <a:pt x="818" y="174"/>
                                  </a:moveTo>
                                  <a:cubicBezTo>
                                    <a:pt x="819" y="173"/>
                                    <a:pt x="820" y="171"/>
                                    <a:pt x="821" y="170"/>
                                  </a:cubicBezTo>
                                  <a:cubicBezTo>
                                    <a:pt x="816" y="166"/>
                                    <a:pt x="810" y="164"/>
                                    <a:pt x="803" y="164"/>
                                  </a:cubicBezTo>
                                  <a:cubicBezTo>
                                    <a:pt x="796" y="164"/>
                                    <a:pt x="789" y="166"/>
                                    <a:pt x="784" y="170"/>
                                  </a:cubicBezTo>
                                  <a:cubicBezTo>
                                    <a:pt x="785" y="171"/>
                                    <a:pt x="786" y="173"/>
                                    <a:pt x="787" y="174"/>
                                  </a:cubicBezTo>
                                  <a:cubicBezTo>
                                    <a:pt x="791" y="171"/>
                                    <a:pt x="797" y="170"/>
                                    <a:pt x="803" y="170"/>
                                  </a:cubicBezTo>
                                  <a:cubicBezTo>
                                    <a:pt x="809" y="170"/>
                                    <a:pt x="814" y="171"/>
                                    <a:pt x="818" y="174"/>
                                  </a:cubicBezTo>
                                  <a:close/>
                                  <a:moveTo>
                                    <a:pt x="822" y="168"/>
                                  </a:moveTo>
                                  <a:cubicBezTo>
                                    <a:pt x="823" y="167"/>
                                    <a:pt x="825" y="165"/>
                                    <a:pt x="826" y="164"/>
                                  </a:cubicBezTo>
                                  <a:cubicBezTo>
                                    <a:pt x="819" y="159"/>
                                    <a:pt x="811" y="157"/>
                                    <a:pt x="803" y="157"/>
                                  </a:cubicBezTo>
                                  <a:cubicBezTo>
                                    <a:pt x="794" y="157"/>
                                    <a:pt x="786" y="159"/>
                                    <a:pt x="779" y="164"/>
                                  </a:cubicBezTo>
                                  <a:cubicBezTo>
                                    <a:pt x="781" y="165"/>
                                    <a:pt x="782" y="167"/>
                                    <a:pt x="783" y="169"/>
                                  </a:cubicBezTo>
                                  <a:cubicBezTo>
                                    <a:pt x="789" y="165"/>
                                    <a:pt x="795" y="163"/>
                                    <a:pt x="803" y="163"/>
                                  </a:cubicBezTo>
                                  <a:cubicBezTo>
                                    <a:pt x="810" y="163"/>
                                    <a:pt x="817" y="165"/>
                                    <a:pt x="822" y="168"/>
                                  </a:cubicBezTo>
                                  <a:close/>
                                  <a:moveTo>
                                    <a:pt x="827" y="163"/>
                                  </a:moveTo>
                                  <a:cubicBezTo>
                                    <a:pt x="829" y="161"/>
                                    <a:pt x="830" y="160"/>
                                    <a:pt x="832" y="158"/>
                                  </a:cubicBezTo>
                                  <a:cubicBezTo>
                                    <a:pt x="824" y="152"/>
                                    <a:pt x="814" y="149"/>
                                    <a:pt x="803" y="149"/>
                                  </a:cubicBezTo>
                                  <a:cubicBezTo>
                                    <a:pt x="792" y="149"/>
                                    <a:pt x="782" y="152"/>
                                    <a:pt x="773" y="158"/>
                                  </a:cubicBezTo>
                                  <a:cubicBezTo>
                                    <a:pt x="775" y="160"/>
                                    <a:pt x="777" y="161"/>
                                    <a:pt x="778" y="163"/>
                                  </a:cubicBezTo>
                                  <a:cubicBezTo>
                                    <a:pt x="785" y="158"/>
                                    <a:pt x="794" y="155"/>
                                    <a:pt x="803" y="155"/>
                                  </a:cubicBezTo>
                                  <a:cubicBezTo>
                                    <a:pt x="812" y="155"/>
                                    <a:pt x="820" y="158"/>
                                    <a:pt x="827" y="163"/>
                                  </a:cubicBezTo>
                                  <a:close/>
                                  <a:moveTo>
                                    <a:pt x="812" y="147"/>
                                  </a:moveTo>
                                  <a:cubicBezTo>
                                    <a:pt x="812" y="145"/>
                                    <a:pt x="813" y="143"/>
                                    <a:pt x="813" y="141"/>
                                  </a:cubicBezTo>
                                  <a:cubicBezTo>
                                    <a:pt x="811" y="137"/>
                                    <a:pt x="807" y="135"/>
                                    <a:pt x="803" y="135"/>
                                  </a:cubicBezTo>
                                  <a:cubicBezTo>
                                    <a:pt x="798" y="135"/>
                                    <a:pt x="795" y="138"/>
                                    <a:pt x="793" y="141"/>
                                  </a:cubicBezTo>
                                  <a:cubicBezTo>
                                    <a:pt x="793" y="143"/>
                                    <a:pt x="793" y="145"/>
                                    <a:pt x="793" y="147"/>
                                  </a:cubicBezTo>
                                  <a:cubicBezTo>
                                    <a:pt x="793" y="148"/>
                                    <a:pt x="793" y="148"/>
                                    <a:pt x="793" y="148"/>
                                  </a:cubicBezTo>
                                  <a:cubicBezTo>
                                    <a:pt x="794" y="148"/>
                                    <a:pt x="795" y="148"/>
                                    <a:pt x="796" y="148"/>
                                  </a:cubicBezTo>
                                  <a:cubicBezTo>
                                    <a:pt x="796" y="148"/>
                                    <a:pt x="796" y="147"/>
                                    <a:pt x="796" y="147"/>
                                  </a:cubicBezTo>
                                  <a:cubicBezTo>
                                    <a:pt x="796" y="143"/>
                                    <a:pt x="799" y="140"/>
                                    <a:pt x="803" y="140"/>
                                  </a:cubicBezTo>
                                  <a:cubicBezTo>
                                    <a:pt x="806" y="140"/>
                                    <a:pt x="809" y="143"/>
                                    <a:pt x="809" y="147"/>
                                  </a:cubicBezTo>
                                  <a:cubicBezTo>
                                    <a:pt x="809" y="147"/>
                                    <a:pt x="809" y="148"/>
                                    <a:pt x="809" y="148"/>
                                  </a:cubicBezTo>
                                  <a:cubicBezTo>
                                    <a:pt x="810" y="148"/>
                                    <a:pt x="811" y="148"/>
                                    <a:pt x="812" y="148"/>
                                  </a:cubicBezTo>
                                  <a:cubicBezTo>
                                    <a:pt x="812" y="148"/>
                                    <a:pt x="812" y="148"/>
                                    <a:pt x="812" y="147"/>
                                  </a:cubicBezTo>
                                  <a:close/>
                                  <a:moveTo>
                                    <a:pt x="803" y="142"/>
                                  </a:moveTo>
                                  <a:cubicBezTo>
                                    <a:pt x="800" y="142"/>
                                    <a:pt x="798" y="144"/>
                                    <a:pt x="798" y="147"/>
                                  </a:cubicBezTo>
                                  <a:cubicBezTo>
                                    <a:pt x="798" y="147"/>
                                    <a:pt x="798" y="147"/>
                                    <a:pt x="798" y="148"/>
                                  </a:cubicBezTo>
                                  <a:cubicBezTo>
                                    <a:pt x="799" y="147"/>
                                    <a:pt x="801" y="147"/>
                                    <a:pt x="803" y="147"/>
                                  </a:cubicBezTo>
                                  <a:cubicBezTo>
                                    <a:pt x="804" y="147"/>
                                    <a:pt x="806" y="147"/>
                                    <a:pt x="808" y="148"/>
                                  </a:cubicBezTo>
                                  <a:cubicBezTo>
                                    <a:pt x="808" y="147"/>
                                    <a:pt x="808" y="147"/>
                                    <a:pt x="808" y="147"/>
                                  </a:cubicBezTo>
                                  <a:cubicBezTo>
                                    <a:pt x="808" y="144"/>
                                    <a:pt x="806" y="142"/>
                                    <a:pt x="803" y="142"/>
                                  </a:cubicBezTo>
                                  <a:close/>
                                  <a:moveTo>
                                    <a:pt x="813" y="139"/>
                                  </a:moveTo>
                                  <a:cubicBezTo>
                                    <a:pt x="814" y="136"/>
                                    <a:pt x="814" y="134"/>
                                    <a:pt x="815" y="132"/>
                                  </a:cubicBezTo>
                                  <a:cubicBezTo>
                                    <a:pt x="811" y="129"/>
                                    <a:pt x="807" y="128"/>
                                    <a:pt x="803" y="128"/>
                                  </a:cubicBezTo>
                                  <a:cubicBezTo>
                                    <a:pt x="798" y="128"/>
                                    <a:pt x="794" y="129"/>
                                    <a:pt x="791" y="132"/>
                                  </a:cubicBezTo>
                                  <a:cubicBezTo>
                                    <a:pt x="791" y="134"/>
                                    <a:pt x="792" y="136"/>
                                    <a:pt x="792" y="139"/>
                                  </a:cubicBezTo>
                                  <a:cubicBezTo>
                                    <a:pt x="795" y="136"/>
                                    <a:pt x="798" y="134"/>
                                    <a:pt x="803" y="134"/>
                                  </a:cubicBezTo>
                                  <a:cubicBezTo>
                                    <a:pt x="807" y="134"/>
                                    <a:pt x="811" y="136"/>
                                    <a:pt x="813" y="139"/>
                                  </a:cubicBezTo>
                                  <a:close/>
                                  <a:moveTo>
                                    <a:pt x="815" y="130"/>
                                  </a:moveTo>
                                  <a:cubicBezTo>
                                    <a:pt x="816" y="128"/>
                                    <a:pt x="817" y="126"/>
                                    <a:pt x="818" y="124"/>
                                  </a:cubicBezTo>
                                  <a:cubicBezTo>
                                    <a:pt x="813" y="122"/>
                                    <a:pt x="808" y="120"/>
                                    <a:pt x="803" y="120"/>
                                  </a:cubicBezTo>
                                  <a:cubicBezTo>
                                    <a:pt x="797" y="120"/>
                                    <a:pt x="792" y="122"/>
                                    <a:pt x="788" y="125"/>
                                  </a:cubicBezTo>
                                  <a:cubicBezTo>
                                    <a:pt x="789" y="126"/>
                                    <a:pt x="789" y="128"/>
                                    <a:pt x="790" y="130"/>
                                  </a:cubicBezTo>
                                  <a:cubicBezTo>
                                    <a:pt x="794" y="128"/>
                                    <a:pt x="798" y="126"/>
                                    <a:pt x="803" y="126"/>
                                  </a:cubicBezTo>
                                  <a:cubicBezTo>
                                    <a:pt x="807" y="126"/>
                                    <a:pt x="812" y="128"/>
                                    <a:pt x="815" y="130"/>
                                  </a:cubicBezTo>
                                  <a:close/>
                                  <a:moveTo>
                                    <a:pt x="818" y="123"/>
                                  </a:moveTo>
                                  <a:cubicBezTo>
                                    <a:pt x="819" y="121"/>
                                    <a:pt x="820" y="120"/>
                                    <a:pt x="821" y="118"/>
                                  </a:cubicBezTo>
                                  <a:cubicBezTo>
                                    <a:pt x="816" y="115"/>
                                    <a:pt x="810" y="113"/>
                                    <a:pt x="803" y="113"/>
                                  </a:cubicBezTo>
                                  <a:cubicBezTo>
                                    <a:pt x="796" y="113"/>
                                    <a:pt x="789" y="115"/>
                                    <a:pt x="784" y="118"/>
                                  </a:cubicBezTo>
                                  <a:cubicBezTo>
                                    <a:pt x="785" y="120"/>
                                    <a:pt x="786" y="121"/>
                                    <a:pt x="787" y="123"/>
                                  </a:cubicBezTo>
                                  <a:cubicBezTo>
                                    <a:pt x="791" y="120"/>
                                    <a:pt x="797" y="118"/>
                                    <a:pt x="803" y="118"/>
                                  </a:cubicBezTo>
                                  <a:cubicBezTo>
                                    <a:pt x="809" y="118"/>
                                    <a:pt x="814" y="120"/>
                                    <a:pt x="818" y="123"/>
                                  </a:cubicBezTo>
                                  <a:close/>
                                  <a:moveTo>
                                    <a:pt x="822" y="117"/>
                                  </a:moveTo>
                                  <a:cubicBezTo>
                                    <a:pt x="823" y="115"/>
                                    <a:pt x="825" y="114"/>
                                    <a:pt x="826" y="112"/>
                                  </a:cubicBezTo>
                                  <a:cubicBezTo>
                                    <a:pt x="819" y="108"/>
                                    <a:pt x="811" y="105"/>
                                    <a:pt x="803" y="105"/>
                                  </a:cubicBezTo>
                                  <a:cubicBezTo>
                                    <a:pt x="794" y="105"/>
                                    <a:pt x="786" y="108"/>
                                    <a:pt x="779" y="112"/>
                                  </a:cubicBezTo>
                                  <a:cubicBezTo>
                                    <a:pt x="781" y="114"/>
                                    <a:pt x="782" y="115"/>
                                    <a:pt x="783" y="117"/>
                                  </a:cubicBezTo>
                                  <a:cubicBezTo>
                                    <a:pt x="789" y="113"/>
                                    <a:pt x="795" y="111"/>
                                    <a:pt x="803" y="111"/>
                                  </a:cubicBezTo>
                                  <a:cubicBezTo>
                                    <a:pt x="810" y="111"/>
                                    <a:pt x="817" y="113"/>
                                    <a:pt x="822" y="117"/>
                                  </a:cubicBezTo>
                                  <a:close/>
                                  <a:moveTo>
                                    <a:pt x="827" y="111"/>
                                  </a:moveTo>
                                  <a:cubicBezTo>
                                    <a:pt x="829" y="110"/>
                                    <a:pt x="830" y="108"/>
                                    <a:pt x="832" y="107"/>
                                  </a:cubicBezTo>
                                  <a:cubicBezTo>
                                    <a:pt x="824" y="101"/>
                                    <a:pt x="814" y="98"/>
                                    <a:pt x="803" y="98"/>
                                  </a:cubicBezTo>
                                  <a:cubicBezTo>
                                    <a:pt x="792" y="98"/>
                                    <a:pt x="782" y="101"/>
                                    <a:pt x="773" y="107"/>
                                  </a:cubicBezTo>
                                  <a:cubicBezTo>
                                    <a:pt x="775" y="108"/>
                                    <a:pt x="777" y="110"/>
                                    <a:pt x="778" y="111"/>
                                  </a:cubicBezTo>
                                  <a:cubicBezTo>
                                    <a:pt x="785" y="106"/>
                                    <a:pt x="794" y="104"/>
                                    <a:pt x="803" y="104"/>
                                  </a:cubicBezTo>
                                  <a:cubicBezTo>
                                    <a:pt x="812" y="104"/>
                                    <a:pt x="820" y="106"/>
                                    <a:pt x="827" y="111"/>
                                  </a:cubicBezTo>
                                  <a:close/>
                                  <a:moveTo>
                                    <a:pt x="812" y="96"/>
                                  </a:moveTo>
                                  <a:cubicBezTo>
                                    <a:pt x="812" y="94"/>
                                    <a:pt x="813" y="91"/>
                                    <a:pt x="813" y="89"/>
                                  </a:cubicBezTo>
                                  <a:cubicBezTo>
                                    <a:pt x="811" y="86"/>
                                    <a:pt x="807" y="84"/>
                                    <a:pt x="803" y="84"/>
                                  </a:cubicBezTo>
                                  <a:cubicBezTo>
                                    <a:pt x="798" y="84"/>
                                    <a:pt x="795" y="86"/>
                                    <a:pt x="793" y="90"/>
                                  </a:cubicBezTo>
                                  <a:cubicBezTo>
                                    <a:pt x="793" y="92"/>
                                    <a:pt x="793" y="94"/>
                                    <a:pt x="793" y="96"/>
                                  </a:cubicBezTo>
                                  <a:cubicBezTo>
                                    <a:pt x="793" y="96"/>
                                    <a:pt x="793" y="97"/>
                                    <a:pt x="793" y="97"/>
                                  </a:cubicBezTo>
                                  <a:cubicBezTo>
                                    <a:pt x="794" y="97"/>
                                    <a:pt x="795" y="97"/>
                                    <a:pt x="796" y="96"/>
                                  </a:cubicBezTo>
                                  <a:cubicBezTo>
                                    <a:pt x="796" y="96"/>
                                    <a:pt x="796" y="96"/>
                                    <a:pt x="796" y="96"/>
                                  </a:cubicBezTo>
                                  <a:cubicBezTo>
                                    <a:pt x="796" y="92"/>
                                    <a:pt x="799" y="89"/>
                                    <a:pt x="803" y="89"/>
                                  </a:cubicBezTo>
                                  <a:cubicBezTo>
                                    <a:pt x="806" y="89"/>
                                    <a:pt x="809" y="92"/>
                                    <a:pt x="809" y="96"/>
                                  </a:cubicBezTo>
                                  <a:cubicBezTo>
                                    <a:pt x="809" y="96"/>
                                    <a:pt x="809" y="96"/>
                                    <a:pt x="809" y="96"/>
                                  </a:cubicBezTo>
                                  <a:cubicBezTo>
                                    <a:pt x="810" y="97"/>
                                    <a:pt x="811" y="97"/>
                                    <a:pt x="812" y="97"/>
                                  </a:cubicBezTo>
                                  <a:cubicBezTo>
                                    <a:pt x="812" y="97"/>
                                    <a:pt x="812" y="96"/>
                                    <a:pt x="812" y="96"/>
                                  </a:cubicBezTo>
                                  <a:close/>
                                  <a:moveTo>
                                    <a:pt x="803" y="91"/>
                                  </a:moveTo>
                                  <a:cubicBezTo>
                                    <a:pt x="800" y="91"/>
                                    <a:pt x="798" y="93"/>
                                    <a:pt x="798" y="96"/>
                                  </a:cubicBezTo>
                                  <a:cubicBezTo>
                                    <a:pt x="798" y="96"/>
                                    <a:pt x="798" y="96"/>
                                    <a:pt x="798" y="96"/>
                                  </a:cubicBezTo>
                                  <a:cubicBezTo>
                                    <a:pt x="799" y="96"/>
                                    <a:pt x="801" y="96"/>
                                    <a:pt x="803" y="96"/>
                                  </a:cubicBezTo>
                                  <a:cubicBezTo>
                                    <a:pt x="804" y="96"/>
                                    <a:pt x="806" y="96"/>
                                    <a:pt x="808" y="96"/>
                                  </a:cubicBezTo>
                                  <a:cubicBezTo>
                                    <a:pt x="808" y="96"/>
                                    <a:pt x="808" y="96"/>
                                    <a:pt x="808" y="96"/>
                                  </a:cubicBezTo>
                                  <a:cubicBezTo>
                                    <a:pt x="808" y="93"/>
                                    <a:pt x="806" y="91"/>
                                    <a:pt x="803" y="91"/>
                                  </a:cubicBezTo>
                                  <a:close/>
                                  <a:moveTo>
                                    <a:pt x="813" y="87"/>
                                  </a:moveTo>
                                  <a:cubicBezTo>
                                    <a:pt x="814" y="85"/>
                                    <a:pt x="814" y="83"/>
                                    <a:pt x="815" y="80"/>
                                  </a:cubicBezTo>
                                  <a:cubicBezTo>
                                    <a:pt x="811" y="78"/>
                                    <a:pt x="807" y="76"/>
                                    <a:pt x="803" y="76"/>
                                  </a:cubicBezTo>
                                  <a:cubicBezTo>
                                    <a:pt x="798" y="76"/>
                                    <a:pt x="794" y="78"/>
                                    <a:pt x="791" y="80"/>
                                  </a:cubicBezTo>
                                  <a:cubicBezTo>
                                    <a:pt x="791" y="83"/>
                                    <a:pt x="792" y="85"/>
                                    <a:pt x="792" y="87"/>
                                  </a:cubicBezTo>
                                  <a:cubicBezTo>
                                    <a:pt x="795" y="84"/>
                                    <a:pt x="798" y="82"/>
                                    <a:pt x="803" y="82"/>
                                  </a:cubicBezTo>
                                  <a:cubicBezTo>
                                    <a:pt x="807" y="82"/>
                                    <a:pt x="811" y="84"/>
                                    <a:pt x="813" y="87"/>
                                  </a:cubicBezTo>
                                  <a:close/>
                                  <a:moveTo>
                                    <a:pt x="815" y="79"/>
                                  </a:moveTo>
                                  <a:cubicBezTo>
                                    <a:pt x="816" y="77"/>
                                    <a:pt x="817" y="75"/>
                                    <a:pt x="818" y="73"/>
                                  </a:cubicBezTo>
                                  <a:cubicBezTo>
                                    <a:pt x="813" y="70"/>
                                    <a:pt x="808" y="69"/>
                                    <a:pt x="803" y="69"/>
                                  </a:cubicBezTo>
                                  <a:cubicBezTo>
                                    <a:pt x="797" y="69"/>
                                    <a:pt x="792" y="70"/>
                                    <a:pt x="788" y="73"/>
                                  </a:cubicBezTo>
                                  <a:cubicBezTo>
                                    <a:pt x="789" y="75"/>
                                    <a:pt x="789" y="77"/>
                                    <a:pt x="790" y="79"/>
                                  </a:cubicBezTo>
                                  <a:cubicBezTo>
                                    <a:pt x="794" y="76"/>
                                    <a:pt x="798" y="75"/>
                                    <a:pt x="803" y="75"/>
                                  </a:cubicBezTo>
                                  <a:cubicBezTo>
                                    <a:pt x="807" y="75"/>
                                    <a:pt x="812" y="76"/>
                                    <a:pt x="815" y="79"/>
                                  </a:cubicBezTo>
                                  <a:close/>
                                  <a:moveTo>
                                    <a:pt x="818" y="72"/>
                                  </a:moveTo>
                                  <a:cubicBezTo>
                                    <a:pt x="819" y="70"/>
                                    <a:pt x="820" y="68"/>
                                    <a:pt x="821" y="67"/>
                                  </a:cubicBezTo>
                                  <a:cubicBezTo>
                                    <a:pt x="816" y="64"/>
                                    <a:pt x="810" y="62"/>
                                    <a:pt x="803" y="62"/>
                                  </a:cubicBezTo>
                                  <a:cubicBezTo>
                                    <a:pt x="796" y="62"/>
                                    <a:pt x="789" y="64"/>
                                    <a:pt x="784" y="67"/>
                                  </a:cubicBezTo>
                                  <a:cubicBezTo>
                                    <a:pt x="785" y="69"/>
                                    <a:pt x="786" y="70"/>
                                    <a:pt x="787" y="72"/>
                                  </a:cubicBezTo>
                                  <a:cubicBezTo>
                                    <a:pt x="791" y="69"/>
                                    <a:pt x="797" y="67"/>
                                    <a:pt x="803" y="67"/>
                                  </a:cubicBezTo>
                                  <a:cubicBezTo>
                                    <a:pt x="809" y="67"/>
                                    <a:pt x="814" y="69"/>
                                    <a:pt x="818" y="72"/>
                                  </a:cubicBezTo>
                                  <a:close/>
                                  <a:moveTo>
                                    <a:pt x="822" y="66"/>
                                  </a:moveTo>
                                  <a:cubicBezTo>
                                    <a:pt x="823" y="64"/>
                                    <a:pt x="825" y="62"/>
                                    <a:pt x="826" y="61"/>
                                  </a:cubicBezTo>
                                  <a:cubicBezTo>
                                    <a:pt x="819" y="56"/>
                                    <a:pt x="811" y="54"/>
                                    <a:pt x="803" y="54"/>
                                  </a:cubicBezTo>
                                  <a:cubicBezTo>
                                    <a:pt x="794" y="54"/>
                                    <a:pt x="786" y="56"/>
                                    <a:pt x="779" y="61"/>
                                  </a:cubicBezTo>
                                  <a:cubicBezTo>
                                    <a:pt x="781" y="63"/>
                                    <a:pt x="782" y="64"/>
                                    <a:pt x="783" y="66"/>
                                  </a:cubicBezTo>
                                  <a:cubicBezTo>
                                    <a:pt x="789" y="62"/>
                                    <a:pt x="795" y="60"/>
                                    <a:pt x="803" y="60"/>
                                  </a:cubicBezTo>
                                  <a:cubicBezTo>
                                    <a:pt x="810" y="60"/>
                                    <a:pt x="817" y="62"/>
                                    <a:pt x="822" y="66"/>
                                  </a:cubicBezTo>
                                  <a:close/>
                                  <a:moveTo>
                                    <a:pt x="700" y="44"/>
                                  </a:moveTo>
                                  <a:cubicBezTo>
                                    <a:pt x="700" y="46"/>
                                    <a:pt x="700" y="47"/>
                                    <a:pt x="700" y="48"/>
                                  </a:cubicBezTo>
                                  <a:cubicBezTo>
                                    <a:pt x="702" y="49"/>
                                    <a:pt x="704" y="50"/>
                                    <a:pt x="707" y="52"/>
                                  </a:cubicBezTo>
                                  <a:cubicBezTo>
                                    <a:pt x="706" y="49"/>
                                    <a:pt x="706" y="47"/>
                                    <a:pt x="706" y="44"/>
                                  </a:cubicBezTo>
                                  <a:cubicBezTo>
                                    <a:pt x="706" y="25"/>
                                    <a:pt x="722" y="9"/>
                                    <a:pt x="742" y="9"/>
                                  </a:cubicBezTo>
                                  <a:cubicBezTo>
                                    <a:pt x="761" y="9"/>
                                    <a:pt x="777" y="25"/>
                                    <a:pt x="777" y="44"/>
                                  </a:cubicBezTo>
                                  <a:cubicBezTo>
                                    <a:pt x="777" y="47"/>
                                    <a:pt x="777" y="49"/>
                                    <a:pt x="777" y="52"/>
                                  </a:cubicBezTo>
                                  <a:cubicBezTo>
                                    <a:pt x="779" y="50"/>
                                    <a:pt x="781" y="49"/>
                                    <a:pt x="783" y="48"/>
                                  </a:cubicBezTo>
                                  <a:cubicBezTo>
                                    <a:pt x="784" y="47"/>
                                    <a:pt x="784" y="46"/>
                                    <a:pt x="784" y="44"/>
                                  </a:cubicBezTo>
                                  <a:cubicBezTo>
                                    <a:pt x="784" y="33"/>
                                    <a:pt x="779" y="22"/>
                                    <a:pt x="771" y="15"/>
                                  </a:cubicBezTo>
                                  <a:cubicBezTo>
                                    <a:pt x="764" y="7"/>
                                    <a:pt x="753" y="2"/>
                                    <a:pt x="742" y="2"/>
                                  </a:cubicBezTo>
                                  <a:cubicBezTo>
                                    <a:pt x="730" y="2"/>
                                    <a:pt x="720" y="7"/>
                                    <a:pt x="712" y="15"/>
                                  </a:cubicBezTo>
                                  <a:cubicBezTo>
                                    <a:pt x="704" y="22"/>
                                    <a:pt x="700" y="33"/>
                                    <a:pt x="700" y="44"/>
                                  </a:cubicBezTo>
                                  <a:close/>
                                  <a:moveTo>
                                    <a:pt x="662" y="14"/>
                                  </a:moveTo>
                                  <a:cubicBezTo>
                                    <a:pt x="667" y="11"/>
                                    <a:pt x="674" y="9"/>
                                    <a:pt x="681" y="9"/>
                                  </a:cubicBezTo>
                                  <a:cubicBezTo>
                                    <a:pt x="688" y="9"/>
                                    <a:pt x="695" y="11"/>
                                    <a:pt x="700" y="14"/>
                                  </a:cubicBezTo>
                                  <a:cubicBezTo>
                                    <a:pt x="701" y="13"/>
                                    <a:pt x="703" y="11"/>
                                    <a:pt x="704" y="10"/>
                                  </a:cubicBezTo>
                                  <a:cubicBezTo>
                                    <a:pt x="697" y="5"/>
                                    <a:pt x="689" y="2"/>
                                    <a:pt x="681" y="2"/>
                                  </a:cubicBezTo>
                                  <a:cubicBezTo>
                                    <a:pt x="672" y="2"/>
                                    <a:pt x="665" y="5"/>
                                    <a:pt x="658" y="9"/>
                                  </a:cubicBezTo>
                                  <a:cubicBezTo>
                                    <a:pt x="659" y="11"/>
                                    <a:pt x="661" y="12"/>
                                    <a:pt x="662" y="14"/>
                                  </a:cubicBezTo>
                                  <a:close/>
                                  <a:moveTo>
                                    <a:pt x="666" y="20"/>
                                  </a:moveTo>
                                  <a:cubicBezTo>
                                    <a:pt x="670" y="17"/>
                                    <a:pt x="675" y="16"/>
                                    <a:pt x="681" y="16"/>
                                  </a:cubicBezTo>
                                  <a:cubicBezTo>
                                    <a:pt x="687" y="16"/>
                                    <a:pt x="692" y="17"/>
                                    <a:pt x="697" y="20"/>
                                  </a:cubicBezTo>
                                  <a:cubicBezTo>
                                    <a:pt x="697" y="19"/>
                                    <a:pt x="698" y="17"/>
                                    <a:pt x="699" y="16"/>
                                  </a:cubicBezTo>
                                  <a:cubicBezTo>
                                    <a:pt x="694" y="12"/>
                                    <a:pt x="688" y="10"/>
                                    <a:pt x="681" y="10"/>
                                  </a:cubicBezTo>
                                  <a:cubicBezTo>
                                    <a:pt x="674" y="10"/>
                                    <a:pt x="668" y="12"/>
                                    <a:pt x="663" y="15"/>
                                  </a:cubicBezTo>
                                  <a:cubicBezTo>
                                    <a:pt x="664" y="17"/>
                                    <a:pt x="665" y="18"/>
                                    <a:pt x="666" y="20"/>
                                  </a:cubicBezTo>
                                  <a:close/>
                                  <a:moveTo>
                                    <a:pt x="669" y="27"/>
                                  </a:moveTo>
                                  <a:cubicBezTo>
                                    <a:pt x="672" y="25"/>
                                    <a:pt x="676" y="23"/>
                                    <a:pt x="681" y="23"/>
                                  </a:cubicBezTo>
                                  <a:cubicBezTo>
                                    <a:pt x="686" y="23"/>
                                    <a:pt x="690" y="25"/>
                                    <a:pt x="693" y="27"/>
                                  </a:cubicBezTo>
                                  <a:cubicBezTo>
                                    <a:pt x="694" y="25"/>
                                    <a:pt x="695" y="24"/>
                                    <a:pt x="696" y="22"/>
                                  </a:cubicBezTo>
                                  <a:cubicBezTo>
                                    <a:pt x="691" y="19"/>
                                    <a:pt x="686" y="17"/>
                                    <a:pt x="681" y="17"/>
                                  </a:cubicBezTo>
                                  <a:cubicBezTo>
                                    <a:pt x="676" y="17"/>
                                    <a:pt x="671" y="19"/>
                                    <a:pt x="666" y="21"/>
                                  </a:cubicBezTo>
                                  <a:cubicBezTo>
                                    <a:pt x="667" y="23"/>
                                    <a:pt x="668" y="25"/>
                                    <a:pt x="669" y="27"/>
                                  </a:cubicBezTo>
                                  <a:close/>
                                  <a:moveTo>
                                    <a:pt x="671" y="35"/>
                                  </a:moveTo>
                                  <a:cubicBezTo>
                                    <a:pt x="674" y="32"/>
                                    <a:pt x="677" y="31"/>
                                    <a:pt x="681" y="31"/>
                                  </a:cubicBezTo>
                                  <a:cubicBezTo>
                                    <a:pt x="685" y="31"/>
                                    <a:pt x="689" y="33"/>
                                    <a:pt x="691" y="36"/>
                                  </a:cubicBezTo>
                                  <a:cubicBezTo>
                                    <a:pt x="692" y="33"/>
                                    <a:pt x="692" y="31"/>
                                    <a:pt x="693" y="29"/>
                                  </a:cubicBezTo>
                                  <a:cubicBezTo>
                                    <a:pt x="690" y="26"/>
                                    <a:pt x="685" y="25"/>
                                    <a:pt x="681" y="25"/>
                                  </a:cubicBezTo>
                                  <a:cubicBezTo>
                                    <a:pt x="677" y="25"/>
                                    <a:pt x="673" y="26"/>
                                    <a:pt x="669" y="28"/>
                                  </a:cubicBezTo>
                                  <a:cubicBezTo>
                                    <a:pt x="670" y="31"/>
                                    <a:pt x="671" y="33"/>
                                    <a:pt x="671" y="35"/>
                                  </a:cubicBezTo>
                                  <a:close/>
                                  <a:moveTo>
                                    <a:pt x="690" y="44"/>
                                  </a:moveTo>
                                  <a:cubicBezTo>
                                    <a:pt x="690" y="42"/>
                                    <a:pt x="691" y="40"/>
                                    <a:pt x="691" y="38"/>
                                  </a:cubicBezTo>
                                  <a:cubicBezTo>
                                    <a:pt x="689" y="35"/>
                                    <a:pt x="685" y="32"/>
                                    <a:pt x="681" y="32"/>
                                  </a:cubicBezTo>
                                  <a:cubicBezTo>
                                    <a:pt x="677" y="32"/>
                                    <a:pt x="674" y="34"/>
                                    <a:pt x="671" y="37"/>
                                  </a:cubicBezTo>
                                  <a:cubicBezTo>
                                    <a:pt x="672" y="39"/>
                                    <a:pt x="672" y="42"/>
                                    <a:pt x="672" y="44"/>
                                  </a:cubicBezTo>
                                  <a:cubicBezTo>
                                    <a:pt x="672" y="45"/>
                                    <a:pt x="672" y="45"/>
                                    <a:pt x="672" y="45"/>
                                  </a:cubicBezTo>
                                  <a:cubicBezTo>
                                    <a:pt x="673" y="45"/>
                                    <a:pt x="673" y="45"/>
                                    <a:pt x="674" y="45"/>
                                  </a:cubicBezTo>
                                  <a:cubicBezTo>
                                    <a:pt x="674" y="45"/>
                                    <a:pt x="674" y="45"/>
                                    <a:pt x="674" y="44"/>
                                  </a:cubicBezTo>
                                  <a:cubicBezTo>
                                    <a:pt x="674" y="41"/>
                                    <a:pt x="677" y="38"/>
                                    <a:pt x="681" y="38"/>
                                  </a:cubicBezTo>
                                  <a:cubicBezTo>
                                    <a:pt x="685" y="38"/>
                                    <a:pt x="687" y="41"/>
                                    <a:pt x="687" y="44"/>
                                  </a:cubicBezTo>
                                  <a:cubicBezTo>
                                    <a:pt x="687" y="45"/>
                                    <a:pt x="687" y="45"/>
                                    <a:pt x="687" y="45"/>
                                  </a:cubicBezTo>
                                  <a:cubicBezTo>
                                    <a:pt x="688" y="45"/>
                                    <a:pt x="689" y="45"/>
                                    <a:pt x="691" y="45"/>
                                  </a:cubicBezTo>
                                  <a:cubicBezTo>
                                    <a:pt x="690" y="45"/>
                                    <a:pt x="690" y="45"/>
                                    <a:pt x="690" y="44"/>
                                  </a:cubicBezTo>
                                  <a:close/>
                                  <a:moveTo>
                                    <a:pt x="681" y="39"/>
                                  </a:moveTo>
                                  <a:cubicBezTo>
                                    <a:pt x="678" y="39"/>
                                    <a:pt x="676" y="42"/>
                                    <a:pt x="676" y="44"/>
                                  </a:cubicBezTo>
                                  <a:cubicBezTo>
                                    <a:pt x="676" y="45"/>
                                    <a:pt x="676" y="45"/>
                                    <a:pt x="676" y="45"/>
                                  </a:cubicBezTo>
                                  <a:cubicBezTo>
                                    <a:pt x="677" y="45"/>
                                    <a:pt x="679" y="45"/>
                                    <a:pt x="681" y="45"/>
                                  </a:cubicBezTo>
                                  <a:cubicBezTo>
                                    <a:pt x="683" y="45"/>
                                    <a:pt x="684" y="45"/>
                                    <a:pt x="686" y="45"/>
                                  </a:cubicBezTo>
                                  <a:cubicBezTo>
                                    <a:pt x="686" y="45"/>
                                    <a:pt x="686" y="45"/>
                                    <a:pt x="686" y="44"/>
                                  </a:cubicBezTo>
                                  <a:cubicBezTo>
                                    <a:pt x="686" y="42"/>
                                    <a:pt x="684" y="39"/>
                                    <a:pt x="681" y="39"/>
                                  </a:cubicBezTo>
                                  <a:close/>
                                  <a:moveTo>
                                    <a:pt x="652" y="55"/>
                                  </a:moveTo>
                                  <a:cubicBezTo>
                                    <a:pt x="654" y="57"/>
                                    <a:pt x="655" y="58"/>
                                    <a:pt x="657" y="59"/>
                                  </a:cubicBezTo>
                                  <a:cubicBezTo>
                                    <a:pt x="664" y="55"/>
                                    <a:pt x="672" y="52"/>
                                    <a:pt x="681" y="52"/>
                                  </a:cubicBezTo>
                                  <a:cubicBezTo>
                                    <a:pt x="690" y="52"/>
                                    <a:pt x="698" y="55"/>
                                    <a:pt x="705" y="60"/>
                                  </a:cubicBezTo>
                                  <a:cubicBezTo>
                                    <a:pt x="707" y="58"/>
                                    <a:pt x="708" y="57"/>
                                    <a:pt x="710" y="56"/>
                                  </a:cubicBezTo>
                                  <a:cubicBezTo>
                                    <a:pt x="702" y="50"/>
                                    <a:pt x="692" y="46"/>
                                    <a:pt x="681" y="46"/>
                                  </a:cubicBezTo>
                                  <a:cubicBezTo>
                                    <a:pt x="670" y="46"/>
                                    <a:pt x="660" y="50"/>
                                    <a:pt x="652" y="55"/>
                                  </a:cubicBezTo>
                                  <a:close/>
                                  <a:moveTo>
                                    <a:pt x="579" y="44"/>
                                  </a:moveTo>
                                  <a:cubicBezTo>
                                    <a:pt x="579" y="46"/>
                                    <a:pt x="579" y="47"/>
                                    <a:pt x="579" y="48"/>
                                  </a:cubicBezTo>
                                  <a:cubicBezTo>
                                    <a:pt x="581" y="49"/>
                                    <a:pt x="584" y="50"/>
                                    <a:pt x="586" y="52"/>
                                  </a:cubicBezTo>
                                  <a:cubicBezTo>
                                    <a:pt x="585" y="49"/>
                                    <a:pt x="585" y="47"/>
                                    <a:pt x="585" y="44"/>
                                  </a:cubicBezTo>
                                  <a:cubicBezTo>
                                    <a:pt x="585" y="25"/>
                                    <a:pt x="601" y="9"/>
                                    <a:pt x="621" y="9"/>
                                  </a:cubicBezTo>
                                  <a:cubicBezTo>
                                    <a:pt x="641" y="9"/>
                                    <a:pt x="657" y="25"/>
                                    <a:pt x="657" y="44"/>
                                  </a:cubicBezTo>
                                  <a:cubicBezTo>
                                    <a:pt x="657" y="47"/>
                                    <a:pt x="656" y="49"/>
                                    <a:pt x="656" y="51"/>
                                  </a:cubicBezTo>
                                  <a:cubicBezTo>
                                    <a:pt x="658" y="50"/>
                                    <a:pt x="660" y="49"/>
                                    <a:pt x="663" y="48"/>
                                  </a:cubicBezTo>
                                  <a:cubicBezTo>
                                    <a:pt x="663" y="47"/>
                                    <a:pt x="663" y="46"/>
                                    <a:pt x="663" y="44"/>
                                  </a:cubicBezTo>
                                  <a:cubicBezTo>
                                    <a:pt x="663" y="33"/>
                                    <a:pt x="658" y="22"/>
                                    <a:pt x="650" y="15"/>
                                  </a:cubicBezTo>
                                  <a:cubicBezTo>
                                    <a:pt x="643" y="7"/>
                                    <a:pt x="632" y="2"/>
                                    <a:pt x="621" y="2"/>
                                  </a:cubicBezTo>
                                  <a:cubicBezTo>
                                    <a:pt x="609" y="2"/>
                                    <a:pt x="599" y="7"/>
                                    <a:pt x="591" y="15"/>
                                  </a:cubicBezTo>
                                  <a:cubicBezTo>
                                    <a:pt x="584" y="22"/>
                                    <a:pt x="579" y="33"/>
                                    <a:pt x="579" y="44"/>
                                  </a:cubicBezTo>
                                  <a:close/>
                                  <a:moveTo>
                                    <a:pt x="540" y="15"/>
                                  </a:moveTo>
                                  <a:cubicBezTo>
                                    <a:pt x="546" y="11"/>
                                    <a:pt x="553" y="9"/>
                                    <a:pt x="560" y="9"/>
                                  </a:cubicBezTo>
                                  <a:cubicBezTo>
                                    <a:pt x="567" y="9"/>
                                    <a:pt x="574" y="11"/>
                                    <a:pt x="579" y="14"/>
                                  </a:cubicBezTo>
                                  <a:cubicBezTo>
                                    <a:pt x="581" y="13"/>
                                    <a:pt x="582" y="11"/>
                                    <a:pt x="583" y="10"/>
                                  </a:cubicBezTo>
                                  <a:cubicBezTo>
                                    <a:pt x="577" y="5"/>
                                    <a:pt x="569" y="2"/>
                                    <a:pt x="560" y="2"/>
                                  </a:cubicBezTo>
                                  <a:cubicBezTo>
                                    <a:pt x="551" y="2"/>
                                    <a:pt x="543" y="5"/>
                                    <a:pt x="536" y="10"/>
                                  </a:cubicBezTo>
                                  <a:cubicBezTo>
                                    <a:pt x="538" y="11"/>
                                    <a:pt x="539" y="13"/>
                                    <a:pt x="540" y="15"/>
                                  </a:cubicBezTo>
                                  <a:close/>
                                  <a:moveTo>
                                    <a:pt x="544" y="20"/>
                                  </a:moveTo>
                                  <a:cubicBezTo>
                                    <a:pt x="549" y="17"/>
                                    <a:pt x="554" y="16"/>
                                    <a:pt x="560" y="16"/>
                                  </a:cubicBezTo>
                                  <a:cubicBezTo>
                                    <a:pt x="566" y="16"/>
                                    <a:pt x="571" y="17"/>
                                    <a:pt x="576" y="20"/>
                                  </a:cubicBezTo>
                                  <a:cubicBezTo>
                                    <a:pt x="577" y="19"/>
                                    <a:pt x="577" y="17"/>
                                    <a:pt x="578" y="16"/>
                                  </a:cubicBezTo>
                                  <a:cubicBezTo>
                                    <a:pt x="573" y="12"/>
                                    <a:pt x="567" y="10"/>
                                    <a:pt x="560" y="10"/>
                                  </a:cubicBezTo>
                                  <a:cubicBezTo>
                                    <a:pt x="553" y="10"/>
                                    <a:pt x="547" y="12"/>
                                    <a:pt x="541" y="16"/>
                                  </a:cubicBezTo>
                                  <a:cubicBezTo>
                                    <a:pt x="542" y="17"/>
                                    <a:pt x="543" y="19"/>
                                    <a:pt x="544" y="20"/>
                                  </a:cubicBezTo>
                                  <a:close/>
                                  <a:moveTo>
                                    <a:pt x="547" y="28"/>
                                  </a:moveTo>
                                  <a:cubicBezTo>
                                    <a:pt x="551" y="25"/>
                                    <a:pt x="555" y="23"/>
                                    <a:pt x="560" y="23"/>
                                  </a:cubicBezTo>
                                  <a:cubicBezTo>
                                    <a:pt x="565" y="23"/>
                                    <a:pt x="569" y="25"/>
                                    <a:pt x="572" y="27"/>
                                  </a:cubicBezTo>
                                  <a:cubicBezTo>
                                    <a:pt x="573" y="25"/>
                                    <a:pt x="574" y="24"/>
                                    <a:pt x="575" y="22"/>
                                  </a:cubicBezTo>
                                  <a:cubicBezTo>
                                    <a:pt x="571" y="19"/>
                                    <a:pt x="565" y="17"/>
                                    <a:pt x="560" y="17"/>
                                  </a:cubicBezTo>
                                  <a:cubicBezTo>
                                    <a:pt x="554" y="17"/>
                                    <a:pt x="549" y="19"/>
                                    <a:pt x="545" y="22"/>
                                  </a:cubicBezTo>
                                  <a:cubicBezTo>
                                    <a:pt x="546" y="24"/>
                                    <a:pt x="546" y="26"/>
                                    <a:pt x="547" y="28"/>
                                  </a:cubicBezTo>
                                  <a:close/>
                                  <a:moveTo>
                                    <a:pt x="549" y="36"/>
                                  </a:moveTo>
                                  <a:cubicBezTo>
                                    <a:pt x="549" y="36"/>
                                    <a:pt x="549" y="36"/>
                                    <a:pt x="549" y="36"/>
                                  </a:cubicBezTo>
                                  <a:cubicBezTo>
                                    <a:pt x="552" y="33"/>
                                    <a:pt x="556" y="31"/>
                                    <a:pt x="560" y="31"/>
                                  </a:cubicBezTo>
                                  <a:cubicBezTo>
                                    <a:pt x="564" y="31"/>
                                    <a:pt x="568" y="33"/>
                                    <a:pt x="570" y="36"/>
                                  </a:cubicBezTo>
                                  <a:cubicBezTo>
                                    <a:pt x="571" y="33"/>
                                    <a:pt x="571" y="31"/>
                                    <a:pt x="572" y="29"/>
                                  </a:cubicBezTo>
                                  <a:cubicBezTo>
                                    <a:pt x="569" y="26"/>
                                    <a:pt x="564" y="25"/>
                                    <a:pt x="560" y="25"/>
                                  </a:cubicBezTo>
                                  <a:cubicBezTo>
                                    <a:pt x="555" y="25"/>
                                    <a:pt x="551" y="27"/>
                                    <a:pt x="548" y="29"/>
                                  </a:cubicBezTo>
                                  <a:cubicBezTo>
                                    <a:pt x="548" y="32"/>
                                    <a:pt x="549" y="34"/>
                                    <a:pt x="549" y="36"/>
                                  </a:cubicBezTo>
                                  <a:close/>
                                  <a:moveTo>
                                    <a:pt x="570" y="44"/>
                                  </a:moveTo>
                                  <a:cubicBezTo>
                                    <a:pt x="570" y="42"/>
                                    <a:pt x="570" y="40"/>
                                    <a:pt x="570" y="38"/>
                                  </a:cubicBezTo>
                                  <a:cubicBezTo>
                                    <a:pt x="568" y="35"/>
                                    <a:pt x="564" y="32"/>
                                    <a:pt x="560" y="32"/>
                                  </a:cubicBezTo>
                                  <a:cubicBezTo>
                                    <a:pt x="555" y="32"/>
                                    <a:pt x="552" y="35"/>
                                    <a:pt x="550" y="39"/>
                                  </a:cubicBezTo>
                                  <a:cubicBezTo>
                                    <a:pt x="549" y="38"/>
                                    <a:pt x="549" y="38"/>
                                    <a:pt x="549" y="37"/>
                                  </a:cubicBezTo>
                                  <a:cubicBezTo>
                                    <a:pt x="550" y="40"/>
                                    <a:pt x="550" y="42"/>
                                    <a:pt x="550" y="44"/>
                                  </a:cubicBezTo>
                                  <a:cubicBezTo>
                                    <a:pt x="550" y="45"/>
                                    <a:pt x="550" y="45"/>
                                    <a:pt x="550" y="46"/>
                                  </a:cubicBezTo>
                                  <a:cubicBezTo>
                                    <a:pt x="551" y="45"/>
                                    <a:pt x="552" y="45"/>
                                    <a:pt x="553" y="45"/>
                                  </a:cubicBezTo>
                                  <a:cubicBezTo>
                                    <a:pt x="553" y="45"/>
                                    <a:pt x="553" y="45"/>
                                    <a:pt x="553" y="44"/>
                                  </a:cubicBezTo>
                                  <a:cubicBezTo>
                                    <a:pt x="553" y="41"/>
                                    <a:pt x="556" y="38"/>
                                    <a:pt x="560" y="38"/>
                                  </a:cubicBezTo>
                                  <a:cubicBezTo>
                                    <a:pt x="564" y="38"/>
                                    <a:pt x="567" y="41"/>
                                    <a:pt x="567" y="44"/>
                                  </a:cubicBezTo>
                                  <a:cubicBezTo>
                                    <a:pt x="567" y="45"/>
                                    <a:pt x="567" y="45"/>
                                    <a:pt x="567" y="45"/>
                                  </a:cubicBezTo>
                                  <a:cubicBezTo>
                                    <a:pt x="568" y="45"/>
                                    <a:pt x="569" y="45"/>
                                    <a:pt x="570" y="45"/>
                                  </a:cubicBezTo>
                                  <a:cubicBezTo>
                                    <a:pt x="570" y="45"/>
                                    <a:pt x="570" y="45"/>
                                    <a:pt x="570" y="44"/>
                                  </a:cubicBezTo>
                                  <a:close/>
                                  <a:moveTo>
                                    <a:pt x="560" y="39"/>
                                  </a:moveTo>
                                  <a:cubicBezTo>
                                    <a:pt x="557" y="39"/>
                                    <a:pt x="555" y="42"/>
                                    <a:pt x="555" y="44"/>
                                  </a:cubicBezTo>
                                  <a:cubicBezTo>
                                    <a:pt x="555" y="45"/>
                                    <a:pt x="555" y="45"/>
                                    <a:pt x="555" y="45"/>
                                  </a:cubicBezTo>
                                  <a:cubicBezTo>
                                    <a:pt x="557" y="45"/>
                                    <a:pt x="558" y="45"/>
                                    <a:pt x="560" y="45"/>
                                  </a:cubicBezTo>
                                  <a:cubicBezTo>
                                    <a:pt x="562" y="45"/>
                                    <a:pt x="563" y="45"/>
                                    <a:pt x="565" y="45"/>
                                  </a:cubicBezTo>
                                  <a:cubicBezTo>
                                    <a:pt x="565" y="45"/>
                                    <a:pt x="565" y="45"/>
                                    <a:pt x="565" y="44"/>
                                  </a:cubicBezTo>
                                  <a:cubicBezTo>
                                    <a:pt x="565" y="42"/>
                                    <a:pt x="563" y="39"/>
                                    <a:pt x="560" y="39"/>
                                  </a:cubicBezTo>
                                  <a:close/>
                                  <a:moveTo>
                                    <a:pt x="531" y="56"/>
                                  </a:moveTo>
                                  <a:cubicBezTo>
                                    <a:pt x="532" y="57"/>
                                    <a:pt x="534" y="58"/>
                                    <a:pt x="535" y="60"/>
                                  </a:cubicBezTo>
                                  <a:cubicBezTo>
                                    <a:pt x="542" y="55"/>
                                    <a:pt x="551" y="52"/>
                                    <a:pt x="560" y="52"/>
                                  </a:cubicBezTo>
                                  <a:cubicBezTo>
                                    <a:pt x="569" y="52"/>
                                    <a:pt x="577" y="55"/>
                                    <a:pt x="584" y="60"/>
                                  </a:cubicBezTo>
                                  <a:cubicBezTo>
                                    <a:pt x="586" y="58"/>
                                    <a:pt x="587" y="57"/>
                                    <a:pt x="589" y="56"/>
                                  </a:cubicBezTo>
                                  <a:cubicBezTo>
                                    <a:pt x="581" y="50"/>
                                    <a:pt x="571" y="46"/>
                                    <a:pt x="560" y="46"/>
                                  </a:cubicBezTo>
                                  <a:cubicBezTo>
                                    <a:pt x="549" y="46"/>
                                    <a:pt x="539" y="50"/>
                                    <a:pt x="531" y="56"/>
                                  </a:cubicBezTo>
                                  <a:close/>
                                  <a:moveTo>
                                    <a:pt x="457" y="44"/>
                                  </a:moveTo>
                                  <a:cubicBezTo>
                                    <a:pt x="457" y="46"/>
                                    <a:pt x="457" y="47"/>
                                    <a:pt x="457" y="48"/>
                                  </a:cubicBezTo>
                                  <a:cubicBezTo>
                                    <a:pt x="459" y="49"/>
                                    <a:pt x="461" y="50"/>
                                    <a:pt x="464" y="52"/>
                                  </a:cubicBezTo>
                                  <a:cubicBezTo>
                                    <a:pt x="463" y="49"/>
                                    <a:pt x="463" y="47"/>
                                    <a:pt x="463" y="44"/>
                                  </a:cubicBezTo>
                                  <a:cubicBezTo>
                                    <a:pt x="463" y="25"/>
                                    <a:pt x="479" y="9"/>
                                    <a:pt x="499" y="9"/>
                                  </a:cubicBezTo>
                                  <a:cubicBezTo>
                                    <a:pt x="518" y="9"/>
                                    <a:pt x="534" y="25"/>
                                    <a:pt x="534" y="44"/>
                                  </a:cubicBezTo>
                                  <a:cubicBezTo>
                                    <a:pt x="534" y="47"/>
                                    <a:pt x="534" y="49"/>
                                    <a:pt x="534" y="52"/>
                                  </a:cubicBezTo>
                                  <a:cubicBezTo>
                                    <a:pt x="536" y="51"/>
                                    <a:pt x="538" y="49"/>
                                    <a:pt x="540" y="48"/>
                                  </a:cubicBezTo>
                                  <a:cubicBezTo>
                                    <a:pt x="540" y="47"/>
                                    <a:pt x="541" y="46"/>
                                    <a:pt x="541" y="44"/>
                                  </a:cubicBezTo>
                                  <a:cubicBezTo>
                                    <a:pt x="541" y="33"/>
                                    <a:pt x="536" y="22"/>
                                    <a:pt x="528" y="15"/>
                                  </a:cubicBezTo>
                                  <a:cubicBezTo>
                                    <a:pt x="521" y="7"/>
                                    <a:pt x="510" y="2"/>
                                    <a:pt x="499" y="2"/>
                                  </a:cubicBezTo>
                                  <a:cubicBezTo>
                                    <a:pt x="487" y="2"/>
                                    <a:pt x="477" y="7"/>
                                    <a:pt x="469" y="15"/>
                                  </a:cubicBezTo>
                                  <a:cubicBezTo>
                                    <a:pt x="461" y="22"/>
                                    <a:pt x="457" y="33"/>
                                    <a:pt x="457" y="44"/>
                                  </a:cubicBezTo>
                                  <a:close/>
                                  <a:moveTo>
                                    <a:pt x="419" y="14"/>
                                  </a:moveTo>
                                  <a:cubicBezTo>
                                    <a:pt x="424" y="11"/>
                                    <a:pt x="431" y="9"/>
                                    <a:pt x="438" y="9"/>
                                  </a:cubicBezTo>
                                  <a:cubicBezTo>
                                    <a:pt x="445" y="9"/>
                                    <a:pt x="452" y="11"/>
                                    <a:pt x="457" y="14"/>
                                  </a:cubicBezTo>
                                  <a:cubicBezTo>
                                    <a:pt x="458" y="13"/>
                                    <a:pt x="460" y="11"/>
                                    <a:pt x="461" y="10"/>
                                  </a:cubicBezTo>
                                  <a:cubicBezTo>
                                    <a:pt x="454" y="5"/>
                                    <a:pt x="446" y="2"/>
                                    <a:pt x="438" y="2"/>
                                  </a:cubicBezTo>
                                  <a:cubicBezTo>
                                    <a:pt x="429" y="2"/>
                                    <a:pt x="422" y="5"/>
                                    <a:pt x="415" y="9"/>
                                  </a:cubicBezTo>
                                  <a:cubicBezTo>
                                    <a:pt x="416" y="11"/>
                                    <a:pt x="418" y="12"/>
                                    <a:pt x="419" y="14"/>
                                  </a:cubicBezTo>
                                  <a:close/>
                                  <a:moveTo>
                                    <a:pt x="423" y="20"/>
                                  </a:moveTo>
                                  <a:cubicBezTo>
                                    <a:pt x="427" y="17"/>
                                    <a:pt x="432" y="16"/>
                                    <a:pt x="438" y="16"/>
                                  </a:cubicBezTo>
                                  <a:cubicBezTo>
                                    <a:pt x="444" y="16"/>
                                    <a:pt x="449" y="17"/>
                                    <a:pt x="453" y="20"/>
                                  </a:cubicBezTo>
                                  <a:cubicBezTo>
                                    <a:pt x="454" y="19"/>
                                    <a:pt x="455" y="17"/>
                                    <a:pt x="456" y="16"/>
                                  </a:cubicBezTo>
                                  <a:cubicBezTo>
                                    <a:pt x="451" y="12"/>
                                    <a:pt x="445" y="10"/>
                                    <a:pt x="438" y="10"/>
                                  </a:cubicBezTo>
                                  <a:cubicBezTo>
                                    <a:pt x="431" y="10"/>
                                    <a:pt x="425" y="12"/>
                                    <a:pt x="420" y="15"/>
                                  </a:cubicBezTo>
                                  <a:cubicBezTo>
                                    <a:pt x="421" y="17"/>
                                    <a:pt x="422" y="18"/>
                                    <a:pt x="423" y="20"/>
                                  </a:cubicBezTo>
                                  <a:close/>
                                  <a:moveTo>
                                    <a:pt x="426" y="27"/>
                                  </a:moveTo>
                                  <a:cubicBezTo>
                                    <a:pt x="429" y="25"/>
                                    <a:pt x="433" y="23"/>
                                    <a:pt x="438" y="23"/>
                                  </a:cubicBezTo>
                                  <a:cubicBezTo>
                                    <a:pt x="442" y="23"/>
                                    <a:pt x="447" y="25"/>
                                    <a:pt x="450" y="27"/>
                                  </a:cubicBezTo>
                                  <a:cubicBezTo>
                                    <a:pt x="451" y="25"/>
                                    <a:pt x="452" y="24"/>
                                    <a:pt x="453" y="22"/>
                                  </a:cubicBezTo>
                                  <a:cubicBezTo>
                                    <a:pt x="448" y="19"/>
                                    <a:pt x="443" y="17"/>
                                    <a:pt x="438" y="17"/>
                                  </a:cubicBezTo>
                                  <a:cubicBezTo>
                                    <a:pt x="433" y="17"/>
                                    <a:pt x="428" y="19"/>
                                    <a:pt x="423" y="21"/>
                                  </a:cubicBezTo>
                                  <a:cubicBezTo>
                                    <a:pt x="424" y="23"/>
                                    <a:pt x="425" y="25"/>
                                    <a:pt x="426" y="27"/>
                                  </a:cubicBezTo>
                                  <a:close/>
                                  <a:moveTo>
                                    <a:pt x="428" y="35"/>
                                  </a:moveTo>
                                  <a:cubicBezTo>
                                    <a:pt x="431" y="32"/>
                                    <a:pt x="434" y="31"/>
                                    <a:pt x="438" y="31"/>
                                  </a:cubicBezTo>
                                  <a:cubicBezTo>
                                    <a:pt x="442" y="31"/>
                                    <a:pt x="446" y="33"/>
                                    <a:pt x="448" y="36"/>
                                  </a:cubicBezTo>
                                  <a:cubicBezTo>
                                    <a:pt x="449" y="33"/>
                                    <a:pt x="449" y="31"/>
                                    <a:pt x="450" y="29"/>
                                  </a:cubicBezTo>
                                  <a:cubicBezTo>
                                    <a:pt x="446" y="26"/>
                                    <a:pt x="442" y="25"/>
                                    <a:pt x="438" y="25"/>
                                  </a:cubicBezTo>
                                  <a:cubicBezTo>
                                    <a:pt x="434" y="25"/>
                                    <a:pt x="430" y="26"/>
                                    <a:pt x="426" y="28"/>
                                  </a:cubicBezTo>
                                  <a:cubicBezTo>
                                    <a:pt x="427" y="31"/>
                                    <a:pt x="428" y="33"/>
                                    <a:pt x="428" y="35"/>
                                  </a:cubicBezTo>
                                  <a:close/>
                                  <a:moveTo>
                                    <a:pt x="447" y="44"/>
                                  </a:moveTo>
                                  <a:cubicBezTo>
                                    <a:pt x="447" y="42"/>
                                    <a:pt x="448" y="40"/>
                                    <a:pt x="448" y="38"/>
                                  </a:cubicBezTo>
                                  <a:cubicBezTo>
                                    <a:pt x="446" y="35"/>
                                    <a:pt x="442" y="32"/>
                                    <a:pt x="438" y="32"/>
                                  </a:cubicBezTo>
                                  <a:cubicBezTo>
                                    <a:pt x="434" y="32"/>
                                    <a:pt x="431" y="34"/>
                                    <a:pt x="428" y="37"/>
                                  </a:cubicBezTo>
                                  <a:cubicBezTo>
                                    <a:pt x="429" y="39"/>
                                    <a:pt x="429" y="42"/>
                                    <a:pt x="429" y="44"/>
                                  </a:cubicBezTo>
                                  <a:cubicBezTo>
                                    <a:pt x="429" y="45"/>
                                    <a:pt x="429" y="45"/>
                                    <a:pt x="429" y="45"/>
                                  </a:cubicBezTo>
                                  <a:cubicBezTo>
                                    <a:pt x="430" y="45"/>
                                    <a:pt x="430" y="45"/>
                                    <a:pt x="431" y="45"/>
                                  </a:cubicBezTo>
                                  <a:cubicBezTo>
                                    <a:pt x="431" y="45"/>
                                    <a:pt x="431" y="45"/>
                                    <a:pt x="431" y="44"/>
                                  </a:cubicBezTo>
                                  <a:cubicBezTo>
                                    <a:pt x="431" y="41"/>
                                    <a:pt x="434" y="38"/>
                                    <a:pt x="438" y="38"/>
                                  </a:cubicBezTo>
                                  <a:cubicBezTo>
                                    <a:pt x="441" y="38"/>
                                    <a:pt x="444" y="41"/>
                                    <a:pt x="444" y="44"/>
                                  </a:cubicBezTo>
                                  <a:cubicBezTo>
                                    <a:pt x="444" y="45"/>
                                    <a:pt x="444" y="45"/>
                                    <a:pt x="444" y="45"/>
                                  </a:cubicBezTo>
                                  <a:cubicBezTo>
                                    <a:pt x="445" y="45"/>
                                    <a:pt x="446" y="45"/>
                                    <a:pt x="447" y="45"/>
                                  </a:cubicBezTo>
                                  <a:cubicBezTo>
                                    <a:pt x="447" y="45"/>
                                    <a:pt x="447" y="45"/>
                                    <a:pt x="447" y="44"/>
                                  </a:cubicBezTo>
                                  <a:close/>
                                  <a:moveTo>
                                    <a:pt x="438" y="39"/>
                                  </a:moveTo>
                                  <a:cubicBezTo>
                                    <a:pt x="435" y="39"/>
                                    <a:pt x="433" y="42"/>
                                    <a:pt x="433" y="44"/>
                                  </a:cubicBezTo>
                                  <a:cubicBezTo>
                                    <a:pt x="433" y="45"/>
                                    <a:pt x="433" y="45"/>
                                    <a:pt x="433" y="45"/>
                                  </a:cubicBezTo>
                                  <a:cubicBezTo>
                                    <a:pt x="434" y="45"/>
                                    <a:pt x="436" y="45"/>
                                    <a:pt x="438" y="45"/>
                                  </a:cubicBezTo>
                                  <a:cubicBezTo>
                                    <a:pt x="439" y="45"/>
                                    <a:pt x="441" y="45"/>
                                    <a:pt x="443" y="45"/>
                                  </a:cubicBezTo>
                                  <a:cubicBezTo>
                                    <a:pt x="443" y="45"/>
                                    <a:pt x="443" y="45"/>
                                    <a:pt x="443" y="44"/>
                                  </a:cubicBezTo>
                                  <a:cubicBezTo>
                                    <a:pt x="443" y="42"/>
                                    <a:pt x="441" y="39"/>
                                    <a:pt x="438" y="39"/>
                                  </a:cubicBezTo>
                                  <a:close/>
                                  <a:moveTo>
                                    <a:pt x="409" y="55"/>
                                  </a:moveTo>
                                  <a:cubicBezTo>
                                    <a:pt x="411" y="57"/>
                                    <a:pt x="412" y="58"/>
                                    <a:pt x="414" y="59"/>
                                  </a:cubicBezTo>
                                  <a:cubicBezTo>
                                    <a:pt x="421" y="55"/>
                                    <a:pt x="429" y="52"/>
                                    <a:pt x="438" y="52"/>
                                  </a:cubicBezTo>
                                  <a:cubicBezTo>
                                    <a:pt x="447" y="52"/>
                                    <a:pt x="455" y="55"/>
                                    <a:pt x="462" y="60"/>
                                  </a:cubicBezTo>
                                  <a:cubicBezTo>
                                    <a:pt x="464" y="58"/>
                                    <a:pt x="465" y="57"/>
                                    <a:pt x="467" y="56"/>
                                  </a:cubicBezTo>
                                  <a:cubicBezTo>
                                    <a:pt x="459" y="50"/>
                                    <a:pt x="449" y="46"/>
                                    <a:pt x="438" y="46"/>
                                  </a:cubicBezTo>
                                  <a:cubicBezTo>
                                    <a:pt x="427" y="46"/>
                                    <a:pt x="417" y="50"/>
                                    <a:pt x="409" y="55"/>
                                  </a:cubicBezTo>
                                  <a:close/>
                                  <a:moveTo>
                                    <a:pt x="336" y="44"/>
                                  </a:moveTo>
                                  <a:cubicBezTo>
                                    <a:pt x="336" y="46"/>
                                    <a:pt x="336" y="47"/>
                                    <a:pt x="336" y="48"/>
                                  </a:cubicBezTo>
                                  <a:cubicBezTo>
                                    <a:pt x="338" y="49"/>
                                    <a:pt x="341" y="50"/>
                                    <a:pt x="343" y="52"/>
                                  </a:cubicBezTo>
                                  <a:cubicBezTo>
                                    <a:pt x="342" y="49"/>
                                    <a:pt x="342" y="47"/>
                                    <a:pt x="342" y="44"/>
                                  </a:cubicBezTo>
                                  <a:cubicBezTo>
                                    <a:pt x="342" y="25"/>
                                    <a:pt x="358" y="9"/>
                                    <a:pt x="378" y="9"/>
                                  </a:cubicBezTo>
                                  <a:cubicBezTo>
                                    <a:pt x="398" y="9"/>
                                    <a:pt x="414" y="25"/>
                                    <a:pt x="414" y="44"/>
                                  </a:cubicBezTo>
                                  <a:cubicBezTo>
                                    <a:pt x="414" y="47"/>
                                    <a:pt x="413" y="49"/>
                                    <a:pt x="413" y="51"/>
                                  </a:cubicBezTo>
                                  <a:cubicBezTo>
                                    <a:pt x="415" y="50"/>
                                    <a:pt x="417" y="49"/>
                                    <a:pt x="420" y="48"/>
                                  </a:cubicBezTo>
                                  <a:cubicBezTo>
                                    <a:pt x="420" y="47"/>
                                    <a:pt x="420" y="46"/>
                                    <a:pt x="420" y="44"/>
                                  </a:cubicBezTo>
                                  <a:cubicBezTo>
                                    <a:pt x="420" y="33"/>
                                    <a:pt x="415" y="22"/>
                                    <a:pt x="407" y="15"/>
                                  </a:cubicBezTo>
                                  <a:cubicBezTo>
                                    <a:pt x="400" y="7"/>
                                    <a:pt x="389" y="2"/>
                                    <a:pt x="378" y="2"/>
                                  </a:cubicBezTo>
                                  <a:cubicBezTo>
                                    <a:pt x="366" y="2"/>
                                    <a:pt x="356" y="7"/>
                                    <a:pt x="348" y="15"/>
                                  </a:cubicBezTo>
                                  <a:cubicBezTo>
                                    <a:pt x="341" y="22"/>
                                    <a:pt x="336" y="33"/>
                                    <a:pt x="336" y="44"/>
                                  </a:cubicBezTo>
                                  <a:close/>
                                  <a:moveTo>
                                    <a:pt x="297" y="14"/>
                                  </a:moveTo>
                                  <a:cubicBezTo>
                                    <a:pt x="303" y="11"/>
                                    <a:pt x="310" y="9"/>
                                    <a:pt x="317" y="9"/>
                                  </a:cubicBezTo>
                                  <a:cubicBezTo>
                                    <a:pt x="324" y="9"/>
                                    <a:pt x="331" y="11"/>
                                    <a:pt x="336" y="14"/>
                                  </a:cubicBezTo>
                                  <a:cubicBezTo>
                                    <a:pt x="338" y="13"/>
                                    <a:pt x="339" y="11"/>
                                    <a:pt x="340" y="10"/>
                                  </a:cubicBezTo>
                                  <a:cubicBezTo>
                                    <a:pt x="334" y="5"/>
                                    <a:pt x="326" y="2"/>
                                    <a:pt x="317" y="2"/>
                                  </a:cubicBezTo>
                                  <a:cubicBezTo>
                                    <a:pt x="308" y="2"/>
                                    <a:pt x="300" y="5"/>
                                    <a:pt x="293" y="10"/>
                                  </a:cubicBezTo>
                                  <a:cubicBezTo>
                                    <a:pt x="295" y="11"/>
                                    <a:pt x="296" y="13"/>
                                    <a:pt x="297" y="14"/>
                                  </a:cubicBezTo>
                                  <a:close/>
                                  <a:moveTo>
                                    <a:pt x="301" y="20"/>
                                  </a:moveTo>
                                  <a:cubicBezTo>
                                    <a:pt x="306" y="17"/>
                                    <a:pt x="311" y="16"/>
                                    <a:pt x="317" y="16"/>
                                  </a:cubicBezTo>
                                  <a:cubicBezTo>
                                    <a:pt x="323" y="16"/>
                                    <a:pt x="328" y="17"/>
                                    <a:pt x="333" y="20"/>
                                  </a:cubicBezTo>
                                  <a:cubicBezTo>
                                    <a:pt x="333" y="19"/>
                                    <a:pt x="334" y="17"/>
                                    <a:pt x="335" y="16"/>
                                  </a:cubicBezTo>
                                  <a:cubicBezTo>
                                    <a:pt x="330" y="12"/>
                                    <a:pt x="324" y="10"/>
                                    <a:pt x="317" y="10"/>
                                  </a:cubicBezTo>
                                  <a:cubicBezTo>
                                    <a:pt x="310" y="10"/>
                                    <a:pt x="304" y="12"/>
                                    <a:pt x="298" y="16"/>
                                  </a:cubicBezTo>
                                  <a:cubicBezTo>
                                    <a:pt x="299" y="17"/>
                                    <a:pt x="300" y="19"/>
                                    <a:pt x="301" y="20"/>
                                  </a:cubicBezTo>
                                  <a:close/>
                                  <a:moveTo>
                                    <a:pt x="304" y="28"/>
                                  </a:moveTo>
                                  <a:cubicBezTo>
                                    <a:pt x="308" y="25"/>
                                    <a:pt x="312" y="23"/>
                                    <a:pt x="317" y="23"/>
                                  </a:cubicBezTo>
                                  <a:cubicBezTo>
                                    <a:pt x="322" y="23"/>
                                    <a:pt x="326" y="25"/>
                                    <a:pt x="329" y="27"/>
                                  </a:cubicBezTo>
                                  <a:cubicBezTo>
                                    <a:pt x="330" y="25"/>
                                    <a:pt x="331" y="24"/>
                                    <a:pt x="332" y="22"/>
                                  </a:cubicBezTo>
                                  <a:cubicBezTo>
                                    <a:pt x="328" y="19"/>
                                    <a:pt x="322" y="17"/>
                                    <a:pt x="317" y="17"/>
                                  </a:cubicBezTo>
                                  <a:cubicBezTo>
                                    <a:pt x="311" y="17"/>
                                    <a:pt x="306" y="19"/>
                                    <a:pt x="302" y="22"/>
                                  </a:cubicBezTo>
                                  <a:cubicBezTo>
                                    <a:pt x="303" y="24"/>
                                    <a:pt x="304" y="26"/>
                                    <a:pt x="304" y="28"/>
                                  </a:cubicBezTo>
                                  <a:close/>
                                  <a:moveTo>
                                    <a:pt x="306" y="36"/>
                                  </a:moveTo>
                                  <a:cubicBezTo>
                                    <a:pt x="309" y="33"/>
                                    <a:pt x="313" y="31"/>
                                    <a:pt x="317" y="31"/>
                                  </a:cubicBezTo>
                                  <a:cubicBezTo>
                                    <a:pt x="321" y="31"/>
                                    <a:pt x="325" y="33"/>
                                    <a:pt x="327" y="36"/>
                                  </a:cubicBezTo>
                                  <a:cubicBezTo>
                                    <a:pt x="328" y="33"/>
                                    <a:pt x="328" y="31"/>
                                    <a:pt x="329" y="29"/>
                                  </a:cubicBezTo>
                                  <a:cubicBezTo>
                                    <a:pt x="326" y="26"/>
                                    <a:pt x="321" y="25"/>
                                    <a:pt x="317" y="25"/>
                                  </a:cubicBezTo>
                                  <a:cubicBezTo>
                                    <a:pt x="312" y="25"/>
                                    <a:pt x="308" y="26"/>
                                    <a:pt x="305" y="29"/>
                                  </a:cubicBezTo>
                                  <a:cubicBezTo>
                                    <a:pt x="305" y="31"/>
                                    <a:pt x="306" y="34"/>
                                    <a:pt x="306" y="36"/>
                                  </a:cubicBezTo>
                                  <a:close/>
                                  <a:moveTo>
                                    <a:pt x="327" y="44"/>
                                  </a:moveTo>
                                  <a:cubicBezTo>
                                    <a:pt x="327" y="42"/>
                                    <a:pt x="327" y="40"/>
                                    <a:pt x="327" y="38"/>
                                  </a:cubicBezTo>
                                  <a:cubicBezTo>
                                    <a:pt x="325" y="35"/>
                                    <a:pt x="321" y="32"/>
                                    <a:pt x="317" y="32"/>
                                  </a:cubicBezTo>
                                  <a:cubicBezTo>
                                    <a:pt x="313" y="32"/>
                                    <a:pt x="309" y="35"/>
                                    <a:pt x="307" y="38"/>
                                  </a:cubicBezTo>
                                  <a:cubicBezTo>
                                    <a:pt x="307" y="40"/>
                                    <a:pt x="307" y="42"/>
                                    <a:pt x="307" y="44"/>
                                  </a:cubicBezTo>
                                  <a:cubicBezTo>
                                    <a:pt x="307" y="45"/>
                                    <a:pt x="307" y="45"/>
                                    <a:pt x="307" y="46"/>
                                  </a:cubicBezTo>
                                  <a:cubicBezTo>
                                    <a:pt x="308" y="45"/>
                                    <a:pt x="309" y="45"/>
                                    <a:pt x="310" y="45"/>
                                  </a:cubicBezTo>
                                  <a:cubicBezTo>
                                    <a:pt x="310" y="45"/>
                                    <a:pt x="310" y="45"/>
                                    <a:pt x="310" y="44"/>
                                  </a:cubicBezTo>
                                  <a:cubicBezTo>
                                    <a:pt x="310" y="41"/>
                                    <a:pt x="313" y="38"/>
                                    <a:pt x="317" y="38"/>
                                  </a:cubicBezTo>
                                  <a:cubicBezTo>
                                    <a:pt x="321" y="38"/>
                                    <a:pt x="324" y="41"/>
                                    <a:pt x="324" y="44"/>
                                  </a:cubicBezTo>
                                  <a:cubicBezTo>
                                    <a:pt x="324" y="45"/>
                                    <a:pt x="324" y="45"/>
                                    <a:pt x="324" y="45"/>
                                  </a:cubicBezTo>
                                  <a:cubicBezTo>
                                    <a:pt x="325" y="45"/>
                                    <a:pt x="326" y="45"/>
                                    <a:pt x="327" y="45"/>
                                  </a:cubicBezTo>
                                  <a:cubicBezTo>
                                    <a:pt x="327" y="45"/>
                                    <a:pt x="327" y="45"/>
                                    <a:pt x="327" y="44"/>
                                  </a:cubicBezTo>
                                  <a:close/>
                                  <a:moveTo>
                                    <a:pt x="317" y="39"/>
                                  </a:moveTo>
                                  <a:cubicBezTo>
                                    <a:pt x="314" y="39"/>
                                    <a:pt x="312" y="42"/>
                                    <a:pt x="312" y="44"/>
                                  </a:cubicBezTo>
                                  <a:cubicBezTo>
                                    <a:pt x="312" y="45"/>
                                    <a:pt x="312" y="45"/>
                                    <a:pt x="312" y="45"/>
                                  </a:cubicBezTo>
                                  <a:cubicBezTo>
                                    <a:pt x="314" y="45"/>
                                    <a:pt x="315" y="45"/>
                                    <a:pt x="317" y="45"/>
                                  </a:cubicBezTo>
                                  <a:cubicBezTo>
                                    <a:pt x="319" y="45"/>
                                    <a:pt x="320" y="45"/>
                                    <a:pt x="322" y="45"/>
                                  </a:cubicBezTo>
                                  <a:cubicBezTo>
                                    <a:pt x="322" y="45"/>
                                    <a:pt x="322" y="45"/>
                                    <a:pt x="322" y="44"/>
                                  </a:cubicBezTo>
                                  <a:cubicBezTo>
                                    <a:pt x="322" y="42"/>
                                    <a:pt x="320" y="39"/>
                                    <a:pt x="317" y="39"/>
                                  </a:cubicBezTo>
                                  <a:close/>
                                  <a:moveTo>
                                    <a:pt x="288" y="56"/>
                                  </a:moveTo>
                                  <a:cubicBezTo>
                                    <a:pt x="289" y="57"/>
                                    <a:pt x="291" y="58"/>
                                    <a:pt x="292" y="60"/>
                                  </a:cubicBezTo>
                                  <a:cubicBezTo>
                                    <a:pt x="299" y="55"/>
                                    <a:pt x="308" y="52"/>
                                    <a:pt x="317" y="52"/>
                                  </a:cubicBezTo>
                                  <a:cubicBezTo>
                                    <a:pt x="326" y="52"/>
                                    <a:pt x="334" y="55"/>
                                    <a:pt x="341" y="60"/>
                                  </a:cubicBezTo>
                                  <a:cubicBezTo>
                                    <a:pt x="343" y="58"/>
                                    <a:pt x="344" y="57"/>
                                    <a:pt x="346" y="56"/>
                                  </a:cubicBezTo>
                                  <a:cubicBezTo>
                                    <a:pt x="338" y="50"/>
                                    <a:pt x="328" y="46"/>
                                    <a:pt x="317" y="46"/>
                                  </a:cubicBezTo>
                                  <a:cubicBezTo>
                                    <a:pt x="306" y="46"/>
                                    <a:pt x="296" y="50"/>
                                    <a:pt x="288" y="56"/>
                                  </a:cubicBezTo>
                                  <a:close/>
                                  <a:moveTo>
                                    <a:pt x="214" y="44"/>
                                  </a:moveTo>
                                  <a:cubicBezTo>
                                    <a:pt x="214" y="46"/>
                                    <a:pt x="214" y="47"/>
                                    <a:pt x="214" y="48"/>
                                  </a:cubicBezTo>
                                  <a:cubicBezTo>
                                    <a:pt x="216" y="49"/>
                                    <a:pt x="219" y="50"/>
                                    <a:pt x="221" y="52"/>
                                  </a:cubicBezTo>
                                  <a:cubicBezTo>
                                    <a:pt x="220" y="49"/>
                                    <a:pt x="220" y="47"/>
                                    <a:pt x="220" y="44"/>
                                  </a:cubicBezTo>
                                  <a:cubicBezTo>
                                    <a:pt x="220" y="25"/>
                                    <a:pt x="236" y="9"/>
                                    <a:pt x="256" y="9"/>
                                  </a:cubicBezTo>
                                  <a:cubicBezTo>
                                    <a:pt x="276" y="9"/>
                                    <a:pt x="292" y="25"/>
                                    <a:pt x="292" y="44"/>
                                  </a:cubicBezTo>
                                  <a:cubicBezTo>
                                    <a:pt x="292" y="47"/>
                                    <a:pt x="291" y="49"/>
                                    <a:pt x="291" y="52"/>
                                  </a:cubicBezTo>
                                  <a:cubicBezTo>
                                    <a:pt x="293" y="50"/>
                                    <a:pt x="295" y="49"/>
                                    <a:pt x="298" y="48"/>
                                  </a:cubicBezTo>
                                  <a:cubicBezTo>
                                    <a:pt x="298" y="47"/>
                                    <a:pt x="298" y="46"/>
                                    <a:pt x="298" y="44"/>
                                  </a:cubicBezTo>
                                  <a:cubicBezTo>
                                    <a:pt x="298" y="33"/>
                                    <a:pt x="293" y="22"/>
                                    <a:pt x="286" y="15"/>
                                  </a:cubicBezTo>
                                  <a:cubicBezTo>
                                    <a:pt x="278" y="7"/>
                                    <a:pt x="267" y="2"/>
                                    <a:pt x="256" y="2"/>
                                  </a:cubicBezTo>
                                  <a:cubicBezTo>
                                    <a:pt x="244" y="2"/>
                                    <a:pt x="234" y="7"/>
                                    <a:pt x="226" y="15"/>
                                  </a:cubicBezTo>
                                  <a:cubicBezTo>
                                    <a:pt x="219" y="22"/>
                                    <a:pt x="214" y="33"/>
                                    <a:pt x="214" y="44"/>
                                  </a:cubicBezTo>
                                  <a:close/>
                                  <a:moveTo>
                                    <a:pt x="176" y="14"/>
                                  </a:moveTo>
                                  <a:cubicBezTo>
                                    <a:pt x="182" y="11"/>
                                    <a:pt x="188" y="9"/>
                                    <a:pt x="195" y="9"/>
                                  </a:cubicBezTo>
                                  <a:cubicBezTo>
                                    <a:pt x="202" y="9"/>
                                    <a:pt x="209" y="11"/>
                                    <a:pt x="214" y="14"/>
                                  </a:cubicBezTo>
                                  <a:cubicBezTo>
                                    <a:pt x="216" y="13"/>
                                    <a:pt x="217" y="11"/>
                                    <a:pt x="218" y="10"/>
                                  </a:cubicBezTo>
                                  <a:cubicBezTo>
                                    <a:pt x="212" y="5"/>
                                    <a:pt x="204" y="2"/>
                                    <a:pt x="195" y="2"/>
                                  </a:cubicBezTo>
                                  <a:cubicBezTo>
                                    <a:pt x="187" y="2"/>
                                    <a:pt x="179" y="5"/>
                                    <a:pt x="172" y="9"/>
                                  </a:cubicBezTo>
                                  <a:cubicBezTo>
                                    <a:pt x="174" y="11"/>
                                    <a:pt x="175" y="12"/>
                                    <a:pt x="176" y="14"/>
                                  </a:cubicBezTo>
                                  <a:close/>
                                  <a:moveTo>
                                    <a:pt x="180" y="20"/>
                                  </a:moveTo>
                                  <a:cubicBezTo>
                                    <a:pt x="184" y="17"/>
                                    <a:pt x="189" y="16"/>
                                    <a:pt x="195" y="16"/>
                                  </a:cubicBezTo>
                                  <a:cubicBezTo>
                                    <a:pt x="201" y="16"/>
                                    <a:pt x="206" y="17"/>
                                    <a:pt x="211" y="20"/>
                                  </a:cubicBezTo>
                                  <a:cubicBezTo>
                                    <a:pt x="212" y="19"/>
                                    <a:pt x="213" y="17"/>
                                    <a:pt x="214" y="16"/>
                                  </a:cubicBezTo>
                                  <a:cubicBezTo>
                                    <a:pt x="208" y="12"/>
                                    <a:pt x="202" y="10"/>
                                    <a:pt x="195" y="10"/>
                                  </a:cubicBezTo>
                                  <a:cubicBezTo>
                                    <a:pt x="188" y="10"/>
                                    <a:pt x="182" y="12"/>
                                    <a:pt x="177" y="15"/>
                                  </a:cubicBezTo>
                                  <a:cubicBezTo>
                                    <a:pt x="178" y="17"/>
                                    <a:pt x="179" y="18"/>
                                    <a:pt x="180" y="20"/>
                                  </a:cubicBezTo>
                                  <a:close/>
                                  <a:moveTo>
                                    <a:pt x="183" y="27"/>
                                  </a:moveTo>
                                  <a:cubicBezTo>
                                    <a:pt x="187" y="25"/>
                                    <a:pt x="191" y="23"/>
                                    <a:pt x="195" y="23"/>
                                  </a:cubicBezTo>
                                  <a:cubicBezTo>
                                    <a:pt x="200" y="23"/>
                                    <a:pt x="204" y="25"/>
                                    <a:pt x="208" y="27"/>
                                  </a:cubicBezTo>
                                  <a:cubicBezTo>
                                    <a:pt x="208" y="25"/>
                                    <a:pt x="209" y="24"/>
                                    <a:pt x="210" y="22"/>
                                  </a:cubicBezTo>
                                  <a:cubicBezTo>
                                    <a:pt x="206" y="19"/>
                                    <a:pt x="201" y="17"/>
                                    <a:pt x="195" y="17"/>
                                  </a:cubicBezTo>
                                  <a:cubicBezTo>
                                    <a:pt x="190" y="17"/>
                                    <a:pt x="185" y="19"/>
                                    <a:pt x="181" y="21"/>
                                  </a:cubicBezTo>
                                  <a:cubicBezTo>
                                    <a:pt x="182" y="23"/>
                                    <a:pt x="182" y="25"/>
                                    <a:pt x="183" y="27"/>
                                  </a:cubicBezTo>
                                  <a:close/>
                                  <a:moveTo>
                                    <a:pt x="185" y="35"/>
                                  </a:moveTo>
                                  <a:cubicBezTo>
                                    <a:pt x="188" y="32"/>
                                    <a:pt x="191" y="31"/>
                                    <a:pt x="195" y="31"/>
                                  </a:cubicBezTo>
                                  <a:cubicBezTo>
                                    <a:pt x="199" y="31"/>
                                    <a:pt x="203" y="33"/>
                                    <a:pt x="205" y="36"/>
                                  </a:cubicBezTo>
                                  <a:cubicBezTo>
                                    <a:pt x="206" y="33"/>
                                    <a:pt x="206" y="31"/>
                                    <a:pt x="207" y="29"/>
                                  </a:cubicBezTo>
                                  <a:cubicBezTo>
                                    <a:pt x="204" y="26"/>
                                    <a:pt x="200" y="25"/>
                                    <a:pt x="195" y="25"/>
                                  </a:cubicBezTo>
                                  <a:cubicBezTo>
                                    <a:pt x="191" y="25"/>
                                    <a:pt x="187" y="26"/>
                                    <a:pt x="184" y="28"/>
                                  </a:cubicBezTo>
                                  <a:cubicBezTo>
                                    <a:pt x="184" y="31"/>
                                    <a:pt x="185" y="33"/>
                                    <a:pt x="185" y="35"/>
                                  </a:cubicBezTo>
                                  <a:close/>
                                  <a:moveTo>
                                    <a:pt x="205" y="44"/>
                                  </a:moveTo>
                                  <a:cubicBezTo>
                                    <a:pt x="205" y="42"/>
                                    <a:pt x="205" y="40"/>
                                    <a:pt x="205" y="38"/>
                                  </a:cubicBezTo>
                                  <a:cubicBezTo>
                                    <a:pt x="203" y="35"/>
                                    <a:pt x="199" y="32"/>
                                    <a:pt x="195" y="32"/>
                                  </a:cubicBezTo>
                                  <a:cubicBezTo>
                                    <a:pt x="191" y="32"/>
                                    <a:pt x="188" y="34"/>
                                    <a:pt x="186" y="37"/>
                                  </a:cubicBezTo>
                                  <a:cubicBezTo>
                                    <a:pt x="186" y="39"/>
                                    <a:pt x="186" y="42"/>
                                    <a:pt x="186" y="44"/>
                                  </a:cubicBezTo>
                                  <a:cubicBezTo>
                                    <a:pt x="186" y="45"/>
                                    <a:pt x="186" y="45"/>
                                    <a:pt x="186" y="45"/>
                                  </a:cubicBezTo>
                                  <a:cubicBezTo>
                                    <a:pt x="187" y="45"/>
                                    <a:pt x="188" y="45"/>
                                    <a:pt x="188" y="45"/>
                                  </a:cubicBezTo>
                                  <a:cubicBezTo>
                                    <a:pt x="188" y="45"/>
                                    <a:pt x="188" y="45"/>
                                    <a:pt x="188" y="44"/>
                                  </a:cubicBezTo>
                                  <a:cubicBezTo>
                                    <a:pt x="188" y="41"/>
                                    <a:pt x="191" y="38"/>
                                    <a:pt x="195" y="38"/>
                                  </a:cubicBezTo>
                                  <a:cubicBezTo>
                                    <a:pt x="199" y="38"/>
                                    <a:pt x="202" y="41"/>
                                    <a:pt x="202" y="44"/>
                                  </a:cubicBezTo>
                                  <a:cubicBezTo>
                                    <a:pt x="202" y="45"/>
                                    <a:pt x="202" y="45"/>
                                    <a:pt x="202" y="45"/>
                                  </a:cubicBezTo>
                                  <a:cubicBezTo>
                                    <a:pt x="203" y="45"/>
                                    <a:pt x="204" y="45"/>
                                    <a:pt x="205" y="45"/>
                                  </a:cubicBezTo>
                                  <a:cubicBezTo>
                                    <a:pt x="205" y="45"/>
                                    <a:pt x="205" y="45"/>
                                    <a:pt x="205" y="44"/>
                                  </a:cubicBezTo>
                                  <a:close/>
                                  <a:moveTo>
                                    <a:pt x="195" y="39"/>
                                  </a:moveTo>
                                  <a:cubicBezTo>
                                    <a:pt x="192" y="39"/>
                                    <a:pt x="190" y="42"/>
                                    <a:pt x="190" y="44"/>
                                  </a:cubicBezTo>
                                  <a:cubicBezTo>
                                    <a:pt x="190" y="45"/>
                                    <a:pt x="190" y="45"/>
                                    <a:pt x="190" y="45"/>
                                  </a:cubicBezTo>
                                  <a:cubicBezTo>
                                    <a:pt x="192" y="45"/>
                                    <a:pt x="193" y="45"/>
                                    <a:pt x="195" y="45"/>
                                  </a:cubicBezTo>
                                  <a:cubicBezTo>
                                    <a:pt x="197" y="45"/>
                                    <a:pt x="198" y="45"/>
                                    <a:pt x="200" y="45"/>
                                  </a:cubicBezTo>
                                  <a:cubicBezTo>
                                    <a:pt x="200" y="45"/>
                                    <a:pt x="200" y="45"/>
                                    <a:pt x="200" y="44"/>
                                  </a:cubicBezTo>
                                  <a:cubicBezTo>
                                    <a:pt x="200" y="42"/>
                                    <a:pt x="198" y="39"/>
                                    <a:pt x="195" y="39"/>
                                  </a:cubicBezTo>
                                  <a:close/>
                                  <a:moveTo>
                                    <a:pt x="166" y="55"/>
                                  </a:moveTo>
                                  <a:cubicBezTo>
                                    <a:pt x="168" y="57"/>
                                    <a:pt x="170" y="58"/>
                                    <a:pt x="171" y="59"/>
                                  </a:cubicBezTo>
                                  <a:cubicBezTo>
                                    <a:pt x="178" y="55"/>
                                    <a:pt x="186" y="52"/>
                                    <a:pt x="195" y="52"/>
                                  </a:cubicBezTo>
                                  <a:cubicBezTo>
                                    <a:pt x="204" y="52"/>
                                    <a:pt x="212" y="55"/>
                                    <a:pt x="219" y="60"/>
                                  </a:cubicBezTo>
                                  <a:cubicBezTo>
                                    <a:pt x="221" y="58"/>
                                    <a:pt x="222" y="57"/>
                                    <a:pt x="224" y="56"/>
                                  </a:cubicBezTo>
                                  <a:cubicBezTo>
                                    <a:pt x="216" y="50"/>
                                    <a:pt x="206" y="46"/>
                                    <a:pt x="195" y="46"/>
                                  </a:cubicBezTo>
                                  <a:cubicBezTo>
                                    <a:pt x="184" y="46"/>
                                    <a:pt x="174" y="50"/>
                                    <a:pt x="166" y="55"/>
                                  </a:cubicBezTo>
                                  <a:close/>
                                  <a:moveTo>
                                    <a:pt x="93" y="44"/>
                                  </a:moveTo>
                                  <a:cubicBezTo>
                                    <a:pt x="93" y="46"/>
                                    <a:pt x="93" y="47"/>
                                    <a:pt x="93" y="48"/>
                                  </a:cubicBezTo>
                                  <a:cubicBezTo>
                                    <a:pt x="96" y="49"/>
                                    <a:pt x="98" y="50"/>
                                    <a:pt x="100" y="52"/>
                                  </a:cubicBezTo>
                                  <a:cubicBezTo>
                                    <a:pt x="99" y="49"/>
                                    <a:pt x="99" y="47"/>
                                    <a:pt x="99" y="44"/>
                                  </a:cubicBezTo>
                                  <a:cubicBezTo>
                                    <a:pt x="99" y="25"/>
                                    <a:pt x="115" y="9"/>
                                    <a:pt x="135" y="9"/>
                                  </a:cubicBezTo>
                                  <a:cubicBezTo>
                                    <a:pt x="155" y="9"/>
                                    <a:pt x="171" y="25"/>
                                    <a:pt x="171" y="44"/>
                                  </a:cubicBezTo>
                                  <a:cubicBezTo>
                                    <a:pt x="171" y="47"/>
                                    <a:pt x="171" y="49"/>
                                    <a:pt x="170" y="51"/>
                                  </a:cubicBezTo>
                                  <a:cubicBezTo>
                                    <a:pt x="172" y="50"/>
                                    <a:pt x="175" y="49"/>
                                    <a:pt x="177" y="48"/>
                                  </a:cubicBezTo>
                                  <a:cubicBezTo>
                                    <a:pt x="177" y="47"/>
                                    <a:pt x="177" y="46"/>
                                    <a:pt x="177" y="44"/>
                                  </a:cubicBezTo>
                                  <a:cubicBezTo>
                                    <a:pt x="177" y="33"/>
                                    <a:pt x="172" y="22"/>
                                    <a:pt x="165" y="15"/>
                                  </a:cubicBezTo>
                                  <a:cubicBezTo>
                                    <a:pt x="157" y="7"/>
                                    <a:pt x="147" y="2"/>
                                    <a:pt x="135" y="2"/>
                                  </a:cubicBezTo>
                                  <a:cubicBezTo>
                                    <a:pt x="123" y="2"/>
                                    <a:pt x="113" y="7"/>
                                    <a:pt x="105" y="15"/>
                                  </a:cubicBezTo>
                                  <a:cubicBezTo>
                                    <a:pt x="98" y="22"/>
                                    <a:pt x="93" y="33"/>
                                    <a:pt x="93" y="44"/>
                                  </a:cubicBezTo>
                                  <a:close/>
                                  <a:moveTo>
                                    <a:pt x="55" y="14"/>
                                  </a:moveTo>
                                  <a:cubicBezTo>
                                    <a:pt x="60" y="11"/>
                                    <a:pt x="67" y="9"/>
                                    <a:pt x="74" y="9"/>
                                  </a:cubicBezTo>
                                  <a:cubicBezTo>
                                    <a:pt x="81" y="9"/>
                                    <a:pt x="88" y="11"/>
                                    <a:pt x="94" y="14"/>
                                  </a:cubicBezTo>
                                  <a:cubicBezTo>
                                    <a:pt x="95" y="13"/>
                                    <a:pt x="96" y="11"/>
                                    <a:pt x="97" y="10"/>
                                  </a:cubicBezTo>
                                  <a:cubicBezTo>
                                    <a:pt x="91" y="5"/>
                                    <a:pt x="83" y="2"/>
                                    <a:pt x="74" y="2"/>
                                  </a:cubicBezTo>
                                  <a:cubicBezTo>
                                    <a:pt x="65" y="2"/>
                                    <a:pt x="57" y="5"/>
                                    <a:pt x="51" y="10"/>
                                  </a:cubicBezTo>
                                  <a:cubicBezTo>
                                    <a:pt x="52" y="11"/>
                                    <a:pt x="53" y="13"/>
                                    <a:pt x="55" y="14"/>
                                  </a:cubicBezTo>
                                  <a:close/>
                                  <a:moveTo>
                                    <a:pt x="58" y="20"/>
                                  </a:moveTo>
                                  <a:cubicBezTo>
                                    <a:pt x="63" y="17"/>
                                    <a:pt x="68" y="16"/>
                                    <a:pt x="74" y="16"/>
                                  </a:cubicBezTo>
                                  <a:cubicBezTo>
                                    <a:pt x="80" y="16"/>
                                    <a:pt x="85" y="17"/>
                                    <a:pt x="90" y="20"/>
                                  </a:cubicBezTo>
                                  <a:cubicBezTo>
                                    <a:pt x="91" y="19"/>
                                    <a:pt x="92" y="17"/>
                                    <a:pt x="93" y="16"/>
                                  </a:cubicBezTo>
                                  <a:cubicBezTo>
                                    <a:pt x="87" y="12"/>
                                    <a:pt x="81" y="10"/>
                                    <a:pt x="74" y="10"/>
                                  </a:cubicBezTo>
                                  <a:cubicBezTo>
                                    <a:pt x="67" y="10"/>
                                    <a:pt x="61" y="12"/>
                                    <a:pt x="55" y="16"/>
                                  </a:cubicBezTo>
                                  <a:cubicBezTo>
                                    <a:pt x="56" y="17"/>
                                    <a:pt x="57" y="19"/>
                                    <a:pt x="58" y="20"/>
                                  </a:cubicBezTo>
                                  <a:close/>
                                  <a:moveTo>
                                    <a:pt x="61" y="28"/>
                                  </a:moveTo>
                                  <a:cubicBezTo>
                                    <a:pt x="65" y="25"/>
                                    <a:pt x="69" y="23"/>
                                    <a:pt x="74" y="23"/>
                                  </a:cubicBezTo>
                                  <a:cubicBezTo>
                                    <a:pt x="79" y="23"/>
                                    <a:pt x="83" y="25"/>
                                    <a:pt x="87" y="27"/>
                                  </a:cubicBezTo>
                                  <a:cubicBezTo>
                                    <a:pt x="87" y="25"/>
                                    <a:pt x="88" y="24"/>
                                    <a:pt x="89" y="22"/>
                                  </a:cubicBezTo>
                                  <a:cubicBezTo>
                                    <a:pt x="85" y="19"/>
                                    <a:pt x="80" y="17"/>
                                    <a:pt x="74" y="17"/>
                                  </a:cubicBezTo>
                                  <a:cubicBezTo>
                                    <a:pt x="69" y="17"/>
                                    <a:pt x="63" y="19"/>
                                    <a:pt x="59" y="22"/>
                                  </a:cubicBezTo>
                                  <a:cubicBezTo>
                                    <a:pt x="60" y="24"/>
                                    <a:pt x="61" y="26"/>
                                    <a:pt x="61" y="28"/>
                                  </a:cubicBezTo>
                                  <a:close/>
                                  <a:moveTo>
                                    <a:pt x="63" y="36"/>
                                  </a:moveTo>
                                  <a:cubicBezTo>
                                    <a:pt x="66" y="33"/>
                                    <a:pt x="70" y="31"/>
                                    <a:pt x="74" y="31"/>
                                  </a:cubicBezTo>
                                  <a:cubicBezTo>
                                    <a:pt x="78" y="31"/>
                                    <a:pt x="82" y="33"/>
                                    <a:pt x="85" y="36"/>
                                  </a:cubicBezTo>
                                  <a:cubicBezTo>
                                    <a:pt x="85" y="33"/>
                                    <a:pt x="85" y="31"/>
                                    <a:pt x="86" y="29"/>
                                  </a:cubicBezTo>
                                  <a:cubicBezTo>
                                    <a:pt x="83" y="26"/>
                                    <a:pt x="79" y="25"/>
                                    <a:pt x="74" y="25"/>
                                  </a:cubicBezTo>
                                  <a:cubicBezTo>
                                    <a:pt x="69" y="25"/>
                                    <a:pt x="65" y="27"/>
                                    <a:pt x="62" y="29"/>
                                  </a:cubicBezTo>
                                  <a:cubicBezTo>
                                    <a:pt x="63" y="31"/>
                                    <a:pt x="63" y="34"/>
                                    <a:pt x="63" y="36"/>
                                  </a:cubicBezTo>
                                  <a:close/>
                                  <a:moveTo>
                                    <a:pt x="84" y="44"/>
                                  </a:moveTo>
                                  <a:cubicBezTo>
                                    <a:pt x="84" y="42"/>
                                    <a:pt x="84" y="40"/>
                                    <a:pt x="84" y="38"/>
                                  </a:cubicBezTo>
                                  <a:cubicBezTo>
                                    <a:pt x="82" y="35"/>
                                    <a:pt x="78" y="32"/>
                                    <a:pt x="74" y="32"/>
                                  </a:cubicBezTo>
                                  <a:cubicBezTo>
                                    <a:pt x="70" y="32"/>
                                    <a:pt x="66" y="35"/>
                                    <a:pt x="64" y="38"/>
                                  </a:cubicBezTo>
                                  <a:cubicBezTo>
                                    <a:pt x="64" y="40"/>
                                    <a:pt x="64" y="42"/>
                                    <a:pt x="64" y="44"/>
                                  </a:cubicBezTo>
                                  <a:cubicBezTo>
                                    <a:pt x="64" y="45"/>
                                    <a:pt x="64" y="45"/>
                                    <a:pt x="64" y="46"/>
                                  </a:cubicBezTo>
                                  <a:cubicBezTo>
                                    <a:pt x="65" y="45"/>
                                    <a:pt x="66" y="45"/>
                                    <a:pt x="68" y="45"/>
                                  </a:cubicBezTo>
                                  <a:cubicBezTo>
                                    <a:pt x="68" y="45"/>
                                    <a:pt x="67" y="45"/>
                                    <a:pt x="67" y="44"/>
                                  </a:cubicBezTo>
                                  <a:cubicBezTo>
                                    <a:pt x="67" y="41"/>
                                    <a:pt x="70" y="38"/>
                                    <a:pt x="74" y="38"/>
                                  </a:cubicBezTo>
                                  <a:cubicBezTo>
                                    <a:pt x="78" y="38"/>
                                    <a:pt x="81" y="41"/>
                                    <a:pt x="81" y="44"/>
                                  </a:cubicBezTo>
                                  <a:cubicBezTo>
                                    <a:pt x="81" y="45"/>
                                    <a:pt x="81" y="45"/>
                                    <a:pt x="81" y="45"/>
                                  </a:cubicBezTo>
                                  <a:cubicBezTo>
                                    <a:pt x="82" y="45"/>
                                    <a:pt x="83" y="45"/>
                                    <a:pt x="84" y="45"/>
                                  </a:cubicBezTo>
                                  <a:cubicBezTo>
                                    <a:pt x="84" y="45"/>
                                    <a:pt x="84" y="45"/>
                                    <a:pt x="84" y="44"/>
                                  </a:cubicBezTo>
                                  <a:close/>
                                  <a:moveTo>
                                    <a:pt x="74" y="39"/>
                                  </a:moveTo>
                                  <a:cubicBezTo>
                                    <a:pt x="71" y="39"/>
                                    <a:pt x="69" y="42"/>
                                    <a:pt x="69" y="44"/>
                                  </a:cubicBezTo>
                                  <a:cubicBezTo>
                                    <a:pt x="69" y="45"/>
                                    <a:pt x="69" y="45"/>
                                    <a:pt x="69" y="45"/>
                                  </a:cubicBezTo>
                                  <a:cubicBezTo>
                                    <a:pt x="71" y="45"/>
                                    <a:pt x="72" y="45"/>
                                    <a:pt x="74" y="45"/>
                                  </a:cubicBezTo>
                                  <a:cubicBezTo>
                                    <a:pt x="76" y="45"/>
                                    <a:pt x="78" y="45"/>
                                    <a:pt x="79" y="45"/>
                                  </a:cubicBezTo>
                                  <a:cubicBezTo>
                                    <a:pt x="79" y="45"/>
                                    <a:pt x="79" y="45"/>
                                    <a:pt x="79" y="44"/>
                                  </a:cubicBezTo>
                                  <a:cubicBezTo>
                                    <a:pt x="79" y="42"/>
                                    <a:pt x="77" y="39"/>
                                    <a:pt x="74" y="39"/>
                                  </a:cubicBezTo>
                                  <a:close/>
                                  <a:moveTo>
                                    <a:pt x="50" y="60"/>
                                  </a:moveTo>
                                  <a:cubicBezTo>
                                    <a:pt x="57" y="55"/>
                                    <a:pt x="65" y="52"/>
                                    <a:pt x="74" y="52"/>
                                  </a:cubicBezTo>
                                  <a:cubicBezTo>
                                    <a:pt x="83" y="52"/>
                                    <a:pt x="92" y="55"/>
                                    <a:pt x="99" y="60"/>
                                  </a:cubicBezTo>
                                  <a:cubicBezTo>
                                    <a:pt x="100" y="58"/>
                                    <a:pt x="102" y="57"/>
                                    <a:pt x="103" y="56"/>
                                  </a:cubicBezTo>
                                  <a:cubicBezTo>
                                    <a:pt x="95" y="50"/>
                                    <a:pt x="85" y="46"/>
                                    <a:pt x="74" y="46"/>
                                  </a:cubicBezTo>
                                  <a:cubicBezTo>
                                    <a:pt x="63" y="46"/>
                                    <a:pt x="53" y="50"/>
                                    <a:pt x="45" y="56"/>
                                  </a:cubicBezTo>
                                  <a:cubicBezTo>
                                    <a:pt x="46" y="57"/>
                                    <a:pt x="48" y="58"/>
                                    <a:pt x="50" y="60"/>
                                  </a:cubicBezTo>
                                  <a:close/>
                                  <a:moveTo>
                                    <a:pt x="55" y="66"/>
                                  </a:moveTo>
                                  <a:cubicBezTo>
                                    <a:pt x="60" y="62"/>
                                    <a:pt x="67" y="60"/>
                                    <a:pt x="74" y="60"/>
                                  </a:cubicBezTo>
                                  <a:cubicBezTo>
                                    <a:pt x="81" y="60"/>
                                    <a:pt x="88" y="62"/>
                                    <a:pt x="94" y="66"/>
                                  </a:cubicBezTo>
                                  <a:cubicBezTo>
                                    <a:pt x="95" y="64"/>
                                    <a:pt x="96" y="62"/>
                                    <a:pt x="97" y="61"/>
                                  </a:cubicBezTo>
                                  <a:cubicBezTo>
                                    <a:pt x="91" y="56"/>
                                    <a:pt x="83" y="54"/>
                                    <a:pt x="74" y="54"/>
                                  </a:cubicBezTo>
                                  <a:cubicBezTo>
                                    <a:pt x="65" y="54"/>
                                    <a:pt x="57" y="57"/>
                                    <a:pt x="51" y="61"/>
                                  </a:cubicBezTo>
                                  <a:cubicBezTo>
                                    <a:pt x="52" y="63"/>
                                    <a:pt x="53" y="64"/>
                                    <a:pt x="55" y="66"/>
                                  </a:cubicBezTo>
                                  <a:close/>
                                  <a:moveTo>
                                    <a:pt x="58" y="72"/>
                                  </a:moveTo>
                                  <a:cubicBezTo>
                                    <a:pt x="63" y="69"/>
                                    <a:pt x="68" y="67"/>
                                    <a:pt x="74" y="67"/>
                                  </a:cubicBezTo>
                                  <a:cubicBezTo>
                                    <a:pt x="80" y="67"/>
                                    <a:pt x="85" y="69"/>
                                    <a:pt x="90" y="72"/>
                                  </a:cubicBezTo>
                                  <a:cubicBezTo>
                                    <a:pt x="91" y="70"/>
                                    <a:pt x="92" y="68"/>
                                    <a:pt x="93" y="67"/>
                                  </a:cubicBezTo>
                                  <a:cubicBezTo>
                                    <a:pt x="87" y="64"/>
                                    <a:pt x="81" y="62"/>
                                    <a:pt x="74" y="62"/>
                                  </a:cubicBezTo>
                                  <a:cubicBezTo>
                                    <a:pt x="67" y="62"/>
                                    <a:pt x="61" y="64"/>
                                    <a:pt x="55" y="67"/>
                                  </a:cubicBezTo>
                                  <a:cubicBezTo>
                                    <a:pt x="56" y="69"/>
                                    <a:pt x="57" y="70"/>
                                    <a:pt x="58" y="72"/>
                                  </a:cubicBezTo>
                                  <a:close/>
                                  <a:moveTo>
                                    <a:pt x="61" y="79"/>
                                  </a:moveTo>
                                  <a:cubicBezTo>
                                    <a:pt x="65" y="76"/>
                                    <a:pt x="69" y="75"/>
                                    <a:pt x="74" y="75"/>
                                  </a:cubicBezTo>
                                  <a:cubicBezTo>
                                    <a:pt x="79" y="75"/>
                                    <a:pt x="83" y="76"/>
                                    <a:pt x="87" y="79"/>
                                  </a:cubicBezTo>
                                  <a:cubicBezTo>
                                    <a:pt x="87" y="77"/>
                                    <a:pt x="88" y="75"/>
                                    <a:pt x="89" y="73"/>
                                  </a:cubicBezTo>
                                  <a:cubicBezTo>
                                    <a:pt x="85" y="70"/>
                                    <a:pt x="80" y="69"/>
                                    <a:pt x="74" y="69"/>
                                  </a:cubicBezTo>
                                  <a:cubicBezTo>
                                    <a:pt x="69" y="69"/>
                                    <a:pt x="63" y="70"/>
                                    <a:pt x="59" y="73"/>
                                  </a:cubicBezTo>
                                  <a:cubicBezTo>
                                    <a:pt x="60" y="75"/>
                                    <a:pt x="61" y="77"/>
                                    <a:pt x="61" y="79"/>
                                  </a:cubicBezTo>
                                  <a:close/>
                                  <a:moveTo>
                                    <a:pt x="63" y="87"/>
                                  </a:moveTo>
                                  <a:cubicBezTo>
                                    <a:pt x="66" y="84"/>
                                    <a:pt x="70" y="82"/>
                                    <a:pt x="74" y="82"/>
                                  </a:cubicBezTo>
                                  <a:cubicBezTo>
                                    <a:pt x="78" y="82"/>
                                    <a:pt x="82" y="84"/>
                                    <a:pt x="85" y="87"/>
                                  </a:cubicBezTo>
                                  <a:cubicBezTo>
                                    <a:pt x="85" y="85"/>
                                    <a:pt x="85" y="83"/>
                                    <a:pt x="86" y="80"/>
                                  </a:cubicBezTo>
                                  <a:cubicBezTo>
                                    <a:pt x="83" y="78"/>
                                    <a:pt x="79" y="76"/>
                                    <a:pt x="74" y="76"/>
                                  </a:cubicBezTo>
                                  <a:cubicBezTo>
                                    <a:pt x="69" y="76"/>
                                    <a:pt x="65" y="78"/>
                                    <a:pt x="62" y="81"/>
                                  </a:cubicBezTo>
                                  <a:cubicBezTo>
                                    <a:pt x="63" y="83"/>
                                    <a:pt x="63" y="85"/>
                                    <a:pt x="63" y="87"/>
                                  </a:cubicBezTo>
                                  <a:close/>
                                  <a:moveTo>
                                    <a:pt x="84" y="96"/>
                                  </a:moveTo>
                                  <a:cubicBezTo>
                                    <a:pt x="84" y="94"/>
                                    <a:pt x="84" y="91"/>
                                    <a:pt x="84" y="89"/>
                                  </a:cubicBezTo>
                                  <a:cubicBezTo>
                                    <a:pt x="82" y="86"/>
                                    <a:pt x="78" y="84"/>
                                    <a:pt x="74" y="84"/>
                                  </a:cubicBezTo>
                                  <a:cubicBezTo>
                                    <a:pt x="70" y="84"/>
                                    <a:pt x="66" y="86"/>
                                    <a:pt x="64" y="90"/>
                                  </a:cubicBezTo>
                                  <a:cubicBezTo>
                                    <a:pt x="64" y="92"/>
                                    <a:pt x="64" y="94"/>
                                    <a:pt x="64" y="96"/>
                                  </a:cubicBezTo>
                                  <a:cubicBezTo>
                                    <a:pt x="64" y="96"/>
                                    <a:pt x="64" y="97"/>
                                    <a:pt x="64" y="97"/>
                                  </a:cubicBezTo>
                                  <a:cubicBezTo>
                                    <a:pt x="65" y="97"/>
                                    <a:pt x="66" y="97"/>
                                    <a:pt x="68" y="96"/>
                                  </a:cubicBezTo>
                                  <a:cubicBezTo>
                                    <a:pt x="68" y="96"/>
                                    <a:pt x="67" y="96"/>
                                    <a:pt x="67" y="96"/>
                                  </a:cubicBezTo>
                                  <a:cubicBezTo>
                                    <a:pt x="67" y="92"/>
                                    <a:pt x="70" y="89"/>
                                    <a:pt x="74" y="89"/>
                                  </a:cubicBezTo>
                                  <a:cubicBezTo>
                                    <a:pt x="78" y="89"/>
                                    <a:pt x="81" y="92"/>
                                    <a:pt x="81" y="96"/>
                                  </a:cubicBezTo>
                                  <a:cubicBezTo>
                                    <a:pt x="81" y="96"/>
                                    <a:pt x="81" y="96"/>
                                    <a:pt x="81" y="96"/>
                                  </a:cubicBezTo>
                                  <a:cubicBezTo>
                                    <a:pt x="82" y="97"/>
                                    <a:pt x="83" y="97"/>
                                    <a:pt x="84" y="97"/>
                                  </a:cubicBezTo>
                                  <a:cubicBezTo>
                                    <a:pt x="84" y="97"/>
                                    <a:pt x="84" y="96"/>
                                    <a:pt x="84" y="96"/>
                                  </a:cubicBezTo>
                                  <a:close/>
                                  <a:moveTo>
                                    <a:pt x="74" y="91"/>
                                  </a:moveTo>
                                  <a:cubicBezTo>
                                    <a:pt x="71" y="91"/>
                                    <a:pt x="69" y="93"/>
                                    <a:pt x="69" y="96"/>
                                  </a:cubicBezTo>
                                  <a:cubicBezTo>
                                    <a:pt x="69" y="96"/>
                                    <a:pt x="69" y="96"/>
                                    <a:pt x="69" y="96"/>
                                  </a:cubicBezTo>
                                  <a:cubicBezTo>
                                    <a:pt x="71" y="96"/>
                                    <a:pt x="72" y="96"/>
                                    <a:pt x="74" y="96"/>
                                  </a:cubicBezTo>
                                  <a:cubicBezTo>
                                    <a:pt x="76" y="96"/>
                                    <a:pt x="78" y="96"/>
                                    <a:pt x="79" y="96"/>
                                  </a:cubicBezTo>
                                  <a:cubicBezTo>
                                    <a:pt x="79" y="96"/>
                                    <a:pt x="79" y="96"/>
                                    <a:pt x="79" y="96"/>
                                  </a:cubicBezTo>
                                  <a:cubicBezTo>
                                    <a:pt x="79" y="93"/>
                                    <a:pt x="77" y="91"/>
                                    <a:pt x="74" y="91"/>
                                  </a:cubicBezTo>
                                  <a:close/>
                                  <a:moveTo>
                                    <a:pt x="50" y="111"/>
                                  </a:moveTo>
                                  <a:cubicBezTo>
                                    <a:pt x="57" y="106"/>
                                    <a:pt x="65" y="104"/>
                                    <a:pt x="74" y="104"/>
                                  </a:cubicBezTo>
                                  <a:cubicBezTo>
                                    <a:pt x="83" y="104"/>
                                    <a:pt x="92" y="106"/>
                                    <a:pt x="99" y="111"/>
                                  </a:cubicBezTo>
                                  <a:cubicBezTo>
                                    <a:pt x="100" y="110"/>
                                    <a:pt x="102" y="108"/>
                                    <a:pt x="103" y="107"/>
                                  </a:cubicBezTo>
                                  <a:cubicBezTo>
                                    <a:pt x="95" y="101"/>
                                    <a:pt x="85" y="98"/>
                                    <a:pt x="74" y="98"/>
                                  </a:cubicBezTo>
                                  <a:cubicBezTo>
                                    <a:pt x="63" y="98"/>
                                    <a:pt x="53" y="101"/>
                                    <a:pt x="45" y="107"/>
                                  </a:cubicBezTo>
                                  <a:cubicBezTo>
                                    <a:pt x="46" y="108"/>
                                    <a:pt x="48" y="110"/>
                                    <a:pt x="50" y="111"/>
                                  </a:cubicBezTo>
                                  <a:close/>
                                  <a:moveTo>
                                    <a:pt x="55" y="117"/>
                                  </a:moveTo>
                                  <a:cubicBezTo>
                                    <a:pt x="60" y="114"/>
                                    <a:pt x="67" y="111"/>
                                    <a:pt x="74" y="111"/>
                                  </a:cubicBezTo>
                                  <a:cubicBezTo>
                                    <a:pt x="81" y="111"/>
                                    <a:pt x="88" y="113"/>
                                    <a:pt x="94" y="117"/>
                                  </a:cubicBezTo>
                                  <a:cubicBezTo>
                                    <a:pt x="95" y="115"/>
                                    <a:pt x="96" y="114"/>
                                    <a:pt x="97" y="112"/>
                                  </a:cubicBezTo>
                                  <a:cubicBezTo>
                                    <a:pt x="91" y="108"/>
                                    <a:pt x="83" y="105"/>
                                    <a:pt x="74" y="105"/>
                                  </a:cubicBezTo>
                                  <a:cubicBezTo>
                                    <a:pt x="65" y="105"/>
                                    <a:pt x="57" y="108"/>
                                    <a:pt x="51" y="112"/>
                                  </a:cubicBezTo>
                                  <a:cubicBezTo>
                                    <a:pt x="52" y="114"/>
                                    <a:pt x="53" y="116"/>
                                    <a:pt x="55" y="117"/>
                                  </a:cubicBezTo>
                                  <a:close/>
                                  <a:moveTo>
                                    <a:pt x="58" y="123"/>
                                  </a:moveTo>
                                  <a:cubicBezTo>
                                    <a:pt x="63" y="120"/>
                                    <a:pt x="68" y="118"/>
                                    <a:pt x="74" y="118"/>
                                  </a:cubicBezTo>
                                  <a:cubicBezTo>
                                    <a:pt x="80" y="118"/>
                                    <a:pt x="85" y="120"/>
                                    <a:pt x="90" y="123"/>
                                  </a:cubicBezTo>
                                  <a:cubicBezTo>
                                    <a:pt x="91" y="121"/>
                                    <a:pt x="92" y="120"/>
                                    <a:pt x="93" y="118"/>
                                  </a:cubicBezTo>
                                  <a:cubicBezTo>
                                    <a:pt x="87" y="115"/>
                                    <a:pt x="81" y="113"/>
                                    <a:pt x="74" y="113"/>
                                  </a:cubicBezTo>
                                  <a:cubicBezTo>
                                    <a:pt x="67" y="113"/>
                                    <a:pt x="61" y="115"/>
                                    <a:pt x="55" y="119"/>
                                  </a:cubicBezTo>
                                  <a:cubicBezTo>
                                    <a:pt x="56" y="120"/>
                                    <a:pt x="57" y="122"/>
                                    <a:pt x="58" y="123"/>
                                  </a:cubicBezTo>
                                  <a:close/>
                                  <a:moveTo>
                                    <a:pt x="61" y="130"/>
                                  </a:moveTo>
                                  <a:cubicBezTo>
                                    <a:pt x="65" y="128"/>
                                    <a:pt x="69" y="126"/>
                                    <a:pt x="74" y="126"/>
                                  </a:cubicBezTo>
                                  <a:cubicBezTo>
                                    <a:pt x="79" y="126"/>
                                    <a:pt x="83" y="128"/>
                                    <a:pt x="87" y="130"/>
                                  </a:cubicBezTo>
                                  <a:cubicBezTo>
                                    <a:pt x="87" y="128"/>
                                    <a:pt x="88" y="126"/>
                                    <a:pt x="89" y="124"/>
                                  </a:cubicBezTo>
                                  <a:cubicBezTo>
                                    <a:pt x="85" y="122"/>
                                    <a:pt x="80" y="120"/>
                                    <a:pt x="74" y="120"/>
                                  </a:cubicBezTo>
                                  <a:cubicBezTo>
                                    <a:pt x="69" y="120"/>
                                    <a:pt x="63" y="122"/>
                                    <a:pt x="59" y="125"/>
                                  </a:cubicBezTo>
                                  <a:cubicBezTo>
                                    <a:pt x="60" y="126"/>
                                    <a:pt x="61" y="128"/>
                                    <a:pt x="61" y="130"/>
                                  </a:cubicBezTo>
                                  <a:close/>
                                  <a:moveTo>
                                    <a:pt x="63" y="139"/>
                                  </a:moveTo>
                                  <a:cubicBezTo>
                                    <a:pt x="66" y="136"/>
                                    <a:pt x="70" y="134"/>
                                    <a:pt x="74" y="134"/>
                                  </a:cubicBezTo>
                                  <a:cubicBezTo>
                                    <a:pt x="78" y="134"/>
                                    <a:pt x="82" y="136"/>
                                    <a:pt x="85" y="139"/>
                                  </a:cubicBezTo>
                                  <a:cubicBezTo>
                                    <a:pt x="85" y="136"/>
                                    <a:pt x="85" y="134"/>
                                    <a:pt x="86" y="132"/>
                                  </a:cubicBezTo>
                                  <a:cubicBezTo>
                                    <a:pt x="83" y="129"/>
                                    <a:pt x="79" y="128"/>
                                    <a:pt x="74" y="128"/>
                                  </a:cubicBezTo>
                                  <a:cubicBezTo>
                                    <a:pt x="69" y="128"/>
                                    <a:pt x="65" y="129"/>
                                    <a:pt x="62" y="132"/>
                                  </a:cubicBezTo>
                                  <a:cubicBezTo>
                                    <a:pt x="63" y="134"/>
                                    <a:pt x="63" y="136"/>
                                    <a:pt x="63" y="139"/>
                                  </a:cubicBezTo>
                                  <a:close/>
                                  <a:moveTo>
                                    <a:pt x="84" y="147"/>
                                  </a:moveTo>
                                  <a:cubicBezTo>
                                    <a:pt x="84" y="145"/>
                                    <a:pt x="84" y="143"/>
                                    <a:pt x="84" y="141"/>
                                  </a:cubicBezTo>
                                  <a:cubicBezTo>
                                    <a:pt x="82" y="137"/>
                                    <a:pt x="78" y="135"/>
                                    <a:pt x="74" y="135"/>
                                  </a:cubicBezTo>
                                  <a:cubicBezTo>
                                    <a:pt x="70" y="135"/>
                                    <a:pt x="66" y="138"/>
                                    <a:pt x="64" y="141"/>
                                  </a:cubicBezTo>
                                  <a:cubicBezTo>
                                    <a:pt x="64" y="143"/>
                                    <a:pt x="64" y="145"/>
                                    <a:pt x="64" y="147"/>
                                  </a:cubicBezTo>
                                  <a:cubicBezTo>
                                    <a:pt x="64" y="148"/>
                                    <a:pt x="64" y="148"/>
                                    <a:pt x="64" y="148"/>
                                  </a:cubicBezTo>
                                  <a:cubicBezTo>
                                    <a:pt x="65" y="148"/>
                                    <a:pt x="66" y="148"/>
                                    <a:pt x="68" y="148"/>
                                  </a:cubicBezTo>
                                  <a:cubicBezTo>
                                    <a:pt x="68" y="148"/>
                                    <a:pt x="67" y="147"/>
                                    <a:pt x="67" y="147"/>
                                  </a:cubicBezTo>
                                  <a:cubicBezTo>
                                    <a:pt x="67" y="143"/>
                                    <a:pt x="70" y="140"/>
                                    <a:pt x="74" y="140"/>
                                  </a:cubicBezTo>
                                  <a:cubicBezTo>
                                    <a:pt x="78" y="140"/>
                                    <a:pt x="81" y="143"/>
                                    <a:pt x="81" y="147"/>
                                  </a:cubicBezTo>
                                  <a:cubicBezTo>
                                    <a:pt x="81" y="147"/>
                                    <a:pt x="81" y="148"/>
                                    <a:pt x="81" y="148"/>
                                  </a:cubicBezTo>
                                  <a:cubicBezTo>
                                    <a:pt x="82" y="148"/>
                                    <a:pt x="83" y="148"/>
                                    <a:pt x="84" y="148"/>
                                  </a:cubicBezTo>
                                  <a:cubicBezTo>
                                    <a:pt x="84" y="148"/>
                                    <a:pt x="84" y="148"/>
                                    <a:pt x="84" y="147"/>
                                  </a:cubicBezTo>
                                  <a:close/>
                                  <a:moveTo>
                                    <a:pt x="74" y="142"/>
                                  </a:moveTo>
                                  <a:cubicBezTo>
                                    <a:pt x="71" y="142"/>
                                    <a:pt x="69" y="144"/>
                                    <a:pt x="69" y="147"/>
                                  </a:cubicBezTo>
                                  <a:cubicBezTo>
                                    <a:pt x="69" y="147"/>
                                    <a:pt x="69" y="147"/>
                                    <a:pt x="69" y="148"/>
                                  </a:cubicBezTo>
                                  <a:cubicBezTo>
                                    <a:pt x="71" y="147"/>
                                    <a:pt x="72" y="147"/>
                                    <a:pt x="74" y="147"/>
                                  </a:cubicBezTo>
                                  <a:cubicBezTo>
                                    <a:pt x="76" y="147"/>
                                    <a:pt x="78" y="147"/>
                                    <a:pt x="79" y="148"/>
                                  </a:cubicBezTo>
                                  <a:cubicBezTo>
                                    <a:pt x="79" y="147"/>
                                    <a:pt x="79" y="147"/>
                                    <a:pt x="79" y="147"/>
                                  </a:cubicBezTo>
                                  <a:cubicBezTo>
                                    <a:pt x="79" y="144"/>
                                    <a:pt x="77" y="142"/>
                                    <a:pt x="74" y="142"/>
                                  </a:cubicBezTo>
                                  <a:close/>
                                  <a:moveTo>
                                    <a:pt x="50" y="163"/>
                                  </a:moveTo>
                                  <a:cubicBezTo>
                                    <a:pt x="57" y="158"/>
                                    <a:pt x="65" y="155"/>
                                    <a:pt x="74" y="155"/>
                                  </a:cubicBezTo>
                                  <a:cubicBezTo>
                                    <a:pt x="83" y="155"/>
                                    <a:pt x="92" y="158"/>
                                    <a:pt x="99" y="163"/>
                                  </a:cubicBezTo>
                                  <a:cubicBezTo>
                                    <a:pt x="100" y="161"/>
                                    <a:pt x="102" y="160"/>
                                    <a:pt x="103" y="158"/>
                                  </a:cubicBezTo>
                                  <a:cubicBezTo>
                                    <a:pt x="95" y="152"/>
                                    <a:pt x="85" y="149"/>
                                    <a:pt x="74" y="149"/>
                                  </a:cubicBezTo>
                                  <a:cubicBezTo>
                                    <a:pt x="63" y="149"/>
                                    <a:pt x="53" y="152"/>
                                    <a:pt x="45" y="158"/>
                                  </a:cubicBezTo>
                                  <a:cubicBezTo>
                                    <a:pt x="46" y="160"/>
                                    <a:pt x="48" y="161"/>
                                    <a:pt x="50" y="163"/>
                                  </a:cubicBezTo>
                                  <a:close/>
                                  <a:moveTo>
                                    <a:pt x="55" y="169"/>
                                  </a:moveTo>
                                  <a:cubicBezTo>
                                    <a:pt x="60" y="165"/>
                                    <a:pt x="67" y="163"/>
                                    <a:pt x="74" y="163"/>
                                  </a:cubicBezTo>
                                  <a:cubicBezTo>
                                    <a:pt x="81" y="163"/>
                                    <a:pt x="88" y="165"/>
                                    <a:pt x="94" y="168"/>
                                  </a:cubicBezTo>
                                  <a:cubicBezTo>
                                    <a:pt x="95" y="167"/>
                                    <a:pt x="96" y="165"/>
                                    <a:pt x="97" y="164"/>
                                  </a:cubicBezTo>
                                  <a:cubicBezTo>
                                    <a:pt x="91" y="159"/>
                                    <a:pt x="83" y="157"/>
                                    <a:pt x="74" y="157"/>
                                  </a:cubicBezTo>
                                  <a:cubicBezTo>
                                    <a:pt x="65" y="157"/>
                                    <a:pt x="57" y="159"/>
                                    <a:pt x="51" y="164"/>
                                  </a:cubicBezTo>
                                  <a:cubicBezTo>
                                    <a:pt x="52" y="165"/>
                                    <a:pt x="53" y="167"/>
                                    <a:pt x="55" y="169"/>
                                  </a:cubicBezTo>
                                  <a:close/>
                                  <a:moveTo>
                                    <a:pt x="58" y="175"/>
                                  </a:moveTo>
                                  <a:cubicBezTo>
                                    <a:pt x="63" y="172"/>
                                    <a:pt x="68" y="170"/>
                                    <a:pt x="74" y="170"/>
                                  </a:cubicBezTo>
                                  <a:cubicBezTo>
                                    <a:pt x="80" y="170"/>
                                    <a:pt x="85" y="171"/>
                                    <a:pt x="90" y="174"/>
                                  </a:cubicBezTo>
                                  <a:cubicBezTo>
                                    <a:pt x="91" y="173"/>
                                    <a:pt x="92" y="171"/>
                                    <a:pt x="93" y="170"/>
                                  </a:cubicBezTo>
                                  <a:cubicBezTo>
                                    <a:pt x="87" y="166"/>
                                    <a:pt x="81" y="164"/>
                                    <a:pt x="74" y="164"/>
                                  </a:cubicBezTo>
                                  <a:cubicBezTo>
                                    <a:pt x="67" y="164"/>
                                    <a:pt x="61" y="166"/>
                                    <a:pt x="55" y="170"/>
                                  </a:cubicBezTo>
                                  <a:cubicBezTo>
                                    <a:pt x="56" y="171"/>
                                    <a:pt x="57" y="173"/>
                                    <a:pt x="58" y="175"/>
                                  </a:cubicBezTo>
                                  <a:close/>
                                  <a:moveTo>
                                    <a:pt x="61" y="182"/>
                                  </a:moveTo>
                                  <a:cubicBezTo>
                                    <a:pt x="65" y="179"/>
                                    <a:pt x="69" y="177"/>
                                    <a:pt x="74" y="177"/>
                                  </a:cubicBezTo>
                                  <a:cubicBezTo>
                                    <a:pt x="79" y="177"/>
                                    <a:pt x="83" y="179"/>
                                    <a:pt x="87" y="182"/>
                                  </a:cubicBezTo>
                                  <a:cubicBezTo>
                                    <a:pt x="87" y="180"/>
                                    <a:pt x="88" y="178"/>
                                    <a:pt x="89" y="176"/>
                                  </a:cubicBezTo>
                                  <a:cubicBezTo>
                                    <a:pt x="85" y="173"/>
                                    <a:pt x="80" y="171"/>
                                    <a:pt x="74" y="171"/>
                                  </a:cubicBezTo>
                                  <a:cubicBezTo>
                                    <a:pt x="69" y="171"/>
                                    <a:pt x="63" y="173"/>
                                    <a:pt x="59" y="176"/>
                                  </a:cubicBezTo>
                                  <a:cubicBezTo>
                                    <a:pt x="60" y="178"/>
                                    <a:pt x="61" y="180"/>
                                    <a:pt x="61" y="182"/>
                                  </a:cubicBezTo>
                                  <a:close/>
                                  <a:moveTo>
                                    <a:pt x="63" y="190"/>
                                  </a:moveTo>
                                  <a:cubicBezTo>
                                    <a:pt x="66" y="187"/>
                                    <a:pt x="70" y="185"/>
                                    <a:pt x="74" y="185"/>
                                  </a:cubicBezTo>
                                  <a:cubicBezTo>
                                    <a:pt x="78" y="185"/>
                                    <a:pt x="82" y="187"/>
                                    <a:pt x="85" y="190"/>
                                  </a:cubicBezTo>
                                  <a:cubicBezTo>
                                    <a:pt x="85" y="188"/>
                                    <a:pt x="85" y="185"/>
                                    <a:pt x="86" y="183"/>
                                  </a:cubicBezTo>
                                  <a:cubicBezTo>
                                    <a:pt x="83" y="181"/>
                                    <a:pt x="79" y="179"/>
                                    <a:pt x="74" y="179"/>
                                  </a:cubicBezTo>
                                  <a:cubicBezTo>
                                    <a:pt x="69" y="179"/>
                                    <a:pt x="65" y="181"/>
                                    <a:pt x="62" y="183"/>
                                  </a:cubicBezTo>
                                  <a:cubicBezTo>
                                    <a:pt x="63" y="186"/>
                                    <a:pt x="63" y="188"/>
                                    <a:pt x="63" y="190"/>
                                  </a:cubicBezTo>
                                  <a:close/>
                                  <a:moveTo>
                                    <a:pt x="84" y="199"/>
                                  </a:moveTo>
                                  <a:cubicBezTo>
                                    <a:pt x="84" y="196"/>
                                    <a:pt x="84" y="194"/>
                                    <a:pt x="84" y="192"/>
                                  </a:cubicBezTo>
                                  <a:cubicBezTo>
                                    <a:pt x="82" y="189"/>
                                    <a:pt x="78" y="187"/>
                                    <a:pt x="74" y="187"/>
                                  </a:cubicBezTo>
                                  <a:cubicBezTo>
                                    <a:pt x="70" y="187"/>
                                    <a:pt x="66" y="189"/>
                                    <a:pt x="64" y="193"/>
                                  </a:cubicBezTo>
                                  <a:cubicBezTo>
                                    <a:pt x="64" y="195"/>
                                    <a:pt x="64" y="196"/>
                                    <a:pt x="64" y="199"/>
                                  </a:cubicBezTo>
                                  <a:cubicBezTo>
                                    <a:pt x="64" y="199"/>
                                    <a:pt x="64" y="199"/>
                                    <a:pt x="64" y="200"/>
                                  </a:cubicBezTo>
                                  <a:cubicBezTo>
                                    <a:pt x="65" y="199"/>
                                    <a:pt x="66" y="199"/>
                                    <a:pt x="68" y="199"/>
                                  </a:cubicBezTo>
                                  <a:cubicBezTo>
                                    <a:pt x="68" y="199"/>
                                    <a:pt x="67" y="199"/>
                                    <a:pt x="67" y="199"/>
                                  </a:cubicBezTo>
                                  <a:cubicBezTo>
                                    <a:pt x="67" y="195"/>
                                    <a:pt x="70" y="192"/>
                                    <a:pt x="74" y="192"/>
                                  </a:cubicBezTo>
                                  <a:cubicBezTo>
                                    <a:pt x="78" y="192"/>
                                    <a:pt x="81" y="195"/>
                                    <a:pt x="81" y="199"/>
                                  </a:cubicBezTo>
                                  <a:cubicBezTo>
                                    <a:pt x="81" y="199"/>
                                    <a:pt x="81" y="199"/>
                                    <a:pt x="81" y="199"/>
                                  </a:cubicBezTo>
                                  <a:cubicBezTo>
                                    <a:pt x="82" y="199"/>
                                    <a:pt x="83" y="199"/>
                                    <a:pt x="84" y="200"/>
                                  </a:cubicBezTo>
                                  <a:cubicBezTo>
                                    <a:pt x="84" y="199"/>
                                    <a:pt x="84" y="199"/>
                                    <a:pt x="84" y="199"/>
                                  </a:cubicBezTo>
                                  <a:close/>
                                  <a:moveTo>
                                    <a:pt x="74" y="193"/>
                                  </a:moveTo>
                                  <a:cubicBezTo>
                                    <a:pt x="71" y="193"/>
                                    <a:pt x="69" y="196"/>
                                    <a:pt x="69" y="199"/>
                                  </a:cubicBezTo>
                                  <a:cubicBezTo>
                                    <a:pt x="69" y="199"/>
                                    <a:pt x="69" y="199"/>
                                    <a:pt x="69" y="199"/>
                                  </a:cubicBezTo>
                                  <a:cubicBezTo>
                                    <a:pt x="71" y="199"/>
                                    <a:pt x="72" y="199"/>
                                    <a:pt x="74" y="199"/>
                                  </a:cubicBezTo>
                                  <a:cubicBezTo>
                                    <a:pt x="76" y="199"/>
                                    <a:pt x="78" y="199"/>
                                    <a:pt x="79" y="199"/>
                                  </a:cubicBezTo>
                                  <a:cubicBezTo>
                                    <a:pt x="79" y="199"/>
                                    <a:pt x="79" y="199"/>
                                    <a:pt x="79" y="199"/>
                                  </a:cubicBezTo>
                                  <a:cubicBezTo>
                                    <a:pt x="79" y="196"/>
                                    <a:pt x="77" y="193"/>
                                    <a:pt x="74" y="193"/>
                                  </a:cubicBezTo>
                                  <a:close/>
                                  <a:moveTo>
                                    <a:pt x="50" y="214"/>
                                  </a:moveTo>
                                  <a:cubicBezTo>
                                    <a:pt x="57" y="209"/>
                                    <a:pt x="65" y="206"/>
                                    <a:pt x="74" y="206"/>
                                  </a:cubicBezTo>
                                  <a:cubicBezTo>
                                    <a:pt x="83" y="206"/>
                                    <a:pt x="92" y="209"/>
                                    <a:pt x="99" y="214"/>
                                  </a:cubicBezTo>
                                  <a:cubicBezTo>
                                    <a:pt x="100" y="212"/>
                                    <a:pt x="102" y="211"/>
                                    <a:pt x="103" y="210"/>
                                  </a:cubicBezTo>
                                  <a:cubicBezTo>
                                    <a:pt x="95" y="204"/>
                                    <a:pt x="85" y="200"/>
                                    <a:pt x="74" y="200"/>
                                  </a:cubicBezTo>
                                  <a:cubicBezTo>
                                    <a:pt x="63" y="200"/>
                                    <a:pt x="53" y="204"/>
                                    <a:pt x="45" y="210"/>
                                  </a:cubicBezTo>
                                  <a:cubicBezTo>
                                    <a:pt x="46" y="211"/>
                                    <a:pt x="48" y="213"/>
                                    <a:pt x="50" y="214"/>
                                  </a:cubicBezTo>
                                  <a:close/>
                                  <a:moveTo>
                                    <a:pt x="55" y="220"/>
                                  </a:moveTo>
                                  <a:cubicBezTo>
                                    <a:pt x="60" y="216"/>
                                    <a:pt x="67" y="214"/>
                                    <a:pt x="74" y="214"/>
                                  </a:cubicBezTo>
                                  <a:cubicBezTo>
                                    <a:pt x="81" y="214"/>
                                    <a:pt x="88" y="216"/>
                                    <a:pt x="94" y="220"/>
                                  </a:cubicBezTo>
                                  <a:cubicBezTo>
                                    <a:pt x="95" y="218"/>
                                    <a:pt x="96" y="217"/>
                                    <a:pt x="97" y="215"/>
                                  </a:cubicBezTo>
                                  <a:cubicBezTo>
                                    <a:pt x="91" y="211"/>
                                    <a:pt x="83" y="208"/>
                                    <a:pt x="74" y="208"/>
                                  </a:cubicBezTo>
                                  <a:cubicBezTo>
                                    <a:pt x="65" y="208"/>
                                    <a:pt x="57" y="211"/>
                                    <a:pt x="51" y="215"/>
                                  </a:cubicBezTo>
                                  <a:cubicBezTo>
                                    <a:pt x="52" y="217"/>
                                    <a:pt x="53" y="218"/>
                                    <a:pt x="55" y="220"/>
                                  </a:cubicBezTo>
                                  <a:close/>
                                  <a:moveTo>
                                    <a:pt x="58" y="226"/>
                                  </a:moveTo>
                                  <a:cubicBezTo>
                                    <a:pt x="63" y="223"/>
                                    <a:pt x="68" y="221"/>
                                    <a:pt x="74" y="221"/>
                                  </a:cubicBezTo>
                                  <a:cubicBezTo>
                                    <a:pt x="80" y="221"/>
                                    <a:pt x="85" y="223"/>
                                    <a:pt x="90" y="226"/>
                                  </a:cubicBezTo>
                                  <a:cubicBezTo>
                                    <a:pt x="91" y="224"/>
                                    <a:pt x="92" y="223"/>
                                    <a:pt x="93" y="221"/>
                                  </a:cubicBezTo>
                                  <a:cubicBezTo>
                                    <a:pt x="87" y="218"/>
                                    <a:pt x="81" y="216"/>
                                    <a:pt x="74" y="216"/>
                                  </a:cubicBezTo>
                                  <a:cubicBezTo>
                                    <a:pt x="67" y="216"/>
                                    <a:pt x="61" y="218"/>
                                    <a:pt x="55" y="221"/>
                                  </a:cubicBezTo>
                                  <a:cubicBezTo>
                                    <a:pt x="56" y="223"/>
                                    <a:pt x="57" y="224"/>
                                    <a:pt x="58" y="226"/>
                                  </a:cubicBezTo>
                                  <a:close/>
                                  <a:moveTo>
                                    <a:pt x="61" y="233"/>
                                  </a:moveTo>
                                  <a:cubicBezTo>
                                    <a:pt x="65" y="230"/>
                                    <a:pt x="69" y="229"/>
                                    <a:pt x="74" y="229"/>
                                  </a:cubicBezTo>
                                  <a:cubicBezTo>
                                    <a:pt x="79" y="229"/>
                                    <a:pt x="83" y="230"/>
                                    <a:pt x="87" y="233"/>
                                  </a:cubicBezTo>
                                  <a:cubicBezTo>
                                    <a:pt x="87" y="231"/>
                                    <a:pt x="88" y="229"/>
                                    <a:pt x="89" y="227"/>
                                  </a:cubicBezTo>
                                  <a:cubicBezTo>
                                    <a:pt x="85" y="224"/>
                                    <a:pt x="80" y="223"/>
                                    <a:pt x="74" y="223"/>
                                  </a:cubicBezTo>
                                  <a:cubicBezTo>
                                    <a:pt x="69" y="223"/>
                                    <a:pt x="63" y="224"/>
                                    <a:pt x="59" y="227"/>
                                  </a:cubicBezTo>
                                  <a:cubicBezTo>
                                    <a:pt x="60" y="229"/>
                                    <a:pt x="61" y="231"/>
                                    <a:pt x="61" y="233"/>
                                  </a:cubicBezTo>
                                  <a:close/>
                                  <a:moveTo>
                                    <a:pt x="63" y="242"/>
                                  </a:moveTo>
                                  <a:cubicBezTo>
                                    <a:pt x="66" y="238"/>
                                    <a:pt x="70" y="236"/>
                                    <a:pt x="74" y="236"/>
                                  </a:cubicBezTo>
                                  <a:cubicBezTo>
                                    <a:pt x="78" y="236"/>
                                    <a:pt x="82" y="238"/>
                                    <a:pt x="85" y="241"/>
                                  </a:cubicBezTo>
                                  <a:cubicBezTo>
                                    <a:pt x="85" y="239"/>
                                    <a:pt x="85" y="237"/>
                                    <a:pt x="86" y="235"/>
                                  </a:cubicBezTo>
                                  <a:cubicBezTo>
                                    <a:pt x="83" y="232"/>
                                    <a:pt x="79" y="230"/>
                                    <a:pt x="74" y="230"/>
                                  </a:cubicBezTo>
                                  <a:cubicBezTo>
                                    <a:pt x="69" y="230"/>
                                    <a:pt x="65" y="232"/>
                                    <a:pt x="62" y="235"/>
                                  </a:cubicBezTo>
                                  <a:cubicBezTo>
                                    <a:pt x="63" y="237"/>
                                    <a:pt x="63" y="239"/>
                                    <a:pt x="63" y="242"/>
                                  </a:cubicBezTo>
                                  <a:close/>
                                  <a:moveTo>
                                    <a:pt x="84" y="250"/>
                                  </a:moveTo>
                                  <a:cubicBezTo>
                                    <a:pt x="84" y="248"/>
                                    <a:pt x="84" y="246"/>
                                    <a:pt x="84" y="244"/>
                                  </a:cubicBezTo>
                                  <a:cubicBezTo>
                                    <a:pt x="82" y="240"/>
                                    <a:pt x="78" y="238"/>
                                    <a:pt x="74" y="238"/>
                                  </a:cubicBezTo>
                                  <a:cubicBezTo>
                                    <a:pt x="70" y="238"/>
                                    <a:pt x="66" y="240"/>
                                    <a:pt x="64" y="244"/>
                                  </a:cubicBezTo>
                                  <a:cubicBezTo>
                                    <a:pt x="64" y="246"/>
                                    <a:pt x="64" y="248"/>
                                    <a:pt x="64" y="250"/>
                                  </a:cubicBezTo>
                                  <a:cubicBezTo>
                                    <a:pt x="64" y="250"/>
                                    <a:pt x="64" y="251"/>
                                    <a:pt x="64" y="251"/>
                                  </a:cubicBezTo>
                                  <a:cubicBezTo>
                                    <a:pt x="65" y="251"/>
                                    <a:pt x="66" y="251"/>
                                    <a:pt x="68" y="251"/>
                                  </a:cubicBezTo>
                                  <a:cubicBezTo>
                                    <a:pt x="68" y="250"/>
                                    <a:pt x="67" y="250"/>
                                    <a:pt x="67" y="250"/>
                                  </a:cubicBezTo>
                                  <a:cubicBezTo>
                                    <a:pt x="67" y="246"/>
                                    <a:pt x="70" y="243"/>
                                    <a:pt x="74" y="243"/>
                                  </a:cubicBezTo>
                                  <a:cubicBezTo>
                                    <a:pt x="78" y="243"/>
                                    <a:pt x="81" y="246"/>
                                    <a:pt x="81" y="250"/>
                                  </a:cubicBezTo>
                                  <a:cubicBezTo>
                                    <a:pt x="81" y="250"/>
                                    <a:pt x="81" y="250"/>
                                    <a:pt x="81" y="251"/>
                                  </a:cubicBezTo>
                                  <a:cubicBezTo>
                                    <a:pt x="82" y="251"/>
                                    <a:pt x="83" y="251"/>
                                    <a:pt x="84" y="251"/>
                                  </a:cubicBezTo>
                                  <a:cubicBezTo>
                                    <a:pt x="84" y="251"/>
                                    <a:pt x="84" y="250"/>
                                    <a:pt x="84" y="250"/>
                                  </a:cubicBezTo>
                                  <a:close/>
                                  <a:moveTo>
                                    <a:pt x="74" y="245"/>
                                  </a:moveTo>
                                  <a:cubicBezTo>
                                    <a:pt x="71" y="245"/>
                                    <a:pt x="69" y="247"/>
                                    <a:pt x="69" y="250"/>
                                  </a:cubicBezTo>
                                  <a:cubicBezTo>
                                    <a:pt x="69" y="250"/>
                                    <a:pt x="69" y="250"/>
                                    <a:pt x="69" y="250"/>
                                  </a:cubicBezTo>
                                  <a:cubicBezTo>
                                    <a:pt x="71" y="250"/>
                                    <a:pt x="72" y="250"/>
                                    <a:pt x="74" y="250"/>
                                  </a:cubicBezTo>
                                  <a:cubicBezTo>
                                    <a:pt x="76" y="250"/>
                                    <a:pt x="78" y="250"/>
                                    <a:pt x="79" y="250"/>
                                  </a:cubicBezTo>
                                  <a:cubicBezTo>
                                    <a:pt x="79" y="250"/>
                                    <a:pt x="79" y="250"/>
                                    <a:pt x="79" y="250"/>
                                  </a:cubicBezTo>
                                  <a:cubicBezTo>
                                    <a:pt x="79" y="247"/>
                                    <a:pt x="77" y="245"/>
                                    <a:pt x="74" y="245"/>
                                  </a:cubicBezTo>
                                  <a:close/>
                                  <a:moveTo>
                                    <a:pt x="50" y="265"/>
                                  </a:moveTo>
                                  <a:cubicBezTo>
                                    <a:pt x="57" y="261"/>
                                    <a:pt x="65" y="258"/>
                                    <a:pt x="74" y="258"/>
                                  </a:cubicBezTo>
                                  <a:cubicBezTo>
                                    <a:pt x="83" y="258"/>
                                    <a:pt x="92" y="261"/>
                                    <a:pt x="99" y="265"/>
                                  </a:cubicBezTo>
                                  <a:cubicBezTo>
                                    <a:pt x="100" y="264"/>
                                    <a:pt x="102" y="262"/>
                                    <a:pt x="103" y="261"/>
                                  </a:cubicBezTo>
                                  <a:cubicBezTo>
                                    <a:pt x="95" y="255"/>
                                    <a:pt x="85" y="252"/>
                                    <a:pt x="74" y="252"/>
                                  </a:cubicBezTo>
                                  <a:cubicBezTo>
                                    <a:pt x="63" y="252"/>
                                    <a:pt x="53" y="255"/>
                                    <a:pt x="45" y="261"/>
                                  </a:cubicBezTo>
                                  <a:cubicBezTo>
                                    <a:pt x="46" y="263"/>
                                    <a:pt x="48" y="264"/>
                                    <a:pt x="50" y="265"/>
                                  </a:cubicBezTo>
                                  <a:close/>
                                  <a:moveTo>
                                    <a:pt x="55" y="271"/>
                                  </a:moveTo>
                                  <a:cubicBezTo>
                                    <a:pt x="60" y="268"/>
                                    <a:pt x="67" y="265"/>
                                    <a:pt x="74" y="265"/>
                                  </a:cubicBezTo>
                                  <a:cubicBezTo>
                                    <a:pt x="81" y="265"/>
                                    <a:pt x="88" y="268"/>
                                    <a:pt x="94" y="271"/>
                                  </a:cubicBezTo>
                                  <a:cubicBezTo>
                                    <a:pt x="95" y="270"/>
                                    <a:pt x="96" y="268"/>
                                    <a:pt x="97" y="266"/>
                                  </a:cubicBezTo>
                                  <a:cubicBezTo>
                                    <a:pt x="91" y="262"/>
                                    <a:pt x="83" y="259"/>
                                    <a:pt x="74" y="259"/>
                                  </a:cubicBezTo>
                                  <a:cubicBezTo>
                                    <a:pt x="65" y="259"/>
                                    <a:pt x="57" y="262"/>
                                    <a:pt x="51" y="267"/>
                                  </a:cubicBezTo>
                                  <a:cubicBezTo>
                                    <a:pt x="52" y="268"/>
                                    <a:pt x="53" y="270"/>
                                    <a:pt x="55" y="271"/>
                                  </a:cubicBezTo>
                                  <a:close/>
                                  <a:moveTo>
                                    <a:pt x="58" y="277"/>
                                  </a:moveTo>
                                  <a:cubicBezTo>
                                    <a:pt x="63" y="274"/>
                                    <a:pt x="68" y="272"/>
                                    <a:pt x="74" y="272"/>
                                  </a:cubicBezTo>
                                  <a:cubicBezTo>
                                    <a:pt x="80" y="272"/>
                                    <a:pt x="85" y="274"/>
                                    <a:pt x="90" y="277"/>
                                  </a:cubicBezTo>
                                  <a:cubicBezTo>
                                    <a:pt x="91" y="276"/>
                                    <a:pt x="92" y="274"/>
                                    <a:pt x="93" y="273"/>
                                  </a:cubicBezTo>
                                  <a:cubicBezTo>
                                    <a:pt x="87" y="269"/>
                                    <a:pt x="81" y="267"/>
                                    <a:pt x="74" y="267"/>
                                  </a:cubicBezTo>
                                  <a:cubicBezTo>
                                    <a:pt x="67" y="267"/>
                                    <a:pt x="61" y="269"/>
                                    <a:pt x="55" y="273"/>
                                  </a:cubicBezTo>
                                  <a:cubicBezTo>
                                    <a:pt x="56" y="274"/>
                                    <a:pt x="57" y="276"/>
                                    <a:pt x="58" y="277"/>
                                  </a:cubicBezTo>
                                  <a:close/>
                                  <a:moveTo>
                                    <a:pt x="61" y="285"/>
                                  </a:moveTo>
                                  <a:cubicBezTo>
                                    <a:pt x="65" y="282"/>
                                    <a:pt x="69" y="280"/>
                                    <a:pt x="74" y="280"/>
                                  </a:cubicBezTo>
                                  <a:cubicBezTo>
                                    <a:pt x="79" y="280"/>
                                    <a:pt x="83" y="282"/>
                                    <a:pt x="87" y="284"/>
                                  </a:cubicBezTo>
                                  <a:cubicBezTo>
                                    <a:pt x="87" y="282"/>
                                    <a:pt x="88" y="280"/>
                                    <a:pt x="89" y="279"/>
                                  </a:cubicBezTo>
                                  <a:cubicBezTo>
                                    <a:pt x="85" y="276"/>
                                    <a:pt x="80" y="274"/>
                                    <a:pt x="74" y="274"/>
                                  </a:cubicBezTo>
                                  <a:cubicBezTo>
                                    <a:pt x="69" y="274"/>
                                    <a:pt x="63" y="276"/>
                                    <a:pt x="59" y="279"/>
                                  </a:cubicBezTo>
                                  <a:cubicBezTo>
                                    <a:pt x="60" y="281"/>
                                    <a:pt x="61" y="283"/>
                                    <a:pt x="61" y="285"/>
                                  </a:cubicBezTo>
                                  <a:close/>
                                  <a:moveTo>
                                    <a:pt x="63" y="293"/>
                                  </a:moveTo>
                                  <a:cubicBezTo>
                                    <a:pt x="66" y="290"/>
                                    <a:pt x="70" y="288"/>
                                    <a:pt x="74" y="288"/>
                                  </a:cubicBezTo>
                                  <a:cubicBezTo>
                                    <a:pt x="78" y="288"/>
                                    <a:pt x="82" y="290"/>
                                    <a:pt x="85" y="293"/>
                                  </a:cubicBezTo>
                                  <a:cubicBezTo>
                                    <a:pt x="85" y="290"/>
                                    <a:pt x="85" y="288"/>
                                    <a:pt x="86" y="286"/>
                                  </a:cubicBezTo>
                                  <a:cubicBezTo>
                                    <a:pt x="83" y="283"/>
                                    <a:pt x="79" y="282"/>
                                    <a:pt x="74" y="282"/>
                                  </a:cubicBezTo>
                                  <a:cubicBezTo>
                                    <a:pt x="69" y="282"/>
                                    <a:pt x="65" y="283"/>
                                    <a:pt x="62" y="286"/>
                                  </a:cubicBezTo>
                                  <a:cubicBezTo>
                                    <a:pt x="63" y="288"/>
                                    <a:pt x="63" y="291"/>
                                    <a:pt x="63" y="293"/>
                                  </a:cubicBezTo>
                                  <a:close/>
                                  <a:moveTo>
                                    <a:pt x="84" y="301"/>
                                  </a:moveTo>
                                  <a:cubicBezTo>
                                    <a:pt x="84" y="299"/>
                                    <a:pt x="84" y="297"/>
                                    <a:pt x="84" y="295"/>
                                  </a:cubicBezTo>
                                  <a:cubicBezTo>
                                    <a:pt x="82" y="292"/>
                                    <a:pt x="78" y="289"/>
                                    <a:pt x="74" y="289"/>
                                  </a:cubicBezTo>
                                  <a:cubicBezTo>
                                    <a:pt x="70" y="289"/>
                                    <a:pt x="66" y="292"/>
                                    <a:pt x="64" y="295"/>
                                  </a:cubicBezTo>
                                  <a:cubicBezTo>
                                    <a:pt x="64" y="297"/>
                                    <a:pt x="64" y="299"/>
                                    <a:pt x="64" y="301"/>
                                  </a:cubicBezTo>
                                  <a:cubicBezTo>
                                    <a:pt x="64" y="302"/>
                                    <a:pt x="64" y="302"/>
                                    <a:pt x="64" y="302"/>
                                  </a:cubicBezTo>
                                  <a:cubicBezTo>
                                    <a:pt x="65" y="302"/>
                                    <a:pt x="66" y="302"/>
                                    <a:pt x="68" y="302"/>
                                  </a:cubicBezTo>
                                  <a:cubicBezTo>
                                    <a:pt x="68" y="302"/>
                                    <a:pt x="67" y="301"/>
                                    <a:pt x="67" y="301"/>
                                  </a:cubicBezTo>
                                  <a:cubicBezTo>
                                    <a:pt x="67" y="298"/>
                                    <a:pt x="70" y="295"/>
                                    <a:pt x="74" y="295"/>
                                  </a:cubicBezTo>
                                  <a:cubicBezTo>
                                    <a:pt x="78" y="295"/>
                                    <a:pt x="81" y="298"/>
                                    <a:pt x="81" y="301"/>
                                  </a:cubicBezTo>
                                  <a:cubicBezTo>
                                    <a:pt x="81" y="301"/>
                                    <a:pt x="81" y="302"/>
                                    <a:pt x="81" y="302"/>
                                  </a:cubicBezTo>
                                  <a:cubicBezTo>
                                    <a:pt x="82" y="302"/>
                                    <a:pt x="83" y="302"/>
                                    <a:pt x="84" y="302"/>
                                  </a:cubicBezTo>
                                  <a:cubicBezTo>
                                    <a:pt x="84" y="302"/>
                                    <a:pt x="84" y="302"/>
                                    <a:pt x="84" y="301"/>
                                  </a:cubicBezTo>
                                  <a:close/>
                                  <a:moveTo>
                                    <a:pt x="74" y="296"/>
                                  </a:moveTo>
                                  <a:cubicBezTo>
                                    <a:pt x="71" y="296"/>
                                    <a:pt x="69" y="298"/>
                                    <a:pt x="69" y="301"/>
                                  </a:cubicBezTo>
                                  <a:cubicBezTo>
                                    <a:pt x="69" y="301"/>
                                    <a:pt x="69" y="302"/>
                                    <a:pt x="69" y="302"/>
                                  </a:cubicBezTo>
                                  <a:cubicBezTo>
                                    <a:pt x="71" y="302"/>
                                    <a:pt x="72" y="301"/>
                                    <a:pt x="74" y="301"/>
                                  </a:cubicBezTo>
                                  <a:cubicBezTo>
                                    <a:pt x="76" y="301"/>
                                    <a:pt x="78" y="302"/>
                                    <a:pt x="79" y="302"/>
                                  </a:cubicBezTo>
                                  <a:cubicBezTo>
                                    <a:pt x="79" y="302"/>
                                    <a:pt x="79" y="301"/>
                                    <a:pt x="79" y="301"/>
                                  </a:cubicBezTo>
                                  <a:cubicBezTo>
                                    <a:pt x="79" y="298"/>
                                    <a:pt x="77" y="296"/>
                                    <a:pt x="74" y="296"/>
                                  </a:cubicBezTo>
                                  <a:close/>
                                  <a:moveTo>
                                    <a:pt x="50" y="317"/>
                                  </a:moveTo>
                                  <a:cubicBezTo>
                                    <a:pt x="57" y="312"/>
                                    <a:pt x="65" y="309"/>
                                    <a:pt x="74" y="309"/>
                                  </a:cubicBezTo>
                                  <a:cubicBezTo>
                                    <a:pt x="83" y="309"/>
                                    <a:pt x="92" y="312"/>
                                    <a:pt x="99" y="317"/>
                                  </a:cubicBezTo>
                                  <a:cubicBezTo>
                                    <a:pt x="100" y="315"/>
                                    <a:pt x="102" y="314"/>
                                    <a:pt x="103" y="312"/>
                                  </a:cubicBezTo>
                                  <a:cubicBezTo>
                                    <a:pt x="95" y="307"/>
                                    <a:pt x="85" y="303"/>
                                    <a:pt x="74" y="303"/>
                                  </a:cubicBezTo>
                                  <a:cubicBezTo>
                                    <a:pt x="63" y="303"/>
                                    <a:pt x="53" y="307"/>
                                    <a:pt x="45" y="313"/>
                                  </a:cubicBezTo>
                                  <a:cubicBezTo>
                                    <a:pt x="46" y="314"/>
                                    <a:pt x="48" y="315"/>
                                    <a:pt x="50" y="317"/>
                                  </a:cubicBezTo>
                                  <a:close/>
                                  <a:moveTo>
                                    <a:pt x="55" y="323"/>
                                  </a:moveTo>
                                  <a:cubicBezTo>
                                    <a:pt x="60" y="319"/>
                                    <a:pt x="67" y="317"/>
                                    <a:pt x="74" y="317"/>
                                  </a:cubicBezTo>
                                  <a:cubicBezTo>
                                    <a:pt x="81" y="317"/>
                                    <a:pt x="88" y="319"/>
                                    <a:pt x="94" y="323"/>
                                  </a:cubicBezTo>
                                  <a:cubicBezTo>
                                    <a:pt x="95" y="321"/>
                                    <a:pt x="96" y="319"/>
                                    <a:pt x="97" y="318"/>
                                  </a:cubicBezTo>
                                  <a:cubicBezTo>
                                    <a:pt x="91" y="313"/>
                                    <a:pt x="83" y="311"/>
                                    <a:pt x="74" y="311"/>
                                  </a:cubicBezTo>
                                  <a:cubicBezTo>
                                    <a:pt x="65" y="311"/>
                                    <a:pt x="57" y="313"/>
                                    <a:pt x="51" y="318"/>
                                  </a:cubicBezTo>
                                  <a:cubicBezTo>
                                    <a:pt x="52" y="319"/>
                                    <a:pt x="53" y="321"/>
                                    <a:pt x="55" y="323"/>
                                  </a:cubicBezTo>
                                  <a:close/>
                                  <a:moveTo>
                                    <a:pt x="58" y="329"/>
                                  </a:moveTo>
                                  <a:cubicBezTo>
                                    <a:pt x="63" y="326"/>
                                    <a:pt x="68" y="324"/>
                                    <a:pt x="74" y="324"/>
                                  </a:cubicBezTo>
                                  <a:cubicBezTo>
                                    <a:pt x="80" y="324"/>
                                    <a:pt x="85" y="326"/>
                                    <a:pt x="90" y="329"/>
                                  </a:cubicBezTo>
                                  <a:cubicBezTo>
                                    <a:pt x="91" y="327"/>
                                    <a:pt x="92" y="325"/>
                                    <a:pt x="93" y="324"/>
                                  </a:cubicBezTo>
                                  <a:cubicBezTo>
                                    <a:pt x="87" y="320"/>
                                    <a:pt x="81" y="318"/>
                                    <a:pt x="74" y="318"/>
                                  </a:cubicBezTo>
                                  <a:cubicBezTo>
                                    <a:pt x="67" y="318"/>
                                    <a:pt x="61" y="320"/>
                                    <a:pt x="55" y="324"/>
                                  </a:cubicBezTo>
                                  <a:cubicBezTo>
                                    <a:pt x="56" y="326"/>
                                    <a:pt x="57" y="327"/>
                                    <a:pt x="58" y="329"/>
                                  </a:cubicBezTo>
                                  <a:close/>
                                  <a:moveTo>
                                    <a:pt x="61" y="336"/>
                                  </a:moveTo>
                                  <a:cubicBezTo>
                                    <a:pt x="65" y="333"/>
                                    <a:pt x="69" y="332"/>
                                    <a:pt x="74" y="332"/>
                                  </a:cubicBezTo>
                                  <a:cubicBezTo>
                                    <a:pt x="79" y="332"/>
                                    <a:pt x="83" y="333"/>
                                    <a:pt x="87" y="336"/>
                                  </a:cubicBezTo>
                                  <a:cubicBezTo>
                                    <a:pt x="87" y="334"/>
                                    <a:pt x="88" y="332"/>
                                    <a:pt x="89" y="330"/>
                                  </a:cubicBezTo>
                                  <a:cubicBezTo>
                                    <a:pt x="85" y="327"/>
                                    <a:pt x="80" y="325"/>
                                    <a:pt x="74" y="325"/>
                                  </a:cubicBezTo>
                                  <a:cubicBezTo>
                                    <a:pt x="69" y="325"/>
                                    <a:pt x="63" y="327"/>
                                    <a:pt x="59" y="330"/>
                                  </a:cubicBezTo>
                                  <a:cubicBezTo>
                                    <a:pt x="60" y="332"/>
                                    <a:pt x="61" y="334"/>
                                    <a:pt x="61" y="336"/>
                                  </a:cubicBezTo>
                                  <a:close/>
                                  <a:moveTo>
                                    <a:pt x="63" y="344"/>
                                  </a:moveTo>
                                  <a:cubicBezTo>
                                    <a:pt x="66" y="341"/>
                                    <a:pt x="70" y="339"/>
                                    <a:pt x="74" y="339"/>
                                  </a:cubicBezTo>
                                  <a:cubicBezTo>
                                    <a:pt x="78" y="339"/>
                                    <a:pt x="82" y="341"/>
                                    <a:pt x="85" y="344"/>
                                  </a:cubicBezTo>
                                  <a:cubicBezTo>
                                    <a:pt x="85" y="342"/>
                                    <a:pt x="85" y="339"/>
                                    <a:pt x="86" y="337"/>
                                  </a:cubicBezTo>
                                  <a:cubicBezTo>
                                    <a:pt x="83" y="335"/>
                                    <a:pt x="79" y="333"/>
                                    <a:pt x="74" y="333"/>
                                  </a:cubicBezTo>
                                  <a:cubicBezTo>
                                    <a:pt x="69" y="333"/>
                                    <a:pt x="65" y="335"/>
                                    <a:pt x="62" y="337"/>
                                  </a:cubicBezTo>
                                  <a:cubicBezTo>
                                    <a:pt x="63" y="340"/>
                                    <a:pt x="63" y="342"/>
                                    <a:pt x="63" y="344"/>
                                  </a:cubicBezTo>
                                  <a:close/>
                                  <a:moveTo>
                                    <a:pt x="84" y="353"/>
                                  </a:moveTo>
                                  <a:cubicBezTo>
                                    <a:pt x="84" y="350"/>
                                    <a:pt x="84" y="348"/>
                                    <a:pt x="84" y="346"/>
                                  </a:cubicBezTo>
                                  <a:cubicBezTo>
                                    <a:pt x="82" y="343"/>
                                    <a:pt x="78" y="341"/>
                                    <a:pt x="74" y="341"/>
                                  </a:cubicBezTo>
                                  <a:cubicBezTo>
                                    <a:pt x="70" y="341"/>
                                    <a:pt x="66" y="343"/>
                                    <a:pt x="64" y="347"/>
                                  </a:cubicBezTo>
                                  <a:cubicBezTo>
                                    <a:pt x="64" y="349"/>
                                    <a:pt x="64" y="351"/>
                                    <a:pt x="64" y="353"/>
                                  </a:cubicBezTo>
                                  <a:cubicBezTo>
                                    <a:pt x="64" y="353"/>
                                    <a:pt x="64" y="353"/>
                                    <a:pt x="64" y="354"/>
                                  </a:cubicBezTo>
                                  <a:cubicBezTo>
                                    <a:pt x="65" y="354"/>
                                    <a:pt x="66" y="353"/>
                                    <a:pt x="68" y="353"/>
                                  </a:cubicBezTo>
                                  <a:cubicBezTo>
                                    <a:pt x="68" y="353"/>
                                    <a:pt x="67" y="353"/>
                                    <a:pt x="67" y="353"/>
                                  </a:cubicBezTo>
                                  <a:cubicBezTo>
                                    <a:pt x="67" y="349"/>
                                    <a:pt x="70" y="346"/>
                                    <a:pt x="74" y="346"/>
                                  </a:cubicBezTo>
                                  <a:cubicBezTo>
                                    <a:pt x="78" y="346"/>
                                    <a:pt x="81" y="349"/>
                                    <a:pt x="81" y="353"/>
                                  </a:cubicBezTo>
                                  <a:cubicBezTo>
                                    <a:pt x="81" y="353"/>
                                    <a:pt x="81" y="353"/>
                                    <a:pt x="81" y="353"/>
                                  </a:cubicBezTo>
                                  <a:cubicBezTo>
                                    <a:pt x="82" y="353"/>
                                    <a:pt x="83" y="354"/>
                                    <a:pt x="84" y="354"/>
                                  </a:cubicBezTo>
                                  <a:cubicBezTo>
                                    <a:pt x="84" y="353"/>
                                    <a:pt x="84" y="353"/>
                                    <a:pt x="84" y="353"/>
                                  </a:cubicBezTo>
                                  <a:close/>
                                  <a:moveTo>
                                    <a:pt x="74" y="348"/>
                                  </a:moveTo>
                                  <a:cubicBezTo>
                                    <a:pt x="71" y="348"/>
                                    <a:pt x="69" y="350"/>
                                    <a:pt x="69" y="353"/>
                                  </a:cubicBezTo>
                                  <a:cubicBezTo>
                                    <a:pt x="69" y="353"/>
                                    <a:pt x="69" y="353"/>
                                    <a:pt x="69" y="353"/>
                                  </a:cubicBezTo>
                                  <a:cubicBezTo>
                                    <a:pt x="71" y="353"/>
                                    <a:pt x="72" y="353"/>
                                    <a:pt x="74" y="353"/>
                                  </a:cubicBezTo>
                                  <a:cubicBezTo>
                                    <a:pt x="76" y="353"/>
                                    <a:pt x="78" y="353"/>
                                    <a:pt x="79" y="353"/>
                                  </a:cubicBezTo>
                                  <a:cubicBezTo>
                                    <a:pt x="79" y="353"/>
                                    <a:pt x="79" y="353"/>
                                    <a:pt x="79" y="353"/>
                                  </a:cubicBezTo>
                                  <a:cubicBezTo>
                                    <a:pt x="79" y="350"/>
                                    <a:pt x="77" y="348"/>
                                    <a:pt x="74" y="348"/>
                                  </a:cubicBezTo>
                                  <a:close/>
                                  <a:moveTo>
                                    <a:pt x="50" y="368"/>
                                  </a:moveTo>
                                  <a:cubicBezTo>
                                    <a:pt x="57" y="363"/>
                                    <a:pt x="65" y="361"/>
                                    <a:pt x="74" y="361"/>
                                  </a:cubicBezTo>
                                  <a:cubicBezTo>
                                    <a:pt x="83" y="361"/>
                                    <a:pt x="92" y="363"/>
                                    <a:pt x="99" y="368"/>
                                  </a:cubicBezTo>
                                  <a:cubicBezTo>
                                    <a:pt x="100" y="367"/>
                                    <a:pt x="102" y="365"/>
                                    <a:pt x="103" y="364"/>
                                  </a:cubicBezTo>
                                  <a:cubicBezTo>
                                    <a:pt x="95" y="358"/>
                                    <a:pt x="85" y="354"/>
                                    <a:pt x="74" y="354"/>
                                  </a:cubicBezTo>
                                  <a:cubicBezTo>
                                    <a:pt x="63" y="354"/>
                                    <a:pt x="53" y="358"/>
                                    <a:pt x="45" y="364"/>
                                  </a:cubicBezTo>
                                  <a:cubicBezTo>
                                    <a:pt x="46" y="365"/>
                                    <a:pt x="48" y="367"/>
                                    <a:pt x="50" y="368"/>
                                  </a:cubicBezTo>
                                  <a:close/>
                                  <a:moveTo>
                                    <a:pt x="55" y="374"/>
                                  </a:moveTo>
                                  <a:cubicBezTo>
                                    <a:pt x="60" y="370"/>
                                    <a:pt x="67" y="368"/>
                                    <a:pt x="74" y="368"/>
                                  </a:cubicBezTo>
                                  <a:cubicBezTo>
                                    <a:pt x="81" y="368"/>
                                    <a:pt x="88" y="370"/>
                                    <a:pt x="94" y="374"/>
                                  </a:cubicBezTo>
                                  <a:cubicBezTo>
                                    <a:pt x="95" y="372"/>
                                    <a:pt x="96" y="371"/>
                                    <a:pt x="97" y="369"/>
                                  </a:cubicBezTo>
                                  <a:cubicBezTo>
                                    <a:pt x="91" y="365"/>
                                    <a:pt x="83" y="362"/>
                                    <a:pt x="74" y="362"/>
                                  </a:cubicBezTo>
                                  <a:cubicBezTo>
                                    <a:pt x="65" y="362"/>
                                    <a:pt x="57" y="365"/>
                                    <a:pt x="51" y="369"/>
                                  </a:cubicBezTo>
                                  <a:cubicBezTo>
                                    <a:pt x="52" y="371"/>
                                    <a:pt x="53" y="372"/>
                                    <a:pt x="55" y="374"/>
                                  </a:cubicBezTo>
                                  <a:close/>
                                  <a:moveTo>
                                    <a:pt x="58" y="380"/>
                                  </a:moveTo>
                                  <a:cubicBezTo>
                                    <a:pt x="63" y="377"/>
                                    <a:pt x="68" y="375"/>
                                    <a:pt x="74" y="375"/>
                                  </a:cubicBezTo>
                                  <a:cubicBezTo>
                                    <a:pt x="80" y="375"/>
                                    <a:pt x="85" y="377"/>
                                    <a:pt x="90" y="380"/>
                                  </a:cubicBezTo>
                                  <a:cubicBezTo>
                                    <a:pt x="91" y="378"/>
                                    <a:pt x="92" y="377"/>
                                    <a:pt x="93" y="375"/>
                                  </a:cubicBezTo>
                                  <a:cubicBezTo>
                                    <a:pt x="87" y="372"/>
                                    <a:pt x="81" y="370"/>
                                    <a:pt x="74" y="370"/>
                                  </a:cubicBezTo>
                                  <a:cubicBezTo>
                                    <a:pt x="67" y="370"/>
                                    <a:pt x="61" y="372"/>
                                    <a:pt x="55" y="375"/>
                                  </a:cubicBezTo>
                                  <a:cubicBezTo>
                                    <a:pt x="56" y="377"/>
                                    <a:pt x="57" y="378"/>
                                    <a:pt x="58" y="380"/>
                                  </a:cubicBezTo>
                                  <a:close/>
                                  <a:moveTo>
                                    <a:pt x="61" y="387"/>
                                  </a:moveTo>
                                  <a:cubicBezTo>
                                    <a:pt x="65" y="385"/>
                                    <a:pt x="69" y="383"/>
                                    <a:pt x="74" y="383"/>
                                  </a:cubicBezTo>
                                  <a:cubicBezTo>
                                    <a:pt x="79" y="383"/>
                                    <a:pt x="83" y="385"/>
                                    <a:pt x="87" y="387"/>
                                  </a:cubicBezTo>
                                  <a:cubicBezTo>
                                    <a:pt x="87" y="385"/>
                                    <a:pt x="88" y="383"/>
                                    <a:pt x="89" y="381"/>
                                  </a:cubicBezTo>
                                  <a:cubicBezTo>
                                    <a:pt x="85" y="378"/>
                                    <a:pt x="80" y="377"/>
                                    <a:pt x="74" y="377"/>
                                  </a:cubicBezTo>
                                  <a:cubicBezTo>
                                    <a:pt x="69" y="377"/>
                                    <a:pt x="63" y="379"/>
                                    <a:pt x="59" y="381"/>
                                  </a:cubicBezTo>
                                  <a:cubicBezTo>
                                    <a:pt x="60" y="383"/>
                                    <a:pt x="61" y="385"/>
                                    <a:pt x="61" y="387"/>
                                  </a:cubicBezTo>
                                  <a:close/>
                                  <a:moveTo>
                                    <a:pt x="63" y="396"/>
                                  </a:moveTo>
                                  <a:cubicBezTo>
                                    <a:pt x="66" y="393"/>
                                    <a:pt x="70" y="390"/>
                                    <a:pt x="74" y="390"/>
                                  </a:cubicBezTo>
                                  <a:cubicBezTo>
                                    <a:pt x="78" y="390"/>
                                    <a:pt x="82" y="392"/>
                                    <a:pt x="85" y="395"/>
                                  </a:cubicBezTo>
                                  <a:cubicBezTo>
                                    <a:pt x="85" y="393"/>
                                    <a:pt x="85" y="391"/>
                                    <a:pt x="86" y="389"/>
                                  </a:cubicBezTo>
                                  <a:cubicBezTo>
                                    <a:pt x="83" y="386"/>
                                    <a:pt x="79" y="385"/>
                                    <a:pt x="74" y="385"/>
                                  </a:cubicBezTo>
                                  <a:cubicBezTo>
                                    <a:pt x="69" y="385"/>
                                    <a:pt x="65" y="386"/>
                                    <a:pt x="62" y="389"/>
                                  </a:cubicBezTo>
                                  <a:cubicBezTo>
                                    <a:pt x="63" y="391"/>
                                    <a:pt x="63" y="393"/>
                                    <a:pt x="63" y="396"/>
                                  </a:cubicBezTo>
                                  <a:close/>
                                  <a:moveTo>
                                    <a:pt x="84" y="404"/>
                                  </a:moveTo>
                                  <a:cubicBezTo>
                                    <a:pt x="84" y="402"/>
                                    <a:pt x="84" y="400"/>
                                    <a:pt x="84" y="398"/>
                                  </a:cubicBezTo>
                                  <a:cubicBezTo>
                                    <a:pt x="82" y="394"/>
                                    <a:pt x="78" y="392"/>
                                    <a:pt x="74" y="392"/>
                                  </a:cubicBezTo>
                                  <a:cubicBezTo>
                                    <a:pt x="70" y="392"/>
                                    <a:pt x="66" y="394"/>
                                    <a:pt x="64" y="398"/>
                                  </a:cubicBezTo>
                                  <a:cubicBezTo>
                                    <a:pt x="64" y="400"/>
                                    <a:pt x="64" y="402"/>
                                    <a:pt x="64" y="404"/>
                                  </a:cubicBezTo>
                                  <a:cubicBezTo>
                                    <a:pt x="64" y="404"/>
                                    <a:pt x="64" y="405"/>
                                    <a:pt x="64" y="405"/>
                                  </a:cubicBezTo>
                                  <a:cubicBezTo>
                                    <a:pt x="65" y="405"/>
                                    <a:pt x="66" y="405"/>
                                    <a:pt x="68" y="405"/>
                                  </a:cubicBezTo>
                                  <a:cubicBezTo>
                                    <a:pt x="68" y="404"/>
                                    <a:pt x="67" y="404"/>
                                    <a:pt x="67" y="404"/>
                                  </a:cubicBezTo>
                                  <a:cubicBezTo>
                                    <a:pt x="67" y="400"/>
                                    <a:pt x="70" y="397"/>
                                    <a:pt x="74" y="397"/>
                                  </a:cubicBezTo>
                                  <a:cubicBezTo>
                                    <a:pt x="78" y="397"/>
                                    <a:pt x="81" y="400"/>
                                    <a:pt x="81" y="404"/>
                                  </a:cubicBezTo>
                                  <a:cubicBezTo>
                                    <a:pt x="81" y="404"/>
                                    <a:pt x="81" y="404"/>
                                    <a:pt x="81" y="405"/>
                                  </a:cubicBezTo>
                                  <a:cubicBezTo>
                                    <a:pt x="82" y="405"/>
                                    <a:pt x="83" y="405"/>
                                    <a:pt x="84" y="405"/>
                                  </a:cubicBezTo>
                                  <a:cubicBezTo>
                                    <a:pt x="84" y="405"/>
                                    <a:pt x="84" y="404"/>
                                    <a:pt x="84" y="404"/>
                                  </a:cubicBezTo>
                                  <a:close/>
                                  <a:moveTo>
                                    <a:pt x="74" y="399"/>
                                  </a:moveTo>
                                  <a:cubicBezTo>
                                    <a:pt x="71" y="399"/>
                                    <a:pt x="69" y="401"/>
                                    <a:pt x="69" y="404"/>
                                  </a:cubicBezTo>
                                  <a:cubicBezTo>
                                    <a:pt x="69" y="404"/>
                                    <a:pt x="69" y="404"/>
                                    <a:pt x="69" y="404"/>
                                  </a:cubicBezTo>
                                  <a:cubicBezTo>
                                    <a:pt x="71" y="404"/>
                                    <a:pt x="72" y="404"/>
                                    <a:pt x="74" y="404"/>
                                  </a:cubicBezTo>
                                  <a:cubicBezTo>
                                    <a:pt x="76" y="404"/>
                                    <a:pt x="78" y="404"/>
                                    <a:pt x="79" y="404"/>
                                  </a:cubicBezTo>
                                  <a:cubicBezTo>
                                    <a:pt x="79" y="404"/>
                                    <a:pt x="79" y="404"/>
                                    <a:pt x="79" y="404"/>
                                  </a:cubicBezTo>
                                  <a:cubicBezTo>
                                    <a:pt x="79" y="401"/>
                                    <a:pt x="77" y="399"/>
                                    <a:pt x="74" y="399"/>
                                  </a:cubicBezTo>
                                  <a:close/>
                                  <a:moveTo>
                                    <a:pt x="50" y="420"/>
                                  </a:moveTo>
                                  <a:cubicBezTo>
                                    <a:pt x="57" y="415"/>
                                    <a:pt x="65" y="412"/>
                                    <a:pt x="74" y="412"/>
                                  </a:cubicBezTo>
                                  <a:cubicBezTo>
                                    <a:pt x="83" y="412"/>
                                    <a:pt x="92" y="415"/>
                                    <a:pt x="99" y="419"/>
                                  </a:cubicBezTo>
                                  <a:cubicBezTo>
                                    <a:pt x="100" y="418"/>
                                    <a:pt x="102" y="417"/>
                                    <a:pt x="103" y="415"/>
                                  </a:cubicBezTo>
                                  <a:cubicBezTo>
                                    <a:pt x="95" y="409"/>
                                    <a:pt x="85" y="406"/>
                                    <a:pt x="74" y="406"/>
                                  </a:cubicBezTo>
                                  <a:cubicBezTo>
                                    <a:pt x="63" y="406"/>
                                    <a:pt x="53" y="409"/>
                                    <a:pt x="45" y="415"/>
                                  </a:cubicBezTo>
                                  <a:cubicBezTo>
                                    <a:pt x="46" y="417"/>
                                    <a:pt x="48" y="418"/>
                                    <a:pt x="50" y="420"/>
                                  </a:cubicBezTo>
                                  <a:close/>
                                  <a:moveTo>
                                    <a:pt x="55" y="426"/>
                                  </a:moveTo>
                                  <a:cubicBezTo>
                                    <a:pt x="60" y="422"/>
                                    <a:pt x="67" y="420"/>
                                    <a:pt x="74" y="420"/>
                                  </a:cubicBezTo>
                                  <a:cubicBezTo>
                                    <a:pt x="81" y="420"/>
                                    <a:pt x="88" y="422"/>
                                    <a:pt x="94" y="425"/>
                                  </a:cubicBezTo>
                                  <a:cubicBezTo>
                                    <a:pt x="95" y="424"/>
                                    <a:pt x="96" y="422"/>
                                    <a:pt x="97" y="421"/>
                                  </a:cubicBezTo>
                                  <a:cubicBezTo>
                                    <a:pt x="91" y="416"/>
                                    <a:pt x="83" y="413"/>
                                    <a:pt x="74" y="413"/>
                                  </a:cubicBezTo>
                                  <a:cubicBezTo>
                                    <a:pt x="65" y="413"/>
                                    <a:pt x="57" y="416"/>
                                    <a:pt x="51" y="421"/>
                                  </a:cubicBezTo>
                                  <a:cubicBezTo>
                                    <a:pt x="52" y="422"/>
                                    <a:pt x="53" y="424"/>
                                    <a:pt x="55" y="426"/>
                                  </a:cubicBezTo>
                                  <a:close/>
                                  <a:moveTo>
                                    <a:pt x="58" y="431"/>
                                  </a:moveTo>
                                  <a:cubicBezTo>
                                    <a:pt x="63" y="428"/>
                                    <a:pt x="68" y="427"/>
                                    <a:pt x="74" y="427"/>
                                  </a:cubicBezTo>
                                  <a:cubicBezTo>
                                    <a:pt x="80" y="427"/>
                                    <a:pt x="85" y="428"/>
                                    <a:pt x="90" y="431"/>
                                  </a:cubicBezTo>
                                  <a:cubicBezTo>
                                    <a:pt x="91" y="430"/>
                                    <a:pt x="92" y="428"/>
                                    <a:pt x="93" y="427"/>
                                  </a:cubicBezTo>
                                  <a:cubicBezTo>
                                    <a:pt x="87" y="423"/>
                                    <a:pt x="81" y="421"/>
                                    <a:pt x="74" y="421"/>
                                  </a:cubicBezTo>
                                  <a:cubicBezTo>
                                    <a:pt x="67" y="421"/>
                                    <a:pt x="61" y="423"/>
                                    <a:pt x="55" y="427"/>
                                  </a:cubicBezTo>
                                  <a:cubicBezTo>
                                    <a:pt x="56" y="428"/>
                                    <a:pt x="57" y="430"/>
                                    <a:pt x="58" y="431"/>
                                  </a:cubicBezTo>
                                  <a:close/>
                                  <a:moveTo>
                                    <a:pt x="61" y="439"/>
                                  </a:moveTo>
                                  <a:cubicBezTo>
                                    <a:pt x="65" y="436"/>
                                    <a:pt x="69" y="434"/>
                                    <a:pt x="74" y="434"/>
                                  </a:cubicBezTo>
                                  <a:cubicBezTo>
                                    <a:pt x="79" y="434"/>
                                    <a:pt x="83" y="436"/>
                                    <a:pt x="87" y="438"/>
                                  </a:cubicBezTo>
                                  <a:cubicBezTo>
                                    <a:pt x="87" y="436"/>
                                    <a:pt x="88" y="435"/>
                                    <a:pt x="89" y="433"/>
                                  </a:cubicBezTo>
                                  <a:cubicBezTo>
                                    <a:pt x="85" y="430"/>
                                    <a:pt x="80" y="428"/>
                                    <a:pt x="74" y="428"/>
                                  </a:cubicBezTo>
                                  <a:cubicBezTo>
                                    <a:pt x="69" y="428"/>
                                    <a:pt x="63" y="430"/>
                                    <a:pt x="59" y="433"/>
                                  </a:cubicBezTo>
                                  <a:cubicBezTo>
                                    <a:pt x="60" y="435"/>
                                    <a:pt x="61" y="437"/>
                                    <a:pt x="61" y="439"/>
                                  </a:cubicBezTo>
                                  <a:close/>
                                  <a:moveTo>
                                    <a:pt x="63" y="447"/>
                                  </a:moveTo>
                                  <a:cubicBezTo>
                                    <a:pt x="66" y="444"/>
                                    <a:pt x="70" y="442"/>
                                    <a:pt x="74" y="442"/>
                                  </a:cubicBezTo>
                                  <a:cubicBezTo>
                                    <a:pt x="78" y="442"/>
                                    <a:pt x="82" y="444"/>
                                    <a:pt x="85" y="447"/>
                                  </a:cubicBezTo>
                                  <a:cubicBezTo>
                                    <a:pt x="85" y="444"/>
                                    <a:pt x="85" y="442"/>
                                    <a:pt x="86" y="440"/>
                                  </a:cubicBezTo>
                                  <a:cubicBezTo>
                                    <a:pt x="83" y="437"/>
                                    <a:pt x="79" y="436"/>
                                    <a:pt x="74" y="436"/>
                                  </a:cubicBezTo>
                                  <a:cubicBezTo>
                                    <a:pt x="69" y="436"/>
                                    <a:pt x="65" y="438"/>
                                    <a:pt x="62" y="440"/>
                                  </a:cubicBezTo>
                                  <a:cubicBezTo>
                                    <a:pt x="63" y="442"/>
                                    <a:pt x="63" y="445"/>
                                    <a:pt x="63" y="447"/>
                                  </a:cubicBezTo>
                                  <a:close/>
                                  <a:moveTo>
                                    <a:pt x="84" y="455"/>
                                  </a:moveTo>
                                  <a:cubicBezTo>
                                    <a:pt x="84" y="453"/>
                                    <a:pt x="84" y="451"/>
                                    <a:pt x="84" y="449"/>
                                  </a:cubicBezTo>
                                  <a:cubicBezTo>
                                    <a:pt x="82" y="446"/>
                                    <a:pt x="78" y="443"/>
                                    <a:pt x="74" y="443"/>
                                  </a:cubicBezTo>
                                  <a:cubicBezTo>
                                    <a:pt x="70" y="443"/>
                                    <a:pt x="66" y="446"/>
                                    <a:pt x="64" y="449"/>
                                  </a:cubicBezTo>
                                  <a:cubicBezTo>
                                    <a:pt x="64" y="451"/>
                                    <a:pt x="64" y="453"/>
                                    <a:pt x="64" y="455"/>
                                  </a:cubicBezTo>
                                  <a:cubicBezTo>
                                    <a:pt x="64" y="456"/>
                                    <a:pt x="64" y="456"/>
                                    <a:pt x="64" y="457"/>
                                  </a:cubicBezTo>
                                  <a:cubicBezTo>
                                    <a:pt x="65" y="456"/>
                                    <a:pt x="66" y="456"/>
                                    <a:pt x="68" y="456"/>
                                  </a:cubicBezTo>
                                  <a:cubicBezTo>
                                    <a:pt x="68" y="456"/>
                                    <a:pt x="67" y="456"/>
                                    <a:pt x="67" y="455"/>
                                  </a:cubicBezTo>
                                  <a:cubicBezTo>
                                    <a:pt x="67" y="452"/>
                                    <a:pt x="70" y="449"/>
                                    <a:pt x="74" y="449"/>
                                  </a:cubicBezTo>
                                  <a:cubicBezTo>
                                    <a:pt x="78" y="449"/>
                                    <a:pt x="81" y="452"/>
                                    <a:pt x="81" y="455"/>
                                  </a:cubicBezTo>
                                  <a:cubicBezTo>
                                    <a:pt x="81" y="456"/>
                                    <a:pt x="81" y="456"/>
                                    <a:pt x="81" y="456"/>
                                  </a:cubicBezTo>
                                  <a:cubicBezTo>
                                    <a:pt x="82" y="456"/>
                                    <a:pt x="83" y="456"/>
                                    <a:pt x="84" y="457"/>
                                  </a:cubicBezTo>
                                  <a:cubicBezTo>
                                    <a:pt x="84" y="456"/>
                                    <a:pt x="84" y="456"/>
                                    <a:pt x="84" y="455"/>
                                  </a:cubicBezTo>
                                  <a:close/>
                                  <a:moveTo>
                                    <a:pt x="74" y="450"/>
                                  </a:moveTo>
                                  <a:cubicBezTo>
                                    <a:pt x="71" y="450"/>
                                    <a:pt x="69" y="453"/>
                                    <a:pt x="69" y="455"/>
                                  </a:cubicBezTo>
                                  <a:cubicBezTo>
                                    <a:pt x="69" y="456"/>
                                    <a:pt x="69" y="456"/>
                                    <a:pt x="69" y="456"/>
                                  </a:cubicBezTo>
                                  <a:cubicBezTo>
                                    <a:pt x="71" y="456"/>
                                    <a:pt x="72" y="456"/>
                                    <a:pt x="74" y="456"/>
                                  </a:cubicBezTo>
                                  <a:cubicBezTo>
                                    <a:pt x="76" y="456"/>
                                    <a:pt x="78" y="456"/>
                                    <a:pt x="79" y="456"/>
                                  </a:cubicBezTo>
                                  <a:cubicBezTo>
                                    <a:pt x="79" y="456"/>
                                    <a:pt x="79" y="456"/>
                                    <a:pt x="79" y="455"/>
                                  </a:cubicBezTo>
                                  <a:cubicBezTo>
                                    <a:pt x="79" y="453"/>
                                    <a:pt x="77" y="450"/>
                                    <a:pt x="74" y="450"/>
                                  </a:cubicBezTo>
                                  <a:close/>
                                  <a:moveTo>
                                    <a:pt x="86" y="491"/>
                                  </a:moveTo>
                                  <a:cubicBezTo>
                                    <a:pt x="83" y="489"/>
                                    <a:pt x="79" y="487"/>
                                    <a:pt x="74" y="487"/>
                                  </a:cubicBezTo>
                                  <a:cubicBezTo>
                                    <a:pt x="69" y="487"/>
                                    <a:pt x="65" y="489"/>
                                    <a:pt x="62" y="492"/>
                                  </a:cubicBezTo>
                                  <a:cubicBezTo>
                                    <a:pt x="63" y="494"/>
                                    <a:pt x="63" y="496"/>
                                    <a:pt x="63" y="498"/>
                                  </a:cubicBezTo>
                                  <a:cubicBezTo>
                                    <a:pt x="66" y="495"/>
                                    <a:pt x="70" y="493"/>
                                    <a:pt x="74" y="493"/>
                                  </a:cubicBezTo>
                                  <a:cubicBezTo>
                                    <a:pt x="78" y="493"/>
                                    <a:pt x="82" y="495"/>
                                    <a:pt x="85" y="498"/>
                                  </a:cubicBezTo>
                                  <a:cubicBezTo>
                                    <a:pt x="85" y="496"/>
                                    <a:pt x="85" y="494"/>
                                    <a:pt x="86" y="491"/>
                                  </a:cubicBezTo>
                                  <a:close/>
                                  <a:moveTo>
                                    <a:pt x="89" y="484"/>
                                  </a:moveTo>
                                  <a:cubicBezTo>
                                    <a:pt x="85" y="481"/>
                                    <a:pt x="80" y="480"/>
                                    <a:pt x="74" y="480"/>
                                  </a:cubicBezTo>
                                  <a:cubicBezTo>
                                    <a:pt x="69" y="480"/>
                                    <a:pt x="63" y="481"/>
                                    <a:pt x="59" y="484"/>
                                  </a:cubicBezTo>
                                  <a:cubicBezTo>
                                    <a:pt x="60" y="486"/>
                                    <a:pt x="61" y="488"/>
                                    <a:pt x="61" y="490"/>
                                  </a:cubicBezTo>
                                  <a:cubicBezTo>
                                    <a:pt x="65" y="487"/>
                                    <a:pt x="69" y="486"/>
                                    <a:pt x="74" y="486"/>
                                  </a:cubicBezTo>
                                  <a:cubicBezTo>
                                    <a:pt x="79" y="486"/>
                                    <a:pt x="83" y="487"/>
                                    <a:pt x="87" y="490"/>
                                  </a:cubicBezTo>
                                  <a:cubicBezTo>
                                    <a:pt x="87" y="488"/>
                                    <a:pt x="88" y="486"/>
                                    <a:pt x="89" y="484"/>
                                  </a:cubicBezTo>
                                  <a:close/>
                                  <a:moveTo>
                                    <a:pt x="93" y="478"/>
                                  </a:moveTo>
                                  <a:cubicBezTo>
                                    <a:pt x="87" y="475"/>
                                    <a:pt x="81" y="473"/>
                                    <a:pt x="74" y="473"/>
                                  </a:cubicBezTo>
                                  <a:cubicBezTo>
                                    <a:pt x="67" y="473"/>
                                    <a:pt x="61" y="475"/>
                                    <a:pt x="55" y="478"/>
                                  </a:cubicBezTo>
                                  <a:cubicBezTo>
                                    <a:pt x="56" y="480"/>
                                    <a:pt x="57" y="481"/>
                                    <a:pt x="58" y="483"/>
                                  </a:cubicBezTo>
                                  <a:cubicBezTo>
                                    <a:pt x="63" y="480"/>
                                    <a:pt x="68" y="478"/>
                                    <a:pt x="74" y="478"/>
                                  </a:cubicBezTo>
                                  <a:cubicBezTo>
                                    <a:pt x="80" y="478"/>
                                    <a:pt x="85" y="480"/>
                                    <a:pt x="90" y="483"/>
                                  </a:cubicBezTo>
                                  <a:cubicBezTo>
                                    <a:pt x="91" y="481"/>
                                    <a:pt x="92" y="480"/>
                                    <a:pt x="93" y="478"/>
                                  </a:cubicBezTo>
                                  <a:close/>
                                  <a:moveTo>
                                    <a:pt x="97" y="472"/>
                                  </a:moveTo>
                                  <a:cubicBezTo>
                                    <a:pt x="91" y="467"/>
                                    <a:pt x="83" y="465"/>
                                    <a:pt x="74" y="465"/>
                                  </a:cubicBezTo>
                                  <a:cubicBezTo>
                                    <a:pt x="65" y="465"/>
                                    <a:pt x="57" y="468"/>
                                    <a:pt x="51" y="472"/>
                                  </a:cubicBezTo>
                                  <a:cubicBezTo>
                                    <a:pt x="52" y="474"/>
                                    <a:pt x="53" y="475"/>
                                    <a:pt x="55" y="477"/>
                                  </a:cubicBezTo>
                                  <a:cubicBezTo>
                                    <a:pt x="60" y="473"/>
                                    <a:pt x="67" y="471"/>
                                    <a:pt x="74" y="471"/>
                                  </a:cubicBezTo>
                                  <a:cubicBezTo>
                                    <a:pt x="81" y="471"/>
                                    <a:pt x="88" y="473"/>
                                    <a:pt x="94" y="477"/>
                                  </a:cubicBezTo>
                                  <a:cubicBezTo>
                                    <a:pt x="95" y="475"/>
                                    <a:pt x="96" y="473"/>
                                    <a:pt x="97" y="472"/>
                                  </a:cubicBezTo>
                                  <a:close/>
                                  <a:moveTo>
                                    <a:pt x="103" y="467"/>
                                  </a:moveTo>
                                  <a:cubicBezTo>
                                    <a:pt x="95" y="461"/>
                                    <a:pt x="85" y="457"/>
                                    <a:pt x="74" y="457"/>
                                  </a:cubicBezTo>
                                  <a:cubicBezTo>
                                    <a:pt x="63" y="457"/>
                                    <a:pt x="53" y="461"/>
                                    <a:pt x="45" y="467"/>
                                  </a:cubicBezTo>
                                  <a:cubicBezTo>
                                    <a:pt x="46" y="468"/>
                                    <a:pt x="48" y="469"/>
                                    <a:pt x="50" y="471"/>
                                  </a:cubicBezTo>
                                  <a:cubicBezTo>
                                    <a:pt x="57" y="466"/>
                                    <a:pt x="65" y="463"/>
                                    <a:pt x="74" y="463"/>
                                  </a:cubicBezTo>
                                  <a:cubicBezTo>
                                    <a:pt x="83" y="463"/>
                                    <a:pt x="92" y="466"/>
                                    <a:pt x="99" y="471"/>
                                  </a:cubicBezTo>
                                  <a:cubicBezTo>
                                    <a:pt x="100" y="469"/>
                                    <a:pt x="102" y="468"/>
                                    <a:pt x="103" y="467"/>
                                  </a:cubicBezTo>
                                  <a:close/>
                                  <a:moveTo>
                                    <a:pt x="140" y="455"/>
                                  </a:moveTo>
                                  <a:cubicBezTo>
                                    <a:pt x="140" y="453"/>
                                    <a:pt x="138" y="450"/>
                                    <a:pt x="135" y="450"/>
                                  </a:cubicBezTo>
                                  <a:cubicBezTo>
                                    <a:pt x="132" y="450"/>
                                    <a:pt x="130" y="453"/>
                                    <a:pt x="130" y="455"/>
                                  </a:cubicBezTo>
                                  <a:cubicBezTo>
                                    <a:pt x="130" y="456"/>
                                    <a:pt x="130" y="456"/>
                                    <a:pt x="130" y="456"/>
                                  </a:cubicBezTo>
                                  <a:cubicBezTo>
                                    <a:pt x="132" y="456"/>
                                    <a:pt x="133" y="456"/>
                                    <a:pt x="135" y="456"/>
                                  </a:cubicBezTo>
                                  <a:cubicBezTo>
                                    <a:pt x="137" y="456"/>
                                    <a:pt x="138" y="456"/>
                                    <a:pt x="140" y="456"/>
                                  </a:cubicBezTo>
                                  <a:cubicBezTo>
                                    <a:pt x="140" y="456"/>
                                    <a:pt x="140" y="456"/>
                                    <a:pt x="140" y="455"/>
                                  </a:cubicBezTo>
                                  <a:close/>
                                  <a:moveTo>
                                    <a:pt x="147" y="455"/>
                                  </a:moveTo>
                                  <a:cubicBezTo>
                                    <a:pt x="147" y="449"/>
                                    <a:pt x="142" y="443"/>
                                    <a:pt x="135" y="443"/>
                                  </a:cubicBezTo>
                                  <a:cubicBezTo>
                                    <a:pt x="128" y="443"/>
                                    <a:pt x="123" y="449"/>
                                    <a:pt x="123" y="455"/>
                                  </a:cubicBezTo>
                                  <a:cubicBezTo>
                                    <a:pt x="123" y="456"/>
                                    <a:pt x="123" y="456"/>
                                    <a:pt x="123" y="457"/>
                                  </a:cubicBezTo>
                                  <a:cubicBezTo>
                                    <a:pt x="125" y="457"/>
                                    <a:pt x="127" y="456"/>
                                    <a:pt x="128" y="456"/>
                                  </a:cubicBezTo>
                                  <a:cubicBezTo>
                                    <a:pt x="128" y="456"/>
                                    <a:pt x="128" y="456"/>
                                    <a:pt x="128" y="455"/>
                                  </a:cubicBezTo>
                                  <a:cubicBezTo>
                                    <a:pt x="128" y="452"/>
                                    <a:pt x="131" y="449"/>
                                    <a:pt x="135" y="449"/>
                                  </a:cubicBezTo>
                                  <a:cubicBezTo>
                                    <a:pt x="139" y="449"/>
                                    <a:pt x="142" y="452"/>
                                    <a:pt x="142" y="455"/>
                                  </a:cubicBezTo>
                                  <a:cubicBezTo>
                                    <a:pt x="142" y="456"/>
                                    <a:pt x="142" y="456"/>
                                    <a:pt x="142" y="456"/>
                                  </a:cubicBezTo>
                                  <a:cubicBezTo>
                                    <a:pt x="143" y="456"/>
                                    <a:pt x="145" y="457"/>
                                    <a:pt x="147" y="457"/>
                                  </a:cubicBezTo>
                                  <a:cubicBezTo>
                                    <a:pt x="147" y="456"/>
                                    <a:pt x="147" y="456"/>
                                    <a:pt x="147" y="455"/>
                                  </a:cubicBezTo>
                                  <a:close/>
                                  <a:moveTo>
                                    <a:pt x="155" y="455"/>
                                  </a:moveTo>
                                  <a:cubicBezTo>
                                    <a:pt x="155" y="450"/>
                                    <a:pt x="152" y="445"/>
                                    <a:pt x="149" y="442"/>
                                  </a:cubicBezTo>
                                  <a:cubicBezTo>
                                    <a:pt x="145" y="438"/>
                                    <a:pt x="140" y="436"/>
                                    <a:pt x="135" y="436"/>
                                  </a:cubicBezTo>
                                  <a:cubicBezTo>
                                    <a:pt x="130" y="436"/>
                                    <a:pt x="125" y="438"/>
                                    <a:pt x="121" y="442"/>
                                  </a:cubicBezTo>
                                  <a:cubicBezTo>
                                    <a:pt x="118" y="445"/>
                                    <a:pt x="116" y="450"/>
                                    <a:pt x="116" y="455"/>
                                  </a:cubicBezTo>
                                  <a:cubicBezTo>
                                    <a:pt x="116" y="457"/>
                                    <a:pt x="116" y="458"/>
                                    <a:pt x="116" y="459"/>
                                  </a:cubicBezTo>
                                  <a:cubicBezTo>
                                    <a:pt x="118" y="459"/>
                                    <a:pt x="120" y="458"/>
                                    <a:pt x="122" y="457"/>
                                  </a:cubicBezTo>
                                  <a:cubicBezTo>
                                    <a:pt x="122" y="457"/>
                                    <a:pt x="121" y="456"/>
                                    <a:pt x="121" y="455"/>
                                  </a:cubicBezTo>
                                  <a:cubicBezTo>
                                    <a:pt x="121" y="448"/>
                                    <a:pt x="128" y="442"/>
                                    <a:pt x="135" y="442"/>
                                  </a:cubicBezTo>
                                  <a:cubicBezTo>
                                    <a:pt x="143" y="442"/>
                                    <a:pt x="149" y="448"/>
                                    <a:pt x="149" y="455"/>
                                  </a:cubicBezTo>
                                  <a:cubicBezTo>
                                    <a:pt x="149" y="456"/>
                                    <a:pt x="149" y="457"/>
                                    <a:pt x="148" y="457"/>
                                  </a:cubicBezTo>
                                  <a:cubicBezTo>
                                    <a:pt x="150" y="458"/>
                                    <a:pt x="152" y="459"/>
                                    <a:pt x="154" y="459"/>
                                  </a:cubicBezTo>
                                  <a:cubicBezTo>
                                    <a:pt x="154" y="458"/>
                                    <a:pt x="155" y="457"/>
                                    <a:pt x="155" y="455"/>
                                  </a:cubicBezTo>
                                  <a:close/>
                                  <a:moveTo>
                                    <a:pt x="162" y="455"/>
                                  </a:moveTo>
                                  <a:cubicBezTo>
                                    <a:pt x="162" y="448"/>
                                    <a:pt x="159" y="441"/>
                                    <a:pt x="154" y="436"/>
                                  </a:cubicBezTo>
                                  <a:cubicBezTo>
                                    <a:pt x="149" y="431"/>
                                    <a:pt x="143" y="428"/>
                                    <a:pt x="135" y="428"/>
                                  </a:cubicBezTo>
                                  <a:cubicBezTo>
                                    <a:pt x="128" y="428"/>
                                    <a:pt x="121" y="431"/>
                                    <a:pt x="116" y="436"/>
                                  </a:cubicBezTo>
                                  <a:cubicBezTo>
                                    <a:pt x="111" y="441"/>
                                    <a:pt x="108" y="448"/>
                                    <a:pt x="108" y="455"/>
                                  </a:cubicBezTo>
                                  <a:cubicBezTo>
                                    <a:pt x="108" y="458"/>
                                    <a:pt x="108" y="460"/>
                                    <a:pt x="109" y="463"/>
                                  </a:cubicBezTo>
                                  <a:cubicBezTo>
                                    <a:pt x="111" y="462"/>
                                    <a:pt x="113" y="461"/>
                                    <a:pt x="114" y="460"/>
                                  </a:cubicBezTo>
                                  <a:cubicBezTo>
                                    <a:pt x="114" y="458"/>
                                    <a:pt x="114" y="457"/>
                                    <a:pt x="114" y="455"/>
                                  </a:cubicBezTo>
                                  <a:cubicBezTo>
                                    <a:pt x="114" y="444"/>
                                    <a:pt x="123" y="434"/>
                                    <a:pt x="135" y="434"/>
                                  </a:cubicBezTo>
                                  <a:cubicBezTo>
                                    <a:pt x="147" y="434"/>
                                    <a:pt x="156" y="444"/>
                                    <a:pt x="156" y="455"/>
                                  </a:cubicBezTo>
                                  <a:cubicBezTo>
                                    <a:pt x="156" y="457"/>
                                    <a:pt x="156" y="458"/>
                                    <a:pt x="156" y="460"/>
                                  </a:cubicBezTo>
                                  <a:cubicBezTo>
                                    <a:pt x="158" y="461"/>
                                    <a:pt x="159" y="462"/>
                                    <a:pt x="161" y="463"/>
                                  </a:cubicBezTo>
                                  <a:cubicBezTo>
                                    <a:pt x="162" y="460"/>
                                    <a:pt x="162" y="458"/>
                                    <a:pt x="162" y="455"/>
                                  </a:cubicBezTo>
                                  <a:close/>
                                  <a:moveTo>
                                    <a:pt x="165" y="465"/>
                                  </a:moveTo>
                                  <a:cubicBezTo>
                                    <a:pt x="166" y="465"/>
                                    <a:pt x="167" y="464"/>
                                    <a:pt x="168" y="463"/>
                                  </a:cubicBezTo>
                                  <a:cubicBezTo>
                                    <a:pt x="169" y="461"/>
                                    <a:pt x="169" y="458"/>
                                    <a:pt x="169" y="455"/>
                                  </a:cubicBezTo>
                                  <a:cubicBezTo>
                                    <a:pt x="169" y="446"/>
                                    <a:pt x="165" y="437"/>
                                    <a:pt x="159" y="431"/>
                                  </a:cubicBezTo>
                                  <a:cubicBezTo>
                                    <a:pt x="153" y="425"/>
                                    <a:pt x="144" y="421"/>
                                    <a:pt x="135" y="421"/>
                                  </a:cubicBezTo>
                                  <a:cubicBezTo>
                                    <a:pt x="126" y="421"/>
                                    <a:pt x="117" y="425"/>
                                    <a:pt x="111" y="431"/>
                                  </a:cubicBezTo>
                                  <a:cubicBezTo>
                                    <a:pt x="105" y="437"/>
                                    <a:pt x="101" y="446"/>
                                    <a:pt x="101" y="455"/>
                                  </a:cubicBezTo>
                                  <a:cubicBezTo>
                                    <a:pt x="101" y="458"/>
                                    <a:pt x="101" y="461"/>
                                    <a:pt x="102" y="464"/>
                                  </a:cubicBezTo>
                                  <a:cubicBezTo>
                                    <a:pt x="103" y="464"/>
                                    <a:pt x="104" y="465"/>
                                    <a:pt x="105" y="466"/>
                                  </a:cubicBezTo>
                                  <a:cubicBezTo>
                                    <a:pt x="106" y="465"/>
                                    <a:pt x="106" y="464"/>
                                    <a:pt x="107" y="464"/>
                                  </a:cubicBezTo>
                                  <a:cubicBezTo>
                                    <a:pt x="107" y="461"/>
                                    <a:pt x="106" y="458"/>
                                    <a:pt x="106" y="455"/>
                                  </a:cubicBezTo>
                                  <a:cubicBezTo>
                                    <a:pt x="106" y="440"/>
                                    <a:pt x="119" y="427"/>
                                    <a:pt x="135" y="427"/>
                                  </a:cubicBezTo>
                                  <a:cubicBezTo>
                                    <a:pt x="151" y="427"/>
                                    <a:pt x="164" y="440"/>
                                    <a:pt x="164" y="455"/>
                                  </a:cubicBezTo>
                                  <a:cubicBezTo>
                                    <a:pt x="164" y="458"/>
                                    <a:pt x="163" y="461"/>
                                    <a:pt x="163" y="464"/>
                                  </a:cubicBezTo>
                                  <a:cubicBezTo>
                                    <a:pt x="163" y="464"/>
                                    <a:pt x="164" y="465"/>
                                    <a:pt x="165" y="465"/>
                                  </a:cubicBezTo>
                                  <a:close/>
                                  <a:moveTo>
                                    <a:pt x="207" y="491"/>
                                  </a:moveTo>
                                  <a:cubicBezTo>
                                    <a:pt x="204" y="489"/>
                                    <a:pt x="200" y="487"/>
                                    <a:pt x="195" y="487"/>
                                  </a:cubicBezTo>
                                  <a:cubicBezTo>
                                    <a:pt x="191" y="487"/>
                                    <a:pt x="187" y="489"/>
                                    <a:pt x="184" y="491"/>
                                  </a:cubicBezTo>
                                  <a:cubicBezTo>
                                    <a:pt x="184" y="493"/>
                                    <a:pt x="185" y="495"/>
                                    <a:pt x="185" y="497"/>
                                  </a:cubicBezTo>
                                  <a:cubicBezTo>
                                    <a:pt x="188" y="495"/>
                                    <a:pt x="191" y="493"/>
                                    <a:pt x="195" y="493"/>
                                  </a:cubicBezTo>
                                  <a:cubicBezTo>
                                    <a:pt x="199" y="493"/>
                                    <a:pt x="203" y="495"/>
                                    <a:pt x="205" y="498"/>
                                  </a:cubicBezTo>
                                  <a:cubicBezTo>
                                    <a:pt x="206" y="496"/>
                                    <a:pt x="206" y="494"/>
                                    <a:pt x="207" y="491"/>
                                  </a:cubicBezTo>
                                  <a:close/>
                                  <a:moveTo>
                                    <a:pt x="210" y="484"/>
                                  </a:moveTo>
                                  <a:cubicBezTo>
                                    <a:pt x="206" y="481"/>
                                    <a:pt x="201" y="480"/>
                                    <a:pt x="195" y="480"/>
                                  </a:cubicBezTo>
                                  <a:cubicBezTo>
                                    <a:pt x="190" y="480"/>
                                    <a:pt x="185" y="481"/>
                                    <a:pt x="181" y="484"/>
                                  </a:cubicBezTo>
                                  <a:cubicBezTo>
                                    <a:pt x="182" y="485"/>
                                    <a:pt x="182" y="487"/>
                                    <a:pt x="183" y="489"/>
                                  </a:cubicBezTo>
                                  <a:cubicBezTo>
                                    <a:pt x="187" y="487"/>
                                    <a:pt x="191" y="486"/>
                                    <a:pt x="195" y="486"/>
                                  </a:cubicBezTo>
                                  <a:cubicBezTo>
                                    <a:pt x="200" y="486"/>
                                    <a:pt x="204" y="487"/>
                                    <a:pt x="208" y="490"/>
                                  </a:cubicBezTo>
                                  <a:cubicBezTo>
                                    <a:pt x="208" y="488"/>
                                    <a:pt x="209" y="486"/>
                                    <a:pt x="210" y="484"/>
                                  </a:cubicBezTo>
                                  <a:close/>
                                  <a:moveTo>
                                    <a:pt x="214" y="478"/>
                                  </a:moveTo>
                                  <a:cubicBezTo>
                                    <a:pt x="208" y="475"/>
                                    <a:pt x="202" y="473"/>
                                    <a:pt x="195" y="473"/>
                                  </a:cubicBezTo>
                                  <a:cubicBezTo>
                                    <a:pt x="188" y="473"/>
                                    <a:pt x="182" y="474"/>
                                    <a:pt x="177" y="478"/>
                                  </a:cubicBezTo>
                                  <a:cubicBezTo>
                                    <a:pt x="178" y="479"/>
                                    <a:pt x="179" y="481"/>
                                    <a:pt x="180" y="482"/>
                                  </a:cubicBezTo>
                                  <a:cubicBezTo>
                                    <a:pt x="184" y="480"/>
                                    <a:pt x="189" y="478"/>
                                    <a:pt x="195" y="478"/>
                                  </a:cubicBezTo>
                                  <a:cubicBezTo>
                                    <a:pt x="201" y="478"/>
                                    <a:pt x="206" y="480"/>
                                    <a:pt x="211" y="483"/>
                                  </a:cubicBezTo>
                                  <a:cubicBezTo>
                                    <a:pt x="212" y="481"/>
                                    <a:pt x="213" y="480"/>
                                    <a:pt x="214" y="478"/>
                                  </a:cubicBezTo>
                                  <a:close/>
                                  <a:moveTo>
                                    <a:pt x="218" y="472"/>
                                  </a:moveTo>
                                  <a:cubicBezTo>
                                    <a:pt x="212" y="467"/>
                                    <a:pt x="204" y="465"/>
                                    <a:pt x="195" y="465"/>
                                  </a:cubicBezTo>
                                  <a:cubicBezTo>
                                    <a:pt x="187" y="465"/>
                                    <a:pt x="179" y="467"/>
                                    <a:pt x="172" y="472"/>
                                  </a:cubicBezTo>
                                  <a:cubicBezTo>
                                    <a:pt x="174" y="473"/>
                                    <a:pt x="175" y="475"/>
                                    <a:pt x="176" y="476"/>
                                  </a:cubicBezTo>
                                  <a:cubicBezTo>
                                    <a:pt x="182" y="473"/>
                                    <a:pt x="188" y="471"/>
                                    <a:pt x="195" y="471"/>
                                  </a:cubicBezTo>
                                  <a:cubicBezTo>
                                    <a:pt x="202" y="471"/>
                                    <a:pt x="209" y="473"/>
                                    <a:pt x="214" y="477"/>
                                  </a:cubicBezTo>
                                  <a:cubicBezTo>
                                    <a:pt x="216" y="475"/>
                                    <a:pt x="217" y="473"/>
                                    <a:pt x="218" y="472"/>
                                  </a:cubicBezTo>
                                  <a:close/>
                                  <a:moveTo>
                                    <a:pt x="224" y="467"/>
                                  </a:moveTo>
                                  <a:cubicBezTo>
                                    <a:pt x="216" y="461"/>
                                    <a:pt x="206" y="457"/>
                                    <a:pt x="195" y="457"/>
                                  </a:cubicBezTo>
                                  <a:cubicBezTo>
                                    <a:pt x="184" y="457"/>
                                    <a:pt x="174" y="461"/>
                                    <a:pt x="166" y="466"/>
                                  </a:cubicBezTo>
                                  <a:cubicBezTo>
                                    <a:pt x="168" y="468"/>
                                    <a:pt x="170" y="469"/>
                                    <a:pt x="171" y="470"/>
                                  </a:cubicBezTo>
                                  <a:cubicBezTo>
                                    <a:pt x="178" y="466"/>
                                    <a:pt x="186" y="463"/>
                                    <a:pt x="195" y="463"/>
                                  </a:cubicBezTo>
                                  <a:cubicBezTo>
                                    <a:pt x="204" y="463"/>
                                    <a:pt x="212" y="466"/>
                                    <a:pt x="219" y="471"/>
                                  </a:cubicBezTo>
                                  <a:cubicBezTo>
                                    <a:pt x="221" y="469"/>
                                    <a:pt x="222" y="468"/>
                                    <a:pt x="224" y="467"/>
                                  </a:cubicBezTo>
                                  <a:close/>
                                  <a:moveTo>
                                    <a:pt x="261" y="455"/>
                                  </a:moveTo>
                                  <a:cubicBezTo>
                                    <a:pt x="261" y="453"/>
                                    <a:pt x="259" y="450"/>
                                    <a:pt x="256" y="450"/>
                                  </a:cubicBezTo>
                                  <a:cubicBezTo>
                                    <a:pt x="253" y="450"/>
                                    <a:pt x="251" y="453"/>
                                    <a:pt x="251" y="455"/>
                                  </a:cubicBezTo>
                                  <a:cubicBezTo>
                                    <a:pt x="251" y="456"/>
                                    <a:pt x="251" y="456"/>
                                    <a:pt x="251" y="456"/>
                                  </a:cubicBezTo>
                                  <a:cubicBezTo>
                                    <a:pt x="252" y="456"/>
                                    <a:pt x="254" y="456"/>
                                    <a:pt x="256" y="456"/>
                                  </a:cubicBezTo>
                                  <a:cubicBezTo>
                                    <a:pt x="258" y="456"/>
                                    <a:pt x="259" y="456"/>
                                    <a:pt x="261" y="456"/>
                                  </a:cubicBezTo>
                                  <a:cubicBezTo>
                                    <a:pt x="261" y="456"/>
                                    <a:pt x="261" y="456"/>
                                    <a:pt x="261" y="455"/>
                                  </a:cubicBezTo>
                                  <a:close/>
                                  <a:moveTo>
                                    <a:pt x="268" y="455"/>
                                  </a:moveTo>
                                  <a:cubicBezTo>
                                    <a:pt x="268" y="449"/>
                                    <a:pt x="262" y="443"/>
                                    <a:pt x="256" y="443"/>
                                  </a:cubicBezTo>
                                  <a:cubicBezTo>
                                    <a:pt x="249" y="443"/>
                                    <a:pt x="244" y="449"/>
                                    <a:pt x="244" y="455"/>
                                  </a:cubicBezTo>
                                  <a:cubicBezTo>
                                    <a:pt x="244" y="456"/>
                                    <a:pt x="244" y="456"/>
                                    <a:pt x="244" y="457"/>
                                  </a:cubicBezTo>
                                  <a:cubicBezTo>
                                    <a:pt x="246" y="457"/>
                                    <a:pt x="247" y="456"/>
                                    <a:pt x="249" y="456"/>
                                  </a:cubicBezTo>
                                  <a:cubicBezTo>
                                    <a:pt x="249" y="456"/>
                                    <a:pt x="249" y="456"/>
                                    <a:pt x="249" y="455"/>
                                  </a:cubicBezTo>
                                  <a:cubicBezTo>
                                    <a:pt x="249" y="452"/>
                                    <a:pt x="252" y="449"/>
                                    <a:pt x="256" y="449"/>
                                  </a:cubicBezTo>
                                  <a:cubicBezTo>
                                    <a:pt x="260" y="449"/>
                                    <a:pt x="263" y="452"/>
                                    <a:pt x="263" y="455"/>
                                  </a:cubicBezTo>
                                  <a:cubicBezTo>
                                    <a:pt x="263" y="456"/>
                                    <a:pt x="263" y="456"/>
                                    <a:pt x="263" y="456"/>
                                  </a:cubicBezTo>
                                  <a:cubicBezTo>
                                    <a:pt x="264" y="456"/>
                                    <a:pt x="266" y="457"/>
                                    <a:pt x="268" y="457"/>
                                  </a:cubicBezTo>
                                  <a:cubicBezTo>
                                    <a:pt x="268" y="456"/>
                                    <a:pt x="268" y="456"/>
                                    <a:pt x="268" y="455"/>
                                  </a:cubicBezTo>
                                  <a:close/>
                                  <a:moveTo>
                                    <a:pt x="275" y="455"/>
                                  </a:moveTo>
                                  <a:cubicBezTo>
                                    <a:pt x="275" y="450"/>
                                    <a:pt x="273" y="445"/>
                                    <a:pt x="270" y="442"/>
                                  </a:cubicBezTo>
                                  <a:cubicBezTo>
                                    <a:pt x="266" y="438"/>
                                    <a:pt x="261" y="436"/>
                                    <a:pt x="256" y="436"/>
                                  </a:cubicBezTo>
                                  <a:cubicBezTo>
                                    <a:pt x="250" y="436"/>
                                    <a:pt x="246" y="438"/>
                                    <a:pt x="242" y="442"/>
                                  </a:cubicBezTo>
                                  <a:cubicBezTo>
                                    <a:pt x="239" y="445"/>
                                    <a:pt x="236" y="450"/>
                                    <a:pt x="236" y="455"/>
                                  </a:cubicBezTo>
                                  <a:cubicBezTo>
                                    <a:pt x="236" y="457"/>
                                    <a:pt x="237" y="458"/>
                                    <a:pt x="237" y="459"/>
                                  </a:cubicBezTo>
                                  <a:cubicBezTo>
                                    <a:pt x="239" y="459"/>
                                    <a:pt x="241" y="458"/>
                                    <a:pt x="242" y="457"/>
                                  </a:cubicBezTo>
                                  <a:cubicBezTo>
                                    <a:pt x="242" y="457"/>
                                    <a:pt x="242" y="456"/>
                                    <a:pt x="242" y="455"/>
                                  </a:cubicBezTo>
                                  <a:cubicBezTo>
                                    <a:pt x="242" y="448"/>
                                    <a:pt x="248" y="442"/>
                                    <a:pt x="256" y="442"/>
                                  </a:cubicBezTo>
                                  <a:cubicBezTo>
                                    <a:pt x="263" y="442"/>
                                    <a:pt x="269" y="448"/>
                                    <a:pt x="269" y="455"/>
                                  </a:cubicBezTo>
                                  <a:cubicBezTo>
                                    <a:pt x="269" y="456"/>
                                    <a:pt x="269" y="457"/>
                                    <a:pt x="269" y="457"/>
                                  </a:cubicBezTo>
                                  <a:cubicBezTo>
                                    <a:pt x="271" y="458"/>
                                    <a:pt x="273" y="459"/>
                                    <a:pt x="275" y="459"/>
                                  </a:cubicBezTo>
                                  <a:cubicBezTo>
                                    <a:pt x="275" y="458"/>
                                    <a:pt x="275" y="457"/>
                                    <a:pt x="275" y="455"/>
                                  </a:cubicBezTo>
                                  <a:close/>
                                  <a:moveTo>
                                    <a:pt x="283" y="455"/>
                                  </a:moveTo>
                                  <a:cubicBezTo>
                                    <a:pt x="283" y="448"/>
                                    <a:pt x="280" y="441"/>
                                    <a:pt x="275" y="436"/>
                                  </a:cubicBezTo>
                                  <a:cubicBezTo>
                                    <a:pt x="270" y="431"/>
                                    <a:pt x="263" y="428"/>
                                    <a:pt x="256" y="428"/>
                                  </a:cubicBezTo>
                                  <a:cubicBezTo>
                                    <a:pt x="248" y="428"/>
                                    <a:pt x="242" y="431"/>
                                    <a:pt x="237" y="436"/>
                                  </a:cubicBezTo>
                                  <a:cubicBezTo>
                                    <a:pt x="232" y="441"/>
                                    <a:pt x="229" y="448"/>
                                    <a:pt x="229" y="455"/>
                                  </a:cubicBezTo>
                                  <a:cubicBezTo>
                                    <a:pt x="229" y="458"/>
                                    <a:pt x="229" y="460"/>
                                    <a:pt x="230" y="463"/>
                                  </a:cubicBezTo>
                                  <a:cubicBezTo>
                                    <a:pt x="231" y="462"/>
                                    <a:pt x="233" y="461"/>
                                    <a:pt x="235" y="460"/>
                                  </a:cubicBezTo>
                                  <a:cubicBezTo>
                                    <a:pt x="235" y="458"/>
                                    <a:pt x="235" y="457"/>
                                    <a:pt x="235" y="455"/>
                                  </a:cubicBezTo>
                                  <a:cubicBezTo>
                                    <a:pt x="235" y="444"/>
                                    <a:pt x="244" y="434"/>
                                    <a:pt x="256" y="434"/>
                                  </a:cubicBezTo>
                                  <a:cubicBezTo>
                                    <a:pt x="268" y="434"/>
                                    <a:pt x="277" y="444"/>
                                    <a:pt x="277" y="455"/>
                                  </a:cubicBezTo>
                                  <a:cubicBezTo>
                                    <a:pt x="277" y="457"/>
                                    <a:pt x="277" y="458"/>
                                    <a:pt x="276" y="460"/>
                                  </a:cubicBezTo>
                                  <a:cubicBezTo>
                                    <a:pt x="278" y="461"/>
                                    <a:pt x="280" y="462"/>
                                    <a:pt x="282" y="463"/>
                                  </a:cubicBezTo>
                                  <a:cubicBezTo>
                                    <a:pt x="283" y="460"/>
                                    <a:pt x="283" y="458"/>
                                    <a:pt x="283" y="455"/>
                                  </a:cubicBezTo>
                                  <a:close/>
                                  <a:moveTo>
                                    <a:pt x="286" y="466"/>
                                  </a:moveTo>
                                  <a:cubicBezTo>
                                    <a:pt x="287" y="465"/>
                                    <a:pt x="288" y="464"/>
                                    <a:pt x="289" y="464"/>
                                  </a:cubicBezTo>
                                  <a:cubicBezTo>
                                    <a:pt x="290" y="461"/>
                                    <a:pt x="290" y="458"/>
                                    <a:pt x="290" y="455"/>
                                  </a:cubicBezTo>
                                  <a:cubicBezTo>
                                    <a:pt x="290" y="446"/>
                                    <a:pt x="286" y="437"/>
                                    <a:pt x="280" y="431"/>
                                  </a:cubicBezTo>
                                  <a:cubicBezTo>
                                    <a:pt x="274" y="425"/>
                                    <a:pt x="265" y="421"/>
                                    <a:pt x="256" y="421"/>
                                  </a:cubicBezTo>
                                  <a:cubicBezTo>
                                    <a:pt x="246" y="421"/>
                                    <a:pt x="238" y="425"/>
                                    <a:pt x="232" y="431"/>
                                  </a:cubicBezTo>
                                  <a:cubicBezTo>
                                    <a:pt x="225" y="437"/>
                                    <a:pt x="222" y="446"/>
                                    <a:pt x="222" y="455"/>
                                  </a:cubicBezTo>
                                  <a:cubicBezTo>
                                    <a:pt x="222" y="458"/>
                                    <a:pt x="222" y="461"/>
                                    <a:pt x="223" y="464"/>
                                  </a:cubicBezTo>
                                  <a:cubicBezTo>
                                    <a:pt x="224" y="464"/>
                                    <a:pt x="225" y="465"/>
                                    <a:pt x="225" y="466"/>
                                  </a:cubicBezTo>
                                  <a:cubicBezTo>
                                    <a:pt x="226" y="465"/>
                                    <a:pt x="227" y="464"/>
                                    <a:pt x="228" y="464"/>
                                  </a:cubicBezTo>
                                  <a:cubicBezTo>
                                    <a:pt x="228" y="461"/>
                                    <a:pt x="227" y="458"/>
                                    <a:pt x="227" y="455"/>
                                  </a:cubicBezTo>
                                  <a:cubicBezTo>
                                    <a:pt x="227" y="440"/>
                                    <a:pt x="240" y="427"/>
                                    <a:pt x="256" y="427"/>
                                  </a:cubicBezTo>
                                  <a:cubicBezTo>
                                    <a:pt x="272" y="427"/>
                                    <a:pt x="285" y="440"/>
                                    <a:pt x="285" y="455"/>
                                  </a:cubicBezTo>
                                  <a:cubicBezTo>
                                    <a:pt x="285" y="458"/>
                                    <a:pt x="284" y="461"/>
                                    <a:pt x="283" y="464"/>
                                  </a:cubicBezTo>
                                  <a:cubicBezTo>
                                    <a:pt x="284" y="464"/>
                                    <a:pt x="285" y="465"/>
                                    <a:pt x="286" y="466"/>
                                  </a:cubicBezTo>
                                  <a:close/>
                                  <a:moveTo>
                                    <a:pt x="329" y="491"/>
                                  </a:moveTo>
                                  <a:cubicBezTo>
                                    <a:pt x="326" y="489"/>
                                    <a:pt x="321" y="487"/>
                                    <a:pt x="317" y="487"/>
                                  </a:cubicBezTo>
                                  <a:cubicBezTo>
                                    <a:pt x="312" y="487"/>
                                    <a:pt x="308" y="489"/>
                                    <a:pt x="305" y="492"/>
                                  </a:cubicBezTo>
                                  <a:cubicBezTo>
                                    <a:pt x="305" y="494"/>
                                    <a:pt x="306" y="496"/>
                                    <a:pt x="306" y="498"/>
                                  </a:cubicBezTo>
                                  <a:cubicBezTo>
                                    <a:pt x="309" y="495"/>
                                    <a:pt x="313" y="493"/>
                                    <a:pt x="317" y="493"/>
                                  </a:cubicBezTo>
                                  <a:cubicBezTo>
                                    <a:pt x="321" y="493"/>
                                    <a:pt x="325" y="495"/>
                                    <a:pt x="327" y="498"/>
                                  </a:cubicBezTo>
                                  <a:cubicBezTo>
                                    <a:pt x="328" y="496"/>
                                    <a:pt x="328" y="494"/>
                                    <a:pt x="329" y="491"/>
                                  </a:cubicBezTo>
                                  <a:close/>
                                  <a:moveTo>
                                    <a:pt x="332" y="484"/>
                                  </a:moveTo>
                                  <a:cubicBezTo>
                                    <a:pt x="328" y="481"/>
                                    <a:pt x="322" y="480"/>
                                    <a:pt x="317" y="480"/>
                                  </a:cubicBezTo>
                                  <a:cubicBezTo>
                                    <a:pt x="311" y="480"/>
                                    <a:pt x="306" y="481"/>
                                    <a:pt x="302" y="484"/>
                                  </a:cubicBezTo>
                                  <a:cubicBezTo>
                                    <a:pt x="303" y="486"/>
                                    <a:pt x="304" y="488"/>
                                    <a:pt x="304" y="490"/>
                                  </a:cubicBezTo>
                                  <a:cubicBezTo>
                                    <a:pt x="308" y="487"/>
                                    <a:pt x="312" y="486"/>
                                    <a:pt x="317" y="486"/>
                                  </a:cubicBezTo>
                                  <a:cubicBezTo>
                                    <a:pt x="322" y="486"/>
                                    <a:pt x="326" y="487"/>
                                    <a:pt x="329" y="490"/>
                                  </a:cubicBezTo>
                                  <a:cubicBezTo>
                                    <a:pt x="330" y="488"/>
                                    <a:pt x="331" y="486"/>
                                    <a:pt x="332" y="484"/>
                                  </a:cubicBezTo>
                                  <a:close/>
                                  <a:moveTo>
                                    <a:pt x="335" y="478"/>
                                  </a:moveTo>
                                  <a:cubicBezTo>
                                    <a:pt x="330" y="475"/>
                                    <a:pt x="324" y="473"/>
                                    <a:pt x="317" y="473"/>
                                  </a:cubicBezTo>
                                  <a:cubicBezTo>
                                    <a:pt x="310" y="473"/>
                                    <a:pt x="304" y="475"/>
                                    <a:pt x="298" y="478"/>
                                  </a:cubicBezTo>
                                  <a:cubicBezTo>
                                    <a:pt x="299" y="480"/>
                                    <a:pt x="300" y="481"/>
                                    <a:pt x="301" y="483"/>
                                  </a:cubicBezTo>
                                  <a:cubicBezTo>
                                    <a:pt x="306" y="480"/>
                                    <a:pt x="311" y="478"/>
                                    <a:pt x="317" y="478"/>
                                  </a:cubicBezTo>
                                  <a:cubicBezTo>
                                    <a:pt x="323" y="478"/>
                                    <a:pt x="328" y="480"/>
                                    <a:pt x="333" y="483"/>
                                  </a:cubicBezTo>
                                  <a:cubicBezTo>
                                    <a:pt x="333" y="481"/>
                                    <a:pt x="334" y="480"/>
                                    <a:pt x="335" y="478"/>
                                  </a:cubicBezTo>
                                  <a:close/>
                                  <a:moveTo>
                                    <a:pt x="340" y="472"/>
                                  </a:moveTo>
                                  <a:cubicBezTo>
                                    <a:pt x="334" y="467"/>
                                    <a:pt x="326" y="465"/>
                                    <a:pt x="317" y="465"/>
                                  </a:cubicBezTo>
                                  <a:cubicBezTo>
                                    <a:pt x="308" y="465"/>
                                    <a:pt x="300" y="468"/>
                                    <a:pt x="293" y="472"/>
                                  </a:cubicBezTo>
                                  <a:cubicBezTo>
                                    <a:pt x="295" y="474"/>
                                    <a:pt x="296" y="475"/>
                                    <a:pt x="297" y="477"/>
                                  </a:cubicBezTo>
                                  <a:cubicBezTo>
                                    <a:pt x="303" y="473"/>
                                    <a:pt x="310" y="471"/>
                                    <a:pt x="317" y="471"/>
                                  </a:cubicBezTo>
                                  <a:cubicBezTo>
                                    <a:pt x="324" y="471"/>
                                    <a:pt x="331" y="473"/>
                                    <a:pt x="336" y="477"/>
                                  </a:cubicBezTo>
                                  <a:cubicBezTo>
                                    <a:pt x="338" y="475"/>
                                    <a:pt x="339" y="473"/>
                                    <a:pt x="340" y="472"/>
                                  </a:cubicBezTo>
                                  <a:close/>
                                  <a:moveTo>
                                    <a:pt x="346" y="467"/>
                                  </a:moveTo>
                                  <a:cubicBezTo>
                                    <a:pt x="338" y="461"/>
                                    <a:pt x="328" y="457"/>
                                    <a:pt x="317" y="457"/>
                                  </a:cubicBezTo>
                                  <a:cubicBezTo>
                                    <a:pt x="306" y="457"/>
                                    <a:pt x="296" y="461"/>
                                    <a:pt x="288" y="467"/>
                                  </a:cubicBezTo>
                                  <a:cubicBezTo>
                                    <a:pt x="289" y="468"/>
                                    <a:pt x="291" y="469"/>
                                    <a:pt x="292" y="471"/>
                                  </a:cubicBezTo>
                                  <a:cubicBezTo>
                                    <a:pt x="299" y="466"/>
                                    <a:pt x="308" y="463"/>
                                    <a:pt x="317" y="463"/>
                                  </a:cubicBezTo>
                                  <a:cubicBezTo>
                                    <a:pt x="326" y="463"/>
                                    <a:pt x="334" y="466"/>
                                    <a:pt x="341" y="471"/>
                                  </a:cubicBezTo>
                                  <a:cubicBezTo>
                                    <a:pt x="343" y="469"/>
                                    <a:pt x="344" y="468"/>
                                    <a:pt x="346" y="467"/>
                                  </a:cubicBezTo>
                                  <a:close/>
                                  <a:moveTo>
                                    <a:pt x="383" y="455"/>
                                  </a:moveTo>
                                  <a:cubicBezTo>
                                    <a:pt x="383" y="453"/>
                                    <a:pt x="381" y="450"/>
                                    <a:pt x="378" y="450"/>
                                  </a:cubicBezTo>
                                  <a:cubicBezTo>
                                    <a:pt x="375" y="450"/>
                                    <a:pt x="373" y="453"/>
                                    <a:pt x="373" y="455"/>
                                  </a:cubicBezTo>
                                  <a:cubicBezTo>
                                    <a:pt x="373" y="456"/>
                                    <a:pt x="373" y="456"/>
                                    <a:pt x="373" y="456"/>
                                  </a:cubicBezTo>
                                  <a:cubicBezTo>
                                    <a:pt x="374" y="456"/>
                                    <a:pt x="376" y="456"/>
                                    <a:pt x="378" y="456"/>
                                  </a:cubicBezTo>
                                  <a:cubicBezTo>
                                    <a:pt x="379" y="456"/>
                                    <a:pt x="381" y="456"/>
                                    <a:pt x="383" y="456"/>
                                  </a:cubicBezTo>
                                  <a:cubicBezTo>
                                    <a:pt x="383" y="456"/>
                                    <a:pt x="383" y="456"/>
                                    <a:pt x="383" y="455"/>
                                  </a:cubicBezTo>
                                  <a:close/>
                                  <a:moveTo>
                                    <a:pt x="390" y="455"/>
                                  </a:moveTo>
                                  <a:cubicBezTo>
                                    <a:pt x="390" y="449"/>
                                    <a:pt x="384" y="443"/>
                                    <a:pt x="378" y="443"/>
                                  </a:cubicBezTo>
                                  <a:cubicBezTo>
                                    <a:pt x="371" y="443"/>
                                    <a:pt x="366" y="449"/>
                                    <a:pt x="366" y="455"/>
                                  </a:cubicBezTo>
                                  <a:cubicBezTo>
                                    <a:pt x="366" y="456"/>
                                    <a:pt x="366" y="456"/>
                                    <a:pt x="366" y="457"/>
                                  </a:cubicBezTo>
                                  <a:cubicBezTo>
                                    <a:pt x="368" y="457"/>
                                    <a:pt x="369" y="456"/>
                                    <a:pt x="371" y="456"/>
                                  </a:cubicBezTo>
                                  <a:cubicBezTo>
                                    <a:pt x="371" y="456"/>
                                    <a:pt x="371" y="456"/>
                                    <a:pt x="371" y="455"/>
                                  </a:cubicBezTo>
                                  <a:cubicBezTo>
                                    <a:pt x="371" y="452"/>
                                    <a:pt x="374" y="449"/>
                                    <a:pt x="378" y="449"/>
                                  </a:cubicBezTo>
                                  <a:cubicBezTo>
                                    <a:pt x="381" y="449"/>
                                    <a:pt x="384" y="452"/>
                                    <a:pt x="384" y="455"/>
                                  </a:cubicBezTo>
                                  <a:cubicBezTo>
                                    <a:pt x="384" y="456"/>
                                    <a:pt x="384" y="456"/>
                                    <a:pt x="384" y="456"/>
                                  </a:cubicBezTo>
                                  <a:cubicBezTo>
                                    <a:pt x="386" y="456"/>
                                    <a:pt x="388" y="457"/>
                                    <a:pt x="390" y="457"/>
                                  </a:cubicBezTo>
                                  <a:cubicBezTo>
                                    <a:pt x="390" y="456"/>
                                    <a:pt x="390" y="456"/>
                                    <a:pt x="390" y="455"/>
                                  </a:cubicBezTo>
                                  <a:close/>
                                  <a:moveTo>
                                    <a:pt x="397" y="455"/>
                                  </a:moveTo>
                                  <a:cubicBezTo>
                                    <a:pt x="397" y="450"/>
                                    <a:pt x="395" y="445"/>
                                    <a:pt x="392" y="442"/>
                                  </a:cubicBezTo>
                                  <a:cubicBezTo>
                                    <a:pt x="388" y="438"/>
                                    <a:pt x="383" y="436"/>
                                    <a:pt x="378" y="436"/>
                                  </a:cubicBezTo>
                                  <a:cubicBezTo>
                                    <a:pt x="372" y="436"/>
                                    <a:pt x="368" y="438"/>
                                    <a:pt x="364" y="442"/>
                                  </a:cubicBezTo>
                                  <a:cubicBezTo>
                                    <a:pt x="360" y="445"/>
                                    <a:pt x="358" y="450"/>
                                    <a:pt x="358" y="455"/>
                                  </a:cubicBezTo>
                                  <a:cubicBezTo>
                                    <a:pt x="358" y="457"/>
                                    <a:pt x="358" y="458"/>
                                    <a:pt x="359" y="459"/>
                                  </a:cubicBezTo>
                                  <a:cubicBezTo>
                                    <a:pt x="361" y="459"/>
                                    <a:pt x="362" y="458"/>
                                    <a:pt x="364" y="457"/>
                                  </a:cubicBezTo>
                                  <a:cubicBezTo>
                                    <a:pt x="364" y="457"/>
                                    <a:pt x="364" y="456"/>
                                    <a:pt x="364" y="455"/>
                                  </a:cubicBezTo>
                                  <a:cubicBezTo>
                                    <a:pt x="364" y="448"/>
                                    <a:pt x="370" y="442"/>
                                    <a:pt x="378" y="442"/>
                                  </a:cubicBezTo>
                                  <a:cubicBezTo>
                                    <a:pt x="385" y="442"/>
                                    <a:pt x="391" y="448"/>
                                    <a:pt x="391" y="455"/>
                                  </a:cubicBezTo>
                                  <a:cubicBezTo>
                                    <a:pt x="391" y="456"/>
                                    <a:pt x="391" y="457"/>
                                    <a:pt x="391" y="457"/>
                                  </a:cubicBezTo>
                                  <a:cubicBezTo>
                                    <a:pt x="393" y="458"/>
                                    <a:pt x="395" y="459"/>
                                    <a:pt x="397" y="459"/>
                                  </a:cubicBezTo>
                                  <a:cubicBezTo>
                                    <a:pt x="397" y="458"/>
                                    <a:pt x="397" y="457"/>
                                    <a:pt x="397" y="455"/>
                                  </a:cubicBezTo>
                                  <a:close/>
                                  <a:moveTo>
                                    <a:pt x="405" y="455"/>
                                  </a:moveTo>
                                  <a:cubicBezTo>
                                    <a:pt x="405" y="448"/>
                                    <a:pt x="402" y="441"/>
                                    <a:pt x="397" y="436"/>
                                  </a:cubicBezTo>
                                  <a:cubicBezTo>
                                    <a:pt x="392" y="431"/>
                                    <a:pt x="385" y="428"/>
                                    <a:pt x="378" y="428"/>
                                  </a:cubicBezTo>
                                  <a:cubicBezTo>
                                    <a:pt x="370" y="428"/>
                                    <a:pt x="363" y="431"/>
                                    <a:pt x="359" y="436"/>
                                  </a:cubicBezTo>
                                  <a:cubicBezTo>
                                    <a:pt x="354" y="441"/>
                                    <a:pt x="351" y="448"/>
                                    <a:pt x="351" y="455"/>
                                  </a:cubicBezTo>
                                  <a:cubicBezTo>
                                    <a:pt x="351" y="458"/>
                                    <a:pt x="351" y="460"/>
                                    <a:pt x="352" y="463"/>
                                  </a:cubicBezTo>
                                  <a:cubicBezTo>
                                    <a:pt x="353" y="462"/>
                                    <a:pt x="355" y="461"/>
                                    <a:pt x="357" y="460"/>
                                  </a:cubicBezTo>
                                  <a:cubicBezTo>
                                    <a:pt x="357" y="458"/>
                                    <a:pt x="357" y="457"/>
                                    <a:pt x="357" y="455"/>
                                  </a:cubicBezTo>
                                  <a:cubicBezTo>
                                    <a:pt x="357" y="444"/>
                                    <a:pt x="366" y="434"/>
                                    <a:pt x="378" y="434"/>
                                  </a:cubicBezTo>
                                  <a:cubicBezTo>
                                    <a:pt x="389" y="434"/>
                                    <a:pt x="399" y="444"/>
                                    <a:pt x="399" y="455"/>
                                  </a:cubicBezTo>
                                  <a:cubicBezTo>
                                    <a:pt x="399" y="457"/>
                                    <a:pt x="399" y="458"/>
                                    <a:pt x="398" y="460"/>
                                  </a:cubicBezTo>
                                  <a:cubicBezTo>
                                    <a:pt x="400" y="461"/>
                                    <a:pt x="402" y="462"/>
                                    <a:pt x="404" y="463"/>
                                  </a:cubicBezTo>
                                  <a:cubicBezTo>
                                    <a:pt x="405" y="460"/>
                                    <a:pt x="405" y="458"/>
                                    <a:pt x="405" y="455"/>
                                  </a:cubicBezTo>
                                  <a:close/>
                                  <a:moveTo>
                                    <a:pt x="408" y="465"/>
                                  </a:moveTo>
                                  <a:cubicBezTo>
                                    <a:pt x="409" y="465"/>
                                    <a:pt x="410" y="464"/>
                                    <a:pt x="411" y="463"/>
                                  </a:cubicBezTo>
                                  <a:cubicBezTo>
                                    <a:pt x="412" y="461"/>
                                    <a:pt x="412" y="458"/>
                                    <a:pt x="412" y="455"/>
                                  </a:cubicBezTo>
                                  <a:cubicBezTo>
                                    <a:pt x="412" y="446"/>
                                    <a:pt x="408" y="437"/>
                                    <a:pt x="402" y="431"/>
                                  </a:cubicBezTo>
                                  <a:cubicBezTo>
                                    <a:pt x="396" y="425"/>
                                    <a:pt x="387" y="421"/>
                                    <a:pt x="378" y="421"/>
                                  </a:cubicBezTo>
                                  <a:cubicBezTo>
                                    <a:pt x="368" y="421"/>
                                    <a:pt x="360" y="425"/>
                                    <a:pt x="354" y="431"/>
                                  </a:cubicBezTo>
                                  <a:cubicBezTo>
                                    <a:pt x="347" y="437"/>
                                    <a:pt x="344" y="446"/>
                                    <a:pt x="344" y="455"/>
                                  </a:cubicBezTo>
                                  <a:cubicBezTo>
                                    <a:pt x="344" y="458"/>
                                    <a:pt x="344" y="461"/>
                                    <a:pt x="345" y="464"/>
                                  </a:cubicBezTo>
                                  <a:cubicBezTo>
                                    <a:pt x="346" y="464"/>
                                    <a:pt x="346" y="465"/>
                                    <a:pt x="347" y="466"/>
                                  </a:cubicBezTo>
                                  <a:cubicBezTo>
                                    <a:pt x="348" y="465"/>
                                    <a:pt x="349" y="464"/>
                                    <a:pt x="350" y="464"/>
                                  </a:cubicBezTo>
                                  <a:cubicBezTo>
                                    <a:pt x="349" y="461"/>
                                    <a:pt x="349" y="458"/>
                                    <a:pt x="349" y="455"/>
                                  </a:cubicBezTo>
                                  <a:cubicBezTo>
                                    <a:pt x="349" y="440"/>
                                    <a:pt x="362" y="427"/>
                                    <a:pt x="378" y="427"/>
                                  </a:cubicBezTo>
                                  <a:cubicBezTo>
                                    <a:pt x="394" y="427"/>
                                    <a:pt x="407" y="440"/>
                                    <a:pt x="407" y="455"/>
                                  </a:cubicBezTo>
                                  <a:cubicBezTo>
                                    <a:pt x="407" y="458"/>
                                    <a:pt x="406" y="461"/>
                                    <a:pt x="405" y="464"/>
                                  </a:cubicBezTo>
                                  <a:cubicBezTo>
                                    <a:pt x="406" y="464"/>
                                    <a:pt x="407" y="465"/>
                                    <a:pt x="408" y="465"/>
                                  </a:cubicBezTo>
                                  <a:close/>
                                  <a:moveTo>
                                    <a:pt x="450" y="491"/>
                                  </a:moveTo>
                                  <a:cubicBezTo>
                                    <a:pt x="446" y="489"/>
                                    <a:pt x="442" y="487"/>
                                    <a:pt x="438" y="487"/>
                                  </a:cubicBezTo>
                                  <a:cubicBezTo>
                                    <a:pt x="434" y="487"/>
                                    <a:pt x="430" y="489"/>
                                    <a:pt x="426" y="491"/>
                                  </a:cubicBezTo>
                                  <a:cubicBezTo>
                                    <a:pt x="427" y="493"/>
                                    <a:pt x="428" y="495"/>
                                    <a:pt x="428" y="497"/>
                                  </a:cubicBezTo>
                                  <a:cubicBezTo>
                                    <a:pt x="431" y="495"/>
                                    <a:pt x="434" y="493"/>
                                    <a:pt x="438" y="493"/>
                                  </a:cubicBezTo>
                                  <a:cubicBezTo>
                                    <a:pt x="442" y="493"/>
                                    <a:pt x="446" y="495"/>
                                    <a:pt x="448" y="498"/>
                                  </a:cubicBezTo>
                                  <a:cubicBezTo>
                                    <a:pt x="449" y="496"/>
                                    <a:pt x="449" y="494"/>
                                    <a:pt x="450" y="491"/>
                                  </a:cubicBezTo>
                                  <a:close/>
                                  <a:moveTo>
                                    <a:pt x="453" y="484"/>
                                  </a:moveTo>
                                  <a:cubicBezTo>
                                    <a:pt x="448" y="481"/>
                                    <a:pt x="443" y="480"/>
                                    <a:pt x="438" y="480"/>
                                  </a:cubicBezTo>
                                  <a:cubicBezTo>
                                    <a:pt x="433" y="480"/>
                                    <a:pt x="428" y="481"/>
                                    <a:pt x="423" y="484"/>
                                  </a:cubicBezTo>
                                  <a:cubicBezTo>
                                    <a:pt x="424" y="485"/>
                                    <a:pt x="425" y="487"/>
                                    <a:pt x="426" y="489"/>
                                  </a:cubicBezTo>
                                  <a:cubicBezTo>
                                    <a:pt x="429" y="487"/>
                                    <a:pt x="433" y="486"/>
                                    <a:pt x="438" y="486"/>
                                  </a:cubicBezTo>
                                  <a:cubicBezTo>
                                    <a:pt x="442" y="486"/>
                                    <a:pt x="447" y="487"/>
                                    <a:pt x="450" y="490"/>
                                  </a:cubicBezTo>
                                  <a:cubicBezTo>
                                    <a:pt x="451" y="488"/>
                                    <a:pt x="452" y="486"/>
                                    <a:pt x="453" y="484"/>
                                  </a:cubicBezTo>
                                  <a:close/>
                                  <a:moveTo>
                                    <a:pt x="456" y="478"/>
                                  </a:moveTo>
                                  <a:cubicBezTo>
                                    <a:pt x="451" y="475"/>
                                    <a:pt x="445" y="473"/>
                                    <a:pt x="438" y="473"/>
                                  </a:cubicBezTo>
                                  <a:cubicBezTo>
                                    <a:pt x="431" y="473"/>
                                    <a:pt x="425" y="474"/>
                                    <a:pt x="420" y="478"/>
                                  </a:cubicBezTo>
                                  <a:cubicBezTo>
                                    <a:pt x="421" y="479"/>
                                    <a:pt x="422" y="481"/>
                                    <a:pt x="423" y="482"/>
                                  </a:cubicBezTo>
                                  <a:cubicBezTo>
                                    <a:pt x="427" y="480"/>
                                    <a:pt x="432" y="478"/>
                                    <a:pt x="438" y="478"/>
                                  </a:cubicBezTo>
                                  <a:cubicBezTo>
                                    <a:pt x="444" y="478"/>
                                    <a:pt x="449" y="480"/>
                                    <a:pt x="453" y="483"/>
                                  </a:cubicBezTo>
                                  <a:cubicBezTo>
                                    <a:pt x="454" y="481"/>
                                    <a:pt x="455" y="480"/>
                                    <a:pt x="456" y="478"/>
                                  </a:cubicBezTo>
                                  <a:close/>
                                  <a:moveTo>
                                    <a:pt x="461" y="472"/>
                                  </a:moveTo>
                                  <a:cubicBezTo>
                                    <a:pt x="454" y="467"/>
                                    <a:pt x="446" y="465"/>
                                    <a:pt x="438" y="465"/>
                                  </a:cubicBezTo>
                                  <a:cubicBezTo>
                                    <a:pt x="429" y="465"/>
                                    <a:pt x="422" y="467"/>
                                    <a:pt x="415" y="472"/>
                                  </a:cubicBezTo>
                                  <a:cubicBezTo>
                                    <a:pt x="416" y="473"/>
                                    <a:pt x="418" y="475"/>
                                    <a:pt x="419" y="476"/>
                                  </a:cubicBezTo>
                                  <a:cubicBezTo>
                                    <a:pt x="424" y="473"/>
                                    <a:pt x="431" y="471"/>
                                    <a:pt x="438" y="471"/>
                                  </a:cubicBezTo>
                                  <a:cubicBezTo>
                                    <a:pt x="445" y="471"/>
                                    <a:pt x="452" y="473"/>
                                    <a:pt x="457" y="477"/>
                                  </a:cubicBezTo>
                                  <a:cubicBezTo>
                                    <a:pt x="458" y="475"/>
                                    <a:pt x="460" y="473"/>
                                    <a:pt x="461" y="472"/>
                                  </a:cubicBezTo>
                                  <a:close/>
                                  <a:moveTo>
                                    <a:pt x="467" y="467"/>
                                  </a:moveTo>
                                  <a:cubicBezTo>
                                    <a:pt x="459" y="461"/>
                                    <a:pt x="449" y="457"/>
                                    <a:pt x="438" y="457"/>
                                  </a:cubicBezTo>
                                  <a:cubicBezTo>
                                    <a:pt x="427" y="457"/>
                                    <a:pt x="417" y="461"/>
                                    <a:pt x="409" y="466"/>
                                  </a:cubicBezTo>
                                  <a:cubicBezTo>
                                    <a:pt x="411" y="468"/>
                                    <a:pt x="412" y="469"/>
                                    <a:pt x="414" y="470"/>
                                  </a:cubicBezTo>
                                  <a:cubicBezTo>
                                    <a:pt x="421" y="466"/>
                                    <a:pt x="429" y="463"/>
                                    <a:pt x="438" y="463"/>
                                  </a:cubicBezTo>
                                  <a:cubicBezTo>
                                    <a:pt x="447" y="463"/>
                                    <a:pt x="455" y="466"/>
                                    <a:pt x="462" y="471"/>
                                  </a:cubicBezTo>
                                  <a:cubicBezTo>
                                    <a:pt x="464" y="469"/>
                                    <a:pt x="465" y="468"/>
                                    <a:pt x="467" y="467"/>
                                  </a:cubicBezTo>
                                  <a:close/>
                                  <a:moveTo>
                                    <a:pt x="504" y="455"/>
                                  </a:moveTo>
                                  <a:cubicBezTo>
                                    <a:pt x="504" y="453"/>
                                    <a:pt x="501" y="450"/>
                                    <a:pt x="499" y="450"/>
                                  </a:cubicBezTo>
                                  <a:cubicBezTo>
                                    <a:pt x="496" y="450"/>
                                    <a:pt x="494" y="453"/>
                                    <a:pt x="494" y="455"/>
                                  </a:cubicBezTo>
                                  <a:cubicBezTo>
                                    <a:pt x="494" y="456"/>
                                    <a:pt x="494" y="456"/>
                                    <a:pt x="494" y="456"/>
                                  </a:cubicBezTo>
                                  <a:cubicBezTo>
                                    <a:pt x="495" y="456"/>
                                    <a:pt x="497" y="456"/>
                                    <a:pt x="499" y="456"/>
                                  </a:cubicBezTo>
                                  <a:cubicBezTo>
                                    <a:pt x="500" y="456"/>
                                    <a:pt x="502" y="456"/>
                                    <a:pt x="504" y="456"/>
                                  </a:cubicBezTo>
                                  <a:cubicBezTo>
                                    <a:pt x="504" y="456"/>
                                    <a:pt x="504" y="456"/>
                                    <a:pt x="504" y="455"/>
                                  </a:cubicBezTo>
                                  <a:close/>
                                  <a:moveTo>
                                    <a:pt x="511" y="455"/>
                                  </a:moveTo>
                                  <a:cubicBezTo>
                                    <a:pt x="511" y="449"/>
                                    <a:pt x="505" y="443"/>
                                    <a:pt x="499" y="443"/>
                                  </a:cubicBezTo>
                                  <a:cubicBezTo>
                                    <a:pt x="492" y="443"/>
                                    <a:pt x="487" y="449"/>
                                    <a:pt x="487" y="455"/>
                                  </a:cubicBezTo>
                                  <a:cubicBezTo>
                                    <a:pt x="487" y="456"/>
                                    <a:pt x="487" y="456"/>
                                    <a:pt x="487" y="457"/>
                                  </a:cubicBezTo>
                                  <a:cubicBezTo>
                                    <a:pt x="489" y="457"/>
                                    <a:pt x="490" y="456"/>
                                    <a:pt x="492" y="456"/>
                                  </a:cubicBezTo>
                                  <a:cubicBezTo>
                                    <a:pt x="492" y="456"/>
                                    <a:pt x="492" y="456"/>
                                    <a:pt x="492" y="455"/>
                                  </a:cubicBezTo>
                                  <a:cubicBezTo>
                                    <a:pt x="492" y="452"/>
                                    <a:pt x="495" y="449"/>
                                    <a:pt x="499" y="449"/>
                                  </a:cubicBezTo>
                                  <a:cubicBezTo>
                                    <a:pt x="502" y="449"/>
                                    <a:pt x="505" y="452"/>
                                    <a:pt x="505" y="455"/>
                                  </a:cubicBezTo>
                                  <a:cubicBezTo>
                                    <a:pt x="505" y="456"/>
                                    <a:pt x="505" y="456"/>
                                    <a:pt x="505" y="456"/>
                                  </a:cubicBezTo>
                                  <a:cubicBezTo>
                                    <a:pt x="507" y="456"/>
                                    <a:pt x="509" y="457"/>
                                    <a:pt x="510" y="457"/>
                                  </a:cubicBezTo>
                                  <a:cubicBezTo>
                                    <a:pt x="511" y="456"/>
                                    <a:pt x="511" y="456"/>
                                    <a:pt x="511" y="455"/>
                                  </a:cubicBezTo>
                                  <a:close/>
                                  <a:moveTo>
                                    <a:pt x="518" y="455"/>
                                  </a:moveTo>
                                  <a:cubicBezTo>
                                    <a:pt x="518" y="450"/>
                                    <a:pt x="516" y="445"/>
                                    <a:pt x="512" y="442"/>
                                  </a:cubicBezTo>
                                  <a:cubicBezTo>
                                    <a:pt x="509" y="438"/>
                                    <a:pt x="504" y="436"/>
                                    <a:pt x="499" y="436"/>
                                  </a:cubicBezTo>
                                  <a:cubicBezTo>
                                    <a:pt x="493" y="436"/>
                                    <a:pt x="488" y="438"/>
                                    <a:pt x="485" y="442"/>
                                  </a:cubicBezTo>
                                  <a:cubicBezTo>
                                    <a:pt x="481" y="445"/>
                                    <a:pt x="479" y="450"/>
                                    <a:pt x="479" y="455"/>
                                  </a:cubicBezTo>
                                  <a:cubicBezTo>
                                    <a:pt x="479" y="457"/>
                                    <a:pt x="479" y="458"/>
                                    <a:pt x="480" y="459"/>
                                  </a:cubicBezTo>
                                  <a:cubicBezTo>
                                    <a:pt x="481" y="459"/>
                                    <a:pt x="483" y="458"/>
                                    <a:pt x="485" y="457"/>
                                  </a:cubicBezTo>
                                  <a:cubicBezTo>
                                    <a:pt x="485" y="457"/>
                                    <a:pt x="485" y="456"/>
                                    <a:pt x="485" y="455"/>
                                  </a:cubicBezTo>
                                  <a:cubicBezTo>
                                    <a:pt x="485" y="448"/>
                                    <a:pt x="491" y="442"/>
                                    <a:pt x="499" y="442"/>
                                  </a:cubicBezTo>
                                  <a:cubicBezTo>
                                    <a:pt x="506" y="442"/>
                                    <a:pt x="512" y="448"/>
                                    <a:pt x="512" y="455"/>
                                  </a:cubicBezTo>
                                  <a:cubicBezTo>
                                    <a:pt x="512" y="456"/>
                                    <a:pt x="512" y="457"/>
                                    <a:pt x="512" y="457"/>
                                  </a:cubicBezTo>
                                  <a:cubicBezTo>
                                    <a:pt x="514" y="458"/>
                                    <a:pt x="516" y="459"/>
                                    <a:pt x="518" y="459"/>
                                  </a:cubicBezTo>
                                  <a:cubicBezTo>
                                    <a:pt x="518" y="458"/>
                                    <a:pt x="518" y="457"/>
                                    <a:pt x="518" y="455"/>
                                  </a:cubicBezTo>
                                  <a:close/>
                                  <a:moveTo>
                                    <a:pt x="526" y="455"/>
                                  </a:moveTo>
                                  <a:cubicBezTo>
                                    <a:pt x="526" y="448"/>
                                    <a:pt x="523" y="441"/>
                                    <a:pt x="518" y="436"/>
                                  </a:cubicBezTo>
                                  <a:cubicBezTo>
                                    <a:pt x="513" y="431"/>
                                    <a:pt x="506" y="428"/>
                                    <a:pt x="499" y="428"/>
                                  </a:cubicBezTo>
                                  <a:cubicBezTo>
                                    <a:pt x="491" y="428"/>
                                    <a:pt x="484" y="431"/>
                                    <a:pt x="479" y="436"/>
                                  </a:cubicBezTo>
                                  <a:cubicBezTo>
                                    <a:pt x="474" y="441"/>
                                    <a:pt x="471" y="448"/>
                                    <a:pt x="471" y="455"/>
                                  </a:cubicBezTo>
                                  <a:cubicBezTo>
                                    <a:pt x="471" y="458"/>
                                    <a:pt x="472" y="460"/>
                                    <a:pt x="472" y="463"/>
                                  </a:cubicBezTo>
                                  <a:cubicBezTo>
                                    <a:pt x="474" y="462"/>
                                    <a:pt x="476" y="461"/>
                                    <a:pt x="478" y="460"/>
                                  </a:cubicBezTo>
                                  <a:cubicBezTo>
                                    <a:pt x="478" y="458"/>
                                    <a:pt x="478" y="457"/>
                                    <a:pt x="478" y="455"/>
                                  </a:cubicBezTo>
                                  <a:cubicBezTo>
                                    <a:pt x="478" y="444"/>
                                    <a:pt x="487" y="434"/>
                                    <a:pt x="499" y="434"/>
                                  </a:cubicBezTo>
                                  <a:cubicBezTo>
                                    <a:pt x="510" y="434"/>
                                    <a:pt x="520" y="444"/>
                                    <a:pt x="520" y="455"/>
                                  </a:cubicBezTo>
                                  <a:cubicBezTo>
                                    <a:pt x="520" y="457"/>
                                    <a:pt x="520" y="458"/>
                                    <a:pt x="519" y="460"/>
                                  </a:cubicBezTo>
                                  <a:cubicBezTo>
                                    <a:pt x="521" y="461"/>
                                    <a:pt x="523" y="462"/>
                                    <a:pt x="525" y="463"/>
                                  </a:cubicBezTo>
                                  <a:cubicBezTo>
                                    <a:pt x="525" y="460"/>
                                    <a:pt x="526" y="458"/>
                                    <a:pt x="526" y="455"/>
                                  </a:cubicBezTo>
                                  <a:close/>
                                  <a:moveTo>
                                    <a:pt x="529" y="466"/>
                                  </a:moveTo>
                                  <a:cubicBezTo>
                                    <a:pt x="530" y="465"/>
                                    <a:pt x="531" y="465"/>
                                    <a:pt x="532" y="464"/>
                                  </a:cubicBezTo>
                                  <a:cubicBezTo>
                                    <a:pt x="532" y="461"/>
                                    <a:pt x="533" y="458"/>
                                    <a:pt x="533" y="455"/>
                                  </a:cubicBezTo>
                                  <a:cubicBezTo>
                                    <a:pt x="533" y="446"/>
                                    <a:pt x="529" y="437"/>
                                    <a:pt x="523" y="431"/>
                                  </a:cubicBezTo>
                                  <a:cubicBezTo>
                                    <a:pt x="517" y="425"/>
                                    <a:pt x="508" y="421"/>
                                    <a:pt x="499" y="421"/>
                                  </a:cubicBezTo>
                                  <a:cubicBezTo>
                                    <a:pt x="489" y="421"/>
                                    <a:pt x="481" y="425"/>
                                    <a:pt x="474" y="431"/>
                                  </a:cubicBezTo>
                                  <a:cubicBezTo>
                                    <a:pt x="468" y="437"/>
                                    <a:pt x="464" y="446"/>
                                    <a:pt x="464" y="455"/>
                                  </a:cubicBezTo>
                                  <a:cubicBezTo>
                                    <a:pt x="464" y="458"/>
                                    <a:pt x="465" y="461"/>
                                    <a:pt x="465" y="464"/>
                                  </a:cubicBezTo>
                                  <a:cubicBezTo>
                                    <a:pt x="466" y="464"/>
                                    <a:pt x="467" y="465"/>
                                    <a:pt x="468" y="466"/>
                                  </a:cubicBezTo>
                                  <a:cubicBezTo>
                                    <a:pt x="469" y="465"/>
                                    <a:pt x="470" y="464"/>
                                    <a:pt x="471" y="464"/>
                                  </a:cubicBezTo>
                                  <a:cubicBezTo>
                                    <a:pt x="470" y="461"/>
                                    <a:pt x="470" y="458"/>
                                    <a:pt x="470" y="455"/>
                                  </a:cubicBezTo>
                                  <a:cubicBezTo>
                                    <a:pt x="470" y="440"/>
                                    <a:pt x="483" y="427"/>
                                    <a:pt x="499" y="427"/>
                                  </a:cubicBezTo>
                                  <a:cubicBezTo>
                                    <a:pt x="515" y="427"/>
                                    <a:pt x="527" y="440"/>
                                    <a:pt x="527" y="455"/>
                                  </a:cubicBezTo>
                                  <a:cubicBezTo>
                                    <a:pt x="527" y="458"/>
                                    <a:pt x="527" y="461"/>
                                    <a:pt x="526" y="464"/>
                                  </a:cubicBezTo>
                                  <a:cubicBezTo>
                                    <a:pt x="527" y="464"/>
                                    <a:pt x="528" y="465"/>
                                    <a:pt x="529" y="466"/>
                                  </a:cubicBezTo>
                                  <a:close/>
                                  <a:moveTo>
                                    <a:pt x="572" y="491"/>
                                  </a:moveTo>
                                  <a:cubicBezTo>
                                    <a:pt x="569" y="489"/>
                                    <a:pt x="564" y="487"/>
                                    <a:pt x="560" y="487"/>
                                  </a:cubicBezTo>
                                  <a:cubicBezTo>
                                    <a:pt x="555" y="487"/>
                                    <a:pt x="551" y="489"/>
                                    <a:pt x="548" y="492"/>
                                  </a:cubicBezTo>
                                  <a:cubicBezTo>
                                    <a:pt x="548" y="494"/>
                                    <a:pt x="549" y="496"/>
                                    <a:pt x="549" y="499"/>
                                  </a:cubicBezTo>
                                  <a:cubicBezTo>
                                    <a:pt x="549" y="499"/>
                                    <a:pt x="549" y="499"/>
                                    <a:pt x="549" y="499"/>
                                  </a:cubicBezTo>
                                  <a:cubicBezTo>
                                    <a:pt x="552" y="495"/>
                                    <a:pt x="556" y="493"/>
                                    <a:pt x="560" y="493"/>
                                  </a:cubicBezTo>
                                  <a:cubicBezTo>
                                    <a:pt x="564" y="493"/>
                                    <a:pt x="568" y="495"/>
                                    <a:pt x="570" y="498"/>
                                  </a:cubicBezTo>
                                  <a:cubicBezTo>
                                    <a:pt x="571" y="496"/>
                                    <a:pt x="571" y="494"/>
                                    <a:pt x="572" y="491"/>
                                  </a:cubicBezTo>
                                  <a:close/>
                                  <a:moveTo>
                                    <a:pt x="575" y="484"/>
                                  </a:moveTo>
                                  <a:cubicBezTo>
                                    <a:pt x="571" y="481"/>
                                    <a:pt x="565" y="480"/>
                                    <a:pt x="560" y="480"/>
                                  </a:cubicBezTo>
                                  <a:cubicBezTo>
                                    <a:pt x="554" y="480"/>
                                    <a:pt x="549" y="481"/>
                                    <a:pt x="545" y="484"/>
                                  </a:cubicBezTo>
                                  <a:cubicBezTo>
                                    <a:pt x="546" y="486"/>
                                    <a:pt x="546" y="488"/>
                                    <a:pt x="547" y="490"/>
                                  </a:cubicBezTo>
                                  <a:cubicBezTo>
                                    <a:pt x="551" y="487"/>
                                    <a:pt x="555" y="486"/>
                                    <a:pt x="560" y="486"/>
                                  </a:cubicBezTo>
                                  <a:cubicBezTo>
                                    <a:pt x="565" y="486"/>
                                    <a:pt x="569" y="487"/>
                                    <a:pt x="572" y="490"/>
                                  </a:cubicBezTo>
                                  <a:cubicBezTo>
                                    <a:pt x="573" y="488"/>
                                    <a:pt x="574" y="486"/>
                                    <a:pt x="575" y="484"/>
                                  </a:cubicBezTo>
                                  <a:close/>
                                  <a:moveTo>
                                    <a:pt x="578" y="478"/>
                                  </a:moveTo>
                                  <a:cubicBezTo>
                                    <a:pt x="573" y="475"/>
                                    <a:pt x="567" y="473"/>
                                    <a:pt x="560" y="473"/>
                                  </a:cubicBezTo>
                                  <a:cubicBezTo>
                                    <a:pt x="553" y="473"/>
                                    <a:pt x="547" y="475"/>
                                    <a:pt x="541" y="478"/>
                                  </a:cubicBezTo>
                                  <a:cubicBezTo>
                                    <a:pt x="542" y="480"/>
                                    <a:pt x="543" y="481"/>
                                    <a:pt x="544" y="483"/>
                                  </a:cubicBezTo>
                                  <a:cubicBezTo>
                                    <a:pt x="549" y="480"/>
                                    <a:pt x="554" y="478"/>
                                    <a:pt x="560" y="478"/>
                                  </a:cubicBezTo>
                                  <a:cubicBezTo>
                                    <a:pt x="566" y="478"/>
                                    <a:pt x="571" y="480"/>
                                    <a:pt x="576" y="483"/>
                                  </a:cubicBezTo>
                                  <a:cubicBezTo>
                                    <a:pt x="577" y="481"/>
                                    <a:pt x="577" y="480"/>
                                    <a:pt x="578" y="478"/>
                                  </a:cubicBezTo>
                                  <a:close/>
                                  <a:moveTo>
                                    <a:pt x="583" y="472"/>
                                  </a:moveTo>
                                  <a:cubicBezTo>
                                    <a:pt x="577" y="467"/>
                                    <a:pt x="569" y="465"/>
                                    <a:pt x="560" y="465"/>
                                  </a:cubicBezTo>
                                  <a:cubicBezTo>
                                    <a:pt x="551" y="465"/>
                                    <a:pt x="543" y="468"/>
                                    <a:pt x="536" y="472"/>
                                  </a:cubicBezTo>
                                  <a:cubicBezTo>
                                    <a:pt x="538" y="474"/>
                                    <a:pt x="539" y="475"/>
                                    <a:pt x="540" y="477"/>
                                  </a:cubicBezTo>
                                  <a:cubicBezTo>
                                    <a:pt x="546" y="473"/>
                                    <a:pt x="553" y="471"/>
                                    <a:pt x="560" y="471"/>
                                  </a:cubicBezTo>
                                  <a:cubicBezTo>
                                    <a:pt x="567" y="471"/>
                                    <a:pt x="574" y="473"/>
                                    <a:pt x="579" y="477"/>
                                  </a:cubicBezTo>
                                  <a:cubicBezTo>
                                    <a:pt x="581" y="475"/>
                                    <a:pt x="582" y="473"/>
                                    <a:pt x="583" y="472"/>
                                  </a:cubicBezTo>
                                  <a:close/>
                                  <a:moveTo>
                                    <a:pt x="589" y="467"/>
                                  </a:moveTo>
                                  <a:cubicBezTo>
                                    <a:pt x="581" y="461"/>
                                    <a:pt x="571" y="457"/>
                                    <a:pt x="560" y="457"/>
                                  </a:cubicBezTo>
                                  <a:cubicBezTo>
                                    <a:pt x="549" y="457"/>
                                    <a:pt x="539" y="461"/>
                                    <a:pt x="531" y="467"/>
                                  </a:cubicBezTo>
                                  <a:cubicBezTo>
                                    <a:pt x="532" y="468"/>
                                    <a:pt x="534" y="470"/>
                                    <a:pt x="535" y="471"/>
                                  </a:cubicBezTo>
                                  <a:cubicBezTo>
                                    <a:pt x="542" y="466"/>
                                    <a:pt x="551" y="463"/>
                                    <a:pt x="560" y="463"/>
                                  </a:cubicBezTo>
                                  <a:cubicBezTo>
                                    <a:pt x="569" y="463"/>
                                    <a:pt x="577" y="466"/>
                                    <a:pt x="584" y="471"/>
                                  </a:cubicBezTo>
                                  <a:cubicBezTo>
                                    <a:pt x="586" y="469"/>
                                    <a:pt x="587" y="468"/>
                                    <a:pt x="589" y="467"/>
                                  </a:cubicBezTo>
                                  <a:close/>
                                  <a:moveTo>
                                    <a:pt x="626" y="455"/>
                                  </a:moveTo>
                                  <a:cubicBezTo>
                                    <a:pt x="626" y="453"/>
                                    <a:pt x="624" y="450"/>
                                    <a:pt x="621" y="450"/>
                                  </a:cubicBezTo>
                                  <a:cubicBezTo>
                                    <a:pt x="618" y="450"/>
                                    <a:pt x="616" y="453"/>
                                    <a:pt x="616" y="455"/>
                                  </a:cubicBezTo>
                                  <a:cubicBezTo>
                                    <a:pt x="616" y="456"/>
                                    <a:pt x="616" y="456"/>
                                    <a:pt x="616" y="456"/>
                                  </a:cubicBezTo>
                                  <a:cubicBezTo>
                                    <a:pt x="617" y="456"/>
                                    <a:pt x="619" y="456"/>
                                    <a:pt x="621" y="456"/>
                                  </a:cubicBezTo>
                                  <a:cubicBezTo>
                                    <a:pt x="623" y="456"/>
                                    <a:pt x="624" y="456"/>
                                    <a:pt x="626" y="456"/>
                                  </a:cubicBezTo>
                                  <a:cubicBezTo>
                                    <a:pt x="626" y="456"/>
                                    <a:pt x="626" y="456"/>
                                    <a:pt x="626" y="455"/>
                                  </a:cubicBezTo>
                                  <a:close/>
                                  <a:moveTo>
                                    <a:pt x="633" y="455"/>
                                  </a:moveTo>
                                  <a:cubicBezTo>
                                    <a:pt x="633" y="449"/>
                                    <a:pt x="627" y="443"/>
                                    <a:pt x="621" y="443"/>
                                  </a:cubicBezTo>
                                  <a:cubicBezTo>
                                    <a:pt x="614" y="443"/>
                                    <a:pt x="609" y="449"/>
                                    <a:pt x="609" y="455"/>
                                  </a:cubicBezTo>
                                  <a:cubicBezTo>
                                    <a:pt x="609" y="456"/>
                                    <a:pt x="609" y="456"/>
                                    <a:pt x="609" y="457"/>
                                  </a:cubicBezTo>
                                  <a:cubicBezTo>
                                    <a:pt x="611" y="457"/>
                                    <a:pt x="612" y="456"/>
                                    <a:pt x="614" y="456"/>
                                  </a:cubicBezTo>
                                  <a:cubicBezTo>
                                    <a:pt x="614" y="456"/>
                                    <a:pt x="614" y="456"/>
                                    <a:pt x="614" y="455"/>
                                  </a:cubicBezTo>
                                  <a:cubicBezTo>
                                    <a:pt x="614" y="452"/>
                                    <a:pt x="617" y="449"/>
                                    <a:pt x="621" y="449"/>
                                  </a:cubicBezTo>
                                  <a:cubicBezTo>
                                    <a:pt x="625" y="449"/>
                                    <a:pt x="628" y="452"/>
                                    <a:pt x="628" y="455"/>
                                  </a:cubicBezTo>
                                  <a:cubicBezTo>
                                    <a:pt x="628" y="456"/>
                                    <a:pt x="627" y="456"/>
                                    <a:pt x="627" y="456"/>
                                  </a:cubicBezTo>
                                  <a:cubicBezTo>
                                    <a:pt x="629" y="456"/>
                                    <a:pt x="631" y="457"/>
                                    <a:pt x="633" y="457"/>
                                  </a:cubicBezTo>
                                  <a:cubicBezTo>
                                    <a:pt x="633" y="456"/>
                                    <a:pt x="633" y="456"/>
                                    <a:pt x="633" y="455"/>
                                  </a:cubicBezTo>
                                  <a:close/>
                                  <a:moveTo>
                                    <a:pt x="640" y="455"/>
                                  </a:moveTo>
                                  <a:cubicBezTo>
                                    <a:pt x="640" y="450"/>
                                    <a:pt x="638" y="445"/>
                                    <a:pt x="635" y="442"/>
                                  </a:cubicBezTo>
                                  <a:cubicBezTo>
                                    <a:pt x="631" y="438"/>
                                    <a:pt x="626" y="436"/>
                                    <a:pt x="621" y="436"/>
                                  </a:cubicBezTo>
                                  <a:cubicBezTo>
                                    <a:pt x="615" y="436"/>
                                    <a:pt x="611" y="438"/>
                                    <a:pt x="607" y="442"/>
                                  </a:cubicBezTo>
                                  <a:cubicBezTo>
                                    <a:pt x="603" y="445"/>
                                    <a:pt x="601" y="450"/>
                                    <a:pt x="601" y="455"/>
                                  </a:cubicBezTo>
                                  <a:cubicBezTo>
                                    <a:pt x="601" y="457"/>
                                    <a:pt x="601" y="458"/>
                                    <a:pt x="602" y="459"/>
                                  </a:cubicBezTo>
                                  <a:cubicBezTo>
                                    <a:pt x="604" y="459"/>
                                    <a:pt x="605" y="458"/>
                                    <a:pt x="607" y="457"/>
                                  </a:cubicBezTo>
                                  <a:cubicBezTo>
                                    <a:pt x="607" y="457"/>
                                    <a:pt x="607" y="456"/>
                                    <a:pt x="607" y="455"/>
                                  </a:cubicBezTo>
                                  <a:cubicBezTo>
                                    <a:pt x="607" y="448"/>
                                    <a:pt x="613" y="442"/>
                                    <a:pt x="621" y="442"/>
                                  </a:cubicBezTo>
                                  <a:cubicBezTo>
                                    <a:pt x="628" y="442"/>
                                    <a:pt x="634" y="448"/>
                                    <a:pt x="634" y="455"/>
                                  </a:cubicBezTo>
                                  <a:cubicBezTo>
                                    <a:pt x="634" y="456"/>
                                    <a:pt x="634" y="457"/>
                                    <a:pt x="634" y="457"/>
                                  </a:cubicBezTo>
                                  <a:cubicBezTo>
                                    <a:pt x="636" y="458"/>
                                    <a:pt x="638" y="459"/>
                                    <a:pt x="640" y="459"/>
                                  </a:cubicBezTo>
                                  <a:cubicBezTo>
                                    <a:pt x="640" y="458"/>
                                    <a:pt x="640" y="457"/>
                                    <a:pt x="640" y="455"/>
                                  </a:cubicBezTo>
                                  <a:close/>
                                  <a:moveTo>
                                    <a:pt x="648" y="455"/>
                                  </a:moveTo>
                                  <a:cubicBezTo>
                                    <a:pt x="648" y="448"/>
                                    <a:pt x="645" y="441"/>
                                    <a:pt x="640" y="436"/>
                                  </a:cubicBezTo>
                                  <a:cubicBezTo>
                                    <a:pt x="635" y="431"/>
                                    <a:pt x="628" y="428"/>
                                    <a:pt x="621" y="428"/>
                                  </a:cubicBezTo>
                                  <a:cubicBezTo>
                                    <a:pt x="613" y="428"/>
                                    <a:pt x="607" y="431"/>
                                    <a:pt x="602" y="436"/>
                                  </a:cubicBezTo>
                                  <a:cubicBezTo>
                                    <a:pt x="597" y="441"/>
                                    <a:pt x="594" y="448"/>
                                    <a:pt x="594" y="455"/>
                                  </a:cubicBezTo>
                                  <a:cubicBezTo>
                                    <a:pt x="594" y="458"/>
                                    <a:pt x="594" y="460"/>
                                    <a:pt x="595" y="463"/>
                                  </a:cubicBezTo>
                                  <a:cubicBezTo>
                                    <a:pt x="596" y="462"/>
                                    <a:pt x="598" y="461"/>
                                    <a:pt x="600" y="460"/>
                                  </a:cubicBezTo>
                                  <a:cubicBezTo>
                                    <a:pt x="600" y="458"/>
                                    <a:pt x="600" y="457"/>
                                    <a:pt x="600" y="455"/>
                                  </a:cubicBezTo>
                                  <a:cubicBezTo>
                                    <a:pt x="600" y="444"/>
                                    <a:pt x="609" y="434"/>
                                    <a:pt x="621" y="434"/>
                                  </a:cubicBezTo>
                                  <a:cubicBezTo>
                                    <a:pt x="632" y="434"/>
                                    <a:pt x="642" y="444"/>
                                    <a:pt x="642" y="455"/>
                                  </a:cubicBezTo>
                                  <a:cubicBezTo>
                                    <a:pt x="642" y="457"/>
                                    <a:pt x="642" y="458"/>
                                    <a:pt x="641" y="460"/>
                                  </a:cubicBezTo>
                                  <a:cubicBezTo>
                                    <a:pt x="643" y="461"/>
                                    <a:pt x="645" y="462"/>
                                    <a:pt x="647" y="463"/>
                                  </a:cubicBezTo>
                                  <a:cubicBezTo>
                                    <a:pt x="648" y="460"/>
                                    <a:pt x="648" y="458"/>
                                    <a:pt x="648" y="455"/>
                                  </a:cubicBezTo>
                                  <a:close/>
                                  <a:moveTo>
                                    <a:pt x="651" y="465"/>
                                  </a:moveTo>
                                  <a:cubicBezTo>
                                    <a:pt x="652" y="465"/>
                                    <a:pt x="653" y="464"/>
                                    <a:pt x="654" y="463"/>
                                  </a:cubicBezTo>
                                  <a:cubicBezTo>
                                    <a:pt x="655" y="461"/>
                                    <a:pt x="655" y="458"/>
                                    <a:pt x="655" y="455"/>
                                  </a:cubicBezTo>
                                  <a:cubicBezTo>
                                    <a:pt x="655" y="446"/>
                                    <a:pt x="651" y="437"/>
                                    <a:pt x="645" y="431"/>
                                  </a:cubicBezTo>
                                  <a:cubicBezTo>
                                    <a:pt x="639" y="425"/>
                                    <a:pt x="630" y="421"/>
                                    <a:pt x="621" y="421"/>
                                  </a:cubicBezTo>
                                  <a:cubicBezTo>
                                    <a:pt x="611" y="421"/>
                                    <a:pt x="603" y="425"/>
                                    <a:pt x="597" y="431"/>
                                  </a:cubicBezTo>
                                  <a:cubicBezTo>
                                    <a:pt x="590" y="437"/>
                                    <a:pt x="587" y="446"/>
                                    <a:pt x="587" y="455"/>
                                  </a:cubicBezTo>
                                  <a:cubicBezTo>
                                    <a:pt x="587" y="458"/>
                                    <a:pt x="587" y="461"/>
                                    <a:pt x="588" y="464"/>
                                  </a:cubicBezTo>
                                  <a:cubicBezTo>
                                    <a:pt x="589" y="464"/>
                                    <a:pt x="589" y="465"/>
                                    <a:pt x="590" y="466"/>
                                  </a:cubicBezTo>
                                  <a:cubicBezTo>
                                    <a:pt x="591" y="465"/>
                                    <a:pt x="592" y="464"/>
                                    <a:pt x="593" y="464"/>
                                  </a:cubicBezTo>
                                  <a:cubicBezTo>
                                    <a:pt x="592" y="461"/>
                                    <a:pt x="592" y="458"/>
                                    <a:pt x="592" y="455"/>
                                  </a:cubicBezTo>
                                  <a:cubicBezTo>
                                    <a:pt x="592" y="440"/>
                                    <a:pt x="605" y="427"/>
                                    <a:pt x="621" y="427"/>
                                  </a:cubicBezTo>
                                  <a:cubicBezTo>
                                    <a:pt x="637" y="427"/>
                                    <a:pt x="650" y="440"/>
                                    <a:pt x="650" y="455"/>
                                  </a:cubicBezTo>
                                  <a:cubicBezTo>
                                    <a:pt x="650" y="458"/>
                                    <a:pt x="649" y="461"/>
                                    <a:pt x="648" y="464"/>
                                  </a:cubicBezTo>
                                  <a:cubicBezTo>
                                    <a:pt x="649" y="464"/>
                                    <a:pt x="650" y="465"/>
                                    <a:pt x="651" y="465"/>
                                  </a:cubicBezTo>
                                  <a:close/>
                                  <a:moveTo>
                                    <a:pt x="693" y="491"/>
                                  </a:moveTo>
                                  <a:cubicBezTo>
                                    <a:pt x="690" y="489"/>
                                    <a:pt x="685" y="487"/>
                                    <a:pt x="681" y="487"/>
                                  </a:cubicBezTo>
                                  <a:cubicBezTo>
                                    <a:pt x="677" y="487"/>
                                    <a:pt x="673" y="489"/>
                                    <a:pt x="669" y="491"/>
                                  </a:cubicBezTo>
                                  <a:cubicBezTo>
                                    <a:pt x="670" y="493"/>
                                    <a:pt x="671" y="495"/>
                                    <a:pt x="671" y="497"/>
                                  </a:cubicBezTo>
                                  <a:cubicBezTo>
                                    <a:pt x="674" y="495"/>
                                    <a:pt x="677" y="493"/>
                                    <a:pt x="681" y="493"/>
                                  </a:cubicBezTo>
                                  <a:cubicBezTo>
                                    <a:pt x="685" y="493"/>
                                    <a:pt x="689" y="495"/>
                                    <a:pt x="691" y="498"/>
                                  </a:cubicBezTo>
                                  <a:cubicBezTo>
                                    <a:pt x="692" y="496"/>
                                    <a:pt x="692" y="494"/>
                                    <a:pt x="693" y="491"/>
                                  </a:cubicBezTo>
                                  <a:close/>
                                  <a:moveTo>
                                    <a:pt x="696" y="484"/>
                                  </a:moveTo>
                                  <a:cubicBezTo>
                                    <a:pt x="691" y="481"/>
                                    <a:pt x="686" y="480"/>
                                    <a:pt x="681" y="480"/>
                                  </a:cubicBezTo>
                                  <a:cubicBezTo>
                                    <a:pt x="676" y="480"/>
                                    <a:pt x="671" y="481"/>
                                    <a:pt x="666" y="484"/>
                                  </a:cubicBezTo>
                                  <a:cubicBezTo>
                                    <a:pt x="667" y="485"/>
                                    <a:pt x="668" y="487"/>
                                    <a:pt x="669" y="489"/>
                                  </a:cubicBezTo>
                                  <a:cubicBezTo>
                                    <a:pt x="672" y="487"/>
                                    <a:pt x="676" y="486"/>
                                    <a:pt x="681" y="486"/>
                                  </a:cubicBezTo>
                                  <a:cubicBezTo>
                                    <a:pt x="686" y="486"/>
                                    <a:pt x="690" y="487"/>
                                    <a:pt x="693" y="490"/>
                                  </a:cubicBezTo>
                                  <a:cubicBezTo>
                                    <a:pt x="694" y="488"/>
                                    <a:pt x="695" y="486"/>
                                    <a:pt x="696" y="484"/>
                                  </a:cubicBezTo>
                                  <a:close/>
                                  <a:moveTo>
                                    <a:pt x="699" y="478"/>
                                  </a:moveTo>
                                  <a:cubicBezTo>
                                    <a:pt x="694" y="475"/>
                                    <a:pt x="688" y="473"/>
                                    <a:pt x="681" y="473"/>
                                  </a:cubicBezTo>
                                  <a:cubicBezTo>
                                    <a:pt x="674" y="473"/>
                                    <a:pt x="668" y="474"/>
                                    <a:pt x="663" y="478"/>
                                  </a:cubicBezTo>
                                  <a:cubicBezTo>
                                    <a:pt x="664" y="479"/>
                                    <a:pt x="665" y="481"/>
                                    <a:pt x="666" y="482"/>
                                  </a:cubicBezTo>
                                  <a:cubicBezTo>
                                    <a:pt x="670" y="480"/>
                                    <a:pt x="675" y="478"/>
                                    <a:pt x="681" y="478"/>
                                  </a:cubicBezTo>
                                  <a:cubicBezTo>
                                    <a:pt x="687" y="478"/>
                                    <a:pt x="692" y="480"/>
                                    <a:pt x="697" y="483"/>
                                  </a:cubicBezTo>
                                  <a:cubicBezTo>
                                    <a:pt x="697" y="481"/>
                                    <a:pt x="698" y="480"/>
                                    <a:pt x="699" y="478"/>
                                  </a:cubicBezTo>
                                  <a:close/>
                                  <a:moveTo>
                                    <a:pt x="704" y="472"/>
                                  </a:moveTo>
                                  <a:cubicBezTo>
                                    <a:pt x="697" y="467"/>
                                    <a:pt x="689" y="465"/>
                                    <a:pt x="681" y="465"/>
                                  </a:cubicBezTo>
                                  <a:cubicBezTo>
                                    <a:pt x="672" y="465"/>
                                    <a:pt x="665" y="467"/>
                                    <a:pt x="658" y="472"/>
                                  </a:cubicBezTo>
                                  <a:cubicBezTo>
                                    <a:pt x="659" y="473"/>
                                    <a:pt x="661" y="475"/>
                                    <a:pt x="662" y="476"/>
                                  </a:cubicBezTo>
                                  <a:cubicBezTo>
                                    <a:pt x="667" y="473"/>
                                    <a:pt x="674" y="471"/>
                                    <a:pt x="681" y="471"/>
                                  </a:cubicBezTo>
                                  <a:cubicBezTo>
                                    <a:pt x="688" y="471"/>
                                    <a:pt x="695" y="473"/>
                                    <a:pt x="700" y="477"/>
                                  </a:cubicBezTo>
                                  <a:cubicBezTo>
                                    <a:pt x="701" y="475"/>
                                    <a:pt x="703" y="473"/>
                                    <a:pt x="704" y="472"/>
                                  </a:cubicBezTo>
                                  <a:close/>
                                  <a:moveTo>
                                    <a:pt x="710" y="467"/>
                                  </a:moveTo>
                                  <a:cubicBezTo>
                                    <a:pt x="702" y="461"/>
                                    <a:pt x="692" y="457"/>
                                    <a:pt x="681" y="457"/>
                                  </a:cubicBezTo>
                                  <a:cubicBezTo>
                                    <a:pt x="670" y="457"/>
                                    <a:pt x="660" y="461"/>
                                    <a:pt x="652" y="466"/>
                                  </a:cubicBezTo>
                                  <a:cubicBezTo>
                                    <a:pt x="654" y="468"/>
                                    <a:pt x="655" y="469"/>
                                    <a:pt x="657" y="470"/>
                                  </a:cubicBezTo>
                                  <a:cubicBezTo>
                                    <a:pt x="664" y="466"/>
                                    <a:pt x="672" y="463"/>
                                    <a:pt x="681" y="463"/>
                                  </a:cubicBezTo>
                                  <a:cubicBezTo>
                                    <a:pt x="690" y="463"/>
                                    <a:pt x="698" y="466"/>
                                    <a:pt x="705" y="471"/>
                                  </a:cubicBezTo>
                                  <a:cubicBezTo>
                                    <a:pt x="707" y="469"/>
                                    <a:pt x="708" y="468"/>
                                    <a:pt x="710" y="467"/>
                                  </a:cubicBezTo>
                                  <a:close/>
                                  <a:moveTo>
                                    <a:pt x="747" y="455"/>
                                  </a:moveTo>
                                  <a:cubicBezTo>
                                    <a:pt x="747" y="453"/>
                                    <a:pt x="745" y="450"/>
                                    <a:pt x="742" y="450"/>
                                  </a:cubicBezTo>
                                  <a:cubicBezTo>
                                    <a:pt x="739" y="450"/>
                                    <a:pt x="737" y="453"/>
                                    <a:pt x="737" y="455"/>
                                  </a:cubicBezTo>
                                  <a:cubicBezTo>
                                    <a:pt x="737" y="456"/>
                                    <a:pt x="737" y="456"/>
                                    <a:pt x="737" y="456"/>
                                  </a:cubicBezTo>
                                  <a:cubicBezTo>
                                    <a:pt x="738" y="456"/>
                                    <a:pt x="740" y="456"/>
                                    <a:pt x="742" y="456"/>
                                  </a:cubicBezTo>
                                  <a:cubicBezTo>
                                    <a:pt x="743" y="456"/>
                                    <a:pt x="745" y="456"/>
                                    <a:pt x="747" y="456"/>
                                  </a:cubicBezTo>
                                  <a:cubicBezTo>
                                    <a:pt x="747" y="456"/>
                                    <a:pt x="747" y="456"/>
                                    <a:pt x="747" y="455"/>
                                  </a:cubicBezTo>
                                  <a:close/>
                                  <a:moveTo>
                                    <a:pt x="754" y="455"/>
                                  </a:moveTo>
                                  <a:cubicBezTo>
                                    <a:pt x="754" y="449"/>
                                    <a:pt x="748" y="443"/>
                                    <a:pt x="742" y="443"/>
                                  </a:cubicBezTo>
                                  <a:cubicBezTo>
                                    <a:pt x="735" y="443"/>
                                    <a:pt x="730" y="449"/>
                                    <a:pt x="730" y="455"/>
                                  </a:cubicBezTo>
                                  <a:cubicBezTo>
                                    <a:pt x="730" y="456"/>
                                    <a:pt x="730" y="456"/>
                                    <a:pt x="730" y="457"/>
                                  </a:cubicBezTo>
                                  <a:cubicBezTo>
                                    <a:pt x="732" y="457"/>
                                    <a:pt x="733" y="456"/>
                                    <a:pt x="735" y="456"/>
                                  </a:cubicBezTo>
                                  <a:cubicBezTo>
                                    <a:pt x="735" y="456"/>
                                    <a:pt x="735" y="456"/>
                                    <a:pt x="735" y="455"/>
                                  </a:cubicBezTo>
                                  <a:cubicBezTo>
                                    <a:pt x="735" y="452"/>
                                    <a:pt x="738" y="449"/>
                                    <a:pt x="742" y="449"/>
                                  </a:cubicBezTo>
                                  <a:cubicBezTo>
                                    <a:pt x="745" y="449"/>
                                    <a:pt x="748" y="452"/>
                                    <a:pt x="748" y="455"/>
                                  </a:cubicBezTo>
                                  <a:cubicBezTo>
                                    <a:pt x="748" y="456"/>
                                    <a:pt x="748" y="456"/>
                                    <a:pt x="748" y="456"/>
                                  </a:cubicBezTo>
                                  <a:cubicBezTo>
                                    <a:pt x="750" y="456"/>
                                    <a:pt x="752" y="457"/>
                                    <a:pt x="754" y="457"/>
                                  </a:cubicBezTo>
                                  <a:cubicBezTo>
                                    <a:pt x="754" y="456"/>
                                    <a:pt x="754" y="456"/>
                                    <a:pt x="754" y="455"/>
                                  </a:cubicBezTo>
                                  <a:close/>
                                  <a:moveTo>
                                    <a:pt x="761" y="455"/>
                                  </a:moveTo>
                                  <a:cubicBezTo>
                                    <a:pt x="761" y="450"/>
                                    <a:pt x="759" y="445"/>
                                    <a:pt x="755" y="442"/>
                                  </a:cubicBezTo>
                                  <a:cubicBezTo>
                                    <a:pt x="752" y="438"/>
                                    <a:pt x="747" y="436"/>
                                    <a:pt x="742" y="436"/>
                                  </a:cubicBezTo>
                                  <a:cubicBezTo>
                                    <a:pt x="736" y="436"/>
                                    <a:pt x="731" y="438"/>
                                    <a:pt x="728" y="442"/>
                                  </a:cubicBezTo>
                                  <a:cubicBezTo>
                                    <a:pt x="724" y="445"/>
                                    <a:pt x="722" y="450"/>
                                    <a:pt x="722" y="455"/>
                                  </a:cubicBezTo>
                                  <a:cubicBezTo>
                                    <a:pt x="722" y="457"/>
                                    <a:pt x="722" y="458"/>
                                    <a:pt x="723" y="459"/>
                                  </a:cubicBezTo>
                                  <a:cubicBezTo>
                                    <a:pt x="724" y="459"/>
                                    <a:pt x="726" y="458"/>
                                    <a:pt x="728" y="457"/>
                                  </a:cubicBezTo>
                                  <a:cubicBezTo>
                                    <a:pt x="728" y="457"/>
                                    <a:pt x="728" y="456"/>
                                    <a:pt x="728" y="455"/>
                                  </a:cubicBezTo>
                                  <a:cubicBezTo>
                                    <a:pt x="728" y="448"/>
                                    <a:pt x="734" y="442"/>
                                    <a:pt x="742" y="442"/>
                                  </a:cubicBezTo>
                                  <a:cubicBezTo>
                                    <a:pt x="749" y="442"/>
                                    <a:pt x="755" y="448"/>
                                    <a:pt x="755" y="455"/>
                                  </a:cubicBezTo>
                                  <a:cubicBezTo>
                                    <a:pt x="755" y="456"/>
                                    <a:pt x="755" y="457"/>
                                    <a:pt x="755" y="457"/>
                                  </a:cubicBezTo>
                                  <a:cubicBezTo>
                                    <a:pt x="757" y="458"/>
                                    <a:pt x="759" y="459"/>
                                    <a:pt x="761" y="459"/>
                                  </a:cubicBezTo>
                                  <a:cubicBezTo>
                                    <a:pt x="761" y="458"/>
                                    <a:pt x="761" y="457"/>
                                    <a:pt x="761" y="455"/>
                                  </a:cubicBezTo>
                                  <a:close/>
                                  <a:moveTo>
                                    <a:pt x="769" y="455"/>
                                  </a:moveTo>
                                  <a:cubicBezTo>
                                    <a:pt x="769" y="448"/>
                                    <a:pt x="766" y="441"/>
                                    <a:pt x="761" y="436"/>
                                  </a:cubicBezTo>
                                  <a:cubicBezTo>
                                    <a:pt x="756" y="431"/>
                                    <a:pt x="749" y="428"/>
                                    <a:pt x="742" y="428"/>
                                  </a:cubicBezTo>
                                  <a:cubicBezTo>
                                    <a:pt x="734" y="428"/>
                                    <a:pt x="727" y="431"/>
                                    <a:pt x="722" y="436"/>
                                  </a:cubicBezTo>
                                  <a:cubicBezTo>
                                    <a:pt x="718" y="441"/>
                                    <a:pt x="714" y="448"/>
                                    <a:pt x="714" y="455"/>
                                  </a:cubicBezTo>
                                  <a:cubicBezTo>
                                    <a:pt x="714" y="458"/>
                                    <a:pt x="715" y="460"/>
                                    <a:pt x="715" y="463"/>
                                  </a:cubicBezTo>
                                  <a:cubicBezTo>
                                    <a:pt x="717" y="462"/>
                                    <a:pt x="719" y="461"/>
                                    <a:pt x="721" y="460"/>
                                  </a:cubicBezTo>
                                  <a:cubicBezTo>
                                    <a:pt x="721" y="458"/>
                                    <a:pt x="721" y="457"/>
                                    <a:pt x="721" y="455"/>
                                  </a:cubicBezTo>
                                  <a:cubicBezTo>
                                    <a:pt x="721" y="444"/>
                                    <a:pt x="730" y="434"/>
                                    <a:pt x="742" y="434"/>
                                  </a:cubicBezTo>
                                  <a:cubicBezTo>
                                    <a:pt x="753" y="434"/>
                                    <a:pt x="763" y="444"/>
                                    <a:pt x="763" y="455"/>
                                  </a:cubicBezTo>
                                  <a:cubicBezTo>
                                    <a:pt x="763" y="457"/>
                                    <a:pt x="763" y="458"/>
                                    <a:pt x="762" y="460"/>
                                  </a:cubicBezTo>
                                  <a:cubicBezTo>
                                    <a:pt x="764" y="461"/>
                                    <a:pt x="766" y="462"/>
                                    <a:pt x="768" y="463"/>
                                  </a:cubicBezTo>
                                  <a:cubicBezTo>
                                    <a:pt x="769" y="460"/>
                                    <a:pt x="769" y="458"/>
                                    <a:pt x="769" y="455"/>
                                  </a:cubicBezTo>
                                  <a:close/>
                                  <a:moveTo>
                                    <a:pt x="772" y="466"/>
                                  </a:moveTo>
                                  <a:cubicBezTo>
                                    <a:pt x="773" y="465"/>
                                    <a:pt x="774" y="464"/>
                                    <a:pt x="775" y="464"/>
                                  </a:cubicBezTo>
                                  <a:cubicBezTo>
                                    <a:pt x="776" y="461"/>
                                    <a:pt x="776" y="458"/>
                                    <a:pt x="776" y="455"/>
                                  </a:cubicBezTo>
                                  <a:cubicBezTo>
                                    <a:pt x="776" y="446"/>
                                    <a:pt x="772" y="437"/>
                                    <a:pt x="766" y="431"/>
                                  </a:cubicBezTo>
                                  <a:cubicBezTo>
                                    <a:pt x="760" y="425"/>
                                    <a:pt x="751" y="421"/>
                                    <a:pt x="742" y="421"/>
                                  </a:cubicBezTo>
                                  <a:cubicBezTo>
                                    <a:pt x="732" y="421"/>
                                    <a:pt x="724" y="425"/>
                                    <a:pt x="717" y="431"/>
                                  </a:cubicBezTo>
                                  <a:cubicBezTo>
                                    <a:pt x="711" y="437"/>
                                    <a:pt x="707" y="446"/>
                                    <a:pt x="707" y="455"/>
                                  </a:cubicBezTo>
                                  <a:cubicBezTo>
                                    <a:pt x="707" y="458"/>
                                    <a:pt x="708" y="461"/>
                                    <a:pt x="708" y="464"/>
                                  </a:cubicBezTo>
                                  <a:cubicBezTo>
                                    <a:pt x="709" y="464"/>
                                    <a:pt x="710" y="465"/>
                                    <a:pt x="711" y="466"/>
                                  </a:cubicBezTo>
                                  <a:cubicBezTo>
                                    <a:pt x="712" y="465"/>
                                    <a:pt x="713" y="464"/>
                                    <a:pt x="714" y="464"/>
                                  </a:cubicBezTo>
                                  <a:cubicBezTo>
                                    <a:pt x="713" y="461"/>
                                    <a:pt x="713" y="458"/>
                                    <a:pt x="713" y="455"/>
                                  </a:cubicBezTo>
                                  <a:cubicBezTo>
                                    <a:pt x="713" y="440"/>
                                    <a:pt x="726" y="427"/>
                                    <a:pt x="742" y="427"/>
                                  </a:cubicBezTo>
                                  <a:cubicBezTo>
                                    <a:pt x="758" y="427"/>
                                    <a:pt x="770" y="440"/>
                                    <a:pt x="770" y="455"/>
                                  </a:cubicBezTo>
                                  <a:cubicBezTo>
                                    <a:pt x="770" y="458"/>
                                    <a:pt x="770" y="461"/>
                                    <a:pt x="769" y="464"/>
                                  </a:cubicBezTo>
                                  <a:cubicBezTo>
                                    <a:pt x="770" y="464"/>
                                    <a:pt x="771" y="465"/>
                                    <a:pt x="772" y="466"/>
                                  </a:cubicBezTo>
                                  <a:close/>
                                  <a:moveTo>
                                    <a:pt x="815" y="491"/>
                                  </a:moveTo>
                                  <a:cubicBezTo>
                                    <a:pt x="811" y="489"/>
                                    <a:pt x="807" y="487"/>
                                    <a:pt x="803" y="487"/>
                                  </a:cubicBezTo>
                                  <a:cubicBezTo>
                                    <a:pt x="798" y="487"/>
                                    <a:pt x="794" y="489"/>
                                    <a:pt x="791" y="492"/>
                                  </a:cubicBezTo>
                                  <a:cubicBezTo>
                                    <a:pt x="791" y="494"/>
                                    <a:pt x="792" y="496"/>
                                    <a:pt x="792" y="498"/>
                                  </a:cubicBezTo>
                                  <a:cubicBezTo>
                                    <a:pt x="795" y="495"/>
                                    <a:pt x="798" y="493"/>
                                    <a:pt x="803" y="493"/>
                                  </a:cubicBezTo>
                                  <a:cubicBezTo>
                                    <a:pt x="807" y="493"/>
                                    <a:pt x="811" y="495"/>
                                    <a:pt x="813" y="498"/>
                                  </a:cubicBezTo>
                                  <a:cubicBezTo>
                                    <a:pt x="814" y="496"/>
                                    <a:pt x="814" y="494"/>
                                    <a:pt x="815" y="491"/>
                                  </a:cubicBezTo>
                                  <a:close/>
                                  <a:moveTo>
                                    <a:pt x="818" y="484"/>
                                  </a:moveTo>
                                  <a:cubicBezTo>
                                    <a:pt x="813" y="481"/>
                                    <a:pt x="808" y="480"/>
                                    <a:pt x="803" y="480"/>
                                  </a:cubicBezTo>
                                  <a:cubicBezTo>
                                    <a:pt x="797" y="480"/>
                                    <a:pt x="792" y="481"/>
                                    <a:pt x="788" y="484"/>
                                  </a:cubicBezTo>
                                  <a:cubicBezTo>
                                    <a:pt x="789" y="486"/>
                                    <a:pt x="789" y="488"/>
                                    <a:pt x="790" y="490"/>
                                  </a:cubicBezTo>
                                  <a:cubicBezTo>
                                    <a:pt x="794" y="487"/>
                                    <a:pt x="798" y="486"/>
                                    <a:pt x="803" y="486"/>
                                  </a:cubicBezTo>
                                  <a:cubicBezTo>
                                    <a:pt x="807" y="486"/>
                                    <a:pt x="812" y="487"/>
                                    <a:pt x="815" y="490"/>
                                  </a:cubicBezTo>
                                  <a:cubicBezTo>
                                    <a:pt x="816" y="488"/>
                                    <a:pt x="817" y="486"/>
                                    <a:pt x="818" y="484"/>
                                  </a:cubicBezTo>
                                  <a:close/>
                                  <a:moveTo>
                                    <a:pt x="821" y="478"/>
                                  </a:moveTo>
                                  <a:cubicBezTo>
                                    <a:pt x="816" y="475"/>
                                    <a:pt x="810" y="473"/>
                                    <a:pt x="803" y="473"/>
                                  </a:cubicBezTo>
                                  <a:cubicBezTo>
                                    <a:pt x="796" y="473"/>
                                    <a:pt x="789" y="475"/>
                                    <a:pt x="784" y="478"/>
                                  </a:cubicBezTo>
                                  <a:cubicBezTo>
                                    <a:pt x="785" y="480"/>
                                    <a:pt x="786" y="481"/>
                                    <a:pt x="787" y="483"/>
                                  </a:cubicBezTo>
                                  <a:cubicBezTo>
                                    <a:pt x="791" y="480"/>
                                    <a:pt x="797" y="478"/>
                                    <a:pt x="803" y="478"/>
                                  </a:cubicBezTo>
                                  <a:cubicBezTo>
                                    <a:pt x="809" y="478"/>
                                    <a:pt x="814" y="480"/>
                                    <a:pt x="818" y="483"/>
                                  </a:cubicBezTo>
                                  <a:cubicBezTo>
                                    <a:pt x="819" y="481"/>
                                    <a:pt x="820" y="480"/>
                                    <a:pt x="821" y="478"/>
                                  </a:cubicBezTo>
                                  <a:close/>
                                  <a:moveTo>
                                    <a:pt x="826" y="472"/>
                                  </a:moveTo>
                                  <a:cubicBezTo>
                                    <a:pt x="819" y="467"/>
                                    <a:pt x="811" y="465"/>
                                    <a:pt x="803" y="465"/>
                                  </a:cubicBezTo>
                                  <a:cubicBezTo>
                                    <a:pt x="794" y="465"/>
                                    <a:pt x="786" y="468"/>
                                    <a:pt x="779" y="472"/>
                                  </a:cubicBezTo>
                                  <a:cubicBezTo>
                                    <a:pt x="781" y="474"/>
                                    <a:pt x="782" y="475"/>
                                    <a:pt x="783" y="477"/>
                                  </a:cubicBezTo>
                                  <a:cubicBezTo>
                                    <a:pt x="789" y="473"/>
                                    <a:pt x="795" y="471"/>
                                    <a:pt x="803" y="471"/>
                                  </a:cubicBezTo>
                                  <a:cubicBezTo>
                                    <a:pt x="810" y="471"/>
                                    <a:pt x="817" y="473"/>
                                    <a:pt x="822" y="477"/>
                                  </a:cubicBezTo>
                                  <a:cubicBezTo>
                                    <a:pt x="823" y="475"/>
                                    <a:pt x="825" y="473"/>
                                    <a:pt x="826" y="472"/>
                                  </a:cubicBezTo>
                                  <a:close/>
                                  <a:moveTo>
                                    <a:pt x="832" y="467"/>
                                  </a:moveTo>
                                  <a:cubicBezTo>
                                    <a:pt x="824" y="461"/>
                                    <a:pt x="814" y="457"/>
                                    <a:pt x="803" y="457"/>
                                  </a:cubicBezTo>
                                  <a:cubicBezTo>
                                    <a:pt x="792" y="457"/>
                                    <a:pt x="782" y="461"/>
                                    <a:pt x="773" y="467"/>
                                  </a:cubicBezTo>
                                  <a:cubicBezTo>
                                    <a:pt x="775" y="468"/>
                                    <a:pt x="777" y="469"/>
                                    <a:pt x="778" y="471"/>
                                  </a:cubicBezTo>
                                  <a:cubicBezTo>
                                    <a:pt x="785" y="466"/>
                                    <a:pt x="794" y="463"/>
                                    <a:pt x="803" y="463"/>
                                  </a:cubicBezTo>
                                  <a:cubicBezTo>
                                    <a:pt x="812" y="463"/>
                                    <a:pt x="820" y="466"/>
                                    <a:pt x="827" y="471"/>
                                  </a:cubicBezTo>
                                  <a:cubicBezTo>
                                    <a:pt x="829" y="469"/>
                                    <a:pt x="830" y="468"/>
                                    <a:pt x="832" y="467"/>
                                  </a:cubicBezTo>
                                  <a:close/>
                                  <a:moveTo>
                                    <a:pt x="869" y="455"/>
                                  </a:moveTo>
                                  <a:cubicBezTo>
                                    <a:pt x="869" y="453"/>
                                    <a:pt x="866" y="450"/>
                                    <a:pt x="864" y="450"/>
                                  </a:cubicBezTo>
                                  <a:cubicBezTo>
                                    <a:pt x="861" y="450"/>
                                    <a:pt x="858" y="453"/>
                                    <a:pt x="858" y="455"/>
                                  </a:cubicBezTo>
                                  <a:cubicBezTo>
                                    <a:pt x="858" y="456"/>
                                    <a:pt x="859" y="456"/>
                                    <a:pt x="859" y="456"/>
                                  </a:cubicBezTo>
                                  <a:cubicBezTo>
                                    <a:pt x="860" y="456"/>
                                    <a:pt x="862" y="456"/>
                                    <a:pt x="864" y="456"/>
                                  </a:cubicBezTo>
                                  <a:cubicBezTo>
                                    <a:pt x="865" y="456"/>
                                    <a:pt x="867" y="456"/>
                                    <a:pt x="869" y="456"/>
                                  </a:cubicBezTo>
                                  <a:cubicBezTo>
                                    <a:pt x="869" y="456"/>
                                    <a:pt x="869" y="456"/>
                                    <a:pt x="869" y="455"/>
                                  </a:cubicBezTo>
                                  <a:close/>
                                  <a:moveTo>
                                    <a:pt x="876" y="455"/>
                                  </a:moveTo>
                                  <a:cubicBezTo>
                                    <a:pt x="876" y="449"/>
                                    <a:pt x="870" y="443"/>
                                    <a:pt x="864" y="443"/>
                                  </a:cubicBezTo>
                                  <a:cubicBezTo>
                                    <a:pt x="857" y="443"/>
                                    <a:pt x="852" y="449"/>
                                    <a:pt x="852" y="455"/>
                                  </a:cubicBezTo>
                                  <a:cubicBezTo>
                                    <a:pt x="852" y="456"/>
                                    <a:pt x="852" y="456"/>
                                    <a:pt x="852" y="457"/>
                                  </a:cubicBezTo>
                                  <a:cubicBezTo>
                                    <a:pt x="853" y="457"/>
                                    <a:pt x="855" y="456"/>
                                    <a:pt x="857" y="456"/>
                                  </a:cubicBezTo>
                                  <a:cubicBezTo>
                                    <a:pt x="857" y="456"/>
                                    <a:pt x="857" y="456"/>
                                    <a:pt x="857" y="455"/>
                                  </a:cubicBezTo>
                                  <a:cubicBezTo>
                                    <a:pt x="857" y="452"/>
                                    <a:pt x="860" y="449"/>
                                    <a:pt x="864" y="449"/>
                                  </a:cubicBezTo>
                                  <a:cubicBezTo>
                                    <a:pt x="867" y="449"/>
                                    <a:pt x="870" y="452"/>
                                    <a:pt x="870" y="455"/>
                                  </a:cubicBezTo>
                                  <a:cubicBezTo>
                                    <a:pt x="870" y="456"/>
                                    <a:pt x="870" y="456"/>
                                    <a:pt x="870" y="456"/>
                                  </a:cubicBezTo>
                                  <a:cubicBezTo>
                                    <a:pt x="872" y="456"/>
                                    <a:pt x="874" y="457"/>
                                    <a:pt x="875" y="457"/>
                                  </a:cubicBezTo>
                                  <a:cubicBezTo>
                                    <a:pt x="876" y="456"/>
                                    <a:pt x="876" y="456"/>
                                    <a:pt x="876" y="455"/>
                                  </a:cubicBezTo>
                                  <a:close/>
                                  <a:moveTo>
                                    <a:pt x="883" y="455"/>
                                  </a:moveTo>
                                  <a:cubicBezTo>
                                    <a:pt x="883" y="450"/>
                                    <a:pt x="881" y="445"/>
                                    <a:pt x="877" y="442"/>
                                  </a:cubicBezTo>
                                  <a:cubicBezTo>
                                    <a:pt x="874" y="438"/>
                                    <a:pt x="869" y="436"/>
                                    <a:pt x="864" y="436"/>
                                  </a:cubicBezTo>
                                  <a:cubicBezTo>
                                    <a:pt x="858" y="436"/>
                                    <a:pt x="853" y="438"/>
                                    <a:pt x="850" y="442"/>
                                  </a:cubicBezTo>
                                  <a:cubicBezTo>
                                    <a:pt x="846" y="445"/>
                                    <a:pt x="844" y="450"/>
                                    <a:pt x="844" y="455"/>
                                  </a:cubicBezTo>
                                  <a:cubicBezTo>
                                    <a:pt x="844" y="457"/>
                                    <a:pt x="844" y="458"/>
                                    <a:pt x="844" y="459"/>
                                  </a:cubicBezTo>
                                  <a:cubicBezTo>
                                    <a:pt x="846" y="459"/>
                                    <a:pt x="848" y="458"/>
                                    <a:pt x="850" y="457"/>
                                  </a:cubicBezTo>
                                  <a:cubicBezTo>
                                    <a:pt x="850" y="457"/>
                                    <a:pt x="850" y="456"/>
                                    <a:pt x="850" y="455"/>
                                  </a:cubicBezTo>
                                  <a:cubicBezTo>
                                    <a:pt x="850" y="448"/>
                                    <a:pt x="856" y="442"/>
                                    <a:pt x="864" y="442"/>
                                  </a:cubicBezTo>
                                  <a:cubicBezTo>
                                    <a:pt x="871" y="442"/>
                                    <a:pt x="877" y="448"/>
                                    <a:pt x="877" y="455"/>
                                  </a:cubicBezTo>
                                  <a:cubicBezTo>
                                    <a:pt x="877" y="456"/>
                                    <a:pt x="877" y="457"/>
                                    <a:pt x="877" y="457"/>
                                  </a:cubicBezTo>
                                  <a:cubicBezTo>
                                    <a:pt x="879" y="458"/>
                                    <a:pt x="881" y="459"/>
                                    <a:pt x="883" y="459"/>
                                  </a:cubicBezTo>
                                  <a:cubicBezTo>
                                    <a:pt x="883" y="458"/>
                                    <a:pt x="883" y="457"/>
                                    <a:pt x="883" y="455"/>
                                  </a:cubicBezTo>
                                  <a:close/>
                                  <a:moveTo>
                                    <a:pt x="891" y="455"/>
                                  </a:moveTo>
                                  <a:cubicBezTo>
                                    <a:pt x="891" y="448"/>
                                    <a:pt x="888" y="441"/>
                                    <a:pt x="883" y="436"/>
                                  </a:cubicBezTo>
                                  <a:cubicBezTo>
                                    <a:pt x="878" y="431"/>
                                    <a:pt x="871" y="428"/>
                                    <a:pt x="864" y="428"/>
                                  </a:cubicBezTo>
                                  <a:cubicBezTo>
                                    <a:pt x="856" y="428"/>
                                    <a:pt x="849" y="431"/>
                                    <a:pt x="844" y="436"/>
                                  </a:cubicBezTo>
                                  <a:cubicBezTo>
                                    <a:pt x="839" y="441"/>
                                    <a:pt x="836" y="448"/>
                                    <a:pt x="836" y="455"/>
                                  </a:cubicBezTo>
                                  <a:cubicBezTo>
                                    <a:pt x="836" y="458"/>
                                    <a:pt x="837" y="460"/>
                                    <a:pt x="837" y="463"/>
                                  </a:cubicBezTo>
                                  <a:cubicBezTo>
                                    <a:pt x="839" y="462"/>
                                    <a:pt x="841" y="461"/>
                                    <a:pt x="843" y="460"/>
                                  </a:cubicBezTo>
                                  <a:cubicBezTo>
                                    <a:pt x="843" y="458"/>
                                    <a:pt x="842" y="457"/>
                                    <a:pt x="842" y="455"/>
                                  </a:cubicBezTo>
                                  <a:cubicBezTo>
                                    <a:pt x="842" y="444"/>
                                    <a:pt x="852" y="434"/>
                                    <a:pt x="864" y="434"/>
                                  </a:cubicBezTo>
                                  <a:cubicBezTo>
                                    <a:pt x="875" y="434"/>
                                    <a:pt x="885" y="444"/>
                                    <a:pt x="885" y="455"/>
                                  </a:cubicBezTo>
                                  <a:cubicBezTo>
                                    <a:pt x="885" y="457"/>
                                    <a:pt x="884" y="458"/>
                                    <a:pt x="884" y="460"/>
                                  </a:cubicBezTo>
                                  <a:cubicBezTo>
                                    <a:pt x="886" y="461"/>
                                    <a:pt x="888" y="462"/>
                                    <a:pt x="890" y="463"/>
                                  </a:cubicBezTo>
                                  <a:cubicBezTo>
                                    <a:pt x="890" y="460"/>
                                    <a:pt x="891" y="458"/>
                                    <a:pt x="891" y="455"/>
                                  </a:cubicBezTo>
                                  <a:close/>
                                  <a:moveTo>
                                    <a:pt x="898" y="455"/>
                                  </a:moveTo>
                                  <a:cubicBezTo>
                                    <a:pt x="898" y="446"/>
                                    <a:pt x="894" y="437"/>
                                    <a:pt x="888" y="431"/>
                                  </a:cubicBezTo>
                                  <a:cubicBezTo>
                                    <a:pt x="882" y="425"/>
                                    <a:pt x="873" y="421"/>
                                    <a:pt x="864" y="421"/>
                                  </a:cubicBezTo>
                                  <a:cubicBezTo>
                                    <a:pt x="854" y="421"/>
                                    <a:pt x="846" y="425"/>
                                    <a:pt x="839" y="431"/>
                                  </a:cubicBezTo>
                                  <a:cubicBezTo>
                                    <a:pt x="833" y="437"/>
                                    <a:pt x="829" y="446"/>
                                    <a:pt x="829" y="455"/>
                                  </a:cubicBezTo>
                                  <a:cubicBezTo>
                                    <a:pt x="829" y="458"/>
                                    <a:pt x="830" y="461"/>
                                    <a:pt x="830" y="464"/>
                                  </a:cubicBezTo>
                                  <a:cubicBezTo>
                                    <a:pt x="831" y="464"/>
                                    <a:pt x="832" y="465"/>
                                    <a:pt x="833" y="466"/>
                                  </a:cubicBezTo>
                                  <a:cubicBezTo>
                                    <a:pt x="834" y="465"/>
                                    <a:pt x="835" y="464"/>
                                    <a:pt x="836" y="464"/>
                                  </a:cubicBezTo>
                                  <a:cubicBezTo>
                                    <a:pt x="835" y="461"/>
                                    <a:pt x="835" y="458"/>
                                    <a:pt x="835" y="455"/>
                                  </a:cubicBezTo>
                                  <a:cubicBezTo>
                                    <a:pt x="835" y="440"/>
                                    <a:pt x="848" y="427"/>
                                    <a:pt x="864" y="427"/>
                                  </a:cubicBezTo>
                                  <a:cubicBezTo>
                                    <a:pt x="879" y="427"/>
                                    <a:pt x="892" y="440"/>
                                    <a:pt x="892" y="455"/>
                                  </a:cubicBezTo>
                                  <a:cubicBezTo>
                                    <a:pt x="892" y="458"/>
                                    <a:pt x="892" y="461"/>
                                    <a:pt x="891" y="464"/>
                                  </a:cubicBezTo>
                                  <a:cubicBezTo>
                                    <a:pt x="892" y="464"/>
                                    <a:pt x="893" y="465"/>
                                    <a:pt x="894" y="465"/>
                                  </a:cubicBezTo>
                                  <a:cubicBezTo>
                                    <a:pt x="895" y="465"/>
                                    <a:pt x="896" y="464"/>
                                    <a:pt x="897" y="463"/>
                                  </a:cubicBezTo>
                                  <a:cubicBezTo>
                                    <a:pt x="897" y="461"/>
                                    <a:pt x="898" y="458"/>
                                    <a:pt x="898" y="455"/>
                                  </a:cubicBezTo>
                                  <a:close/>
                                  <a:moveTo>
                                    <a:pt x="906" y="455"/>
                                  </a:moveTo>
                                  <a:cubicBezTo>
                                    <a:pt x="906" y="444"/>
                                    <a:pt x="901" y="433"/>
                                    <a:pt x="893" y="426"/>
                                  </a:cubicBezTo>
                                  <a:cubicBezTo>
                                    <a:pt x="886" y="418"/>
                                    <a:pt x="875" y="413"/>
                                    <a:pt x="864" y="413"/>
                                  </a:cubicBezTo>
                                  <a:cubicBezTo>
                                    <a:pt x="852" y="413"/>
                                    <a:pt x="842" y="418"/>
                                    <a:pt x="834" y="426"/>
                                  </a:cubicBezTo>
                                  <a:cubicBezTo>
                                    <a:pt x="826" y="433"/>
                                    <a:pt x="822" y="444"/>
                                    <a:pt x="822" y="455"/>
                                  </a:cubicBezTo>
                                  <a:cubicBezTo>
                                    <a:pt x="822" y="457"/>
                                    <a:pt x="822" y="458"/>
                                    <a:pt x="822" y="459"/>
                                  </a:cubicBezTo>
                                  <a:cubicBezTo>
                                    <a:pt x="824" y="460"/>
                                    <a:pt x="826" y="461"/>
                                    <a:pt x="829" y="463"/>
                                  </a:cubicBezTo>
                                  <a:cubicBezTo>
                                    <a:pt x="828" y="460"/>
                                    <a:pt x="828" y="458"/>
                                    <a:pt x="828" y="455"/>
                                  </a:cubicBezTo>
                                  <a:cubicBezTo>
                                    <a:pt x="828" y="436"/>
                                    <a:pt x="844" y="420"/>
                                    <a:pt x="864" y="420"/>
                                  </a:cubicBezTo>
                                  <a:cubicBezTo>
                                    <a:pt x="883" y="420"/>
                                    <a:pt x="899" y="436"/>
                                    <a:pt x="899" y="455"/>
                                  </a:cubicBezTo>
                                  <a:cubicBezTo>
                                    <a:pt x="899" y="458"/>
                                    <a:pt x="899" y="460"/>
                                    <a:pt x="899" y="462"/>
                                  </a:cubicBezTo>
                                  <a:cubicBezTo>
                                    <a:pt x="901" y="461"/>
                                    <a:pt x="903" y="460"/>
                                    <a:pt x="905" y="459"/>
                                  </a:cubicBezTo>
                                  <a:cubicBezTo>
                                    <a:pt x="905" y="458"/>
                                    <a:pt x="906" y="457"/>
                                    <a:pt x="906" y="455"/>
                                  </a:cubicBezTo>
                                  <a:close/>
                                  <a:moveTo>
                                    <a:pt x="929" y="455"/>
                                  </a:moveTo>
                                  <a:cubicBezTo>
                                    <a:pt x="929" y="453"/>
                                    <a:pt x="926" y="450"/>
                                    <a:pt x="924" y="450"/>
                                  </a:cubicBezTo>
                                  <a:cubicBezTo>
                                    <a:pt x="921" y="450"/>
                                    <a:pt x="918" y="453"/>
                                    <a:pt x="918" y="455"/>
                                  </a:cubicBezTo>
                                  <a:cubicBezTo>
                                    <a:pt x="918" y="456"/>
                                    <a:pt x="918" y="456"/>
                                    <a:pt x="919" y="456"/>
                                  </a:cubicBezTo>
                                  <a:cubicBezTo>
                                    <a:pt x="920" y="456"/>
                                    <a:pt x="922" y="456"/>
                                    <a:pt x="924" y="456"/>
                                  </a:cubicBezTo>
                                  <a:cubicBezTo>
                                    <a:pt x="925" y="456"/>
                                    <a:pt x="927" y="456"/>
                                    <a:pt x="929" y="456"/>
                                  </a:cubicBezTo>
                                  <a:cubicBezTo>
                                    <a:pt x="929" y="456"/>
                                    <a:pt x="929" y="456"/>
                                    <a:pt x="929" y="455"/>
                                  </a:cubicBezTo>
                                  <a:close/>
                                  <a:moveTo>
                                    <a:pt x="933" y="455"/>
                                  </a:moveTo>
                                  <a:cubicBezTo>
                                    <a:pt x="933" y="453"/>
                                    <a:pt x="933" y="451"/>
                                    <a:pt x="934" y="449"/>
                                  </a:cubicBezTo>
                                  <a:cubicBezTo>
                                    <a:pt x="932" y="446"/>
                                    <a:pt x="928" y="443"/>
                                    <a:pt x="924" y="443"/>
                                  </a:cubicBezTo>
                                  <a:cubicBezTo>
                                    <a:pt x="920" y="443"/>
                                    <a:pt x="916" y="445"/>
                                    <a:pt x="914" y="448"/>
                                  </a:cubicBezTo>
                                  <a:cubicBezTo>
                                    <a:pt x="915" y="450"/>
                                    <a:pt x="915" y="453"/>
                                    <a:pt x="915" y="455"/>
                                  </a:cubicBezTo>
                                  <a:cubicBezTo>
                                    <a:pt x="915" y="456"/>
                                    <a:pt x="915" y="456"/>
                                    <a:pt x="915" y="456"/>
                                  </a:cubicBezTo>
                                  <a:cubicBezTo>
                                    <a:pt x="915" y="456"/>
                                    <a:pt x="916" y="456"/>
                                    <a:pt x="917" y="456"/>
                                  </a:cubicBezTo>
                                  <a:cubicBezTo>
                                    <a:pt x="917" y="456"/>
                                    <a:pt x="917" y="456"/>
                                    <a:pt x="917" y="455"/>
                                  </a:cubicBezTo>
                                  <a:cubicBezTo>
                                    <a:pt x="917" y="452"/>
                                    <a:pt x="920" y="449"/>
                                    <a:pt x="924" y="449"/>
                                  </a:cubicBezTo>
                                  <a:cubicBezTo>
                                    <a:pt x="927" y="449"/>
                                    <a:pt x="930" y="452"/>
                                    <a:pt x="930" y="455"/>
                                  </a:cubicBezTo>
                                  <a:cubicBezTo>
                                    <a:pt x="930" y="456"/>
                                    <a:pt x="930" y="456"/>
                                    <a:pt x="930" y="456"/>
                                  </a:cubicBezTo>
                                  <a:cubicBezTo>
                                    <a:pt x="931" y="456"/>
                                    <a:pt x="932" y="456"/>
                                    <a:pt x="933" y="457"/>
                                  </a:cubicBezTo>
                                  <a:cubicBezTo>
                                    <a:pt x="933" y="456"/>
                                    <a:pt x="933" y="456"/>
                                    <a:pt x="933" y="455"/>
                                  </a:cubicBezTo>
                                  <a:close/>
                                  <a:moveTo>
                                    <a:pt x="912" y="440"/>
                                  </a:moveTo>
                                  <a:cubicBezTo>
                                    <a:pt x="913" y="442"/>
                                    <a:pt x="913" y="444"/>
                                    <a:pt x="914" y="446"/>
                                  </a:cubicBezTo>
                                  <a:cubicBezTo>
                                    <a:pt x="916" y="443"/>
                                    <a:pt x="920" y="442"/>
                                    <a:pt x="924" y="442"/>
                                  </a:cubicBezTo>
                                  <a:cubicBezTo>
                                    <a:pt x="928" y="442"/>
                                    <a:pt x="931" y="444"/>
                                    <a:pt x="934" y="447"/>
                                  </a:cubicBezTo>
                                  <a:cubicBezTo>
                                    <a:pt x="934" y="444"/>
                                    <a:pt x="935" y="442"/>
                                    <a:pt x="936" y="440"/>
                                  </a:cubicBezTo>
                                  <a:cubicBezTo>
                                    <a:pt x="932" y="437"/>
                                    <a:pt x="928" y="436"/>
                                    <a:pt x="924" y="436"/>
                                  </a:cubicBezTo>
                                  <a:cubicBezTo>
                                    <a:pt x="919" y="436"/>
                                    <a:pt x="915" y="437"/>
                                    <a:pt x="912" y="440"/>
                                  </a:cubicBezTo>
                                  <a:close/>
                                  <a:moveTo>
                                    <a:pt x="864" y="406"/>
                                  </a:moveTo>
                                  <a:cubicBezTo>
                                    <a:pt x="850" y="406"/>
                                    <a:pt x="837" y="411"/>
                                    <a:pt x="828" y="420"/>
                                  </a:cubicBezTo>
                                  <a:cubicBezTo>
                                    <a:pt x="820" y="429"/>
                                    <a:pt x="814" y="442"/>
                                    <a:pt x="814" y="455"/>
                                  </a:cubicBezTo>
                                  <a:cubicBezTo>
                                    <a:pt x="814" y="456"/>
                                    <a:pt x="814" y="456"/>
                                    <a:pt x="814" y="457"/>
                                  </a:cubicBezTo>
                                  <a:cubicBezTo>
                                    <a:pt x="816" y="457"/>
                                    <a:pt x="818" y="458"/>
                                    <a:pt x="820" y="459"/>
                                  </a:cubicBezTo>
                                  <a:cubicBezTo>
                                    <a:pt x="820" y="458"/>
                                    <a:pt x="820" y="457"/>
                                    <a:pt x="820" y="455"/>
                                  </a:cubicBezTo>
                                  <a:cubicBezTo>
                                    <a:pt x="820" y="431"/>
                                    <a:pt x="840" y="412"/>
                                    <a:pt x="864" y="412"/>
                                  </a:cubicBezTo>
                                  <a:cubicBezTo>
                                    <a:pt x="888" y="412"/>
                                    <a:pt x="907" y="431"/>
                                    <a:pt x="907" y="455"/>
                                  </a:cubicBezTo>
                                  <a:cubicBezTo>
                                    <a:pt x="907" y="456"/>
                                    <a:pt x="907" y="457"/>
                                    <a:pt x="907" y="458"/>
                                  </a:cubicBezTo>
                                  <a:cubicBezTo>
                                    <a:pt x="909" y="458"/>
                                    <a:pt x="911" y="457"/>
                                    <a:pt x="913" y="457"/>
                                  </a:cubicBezTo>
                                  <a:cubicBezTo>
                                    <a:pt x="913" y="456"/>
                                    <a:pt x="913" y="456"/>
                                    <a:pt x="913" y="455"/>
                                  </a:cubicBezTo>
                                  <a:cubicBezTo>
                                    <a:pt x="913" y="442"/>
                                    <a:pt x="908" y="429"/>
                                    <a:pt x="899" y="420"/>
                                  </a:cubicBezTo>
                                  <a:cubicBezTo>
                                    <a:pt x="890" y="411"/>
                                    <a:pt x="877" y="406"/>
                                    <a:pt x="864" y="406"/>
                                  </a:cubicBezTo>
                                  <a:close/>
                                  <a:moveTo>
                                    <a:pt x="885" y="404"/>
                                  </a:moveTo>
                                  <a:cubicBezTo>
                                    <a:pt x="885" y="406"/>
                                    <a:pt x="884" y="407"/>
                                    <a:pt x="884" y="409"/>
                                  </a:cubicBezTo>
                                  <a:cubicBezTo>
                                    <a:pt x="886" y="409"/>
                                    <a:pt x="888" y="410"/>
                                    <a:pt x="890" y="411"/>
                                  </a:cubicBezTo>
                                  <a:cubicBezTo>
                                    <a:pt x="890" y="409"/>
                                    <a:pt x="891" y="407"/>
                                    <a:pt x="891" y="404"/>
                                  </a:cubicBezTo>
                                  <a:cubicBezTo>
                                    <a:pt x="891" y="397"/>
                                    <a:pt x="888" y="390"/>
                                    <a:pt x="883" y="385"/>
                                  </a:cubicBezTo>
                                  <a:cubicBezTo>
                                    <a:pt x="878" y="380"/>
                                    <a:pt x="871" y="377"/>
                                    <a:pt x="864" y="377"/>
                                  </a:cubicBezTo>
                                  <a:cubicBezTo>
                                    <a:pt x="856" y="377"/>
                                    <a:pt x="849" y="380"/>
                                    <a:pt x="844" y="385"/>
                                  </a:cubicBezTo>
                                  <a:cubicBezTo>
                                    <a:pt x="839" y="390"/>
                                    <a:pt x="836" y="397"/>
                                    <a:pt x="836" y="404"/>
                                  </a:cubicBezTo>
                                  <a:cubicBezTo>
                                    <a:pt x="836" y="407"/>
                                    <a:pt x="837" y="409"/>
                                    <a:pt x="837" y="411"/>
                                  </a:cubicBezTo>
                                  <a:cubicBezTo>
                                    <a:pt x="839" y="410"/>
                                    <a:pt x="841" y="409"/>
                                    <a:pt x="843" y="409"/>
                                  </a:cubicBezTo>
                                  <a:cubicBezTo>
                                    <a:pt x="843" y="407"/>
                                    <a:pt x="842" y="406"/>
                                    <a:pt x="842" y="404"/>
                                  </a:cubicBezTo>
                                  <a:cubicBezTo>
                                    <a:pt x="842" y="392"/>
                                    <a:pt x="852" y="383"/>
                                    <a:pt x="864" y="383"/>
                                  </a:cubicBezTo>
                                  <a:cubicBezTo>
                                    <a:pt x="875" y="383"/>
                                    <a:pt x="885" y="392"/>
                                    <a:pt x="885" y="404"/>
                                  </a:cubicBezTo>
                                  <a:close/>
                                  <a:moveTo>
                                    <a:pt x="877" y="404"/>
                                  </a:moveTo>
                                  <a:cubicBezTo>
                                    <a:pt x="877" y="405"/>
                                    <a:pt x="877" y="405"/>
                                    <a:pt x="877" y="406"/>
                                  </a:cubicBezTo>
                                  <a:cubicBezTo>
                                    <a:pt x="879" y="407"/>
                                    <a:pt x="881" y="407"/>
                                    <a:pt x="883" y="408"/>
                                  </a:cubicBezTo>
                                  <a:cubicBezTo>
                                    <a:pt x="883" y="407"/>
                                    <a:pt x="883" y="405"/>
                                    <a:pt x="883" y="404"/>
                                  </a:cubicBezTo>
                                  <a:cubicBezTo>
                                    <a:pt x="883" y="399"/>
                                    <a:pt x="881" y="394"/>
                                    <a:pt x="877" y="390"/>
                                  </a:cubicBezTo>
                                  <a:cubicBezTo>
                                    <a:pt x="874" y="387"/>
                                    <a:pt x="869" y="385"/>
                                    <a:pt x="864" y="385"/>
                                  </a:cubicBezTo>
                                  <a:cubicBezTo>
                                    <a:pt x="858" y="385"/>
                                    <a:pt x="853" y="387"/>
                                    <a:pt x="850" y="390"/>
                                  </a:cubicBezTo>
                                  <a:cubicBezTo>
                                    <a:pt x="846" y="394"/>
                                    <a:pt x="844" y="399"/>
                                    <a:pt x="844" y="404"/>
                                  </a:cubicBezTo>
                                  <a:cubicBezTo>
                                    <a:pt x="844" y="405"/>
                                    <a:pt x="844" y="407"/>
                                    <a:pt x="844" y="408"/>
                                  </a:cubicBezTo>
                                  <a:cubicBezTo>
                                    <a:pt x="846" y="407"/>
                                    <a:pt x="848" y="407"/>
                                    <a:pt x="850" y="406"/>
                                  </a:cubicBezTo>
                                  <a:cubicBezTo>
                                    <a:pt x="850" y="405"/>
                                    <a:pt x="850" y="405"/>
                                    <a:pt x="850" y="404"/>
                                  </a:cubicBezTo>
                                  <a:cubicBezTo>
                                    <a:pt x="850" y="397"/>
                                    <a:pt x="856" y="390"/>
                                    <a:pt x="864" y="390"/>
                                  </a:cubicBezTo>
                                  <a:cubicBezTo>
                                    <a:pt x="871" y="390"/>
                                    <a:pt x="877" y="397"/>
                                    <a:pt x="877" y="404"/>
                                  </a:cubicBezTo>
                                  <a:close/>
                                  <a:moveTo>
                                    <a:pt x="870" y="404"/>
                                  </a:moveTo>
                                  <a:cubicBezTo>
                                    <a:pt x="870" y="404"/>
                                    <a:pt x="870" y="404"/>
                                    <a:pt x="870" y="405"/>
                                  </a:cubicBezTo>
                                  <a:cubicBezTo>
                                    <a:pt x="872" y="405"/>
                                    <a:pt x="874" y="405"/>
                                    <a:pt x="875" y="406"/>
                                  </a:cubicBezTo>
                                  <a:cubicBezTo>
                                    <a:pt x="876" y="405"/>
                                    <a:pt x="876" y="405"/>
                                    <a:pt x="876" y="404"/>
                                  </a:cubicBezTo>
                                  <a:cubicBezTo>
                                    <a:pt x="876" y="397"/>
                                    <a:pt x="870" y="392"/>
                                    <a:pt x="864" y="392"/>
                                  </a:cubicBezTo>
                                  <a:cubicBezTo>
                                    <a:pt x="857" y="392"/>
                                    <a:pt x="852" y="397"/>
                                    <a:pt x="852" y="404"/>
                                  </a:cubicBezTo>
                                  <a:cubicBezTo>
                                    <a:pt x="852" y="405"/>
                                    <a:pt x="852" y="405"/>
                                    <a:pt x="852" y="406"/>
                                  </a:cubicBezTo>
                                  <a:cubicBezTo>
                                    <a:pt x="853" y="405"/>
                                    <a:pt x="855" y="405"/>
                                    <a:pt x="857" y="405"/>
                                  </a:cubicBezTo>
                                  <a:cubicBezTo>
                                    <a:pt x="857" y="404"/>
                                    <a:pt x="857" y="404"/>
                                    <a:pt x="857" y="404"/>
                                  </a:cubicBezTo>
                                  <a:cubicBezTo>
                                    <a:pt x="857" y="400"/>
                                    <a:pt x="860" y="397"/>
                                    <a:pt x="864" y="397"/>
                                  </a:cubicBezTo>
                                  <a:cubicBezTo>
                                    <a:pt x="867" y="397"/>
                                    <a:pt x="870" y="400"/>
                                    <a:pt x="870" y="404"/>
                                  </a:cubicBezTo>
                                  <a:close/>
                                  <a:moveTo>
                                    <a:pt x="864" y="399"/>
                                  </a:moveTo>
                                  <a:cubicBezTo>
                                    <a:pt x="861" y="399"/>
                                    <a:pt x="858" y="401"/>
                                    <a:pt x="858" y="404"/>
                                  </a:cubicBezTo>
                                  <a:cubicBezTo>
                                    <a:pt x="858" y="404"/>
                                    <a:pt x="859" y="404"/>
                                    <a:pt x="859" y="404"/>
                                  </a:cubicBezTo>
                                  <a:cubicBezTo>
                                    <a:pt x="860" y="404"/>
                                    <a:pt x="862" y="404"/>
                                    <a:pt x="864" y="404"/>
                                  </a:cubicBezTo>
                                  <a:cubicBezTo>
                                    <a:pt x="865" y="404"/>
                                    <a:pt x="867" y="404"/>
                                    <a:pt x="869" y="404"/>
                                  </a:cubicBezTo>
                                  <a:cubicBezTo>
                                    <a:pt x="869" y="404"/>
                                    <a:pt x="869" y="404"/>
                                    <a:pt x="869" y="404"/>
                                  </a:cubicBezTo>
                                  <a:cubicBezTo>
                                    <a:pt x="869" y="401"/>
                                    <a:pt x="866" y="399"/>
                                    <a:pt x="864" y="399"/>
                                  </a:cubicBezTo>
                                  <a:close/>
                                  <a:moveTo>
                                    <a:pt x="898" y="404"/>
                                  </a:moveTo>
                                  <a:cubicBezTo>
                                    <a:pt x="898" y="395"/>
                                    <a:pt x="894" y="386"/>
                                    <a:pt x="888" y="380"/>
                                  </a:cubicBezTo>
                                  <a:cubicBezTo>
                                    <a:pt x="882" y="374"/>
                                    <a:pt x="873" y="370"/>
                                    <a:pt x="864" y="370"/>
                                  </a:cubicBezTo>
                                  <a:cubicBezTo>
                                    <a:pt x="854" y="370"/>
                                    <a:pt x="846" y="374"/>
                                    <a:pt x="839" y="380"/>
                                  </a:cubicBezTo>
                                  <a:cubicBezTo>
                                    <a:pt x="833" y="386"/>
                                    <a:pt x="829" y="395"/>
                                    <a:pt x="829" y="404"/>
                                  </a:cubicBezTo>
                                  <a:cubicBezTo>
                                    <a:pt x="829" y="407"/>
                                    <a:pt x="830" y="410"/>
                                    <a:pt x="830" y="412"/>
                                  </a:cubicBezTo>
                                  <a:cubicBezTo>
                                    <a:pt x="831" y="413"/>
                                    <a:pt x="832" y="414"/>
                                    <a:pt x="833" y="414"/>
                                  </a:cubicBezTo>
                                  <a:cubicBezTo>
                                    <a:pt x="834" y="414"/>
                                    <a:pt x="835" y="413"/>
                                    <a:pt x="836" y="412"/>
                                  </a:cubicBezTo>
                                  <a:cubicBezTo>
                                    <a:pt x="835" y="410"/>
                                    <a:pt x="835" y="407"/>
                                    <a:pt x="835" y="404"/>
                                  </a:cubicBezTo>
                                  <a:cubicBezTo>
                                    <a:pt x="835" y="388"/>
                                    <a:pt x="848" y="375"/>
                                    <a:pt x="864" y="375"/>
                                  </a:cubicBezTo>
                                  <a:cubicBezTo>
                                    <a:pt x="879" y="375"/>
                                    <a:pt x="892" y="388"/>
                                    <a:pt x="892" y="404"/>
                                  </a:cubicBezTo>
                                  <a:cubicBezTo>
                                    <a:pt x="892" y="407"/>
                                    <a:pt x="892" y="410"/>
                                    <a:pt x="891" y="412"/>
                                  </a:cubicBezTo>
                                  <a:cubicBezTo>
                                    <a:pt x="892" y="413"/>
                                    <a:pt x="893" y="413"/>
                                    <a:pt x="894" y="414"/>
                                  </a:cubicBezTo>
                                  <a:cubicBezTo>
                                    <a:pt x="895" y="413"/>
                                    <a:pt x="896" y="412"/>
                                    <a:pt x="897" y="412"/>
                                  </a:cubicBezTo>
                                  <a:cubicBezTo>
                                    <a:pt x="897" y="409"/>
                                    <a:pt x="898" y="407"/>
                                    <a:pt x="898" y="404"/>
                                  </a:cubicBezTo>
                                  <a:close/>
                                  <a:moveTo>
                                    <a:pt x="906" y="404"/>
                                  </a:moveTo>
                                  <a:cubicBezTo>
                                    <a:pt x="906" y="392"/>
                                    <a:pt x="901" y="382"/>
                                    <a:pt x="893" y="374"/>
                                  </a:cubicBezTo>
                                  <a:cubicBezTo>
                                    <a:pt x="886" y="367"/>
                                    <a:pt x="875" y="362"/>
                                    <a:pt x="864" y="362"/>
                                  </a:cubicBezTo>
                                  <a:cubicBezTo>
                                    <a:pt x="852" y="362"/>
                                    <a:pt x="842" y="367"/>
                                    <a:pt x="834" y="374"/>
                                  </a:cubicBezTo>
                                  <a:cubicBezTo>
                                    <a:pt x="826" y="382"/>
                                    <a:pt x="822" y="392"/>
                                    <a:pt x="822" y="404"/>
                                  </a:cubicBezTo>
                                  <a:cubicBezTo>
                                    <a:pt x="822" y="405"/>
                                    <a:pt x="822" y="407"/>
                                    <a:pt x="822" y="408"/>
                                  </a:cubicBezTo>
                                  <a:cubicBezTo>
                                    <a:pt x="824" y="409"/>
                                    <a:pt x="826" y="410"/>
                                    <a:pt x="829" y="411"/>
                                  </a:cubicBezTo>
                                  <a:cubicBezTo>
                                    <a:pt x="828" y="409"/>
                                    <a:pt x="828" y="406"/>
                                    <a:pt x="828" y="404"/>
                                  </a:cubicBezTo>
                                  <a:cubicBezTo>
                                    <a:pt x="828" y="384"/>
                                    <a:pt x="844" y="368"/>
                                    <a:pt x="864" y="368"/>
                                  </a:cubicBezTo>
                                  <a:cubicBezTo>
                                    <a:pt x="883" y="368"/>
                                    <a:pt x="899" y="384"/>
                                    <a:pt x="899" y="404"/>
                                  </a:cubicBezTo>
                                  <a:cubicBezTo>
                                    <a:pt x="899" y="406"/>
                                    <a:pt x="899" y="408"/>
                                    <a:pt x="899" y="411"/>
                                  </a:cubicBezTo>
                                  <a:cubicBezTo>
                                    <a:pt x="901" y="409"/>
                                    <a:pt x="903" y="408"/>
                                    <a:pt x="905" y="408"/>
                                  </a:cubicBezTo>
                                  <a:cubicBezTo>
                                    <a:pt x="905" y="406"/>
                                    <a:pt x="906" y="405"/>
                                    <a:pt x="906" y="404"/>
                                  </a:cubicBezTo>
                                  <a:close/>
                                  <a:moveTo>
                                    <a:pt x="929" y="404"/>
                                  </a:moveTo>
                                  <a:cubicBezTo>
                                    <a:pt x="929" y="401"/>
                                    <a:pt x="926" y="399"/>
                                    <a:pt x="924" y="399"/>
                                  </a:cubicBezTo>
                                  <a:cubicBezTo>
                                    <a:pt x="921" y="399"/>
                                    <a:pt x="918" y="401"/>
                                    <a:pt x="918" y="404"/>
                                  </a:cubicBezTo>
                                  <a:cubicBezTo>
                                    <a:pt x="918" y="404"/>
                                    <a:pt x="918" y="404"/>
                                    <a:pt x="919" y="404"/>
                                  </a:cubicBezTo>
                                  <a:cubicBezTo>
                                    <a:pt x="920" y="404"/>
                                    <a:pt x="922" y="404"/>
                                    <a:pt x="924" y="404"/>
                                  </a:cubicBezTo>
                                  <a:cubicBezTo>
                                    <a:pt x="925" y="404"/>
                                    <a:pt x="927" y="404"/>
                                    <a:pt x="929" y="404"/>
                                  </a:cubicBezTo>
                                  <a:cubicBezTo>
                                    <a:pt x="929" y="404"/>
                                    <a:pt x="929" y="404"/>
                                    <a:pt x="929" y="404"/>
                                  </a:cubicBezTo>
                                  <a:close/>
                                  <a:moveTo>
                                    <a:pt x="933" y="404"/>
                                  </a:moveTo>
                                  <a:cubicBezTo>
                                    <a:pt x="933" y="402"/>
                                    <a:pt x="933" y="400"/>
                                    <a:pt x="934" y="398"/>
                                  </a:cubicBezTo>
                                  <a:cubicBezTo>
                                    <a:pt x="932" y="394"/>
                                    <a:pt x="928" y="392"/>
                                    <a:pt x="924" y="392"/>
                                  </a:cubicBezTo>
                                  <a:cubicBezTo>
                                    <a:pt x="920" y="392"/>
                                    <a:pt x="916" y="394"/>
                                    <a:pt x="914" y="397"/>
                                  </a:cubicBezTo>
                                  <a:cubicBezTo>
                                    <a:pt x="915" y="399"/>
                                    <a:pt x="915" y="402"/>
                                    <a:pt x="915" y="404"/>
                                  </a:cubicBezTo>
                                  <a:cubicBezTo>
                                    <a:pt x="915" y="404"/>
                                    <a:pt x="915" y="405"/>
                                    <a:pt x="915" y="405"/>
                                  </a:cubicBezTo>
                                  <a:cubicBezTo>
                                    <a:pt x="915" y="405"/>
                                    <a:pt x="916" y="405"/>
                                    <a:pt x="917" y="405"/>
                                  </a:cubicBezTo>
                                  <a:cubicBezTo>
                                    <a:pt x="917" y="404"/>
                                    <a:pt x="917" y="404"/>
                                    <a:pt x="917" y="404"/>
                                  </a:cubicBezTo>
                                  <a:cubicBezTo>
                                    <a:pt x="917" y="400"/>
                                    <a:pt x="920" y="397"/>
                                    <a:pt x="924" y="397"/>
                                  </a:cubicBezTo>
                                  <a:cubicBezTo>
                                    <a:pt x="927" y="397"/>
                                    <a:pt x="930" y="400"/>
                                    <a:pt x="930" y="404"/>
                                  </a:cubicBezTo>
                                  <a:cubicBezTo>
                                    <a:pt x="930" y="404"/>
                                    <a:pt x="930" y="404"/>
                                    <a:pt x="930" y="405"/>
                                  </a:cubicBezTo>
                                  <a:cubicBezTo>
                                    <a:pt x="931" y="405"/>
                                    <a:pt x="932" y="405"/>
                                    <a:pt x="933" y="405"/>
                                  </a:cubicBezTo>
                                  <a:cubicBezTo>
                                    <a:pt x="933" y="405"/>
                                    <a:pt x="933" y="404"/>
                                    <a:pt x="933" y="404"/>
                                  </a:cubicBezTo>
                                  <a:close/>
                                  <a:moveTo>
                                    <a:pt x="912" y="388"/>
                                  </a:moveTo>
                                  <a:cubicBezTo>
                                    <a:pt x="913" y="390"/>
                                    <a:pt x="913" y="392"/>
                                    <a:pt x="914" y="395"/>
                                  </a:cubicBezTo>
                                  <a:cubicBezTo>
                                    <a:pt x="916" y="392"/>
                                    <a:pt x="920" y="390"/>
                                    <a:pt x="924" y="390"/>
                                  </a:cubicBezTo>
                                  <a:cubicBezTo>
                                    <a:pt x="928" y="390"/>
                                    <a:pt x="931" y="392"/>
                                    <a:pt x="934" y="395"/>
                                  </a:cubicBezTo>
                                  <a:cubicBezTo>
                                    <a:pt x="934" y="393"/>
                                    <a:pt x="935" y="391"/>
                                    <a:pt x="936" y="389"/>
                                  </a:cubicBezTo>
                                  <a:cubicBezTo>
                                    <a:pt x="932" y="386"/>
                                    <a:pt x="928" y="385"/>
                                    <a:pt x="924" y="385"/>
                                  </a:cubicBezTo>
                                  <a:cubicBezTo>
                                    <a:pt x="919" y="385"/>
                                    <a:pt x="915" y="386"/>
                                    <a:pt x="912" y="388"/>
                                  </a:cubicBezTo>
                                  <a:close/>
                                  <a:moveTo>
                                    <a:pt x="864" y="354"/>
                                  </a:moveTo>
                                  <a:cubicBezTo>
                                    <a:pt x="850" y="354"/>
                                    <a:pt x="837" y="360"/>
                                    <a:pt x="828" y="369"/>
                                  </a:cubicBezTo>
                                  <a:cubicBezTo>
                                    <a:pt x="820" y="378"/>
                                    <a:pt x="814" y="390"/>
                                    <a:pt x="814" y="404"/>
                                  </a:cubicBezTo>
                                  <a:cubicBezTo>
                                    <a:pt x="814" y="405"/>
                                    <a:pt x="814" y="405"/>
                                    <a:pt x="814" y="405"/>
                                  </a:cubicBezTo>
                                  <a:cubicBezTo>
                                    <a:pt x="816" y="406"/>
                                    <a:pt x="818" y="407"/>
                                    <a:pt x="820" y="407"/>
                                  </a:cubicBezTo>
                                  <a:cubicBezTo>
                                    <a:pt x="820" y="406"/>
                                    <a:pt x="820" y="405"/>
                                    <a:pt x="820" y="404"/>
                                  </a:cubicBezTo>
                                  <a:cubicBezTo>
                                    <a:pt x="820" y="380"/>
                                    <a:pt x="840" y="361"/>
                                    <a:pt x="864" y="361"/>
                                  </a:cubicBezTo>
                                  <a:cubicBezTo>
                                    <a:pt x="888" y="361"/>
                                    <a:pt x="907" y="380"/>
                                    <a:pt x="907" y="404"/>
                                  </a:cubicBezTo>
                                  <a:cubicBezTo>
                                    <a:pt x="907" y="405"/>
                                    <a:pt x="907" y="406"/>
                                    <a:pt x="907" y="407"/>
                                  </a:cubicBezTo>
                                  <a:cubicBezTo>
                                    <a:pt x="909" y="406"/>
                                    <a:pt x="911" y="406"/>
                                    <a:pt x="913" y="405"/>
                                  </a:cubicBezTo>
                                  <a:cubicBezTo>
                                    <a:pt x="913" y="405"/>
                                    <a:pt x="913" y="404"/>
                                    <a:pt x="913" y="404"/>
                                  </a:cubicBezTo>
                                  <a:cubicBezTo>
                                    <a:pt x="913" y="390"/>
                                    <a:pt x="908" y="378"/>
                                    <a:pt x="899" y="369"/>
                                  </a:cubicBezTo>
                                  <a:cubicBezTo>
                                    <a:pt x="890" y="360"/>
                                    <a:pt x="877" y="354"/>
                                    <a:pt x="864" y="354"/>
                                  </a:cubicBezTo>
                                  <a:close/>
                                  <a:moveTo>
                                    <a:pt x="885" y="353"/>
                                  </a:moveTo>
                                  <a:cubicBezTo>
                                    <a:pt x="885" y="354"/>
                                    <a:pt x="884" y="356"/>
                                    <a:pt x="884" y="357"/>
                                  </a:cubicBezTo>
                                  <a:cubicBezTo>
                                    <a:pt x="886" y="358"/>
                                    <a:pt x="888" y="359"/>
                                    <a:pt x="890" y="360"/>
                                  </a:cubicBezTo>
                                  <a:cubicBezTo>
                                    <a:pt x="890" y="358"/>
                                    <a:pt x="891" y="355"/>
                                    <a:pt x="891" y="353"/>
                                  </a:cubicBezTo>
                                  <a:cubicBezTo>
                                    <a:pt x="891" y="345"/>
                                    <a:pt x="888" y="338"/>
                                    <a:pt x="883" y="333"/>
                                  </a:cubicBezTo>
                                  <a:cubicBezTo>
                                    <a:pt x="878" y="328"/>
                                    <a:pt x="871" y="325"/>
                                    <a:pt x="864" y="325"/>
                                  </a:cubicBezTo>
                                  <a:cubicBezTo>
                                    <a:pt x="856" y="325"/>
                                    <a:pt x="849" y="328"/>
                                    <a:pt x="844" y="333"/>
                                  </a:cubicBezTo>
                                  <a:cubicBezTo>
                                    <a:pt x="839" y="338"/>
                                    <a:pt x="836" y="345"/>
                                    <a:pt x="836" y="353"/>
                                  </a:cubicBezTo>
                                  <a:cubicBezTo>
                                    <a:pt x="836" y="355"/>
                                    <a:pt x="837" y="358"/>
                                    <a:pt x="837" y="360"/>
                                  </a:cubicBezTo>
                                  <a:cubicBezTo>
                                    <a:pt x="839" y="359"/>
                                    <a:pt x="841" y="358"/>
                                    <a:pt x="843" y="357"/>
                                  </a:cubicBezTo>
                                  <a:cubicBezTo>
                                    <a:pt x="843" y="356"/>
                                    <a:pt x="842" y="354"/>
                                    <a:pt x="842" y="353"/>
                                  </a:cubicBezTo>
                                  <a:cubicBezTo>
                                    <a:pt x="842" y="341"/>
                                    <a:pt x="852" y="332"/>
                                    <a:pt x="864" y="332"/>
                                  </a:cubicBezTo>
                                  <a:cubicBezTo>
                                    <a:pt x="875" y="332"/>
                                    <a:pt x="885" y="341"/>
                                    <a:pt x="885" y="353"/>
                                  </a:cubicBezTo>
                                  <a:close/>
                                  <a:moveTo>
                                    <a:pt x="877" y="353"/>
                                  </a:moveTo>
                                  <a:cubicBezTo>
                                    <a:pt x="877" y="353"/>
                                    <a:pt x="877" y="354"/>
                                    <a:pt x="877" y="355"/>
                                  </a:cubicBezTo>
                                  <a:cubicBezTo>
                                    <a:pt x="879" y="355"/>
                                    <a:pt x="881" y="356"/>
                                    <a:pt x="883" y="357"/>
                                  </a:cubicBezTo>
                                  <a:cubicBezTo>
                                    <a:pt x="883" y="355"/>
                                    <a:pt x="883" y="354"/>
                                    <a:pt x="883" y="353"/>
                                  </a:cubicBezTo>
                                  <a:cubicBezTo>
                                    <a:pt x="883" y="347"/>
                                    <a:pt x="881" y="342"/>
                                    <a:pt x="877" y="339"/>
                                  </a:cubicBezTo>
                                  <a:cubicBezTo>
                                    <a:pt x="874" y="335"/>
                                    <a:pt x="869" y="333"/>
                                    <a:pt x="864" y="333"/>
                                  </a:cubicBezTo>
                                  <a:cubicBezTo>
                                    <a:pt x="858" y="333"/>
                                    <a:pt x="853" y="335"/>
                                    <a:pt x="850" y="339"/>
                                  </a:cubicBezTo>
                                  <a:cubicBezTo>
                                    <a:pt x="846" y="342"/>
                                    <a:pt x="844" y="347"/>
                                    <a:pt x="844" y="353"/>
                                  </a:cubicBezTo>
                                  <a:cubicBezTo>
                                    <a:pt x="844" y="354"/>
                                    <a:pt x="844" y="355"/>
                                    <a:pt x="844" y="357"/>
                                  </a:cubicBezTo>
                                  <a:cubicBezTo>
                                    <a:pt x="846" y="356"/>
                                    <a:pt x="848" y="355"/>
                                    <a:pt x="850" y="355"/>
                                  </a:cubicBezTo>
                                  <a:cubicBezTo>
                                    <a:pt x="850" y="354"/>
                                    <a:pt x="850" y="353"/>
                                    <a:pt x="850" y="353"/>
                                  </a:cubicBezTo>
                                  <a:cubicBezTo>
                                    <a:pt x="850" y="345"/>
                                    <a:pt x="856" y="339"/>
                                    <a:pt x="864" y="339"/>
                                  </a:cubicBezTo>
                                  <a:cubicBezTo>
                                    <a:pt x="871" y="339"/>
                                    <a:pt x="877" y="345"/>
                                    <a:pt x="877" y="353"/>
                                  </a:cubicBezTo>
                                  <a:close/>
                                  <a:moveTo>
                                    <a:pt x="870" y="353"/>
                                  </a:moveTo>
                                  <a:cubicBezTo>
                                    <a:pt x="870" y="353"/>
                                    <a:pt x="870" y="353"/>
                                    <a:pt x="870" y="353"/>
                                  </a:cubicBezTo>
                                  <a:cubicBezTo>
                                    <a:pt x="872" y="354"/>
                                    <a:pt x="874" y="354"/>
                                    <a:pt x="875" y="354"/>
                                  </a:cubicBezTo>
                                  <a:cubicBezTo>
                                    <a:pt x="876" y="354"/>
                                    <a:pt x="876" y="353"/>
                                    <a:pt x="876" y="353"/>
                                  </a:cubicBezTo>
                                  <a:cubicBezTo>
                                    <a:pt x="876" y="346"/>
                                    <a:pt x="870" y="341"/>
                                    <a:pt x="864" y="341"/>
                                  </a:cubicBezTo>
                                  <a:cubicBezTo>
                                    <a:pt x="857" y="341"/>
                                    <a:pt x="852" y="346"/>
                                    <a:pt x="852" y="353"/>
                                  </a:cubicBezTo>
                                  <a:cubicBezTo>
                                    <a:pt x="852" y="353"/>
                                    <a:pt x="852" y="354"/>
                                    <a:pt x="852" y="354"/>
                                  </a:cubicBezTo>
                                  <a:cubicBezTo>
                                    <a:pt x="853" y="354"/>
                                    <a:pt x="855" y="354"/>
                                    <a:pt x="857" y="353"/>
                                  </a:cubicBezTo>
                                  <a:cubicBezTo>
                                    <a:pt x="857" y="353"/>
                                    <a:pt x="857" y="353"/>
                                    <a:pt x="857" y="353"/>
                                  </a:cubicBezTo>
                                  <a:cubicBezTo>
                                    <a:pt x="857" y="349"/>
                                    <a:pt x="860" y="346"/>
                                    <a:pt x="864" y="346"/>
                                  </a:cubicBezTo>
                                  <a:cubicBezTo>
                                    <a:pt x="867" y="346"/>
                                    <a:pt x="870" y="349"/>
                                    <a:pt x="870" y="353"/>
                                  </a:cubicBezTo>
                                  <a:close/>
                                  <a:moveTo>
                                    <a:pt x="864" y="348"/>
                                  </a:moveTo>
                                  <a:cubicBezTo>
                                    <a:pt x="861" y="348"/>
                                    <a:pt x="858" y="350"/>
                                    <a:pt x="858" y="353"/>
                                  </a:cubicBezTo>
                                  <a:cubicBezTo>
                                    <a:pt x="858" y="353"/>
                                    <a:pt x="859" y="353"/>
                                    <a:pt x="859" y="353"/>
                                  </a:cubicBezTo>
                                  <a:cubicBezTo>
                                    <a:pt x="860" y="353"/>
                                    <a:pt x="862" y="353"/>
                                    <a:pt x="864" y="353"/>
                                  </a:cubicBezTo>
                                  <a:cubicBezTo>
                                    <a:pt x="865" y="353"/>
                                    <a:pt x="867" y="353"/>
                                    <a:pt x="869" y="353"/>
                                  </a:cubicBezTo>
                                  <a:cubicBezTo>
                                    <a:pt x="869" y="353"/>
                                    <a:pt x="869" y="353"/>
                                    <a:pt x="869" y="353"/>
                                  </a:cubicBezTo>
                                  <a:cubicBezTo>
                                    <a:pt x="869" y="350"/>
                                    <a:pt x="866" y="348"/>
                                    <a:pt x="864" y="348"/>
                                  </a:cubicBezTo>
                                  <a:close/>
                                  <a:moveTo>
                                    <a:pt x="898" y="353"/>
                                  </a:moveTo>
                                  <a:cubicBezTo>
                                    <a:pt x="898" y="343"/>
                                    <a:pt x="894" y="335"/>
                                    <a:pt x="888" y="328"/>
                                  </a:cubicBezTo>
                                  <a:cubicBezTo>
                                    <a:pt x="882" y="322"/>
                                    <a:pt x="873" y="318"/>
                                    <a:pt x="864" y="318"/>
                                  </a:cubicBezTo>
                                  <a:cubicBezTo>
                                    <a:pt x="854" y="318"/>
                                    <a:pt x="846" y="322"/>
                                    <a:pt x="839" y="328"/>
                                  </a:cubicBezTo>
                                  <a:cubicBezTo>
                                    <a:pt x="833" y="335"/>
                                    <a:pt x="829" y="343"/>
                                    <a:pt x="829" y="353"/>
                                  </a:cubicBezTo>
                                  <a:cubicBezTo>
                                    <a:pt x="829" y="356"/>
                                    <a:pt x="830" y="358"/>
                                    <a:pt x="830" y="361"/>
                                  </a:cubicBezTo>
                                  <a:cubicBezTo>
                                    <a:pt x="831" y="362"/>
                                    <a:pt x="832" y="362"/>
                                    <a:pt x="833" y="363"/>
                                  </a:cubicBezTo>
                                  <a:cubicBezTo>
                                    <a:pt x="834" y="362"/>
                                    <a:pt x="835" y="362"/>
                                    <a:pt x="836" y="361"/>
                                  </a:cubicBezTo>
                                  <a:cubicBezTo>
                                    <a:pt x="835" y="358"/>
                                    <a:pt x="835" y="356"/>
                                    <a:pt x="835" y="353"/>
                                  </a:cubicBezTo>
                                  <a:cubicBezTo>
                                    <a:pt x="835" y="337"/>
                                    <a:pt x="848" y="324"/>
                                    <a:pt x="864" y="324"/>
                                  </a:cubicBezTo>
                                  <a:cubicBezTo>
                                    <a:pt x="879" y="324"/>
                                    <a:pt x="892" y="337"/>
                                    <a:pt x="892" y="353"/>
                                  </a:cubicBezTo>
                                  <a:cubicBezTo>
                                    <a:pt x="892" y="356"/>
                                    <a:pt x="892" y="358"/>
                                    <a:pt x="891" y="361"/>
                                  </a:cubicBezTo>
                                  <a:cubicBezTo>
                                    <a:pt x="892" y="361"/>
                                    <a:pt x="893" y="362"/>
                                    <a:pt x="894" y="363"/>
                                  </a:cubicBezTo>
                                  <a:cubicBezTo>
                                    <a:pt x="895" y="362"/>
                                    <a:pt x="896" y="361"/>
                                    <a:pt x="897" y="360"/>
                                  </a:cubicBezTo>
                                  <a:cubicBezTo>
                                    <a:pt x="897" y="358"/>
                                    <a:pt x="898" y="355"/>
                                    <a:pt x="898" y="353"/>
                                  </a:cubicBezTo>
                                  <a:close/>
                                  <a:moveTo>
                                    <a:pt x="906" y="353"/>
                                  </a:moveTo>
                                  <a:cubicBezTo>
                                    <a:pt x="906" y="341"/>
                                    <a:pt x="901" y="331"/>
                                    <a:pt x="893" y="323"/>
                                  </a:cubicBezTo>
                                  <a:cubicBezTo>
                                    <a:pt x="886" y="315"/>
                                    <a:pt x="875" y="311"/>
                                    <a:pt x="864" y="311"/>
                                  </a:cubicBezTo>
                                  <a:cubicBezTo>
                                    <a:pt x="852" y="311"/>
                                    <a:pt x="842" y="315"/>
                                    <a:pt x="834" y="323"/>
                                  </a:cubicBezTo>
                                  <a:cubicBezTo>
                                    <a:pt x="826" y="331"/>
                                    <a:pt x="822" y="341"/>
                                    <a:pt x="822" y="353"/>
                                  </a:cubicBezTo>
                                  <a:cubicBezTo>
                                    <a:pt x="822" y="354"/>
                                    <a:pt x="822" y="355"/>
                                    <a:pt x="822" y="357"/>
                                  </a:cubicBezTo>
                                  <a:cubicBezTo>
                                    <a:pt x="824" y="357"/>
                                    <a:pt x="826" y="359"/>
                                    <a:pt x="829" y="360"/>
                                  </a:cubicBezTo>
                                  <a:cubicBezTo>
                                    <a:pt x="828" y="358"/>
                                    <a:pt x="828" y="355"/>
                                    <a:pt x="828" y="353"/>
                                  </a:cubicBezTo>
                                  <a:cubicBezTo>
                                    <a:pt x="828" y="333"/>
                                    <a:pt x="844" y="317"/>
                                    <a:pt x="864" y="317"/>
                                  </a:cubicBezTo>
                                  <a:cubicBezTo>
                                    <a:pt x="883" y="317"/>
                                    <a:pt x="899" y="333"/>
                                    <a:pt x="899" y="353"/>
                                  </a:cubicBezTo>
                                  <a:cubicBezTo>
                                    <a:pt x="899" y="355"/>
                                    <a:pt x="899" y="357"/>
                                    <a:pt x="899" y="359"/>
                                  </a:cubicBezTo>
                                  <a:cubicBezTo>
                                    <a:pt x="901" y="358"/>
                                    <a:pt x="903" y="357"/>
                                    <a:pt x="905" y="356"/>
                                  </a:cubicBezTo>
                                  <a:cubicBezTo>
                                    <a:pt x="905" y="355"/>
                                    <a:pt x="906" y="354"/>
                                    <a:pt x="906" y="353"/>
                                  </a:cubicBezTo>
                                  <a:close/>
                                  <a:moveTo>
                                    <a:pt x="929" y="353"/>
                                  </a:moveTo>
                                  <a:cubicBezTo>
                                    <a:pt x="929" y="350"/>
                                    <a:pt x="926" y="348"/>
                                    <a:pt x="924" y="348"/>
                                  </a:cubicBezTo>
                                  <a:cubicBezTo>
                                    <a:pt x="921" y="348"/>
                                    <a:pt x="918" y="350"/>
                                    <a:pt x="918" y="353"/>
                                  </a:cubicBezTo>
                                  <a:cubicBezTo>
                                    <a:pt x="918" y="353"/>
                                    <a:pt x="918" y="353"/>
                                    <a:pt x="919" y="353"/>
                                  </a:cubicBezTo>
                                  <a:cubicBezTo>
                                    <a:pt x="920" y="353"/>
                                    <a:pt x="922" y="353"/>
                                    <a:pt x="924" y="353"/>
                                  </a:cubicBezTo>
                                  <a:cubicBezTo>
                                    <a:pt x="925" y="353"/>
                                    <a:pt x="927" y="353"/>
                                    <a:pt x="929" y="353"/>
                                  </a:cubicBezTo>
                                  <a:cubicBezTo>
                                    <a:pt x="929" y="353"/>
                                    <a:pt x="929" y="353"/>
                                    <a:pt x="929" y="353"/>
                                  </a:cubicBezTo>
                                  <a:close/>
                                  <a:moveTo>
                                    <a:pt x="933" y="353"/>
                                  </a:moveTo>
                                  <a:cubicBezTo>
                                    <a:pt x="933" y="350"/>
                                    <a:pt x="933" y="348"/>
                                    <a:pt x="934" y="346"/>
                                  </a:cubicBezTo>
                                  <a:cubicBezTo>
                                    <a:pt x="932" y="343"/>
                                    <a:pt x="928" y="341"/>
                                    <a:pt x="924" y="341"/>
                                  </a:cubicBezTo>
                                  <a:cubicBezTo>
                                    <a:pt x="920" y="341"/>
                                    <a:pt x="916" y="342"/>
                                    <a:pt x="914" y="345"/>
                                  </a:cubicBezTo>
                                  <a:cubicBezTo>
                                    <a:pt x="915" y="348"/>
                                    <a:pt x="915" y="350"/>
                                    <a:pt x="915" y="353"/>
                                  </a:cubicBezTo>
                                  <a:cubicBezTo>
                                    <a:pt x="915" y="353"/>
                                    <a:pt x="915" y="353"/>
                                    <a:pt x="915" y="354"/>
                                  </a:cubicBezTo>
                                  <a:cubicBezTo>
                                    <a:pt x="915" y="353"/>
                                    <a:pt x="916" y="353"/>
                                    <a:pt x="917" y="353"/>
                                  </a:cubicBezTo>
                                  <a:cubicBezTo>
                                    <a:pt x="917" y="353"/>
                                    <a:pt x="917" y="353"/>
                                    <a:pt x="917" y="353"/>
                                  </a:cubicBezTo>
                                  <a:cubicBezTo>
                                    <a:pt x="917" y="349"/>
                                    <a:pt x="920" y="346"/>
                                    <a:pt x="924" y="346"/>
                                  </a:cubicBezTo>
                                  <a:cubicBezTo>
                                    <a:pt x="927" y="346"/>
                                    <a:pt x="930" y="349"/>
                                    <a:pt x="930" y="353"/>
                                  </a:cubicBezTo>
                                  <a:cubicBezTo>
                                    <a:pt x="930" y="353"/>
                                    <a:pt x="930" y="353"/>
                                    <a:pt x="930" y="353"/>
                                  </a:cubicBezTo>
                                  <a:cubicBezTo>
                                    <a:pt x="931" y="353"/>
                                    <a:pt x="932" y="354"/>
                                    <a:pt x="933" y="354"/>
                                  </a:cubicBezTo>
                                  <a:cubicBezTo>
                                    <a:pt x="933" y="353"/>
                                    <a:pt x="933" y="353"/>
                                    <a:pt x="933" y="353"/>
                                  </a:cubicBezTo>
                                  <a:close/>
                                  <a:moveTo>
                                    <a:pt x="912" y="337"/>
                                  </a:moveTo>
                                  <a:cubicBezTo>
                                    <a:pt x="913" y="339"/>
                                    <a:pt x="913" y="341"/>
                                    <a:pt x="914" y="343"/>
                                  </a:cubicBezTo>
                                  <a:cubicBezTo>
                                    <a:pt x="916" y="341"/>
                                    <a:pt x="920" y="339"/>
                                    <a:pt x="924" y="339"/>
                                  </a:cubicBezTo>
                                  <a:cubicBezTo>
                                    <a:pt x="928" y="339"/>
                                    <a:pt x="931" y="341"/>
                                    <a:pt x="934" y="344"/>
                                  </a:cubicBezTo>
                                  <a:cubicBezTo>
                                    <a:pt x="934" y="342"/>
                                    <a:pt x="935" y="339"/>
                                    <a:pt x="936" y="337"/>
                                  </a:cubicBezTo>
                                  <a:cubicBezTo>
                                    <a:pt x="932" y="335"/>
                                    <a:pt x="928" y="333"/>
                                    <a:pt x="924" y="333"/>
                                  </a:cubicBezTo>
                                  <a:cubicBezTo>
                                    <a:pt x="919" y="333"/>
                                    <a:pt x="915" y="334"/>
                                    <a:pt x="912" y="337"/>
                                  </a:cubicBezTo>
                                  <a:close/>
                                  <a:moveTo>
                                    <a:pt x="864" y="303"/>
                                  </a:moveTo>
                                  <a:cubicBezTo>
                                    <a:pt x="850" y="303"/>
                                    <a:pt x="837" y="309"/>
                                    <a:pt x="828" y="318"/>
                                  </a:cubicBezTo>
                                  <a:cubicBezTo>
                                    <a:pt x="820" y="327"/>
                                    <a:pt x="814" y="339"/>
                                    <a:pt x="814" y="353"/>
                                  </a:cubicBezTo>
                                  <a:cubicBezTo>
                                    <a:pt x="814" y="353"/>
                                    <a:pt x="814" y="354"/>
                                    <a:pt x="814" y="354"/>
                                  </a:cubicBezTo>
                                  <a:cubicBezTo>
                                    <a:pt x="816" y="355"/>
                                    <a:pt x="818" y="355"/>
                                    <a:pt x="820" y="356"/>
                                  </a:cubicBezTo>
                                  <a:cubicBezTo>
                                    <a:pt x="820" y="355"/>
                                    <a:pt x="820" y="354"/>
                                    <a:pt x="820" y="353"/>
                                  </a:cubicBezTo>
                                  <a:cubicBezTo>
                                    <a:pt x="820" y="329"/>
                                    <a:pt x="840" y="309"/>
                                    <a:pt x="864" y="309"/>
                                  </a:cubicBezTo>
                                  <a:cubicBezTo>
                                    <a:pt x="888" y="309"/>
                                    <a:pt x="907" y="329"/>
                                    <a:pt x="907" y="353"/>
                                  </a:cubicBezTo>
                                  <a:cubicBezTo>
                                    <a:pt x="907" y="354"/>
                                    <a:pt x="907" y="355"/>
                                    <a:pt x="907" y="356"/>
                                  </a:cubicBezTo>
                                  <a:cubicBezTo>
                                    <a:pt x="909" y="355"/>
                                    <a:pt x="911" y="354"/>
                                    <a:pt x="913" y="354"/>
                                  </a:cubicBezTo>
                                  <a:cubicBezTo>
                                    <a:pt x="913" y="353"/>
                                    <a:pt x="913" y="353"/>
                                    <a:pt x="913" y="353"/>
                                  </a:cubicBezTo>
                                  <a:cubicBezTo>
                                    <a:pt x="913" y="339"/>
                                    <a:pt x="908" y="327"/>
                                    <a:pt x="899" y="318"/>
                                  </a:cubicBezTo>
                                  <a:cubicBezTo>
                                    <a:pt x="890" y="309"/>
                                    <a:pt x="877" y="303"/>
                                    <a:pt x="864" y="303"/>
                                  </a:cubicBezTo>
                                  <a:close/>
                                  <a:moveTo>
                                    <a:pt x="885" y="301"/>
                                  </a:moveTo>
                                  <a:cubicBezTo>
                                    <a:pt x="885" y="303"/>
                                    <a:pt x="884" y="304"/>
                                    <a:pt x="884" y="306"/>
                                  </a:cubicBezTo>
                                  <a:cubicBezTo>
                                    <a:pt x="886" y="307"/>
                                    <a:pt x="888" y="308"/>
                                    <a:pt x="890" y="309"/>
                                  </a:cubicBezTo>
                                  <a:cubicBezTo>
                                    <a:pt x="890" y="306"/>
                                    <a:pt x="891" y="304"/>
                                    <a:pt x="891" y="301"/>
                                  </a:cubicBezTo>
                                  <a:cubicBezTo>
                                    <a:pt x="891" y="294"/>
                                    <a:pt x="888" y="287"/>
                                    <a:pt x="883" y="282"/>
                                  </a:cubicBezTo>
                                  <a:cubicBezTo>
                                    <a:pt x="878" y="277"/>
                                    <a:pt x="871" y="274"/>
                                    <a:pt x="864" y="274"/>
                                  </a:cubicBezTo>
                                  <a:cubicBezTo>
                                    <a:pt x="856" y="274"/>
                                    <a:pt x="849" y="277"/>
                                    <a:pt x="844" y="282"/>
                                  </a:cubicBezTo>
                                  <a:cubicBezTo>
                                    <a:pt x="839" y="287"/>
                                    <a:pt x="836" y="294"/>
                                    <a:pt x="836" y="301"/>
                                  </a:cubicBezTo>
                                  <a:cubicBezTo>
                                    <a:pt x="836" y="304"/>
                                    <a:pt x="837" y="306"/>
                                    <a:pt x="837" y="309"/>
                                  </a:cubicBezTo>
                                  <a:cubicBezTo>
                                    <a:pt x="839" y="308"/>
                                    <a:pt x="841" y="307"/>
                                    <a:pt x="843" y="306"/>
                                  </a:cubicBezTo>
                                  <a:cubicBezTo>
                                    <a:pt x="843" y="304"/>
                                    <a:pt x="842" y="303"/>
                                    <a:pt x="842" y="301"/>
                                  </a:cubicBezTo>
                                  <a:cubicBezTo>
                                    <a:pt x="842" y="290"/>
                                    <a:pt x="852" y="280"/>
                                    <a:pt x="864" y="280"/>
                                  </a:cubicBezTo>
                                  <a:cubicBezTo>
                                    <a:pt x="875" y="280"/>
                                    <a:pt x="885" y="290"/>
                                    <a:pt x="885" y="301"/>
                                  </a:cubicBezTo>
                                  <a:close/>
                                  <a:moveTo>
                                    <a:pt x="877" y="301"/>
                                  </a:moveTo>
                                  <a:cubicBezTo>
                                    <a:pt x="877" y="302"/>
                                    <a:pt x="877" y="303"/>
                                    <a:pt x="877" y="303"/>
                                  </a:cubicBezTo>
                                  <a:cubicBezTo>
                                    <a:pt x="879" y="304"/>
                                    <a:pt x="881" y="304"/>
                                    <a:pt x="883" y="305"/>
                                  </a:cubicBezTo>
                                  <a:cubicBezTo>
                                    <a:pt x="883" y="304"/>
                                    <a:pt x="883" y="303"/>
                                    <a:pt x="883" y="301"/>
                                  </a:cubicBezTo>
                                  <a:cubicBezTo>
                                    <a:pt x="883" y="296"/>
                                    <a:pt x="881" y="291"/>
                                    <a:pt x="877" y="287"/>
                                  </a:cubicBezTo>
                                  <a:cubicBezTo>
                                    <a:pt x="874" y="284"/>
                                    <a:pt x="869" y="282"/>
                                    <a:pt x="864" y="282"/>
                                  </a:cubicBezTo>
                                  <a:cubicBezTo>
                                    <a:pt x="858" y="282"/>
                                    <a:pt x="853" y="284"/>
                                    <a:pt x="850" y="287"/>
                                  </a:cubicBezTo>
                                  <a:cubicBezTo>
                                    <a:pt x="846" y="291"/>
                                    <a:pt x="844" y="296"/>
                                    <a:pt x="844" y="301"/>
                                  </a:cubicBezTo>
                                  <a:cubicBezTo>
                                    <a:pt x="844" y="303"/>
                                    <a:pt x="844" y="304"/>
                                    <a:pt x="844" y="305"/>
                                  </a:cubicBezTo>
                                  <a:cubicBezTo>
                                    <a:pt x="846" y="304"/>
                                    <a:pt x="848" y="304"/>
                                    <a:pt x="850" y="303"/>
                                  </a:cubicBezTo>
                                  <a:cubicBezTo>
                                    <a:pt x="850" y="303"/>
                                    <a:pt x="850" y="302"/>
                                    <a:pt x="850" y="301"/>
                                  </a:cubicBezTo>
                                  <a:cubicBezTo>
                                    <a:pt x="850" y="294"/>
                                    <a:pt x="856" y="288"/>
                                    <a:pt x="864" y="288"/>
                                  </a:cubicBezTo>
                                  <a:cubicBezTo>
                                    <a:pt x="871" y="288"/>
                                    <a:pt x="877" y="294"/>
                                    <a:pt x="877" y="301"/>
                                  </a:cubicBezTo>
                                  <a:close/>
                                  <a:moveTo>
                                    <a:pt x="870" y="301"/>
                                  </a:moveTo>
                                  <a:cubicBezTo>
                                    <a:pt x="870" y="301"/>
                                    <a:pt x="870" y="302"/>
                                    <a:pt x="870" y="302"/>
                                  </a:cubicBezTo>
                                  <a:cubicBezTo>
                                    <a:pt x="872" y="302"/>
                                    <a:pt x="874" y="302"/>
                                    <a:pt x="875" y="303"/>
                                  </a:cubicBezTo>
                                  <a:cubicBezTo>
                                    <a:pt x="876" y="302"/>
                                    <a:pt x="876" y="302"/>
                                    <a:pt x="876" y="301"/>
                                  </a:cubicBezTo>
                                  <a:cubicBezTo>
                                    <a:pt x="876" y="295"/>
                                    <a:pt x="870" y="289"/>
                                    <a:pt x="864" y="289"/>
                                  </a:cubicBezTo>
                                  <a:cubicBezTo>
                                    <a:pt x="857" y="289"/>
                                    <a:pt x="852" y="295"/>
                                    <a:pt x="852" y="301"/>
                                  </a:cubicBezTo>
                                  <a:cubicBezTo>
                                    <a:pt x="852" y="302"/>
                                    <a:pt x="852" y="302"/>
                                    <a:pt x="852" y="303"/>
                                  </a:cubicBezTo>
                                  <a:cubicBezTo>
                                    <a:pt x="853" y="302"/>
                                    <a:pt x="855" y="302"/>
                                    <a:pt x="857" y="302"/>
                                  </a:cubicBezTo>
                                  <a:cubicBezTo>
                                    <a:pt x="857" y="302"/>
                                    <a:pt x="857" y="301"/>
                                    <a:pt x="857" y="301"/>
                                  </a:cubicBezTo>
                                  <a:cubicBezTo>
                                    <a:pt x="857" y="298"/>
                                    <a:pt x="860" y="295"/>
                                    <a:pt x="864" y="295"/>
                                  </a:cubicBezTo>
                                  <a:cubicBezTo>
                                    <a:pt x="867" y="295"/>
                                    <a:pt x="870" y="298"/>
                                    <a:pt x="870" y="301"/>
                                  </a:cubicBezTo>
                                  <a:close/>
                                  <a:moveTo>
                                    <a:pt x="864" y="296"/>
                                  </a:moveTo>
                                  <a:cubicBezTo>
                                    <a:pt x="861" y="296"/>
                                    <a:pt x="858" y="298"/>
                                    <a:pt x="858" y="301"/>
                                  </a:cubicBezTo>
                                  <a:cubicBezTo>
                                    <a:pt x="858" y="301"/>
                                    <a:pt x="859" y="302"/>
                                    <a:pt x="859" y="302"/>
                                  </a:cubicBezTo>
                                  <a:cubicBezTo>
                                    <a:pt x="860" y="302"/>
                                    <a:pt x="862" y="301"/>
                                    <a:pt x="864" y="301"/>
                                  </a:cubicBezTo>
                                  <a:cubicBezTo>
                                    <a:pt x="865" y="301"/>
                                    <a:pt x="867" y="302"/>
                                    <a:pt x="869" y="302"/>
                                  </a:cubicBezTo>
                                  <a:cubicBezTo>
                                    <a:pt x="869" y="302"/>
                                    <a:pt x="869" y="301"/>
                                    <a:pt x="869" y="301"/>
                                  </a:cubicBezTo>
                                  <a:cubicBezTo>
                                    <a:pt x="869" y="298"/>
                                    <a:pt x="866" y="296"/>
                                    <a:pt x="864" y="296"/>
                                  </a:cubicBezTo>
                                  <a:close/>
                                  <a:moveTo>
                                    <a:pt x="898" y="301"/>
                                  </a:moveTo>
                                  <a:cubicBezTo>
                                    <a:pt x="898" y="292"/>
                                    <a:pt x="894" y="283"/>
                                    <a:pt x="888" y="277"/>
                                  </a:cubicBezTo>
                                  <a:cubicBezTo>
                                    <a:pt x="882" y="271"/>
                                    <a:pt x="873" y="267"/>
                                    <a:pt x="864" y="267"/>
                                  </a:cubicBezTo>
                                  <a:cubicBezTo>
                                    <a:pt x="854" y="267"/>
                                    <a:pt x="846" y="271"/>
                                    <a:pt x="839" y="277"/>
                                  </a:cubicBezTo>
                                  <a:cubicBezTo>
                                    <a:pt x="833" y="283"/>
                                    <a:pt x="829" y="292"/>
                                    <a:pt x="829" y="301"/>
                                  </a:cubicBezTo>
                                  <a:cubicBezTo>
                                    <a:pt x="829" y="304"/>
                                    <a:pt x="830" y="307"/>
                                    <a:pt x="830" y="310"/>
                                  </a:cubicBezTo>
                                  <a:cubicBezTo>
                                    <a:pt x="831" y="310"/>
                                    <a:pt x="832" y="311"/>
                                    <a:pt x="833" y="311"/>
                                  </a:cubicBezTo>
                                  <a:cubicBezTo>
                                    <a:pt x="834" y="311"/>
                                    <a:pt x="835" y="310"/>
                                    <a:pt x="836" y="310"/>
                                  </a:cubicBezTo>
                                  <a:cubicBezTo>
                                    <a:pt x="835" y="307"/>
                                    <a:pt x="835" y="304"/>
                                    <a:pt x="835" y="301"/>
                                  </a:cubicBezTo>
                                  <a:cubicBezTo>
                                    <a:pt x="835" y="285"/>
                                    <a:pt x="848" y="272"/>
                                    <a:pt x="864" y="272"/>
                                  </a:cubicBezTo>
                                  <a:cubicBezTo>
                                    <a:pt x="879" y="272"/>
                                    <a:pt x="892" y="285"/>
                                    <a:pt x="892" y="301"/>
                                  </a:cubicBezTo>
                                  <a:cubicBezTo>
                                    <a:pt x="892" y="304"/>
                                    <a:pt x="892" y="307"/>
                                    <a:pt x="891" y="310"/>
                                  </a:cubicBezTo>
                                  <a:cubicBezTo>
                                    <a:pt x="892" y="310"/>
                                    <a:pt x="893" y="311"/>
                                    <a:pt x="894" y="311"/>
                                  </a:cubicBezTo>
                                  <a:cubicBezTo>
                                    <a:pt x="895" y="310"/>
                                    <a:pt x="896" y="310"/>
                                    <a:pt x="897" y="309"/>
                                  </a:cubicBezTo>
                                  <a:cubicBezTo>
                                    <a:pt x="897" y="306"/>
                                    <a:pt x="898" y="304"/>
                                    <a:pt x="898" y="301"/>
                                  </a:cubicBezTo>
                                  <a:close/>
                                  <a:moveTo>
                                    <a:pt x="906" y="301"/>
                                  </a:moveTo>
                                  <a:cubicBezTo>
                                    <a:pt x="906" y="290"/>
                                    <a:pt x="901" y="279"/>
                                    <a:pt x="893" y="272"/>
                                  </a:cubicBezTo>
                                  <a:cubicBezTo>
                                    <a:pt x="886" y="264"/>
                                    <a:pt x="875" y="259"/>
                                    <a:pt x="864" y="259"/>
                                  </a:cubicBezTo>
                                  <a:cubicBezTo>
                                    <a:pt x="852" y="259"/>
                                    <a:pt x="842" y="264"/>
                                    <a:pt x="834" y="272"/>
                                  </a:cubicBezTo>
                                  <a:cubicBezTo>
                                    <a:pt x="826" y="279"/>
                                    <a:pt x="822" y="290"/>
                                    <a:pt x="822" y="301"/>
                                  </a:cubicBezTo>
                                  <a:cubicBezTo>
                                    <a:pt x="822" y="303"/>
                                    <a:pt x="822" y="304"/>
                                    <a:pt x="822" y="305"/>
                                  </a:cubicBezTo>
                                  <a:cubicBezTo>
                                    <a:pt x="824" y="306"/>
                                    <a:pt x="826" y="307"/>
                                    <a:pt x="829" y="308"/>
                                  </a:cubicBezTo>
                                  <a:cubicBezTo>
                                    <a:pt x="828" y="306"/>
                                    <a:pt x="828" y="304"/>
                                    <a:pt x="828" y="301"/>
                                  </a:cubicBezTo>
                                  <a:cubicBezTo>
                                    <a:pt x="828" y="282"/>
                                    <a:pt x="844" y="265"/>
                                    <a:pt x="864" y="265"/>
                                  </a:cubicBezTo>
                                  <a:cubicBezTo>
                                    <a:pt x="883" y="265"/>
                                    <a:pt x="899" y="282"/>
                                    <a:pt x="899" y="301"/>
                                  </a:cubicBezTo>
                                  <a:cubicBezTo>
                                    <a:pt x="899" y="304"/>
                                    <a:pt x="899" y="306"/>
                                    <a:pt x="899" y="308"/>
                                  </a:cubicBezTo>
                                  <a:cubicBezTo>
                                    <a:pt x="901" y="307"/>
                                    <a:pt x="903" y="306"/>
                                    <a:pt x="905" y="305"/>
                                  </a:cubicBezTo>
                                  <a:cubicBezTo>
                                    <a:pt x="905" y="304"/>
                                    <a:pt x="906" y="302"/>
                                    <a:pt x="906" y="301"/>
                                  </a:cubicBezTo>
                                  <a:close/>
                                  <a:moveTo>
                                    <a:pt x="929" y="301"/>
                                  </a:moveTo>
                                  <a:cubicBezTo>
                                    <a:pt x="929" y="298"/>
                                    <a:pt x="926" y="296"/>
                                    <a:pt x="924" y="296"/>
                                  </a:cubicBezTo>
                                  <a:cubicBezTo>
                                    <a:pt x="921" y="296"/>
                                    <a:pt x="918" y="298"/>
                                    <a:pt x="918" y="301"/>
                                  </a:cubicBezTo>
                                  <a:cubicBezTo>
                                    <a:pt x="918" y="301"/>
                                    <a:pt x="918" y="302"/>
                                    <a:pt x="919" y="302"/>
                                  </a:cubicBezTo>
                                  <a:cubicBezTo>
                                    <a:pt x="920" y="302"/>
                                    <a:pt x="922" y="301"/>
                                    <a:pt x="924" y="301"/>
                                  </a:cubicBezTo>
                                  <a:cubicBezTo>
                                    <a:pt x="925" y="301"/>
                                    <a:pt x="927" y="302"/>
                                    <a:pt x="929" y="302"/>
                                  </a:cubicBezTo>
                                  <a:cubicBezTo>
                                    <a:pt x="929" y="302"/>
                                    <a:pt x="929" y="301"/>
                                    <a:pt x="929" y="301"/>
                                  </a:cubicBezTo>
                                  <a:close/>
                                  <a:moveTo>
                                    <a:pt x="933" y="301"/>
                                  </a:moveTo>
                                  <a:cubicBezTo>
                                    <a:pt x="933" y="299"/>
                                    <a:pt x="933" y="297"/>
                                    <a:pt x="934" y="295"/>
                                  </a:cubicBezTo>
                                  <a:cubicBezTo>
                                    <a:pt x="932" y="292"/>
                                    <a:pt x="928" y="289"/>
                                    <a:pt x="924" y="289"/>
                                  </a:cubicBezTo>
                                  <a:cubicBezTo>
                                    <a:pt x="920" y="289"/>
                                    <a:pt x="916" y="291"/>
                                    <a:pt x="914" y="294"/>
                                  </a:cubicBezTo>
                                  <a:cubicBezTo>
                                    <a:pt x="915" y="296"/>
                                    <a:pt x="915" y="299"/>
                                    <a:pt x="915" y="301"/>
                                  </a:cubicBezTo>
                                  <a:cubicBezTo>
                                    <a:pt x="915" y="302"/>
                                    <a:pt x="915" y="302"/>
                                    <a:pt x="915" y="302"/>
                                  </a:cubicBezTo>
                                  <a:cubicBezTo>
                                    <a:pt x="915" y="302"/>
                                    <a:pt x="916" y="302"/>
                                    <a:pt x="917" y="302"/>
                                  </a:cubicBezTo>
                                  <a:cubicBezTo>
                                    <a:pt x="917" y="302"/>
                                    <a:pt x="917" y="301"/>
                                    <a:pt x="917" y="301"/>
                                  </a:cubicBezTo>
                                  <a:cubicBezTo>
                                    <a:pt x="917" y="298"/>
                                    <a:pt x="920" y="295"/>
                                    <a:pt x="924" y="295"/>
                                  </a:cubicBezTo>
                                  <a:cubicBezTo>
                                    <a:pt x="927" y="295"/>
                                    <a:pt x="930" y="298"/>
                                    <a:pt x="930" y="301"/>
                                  </a:cubicBezTo>
                                  <a:cubicBezTo>
                                    <a:pt x="930" y="301"/>
                                    <a:pt x="930" y="302"/>
                                    <a:pt x="930" y="302"/>
                                  </a:cubicBezTo>
                                  <a:cubicBezTo>
                                    <a:pt x="931" y="302"/>
                                    <a:pt x="932" y="302"/>
                                    <a:pt x="933" y="302"/>
                                  </a:cubicBezTo>
                                  <a:cubicBezTo>
                                    <a:pt x="933" y="302"/>
                                    <a:pt x="933" y="302"/>
                                    <a:pt x="933" y="301"/>
                                  </a:cubicBezTo>
                                  <a:close/>
                                  <a:moveTo>
                                    <a:pt x="912" y="285"/>
                                  </a:moveTo>
                                  <a:cubicBezTo>
                                    <a:pt x="913" y="287"/>
                                    <a:pt x="913" y="290"/>
                                    <a:pt x="914" y="292"/>
                                  </a:cubicBezTo>
                                  <a:cubicBezTo>
                                    <a:pt x="916" y="289"/>
                                    <a:pt x="920" y="288"/>
                                    <a:pt x="924" y="288"/>
                                  </a:cubicBezTo>
                                  <a:cubicBezTo>
                                    <a:pt x="928" y="288"/>
                                    <a:pt x="931" y="290"/>
                                    <a:pt x="934" y="293"/>
                                  </a:cubicBezTo>
                                  <a:cubicBezTo>
                                    <a:pt x="934" y="290"/>
                                    <a:pt x="935" y="288"/>
                                    <a:pt x="936" y="286"/>
                                  </a:cubicBezTo>
                                  <a:cubicBezTo>
                                    <a:pt x="932" y="283"/>
                                    <a:pt x="928" y="282"/>
                                    <a:pt x="924" y="282"/>
                                  </a:cubicBezTo>
                                  <a:cubicBezTo>
                                    <a:pt x="919" y="282"/>
                                    <a:pt x="915" y="283"/>
                                    <a:pt x="912" y="285"/>
                                  </a:cubicBezTo>
                                  <a:close/>
                                  <a:moveTo>
                                    <a:pt x="864" y="252"/>
                                  </a:moveTo>
                                  <a:cubicBezTo>
                                    <a:pt x="850" y="252"/>
                                    <a:pt x="837" y="257"/>
                                    <a:pt x="828" y="266"/>
                                  </a:cubicBezTo>
                                  <a:cubicBezTo>
                                    <a:pt x="820" y="275"/>
                                    <a:pt x="814" y="288"/>
                                    <a:pt x="814" y="301"/>
                                  </a:cubicBezTo>
                                  <a:cubicBezTo>
                                    <a:pt x="814" y="302"/>
                                    <a:pt x="814" y="302"/>
                                    <a:pt x="814" y="303"/>
                                  </a:cubicBezTo>
                                  <a:cubicBezTo>
                                    <a:pt x="816" y="303"/>
                                    <a:pt x="818" y="304"/>
                                    <a:pt x="820" y="305"/>
                                  </a:cubicBezTo>
                                  <a:cubicBezTo>
                                    <a:pt x="820" y="303"/>
                                    <a:pt x="820" y="302"/>
                                    <a:pt x="820" y="301"/>
                                  </a:cubicBezTo>
                                  <a:cubicBezTo>
                                    <a:pt x="820" y="277"/>
                                    <a:pt x="840" y="258"/>
                                    <a:pt x="864" y="258"/>
                                  </a:cubicBezTo>
                                  <a:cubicBezTo>
                                    <a:pt x="888" y="258"/>
                                    <a:pt x="907" y="277"/>
                                    <a:pt x="907" y="301"/>
                                  </a:cubicBezTo>
                                  <a:cubicBezTo>
                                    <a:pt x="907" y="302"/>
                                    <a:pt x="907" y="303"/>
                                    <a:pt x="907" y="304"/>
                                  </a:cubicBezTo>
                                  <a:cubicBezTo>
                                    <a:pt x="909" y="304"/>
                                    <a:pt x="911" y="303"/>
                                    <a:pt x="913" y="303"/>
                                  </a:cubicBezTo>
                                  <a:cubicBezTo>
                                    <a:pt x="913" y="302"/>
                                    <a:pt x="913" y="302"/>
                                    <a:pt x="913" y="301"/>
                                  </a:cubicBezTo>
                                  <a:cubicBezTo>
                                    <a:pt x="913" y="288"/>
                                    <a:pt x="908" y="275"/>
                                    <a:pt x="899" y="266"/>
                                  </a:cubicBezTo>
                                  <a:cubicBezTo>
                                    <a:pt x="890" y="257"/>
                                    <a:pt x="877" y="252"/>
                                    <a:pt x="864" y="252"/>
                                  </a:cubicBezTo>
                                  <a:close/>
                                  <a:moveTo>
                                    <a:pt x="885" y="250"/>
                                  </a:moveTo>
                                  <a:cubicBezTo>
                                    <a:pt x="885" y="251"/>
                                    <a:pt x="884" y="253"/>
                                    <a:pt x="884" y="254"/>
                                  </a:cubicBezTo>
                                  <a:cubicBezTo>
                                    <a:pt x="886" y="255"/>
                                    <a:pt x="888" y="256"/>
                                    <a:pt x="890" y="257"/>
                                  </a:cubicBezTo>
                                  <a:cubicBezTo>
                                    <a:pt x="890" y="255"/>
                                    <a:pt x="891" y="252"/>
                                    <a:pt x="891" y="250"/>
                                  </a:cubicBezTo>
                                  <a:cubicBezTo>
                                    <a:pt x="891" y="242"/>
                                    <a:pt x="888" y="236"/>
                                    <a:pt x="883" y="231"/>
                                  </a:cubicBezTo>
                                  <a:cubicBezTo>
                                    <a:pt x="878" y="226"/>
                                    <a:pt x="871" y="223"/>
                                    <a:pt x="864" y="223"/>
                                  </a:cubicBezTo>
                                  <a:cubicBezTo>
                                    <a:pt x="856" y="223"/>
                                    <a:pt x="849" y="226"/>
                                    <a:pt x="844" y="231"/>
                                  </a:cubicBezTo>
                                  <a:cubicBezTo>
                                    <a:pt x="839" y="236"/>
                                    <a:pt x="836" y="242"/>
                                    <a:pt x="836" y="250"/>
                                  </a:cubicBezTo>
                                  <a:cubicBezTo>
                                    <a:pt x="836" y="252"/>
                                    <a:pt x="837" y="255"/>
                                    <a:pt x="837" y="257"/>
                                  </a:cubicBezTo>
                                  <a:cubicBezTo>
                                    <a:pt x="839" y="256"/>
                                    <a:pt x="841" y="255"/>
                                    <a:pt x="843" y="254"/>
                                  </a:cubicBezTo>
                                  <a:cubicBezTo>
                                    <a:pt x="843" y="253"/>
                                    <a:pt x="842" y="251"/>
                                    <a:pt x="842" y="250"/>
                                  </a:cubicBezTo>
                                  <a:cubicBezTo>
                                    <a:pt x="842" y="238"/>
                                    <a:pt x="852" y="229"/>
                                    <a:pt x="864" y="229"/>
                                  </a:cubicBezTo>
                                  <a:cubicBezTo>
                                    <a:pt x="875" y="229"/>
                                    <a:pt x="885" y="238"/>
                                    <a:pt x="885" y="250"/>
                                  </a:cubicBezTo>
                                  <a:close/>
                                  <a:moveTo>
                                    <a:pt x="877" y="250"/>
                                  </a:moveTo>
                                  <a:cubicBezTo>
                                    <a:pt x="877" y="251"/>
                                    <a:pt x="877" y="251"/>
                                    <a:pt x="877" y="252"/>
                                  </a:cubicBezTo>
                                  <a:cubicBezTo>
                                    <a:pt x="879" y="252"/>
                                    <a:pt x="881" y="253"/>
                                    <a:pt x="883" y="254"/>
                                  </a:cubicBezTo>
                                  <a:cubicBezTo>
                                    <a:pt x="883" y="253"/>
                                    <a:pt x="883" y="251"/>
                                    <a:pt x="883" y="250"/>
                                  </a:cubicBezTo>
                                  <a:cubicBezTo>
                                    <a:pt x="883" y="245"/>
                                    <a:pt x="881" y="240"/>
                                    <a:pt x="877" y="236"/>
                                  </a:cubicBezTo>
                                  <a:cubicBezTo>
                                    <a:pt x="874" y="233"/>
                                    <a:pt x="869" y="230"/>
                                    <a:pt x="864" y="230"/>
                                  </a:cubicBezTo>
                                  <a:cubicBezTo>
                                    <a:pt x="858" y="230"/>
                                    <a:pt x="853" y="233"/>
                                    <a:pt x="850" y="236"/>
                                  </a:cubicBezTo>
                                  <a:cubicBezTo>
                                    <a:pt x="846" y="240"/>
                                    <a:pt x="844" y="245"/>
                                    <a:pt x="844" y="250"/>
                                  </a:cubicBezTo>
                                  <a:cubicBezTo>
                                    <a:pt x="844" y="251"/>
                                    <a:pt x="844" y="253"/>
                                    <a:pt x="844" y="254"/>
                                  </a:cubicBezTo>
                                  <a:cubicBezTo>
                                    <a:pt x="846" y="253"/>
                                    <a:pt x="848" y="252"/>
                                    <a:pt x="850" y="252"/>
                                  </a:cubicBezTo>
                                  <a:cubicBezTo>
                                    <a:pt x="850" y="251"/>
                                    <a:pt x="850" y="251"/>
                                    <a:pt x="850" y="250"/>
                                  </a:cubicBezTo>
                                  <a:cubicBezTo>
                                    <a:pt x="850" y="242"/>
                                    <a:pt x="856" y="236"/>
                                    <a:pt x="864" y="236"/>
                                  </a:cubicBezTo>
                                  <a:cubicBezTo>
                                    <a:pt x="871" y="236"/>
                                    <a:pt x="877" y="242"/>
                                    <a:pt x="877" y="250"/>
                                  </a:cubicBezTo>
                                  <a:close/>
                                  <a:moveTo>
                                    <a:pt x="870" y="250"/>
                                  </a:moveTo>
                                  <a:cubicBezTo>
                                    <a:pt x="870" y="250"/>
                                    <a:pt x="870" y="250"/>
                                    <a:pt x="870" y="251"/>
                                  </a:cubicBezTo>
                                  <a:cubicBezTo>
                                    <a:pt x="872" y="251"/>
                                    <a:pt x="874" y="251"/>
                                    <a:pt x="875" y="251"/>
                                  </a:cubicBezTo>
                                  <a:cubicBezTo>
                                    <a:pt x="876" y="251"/>
                                    <a:pt x="876" y="250"/>
                                    <a:pt x="876" y="250"/>
                                  </a:cubicBezTo>
                                  <a:cubicBezTo>
                                    <a:pt x="876" y="243"/>
                                    <a:pt x="870" y="238"/>
                                    <a:pt x="864" y="238"/>
                                  </a:cubicBezTo>
                                  <a:cubicBezTo>
                                    <a:pt x="857" y="238"/>
                                    <a:pt x="852" y="243"/>
                                    <a:pt x="852" y="250"/>
                                  </a:cubicBezTo>
                                  <a:cubicBezTo>
                                    <a:pt x="852" y="250"/>
                                    <a:pt x="852" y="251"/>
                                    <a:pt x="852" y="251"/>
                                  </a:cubicBezTo>
                                  <a:cubicBezTo>
                                    <a:pt x="853" y="251"/>
                                    <a:pt x="855" y="251"/>
                                    <a:pt x="857" y="251"/>
                                  </a:cubicBezTo>
                                  <a:cubicBezTo>
                                    <a:pt x="857" y="250"/>
                                    <a:pt x="857" y="250"/>
                                    <a:pt x="857" y="250"/>
                                  </a:cubicBezTo>
                                  <a:cubicBezTo>
                                    <a:pt x="857" y="246"/>
                                    <a:pt x="860" y="243"/>
                                    <a:pt x="864" y="243"/>
                                  </a:cubicBezTo>
                                  <a:cubicBezTo>
                                    <a:pt x="867" y="243"/>
                                    <a:pt x="870" y="246"/>
                                    <a:pt x="870" y="250"/>
                                  </a:cubicBezTo>
                                  <a:close/>
                                  <a:moveTo>
                                    <a:pt x="864" y="245"/>
                                  </a:moveTo>
                                  <a:cubicBezTo>
                                    <a:pt x="861" y="245"/>
                                    <a:pt x="858" y="247"/>
                                    <a:pt x="858" y="250"/>
                                  </a:cubicBezTo>
                                  <a:cubicBezTo>
                                    <a:pt x="858" y="250"/>
                                    <a:pt x="859" y="250"/>
                                    <a:pt x="859" y="250"/>
                                  </a:cubicBezTo>
                                  <a:cubicBezTo>
                                    <a:pt x="860" y="250"/>
                                    <a:pt x="862" y="250"/>
                                    <a:pt x="864" y="250"/>
                                  </a:cubicBezTo>
                                  <a:cubicBezTo>
                                    <a:pt x="865" y="250"/>
                                    <a:pt x="867" y="250"/>
                                    <a:pt x="869" y="250"/>
                                  </a:cubicBezTo>
                                  <a:cubicBezTo>
                                    <a:pt x="869" y="250"/>
                                    <a:pt x="869" y="250"/>
                                    <a:pt x="869" y="250"/>
                                  </a:cubicBezTo>
                                  <a:cubicBezTo>
                                    <a:pt x="869" y="247"/>
                                    <a:pt x="866" y="245"/>
                                    <a:pt x="864" y="245"/>
                                  </a:cubicBezTo>
                                  <a:close/>
                                  <a:moveTo>
                                    <a:pt x="898" y="250"/>
                                  </a:moveTo>
                                  <a:cubicBezTo>
                                    <a:pt x="898" y="240"/>
                                    <a:pt x="894" y="232"/>
                                    <a:pt x="888" y="226"/>
                                  </a:cubicBezTo>
                                  <a:cubicBezTo>
                                    <a:pt x="882" y="220"/>
                                    <a:pt x="873" y="216"/>
                                    <a:pt x="864" y="216"/>
                                  </a:cubicBezTo>
                                  <a:cubicBezTo>
                                    <a:pt x="854" y="216"/>
                                    <a:pt x="846" y="220"/>
                                    <a:pt x="839" y="226"/>
                                  </a:cubicBezTo>
                                  <a:cubicBezTo>
                                    <a:pt x="833" y="232"/>
                                    <a:pt x="829" y="240"/>
                                    <a:pt x="829" y="250"/>
                                  </a:cubicBezTo>
                                  <a:cubicBezTo>
                                    <a:pt x="829" y="253"/>
                                    <a:pt x="830" y="256"/>
                                    <a:pt x="830" y="258"/>
                                  </a:cubicBezTo>
                                  <a:cubicBezTo>
                                    <a:pt x="831" y="259"/>
                                    <a:pt x="832" y="259"/>
                                    <a:pt x="833" y="260"/>
                                  </a:cubicBezTo>
                                  <a:cubicBezTo>
                                    <a:pt x="834" y="259"/>
                                    <a:pt x="835" y="259"/>
                                    <a:pt x="836" y="258"/>
                                  </a:cubicBezTo>
                                  <a:cubicBezTo>
                                    <a:pt x="835" y="256"/>
                                    <a:pt x="835" y="253"/>
                                    <a:pt x="835" y="250"/>
                                  </a:cubicBezTo>
                                  <a:cubicBezTo>
                                    <a:pt x="835" y="234"/>
                                    <a:pt x="848" y="221"/>
                                    <a:pt x="864" y="221"/>
                                  </a:cubicBezTo>
                                  <a:cubicBezTo>
                                    <a:pt x="879" y="221"/>
                                    <a:pt x="892" y="234"/>
                                    <a:pt x="892" y="250"/>
                                  </a:cubicBezTo>
                                  <a:cubicBezTo>
                                    <a:pt x="892" y="253"/>
                                    <a:pt x="892" y="256"/>
                                    <a:pt x="891" y="258"/>
                                  </a:cubicBezTo>
                                  <a:cubicBezTo>
                                    <a:pt x="892" y="259"/>
                                    <a:pt x="893" y="259"/>
                                    <a:pt x="894" y="260"/>
                                  </a:cubicBezTo>
                                  <a:cubicBezTo>
                                    <a:pt x="895" y="259"/>
                                    <a:pt x="896" y="258"/>
                                    <a:pt x="897" y="258"/>
                                  </a:cubicBezTo>
                                  <a:cubicBezTo>
                                    <a:pt x="897" y="255"/>
                                    <a:pt x="898" y="253"/>
                                    <a:pt x="898" y="250"/>
                                  </a:cubicBezTo>
                                  <a:close/>
                                  <a:moveTo>
                                    <a:pt x="906" y="250"/>
                                  </a:moveTo>
                                  <a:cubicBezTo>
                                    <a:pt x="906" y="238"/>
                                    <a:pt x="901" y="228"/>
                                    <a:pt x="893" y="220"/>
                                  </a:cubicBezTo>
                                  <a:cubicBezTo>
                                    <a:pt x="886" y="213"/>
                                    <a:pt x="875" y="208"/>
                                    <a:pt x="864" y="208"/>
                                  </a:cubicBezTo>
                                  <a:cubicBezTo>
                                    <a:pt x="852" y="208"/>
                                    <a:pt x="842" y="213"/>
                                    <a:pt x="834" y="220"/>
                                  </a:cubicBezTo>
                                  <a:cubicBezTo>
                                    <a:pt x="826" y="228"/>
                                    <a:pt x="822" y="238"/>
                                    <a:pt x="822" y="250"/>
                                  </a:cubicBezTo>
                                  <a:cubicBezTo>
                                    <a:pt x="822" y="251"/>
                                    <a:pt x="822" y="253"/>
                                    <a:pt x="822" y="254"/>
                                  </a:cubicBezTo>
                                  <a:cubicBezTo>
                                    <a:pt x="824" y="255"/>
                                    <a:pt x="826" y="256"/>
                                    <a:pt x="829" y="257"/>
                                  </a:cubicBezTo>
                                  <a:cubicBezTo>
                                    <a:pt x="828" y="255"/>
                                    <a:pt x="828" y="252"/>
                                    <a:pt x="828" y="250"/>
                                  </a:cubicBezTo>
                                  <a:cubicBezTo>
                                    <a:pt x="828" y="230"/>
                                    <a:pt x="844" y="214"/>
                                    <a:pt x="864" y="214"/>
                                  </a:cubicBezTo>
                                  <a:cubicBezTo>
                                    <a:pt x="883" y="214"/>
                                    <a:pt x="899" y="230"/>
                                    <a:pt x="899" y="250"/>
                                  </a:cubicBezTo>
                                  <a:cubicBezTo>
                                    <a:pt x="899" y="252"/>
                                    <a:pt x="899" y="254"/>
                                    <a:pt x="899" y="256"/>
                                  </a:cubicBezTo>
                                  <a:cubicBezTo>
                                    <a:pt x="901" y="255"/>
                                    <a:pt x="903" y="254"/>
                                    <a:pt x="905" y="253"/>
                                  </a:cubicBezTo>
                                  <a:cubicBezTo>
                                    <a:pt x="905" y="252"/>
                                    <a:pt x="906" y="251"/>
                                    <a:pt x="906" y="250"/>
                                  </a:cubicBezTo>
                                  <a:close/>
                                  <a:moveTo>
                                    <a:pt x="929" y="250"/>
                                  </a:moveTo>
                                  <a:cubicBezTo>
                                    <a:pt x="929" y="247"/>
                                    <a:pt x="926" y="245"/>
                                    <a:pt x="924" y="245"/>
                                  </a:cubicBezTo>
                                  <a:cubicBezTo>
                                    <a:pt x="921" y="245"/>
                                    <a:pt x="918" y="247"/>
                                    <a:pt x="918" y="250"/>
                                  </a:cubicBezTo>
                                  <a:cubicBezTo>
                                    <a:pt x="918" y="250"/>
                                    <a:pt x="918" y="250"/>
                                    <a:pt x="919" y="250"/>
                                  </a:cubicBezTo>
                                  <a:cubicBezTo>
                                    <a:pt x="920" y="250"/>
                                    <a:pt x="922" y="250"/>
                                    <a:pt x="924" y="250"/>
                                  </a:cubicBezTo>
                                  <a:cubicBezTo>
                                    <a:pt x="925" y="250"/>
                                    <a:pt x="927" y="250"/>
                                    <a:pt x="929" y="250"/>
                                  </a:cubicBezTo>
                                  <a:cubicBezTo>
                                    <a:pt x="929" y="250"/>
                                    <a:pt x="929" y="250"/>
                                    <a:pt x="929" y="250"/>
                                  </a:cubicBezTo>
                                  <a:close/>
                                  <a:moveTo>
                                    <a:pt x="933" y="250"/>
                                  </a:moveTo>
                                  <a:cubicBezTo>
                                    <a:pt x="933" y="248"/>
                                    <a:pt x="933" y="246"/>
                                    <a:pt x="934" y="244"/>
                                  </a:cubicBezTo>
                                  <a:cubicBezTo>
                                    <a:pt x="932" y="240"/>
                                    <a:pt x="928" y="238"/>
                                    <a:pt x="924" y="238"/>
                                  </a:cubicBezTo>
                                  <a:cubicBezTo>
                                    <a:pt x="920" y="238"/>
                                    <a:pt x="916" y="240"/>
                                    <a:pt x="914" y="242"/>
                                  </a:cubicBezTo>
                                  <a:cubicBezTo>
                                    <a:pt x="915" y="245"/>
                                    <a:pt x="915" y="247"/>
                                    <a:pt x="915" y="250"/>
                                  </a:cubicBezTo>
                                  <a:cubicBezTo>
                                    <a:pt x="915" y="250"/>
                                    <a:pt x="915" y="251"/>
                                    <a:pt x="915" y="251"/>
                                  </a:cubicBezTo>
                                  <a:cubicBezTo>
                                    <a:pt x="915" y="251"/>
                                    <a:pt x="916" y="251"/>
                                    <a:pt x="917" y="251"/>
                                  </a:cubicBezTo>
                                  <a:cubicBezTo>
                                    <a:pt x="917" y="250"/>
                                    <a:pt x="917" y="250"/>
                                    <a:pt x="917" y="250"/>
                                  </a:cubicBezTo>
                                  <a:cubicBezTo>
                                    <a:pt x="917" y="246"/>
                                    <a:pt x="920" y="243"/>
                                    <a:pt x="924" y="243"/>
                                  </a:cubicBezTo>
                                  <a:cubicBezTo>
                                    <a:pt x="927" y="243"/>
                                    <a:pt x="930" y="246"/>
                                    <a:pt x="930" y="250"/>
                                  </a:cubicBezTo>
                                  <a:cubicBezTo>
                                    <a:pt x="930" y="250"/>
                                    <a:pt x="930" y="250"/>
                                    <a:pt x="930" y="251"/>
                                  </a:cubicBezTo>
                                  <a:cubicBezTo>
                                    <a:pt x="931" y="251"/>
                                    <a:pt x="932" y="251"/>
                                    <a:pt x="933" y="251"/>
                                  </a:cubicBezTo>
                                  <a:cubicBezTo>
                                    <a:pt x="933" y="251"/>
                                    <a:pt x="933" y="250"/>
                                    <a:pt x="933" y="250"/>
                                  </a:cubicBezTo>
                                  <a:close/>
                                  <a:moveTo>
                                    <a:pt x="912" y="234"/>
                                  </a:moveTo>
                                  <a:cubicBezTo>
                                    <a:pt x="913" y="236"/>
                                    <a:pt x="913" y="238"/>
                                    <a:pt x="914" y="240"/>
                                  </a:cubicBezTo>
                                  <a:cubicBezTo>
                                    <a:pt x="916" y="238"/>
                                    <a:pt x="920" y="236"/>
                                    <a:pt x="924" y="236"/>
                                  </a:cubicBezTo>
                                  <a:cubicBezTo>
                                    <a:pt x="928" y="236"/>
                                    <a:pt x="931" y="238"/>
                                    <a:pt x="934" y="241"/>
                                  </a:cubicBezTo>
                                  <a:cubicBezTo>
                                    <a:pt x="934" y="239"/>
                                    <a:pt x="935" y="237"/>
                                    <a:pt x="936" y="235"/>
                                  </a:cubicBezTo>
                                  <a:cubicBezTo>
                                    <a:pt x="932" y="232"/>
                                    <a:pt x="928" y="230"/>
                                    <a:pt x="924" y="230"/>
                                  </a:cubicBezTo>
                                  <a:cubicBezTo>
                                    <a:pt x="919" y="230"/>
                                    <a:pt x="915" y="232"/>
                                    <a:pt x="912" y="234"/>
                                  </a:cubicBezTo>
                                  <a:close/>
                                  <a:moveTo>
                                    <a:pt x="864" y="200"/>
                                  </a:moveTo>
                                  <a:cubicBezTo>
                                    <a:pt x="850" y="200"/>
                                    <a:pt x="837" y="206"/>
                                    <a:pt x="828" y="215"/>
                                  </a:cubicBezTo>
                                  <a:cubicBezTo>
                                    <a:pt x="820" y="224"/>
                                    <a:pt x="814" y="236"/>
                                    <a:pt x="814" y="250"/>
                                  </a:cubicBezTo>
                                  <a:cubicBezTo>
                                    <a:pt x="814" y="250"/>
                                    <a:pt x="814" y="251"/>
                                    <a:pt x="814" y="251"/>
                                  </a:cubicBezTo>
                                  <a:cubicBezTo>
                                    <a:pt x="816" y="252"/>
                                    <a:pt x="818" y="252"/>
                                    <a:pt x="820" y="253"/>
                                  </a:cubicBezTo>
                                  <a:cubicBezTo>
                                    <a:pt x="820" y="252"/>
                                    <a:pt x="820" y="251"/>
                                    <a:pt x="820" y="250"/>
                                  </a:cubicBezTo>
                                  <a:cubicBezTo>
                                    <a:pt x="820" y="226"/>
                                    <a:pt x="840" y="206"/>
                                    <a:pt x="864" y="206"/>
                                  </a:cubicBezTo>
                                  <a:cubicBezTo>
                                    <a:pt x="888" y="206"/>
                                    <a:pt x="907" y="226"/>
                                    <a:pt x="907" y="250"/>
                                  </a:cubicBezTo>
                                  <a:cubicBezTo>
                                    <a:pt x="907" y="251"/>
                                    <a:pt x="907" y="252"/>
                                    <a:pt x="907" y="253"/>
                                  </a:cubicBezTo>
                                  <a:cubicBezTo>
                                    <a:pt x="909" y="252"/>
                                    <a:pt x="911" y="252"/>
                                    <a:pt x="913" y="251"/>
                                  </a:cubicBezTo>
                                  <a:cubicBezTo>
                                    <a:pt x="913" y="251"/>
                                    <a:pt x="913" y="250"/>
                                    <a:pt x="913" y="250"/>
                                  </a:cubicBezTo>
                                  <a:cubicBezTo>
                                    <a:pt x="913" y="236"/>
                                    <a:pt x="908" y="224"/>
                                    <a:pt x="899" y="215"/>
                                  </a:cubicBezTo>
                                  <a:cubicBezTo>
                                    <a:pt x="890" y="206"/>
                                    <a:pt x="877" y="200"/>
                                    <a:pt x="864" y="200"/>
                                  </a:cubicBezTo>
                                  <a:close/>
                                  <a:moveTo>
                                    <a:pt x="885" y="199"/>
                                  </a:moveTo>
                                  <a:cubicBezTo>
                                    <a:pt x="885" y="200"/>
                                    <a:pt x="884" y="202"/>
                                    <a:pt x="884" y="203"/>
                                  </a:cubicBezTo>
                                  <a:cubicBezTo>
                                    <a:pt x="886" y="204"/>
                                    <a:pt x="888" y="205"/>
                                    <a:pt x="890" y="206"/>
                                  </a:cubicBezTo>
                                  <a:cubicBezTo>
                                    <a:pt x="890" y="204"/>
                                    <a:pt x="891" y="201"/>
                                    <a:pt x="891" y="199"/>
                                  </a:cubicBezTo>
                                  <a:cubicBezTo>
                                    <a:pt x="891" y="191"/>
                                    <a:pt x="888" y="184"/>
                                    <a:pt x="883" y="179"/>
                                  </a:cubicBezTo>
                                  <a:cubicBezTo>
                                    <a:pt x="878" y="174"/>
                                    <a:pt x="871" y="171"/>
                                    <a:pt x="864" y="171"/>
                                  </a:cubicBezTo>
                                  <a:cubicBezTo>
                                    <a:pt x="856" y="171"/>
                                    <a:pt x="849" y="174"/>
                                    <a:pt x="844" y="179"/>
                                  </a:cubicBezTo>
                                  <a:cubicBezTo>
                                    <a:pt x="839" y="184"/>
                                    <a:pt x="836" y="191"/>
                                    <a:pt x="836" y="199"/>
                                  </a:cubicBezTo>
                                  <a:cubicBezTo>
                                    <a:pt x="836" y="201"/>
                                    <a:pt x="837" y="204"/>
                                    <a:pt x="837" y="206"/>
                                  </a:cubicBezTo>
                                  <a:cubicBezTo>
                                    <a:pt x="839" y="205"/>
                                    <a:pt x="841" y="204"/>
                                    <a:pt x="843" y="203"/>
                                  </a:cubicBezTo>
                                  <a:cubicBezTo>
                                    <a:pt x="843" y="202"/>
                                    <a:pt x="842" y="200"/>
                                    <a:pt x="842" y="199"/>
                                  </a:cubicBezTo>
                                  <a:cubicBezTo>
                                    <a:pt x="842" y="187"/>
                                    <a:pt x="852" y="177"/>
                                    <a:pt x="864" y="177"/>
                                  </a:cubicBezTo>
                                  <a:cubicBezTo>
                                    <a:pt x="875" y="177"/>
                                    <a:pt x="885" y="187"/>
                                    <a:pt x="885" y="199"/>
                                  </a:cubicBezTo>
                                  <a:close/>
                                  <a:moveTo>
                                    <a:pt x="877" y="199"/>
                                  </a:moveTo>
                                  <a:cubicBezTo>
                                    <a:pt x="877" y="199"/>
                                    <a:pt x="877" y="200"/>
                                    <a:pt x="877" y="200"/>
                                  </a:cubicBezTo>
                                  <a:cubicBezTo>
                                    <a:pt x="879" y="201"/>
                                    <a:pt x="881" y="202"/>
                                    <a:pt x="883" y="202"/>
                                  </a:cubicBezTo>
                                  <a:cubicBezTo>
                                    <a:pt x="883" y="201"/>
                                    <a:pt x="883" y="200"/>
                                    <a:pt x="883" y="199"/>
                                  </a:cubicBezTo>
                                  <a:cubicBezTo>
                                    <a:pt x="883" y="193"/>
                                    <a:pt x="881" y="188"/>
                                    <a:pt x="877" y="185"/>
                                  </a:cubicBezTo>
                                  <a:cubicBezTo>
                                    <a:pt x="874" y="181"/>
                                    <a:pt x="869" y="179"/>
                                    <a:pt x="864" y="179"/>
                                  </a:cubicBezTo>
                                  <a:cubicBezTo>
                                    <a:pt x="858" y="179"/>
                                    <a:pt x="853" y="181"/>
                                    <a:pt x="850" y="185"/>
                                  </a:cubicBezTo>
                                  <a:cubicBezTo>
                                    <a:pt x="846" y="188"/>
                                    <a:pt x="844" y="193"/>
                                    <a:pt x="844" y="199"/>
                                  </a:cubicBezTo>
                                  <a:cubicBezTo>
                                    <a:pt x="844" y="200"/>
                                    <a:pt x="844" y="201"/>
                                    <a:pt x="844" y="202"/>
                                  </a:cubicBezTo>
                                  <a:cubicBezTo>
                                    <a:pt x="846" y="202"/>
                                    <a:pt x="848" y="201"/>
                                    <a:pt x="850" y="200"/>
                                  </a:cubicBezTo>
                                  <a:cubicBezTo>
                                    <a:pt x="850" y="200"/>
                                    <a:pt x="850" y="199"/>
                                    <a:pt x="850" y="199"/>
                                  </a:cubicBezTo>
                                  <a:cubicBezTo>
                                    <a:pt x="850" y="191"/>
                                    <a:pt x="856" y="185"/>
                                    <a:pt x="864" y="185"/>
                                  </a:cubicBezTo>
                                  <a:cubicBezTo>
                                    <a:pt x="871" y="185"/>
                                    <a:pt x="877" y="191"/>
                                    <a:pt x="877" y="199"/>
                                  </a:cubicBezTo>
                                  <a:close/>
                                  <a:moveTo>
                                    <a:pt x="870" y="199"/>
                                  </a:moveTo>
                                  <a:cubicBezTo>
                                    <a:pt x="870" y="199"/>
                                    <a:pt x="870" y="199"/>
                                    <a:pt x="870" y="199"/>
                                  </a:cubicBezTo>
                                  <a:cubicBezTo>
                                    <a:pt x="872" y="199"/>
                                    <a:pt x="874" y="200"/>
                                    <a:pt x="875" y="200"/>
                                  </a:cubicBezTo>
                                  <a:cubicBezTo>
                                    <a:pt x="876" y="200"/>
                                    <a:pt x="876" y="199"/>
                                    <a:pt x="876" y="199"/>
                                  </a:cubicBezTo>
                                  <a:cubicBezTo>
                                    <a:pt x="876" y="192"/>
                                    <a:pt x="870" y="187"/>
                                    <a:pt x="864" y="187"/>
                                  </a:cubicBezTo>
                                  <a:cubicBezTo>
                                    <a:pt x="857" y="187"/>
                                    <a:pt x="852" y="192"/>
                                    <a:pt x="852" y="199"/>
                                  </a:cubicBezTo>
                                  <a:cubicBezTo>
                                    <a:pt x="852" y="199"/>
                                    <a:pt x="852" y="200"/>
                                    <a:pt x="852" y="200"/>
                                  </a:cubicBezTo>
                                  <a:cubicBezTo>
                                    <a:pt x="853" y="200"/>
                                    <a:pt x="855" y="199"/>
                                    <a:pt x="857" y="199"/>
                                  </a:cubicBezTo>
                                  <a:cubicBezTo>
                                    <a:pt x="857" y="199"/>
                                    <a:pt x="857" y="199"/>
                                    <a:pt x="857" y="199"/>
                                  </a:cubicBezTo>
                                  <a:cubicBezTo>
                                    <a:pt x="857" y="195"/>
                                    <a:pt x="860" y="192"/>
                                    <a:pt x="864" y="192"/>
                                  </a:cubicBezTo>
                                  <a:cubicBezTo>
                                    <a:pt x="867" y="192"/>
                                    <a:pt x="870" y="195"/>
                                    <a:pt x="870" y="199"/>
                                  </a:cubicBezTo>
                                  <a:close/>
                                  <a:moveTo>
                                    <a:pt x="864" y="193"/>
                                  </a:moveTo>
                                  <a:cubicBezTo>
                                    <a:pt x="861" y="193"/>
                                    <a:pt x="858" y="196"/>
                                    <a:pt x="858" y="199"/>
                                  </a:cubicBezTo>
                                  <a:cubicBezTo>
                                    <a:pt x="858" y="199"/>
                                    <a:pt x="859" y="199"/>
                                    <a:pt x="859" y="199"/>
                                  </a:cubicBezTo>
                                  <a:cubicBezTo>
                                    <a:pt x="860" y="199"/>
                                    <a:pt x="862" y="199"/>
                                    <a:pt x="864" y="199"/>
                                  </a:cubicBezTo>
                                  <a:cubicBezTo>
                                    <a:pt x="865" y="199"/>
                                    <a:pt x="867" y="199"/>
                                    <a:pt x="869" y="199"/>
                                  </a:cubicBezTo>
                                  <a:cubicBezTo>
                                    <a:pt x="869" y="199"/>
                                    <a:pt x="869" y="199"/>
                                    <a:pt x="869" y="199"/>
                                  </a:cubicBezTo>
                                  <a:cubicBezTo>
                                    <a:pt x="869" y="196"/>
                                    <a:pt x="866" y="193"/>
                                    <a:pt x="864" y="193"/>
                                  </a:cubicBezTo>
                                  <a:close/>
                                  <a:moveTo>
                                    <a:pt x="898" y="199"/>
                                  </a:moveTo>
                                  <a:cubicBezTo>
                                    <a:pt x="898" y="189"/>
                                    <a:pt x="894" y="181"/>
                                    <a:pt x="888" y="174"/>
                                  </a:cubicBezTo>
                                  <a:cubicBezTo>
                                    <a:pt x="882" y="168"/>
                                    <a:pt x="873" y="164"/>
                                    <a:pt x="864" y="164"/>
                                  </a:cubicBezTo>
                                  <a:cubicBezTo>
                                    <a:pt x="854" y="164"/>
                                    <a:pt x="846" y="168"/>
                                    <a:pt x="839" y="174"/>
                                  </a:cubicBezTo>
                                  <a:cubicBezTo>
                                    <a:pt x="833" y="181"/>
                                    <a:pt x="829" y="189"/>
                                    <a:pt x="829" y="199"/>
                                  </a:cubicBezTo>
                                  <a:cubicBezTo>
                                    <a:pt x="829" y="201"/>
                                    <a:pt x="830" y="204"/>
                                    <a:pt x="830" y="207"/>
                                  </a:cubicBezTo>
                                  <a:cubicBezTo>
                                    <a:pt x="831" y="207"/>
                                    <a:pt x="832" y="208"/>
                                    <a:pt x="833" y="209"/>
                                  </a:cubicBezTo>
                                  <a:cubicBezTo>
                                    <a:pt x="834" y="208"/>
                                    <a:pt x="835" y="207"/>
                                    <a:pt x="836" y="207"/>
                                  </a:cubicBezTo>
                                  <a:cubicBezTo>
                                    <a:pt x="835" y="204"/>
                                    <a:pt x="835" y="201"/>
                                    <a:pt x="835" y="199"/>
                                  </a:cubicBezTo>
                                  <a:cubicBezTo>
                                    <a:pt x="835" y="183"/>
                                    <a:pt x="848" y="170"/>
                                    <a:pt x="864" y="170"/>
                                  </a:cubicBezTo>
                                  <a:cubicBezTo>
                                    <a:pt x="879" y="170"/>
                                    <a:pt x="892" y="183"/>
                                    <a:pt x="892" y="199"/>
                                  </a:cubicBezTo>
                                  <a:cubicBezTo>
                                    <a:pt x="892" y="201"/>
                                    <a:pt x="892" y="204"/>
                                    <a:pt x="891" y="207"/>
                                  </a:cubicBezTo>
                                  <a:cubicBezTo>
                                    <a:pt x="892" y="207"/>
                                    <a:pt x="893" y="208"/>
                                    <a:pt x="894" y="208"/>
                                  </a:cubicBezTo>
                                  <a:cubicBezTo>
                                    <a:pt x="895" y="208"/>
                                    <a:pt x="896" y="207"/>
                                    <a:pt x="897" y="206"/>
                                  </a:cubicBezTo>
                                  <a:cubicBezTo>
                                    <a:pt x="897" y="204"/>
                                    <a:pt x="898" y="201"/>
                                    <a:pt x="898" y="199"/>
                                  </a:cubicBezTo>
                                  <a:close/>
                                  <a:moveTo>
                                    <a:pt x="906" y="199"/>
                                  </a:moveTo>
                                  <a:cubicBezTo>
                                    <a:pt x="906" y="187"/>
                                    <a:pt x="901" y="176"/>
                                    <a:pt x="893" y="169"/>
                                  </a:cubicBezTo>
                                  <a:cubicBezTo>
                                    <a:pt x="886" y="161"/>
                                    <a:pt x="875" y="157"/>
                                    <a:pt x="864" y="157"/>
                                  </a:cubicBezTo>
                                  <a:cubicBezTo>
                                    <a:pt x="852" y="157"/>
                                    <a:pt x="842" y="161"/>
                                    <a:pt x="834" y="169"/>
                                  </a:cubicBezTo>
                                  <a:cubicBezTo>
                                    <a:pt x="826" y="176"/>
                                    <a:pt x="822" y="187"/>
                                    <a:pt x="822" y="199"/>
                                  </a:cubicBezTo>
                                  <a:cubicBezTo>
                                    <a:pt x="822" y="200"/>
                                    <a:pt x="822" y="201"/>
                                    <a:pt x="822" y="202"/>
                                  </a:cubicBezTo>
                                  <a:cubicBezTo>
                                    <a:pt x="824" y="203"/>
                                    <a:pt x="826" y="204"/>
                                    <a:pt x="829" y="206"/>
                                  </a:cubicBezTo>
                                  <a:cubicBezTo>
                                    <a:pt x="828" y="203"/>
                                    <a:pt x="828" y="201"/>
                                    <a:pt x="828" y="199"/>
                                  </a:cubicBezTo>
                                  <a:cubicBezTo>
                                    <a:pt x="828" y="179"/>
                                    <a:pt x="844" y="163"/>
                                    <a:pt x="864" y="163"/>
                                  </a:cubicBezTo>
                                  <a:cubicBezTo>
                                    <a:pt x="883" y="163"/>
                                    <a:pt x="899" y="179"/>
                                    <a:pt x="899" y="199"/>
                                  </a:cubicBezTo>
                                  <a:cubicBezTo>
                                    <a:pt x="899" y="201"/>
                                    <a:pt x="899" y="203"/>
                                    <a:pt x="899" y="205"/>
                                  </a:cubicBezTo>
                                  <a:cubicBezTo>
                                    <a:pt x="901" y="204"/>
                                    <a:pt x="903" y="203"/>
                                    <a:pt x="905" y="202"/>
                                  </a:cubicBezTo>
                                  <a:cubicBezTo>
                                    <a:pt x="905" y="201"/>
                                    <a:pt x="906" y="200"/>
                                    <a:pt x="906" y="199"/>
                                  </a:cubicBezTo>
                                  <a:close/>
                                  <a:moveTo>
                                    <a:pt x="929" y="199"/>
                                  </a:moveTo>
                                  <a:cubicBezTo>
                                    <a:pt x="929" y="196"/>
                                    <a:pt x="926" y="193"/>
                                    <a:pt x="924" y="193"/>
                                  </a:cubicBezTo>
                                  <a:cubicBezTo>
                                    <a:pt x="921" y="193"/>
                                    <a:pt x="918" y="196"/>
                                    <a:pt x="918" y="199"/>
                                  </a:cubicBezTo>
                                  <a:cubicBezTo>
                                    <a:pt x="918" y="199"/>
                                    <a:pt x="918" y="199"/>
                                    <a:pt x="919" y="199"/>
                                  </a:cubicBezTo>
                                  <a:cubicBezTo>
                                    <a:pt x="920" y="199"/>
                                    <a:pt x="922" y="199"/>
                                    <a:pt x="924" y="199"/>
                                  </a:cubicBezTo>
                                  <a:cubicBezTo>
                                    <a:pt x="925" y="199"/>
                                    <a:pt x="927" y="199"/>
                                    <a:pt x="929" y="199"/>
                                  </a:cubicBezTo>
                                  <a:cubicBezTo>
                                    <a:pt x="929" y="199"/>
                                    <a:pt x="929" y="199"/>
                                    <a:pt x="929" y="199"/>
                                  </a:cubicBezTo>
                                  <a:close/>
                                  <a:moveTo>
                                    <a:pt x="933" y="199"/>
                                  </a:moveTo>
                                  <a:cubicBezTo>
                                    <a:pt x="933" y="196"/>
                                    <a:pt x="933" y="194"/>
                                    <a:pt x="934" y="192"/>
                                  </a:cubicBezTo>
                                  <a:cubicBezTo>
                                    <a:pt x="932" y="189"/>
                                    <a:pt x="928" y="187"/>
                                    <a:pt x="924" y="187"/>
                                  </a:cubicBezTo>
                                  <a:cubicBezTo>
                                    <a:pt x="920" y="187"/>
                                    <a:pt x="916" y="188"/>
                                    <a:pt x="914" y="191"/>
                                  </a:cubicBezTo>
                                  <a:cubicBezTo>
                                    <a:pt x="915" y="194"/>
                                    <a:pt x="915" y="196"/>
                                    <a:pt x="915" y="199"/>
                                  </a:cubicBezTo>
                                  <a:cubicBezTo>
                                    <a:pt x="915" y="199"/>
                                    <a:pt x="915" y="199"/>
                                    <a:pt x="915" y="199"/>
                                  </a:cubicBezTo>
                                  <a:cubicBezTo>
                                    <a:pt x="915" y="199"/>
                                    <a:pt x="916" y="199"/>
                                    <a:pt x="917" y="199"/>
                                  </a:cubicBezTo>
                                  <a:cubicBezTo>
                                    <a:pt x="917" y="199"/>
                                    <a:pt x="917" y="199"/>
                                    <a:pt x="917" y="199"/>
                                  </a:cubicBezTo>
                                  <a:cubicBezTo>
                                    <a:pt x="917" y="195"/>
                                    <a:pt x="920" y="192"/>
                                    <a:pt x="924" y="192"/>
                                  </a:cubicBezTo>
                                  <a:cubicBezTo>
                                    <a:pt x="927" y="192"/>
                                    <a:pt x="930" y="195"/>
                                    <a:pt x="930" y="199"/>
                                  </a:cubicBezTo>
                                  <a:cubicBezTo>
                                    <a:pt x="930" y="199"/>
                                    <a:pt x="930" y="199"/>
                                    <a:pt x="930" y="199"/>
                                  </a:cubicBezTo>
                                  <a:cubicBezTo>
                                    <a:pt x="931" y="199"/>
                                    <a:pt x="932" y="199"/>
                                    <a:pt x="933" y="200"/>
                                  </a:cubicBezTo>
                                  <a:cubicBezTo>
                                    <a:pt x="933" y="199"/>
                                    <a:pt x="933" y="199"/>
                                    <a:pt x="933" y="199"/>
                                  </a:cubicBezTo>
                                  <a:close/>
                                  <a:moveTo>
                                    <a:pt x="912" y="183"/>
                                  </a:moveTo>
                                  <a:cubicBezTo>
                                    <a:pt x="913" y="185"/>
                                    <a:pt x="913" y="187"/>
                                    <a:pt x="914" y="189"/>
                                  </a:cubicBezTo>
                                  <a:cubicBezTo>
                                    <a:pt x="916" y="187"/>
                                    <a:pt x="920" y="185"/>
                                    <a:pt x="924" y="185"/>
                                  </a:cubicBezTo>
                                  <a:cubicBezTo>
                                    <a:pt x="928" y="185"/>
                                    <a:pt x="931" y="187"/>
                                    <a:pt x="934" y="190"/>
                                  </a:cubicBezTo>
                                  <a:cubicBezTo>
                                    <a:pt x="934" y="188"/>
                                    <a:pt x="935" y="185"/>
                                    <a:pt x="936" y="183"/>
                                  </a:cubicBezTo>
                                  <a:cubicBezTo>
                                    <a:pt x="932" y="181"/>
                                    <a:pt x="928" y="179"/>
                                    <a:pt x="924" y="179"/>
                                  </a:cubicBezTo>
                                  <a:cubicBezTo>
                                    <a:pt x="919" y="179"/>
                                    <a:pt x="915" y="180"/>
                                    <a:pt x="912" y="183"/>
                                  </a:cubicBezTo>
                                  <a:close/>
                                  <a:moveTo>
                                    <a:pt x="864" y="149"/>
                                  </a:moveTo>
                                  <a:cubicBezTo>
                                    <a:pt x="850" y="149"/>
                                    <a:pt x="837" y="154"/>
                                    <a:pt x="828" y="163"/>
                                  </a:cubicBezTo>
                                  <a:cubicBezTo>
                                    <a:pt x="820" y="172"/>
                                    <a:pt x="814" y="185"/>
                                    <a:pt x="814" y="199"/>
                                  </a:cubicBezTo>
                                  <a:cubicBezTo>
                                    <a:pt x="814" y="199"/>
                                    <a:pt x="814" y="199"/>
                                    <a:pt x="814" y="200"/>
                                  </a:cubicBezTo>
                                  <a:cubicBezTo>
                                    <a:pt x="816" y="200"/>
                                    <a:pt x="818" y="201"/>
                                    <a:pt x="820" y="202"/>
                                  </a:cubicBezTo>
                                  <a:cubicBezTo>
                                    <a:pt x="820" y="201"/>
                                    <a:pt x="820" y="200"/>
                                    <a:pt x="820" y="199"/>
                                  </a:cubicBezTo>
                                  <a:cubicBezTo>
                                    <a:pt x="820" y="175"/>
                                    <a:pt x="840" y="155"/>
                                    <a:pt x="864" y="155"/>
                                  </a:cubicBezTo>
                                  <a:cubicBezTo>
                                    <a:pt x="888" y="155"/>
                                    <a:pt x="907" y="175"/>
                                    <a:pt x="907" y="199"/>
                                  </a:cubicBezTo>
                                  <a:cubicBezTo>
                                    <a:pt x="907" y="200"/>
                                    <a:pt x="907" y="200"/>
                                    <a:pt x="907" y="201"/>
                                  </a:cubicBezTo>
                                  <a:cubicBezTo>
                                    <a:pt x="909" y="201"/>
                                    <a:pt x="911" y="200"/>
                                    <a:pt x="913" y="200"/>
                                  </a:cubicBezTo>
                                  <a:cubicBezTo>
                                    <a:pt x="913" y="199"/>
                                    <a:pt x="913" y="199"/>
                                    <a:pt x="913" y="199"/>
                                  </a:cubicBezTo>
                                  <a:cubicBezTo>
                                    <a:pt x="913" y="185"/>
                                    <a:pt x="908" y="172"/>
                                    <a:pt x="899" y="163"/>
                                  </a:cubicBezTo>
                                  <a:cubicBezTo>
                                    <a:pt x="890" y="154"/>
                                    <a:pt x="877" y="149"/>
                                    <a:pt x="864" y="149"/>
                                  </a:cubicBezTo>
                                  <a:close/>
                                  <a:moveTo>
                                    <a:pt x="885" y="147"/>
                                  </a:moveTo>
                                  <a:cubicBezTo>
                                    <a:pt x="885" y="149"/>
                                    <a:pt x="884" y="150"/>
                                    <a:pt x="884" y="152"/>
                                  </a:cubicBezTo>
                                  <a:cubicBezTo>
                                    <a:pt x="886" y="152"/>
                                    <a:pt x="888" y="153"/>
                                    <a:pt x="890" y="155"/>
                                  </a:cubicBezTo>
                                  <a:cubicBezTo>
                                    <a:pt x="890" y="152"/>
                                    <a:pt x="891" y="150"/>
                                    <a:pt x="891" y="147"/>
                                  </a:cubicBezTo>
                                  <a:cubicBezTo>
                                    <a:pt x="891" y="140"/>
                                    <a:pt x="888" y="133"/>
                                    <a:pt x="883" y="128"/>
                                  </a:cubicBezTo>
                                  <a:cubicBezTo>
                                    <a:pt x="878" y="123"/>
                                    <a:pt x="871" y="120"/>
                                    <a:pt x="864" y="120"/>
                                  </a:cubicBezTo>
                                  <a:cubicBezTo>
                                    <a:pt x="856" y="120"/>
                                    <a:pt x="849" y="123"/>
                                    <a:pt x="844" y="128"/>
                                  </a:cubicBezTo>
                                  <a:cubicBezTo>
                                    <a:pt x="839" y="133"/>
                                    <a:pt x="836" y="140"/>
                                    <a:pt x="836" y="147"/>
                                  </a:cubicBezTo>
                                  <a:cubicBezTo>
                                    <a:pt x="836" y="150"/>
                                    <a:pt x="837" y="152"/>
                                    <a:pt x="837" y="155"/>
                                  </a:cubicBezTo>
                                  <a:cubicBezTo>
                                    <a:pt x="839" y="153"/>
                                    <a:pt x="841" y="152"/>
                                    <a:pt x="843" y="152"/>
                                  </a:cubicBezTo>
                                  <a:cubicBezTo>
                                    <a:pt x="843" y="150"/>
                                    <a:pt x="842" y="149"/>
                                    <a:pt x="842" y="147"/>
                                  </a:cubicBezTo>
                                  <a:cubicBezTo>
                                    <a:pt x="842" y="135"/>
                                    <a:pt x="852" y="126"/>
                                    <a:pt x="864" y="126"/>
                                  </a:cubicBezTo>
                                  <a:cubicBezTo>
                                    <a:pt x="875" y="126"/>
                                    <a:pt x="885" y="135"/>
                                    <a:pt x="885" y="147"/>
                                  </a:cubicBezTo>
                                  <a:close/>
                                  <a:moveTo>
                                    <a:pt x="877" y="147"/>
                                  </a:moveTo>
                                  <a:cubicBezTo>
                                    <a:pt x="877" y="148"/>
                                    <a:pt x="877" y="148"/>
                                    <a:pt x="877" y="149"/>
                                  </a:cubicBezTo>
                                  <a:cubicBezTo>
                                    <a:pt x="879" y="150"/>
                                    <a:pt x="881" y="150"/>
                                    <a:pt x="883" y="151"/>
                                  </a:cubicBezTo>
                                  <a:cubicBezTo>
                                    <a:pt x="883" y="150"/>
                                    <a:pt x="883" y="148"/>
                                    <a:pt x="883" y="147"/>
                                  </a:cubicBezTo>
                                  <a:cubicBezTo>
                                    <a:pt x="883" y="142"/>
                                    <a:pt x="881" y="137"/>
                                    <a:pt x="877" y="133"/>
                                  </a:cubicBezTo>
                                  <a:cubicBezTo>
                                    <a:pt x="874" y="130"/>
                                    <a:pt x="869" y="128"/>
                                    <a:pt x="864" y="128"/>
                                  </a:cubicBezTo>
                                  <a:cubicBezTo>
                                    <a:pt x="858" y="128"/>
                                    <a:pt x="853" y="130"/>
                                    <a:pt x="850" y="133"/>
                                  </a:cubicBezTo>
                                  <a:cubicBezTo>
                                    <a:pt x="846" y="137"/>
                                    <a:pt x="844" y="142"/>
                                    <a:pt x="844" y="147"/>
                                  </a:cubicBezTo>
                                  <a:cubicBezTo>
                                    <a:pt x="844" y="148"/>
                                    <a:pt x="844" y="150"/>
                                    <a:pt x="844" y="151"/>
                                  </a:cubicBezTo>
                                  <a:cubicBezTo>
                                    <a:pt x="846" y="150"/>
                                    <a:pt x="848" y="150"/>
                                    <a:pt x="850" y="149"/>
                                  </a:cubicBezTo>
                                  <a:cubicBezTo>
                                    <a:pt x="850" y="148"/>
                                    <a:pt x="850" y="148"/>
                                    <a:pt x="850" y="147"/>
                                  </a:cubicBezTo>
                                  <a:cubicBezTo>
                                    <a:pt x="850" y="140"/>
                                    <a:pt x="856" y="134"/>
                                    <a:pt x="864" y="134"/>
                                  </a:cubicBezTo>
                                  <a:cubicBezTo>
                                    <a:pt x="871" y="134"/>
                                    <a:pt x="877" y="140"/>
                                    <a:pt x="877" y="147"/>
                                  </a:cubicBezTo>
                                  <a:close/>
                                  <a:moveTo>
                                    <a:pt x="870" y="147"/>
                                  </a:moveTo>
                                  <a:cubicBezTo>
                                    <a:pt x="870" y="147"/>
                                    <a:pt x="870" y="148"/>
                                    <a:pt x="870" y="148"/>
                                  </a:cubicBezTo>
                                  <a:cubicBezTo>
                                    <a:pt x="872" y="148"/>
                                    <a:pt x="874" y="148"/>
                                    <a:pt x="875" y="149"/>
                                  </a:cubicBezTo>
                                  <a:cubicBezTo>
                                    <a:pt x="876" y="148"/>
                                    <a:pt x="876" y="148"/>
                                    <a:pt x="876" y="147"/>
                                  </a:cubicBezTo>
                                  <a:cubicBezTo>
                                    <a:pt x="876" y="141"/>
                                    <a:pt x="870" y="135"/>
                                    <a:pt x="864" y="135"/>
                                  </a:cubicBezTo>
                                  <a:cubicBezTo>
                                    <a:pt x="857" y="135"/>
                                    <a:pt x="852" y="141"/>
                                    <a:pt x="852" y="147"/>
                                  </a:cubicBezTo>
                                  <a:cubicBezTo>
                                    <a:pt x="852" y="148"/>
                                    <a:pt x="852" y="148"/>
                                    <a:pt x="852" y="149"/>
                                  </a:cubicBezTo>
                                  <a:cubicBezTo>
                                    <a:pt x="853" y="148"/>
                                    <a:pt x="855" y="148"/>
                                    <a:pt x="857" y="148"/>
                                  </a:cubicBezTo>
                                  <a:cubicBezTo>
                                    <a:pt x="857" y="148"/>
                                    <a:pt x="857" y="147"/>
                                    <a:pt x="857" y="147"/>
                                  </a:cubicBezTo>
                                  <a:cubicBezTo>
                                    <a:pt x="857" y="143"/>
                                    <a:pt x="860" y="140"/>
                                    <a:pt x="864" y="140"/>
                                  </a:cubicBezTo>
                                  <a:cubicBezTo>
                                    <a:pt x="867" y="140"/>
                                    <a:pt x="870" y="143"/>
                                    <a:pt x="870" y="147"/>
                                  </a:cubicBezTo>
                                  <a:close/>
                                  <a:moveTo>
                                    <a:pt x="864" y="142"/>
                                  </a:moveTo>
                                  <a:cubicBezTo>
                                    <a:pt x="861" y="142"/>
                                    <a:pt x="858" y="144"/>
                                    <a:pt x="858" y="147"/>
                                  </a:cubicBezTo>
                                  <a:cubicBezTo>
                                    <a:pt x="858" y="147"/>
                                    <a:pt x="859" y="147"/>
                                    <a:pt x="859" y="148"/>
                                  </a:cubicBezTo>
                                  <a:cubicBezTo>
                                    <a:pt x="860" y="147"/>
                                    <a:pt x="862" y="147"/>
                                    <a:pt x="864" y="147"/>
                                  </a:cubicBezTo>
                                  <a:cubicBezTo>
                                    <a:pt x="865" y="147"/>
                                    <a:pt x="867" y="147"/>
                                    <a:pt x="869" y="148"/>
                                  </a:cubicBezTo>
                                  <a:cubicBezTo>
                                    <a:pt x="869" y="147"/>
                                    <a:pt x="869" y="147"/>
                                    <a:pt x="869" y="147"/>
                                  </a:cubicBezTo>
                                  <a:cubicBezTo>
                                    <a:pt x="869" y="144"/>
                                    <a:pt x="866" y="142"/>
                                    <a:pt x="864" y="142"/>
                                  </a:cubicBezTo>
                                  <a:close/>
                                  <a:moveTo>
                                    <a:pt x="898" y="147"/>
                                  </a:moveTo>
                                  <a:cubicBezTo>
                                    <a:pt x="898" y="138"/>
                                    <a:pt x="894" y="129"/>
                                    <a:pt x="888" y="123"/>
                                  </a:cubicBezTo>
                                  <a:cubicBezTo>
                                    <a:pt x="882" y="117"/>
                                    <a:pt x="873" y="113"/>
                                    <a:pt x="864" y="113"/>
                                  </a:cubicBezTo>
                                  <a:cubicBezTo>
                                    <a:pt x="854" y="113"/>
                                    <a:pt x="846" y="117"/>
                                    <a:pt x="839" y="123"/>
                                  </a:cubicBezTo>
                                  <a:cubicBezTo>
                                    <a:pt x="833" y="129"/>
                                    <a:pt x="829" y="138"/>
                                    <a:pt x="829" y="147"/>
                                  </a:cubicBezTo>
                                  <a:cubicBezTo>
                                    <a:pt x="829" y="150"/>
                                    <a:pt x="830" y="153"/>
                                    <a:pt x="830" y="155"/>
                                  </a:cubicBezTo>
                                  <a:cubicBezTo>
                                    <a:pt x="831" y="156"/>
                                    <a:pt x="832" y="157"/>
                                    <a:pt x="833" y="157"/>
                                  </a:cubicBezTo>
                                  <a:cubicBezTo>
                                    <a:pt x="834" y="157"/>
                                    <a:pt x="835" y="156"/>
                                    <a:pt x="836" y="155"/>
                                  </a:cubicBezTo>
                                  <a:cubicBezTo>
                                    <a:pt x="835" y="153"/>
                                    <a:pt x="835" y="150"/>
                                    <a:pt x="835" y="147"/>
                                  </a:cubicBezTo>
                                  <a:cubicBezTo>
                                    <a:pt x="835" y="131"/>
                                    <a:pt x="848" y="118"/>
                                    <a:pt x="864" y="118"/>
                                  </a:cubicBezTo>
                                  <a:cubicBezTo>
                                    <a:pt x="879" y="118"/>
                                    <a:pt x="892" y="131"/>
                                    <a:pt x="892" y="147"/>
                                  </a:cubicBezTo>
                                  <a:cubicBezTo>
                                    <a:pt x="892" y="150"/>
                                    <a:pt x="892" y="153"/>
                                    <a:pt x="891" y="155"/>
                                  </a:cubicBezTo>
                                  <a:cubicBezTo>
                                    <a:pt x="892" y="156"/>
                                    <a:pt x="893" y="156"/>
                                    <a:pt x="894" y="157"/>
                                  </a:cubicBezTo>
                                  <a:cubicBezTo>
                                    <a:pt x="895" y="156"/>
                                    <a:pt x="896" y="156"/>
                                    <a:pt x="897" y="155"/>
                                  </a:cubicBezTo>
                                  <a:cubicBezTo>
                                    <a:pt x="897" y="152"/>
                                    <a:pt x="898" y="150"/>
                                    <a:pt x="898" y="147"/>
                                  </a:cubicBezTo>
                                  <a:close/>
                                  <a:moveTo>
                                    <a:pt x="906" y="147"/>
                                  </a:moveTo>
                                  <a:cubicBezTo>
                                    <a:pt x="906" y="136"/>
                                    <a:pt x="901" y="125"/>
                                    <a:pt x="893" y="117"/>
                                  </a:cubicBezTo>
                                  <a:cubicBezTo>
                                    <a:pt x="886" y="110"/>
                                    <a:pt x="875" y="105"/>
                                    <a:pt x="864" y="105"/>
                                  </a:cubicBezTo>
                                  <a:cubicBezTo>
                                    <a:pt x="852" y="105"/>
                                    <a:pt x="842" y="110"/>
                                    <a:pt x="834" y="117"/>
                                  </a:cubicBezTo>
                                  <a:cubicBezTo>
                                    <a:pt x="826" y="125"/>
                                    <a:pt x="822" y="136"/>
                                    <a:pt x="822" y="147"/>
                                  </a:cubicBezTo>
                                  <a:cubicBezTo>
                                    <a:pt x="822" y="148"/>
                                    <a:pt x="822" y="150"/>
                                    <a:pt x="822" y="151"/>
                                  </a:cubicBezTo>
                                  <a:cubicBezTo>
                                    <a:pt x="824" y="152"/>
                                    <a:pt x="826" y="153"/>
                                    <a:pt x="829" y="154"/>
                                  </a:cubicBezTo>
                                  <a:cubicBezTo>
                                    <a:pt x="828" y="152"/>
                                    <a:pt x="828" y="150"/>
                                    <a:pt x="828" y="147"/>
                                  </a:cubicBezTo>
                                  <a:cubicBezTo>
                                    <a:pt x="828" y="127"/>
                                    <a:pt x="844" y="111"/>
                                    <a:pt x="864" y="111"/>
                                  </a:cubicBezTo>
                                  <a:cubicBezTo>
                                    <a:pt x="883" y="111"/>
                                    <a:pt x="899" y="127"/>
                                    <a:pt x="899" y="147"/>
                                  </a:cubicBezTo>
                                  <a:cubicBezTo>
                                    <a:pt x="899" y="149"/>
                                    <a:pt x="899" y="152"/>
                                    <a:pt x="899" y="154"/>
                                  </a:cubicBezTo>
                                  <a:cubicBezTo>
                                    <a:pt x="901" y="153"/>
                                    <a:pt x="903" y="152"/>
                                    <a:pt x="905" y="151"/>
                                  </a:cubicBezTo>
                                  <a:cubicBezTo>
                                    <a:pt x="905" y="150"/>
                                    <a:pt x="906" y="148"/>
                                    <a:pt x="906" y="147"/>
                                  </a:cubicBezTo>
                                  <a:close/>
                                  <a:moveTo>
                                    <a:pt x="929" y="147"/>
                                  </a:moveTo>
                                  <a:cubicBezTo>
                                    <a:pt x="929" y="144"/>
                                    <a:pt x="926" y="142"/>
                                    <a:pt x="924" y="142"/>
                                  </a:cubicBezTo>
                                  <a:cubicBezTo>
                                    <a:pt x="921" y="142"/>
                                    <a:pt x="918" y="144"/>
                                    <a:pt x="918" y="147"/>
                                  </a:cubicBezTo>
                                  <a:cubicBezTo>
                                    <a:pt x="918" y="147"/>
                                    <a:pt x="918" y="147"/>
                                    <a:pt x="919" y="148"/>
                                  </a:cubicBezTo>
                                  <a:cubicBezTo>
                                    <a:pt x="920" y="147"/>
                                    <a:pt x="922" y="147"/>
                                    <a:pt x="924" y="147"/>
                                  </a:cubicBezTo>
                                  <a:cubicBezTo>
                                    <a:pt x="925" y="147"/>
                                    <a:pt x="927" y="147"/>
                                    <a:pt x="929" y="148"/>
                                  </a:cubicBezTo>
                                  <a:cubicBezTo>
                                    <a:pt x="929" y="147"/>
                                    <a:pt x="929" y="147"/>
                                    <a:pt x="929" y="147"/>
                                  </a:cubicBezTo>
                                  <a:close/>
                                  <a:moveTo>
                                    <a:pt x="933" y="147"/>
                                  </a:moveTo>
                                  <a:cubicBezTo>
                                    <a:pt x="933" y="145"/>
                                    <a:pt x="933" y="143"/>
                                    <a:pt x="934" y="141"/>
                                  </a:cubicBezTo>
                                  <a:cubicBezTo>
                                    <a:pt x="932" y="137"/>
                                    <a:pt x="928" y="135"/>
                                    <a:pt x="924" y="135"/>
                                  </a:cubicBezTo>
                                  <a:cubicBezTo>
                                    <a:pt x="920" y="135"/>
                                    <a:pt x="916" y="137"/>
                                    <a:pt x="914" y="140"/>
                                  </a:cubicBezTo>
                                  <a:cubicBezTo>
                                    <a:pt x="915" y="142"/>
                                    <a:pt x="915" y="145"/>
                                    <a:pt x="915" y="147"/>
                                  </a:cubicBezTo>
                                  <a:cubicBezTo>
                                    <a:pt x="915" y="147"/>
                                    <a:pt x="915" y="148"/>
                                    <a:pt x="915" y="148"/>
                                  </a:cubicBezTo>
                                  <a:cubicBezTo>
                                    <a:pt x="915" y="148"/>
                                    <a:pt x="916" y="148"/>
                                    <a:pt x="917" y="148"/>
                                  </a:cubicBezTo>
                                  <a:cubicBezTo>
                                    <a:pt x="917" y="148"/>
                                    <a:pt x="917" y="147"/>
                                    <a:pt x="917" y="147"/>
                                  </a:cubicBezTo>
                                  <a:cubicBezTo>
                                    <a:pt x="917" y="143"/>
                                    <a:pt x="920" y="140"/>
                                    <a:pt x="924" y="140"/>
                                  </a:cubicBezTo>
                                  <a:cubicBezTo>
                                    <a:pt x="927" y="140"/>
                                    <a:pt x="930" y="143"/>
                                    <a:pt x="930" y="147"/>
                                  </a:cubicBezTo>
                                  <a:cubicBezTo>
                                    <a:pt x="930" y="147"/>
                                    <a:pt x="930" y="148"/>
                                    <a:pt x="930" y="148"/>
                                  </a:cubicBezTo>
                                  <a:cubicBezTo>
                                    <a:pt x="931" y="148"/>
                                    <a:pt x="932" y="148"/>
                                    <a:pt x="933" y="148"/>
                                  </a:cubicBezTo>
                                  <a:cubicBezTo>
                                    <a:pt x="933" y="148"/>
                                    <a:pt x="933" y="148"/>
                                    <a:pt x="933" y="147"/>
                                  </a:cubicBezTo>
                                  <a:close/>
                                  <a:moveTo>
                                    <a:pt x="912" y="131"/>
                                  </a:moveTo>
                                  <a:cubicBezTo>
                                    <a:pt x="913" y="133"/>
                                    <a:pt x="913" y="135"/>
                                    <a:pt x="914" y="138"/>
                                  </a:cubicBezTo>
                                  <a:cubicBezTo>
                                    <a:pt x="916" y="135"/>
                                    <a:pt x="920" y="134"/>
                                    <a:pt x="924" y="134"/>
                                  </a:cubicBezTo>
                                  <a:cubicBezTo>
                                    <a:pt x="928" y="134"/>
                                    <a:pt x="931" y="136"/>
                                    <a:pt x="934" y="139"/>
                                  </a:cubicBezTo>
                                  <a:cubicBezTo>
                                    <a:pt x="934" y="136"/>
                                    <a:pt x="935" y="134"/>
                                    <a:pt x="936" y="132"/>
                                  </a:cubicBezTo>
                                  <a:cubicBezTo>
                                    <a:pt x="932" y="129"/>
                                    <a:pt x="928" y="128"/>
                                    <a:pt x="924" y="128"/>
                                  </a:cubicBezTo>
                                  <a:cubicBezTo>
                                    <a:pt x="919" y="128"/>
                                    <a:pt x="915" y="129"/>
                                    <a:pt x="912" y="131"/>
                                  </a:cubicBezTo>
                                  <a:close/>
                                  <a:moveTo>
                                    <a:pt x="864" y="98"/>
                                  </a:moveTo>
                                  <a:cubicBezTo>
                                    <a:pt x="850" y="98"/>
                                    <a:pt x="837" y="103"/>
                                    <a:pt x="828" y="112"/>
                                  </a:cubicBezTo>
                                  <a:cubicBezTo>
                                    <a:pt x="820" y="121"/>
                                    <a:pt x="814" y="133"/>
                                    <a:pt x="814" y="147"/>
                                  </a:cubicBezTo>
                                  <a:cubicBezTo>
                                    <a:pt x="814" y="148"/>
                                    <a:pt x="814" y="148"/>
                                    <a:pt x="814" y="149"/>
                                  </a:cubicBezTo>
                                  <a:cubicBezTo>
                                    <a:pt x="816" y="149"/>
                                    <a:pt x="818" y="150"/>
                                    <a:pt x="820" y="150"/>
                                  </a:cubicBezTo>
                                  <a:cubicBezTo>
                                    <a:pt x="820" y="149"/>
                                    <a:pt x="820" y="148"/>
                                    <a:pt x="820" y="147"/>
                                  </a:cubicBezTo>
                                  <a:cubicBezTo>
                                    <a:pt x="820" y="123"/>
                                    <a:pt x="840" y="104"/>
                                    <a:pt x="864" y="104"/>
                                  </a:cubicBezTo>
                                  <a:cubicBezTo>
                                    <a:pt x="888" y="104"/>
                                    <a:pt x="907" y="123"/>
                                    <a:pt x="907" y="147"/>
                                  </a:cubicBezTo>
                                  <a:cubicBezTo>
                                    <a:pt x="907" y="148"/>
                                    <a:pt x="907" y="149"/>
                                    <a:pt x="907" y="150"/>
                                  </a:cubicBezTo>
                                  <a:cubicBezTo>
                                    <a:pt x="909" y="149"/>
                                    <a:pt x="911" y="149"/>
                                    <a:pt x="913" y="148"/>
                                  </a:cubicBezTo>
                                  <a:cubicBezTo>
                                    <a:pt x="913" y="148"/>
                                    <a:pt x="913" y="148"/>
                                    <a:pt x="913" y="147"/>
                                  </a:cubicBezTo>
                                  <a:cubicBezTo>
                                    <a:pt x="913" y="133"/>
                                    <a:pt x="908" y="121"/>
                                    <a:pt x="899" y="112"/>
                                  </a:cubicBezTo>
                                  <a:cubicBezTo>
                                    <a:pt x="890" y="103"/>
                                    <a:pt x="877" y="98"/>
                                    <a:pt x="864" y="98"/>
                                  </a:cubicBezTo>
                                  <a:close/>
                                  <a:moveTo>
                                    <a:pt x="885" y="96"/>
                                  </a:moveTo>
                                  <a:cubicBezTo>
                                    <a:pt x="885" y="97"/>
                                    <a:pt x="884" y="99"/>
                                    <a:pt x="884" y="100"/>
                                  </a:cubicBezTo>
                                  <a:cubicBezTo>
                                    <a:pt x="886" y="101"/>
                                    <a:pt x="888" y="102"/>
                                    <a:pt x="890" y="103"/>
                                  </a:cubicBezTo>
                                  <a:cubicBezTo>
                                    <a:pt x="890" y="101"/>
                                    <a:pt x="891" y="98"/>
                                    <a:pt x="891" y="96"/>
                                  </a:cubicBezTo>
                                  <a:cubicBezTo>
                                    <a:pt x="891" y="88"/>
                                    <a:pt x="888" y="81"/>
                                    <a:pt x="883" y="77"/>
                                  </a:cubicBezTo>
                                  <a:cubicBezTo>
                                    <a:pt x="878" y="72"/>
                                    <a:pt x="871" y="69"/>
                                    <a:pt x="864" y="69"/>
                                  </a:cubicBezTo>
                                  <a:cubicBezTo>
                                    <a:pt x="856" y="69"/>
                                    <a:pt x="849" y="72"/>
                                    <a:pt x="844" y="77"/>
                                  </a:cubicBezTo>
                                  <a:cubicBezTo>
                                    <a:pt x="839" y="81"/>
                                    <a:pt x="836" y="88"/>
                                    <a:pt x="836" y="96"/>
                                  </a:cubicBezTo>
                                  <a:cubicBezTo>
                                    <a:pt x="836" y="98"/>
                                    <a:pt x="837" y="101"/>
                                    <a:pt x="837" y="103"/>
                                  </a:cubicBezTo>
                                  <a:cubicBezTo>
                                    <a:pt x="839" y="102"/>
                                    <a:pt x="841" y="101"/>
                                    <a:pt x="843" y="100"/>
                                  </a:cubicBezTo>
                                  <a:cubicBezTo>
                                    <a:pt x="843" y="99"/>
                                    <a:pt x="842" y="97"/>
                                    <a:pt x="842" y="96"/>
                                  </a:cubicBezTo>
                                  <a:cubicBezTo>
                                    <a:pt x="842" y="84"/>
                                    <a:pt x="852" y="75"/>
                                    <a:pt x="864" y="75"/>
                                  </a:cubicBezTo>
                                  <a:cubicBezTo>
                                    <a:pt x="875" y="75"/>
                                    <a:pt x="885" y="84"/>
                                    <a:pt x="885" y="96"/>
                                  </a:cubicBezTo>
                                  <a:close/>
                                  <a:moveTo>
                                    <a:pt x="877" y="96"/>
                                  </a:moveTo>
                                  <a:cubicBezTo>
                                    <a:pt x="877" y="96"/>
                                    <a:pt x="877" y="97"/>
                                    <a:pt x="877" y="98"/>
                                  </a:cubicBezTo>
                                  <a:cubicBezTo>
                                    <a:pt x="879" y="98"/>
                                    <a:pt x="881" y="99"/>
                                    <a:pt x="883" y="100"/>
                                  </a:cubicBezTo>
                                  <a:cubicBezTo>
                                    <a:pt x="883" y="98"/>
                                    <a:pt x="883" y="97"/>
                                    <a:pt x="883" y="96"/>
                                  </a:cubicBezTo>
                                  <a:cubicBezTo>
                                    <a:pt x="883" y="90"/>
                                    <a:pt x="881" y="86"/>
                                    <a:pt x="877" y="82"/>
                                  </a:cubicBezTo>
                                  <a:cubicBezTo>
                                    <a:pt x="874" y="78"/>
                                    <a:pt x="869" y="76"/>
                                    <a:pt x="864" y="76"/>
                                  </a:cubicBezTo>
                                  <a:cubicBezTo>
                                    <a:pt x="858" y="76"/>
                                    <a:pt x="853" y="78"/>
                                    <a:pt x="850" y="82"/>
                                  </a:cubicBezTo>
                                  <a:cubicBezTo>
                                    <a:pt x="846" y="86"/>
                                    <a:pt x="844" y="90"/>
                                    <a:pt x="844" y="96"/>
                                  </a:cubicBezTo>
                                  <a:cubicBezTo>
                                    <a:pt x="844" y="97"/>
                                    <a:pt x="844" y="98"/>
                                    <a:pt x="844" y="100"/>
                                  </a:cubicBezTo>
                                  <a:cubicBezTo>
                                    <a:pt x="846" y="99"/>
                                    <a:pt x="848" y="98"/>
                                    <a:pt x="850" y="98"/>
                                  </a:cubicBezTo>
                                  <a:cubicBezTo>
                                    <a:pt x="850" y="97"/>
                                    <a:pt x="850" y="96"/>
                                    <a:pt x="850" y="96"/>
                                  </a:cubicBezTo>
                                  <a:cubicBezTo>
                                    <a:pt x="850" y="88"/>
                                    <a:pt x="856" y="82"/>
                                    <a:pt x="864" y="82"/>
                                  </a:cubicBezTo>
                                  <a:cubicBezTo>
                                    <a:pt x="871" y="82"/>
                                    <a:pt x="877" y="88"/>
                                    <a:pt x="877" y="96"/>
                                  </a:cubicBezTo>
                                  <a:close/>
                                  <a:moveTo>
                                    <a:pt x="870" y="96"/>
                                  </a:moveTo>
                                  <a:cubicBezTo>
                                    <a:pt x="870" y="96"/>
                                    <a:pt x="870" y="96"/>
                                    <a:pt x="870" y="96"/>
                                  </a:cubicBezTo>
                                  <a:cubicBezTo>
                                    <a:pt x="872" y="97"/>
                                    <a:pt x="874" y="97"/>
                                    <a:pt x="875" y="97"/>
                                  </a:cubicBezTo>
                                  <a:cubicBezTo>
                                    <a:pt x="876" y="97"/>
                                    <a:pt x="876" y="96"/>
                                    <a:pt x="876" y="96"/>
                                  </a:cubicBezTo>
                                  <a:cubicBezTo>
                                    <a:pt x="876" y="89"/>
                                    <a:pt x="870" y="84"/>
                                    <a:pt x="864" y="84"/>
                                  </a:cubicBezTo>
                                  <a:cubicBezTo>
                                    <a:pt x="857" y="84"/>
                                    <a:pt x="852" y="89"/>
                                    <a:pt x="852" y="96"/>
                                  </a:cubicBezTo>
                                  <a:cubicBezTo>
                                    <a:pt x="852" y="96"/>
                                    <a:pt x="852" y="97"/>
                                    <a:pt x="852" y="97"/>
                                  </a:cubicBezTo>
                                  <a:cubicBezTo>
                                    <a:pt x="853" y="97"/>
                                    <a:pt x="855" y="97"/>
                                    <a:pt x="857" y="96"/>
                                  </a:cubicBezTo>
                                  <a:cubicBezTo>
                                    <a:pt x="857" y="96"/>
                                    <a:pt x="857" y="96"/>
                                    <a:pt x="857" y="96"/>
                                  </a:cubicBezTo>
                                  <a:cubicBezTo>
                                    <a:pt x="857" y="92"/>
                                    <a:pt x="860" y="89"/>
                                    <a:pt x="864" y="89"/>
                                  </a:cubicBezTo>
                                  <a:cubicBezTo>
                                    <a:pt x="867" y="89"/>
                                    <a:pt x="870" y="92"/>
                                    <a:pt x="870" y="96"/>
                                  </a:cubicBezTo>
                                  <a:close/>
                                  <a:moveTo>
                                    <a:pt x="864" y="91"/>
                                  </a:moveTo>
                                  <a:cubicBezTo>
                                    <a:pt x="861" y="91"/>
                                    <a:pt x="858" y="93"/>
                                    <a:pt x="858" y="96"/>
                                  </a:cubicBezTo>
                                  <a:cubicBezTo>
                                    <a:pt x="858" y="96"/>
                                    <a:pt x="859" y="96"/>
                                    <a:pt x="859" y="96"/>
                                  </a:cubicBezTo>
                                  <a:cubicBezTo>
                                    <a:pt x="860" y="96"/>
                                    <a:pt x="862" y="96"/>
                                    <a:pt x="864" y="96"/>
                                  </a:cubicBezTo>
                                  <a:cubicBezTo>
                                    <a:pt x="865" y="96"/>
                                    <a:pt x="867" y="96"/>
                                    <a:pt x="869" y="96"/>
                                  </a:cubicBezTo>
                                  <a:cubicBezTo>
                                    <a:pt x="869" y="96"/>
                                    <a:pt x="869" y="96"/>
                                    <a:pt x="869" y="96"/>
                                  </a:cubicBezTo>
                                  <a:cubicBezTo>
                                    <a:pt x="869" y="93"/>
                                    <a:pt x="866" y="91"/>
                                    <a:pt x="864" y="91"/>
                                  </a:cubicBezTo>
                                  <a:close/>
                                  <a:moveTo>
                                    <a:pt x="898" y="96"/>
                                  </a:moveTo>
                                  <a:cubicBezTo>
                                    <a:pt x="898" y="86"/>
                                    <a:pt x="894" y="78"/>
                                    <a:pt x="888" y="72"/>
                                  </a:cubicBezTo>
                                  <a:cubicBezTo>
                                    <a:pt x="882" y="65"/>
                                    <a:pt x="873" y="62"/>
                                    <a:pt x="864" y="62"/>
                                  </a:cubicBezTo>
                                  <a:cubicBezTo>
                                    <a:pt x="854" y="62"/>
                                    <a:pt x="846" y="65"/>
                                    <a:pt x="839" y="72"/>
                                  </a:cubicBezTo>
                                  <a:cubicBezTo>
                                    <a:pt x="833" y="78"/>
                                    <a:pt x="829" y="86"/>
                                    <a:pt x="829" y="96"/>
                                  </a:cubicBezTo>
                                  <a:cubicBezTo>
                                    <a:pt x="829" y="99"/>
                                    <a:pt x="830" y="101"/>
                                    <a:pt x="830" y="104"/>
                                  </a:cubicBezTo>
                                  <a:cubicBezTo>
                                    <a:pt x="831" y="105"/>
                                    <a:pt x="832" y="105"/>
                                    <a:pt x="833" y="106"/>
                                  </a:cubicBezTo>
                                  <a:cubicBezTo>
                                    <a:pt x="834" y="105"/>
                                    <a:pt x="835" y="105"/>
                                    <a:pt x="836" y="104"/>
                                  </a:cubicBezTo>
                                  <a:cubicBezTo>
                                    <a:pt x="835" y="101"/>
                                    <a:pt x="835" y="99"/>
                                    <a:pt x="835" y="96"/>
                                  </a:cubicBezTo>
                                  <a:cubicBezTo>
                                    <a:pt x="835" y="80"/>
                                    <a:pt x="848" y="67"/>
                                    <a:pt x="864" y="67"/>
                                  </a:cubicBezTo>
                                  <a:cubicBezTo>
                                    <a:pt x="879" y="67"/>
                                    <a:pt x="892" y="80"/>
                                    <a:pt x="892" y="96"/>
                                  </a:cubicBezTo>
                                  <a:cubicBezTo>
                                    <a:pt x="892" y="99"/>
                                    <a:pt x="892" y="101"/>
                                    <a:pt x="891" y="104"/>
                                  </a:cubicBezTo>
                                  <a:cubicBezTo>
                                    <a:pt x="892" y="105"/>
                                    <a:pt x="893" y="105"/>
                                    <a:pt x="894" y="106"/>
                                  </a:cubicBezTo>
                                  <a:cubicBezTo>
                                    <a:pt x="895" y="105"/>
                                    <a:pt x="896" y="104"/>
                                    <a:pt x="897" y="103"/>
                                  </a:cubicBezTo>
                                  <a:cubicBezTo>
                                    <a:pt x="897" y="101"/>
                                    <a:pt x="898" y="98"/>
                                    <a:pt x="898" y="96"/>
                                  </a:cubicBezTo>
                                  <a:close/>
                                  <a:moveTo>
                                    <a:pt x="906" y="96"/>
                                  </a:moveTo>
                                  <a:cubicBezTo>
                                    <a:pt x="906" y="84"/>
                                    <a:pt x="901" y="74"/>
                                    <a:pt x="893" y="66"/>
                                  </a:cubicBezTo>
                                  <a:cubicBezTo>
                                    <a:pt x="886" y="59"/>
                                    <a:pt x="875" y="54"/>
                                    <a:pt x="864" y="54"/>
                                  </a:cubicBezTo>
                                  <a:cubicBezTo>
                                    <a:pt x="852" y="54"/>
                                    <a:pt x="842" y="59"/>
                                    <a:pt x="834" y="66"/>
                                  </a:cubicBezTo>
                                  <a:cubicBezTo>
                                    <a:pt x="826" y="74"/>
                                    <a:pt x="822" y="84"/>
                                    <a:pt x="822" y="96"/>
                                  </a:cubicBezTo>
                                  <a:cubicBezTo>
                                    <a:pt x="822" y="97"/>
                                    <a:pt x="822" y="98"/>
                                    <a:pt x="822" y="100"/>
                                  </a:cubicBezTo>
                                  <a:cubicBezTo>
                                    <a:pt x="824" y="101"/>
                                    <a:pt x="826" y="102"/>
                                    <a:pt x="829" y="103"/>
                                  </a:cubicBezTo>
                                  <a:cubicBezTo>
                                    <a:pt x="828" y="101"/>
                                    <a:pt x="828" y="98"/>
                                    <a:pt x="828" y="96"/>
                                  </a:cubicBezTo>
                                  <a:cubicBezTo>
                                    <a:pt x="828" y="76"/>
                                    <a:pt x="844" y="60"/>
                                    <a:pt x="864" y="60"/>
                                  </a:cubicBezTo>
                                  <a:cubicBezTo>
                                    <a:pt x="883" y="60"/>
                                    <a:pt x="899" y="76"/>
                                    <a:pt x="899" y="96"/>
                                  </a:cubicBezTo>
                                  <a:cubicBezTo>
                                    <a:pt x="899" y="98"/>
                                    <a:pt x="899" y="100"/>
                                    <a:pt x="899" y="102"/>
                                  </a:cubicBezTo>
                                  <a:cubicBezTo>
                                    <a:pt x="901" y="101"/>
                                    <a:pt x="903" y="100"/>
                                    <a:pt x="905" y="99"/>
                                  </a:cubicBezTo>
                                  <a:cubicBezTo>
                                    <a:pt x="905" y="98"/>
                                    <a:pt x="906" y="97"/>
                                    <a:pt x="906" y="96"/>
                                  </a:cubicBezTo>
                                  <a:close/>
                                  <a:moveTo>
                                    <a:pt x="929" y="96"/>
                                  </a:moveTo>
                                  <a:cubicBezTo>
                                    <a:pt x="929" y="93"/>
                                    <a:pt x="926" y="91"/>
                                    <a:pt x="924" y="91"/>
                                  </a:cubicBezTo>
                                  <a:cubicBezTo>
                                    <a:pt x="921" y="91"/>
                                    <a:pt x="918" y="93"/>
                                    <a:pt x="918" y="96"/>
                                  </a:cubicBezTo>
                                  <a:cubicBezTo>
                                    <a:pt x="918" y="96"/>
                                    <a:pt x="918" y="96"/>
                                    <a:pt x="919" y="96"/>
                                  </a:cubicBezTo>
                                  <a:cubicBezTo>
                                    <a:pt x="920" y="96"/>
                                    <a:pt x="922" y="96"/>
                                    <a:pt x="924" y="96"/>
                                  </a:cubicBezTo>
                                  <a:cubicBezTo>
                                    <a:pt x="925" y="96"/>
                                    <a:pt x="927" y="96"/>
                                    <a:pt x="929" y="96"/>
                                  </a:cubicBezTo>
                                  <a:cubicBezTo>
                                    <a:pt x="929" y="96"/>
                                    <a:pt x="929" y="96"/>
                                    <a:pt x="929" y="96"/>
                                  </a:cubicBezTo>
                                  <a:close/>
                                  <a:moveTo>
                                    <a:pt x="933" y="96"/>
                                  </a:moveTo>
                                  <a:cubicBezTo>
                                    <a:pt x="933" y="94"/>
                                    <a:pt x="933" y="91"/>
                                    <a:pt x="934" y="89"/>
                                  </a:cubicBezTo>
                                  <a:cubicBezTo>
                                    <a:pt x="932" y="86"/>
                                    <a:pt x="928" y="84"/>
                                    <a:pt x="924" y="84"/>
                                  </a:cubicBezTo>
                                  <a:cubicBezTo>
                                    <a:pt x="920" y="84"/>
                                    <a:pt x="916" y="86"/>
                                    <a:pt x="914" y="88"/>
                                  </a:cubicBezTo>
                                  <a:cubicBezTo>
                                    <a:pt x="915" y="91"/>
                                    <a:pt x="915" y="93"/>
                                    <a:pt x="915" y="96"/>
                                  </a:cubicBezTo>
                                  <a:cubicBezTo>
                                    <a:pt x="915" y="96"/>
                                    <a:pt x="915" y="96"/>
                                    <a:pt x="915" y="97"/>
                                  </a:cubicBezTo>
                                  <a:cubicBezTo>
                                    <a:pt x="915" y="97"/>
                                    <a:pt x="916" y="96"/>
                                    <a:pt x="917" y="96"/>
                                  </a:cubicBezTo>
                                  <a:cubicBezTo>
                                    <a:pt x="917" y="96"/>
                                    <a:pt x="917" y="96"/>
                                    <a:pt x="917" y="96"/>
                                  </a:cubicBezTo>
                                  <a:cubicBezTo>
                                    <a:pt x="917" y="92"/>
                                    <a:pt x="920" y="89"/>
                                    <a:pt x="924" y="89"/>
                                  </a:cubicBezTo>
                                  <a:cubicBezTo>
                                    <a:pt x="927" y="89"/>
                                    <a:pt x="930" y="92"/>
                                    <a:pt x="930" y="96"/>
                                  </a:cubicBezTo>
                                  <a:cubicBezTo>
                                    <a:pt x="930" y="96"/>
                                    <a:pt x="930" y="96"/>
                                    <a:pt x="930" y="96"/>
                                  </a:cubicBezTo>
                                  <a:cubicBezTo>
                                    <a:pt x="931" y="97"/>
                                    <a:pt x="932" y="97"/>
                                    <a:pt x="933" y="97"/>
                                  </a:cubicBezTo>
                                  <a:cubicBezTo>
                                    <a:pt x="933" y="97"/>
                                    <a:pt x="933" y="96"/>
                                    <a:pt x="933" y="96"/>
                                  </a:cubicBezTo>
                                  <a:close/>
                                  <a:moveTo>
                                    <a:pt x="912" y="80"/>
                                  </a:moveTo>
                                  <a:cubicBezTo>
                                    <a:pt x="913" y="82"/>
                                    <a:pt x="913" y="84"/>
                                    <a:pt x="914" y="86"/>
                                  </a:cubicBezTo>
                                  <a:cubicBezTo>
                                    <a:pt x="916" y="84"/>
                                    <a:pt x="920" y="82"/>
                                    <a:pt x="924" y="82"/>
                                  </a:cubicBezTo>
                                  <a:cubicBezTo>
                                    <a:pt x="928" y="82"/>
                                    <a:pt x="931" y="84"/>
                                    <a:pt x="934" y="87"/>
                                  </a:cubicBezTo>
                                  <a:cubicBezTo>
                                    <a:pt x="934" y="85"/>
                                    <a:pt x="935" y="83"/>
                                    <a:pt x="936" y="80"/>
                                  </a:cubicBezTo>
                                  <a:cubicBezTo>
                                    <a:pt x="932" y="78"/>
                                    <a:pt x="928" y="76"/>
                                    <a:pt x="924" y="76"/>
                                  </a:cubicBezTo>
                                  <a:cubicBezTo>
                                    <a:pt x="919" y="76"/>
                                    <a:pt x="915" y="78"/>
                                    <a:pt x="912" y="80"/>
                                  </a:cubicBezTo>
                                  <a:close/>
                                  <a:moveTo>
                                    <a:pt x="864" y="46"/>
                                  </a:moveTo>
                                  <a:cubicBezTo>
                                    <a:pt x="850" y="46"/>
                                    <a:pt x="837" y="52"/>
                                    <a:pt x="828" y="61"/>
                                  </a:cubicBezTo>
                                  <a:cubicBezTo>
                                    <a:pt x="820" y="70"/>
                                    <a:pt x="814" y="82"/>
                                    <a:pt x="814" y="96"/>
                                  </a:cubicBezTo>
                                  <a:cubicBezTo>
                                    <a:pt x="814" y="96"/>
                                    <a:pt x="814" y="97"/>
                                    <a:pt x="814" y="97"/>
                                  </a:cubicBezTo>
                                  <a:cubicBezTo>
                                    <a:pt x="816" y="98"/>
                                    <a:pt x="818" y="98"/>
                                    <a:pt x="820" y="99"/>
                                  </a:cubicBezTo>
                                  <a:cubicBezTo>
                                    <a:pt x="820" y="98"/>
                                    <a:pt x="820" y="97"/>
                                    <a:pt x="820" y="96"/>
                                  </a:cubicBezTo>
                                  <a:cubicBezTo>
                                    <a:pt x="820" y="72"/>
                                    <a:pt x="840" y="52"/>
                                    <a:pt x="864" y="52"/>
                                  </a:cubicBezTo>
                                  <a:cubicBezTo>
                                    <a:pt x="888" y="52"/>
                                    <a:pt x="907" y="72"/>
                                    <a:pt x="907" y="96"/>
                                  </a:cubicBezTo>
                                  <a:cubicBezTo>
                                    <a:pt x="907" y="97"/>
                                    <a:pt x="907" y="98"/>
                                    <a:pt x="907" y="99"/>
                                  </a:cubicBezTo>
                                  <a:cubicBezTo>
                                    <a:pt x="909" y="98"/>
                                    <a:pt x="911" y="97"/>
                                    <a:pt x="913" y="97"/>
                                  </a:cubicBezTo>
                                  <a:cubicBezTo>
                                    <a:pt x="913" y="97"/>
                                    <a:pt x="913" y="96"/>
                                    <a:pt x="913" y="96"/>
                                  </a:cubicBezTo>
                                  <a:cubicBezTo>
                                    <a:pt x="913" y="82"/>
                                    <a:pt x="908" y="70"/>
                                    <a:pt x="899" y="61"/>
                                  </a:cubicBezTo>
                                  <a:cubicBezTo>
                                    <a:pt x="890" y="52"/>
                                    <a:pt x="877" y="46"/>
                                    <a:pt x="864" y="46"/>
                                  </a:cubicBezTo>
                                  <a:close/>
                                  <a:moveTo>
                                    <a:pt x="885" y="44"/>
                                  </a:moveTo>
                                  <a:cubicBezTo>
                                    <a:pt x="885" y="46"/>
                                    <a:pt x="884" y="47"/>
                                    <a:pt x="884" y="49"/>
                                  </a:cubicBezTo>
                                  <a:cubicBezTo>
                                    <a:pt x="886" y="50"/>
                                    <a:pt x="888" y="51"/>
                                    <a:pt x="890" y="52"/>
                                  </a:cubicBezTo>
                                  <a:cubicBezTo>
                                    <a:pt x="890" y="49"/>
                                    <a:pt x="891" y="47"/>
                                    <a:pt x="891" y="44"/>
                                  </a:cubicBezTo>
                                  <a:cubicBezTo>
                                    <a:pt x="891" y="37"/>
                                    <a:pt x="888" y="30"/>
                                    <a:pt x="883" y="25"/>
                                  </a:cubicBezTo>
                                  <a:cubicBezTo>
                                    <a:pt x="878" y="20"/>
                                    <a:pt x="871" y="17"/>
                                    <a:pt x="864" y="17"/>
                                  </a:cubicBezTo>
                                  <a:cubicBezTo>
                                    <a:pt x="856" y="17"/>
                                    <a:pt x="849" y="20"/>
                                    <a:pt x="844" y="25"/>
                                  </a:cubicBezTo>
                                  <a:cubicBezTo>
                                    <a:pt x="839" y="30"/>
                                    <a:pt x="836" y="37"/>
                                    <a:pt x="836" y="44"/>
                                  </a:cubicBezTo>
                                  <a:cubicBezTo>
                                    <a:pt x="836" y="47"/>
                                    <a:pt x="837" y="49"/>
                                    <a:pt x="837" y="52"/>
                                  </a:cubicBezTo>
                                  <a:cubicBezTo>
                                    <a:pt x="839" y="51"/>
                                    <a:pt x="841" y="50"/>
                                    <a:pt x="843" y="49"/>
                                  </a:cubicBezTo>
                                  <a:cubicBezTo>
                                    <a:pt x="843" y="47"/>
                                    <a:pt x="842" y="46"/>
                                    <a:pt x="842" y="44"/>
                                  </a:cubicBezTo>
                                  <a:cubicBezTo>
                                    <a:pt x="842" y="33"/>
                                    <a:pt x="852" y="23"/>
                                    <a:pt x="864" y="23"/>
                                  </a:cubicBezTo>
                                  <a:cubicBezTo>
                                    <a:pt x="875" y="23"/>
                                    <a:pt x="885" y="33"/>
                                    <a:pt x="885" y="44"/>
                                  </a:cubicBezTo>
                                  <a:close/>
                                  <a:moveTo>
                                    <a:pt x="877" y="44"/>
                                  </a:moveTo>
                                  <a:cubicBezTo>
                                    <a:pt x="877" y="45"/>
                                    <a:pt x="877" y="46"/>
                                    <a:pt x="877" y="46"/>
                                  </a:cubicBezTo>
                                  <a:cubicBezTo>
                                    <a:pt x="879" y="47"/>
                                    <a:pt x="881" y="48"/>
                                    <a:pt x="883" y="48"/>
                                  </a:cubicBezTo>
                                  <a:cubicBezTo>
                                    <a:pt x="883" y="47"/>
                                    <a:pt x="883" y="46"/>
                                    <a:pt x="883" y="44"/>
                                  </a:cubicBezTo>
                                  <a:cubicBezTo>
                                    <a:pt x="883" y="39"/>
                                    <a:pt x="881" y="34"/>
                                    <a:pt x="877" y="31"/>
                                  </a:cubicBezTo>
                                  <a:cubicBezTo>
                                    <a:pt x="874" y="27"/>
                                    <a:pt x="869" y="25"/>
                                    <a:pt x="864" y="25"/>
                                  </a:cubicBezTo>
                                  <a:cubicBezTo>
                                    <a:pt x="858" y="25"/>
                                    <a:pt x="853" y="27"/>
                                    <a:pt x="850" y="31"/>
                                  </a:cubicBezTo>
                                  <a:cubicBezTo>
                                    <a:pt x="846" y="34"/>
                                    <a:pt x="844" y="39"/>
                                    <a:pt x="844" y="44"/>
                                  </a:cubicBezTo>
                                  <a:cubicBezTo>
                                    <a:pt x="844" y="46"/>
                                    <a:pt x="844" y="47"/>
                                    <a:pt x="844" y="48"/>
                                  </a:cubicBezTo>
                                  <a:cubicBezTo>
                                    <a:pt x="846" y="48"/>
                                    <a:pt x="848" y="47"/>
                                    <a:pt x="850" y="46"/>
                                  </a:cubicBezTo>
                                  <a:cubicBezTo>
                                    <a:pt x="850" y="46"/>
                                    <a:pt x="850" y="45"/>
                                    <a:pt x="850" y="44"/>
                                  </a:cubicBezTo>
                                  <a:cubicBezTo>
                                    <a:pt x="850" y="37"/>
                                    <a:pt x="856" y="31"/>
                                    <a:pt x="864" y="31"/>
                                  </a:cubicBezTo>
                                  <a:cubicBezTo>
                                    <a:pt x="871" y="31"/>
                                    <a:pt x="877" y="37"/>
                                    <a:pt x="877" y="44"/>
                                  </a:cubicBezTo>
                                  <a:close/>
                                  <a:moveTo>
                                    <a:pt x="870" y="44"/>
                                  </a:moveTo>
                                  <a:cubicBezTo>
                                    <a:pt x="870" y="45"/>
                                    <a:pt x="870" y="45"/>
                                    <a:pt x="870" y="45"/>
                                  </a:cubicBezTo>
                                  <a:cubicBezTo>
                                    <a:pt x="872" y="45"/>
                                    <a:pt x="874" y="46"/>
                                    <a:pt x="875" y="46"/>
                                  </a:cubicBezTo>
                                  <a:cubicBezTo>
                                    <a:pt x="876" y="45"/>
                                    <a:pt x="876" y="45"/>
                                    <a:pt x="876" y="44"/>
                                  </a:cubicBezTo>
                                  <a:cubicBezTo>
                                    <a:pt x="876" y="38"/>
                                    <a:pt x="870" y="32"/>
                                    <a:pt x="864" y="32"/>
                                  </a:cubicBezTo>
                                  <a:cubicBezTo>
                                    <a:pt x="857" y="32"/>
                                    <a:pt x="852" y="38"/>
                                    <a:pt x="852" y="44"/>
                                  </a:cubicBezTo>
                                  <a:cubicBezTo>
                                    <a:pt x="852" y="45"/>
                                    <a:pt x="852" y="45"/>
                                    <a:pt x="852" y="46"/>
                                  </a:cubicBezTo>
                                  <a:cubicBezTo>
                                    <a:pt x="853" y="46"/>
                                    <a:pt x="855" y="45"/>
                                    <a:pt x="857" y="45"/>
                                  </a:cubicBezTo>
                                  <a:cubicBezTo>
                                    <a:pt x="857" y="45"/>
                                    <a:pt x="857" y="45"/>
                                    <a:pt x="857" y="44"/>
                                  </a:cubicBezTo>
                                  <a:cubicBezTo>
                                    <a:pt x="857" y="41"/>
                                    <a:pt x="860" y="38"/>
                                    <a:pt x="864" y="38"/>
                                  </a:cubicBezTo>
                                  <a:cubicBezTo>
                                    <a:pt x="867" y="38"/>
                                    <a:pt x="870" y="41"/>
                                    <a:pt x="870" y="44"/>
                                  </a:cubicBezTo>
                                  <a:close/>
                                  <a:moveTo>
                                    <a:pt x="864" y="39"/>
                                  </a:moveTo>
                                  <a:cubicBezTo>
                                    <a:pt x="861" y="39"/>
                                    <a:pt x="858" y="42"/>
                                    <a:pt x="858" y="44"/>
                                  </a:cubicBezTo>
                                  <a:cubicBezTo>
                                    <a:pt x="858" y="45"/>
                                    <a:pt x="859" y="45"/>
                                    <a:pt x="859" y="45"/>
                                  </a:cubicBezTo>
                                  <a:cubicBezTo>
                                    <a:pt x="860" y="45"/>
                                    <a:pt x="862" y="45"/>
                                    <a:pt x="864" y="45"/>
                                  </a:cubicBezTo>
                                  <a:cubicBezTo>
                                    <a:pt x="865" y="45"/>
                                    <a:pt x="867" y="45"/>
                                    <a:pt x="869" y="45"/>
                                  </a:cubicBezTo>
                                  <a:cubicBezTo>
                                    <a:pt x="869" y="45"/>
                                    <a:pt x="869" y="45"/>
                                    <a:pt x="869" y="44"/>
                                  </a:cubicBezTo>
                                  <a:cubicBezTo>
                                    <a:pt x="869" y="42"/>
                                    <a:pt x="866" y="39"/>
                                    <a:pt x="864" y="39"/>
                                  </a:cubicBezTo>
                                  <a:close/>
                                  <a:moveTo>
                                    <a:pt x="898" y="44"/>
                                  </a:moveTo>
                                  <a:cubicBezTo>
                                    <a:pt x="898" y="35"/>
                                    <a:pt x="894" y="26"/>
                                    <a:pt x="888" y="20"/>
                                  </a:cubicBezTo>
                                  <a:cubicBezTo>
                                    <a:pt x="882" y="14"/>
                                    <a:pt x="873" y="10"/>
                                    <a:pt x="864" y="10"/>
                                  </a:cubicBezTo>
                                  <a:cubicBezTo>
                                    <a:pt x="854" y="10"/>
                                    <a:pt x="846" y="14"/>
                                    <a:pt x="839" y="20"/>
                                  </a:cubicBezTo>
                                  <a:cubicBezTo>
                                    <a:pt x="833" y="26"/>
                                    <a:pt x="829" y="35"/>
                                    <a:pt x="829" y="44"/>
                                  </a:cubicBezTo>
                                  <a:cubicBezTo>
                                    <a:pt x="829" y="47"/>
                                    <a:pt x="830" y="50"/>
                                    <a:pt x="830" y="53"/>
                                  </a:cubicBezTo>
                                  <a:cubicBezTo>
                                    <a:pt x="831" y="53"/>
                                    <a:pt x="832" y="54"/>
                                    <a:pt x="833" y="55"/>
                                  </a:cubicBezTo>
                                  <a:cubicBezTo>
                                    <a:pt x="834" y="54"/>
                                    <a:pt x="835" y="53"/>
                                    <a:pt x="836" y="53"/>
                                  </a:cubicBezTo>
                                  <a:cubicBezTo>
                                    <a:pt x="835" y="50"/>
                                    <a:pt x="835" y="47"/>
                                    <a:pt x="835" y="44"/>
                                  </a:cubicBezTo>
                                  <a:cubicBezTo>
                                    <a:pt x="835" y="28"/>
                                    <a:pt x="848" y="16"/>
                                    <a:pt x="864" y="16"/>
                                  </a:cubicBezTo>
                                  <a:cubicBezTo>
                                    <a:pt x="879" y="16"/>
                                    <a:pt x="892" y="28"/>
                                    <a:pt x="892" y="44"/>
                                  </a:cubicBezTo>
                                  <a:cubicBezTo>
                                    <a:pt x="892" y="47"/>
                                    <a:pt x="892" y="50"/>
                                    <a:pt x="891" y="53"/>
                                  </a:cubicBezTo>
                                  <a:cubicBezTo>
                                    <a:pt x="892" y="53"/>
                                    <a:pt x="893" y="54"/>
                                    <a:pt x="894" y="54"/>
                                  </a:cubicBezTo>
                                  <a:cubicBezTo>
                                    <a:pt x="895" y="53"/>
                                    <a:pt x="896" y="53"/>
                                    <a:pt x="897" y="52"/>
                                  </a:cubicBezTo>
                                  <a:cubicBezTo>
                                    <a:pt x="897" y="50"/>
                                    <a:pt x="898" y="47"/>
                                    <a:pt x="898" y="44"/>
                                  </a:cubicBezTo>
                                  <a:close/>
                                  <a:moveTo>
                                    <a:pt x="906" y="44"/>
                                  </a:moveTo>
                                  <a:cubicBezTo>
                                    <a:pt x="906" y="33"/>
                                    <a:pt x="901" y="22"/>
                                    <a:pt x="893" y="15"/>
                                  </a:cubicBezTo>
                                  <a:cubicBezTo>
                                    <a:pt x="886" y="7"/>
                                    <a:pt x="875" y="2"/>
                                    <a:pt x="864" y="2"/>
                                  </a:cubicBezTo>
                                  <a:cubicBezTo>
                                    <a:pt x="852" y="2"/>
                                    <a:pt x="842" y="7"/>
                                    <a:pt x="834" y="15"/>
                                  </a:cubicBezTo>
                                  <a:cubicBezTo>
                                    <a:pt x="826" y="22"/>
                                    <a:pt x="822" y="33"/>
                                    <a:pt x="822" y="44"/>
                                  </a:cubicBezTo>
                                  <a:cubicBezTo>
                                    <a:pt x="822" y="46"/>
                                    <a:pt x="822" y="47"/>
                                    <a:pt x="822" y="48"/>
                                  </a:cubicBezTo>
                                  <a:cubicBezTo>
                                    <a:pt x="824" y="49"/>
                                    <a:pt x="826" y="50"/>
                                    <a:pt x="829" y="52"/>
                                  </a:cubicBezTo>
                                  <a:cubicBezTo>
                                    <a:pt x="828" y="49"/>
                                    <a:pt x="828" y="47"/>
                                    <a:pt x="828" y="44"/>
                                  </a:cubicBezTo>
                                  <a:cubicBezTo>
                                    <a:pt x="828" y="25"/>
                                    <a:pt x="844" y="9"/>
                                    <a:pt x="864" y="9"/>
                                  </a:cubicBezTo>
                                  <a:cubicBezTo>
                                    <a:pt x="883" y="9"/>
                                    <a:pt x="899" y="25"/>
                                    <a:pt x="899" y="44"/>
                                  </a:cubicBezTo>
                                  <a:cubicBezTo>
                                    <a:pt x="899" y="47"/>
                                    <a:pt x="899" y="49"/>
                                    <a:pt x="899" y="51"/>
                                  </a:cubicBezTo>
                                  <a:cubicBezTo>
                                    <a:pt x="901" y="50"/>
                                    <a:pt x="903" y="49"/>
                                    <a:pt x="905" y="48"/>
                                  </a:cubicBezTo>
                                  <a:cubicBezTo>
                                    <a:pt x="905" y="47"/>
                                    <a:pt x="906" y="46"/>
                                    <a:pt x="906" y="44"/>
                                  </a:cubicBezTo>
                                  <a:close/>
                                  <a:moveTo>
                                    <a:pt x="929" y="44"/>
                                  </a:moveTo>
                                  <a:cubicBezTo>
                                    <a:pt x="929" y="42"/>
                                    <a:pt x="926" y="39"/>
                                    <a:pt x="924" y="39"/>
                                  </a:cubicBezTo>
                                  <a:cubicBezTo>
                                    <a:pt x="921" y="39"/>
                                    <a:pt x="918" y="42"/>
                                    <a:pt x="918" y="44"/>
                                  </a:cubicBezTo>
                                  <a:cubicBezTo>
                                    <a:pt x="918" y="45"/>
                                    <a:pt x="918" y="45"/>
                                    <a:pt x="919" y="45"/>
                                  </a:cubicBezTo>
                                  <a:cubicBezTo>
                                    <a:pt x="920" y="45"/>
                                    <a:pt x="922" y="45"/>
                                    <a:pt x="924" y="45"/>
                                  </a:cubicBezTo>
                                  <a:cubicBezTo>
                                    <a:pt x="925" y="45"/>
                                    <a:pt x="927" y="45"/>
                                    <a:pt x="929" y="45"/>
                                  </a:cubicBezTo>
                                  <a:cubicBezTo>
                                    <a:pt x="929" y="45"/>
                                    <a:pt x="929" y="45"/>
                                    <a:pt x="929" y="44"/>
                                  </a:cubicBezTo>
                                  <a:close/>
                                  <a:moveTo>
                                    <a:pt x="933" y="44"/>
                                  </a:moveTo>
                                  <a:cubicBezTo>
                                    <a:pt x="933" y="42"/>
                                    <a:pt x="933" y="40"/>
                                    <a:pt x="934" y="38"/>
                                  </a:cubicBezTo>
                                  <a:cubicBezTo>
                                    <a:pt x="932" y="35"/>
                                    <a:pt x="928" y="32"/>
                                    <a:pt x="924" y="32"/>
                                  </a:cubicBezTo>
                                  <a:cubicBezTo>
                                    <a:pt x="920" y="32"/>
                                    <a:pt x="916" y="34"/>
                                    <a:pt x="914" y="37"/>
                                  </a:cubicBezTo>
                                  <a:cubicBezTo>
                                    <a:pt x="915" y="39"/>
                                    <a:pt x="915" y="42"/>
                                    <a:pt x="915" y="44"/>
                                  </a:cubicBezTo>
                                  <a:cubicBezTo>
                                    <a:pt x="915" y="45"/>
                                    <a:pt x="915" y="45"/>
                                    <a:pt x="915" y="45"/>
                                  </a:cubicBezTo>
                                  <a:cubicBezTo>
                                    <a:pt x="915" y="45"/>
                                    <a:pt x="916" y="45"/>
                                    <a:pt x="917" y="45"/>
                                  </a:cubicBezTo>
                                  <a:cubicBezTo>
                                    <a:pt x="917" y="45"/>
                                    <a:pt x="917" y="45"/>
                                    <a:pt x="917" y="44"/>
                                  </a:cubicBezTo>
                                  <a:cubicBezTo>
                                    <a:pt x="917" y="41"/>
                                    <a:pt x="920" y="38"/>
                                    <a:pt x="924" y="38"/>
                                  </a:cubicBezTo>
                                  <a:cubicBezTo>
                                    <a:pt x="927" y="38"/>
                                    <a:pt x="930" y="41"/>
                                    <a:pt x="930" y="44"/>
                                  </a:cubicBezTo>
                                  <a:cubicBezTo>
                                    <a:pt x="930" y="45"/>
                                    <a:pt x="930" y="45"/>
                                    <a:pt x="930" y="45"/>
                                  </a:cubicBezTo>
                                  <a:cubicBezTo>
                                    <a:pt x="931" y="45"/>
                                    <a:pt x="932" y="45"/>
                                    <a:pt x="933" y="45"/>
                                  </a:cubicBezTo>
                                  <a:cubicBezTo>
                                    <a:pt x="933" y="45"/>
                                    <a:pt x="933" y="45"/>
                                    <a:pt x="933" y="44"/>
                                  </a:cubicBezTo>
                                  <a:close/>
                                  <a:moveTo>
                                    <a:pt x="934" y="36"/>
                                  </a:moveTo>
                                  <a:cubicBezTo>
                                    <a:pt x="934" y="33"/>
                                    <a:pt x="935" y="31"/>
                                    <a:pt x="936" y="29"/>
                                  </a:cubicBezTo>
                                  <a:cubicBezTo>
                                    <a:pt x="932" y="26"/>
                                    <a:pt x="928" y="25"/>
                                    <a:pt x="924" y="25"/>
                                  </a:cubicBezTo>
                                  <a:cubicBezTo>
                                    <a:pt x="919" y="25"/>
                                    <a:pt x="915" y="26"/>
                                    <a:pt x="912" y="28"/>
                                  </a:cubicBezTo>
                                  <a:cubicBezTo>
                                    <a:pt x="913" y="31"/>
                                    <a:pt x="913" y="33"/>
                                    <a:pt x="914" y="35"/>
                                  </a:cubicBezTo>
                                  <a:cubicBezTo>
                                    <a:pt x="916" y="32"/>
                                    <a:pt x="920" y="31"/>
                                    <a:pt x="924" y="31"/>
                                  </a:cubicBezTo>
                                  <a:cubicBezTo>
                                    <a:pt x="928" y="31"/>
                                    <a:pt x="931" y="33"/>
                                    <a:pt x="934" y="36"/>
                                  </a:cubicBezTo>
                                  <a:close/>
                                  <a:moveTo>
                                    <a:pt x="317" y="500"/>
                                  </a:moveTo>
                                  <a:cubicBezTo>
                                    <a:pt x="314" y="500"/>
                                    <a:pt x="312" y="502"/>
                                    <a:pt x="311" y="504"/>
                                  </a:cubicBezTo>
                                  <a:cubicBezTo>
                                    <a:pt x="313" y="504"/>
                                    <a:pt x="313" y="504"/>
                                    <a:pt x="313" y="504"/>
                                  </a:cubicBezTo>
                                  <a:cubicBezTo>
                                    <a:pt x="314" y="503"/>
                                    <a:pt x="315" y="502"/>
                                    <a:pt x="317" y="502"/>
                                  </a:cubicBezTo>
                                  <a:cubicBezTo>
                                    <a:pt x="319" y="502"/>
                                    <a:pt x="320" y="503"/>
                                    <a:pt x="321" y="504"/>
                                  </a:cubicBezTo>
                                  <a:cubicBezTo>
                                    <a:pt x="323" y="504"/>
                                    <a:pt x="323" y="504"/>
                                    <a:pt x="323" y="504"/>
                                  </a:cubicBezTo>
                                  <a:cubicBezTo>
                                    <a:pt x="322" y="502"/>
                                    <a:pt x="320" y="500"/>
                                    <a:pt x="317" y="500"/>
                                  </a:cubicBezTo>
                                  <a:close/>
                                  <a:moveTo>
                                    <a:pt x="621" y="500"/>
                                  </a:moveTo>
                                  <a:cubicBezTo>
                                    <a:pt x="618" y="500"/>
                                    <a:pt x="616" y="502"/>
                                    <a:pt x="615" y="504"/>
                                  </a:cubicBezTo>
                                  <a:cubicBezTo>
                                    <a:pt x="617" y="504"/>
                                    <a:pt x="617" y="504"/>
                                    <a:pt x="617" y="504"/>
                                  </a:cubicBezTo>
                                  <a:cubicBezTo>
                                    <a:pt x="618" y="503"/>
                                    <a:pt x="619" y="502"/>
                                    <a:pt x="621" y="502"/>
                                  </a:cubicBezTo>
                                  <a:cubicBezTo>
                                    <a:pt x="623" y="502"/>
                                    <a:pt x="624" y="503"/>
                                    <a:pt x="625" y="504"/>
                                  </a:cubicBezTo>
                                  <a:cubicBezTo>
                                    <a:pt x="627" y="504"/>
                                    <a:pt x="627" y="504"/>
                                    <a:pt x="627" y="504"/>
                                  </a:cubicBezTo>
                                  <a:cubicBezTo>
                                    <a:pt x="626" y="502"/>
                                    <a:pt x="624" y="500"/>
                                    <a:pt x="621" y="500"/>
                                  </a:cubicBezTo>
                                  <a:close/>
                                  <a:moveTo>
                                    <a:pt x="256" y="478"/>
                                  </a:moveTo>
                                  <a:cubicBezTo>
                                    <a:pt x="241" y="478"/>
                                    <a:pt x="229" y="489"/>
                                    <a:pt x="227" y="504"/>
                                  </a:cubicBezTo>
                                  <a:cubicBezTo>
                                    <a:pt x="229" y="504"/>
                                    <a:pt x="229" y="504"/>
                                    <a:pt x="229" y="504"/>
                                  </a:cubicBezTo>
                                  <a:cubicBezTo>
                                    <a:pt x="229" y="498"/>
                                    <a:pt x="232" y="492"/>
                                    <a:pt x="237" y="488"/>
                                  </a:cubicBezTo>
                                  <a:cubicBezTo>
                                    <a:pt x="242" y="483"/>
                                    <a:pt x="248" y="480"/>
                                    <a:pt x="256" y="480"/>
                                  </a:cubicBezTo>
                                  <a:cubicBezTo>
                                    <a:pt x="263" y="480"/>
                                    <a:pt x="270" y="483"/>
                                    <a:pt x="275" y="488"/>
                                  </a:cubicBezTo>
                                  <a:cubicBezTo>
                                    <a:pt x="279" y="492"/>
                                    <a:pt x="282" y="498"/>
                                    <a:pt x="283" y="504"/>
                                  </a:cubicBezTo>
                                  <a:cubicBezTo>
                                    <a:pt x="285" y="504"/>
                                    <a:pt x="285" y="504"/>
                                    <a:pt x="285" y="504"/>
                                  </a:cubicBezTo>
                                  <a:cubicBezTo>
                                    <a:pt x="283" y="489"/>
                                    <a:pt x="271" y="478"/>
                                    <a:pt x="256" y="478"/>
                                  </a:cubicBezTo>
                                  <a:close/>
                                  <a:moveTo>
                                    <a:pt x="438" y="500"/>
                                  </a:moveTo>
                                  <a:cubicBezTo>
                                    <a:pt x="435" y="500"/>
                                    <a:pt x="433" y="502"/>
                                    <a:pt x="432" y="504"/>
                                  </a:cubicBezTo>
                                  <a:cubicBezTo>
                                    <a:pt x="434" y="504"/>
                                    <a:pt x="434" y="504"/>
                                    <a:pt x="434" y="504"/>
                                  </a:cubicBezTo>
                                  <a:cubicBezTo>
                                    <a:pt x="435" y="503"/>
                                    <a:pt x="436" y="502"/>
                                    <a:pt x="438" y="502"/>
                                  </a:cubicBezTo>
                                  <a:cubicBezTo>
                                    <a:pt x="440" y="502"/>
                                    <a:pt x="441" y="503"/>
                                    <a:pt x="442" y="504"/>
                                  </a:cubicBezTo>
                                  <a:cubicBezTo>
                                    <a:pt x="444" y="504"/>
                                    <a:pt x="444" y="504"/>
                                    <a:pt x="444" y="504"/>
                                  </a:cubicBezTo>
                                  <a:cubicBezTo>
                                    <a:pt x="443" y="502"/>
                                    <a:pt x="440" y="500"/>
                                    <a:pt x="438" y="500"/>
                                  </a:cubicBezTo>
                                  <a:close/>
                                  <a:moveTo>
                                    <a:pt x="499" y="500"/>
                                  </a:moveTo>
                                  <a:cubicBezTo>
                                    <a:pt x="496" y="500"/>
                                    <a:pt x="494" y="502"/>
                                    <a:pt x="493" y="504"/>
                                  </a:cubicBezTo>
                                  <a:cubicBezTo>
                                    <a:pt x="494" y="504"/>
                                    <a:pt x="494" y="504"/>
                                    <a:pt x="494" y="504"/>
                                  </a:cubicBezTo>
                                  <a:cubicBezTo>
                                    <a:pt x="495" y="503"/>
                                    <a:pt x="497" y="502"/>
                                    <a:pt x="499" y="502"/>
                                  </a:cubicBezTo>
                                  <a:cubicBezTo>
                                    <a:pt x="500" y="502"/>
                                    <a:pt x="502" y="503"/>
                                    <a:pt x="503" y="504"/>
                                  </a:cubicBezTo>
                                  <a:cubicBezTo>
                                    <a:pt x="505" y="504"/>
                                    <a:pt x="505" y="504"/>
                                    <a:pt x="505" y="504"/>
                                  </a:cubicBezTo>
                                  <a:cubicBezTo>
                                    <a:pt x="504" y="502"/>
                                    <a:pt x="501" y="500"/>
                                    <a:pt x="499" y="500"/>
                                  </a:cubicBezTo>
                                  <a:close/>
                                  <a:moveTo>
                                    <a:pt x="499" y="486"/>
                                  </a:moveTo>
                                  <a:cubicBezTo>
                                    <a:pt x="488" y="486"/>
                                    <a:pt x="479" y="494"/>
                                    <a:pt x="478" y="504"/>
                                  </a:cubicBezTo>
                                  <a:cubicBezTo>
                                    <a:pt x="479" y="504"/>
                                    <a:pt x="479" y="504"/>
                                    <a:pt x="479" y="504"/>
                                  </a:cubicBezTo>
                                  <a:cubicBezTo>
                                    <a:pt x="480" y="500"/>
                                    <a:pt x="482" y="496"/>
                                    <a:pt x="485" y="493"/>
                                  </a:cubicBezTo>
                                  <a:cubicBezTo>
                                    <a:pt x="488" y="489"/>
                                    <a:pt x="493" y="487"/>
                                    <a:pt x="499" y="487"/>
                                  </a:cubicBezTo>
                                  <a:cubicBezTo>
                                    <a:pt x="504" y="487"/>
                                    <a:pt x="509" y="489"/>
                                    <a:pt x="512" y="493"/>
                                  </a:cubicBezTo>
                                  <a:cubicBezTo>
                                    <a:pt x="515" y="496"/>
                                    <a:pt x="517" y="500"/>
                                    <a:pt x="518" y="504"/>
                                  </a:cubicBezTo>
                                  <a:cubicBezTo>
                                    <a:pt x="519" y="504"/>
                                    <a:pt x="519" y="504"/>
                                    <a:pt x="519" y="504"/>
                                  </a:cubicBezTo>
                                  <a:cubicBezTo>
                                    <a:pt x="518" y="494"/>
                                    <a:pt x="509" y="486"/>
                                    <a:pt x="499" y="486"/>
                                  </a:cubicBezTo>
                                  <a:close/>
                                  <a:moveTo>
                                    <a:pt x="378" y="471"/>
                                  </a:moveTo>
                                  <a:cubicBezTo>
                                    <a:pt x="359" y="471"/>
                                    <a:pt x="344" y="486"/>
                                    <a:pt x="342" y="504"/>
                                  </a:cubicBezTo>
                                  <a:cubicBezTo>
                                    <a:pt x="344" y="504"/>
                                    <a:pt x="344" y="504"/>
                                    <a:pt x="344" y="504"/>
                                  </a:cubicBezTo>
                                  <a:cubicBezTo>
                                    <a:pt x="344" y="496"/>
                                    <a:pt x="348" y="488"/>
                                    <a:pt x="354" y="483"/>
                                  </a:cubicBezTo>
                                  <a:cubicBezTo>
                                    <a:pt x="360" y="476"/>
                                    <a:pt x="368" y="473"/>
                                    <a:pt x="378" y="473"/>
                                  </a:cubicBezTo>
                                  <a:cubicBezTo>
                                    <a:pt x="387" y="473"/>
                                    <a:pt x="396" y="476"/>
                                    <a:pt x="402" y="483"/>
                                  </a:cubicBezTo>
                                  <a:cubicBezTo>
                                    <a:pt x="408" y="488"/>
                                    <a:pt x="411" y="496"/>
                                    <a:pt x="412" y="504"/>
                                  </a:cubicBezTo>
                                  <a:cubicBezTo>
                                    <a:pt x="413" y="504"/>
                                    <a:pt x="413" y="504"/>
                                    <a:pt x="413" y="504"/>
                                  </a:cubicBezTo>
                                  <a:cubicBezTo>
                                    <a:pt x="412" y="486"/>
                                    <a:pt x="397" y="471"/>
                                    <a:pt x="378" y="471"/>
                                  </a:cubicBezTo>
                                  <a:close/>
                                  <a:moveTo>
                                    <a:pt x="378" y="463"/>
                                  </a:moveTo>
                                  <a:cubicBezTo>
                                    <a:pt x="355" y="463"/>
                                    <a:pt x="336" y="481"/>
                                    <a:pt x="334" y="504"/>
                                  </a:cubicBezTo>
                                  <a:cubicBezTo>
                                    <a:pt x="336" y="504"/>
                                    <a:pt x="336" y="504"/>
                                    <a:pt x="336" y="504"/>
                                  </a:cubicBezTo>
                                  <a:cubicBezTo>
                                    <a:pt x="337" y="494"/>
                                    <a:pt x="341" y="484"/>
                                    <a:pt x="348" y="477"/>
                                  </a:cubicBezTo>
                                  <a:cubicBezTo>
                                    <a:pt x="356" y="470"/>
                                    <a:pt x="366" y="465"/>
                                    <a:pt x="378" y="465"/>
                                  </a:cubicBezTo>
                                  <a:cubicBezTo>
                                    <a:pt x="389" y="465"/>
                                    <a:pt x="400" y="470"/>
                                    <a:pt x="407" y="477"/>
                                  </a:cubicBezTo>
                                  <a:cubicBezTo>
                                    <a:pt x="414" y="484"/>
                                    <a:pt x="419" y="494"/>
                                    <a:pt x="420" y="504"/>
                                  </a:cubicBezTo>
                                  <a:cubicBezTo>
                                    <a:pt x="421" y="504"/>
                                    <a:pt x="421" y="504"/>
                                    <a:pt x="421" y="504"/>
                                  </a:cubicBezTo>
                                  <a:cubicBezTo>
                                    <a:pt x="420" y="481"/>
                                    <a:pt x="401" y="463"/>
                                    <a:pt x="378" y="463"/>
                                  </a:cubicBezTo>
                                  <a:close/>
                                  <a:moveTo>
                                    <a:pt x="256" y="471"/>
                                  </a:moveTo>
                                  <a:cubicBezTo>
                                    <a:pt x="237" y="471"/>
                                    <a:pt x="222" y="486"/>
                                    <a:pt x="220" y="504"/>
                                  </a:cubicBezTo>
                                  <a:cubicBezTo>
                                    <a:pt x="222" y="504"/>
                                    <a:pt x="222" y="504"/>
                                    <a:pt x="222" y="504"/>
                                  </a:cubicBezTo>
                                  <a:cubicBezTo>
                                    <a:pt x="222" y="496"/>
                                    <a:pt x="226" y="488"/>
                                    <a:pt x="232" y="483"/>
                                  </a:cubicBezTo>
                                  <a:cubicBezTo>
                                    <a:pt x="238" y="476"/>
                                    <a:pt x="246" y="473"/>
                                    <a:pt x="256" y="473"/>
                                  </a:cubicBezTo>
                                  <a:cubicBezTo>
                                    <a:pt x="265" y="473"/>
                                    <a:pt x="274" y="476"/>
                                    <a:pt x="280" y="483"/>
                                  </a:cubicBezTo>
                                  <a:cubicBezTo>
                                    <a:pt x="286" y="488"/>
                                    <a:pt x="289" y="496"/>
                                    <a:pt x="290" y="504"/>
                                  </a:cubicBezTo>
                                  <a:cubicBezTo>
                                    <a:pt x="292" y="504"/>
                                    <a:pt x="292" y="504"/>
                                    <a:pt x="292" y="504"/>
                                  </a:cubicBezTo>
                                  <a:cubicBezTo>
                                    <a:pt x="290" y="486"/>
                                    <a:pt x="275" y="471"/>
                                    <a:pt x="256" y="471"/>
                                  </a:cubicBezTo>
                                  <a:close/>
                                  <a:moveTo>
                                    <a:pt x="499" y="493"/>
                                  </a:moveTo>
                                  <a:cubicBezTo>
                                    <a:pt x="492" y="493"/>
                                    <a:pt x="487" y="498"/>
                                    <a:pt x="485" y="504"/>
                                  </a:cubicBezTo>
                                  <a:cubicBezTo>
                                    <a:pt x="487" y="504"/>
                                    <a:pt x="487" y="504"/>
                                    <a:pt x="487" y="504"/>
                                  </a:cubicBezTo>
                                  <a:cubicBezTo>
                                    <a:pt x="488" y="499"/>
                                    <a:pt x="493" y="495"/>
                                    <a:pt x="499" y="495"/>
                                  </a:cubicBezTo>
                                  <a:cubicBezTo>
                                    <a:pt x="504" y="495"/>
                                    <a:pt x="509" y="499"/>
                                    <a:pt x="510" y="504"/>
                                  </a:cubicBezTo>
                                  <a:cubicBezTo>
                                    <a:pt x="512" y="504"/>
                                    <a:pt x="512" y="504"/>
                                    <a:pt x="512" y="504"/>
                                  </a:cubicBezTo>
                                  <a:cubicBezTo>
                                    <a:pt x="511" y="498"/>
                                    <a:pt x="505" y="493"/>
                                    <a:pt x="499" y="493"/>
                                  </a:cubicBezTo>
                                  <a:close/>
                                  <a:moveTo>
                                    <a:pt x="864" y="500"/>
                                  </a:moveTo>
                                  <a:cubicBezTo>
                                    <a:pt x="861" y="500"/>
                                    <a:pt x="859" y="502"/>
                                    <a:pt x="858" y="504"/>
                                  </a:cubicBezTo>
                                  <a:cubicBezTo>
                                    <a:pt x="859" y="504"/>
                                    <a:pt x="859" y="504"/>
                                    <a:pt x="859" y="504"/>
                                  </a:cubicBezTo>
                                  <a:cubicBezTo>
                                    <a:pt x="860" y="503"/>
                                    <a:pt x="862" y="502"/>
                                    <a:pt x="864" y="502"/>
                                  </a:cubicBezTo>
                                  <a:cubicBezTo>
                                    <a:pt x="865" y="502"/>
                                    <a:pt x="867" y="503"/>
                                    <a:pt x="868" y="504"/>
                                  </a:cubicBezTo>
                                  <a:cubicBezTo>
                                    <a:pt x="870" y="504"/>
                                    <a:pt x="870" y="504"/>
                                    <a:pt x="870" y="504"/>
                                  </a:cubicBezTo>
                                  <a:cubicBezTo>
                                    <a:pt x="869" y="502"/>
                                    <a:pt x="866" y="500"/>
                                    <a:pt x="864" y="500"/>
                                  </a:cubicBezTo>
                                  <a:close/>
                                  <a:moveTo>
                                    <a:pt x="621" y="493"/>
                                  </a:moveTo>
                                  <a:cubicBezTo>
                                    <a:pt x="614" y="493"/>
                                    <a:pt x="609" y="498"/>
                                    <a:pt x="608" y="504"/>
                                  </a:cubicBezTo>
                                  <a:cubicBezTo>
                                    <a:pt x="609" y="504"/>
                                    <a:pt x="609" y="504"/>
                                    <a:pt x="609" y="504"/>
                                  </a:cubicBezTo>
                                  <a:cubicBezTo>
                                    <a:pt x="610" y="499"/>
                                    <a:pt x="615" y="495"/>
                                    <a:pt x="621" y="495"/>
                                  </a:cubicBezTo>
                                  <a:cubicBezTo>
                                    <a:pt x="626" y="495"/>
                                    <a:pt x="631" y="499"/>
                                    <a:pt x="632" y="504"/>
                                  </a:cubicBezTo>
                                  <a:cubicBezTo>
                                    <a:pt x="634" y="504"/>
                                    <a:pt x="634" y="504"/>
                                    <a:pt x="634" y="504"/>
                                  </a:cubicBezTo>
                                  <a:cubicBezTo>
                                    <a:pt x="633" y="498"/>
                                    <a:pt x="627" y="493"/>
                                    <a:pt x="621" y="493"/>
                                  </a:cubicBezTo>
                                  <a:close/>
                                  <a:moveTo>
                                    <a:pt x="742" y="463"/>
                                  </a:moveTo>
                                  <a:cubicBezTo>
                                    <a:pt x="719" y="463"/>
                                    <a:pt x="700" y="481"/>
                                    <a:pt x="698" y="504"/>
                                  </a:cubicBezTo>
                                  <a:cubicBezTo>
                                    <a:pt x="700" y="504"/>
                                    <a:pt x="700" y="504"/>
                                    <a:pt x="700" y="504"/>
                                  </a:cubicBezTo>
                                  <a:cubicBezTo>
                                    <a:pt x="701" y="494"/>
                                    <a:pt x="705" y="484"/>
                                    <a:pt x="712" y="477"/>
                                  </a:cubicBezTo>
                                  <a:cubicBezTo>
                                    <a:pt x="720" y="470"/>
                                    <a:pt x="730" y="465"/>
                                    <a:pt x="742" y="465"/>
                                  </a:cubicBezTo>
                                  <a:cubicBezTo>
                                    <a:pt x="753" y="465"/>
                                    <a:pt x="764" y="470"/>
                                    <a:pt x="771" y="477"/>
                                  </a:cubicBezTo>
                                  <a:cubicBezTo>
                                    <a:pt x="778" y="484"/>
                                    <a:pt x="783" y="494"/>
                                    <a:pt x="783" y="504"/>
                                  </a:cubicBezTo>
                                  <a:cubicBezTo>
                                    <a:pt x="785" y="504"/>
                                    <a:pt x="785" y="504"/>
                                    <a:pt x="785" y="504"/>
                                  </a:cubicBezTo>
                                  <a:cubicBezTo>
                                    <a:pt x="784" y="481"/>
                                    <a:pt x="765" y="463"/>
                                    <a:pt x="742" y="463"/>
                                  </a:cubicBezTo>
                                  <a:close/>
                                  <a:moveTo>
                                    <a:pt x="864" y="486"/>
                                  </a:moveTo>
                                  <a:cubicBezTo>
                                    <a:pt x="853" y="486"/>
                                    <a:pt x="844" y="494"/>
                                    <a:pt x="843" y="504"/>
                                  </a:cubicBezTo>
                                  <a:cubicBezTo>
                                    <a:pt x="844" y="504"/>
                                    <a:pt x="844" y="504"/>
                                    <a:pt x="844" y="504"/>
                                  </a:cubicBezTo>
                                  <a:cubicBezTo>
                                    <a:pt x="845" y="500"/>
                                    <a:pt x="847" y="496"/>
                                    <a:pt x="850" y="493"/>
                                  </a:cubicBezTo>
                                  <a:cubicBezTo>
                                    <a:pt x="853" y="489"/>
                                    <a:pt x="858" y="487"/>
                                    <a:pt x="864" y="487"/>
                                  </a:cubicBezTo>
                                  <a:cubicBezTo>
                                    <a:pt x="869" y="487"/>
                                    <a:pt x="874" y="489"/>
                                    <a:pt x="877" y="493"/>
                                  </a:cubicBezTo>
                                  <a:cubicBezTo>
                                    <a:pt x="880" y="496"/>
                                    <a:pt x="882" y="500"/>
                                    <a:pt x="883" y="504"/>
                                  </a:cubicBezTo>
                                  <a:cubicBezTo>
                                    <a:pt x="884" y="504"/>
                                    <a:pt x="884" y="504"/>
                                    <a:pt x="884" y="504"/>
                                  </a:cubicBezTo>
                                  <a:cubicBezTo>
                                    <a:pt x="883" y="494"/>
                                    <a:pt x="874" y="486"/>
                                    <a:pt x="864" y="486"/>
                                  </a:cubicBezTo>
                                  <a:close/>
                                  <a:moveTo>
                                    <a:pt x="13" y="471"/>
                                  </a:moveTo>
                                  <a:cubicBezTo>
                                    <a:pt x="9" y="471"/>
                                    <a:pt x="4" y="472"/>
                                    <a:pt x="0" y="473"/>
                                  </a:cubicBezTo>
                                  <a:cubicBezTo>
                                    <a:pt x="0" y="475"/>
                                    <a:pt x="0" y="475"/>
                                    <a:pt x="0" y="475"/>
                                  </a:cubicBezTo>
                                  <a:cubicBezTo>
                                    <a:pt x="4" y="473"/>
                                    <a:pt x="9" y="473"/>
                                    <a:pt x="13" y="473"/>
                                  </a:cubicBezTo>
                                  <a:cubicBezTo>
                                    <a:pt x="22" y="473"/>
                                    <a:pt x="31" y="476"/>
                                    <a:pt x="37" y="483"/>
                                  </a:cubicBezTo>
                                  <a:cubicBezTo>
                                    <a:pt x="43" y="488"/>
                                    <a:pt x="46" y="496"/>
                                    <a:pt x="47" y="504"/>
                                  </a:cubicBezTo>
                                  <a:cubicBezTo>
                                    <a:pt x="49" y="504"/>
                                    <a:pt x="49" y="504"/>
                                    <a:pt x="49" y="504"/>
                                  </a:cubicBezTo>
                                  <a:cubicBezTo>
                                    <a:pt x="47" y="486"/>
                                    <a:pt x="32" y="471"/>
                                    <a:pt x="13" y="471"/>
                                  </a:cubicBezTo>
                                  <a:close/>
                                  <a:moveTo>
                                    <a:pt x="74" y="500"/>
                                  </a:moveTo>
                                  <a:cubicBezTo>
                                    <a:pt x="71" y="500"/>
                                    <a:pt x="69" y="502"/>
                                    <a:pt x="68" y="504"/>
                                  </a:cubicBezTo>
                                  <a:cubicBezTo>
                                    <a:pt x="70" y="504"/>
                                    <a:pt x="70" y="504"/>
                                    <a:pt x="70" y="504"/>
                                  </a:cubicBezTo>
                                  <a:cubicBezTo>
                                    <a:pt x="71" y="503"/>
                                    <a:pt x="72" y="502"/>
                                    <a:pt x="74" y="502"/>
                                  </a:cubicBezTo>
                                  <a:cubicBezTo>
                                    <a:pt x="76" y="502"/>
                                    <a:pt x="77" y="503"/>
                                    <a:pt x="78" y="504"/>
                                  </a:cubicBezTo>
                                  <a:cubicBezTo>
                                    <a:pt x="80" y="504"/>
                                    <a:pt x="80" y="504"/>
                                    <a:pt x="80" y="504"/>
                                  </a:cubicBezTo>
                                  <a:cubicBezTo>
                                    <a:pt x="79" y="502"/>
                                    <a:pt x="77" y="500"/>
                                    <a:pt x="74" y="500"/>
                                  </a:cubicBezTo>
                                  <a:close/>
                                  <a:moveTo>
                                    <a:pt x="13" y="463"/>
                                  </a:moveTo>
                                  <a:cubicBezTo>
                                    <a:pt x="9" y="463"/>
                                    <a:pt x="4" y="464"/>
                                    <a:pt x="0" y="465"/>
                                  </a:cubicBezTo>
                                  <a:cubicBezTo>
                                    <a:pt x="0" y="467"/>
                                    <a:pt x="0" y="467"/>
                                    <a:pt x="0" y="467"/>
                                  </a:cubicBezTo>
                                  <a:cubicBezTo>
                                    <a:pt x="4" y="466"/>
                                    <a:pt x="9" y="465"/>
                                    <a:pt x="13" y="465"/>
                                  </a:cubicBezTo>
                                  <a:cubicBezTo>
                                    <a:pt x="25" y="465"/>
                                    <a:pt x="35" y="470"/>
                                    <a:pt x="43" y="477"/>
                                  </a:cubicBezTo>
                                  <a:cubicBezTo>
                                    <a:pt x="50" y="484"/>
                                    <a:pt x="54" y="494"/>
                                    <a:pt x="55" y="504"/>
                                  </a:cubicBezTo>
                                  <a:cubicBezTo>
                                    <a:pt x="56" y="504"/>
                                    <a:pt x="56" y="504"/>
                                    <a:pt x="56" y="504"/>
                                  </a:cubicBezTo>
                                  <a:cubicBezTo>
                                    <a:pt x="55" y="481"/>
                                    <a:pt x="36" y="463"/>
                                    <a:pt x="13" y="463"/>
                                  </a:cubicBezTo>
                                  <a:close/>
                                  <a:moveTo>
                                    <a:pt x="803" y="500"/>
                                  </a:moveTo>
                                  <a:cubicBezTo>
                                    <a:pt x="800" y="500"/>
                                    <a:pt x="798" y="502"/>
                                    <a:pt x="797" y="504"/>
                                  </a:cubicBezTo>
                                  <a:cubicBezTo>
                                    <a:pt x="799" y="504"/>
                                    <a:pt x="799" y="504"/>
                                    <a:pt x="799" y="504"/>
                                  </a:cubicBezTo>
                                  <a:cubicBezTo>
                                    <a:pt x="799" y="503"/>
                                    <a:pt x="801" y="502"/>
                                    <a:pt x="803" y="502"/>
                                  </a:cubicBezTo>
                                  <a:cubicBezTo>
                                    <a:pt x="804" y="502"/>
                                    <a:pt x="806" y="503"/>
                                    <a:pt x="807" y="504"/>
                                  </a:cubicBezTo>
                                  <a:cubicBezTo>
                                    <a:pt x="809" y="504"/>
                                    <a:pt x="809" y="504"/>
                                    <a:pt x="809" y="504"/>
                                  </a:cubicBezTo>
                                  <a:cubicBezTo>
                                    <a:pt x="808" y="502"/>
                                    <a:pt x="805" y="500"/>
                                    <a:pt x="803" y="500"/>
                                  </a:cubicBezTo>
                                  <a:close/>
                                  <a:moveTo>
                                    <a:pt x="864" y="493"/>
                                  </a:moveTo>
                                  <a:cubicBezTo>
                                    <a:pt x="857" y="493"/>
                                    <a:pt x="852" y="498"/>
                                    <a:pt x="850" y="504"/>
                                  </a:cubicBezTo>
                                  <a:cubicBezTo>
                                    <a:pt x="852" y="504"/>
                                    <a:pt x="852" y="504"/>
                                    <a:pt x="852" y="504"/>
                                  </a:cubicBezTo>
                                  <a:cubicBezTo>
                                    <a:pt x="853" y="499"/>
                                    <a:pt x="858" y="495"/>
                                    <a:pt x="864" y="495"/>
                                  </a:cubicBezTo>
                                  <a:cubicBezTo>
                                    <a:pt x="869" y="495"/>
                                    <a:pt x="874" y="499"/>
                                    <a:pt x="875" y="504"/>
                                  </a:cubicBezTo>
                                  <a:cubicBezTo>
                                    <a:pt x="877" y="504"/>
                                    <a:pt x="877" y="504"/>
                                    <a:pt x="877" y="504"/>
                                  </a:cubicBezTo>
                                  <a:cubicBezTo>
                                    <a:pt x="876" y="498"/>
                                    <a:pt x="870" y="493"/>
                                    <a:pt x="864" y="493"/>
                                  </a:cubicBezTo>
                                  <a:close/>
                                  <a:moveTo>
                                    <a:pt x="924" y="500"/>
                                  </a:moveTo>
                                  <a:cubicBezTo>
                                    <a:pt x="921" y="500"/>
                                    <a:pt x="919" y="502"/>
                                    <a:pt x="918" y="504"/>
                                  </a:cubicBezTo>
                                  <a:cubicBezTo>
                                    <a:pt x="919" y="504"/>
                                    <a:pt x="919" y="504"/>
                                    <a:pt x="919" y="504"/>
                                  </a:cubicBezTo>
                                  <a:cubicBezTo>
                                    <a:pt x="920" y="503"/>
                                    <a:pt x="922" y="502"/>
                                    <a:pt x="924" y="502"/>
                                  </a:cubicBezTo>
                                  <a:cubicBezTo>
                                    <a:pt x="925" y="502"/>
                                    <a:pt x="927" y="503"/>
                                    <a:pt x="928" y="504"/>
                                  </a:cubicBezTo>
                                  <a:cubicBezTo>
                                    <a:pt x="930" y="504"/>
                                    <a:pt x="930" y="504"/>
                                    <a:pt x="930" y="504"/>
                                  </a:cubicBezTo>
                                  <a:cubicBezTo>
                                    <a:pt x="929" y="502"/>
                                    <a:pt x="926" y="500"/>
                                    <a:pt x="924" y="500"/>
                                  </a:cubicBezTo>
                                  <a:close/>
                                  <a:moveTo>
                                    <a:pt x="13" y="493"/>
                                  </a:moveTo>
                                  <a:cubicBezTo>
                                    <a:pt x="7" y="493"/>
                                    <a:pt x="3" y="497"/>
                                    <a:pt x="0" y="501"/>
                                  </a:cubicBezTo>
                                  <a:cubicBezTo>
                                    <a:pt x="0" y="504"/>
                                    <a:pt x="0" y="504"/>
                                    <a:pt x="0" y="504"/>
                                  </a:cubicBezTo>
                                  <a:cubicBezTo>
                                    <a:pt x="1" y="504"/>
                                    <a:pt x="1" y="504"/>
                                    <a:pt x="1" y="504"/>
                                  </a:cubicBezTo>
                                  <a:cubicBezTo>
                                    <a:pt x="3" y="499"/>
                                    <a:pt x="7" y="495"/>
                                    <a:pt x="13" y="495"/>
                                  </a:cubicBezTo>
                                  <a:cubicBezTo>
                                    <a:pt x="19" y="495"/>
                                    <a:pt x="23" y="499"/>
                                    <a:pt x="25" y="504"/>
                                  </a:cubicBezTo>
                                  <a:cubicBezTo>
                                    <a:pt x="26" y="504"/>
                                    <a:pt x="26" y="504"/>
                                    <a:pt x="26" y="504"/>
                                  </a:cubicBezTo>
                                  <a:cubicBezTo>
                                    <a:pt x="25" y="498"/>
                                    <a:pt x="19" y="493"/>
                                    <a:pt x="13" y="493"/>
                                  </a:cubicBezTo>
                                  <a:close/>
                                  <a:moveTo>
                                    <a:pt x="13" y="500"/>
                                  </a:moveTo>
                                  <a:cubicBezTo>
                                    <a:pt x="10" y="500"/>
                                    <a:pt x="8" y="502"/>
                                    <a:pt x="7" y="504"/>
                                  </a:cubicBezTo>
                                  <a:cubicBezTo>
                                    <a:pt x="9" y="504"/>
                                    <a:pt x="9" y="504"/>
                                    <a:pt x="9" y="504"/>
                                  </a:cubicBezTo>
                                  <a:cubicBezTo>
                                    <a:pt x="10" y="503"/>
                                    <a:pt x="11" y="502"/>
                                    <a:pt x="13" y="502"/>
                                  </a:cubicBezTo>
                                  <a:cubicBezTo>
                                    <a:pt x="15" y="502"/>
                                    <a:pt x="16" y="503"/>
                                    <a:pt x="17" y="504"/>
                                  </a:cubicBezTo>
                                  <a:cubicBezTo>
                                    <a:pt x="19" y="504"/>
                                    <a:pt x="19" y="504"/>
                                    <a:pt x="19" y="504"/>
                                  </a:cubicBezTo>
                                  <a:cubicBezTo>
                                    <a:pt x="18" y="502"/>
                                    <a:pt x="16" y="500"/>
                                    <a:pt x="13" y="500"/>
                                  </a:cubicBezTo>
                                  <a:close/>
                                  <a:moveTo>
                                    <a:pt x="864" y="463"/>
                                  </a:moveTo>
                                  <a:cubicBezTo>
                                    <a:pt x="840" y="463"/>
                                    <a:pt x="822" y="481"/>
                                    <a:pt x="820" y="504"/>
                                  </a:cubicBezTo>
                                  <a:cubicBezTo>
                                    <a:pt x="822" y="504"/>
                                    <a:pt x="822" y="504"/>
                                    <a:pt x="822" y="504"/>
                                  </a:cubicBezTo>
                                  <a:cubicBezTo>
                                    <a:pt x="822" y="494"/>
                                    <a:pt x="827" y="484"/>
                                    <a:pt x="834" y="477"/>
                                  </a:cubicBezTo>
                                  <a:cubicBezTo>
                                    <a:pt x="842" y="470"/>
                                    <a:pt x="852" y="465"/>
                                    <a:pt x="864" y="465"/>
                                  </a:cubicBezTo>
                                  <a:cubicBezTo>
                                    <a:pt x="875" y="465"/>
                                    <a:pt x="886" y="470"/>
                                    <a:pt x="893" y="477"/>
                                  </a:cubicBezTo>
                                  <a:cubicBezTo>
                                    <a:pt x="900" y="484"/>
                                    <a:pt x="905" y="494"/>
                                    <a:pt x="905" y="504"/>
                                  </a:cubicBezTo>
                                  <a:cubicBezTo>
                                    <a:pt x="907" y="504"/>
                                    <a:pt x="907" y="504"/>
                                    <a:pt x="907" y="504"/>
                                  </a:cubicBezTo>
                                  <a:cubicBezTo>
                                    <a:pt x="905" y="481"/>
                                    <a:pt x="887" y="463"/>
                                    <a:pt x="864" y="463"/>
                                  </a:cubicBezTo>
                                  <a:close/>
                                  <a:moveTo>
                                    <a:pt x="13" y="486"/>
                                  </a:moveTo>
                                  <a:cubicBezTo>
                                    <a:pt x="8" y="486"/>
                                    <a:pt x="4" y="487"/>
                                    <a:pt x="0" y="490"/>
                                  </a:cubicBezTo>
                                  <a:cubicBezTo>
                                    <a:pt x="0" y="492"/>
                                    <a:pt x="0" y="492"/>
                                    <a:pt x="0" y="492"/>
                                  </a:cubicBezTo>
                                  <a:cubicBezTo>
                                    <a:pt x="4" y="489"/>
                                    <a:pt x="8" y="487"/>
                                    <a:pt x="13" y="487"/>
                                  </a:cubicBezTo>
                                  <a:cubicBezTo>
                                    <a:pt x="18" y="487"/>
                                    <a:pt x="23" y="489"/>
                                    <a:pt x="27" y="493"/>
                                  </a:cubicBezTo>
                                  <a:cubicBezTo>
                                    <a:pt x="30" y="496"/>
                                    <a:pt x="32" y="500"/>
                                    <a:pt x="32" y="504"/>
                                  </a:cubicBezTo>
                                  <a:cubicBezTo>
                                    <a:pt x="34" y="504"/>
                                    <a:pt x="34" y="504"/>
                                    <a:pt x="34" y="504"/>
                                  </a:cubicBezTo>
                                  <a:cubicBezTo>
                                    <a:pt x="32" y="494"/>
                                    <a:pt x="24" y="486"/>
                                    <a:pt x="13" y="486"/>
                                  </a:cubicBezTo>
                                  <a:close/>
                                  <a:moveTo>
                                    <a:pt x="864" y="471"/>
                                  </a:moveTo>
                                  <a:cubicBezTo>
                                    <a:pt x="845" y="471"/>
                                    <a:pt x="829" y="486"/>
                                    <a:pt x="828" y="504"/>
                                  </a:cubicBezTo>
                                  <a:cubicBezTo>
                                    <a:pt x="829" y="504"/>
                                    <a:pt x="829" y="504"/>
                                    <a:pt x="829" y="504"/>
                                  </a:cubicBezTo>
                                  <a:cubicBezTo>
                                    <a:pt x="830" y="496"/>
                                    <a:pt x="834" y="488"/>
                                    <a:pt x="839" y="483"/>
                                  </a:cubicBezTo>
                                  <a:cubicBezTo>
                                    <a:pt x="846" y="476"/>
                                    <a:pt x="854" y="473"/>
                                    <a:pt x="864" y="473"/>
                                  </a:cubicBezTo>
                                  <a:cubicBezTo>
                                    <a:pt x="873" y="473"/>
                                    <a:pt x="882" y="476"/>
                                    <a:pt x="888" y="483"/>
                                  </a:cubicBezTo>
                                  <a:cubicBezTo>
                                    <a:pt x="893" y="488"/>
                                    <a:pt x="897" y="496"/>
                                    <a:pt x="898" y="504"/>
                                  </a:cubicBezTo>
                                  <a:cubicBezTo>
                                    <a:pt x="899" y="504"/>
                                    <a:pt x="899" y="504"/>
                                    <a:pt x="899" y="504"/>
                                  </a:cubicBezTo>
                                  <a:cubicBezTo>
                                    <a:pt x="898" y="486"/>
                                    <a:pt x="882" y="471"/>
                                    <a:pt x="864" y="471"/>
                                  </a:cubicBezTo>
                                  <a:close/>
                                  <a:moveTo>
                                    <a:pt x="13" y="478"/>
                                  </a:moveTo>
                                  <a:cubicBezTo>
                                    <a:pt x="8" y="478"/>
                                    <a:pt x="4" y="479"/>
                                    <a:pt x="0" y="481"/>
                                  </a:cubicBezTo>
                                  <a:cubicBezTo>
                                    <a:pt x="0" y="483"/>
                                    <a:pt x="0" y="483"/>
                                    <a:pt x="0" y="483"/>
                                  </a:cubicBezTo>
                                  <a:cubicBezTo>
                                    <a:pt x="4" y="481"/>
                                    <a:pt x="8" y="480"/>
                                    <a:pt x="13" y="480"/>
                                  </a:cubicBezTo>
                                  <a:cubicBezTo>
                                    <a:pt x="20" y="480"/>
                                    <a:pt x="27" y="483"/>
                                    <a:pt x="32" y="488"/>
                                  </a:cubicBezTo>
                                  <a:cubicBezTo>
                                    <a:pt x="37" y="492"/>
                                    <a:pt x="39" y="498"/>
                                    <a:pt x="40" y="504"/>
                                  </a:cubicBezTo>
                                  <a:cubicBezTo>
                                    <a:pt x="42" y="504"/>
                                    <a:pt x="42" y="504"/>
                                    <a:pt x="42" y="504"/>
                                  </a:cubicBezTo>
                                  <a:cubicBezTo>
                                    <a:pt x="40" y="489"/>
                                    <a:pt x="28" y="478"/>
                                    <a:pt x="13" y="478"/>
                                  </a:cubicBezTo>
                                  <a:close/>
                                  <a:moveTo>
                                    <a:pt x="864" y="478"/>
                                  </a:moveTo>
                                  <a:cubicBezTo>
                                    <a:pt x="849" y="478"/>
                                    <a:pt x="836" y="489"/>
                                    <a:pt x="835" y="504"/>
                                  </a:cubicBezTo>
                                  <a:cubicBezTo>
                                    <a:pt x="837" y="504"/>
                                    <a:pt x="837" y="504"/>
                                    <a:pt x="837" y="504"/>
                                  </a:cubicBezTo>
                                  <a:cubicBezTo>
                                    <a:pt x="837" y="498"/>
                                    <a:pt x="840" y="492"/>
                                    <a:pt x="844" y="488"/>
                                  </a:cubicBezTo>
                                  <a:cubicBezTo>
                                    <a:pt x="849" y="483"/>
                                    <a:pt x="856" y="480"/>
                                    <a:pt x="864" y="480"/>
                                  </a:cubicBezTo>
                                  <a:cubicBezTo>
                                    <a:pt x="871" y="480"/>
                                    <a:pt x="878" y="483"/>
                                    <a:pt x="883" y="488"/>
                                  </a:cubicBezTo>
                                  <a:cubicBezTo>
                                    <a:pt x="887" y="492"/>
                                    <a:pt x="890" y="498"/>
                                    <a:pt x="891" y="504"/>
                                  </a:cubicBezTo>
                                  <a:cubicBezTo>
                                    <a:pt x="892" y="504"/>
                                    <a:pt x="892" y="504"/>
                                    <a:pt x="892" y="504"/>
                                  </a:cubicBezTo>
                                  <a:cubicBezTo>
                                    <a:pt x="891" y="489"/>
                                    <a:pt x="879" y="478"/>
                                    <a:pt x="864" y="478"/>
                                  </a:cubicBezTo>
                                  <a:close/>
                                  <a:moveTo>
                                    <a:pt x="621" y="471"/>
                                  </a:moveTo>
                                  <a:cubicBezTo>
                                    <a:pt x="602" y="471"/>
                                    <a:pt x="587" y="486"/>
                                    <a:pt x="585" y="504"/>
                                  </a:cubicBezTo>
                                  <a:cubicBezTo>
                                    <a:pt x="587" y="504"/>
                                    <a:pt x="587" y="504"/>
                                    <a:pt x="587" y="504"/>
                                  </a:cubicBezTo>
                                  <a:cubicBezTo>
                                    <a:pt x="587" y="496"/>
                                    <a:pt x="591" y="488"/>
                                    <a:pt x="597" y="483"/>
                                  </a:cubicBezTo>
                                  <a:cubicBezTo>
                                    <a:pt x="603" y="476"/>
                                    <a:pt x="611" y="473"/>
                                    <a:pt x="621" y="473"/>
                                  </a:cubicBezTo>
                                  <a:cubicBezTo>
                                    <a:pt x="630" y="473"/>
                                    <a:pt x="639" y="476"/>
                                    <a:pt x="645" y="483"/>
                                  </a:cubicBezTo>
                                  <a:cubicBezTo>
                                    <a:pt x="651" y="488"/>
                                    <a:pt x="654" y="496"/>
                                    <a:pt x="655" y="504"/>
                                  </a:cubicBezTo>
                                  <a:cubicBezTo>
                                    <a:pt x="656" y="504"/>
                                    <a:pt x="656" y="504"/>
                                    <a:pt x="656" y="504"/>
                                  </a:cubicBezTo>
                                  <a:cubicBezTo>
                                    <a:pt x="655" y="486"/>
                                    <a:pt x="640" y="471"/>
                                    <a:pt x="621" y="471"/>
                                  </a:cubicBezTo>
                                  <a:close/>
                                  <a:moveTo>
                                    <a:pt x="621" y="463"/>
                                  </a:moveTo>
                                  <a:cubicBezTo>
                                    <a:pt x="598" y="463"/>
                                    <a:pt x="579" y="481"/>
                                    <a:pt x="577" y="504"/>
                                  </a:cubicBezTo>
                                  <a:cubicBezTo>
                                    <a:pt x="579" y="504"/>
                                    <a:pt x="579" y="504"/>
                                    <a:pt x="579" y="504"/>
                                  </a:cubicBezTo>
                                  <a:cubicBezTo>
                                    <a:pt x="580" y="494"/>
                                    <a:pt x="584" y="484"/>
                                    <a:pt x="591" y="477"/>
                                  </a:cubicBezTo>
                                  <a:cubicBezTo>
                                    <a:pt x="599" y="470"/>
                                    <a:pt x="609" y="465"/>
                                    <a:pt x="621" y="465"/>
                                  </a:cubicBezTo>
                                  <a:cubicBezTo>
                                    <a:pt x="632" y="465"/>
                                    <a:pt x="643" y="470"/>
                                    <a:pt x="650" y="477"/>
                                  </a:cubicBezTo>
                                  <a:cubicBezTo>
                                    <a:pt x="657" y="484"/>
                                    <a:pt x="662" y="494"/>
                                    <a:pt x="663" y="504"/>
                                  </a:cubicBezTo>
                                  <a:cubicBezTo>
                                    <a:pt x="664" y="504"/>
                                    <a:pt x="664" y="504"/>
                                    <a:pt x="664" y="504"/>
                                  </a:cubicBezTo>
                                  <a:cubicBezTo>
                                    <a:pt x="663" y="481"/>
                                    <a:pt x="644" y="463"/>
                                    <a:pt x="621" y="463"/>
                                  </a:cubicBezTo>
                                  <a:close/>
                                  <a:moveTo>
                                    <a:pt x="135" y="471"/>
                                  </a:moveTo>
                                  <a:cubicBezTo>
                                    <a:pt x="116" y="471"/>
                                    <a:pt x="101" y="486"/>
                                    <a:pt x="99" y="504"/>
                                  </a:cubicBezTo>
                                  <a:cubicBezTo>
                                    <a:pt x="101" y="504"/>
                                    <a:pt x="101" y="504"/>
                                    <a:pt x="101" y="504"/>
                                  </a:cubicBezTo>
                                  <a:cubicBezTo>
                                    <a:pt x="102" y="496"/>
                                    <a:pt x="105" y="488"/>
                                    <a:pt x="111" y="483"/>
                                  </a:cubicBezTo>
                                  <a:cubicBezTo>
                                    <a:pt x="117" y="476"/>
                                    <a:pt x="126" y="473"/>
                                    <a:pt x="135" y="473"/>
                                  </a:cubicBezTo>
                                  <a:cubicBezTo>
                                    <a:pt x="144" y="473"/>
                                    <a:pt x="153" y="476"/>
                                    <a:pt x="159" y="483"/>
                                  </a:cubicBezTo>
                                  <a:cubicBezTo>
                                    <a:pt x="165" y="488"/>
                                    <a:pt x="168" y="496"/>
                                    <a:pt x="169" y="504"/>
                                  </a:cubicBezTo>
                                  <a:cubicBezTo>
                                    <a:pt x="171" y="504"/>
                                    <a:pt x="171" y="504"/>
                                    <a:pt x="171" y="504"/>
                                  </a:cubicBezTo>
                                  <a:cubicBezTo>
                                    <a:pt x="169" y="486"/>
                                    <a:pt x="154" y="471"/>
                                    <a:pt x="135" y="471"/>
                                  </a:cubicBezTo>
                                  <a:close/>
                                  <a:moveTo>
                                    <a:pt x="135" y="478"/>
                                  </a:moveTo>
                                  <a:cubicBezTo>
                                    <a:pt x="120" y="478"/>
                                    <a:pt x="108" y="489"/>
                                    <a:pt x="106" y="504"/>
                                  </a:cubicBezTo>
                                  <a:cubicBezTo>
                                    <a:pt x="108" y="504"/>
                                    <a:pt x="108" y="504"/>
                                    <a:pt x="108" y="504"/>
                                  </a:cubicBezTo>
                                  <a:cubicBezTo>
                                    <a:pt x="109" y="498"/>
                                    <a:pt x="111" y="492"/>
                                    <a:pt x="116" y="488"/>
                                  </a:cubicBezTo>
                                  <a:cubicBezTo>
                                    <a:pt x="121" y="483"/>
                                    <a:pt x="128" y="480"/>
                                    <a:pt x="135" y="480"/>
                                  </a:cubicBezTo>
                                  <a:cubicBezTo>
                                    <a:pt x="143" y="480"/>
                                    <a:pt x="149" y="483"/>
                                    <a:pt x="154" y="488"/>
                                  </a:cubicBezTo>
                                  <a:cubicBezTo>
                                    <a:pt x="159" y="492"/>
                                    <a:pt x="161" y="498"/>
                                    <a:pt x="162" y="504"/>
                                  </a:cubicBezTo>
                                  <a:cubicBezTo>
                                    <a:pt x="164" y="504"/>
                                    <a:pt x="164" y="504"/>
                                    <a:pt x="164" y="504"/>
                                  </a:cubicBezTo>
                                  <a:cubicBezTo>
                                    <a:pt x="162" y="489"/>
                                    <a:pt x="150" y="478"/>
                                    <a:pt x="135" y="478"/>
                                  </a:cubicBezTo>
                                  <a:close/>
                                  <a:moveTo>
                                    <a:pt x="681" y="500"/>
                                  </a:moveTo>
                                  <a:cubicBezTo>
                                    <a:pt x="678" y="500"/>
                                    <a:pt x="676" y="502"/>
                                    <a:pt x="675" y="504"/>
                                  </a:cubicBezTo>
                                  <a:cubicBezTo>
                                    <a:pt x="677" y="504"/>
                                    <a:pt x="677" y="504"/>
                                    <a:pt x="677" y="504"/>
                                  </a:cubicBezTo>
                                  <a:cubicBezTo>
                                    <a:pt x="678" y="503"/>
                                    <a:pt x="679" y="502"/>
                                    <a:pt x="681" y="502"/>
                                  </a:cubicBezTo>
                                  <a:cubicBezTo>
                                    <a:pt x="683" y="502"/>
                                    <a:pt x="684" y="503"/>
                                    <a:pt x="685" y="504"/>
                                  </a:cubicBezTo>
                                  <a:cubicBezTo>
                                    <a:pt x="687" y="504"/>
                                    <a:pt x="687" y="504"/>
                                    <a:pt x="687" y="504"/>
                                  </a:cubicBezTo>
                                  <a:cubicBezTo>
                                    <a:pt x="686" y="502"/>
                                    <a:pt x="684" y="500"/>
                                    <a:pt x="681" y="500"/>
                                  </a:cubicBezTo>
                                  <a:close/>
                                  <a:moveTo>
                                    <a:pt x="135" y="463"/>
                                  </a:moveTo>
                                  <a:cubicBezTo>
                                    <a:pt x="112" y="463"/>
                                    <a:pt x="93" y="481"/>
                                    <a:pt x="92" y="504"/>
                                  </a:cubicBezTo>
                                  <a:cubicBezTo>
                                    <a:pt x="93" y="504"/>
                                    <a:pt x="93" y="504"/>
                                    <a:pt x="93" y="504"/>
                                  </a:cubicBezTo>
                                  <a:cubicBezTo>
                                    <a:pt x="94" y="494"/>
                                    <a:pt x="98" y="484"/>
                                    <a:pt x="105" y="477"/>
                                  </a:cubicBezTo>
                                  <a:cubicBezTo>
                                    <a:pt x="113" y="470"/>
                                    <a:pt x="123" y="465"/>
                                    <a:pt x="135" y="465"/>
                                  </a:cubicBezTo>
                                  <a:cubicBezTo>
                                    <a:pt x="147" y="465"/>
                                    <a:pt x="157" y="470"/>
                                    <a:pt x="165" y="477"/>
                                  </a:cubicBezTo>
                                  <a:cubicBezTo>
                                    <a:pt x="172" y="484"/>
                                    <a:pt x="176" y="494"/>
                                    <a:pt x="177" y="504"/>
                                  </a:cubicBezTo>
                                  <a:cubicBezTo>
                                    <a:pt x="178" y="504"/>
                                    <a:pt x="178" y="504"/>
                                    <a:pt x="178" y="504"/>
                                  </a:cubicBezTo>
                                  <a:cubicBezTo>
                                    <a:pt x="177" y="481"/>
                                    <a:pt x="158" y="463"/>
                                    <a:pt x="135" y="463"/>
                                  </a:cubicBezTo>
                                  <a:close/>
                                  <a:moveTo>
                                    <a:pt x="621" y="486"/>
                                  </a:moveTo>
                                  <a:cubicBezTo>
                                    <a:pt x="610" y="486"/>
                                    <a:pt x="601" y="494"/>
                                    <a:pt x="600" y="504"/>
                                  </a:cubicBezTo>
                                  <a:cubicBezTo>
                                    <a:pt x="602" y="504"/>
                                    <a:pt x="602" y="504"/>
                                    <a:pt x="602" y="504"/>
                                  </a:cubicBezTo>
                                  <a:cubicBezTo>
                                    <a:pt x="602" y="500"/>
                                    <a:pt x="604" y="496"/>
                                    <a:pt x="607" y="493"/>
                                  </a:cubicBezTo>
                                  <a:cubicBezTo>
                                    <a:pt x="611" y="489"/>
                                    <a:pt x="615" y="487"/>
                                    <a:pt x="621" y="487"/>
                                  </a:cubicBezTo>
                                  <a:cubicBezTo>
                                    <a:pt x="626" y="487"/>
                                    <a:pt x="631" y="489"/>
                                    <a:pt x="635" y="493"/>
                                  </a:cubicBezTo>
                                  <a:cubicBezTo>
                                    <a:pt x="638" y="496"/>
                                    <a:pt x="639" y="500"/>
                                    <a:pt x="640" y="504"/>
                                  </a:cubicBezTo>
                                  <a:cubicBezTo>
                                    <a:pt x="642" y="504"/>
                                    <a:pt x="642" y="504"/>
                                    <a:pt x="642" y="504"/>
                                  </a:cubicBezTo>
                                  <a:cubicBezTo>
                                    <a:pt x="640" y="494"/>
                                    <a:pt x="632" y="486"/>
                                    <a:pt x="621" y="486"/>
                                  </a:cubicBezTo>
                                  <a:close/>
                                  <a:moveTo>
                                    <a:pt x="621" y="478"/>
                                  </a:moveTo>
                                  <a:cubicBezTo>
                                    <a:pt x="606" y="478"/>
                                    <a:pt x="594" y="489"/>
                                    <a:pt x="592" y="504"/>
                                  </a:cubicBezTo>
                                  <a:cubicBezTo>
                                    <a:pt x="594" y="504"/>
                                    <a:pt x="594" y="504"/>
                                    <a:pt x="594" y="504"/>
                                  </a:cubicBezTo>
                                  <a:cubicBezTo>
                                    <a:pt x="594" y="498"/>
                                    <a:pt x="597" y="492"/>
                                    <a:pt x="602" y="488"/>
                                  </a:cubicBezTo>
                                  <a:cubicBezTo>
                                    <a:pt x="607" y="483"/>
                                    <a:pt x="613" y="480"/>
                                    <a:pt x="621" y="480"/>
                                  </a:cubicBezTo>
                                  <a:cubicBezTo>
                                    <a:pt x="628" y="480"/>
                                    <a:pt x="635" y="483"/>
                                    <a:pt x="640" y="488"/>
                                  </a:cubicBezTo>
                                  <a:cubicBezTo>
                                    <a:pt x="644" y="492"/>
                                    <a:pt x="647" y="498"/>
                                    <a:pt x="648" y="504"/>
                                  </a:cubicBezTo>
                                  <a:cubicBezTo>
                                    <a:pt x="649" y="504"/>
                                    <a:pt x="649" y="504"/>
                                    <a:pt x="649" y="504"/>
                                  </a:cubicBezTo>
                                  <a:cubicBezTo>
                                    <a:pt x="648" y="489"/>
                                    <a:pt x="636" y="478"/>
                                    <a:pt x="621" y="478"/>
                                  </a:cubicBezTo>
                                  <a:close/>
                                  <a:moveTo>
                                    <a:pt x="742" y="471"/>
                                  </a:moveTo>
                                  <a:cubicBezTo>
                                    <a:pt x="723" y="471"/>
                                    <a:pt x="707" y="486"/>
                                    <a:pt x="706" y="504"/>
                                  </a:cubicBezTo>
                                  <a:cubicBezTo>
                                    <a:pt x="708" y="504"/>
                                    <a:pt x="708" y="504"/>
                                    <a:pt x="708" y="504"/>
                                  </a:cubicBezTo>
                                  <a:cubicBezTo>
                                    <a:pt x="708" y="496"/>
                                    <a:pt x="712" y="488"/>
                                    <a:pt x="717" y="483"/>
                                  </a:cubicBezTo>
                                  <a:cubicBezTo>
                                    <a:pt x="724" y="476"/>
                                    <a:pt x="732" y="473"/>
                                    <a:pt x="742" y="473"/>
                                  </a:cubicBezTo>
                                  <a:cubicBezTo>
                                    <a:pt x="751" y="473"/>
                                    <a:pt x="760" y="476"/>
                                    <a:pt x="766" y="483"/>
                                  </a:cubicBezTo>
                                  <a:cubicBezTo>
                                    <a:pt x="771" y="488"/>
                                    <a:pt x="775" y="496"/>
                                    <a:pt x="776" y="504"/>
                                  </a:cubicBezTo>
                                  <a:cubicBezTo>
                                    <a:pt x="777" y="504"/>
                                    <a:pt x="777" y="504"/>
                                    <a:pt x="777" y="504"/>
                                  </a:cubicBezTo>
                                  <a:cubicBezTo>
                                    <a:pt x="776" y="486"/>
                                    <a:pt x="761" y="471"/>
                                    <a:pt x="742" y="471"/>
                                  </a:cubicBezTo>
                                  <a:close/>
                                  <a:moveTo>
                                    <a:pt x="742" y="486"/>
                                  </a:moveTo>
                                  <a:cubicBezTo>
                                    <a:pt x="731" y="486"/>
                                    <a:pt x="722" y="494"/>
                                    <a:pt x="721" y="504"/>
                                  </a:cubicBezTo>
                                  <a:cubicBezTo>
                                    <a:pt x="722" y="504"/>
                                    <a:pt x="722" y="504"/>
                                    <a:pt x="722" y="504"/>
                                  </a:cubicBezTo>
                                  <a:cubicBezTo>
                                    <a:pt x="723" y="500"/>
                                    <a:pt x="725" y="496"/>
                                    <a:pt x="728" y="493"/>
                                  </a:cubicBezTo>
                                  <a:cubicBezTo>
                                    <a:pt x="731" y="489"/>
                                    <a:pt x="736" y="487"/>
                                    <a:pt x="742" y="487"/>
                                  </a:cubicBezTo>
                                  <a:cubicBezTo>
                                    <a:pt x="747" y="487"/>
                                    <a:pt x="752" y="489"/>
                                    <a:pt x="755" y="493"/>
                                  </a:cubicBezTo>
                                  <a:cubicBezTo>
                                    <a:pt x="758" y="496"/>
                                    <a:pt x="760" y="500"/>
                                    <a:pt x="761" y="504"/>
                                  </a:cubicBezTo>
                                  <a:cubicBezTo>
                                    <a:pt x="762" y="504"/>
                                    <a:pt x="762" y="504"/>
                                    <a:pt x="762" y="504"/>
                                  </a:cubicBezTo>
                                  <a:cubicBezTo>
                                    <a:pt x="761" y="494"/>
                                    <a:pt x="752" y="486"/>
                                    <a:pt x="742" y="486"/>
                                  </a:cubicBezTo>
                                  <a:close/>
                                  <a:moveTo>
                                    <a:pt x="135" y="500"/>
                                  </a:moveTo>
                                  <a:cubicBezTo>
                                    <a:pt x="132" y="500"/>
                                    <a:pt x="130" y="502"/>
                                    <a:pt x="129" y="504"/>
                                  </a:cubicBezTo>
                                  <a:cubicBezTo>
                                    <a:pt x="131" y="504"/>
                                    <a:pt x="131" y="504"/>
                                    <a:pt x="131" y="504"/>
                                  </a:cubicBezTo>
                                  <a:cubicBezTo>
                                    <a:pt x="132" y="503"/>
                                    <a:pt x="133" y="502"/>
                                    <a:pt x="135" y="502"/>
                                  </a:cubicBezTo>
                                  <a:cubicBezTo>
                                    <a:pt x="137" y="502"/>
                                    <a:pt x="138" y="503"/>
                                    <a:pt x="139" y="504"/>
                                  </a:cubicBezTo>
                                  <a:cubicBezTo>
                                    <a:pt x="141" y="504"/>
                                    <a:pt x="141" y="504"/>
                                    <a:pt x="141" y="504"/>
                                  </a:cubicBezTo>
                                  <a:cubicBezTo>
                                    <a:pt x="140" y="502"/>
                                    <a:pt x="138" y="500"/>
                                    <a:pt x="135" y="500"/>
                                  </a:cubicBezTo>
                                  <a:close/>
                                  <a:moveTo>
                                    <a:pt x="742" y="478"/>
                                  </a:moveTo>
                                  <a:cubicBezTo>
                                    <a:pt x="727" y="478"/>
                                    <a:pt x="714" y="489"/>
                                    <a:pt x="713" y="504"/>
                                  </a:cubicBezTo>
                                  <a:cubicBezTo>
                                    <a:pt x="715" y="504"/>
                                    <a:pt x="715" y="504"/>
                                    <a:pt x="715" y="504"/>
                                  </a:cubicBezTo>
                                  <a:cubicBezTo>
                                    <a:pt x="715" y="498"/>
                                    <a:pt x="718" y="492"/>
                                    <a:pt x="722" y="488"/>
                                  </a:cubicBezTo>
                                  <a:cubicBezTo>
                                    <a:pt x="727" y="483"/>
                                    <a:pt x="734" y="480"/>
                                    <a:pt x="742" y="480"/>
                                  </a:cubicBezTo>
                                  <a:cubicBezTo>
                                    <a:pt x="749" y="480"/>
                                    <a:pt x="756" y="483"/>
                                    <a:pt x="761" y="488"/>
                                  </a:cubicBezTo>
                                  <a:cubicBezTo>
                                    <a:pt x="765" y="492"/>
                                    <a:pt x="768" y="498"/>
                                    <a:pt x="769" y="504"/>
                                  </a:cubicBezTo>
                                  <a:cubicBezTo>
                                    <a:pt x="770" y="504"/>
                                    <a:pt x="770" y="504"/>
                                    <a:pt x="770" y="504"/>
                                  </a:cubicBezTo>
                                  <a:cubicBezTo>
                                    <a:pt x="769" y="489"/>
                                    <a:pt x="757" y="478"/>
                                    <a:pt x="742" y="478"/>
                                  </a:cubicBezTo>
                                  <a:close/>
                                  <a:moveTo>
                                    <a:pt x="742" y="500"/>
                                  </a:moveTo>
                                  <a:cubicBezTo>
                                    <a:pt x="739" y="500"/>
                                    <a:pt x="737" y="502"/>
                                    <a:pt x="736" y="504"/>
                                  </a:cubicBezTo>
                                  <a:cubicBezTo>
                                    <a:pt x="738" y="504"/>
                                    <a:pt x="738" y="504"/>
                                    <a:pt x="738" y="504"/>
                                  </a:cubicBezTo>
                                  <a:cubicBezTo>
                                    <a:pt x="738" y="503"/>
                                    <a:pt x="740" y="502"/>
                                    <a:pt x="742" y="502"/>
                                  </a:cubicBezTo>
                                  <a:cubicBezTo>
                                    <a:pt x="743" y="502"/>
                                    <a:pt x="745" y="503"/>
                                    <a:pt x="746" y="504"/>
                                  </a:cubicBezTo>
                                  <a:cubicBezTo>
                                    <a:pt x="748" y="504"/>
                                    <a:pt x="748" y="504"/>
                                    <a:pt x="748" y="504"/>
                                  </a:cubicBezTo>
                                  <a:cubicBezTo>
                                    <a:pt x="747" y="502"/>
                                    <a:pt x="744" y="500"/>
                                    <a:pt x="742" y="500"/>
                                  </a:cubicBezTo>
                                  <a:close/>
                                  <a:moveTo>
                                    <a:pt x="135" y="486"/>
                                  </a:moveTo>
                                  <a:cubicBezTo>
                                    <a:pt x="124" y="486"/>
                                    <a:pt x="116" y="494"/>
                                    <a:pt x="114" y="504"/>
                                  </a:cubicBezTo>
                                  <a:cubicBezTo>
                                    <a:pt x="116" y="504"/>
                                    <a:pt x="116" y="504"/>
                                    <a:pt x="116" y="504"/>
                                  </a:cubicBezTo>
                                  <a:cubicBezTo>
                                    <a:pt x="116" y="500"/>
                                    <a:pt x="118" y="496"/>
                                    <a:pt x="121" y="493"/>
                                  </a:cubicBezTo>
                                  <a:cubicBezTo>
                                    <a:pt x="125" y="489"/>
                                    <a:pt x="130" y="487"/>
                                    <a:pt x="135" y="487"/>
                                  </a:cubicBezTo>
                                  <a:cubicBezTo>
                                    <a:pt x="140" y="487"/>
                                    <a:pt x="145" y="489"/>
                                    <a:pt x="149" y="493"/>
                                  </a:cubicBezTo>
                                  <a:cubicBezTo>
                                    <a:pt x="152" y="496"/>
                                    <a:pt x="154" y="500"/>
                                    <a:pt x="154" y="504"/>
                                  </a:cubicBezTo>
                                  <a:cubicBezTo>
                                    <a:pt x="156" y="504"/>
                                    <a:pt x="156" y="504"/>
                                    <a:pt x="156" y="504"/>
                                  </a:cubicBezTo>
                                  <a:cubicBezTo>
                                    <a:pt x="154" y="494"/>
                                    <a:pt x="146" y="486"/>
                                    <a:pt x="135" y="486"/>
                                  </a:cubicBezTo>
                                  <a:close/>
                                  <a:moveTo>
                                    <a:pt x="135" y="493"/>
                                  </a:moveTo>
                                  <a:cubicBezTo>
                                    <a:pt x="129" y="493"/>
                                    <a:pt x="123" y="498"/>
                                    <a:pt x="122" y="504"/>
                                  </a:cubicBezTo>
                                  <a:cubicBezTo>
                                    <a:pt x="123" y="504"/>
                                    <a:pt x="123" y="504"/>
                                    <a:pt x="123" y="504"/>
                                  </a:cubicBezTo>
                                  <a:cubicBezTo>
                                    <a:pt x="125" y="499"/>
                                    <a:pt x="129" y="495"/>
                                    <a:pt x="135" y="495"/>
                                  </a:cubicBezTo>
                                  <a:cubicBezTo>
                                    <a:pt x="141" y="495"/>
                                    <a:pt x="145" y="499"/>
                                    <a:pt x="147" y="504"/>
                                  </a:cubicBezTo>
                                  <a:cubicBezTo>
                                    <a:pt x="148" y="504"/>
                                    <a:pt x="148" y="504"/>
                                    <a:pt x="148" y="504"/>
                                  </a:cubicBezTo>
                                  <a:cubicBezTo>
                                    <a:pt x="147" y="498"/>
                                    <a:pt x="142" y="493"/>
                                    <a:pt x="135" y="493"/>
                                  </a:cubicBezTo>
                                  <a:close/>
                                  <a:moveTo>
                                    <a:pt x="742" y="493"/>
                                  </a:moveTo>
                                  <a:cubicBezTo>
                                    <a:pt x="735" y="493"/>
                                    <a:pt x="730" y="498"/>
                                    <a:pt x="728" y="504"/>
                                  </a:cubicBezTo>
                                  <a:cubicBezTo>
                                    <a:pt x="730" y="504"/>
                                    <a:pt x="730" y="504"/>
                                    <a:pt x="730" y="504"/>
                                  </a:cubicBezTo>
                                  <a:cubicBezTo>
                                    <a:pt x="731" y="499"/>
                                    <a:pt x="736" y="495"/>
                                    <a:pt x="742" y="495"/>
                                  </a:cubicBezTo>
                                  <a:cubicBezTo>
                                    <a:pt x="747" y="495"/>
                                    <a:pt x="752" y="499"/>
                                    <a:pt x="753" y="504"/>
                                  </a:cubicBezTo>
                                  <a:cubicBezTo>
                                    <a:pt x="755" y="504"/>
                                    <a:pt x="755" y="504"/>
                                    <a:pt x="755" y="504"/>
                                  </a:cubicBezTo>
                                  <a:cubicBezTo>
                                    <a:pt x="754" y="498"/>
                                    <a:pt x="748" y="493"/>
                                    <a:pt x="742" y="49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Dreptunghi rotunjit 65"/>
                          <wps:cNvSpPr/>
                          <wps:spPr>
                            <a:xfrm>
                              <a:off x="276046" y="207034"/>
                              <a:ext cx="2418715" cy="1185545"/>
                            </a:xfrm>
                            <a:prstGeom prst="roundRect">
                              <a:avLst>
                                <a:gd name="adj" fmla="val 10846"/>
                              </a:avLst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87" name="Grup 87"/>
                        <wpg:cNvGrpSpPr/>
                        <wpg:grpSpPr>
                          <a:xfrm>
                            <a:off x="19050" y="55435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88" name="Grup 88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165" cy="1600200"/>
                            </a:xfrm>
                          </wpg:grpSpPr>
                          <wps:wsp>
                            <wps:cNvPr id="89" name="Formă liberă 8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165" cy="1600200"/>
                              </a:xfrm>
                              <a:custGeom>
                                <a:avLst/>
                                <a:gdLst>
                                  <a:gd name="T0" fmla="*/ 825 w 936"/>
                                  <a:gd name="T1" fmla="*/ 340 h 504"/>
                                  <a:gd name="T2" fmla="*/ 735 w 936"/>
                                  <a:gd name="T3" fmla="*/ 127 h 504"/>
                                  <a:gd name="T4" fmla="*/ 746 w 936"/>
                                  <a:gd name="T5" fmla="*/ 291 h 504"/>
                                  <a:gd name="T6" fmla="*/ 728 w 936"/>
                                  <a:gd name="T7" fmla="*/ 217 h 504"/>
                                  <a:gd name="T8" fmla="*/ 706 w 936"/>
                                  <a:gd name="T9" fmla="*/ 312 h 504"/>
                                  <a:gd name="T10" fmla="*/ 783 w 936"/>
                                  <a:gd name="T11" fmla="*/ 422 h 504"/>
                                  <a:gd name="T12" fmla="*/ 763 w 936"/>
                                  <a:gd name="T13" fmla="*/ 96 h 504"/>
                                  <a:gd name="T14" fmla="*/ 767 w 936"/>
                                  <a:gd name="T15" fmla="*/ 122 h 504"/>
                                  <a:gd name="T16" fmla="*/ 863 w 936"/>
                                  <a:gd name="T17" fmla="*/ 330 h 504"/>
                                  <a:gd name="T18" fmla="*/ 740 w 936"/>
                                  <a:gd name="T19" fmla="*/ 15 h 504"/>
                                  <a:gd name="T20" fmla="*/ 770 w 936"/>
                                  <a:gd name="T21" fmla="*/ 38 h 504"/>
                                  <a:gd name="T22" fmla="*/ 770 w 936"/>
                                  <a:gd name="T23" fmla="*/ 33 h 504"/>
                                  <a:gd name="T24" fmla="*/ 765 w 936"/>
                                  <a:gd name="T25" fmla="*/ 108 h 504"/>
                                  <a:gd name="T26" fmla="*/ 907 w 936"/>
                                  <a:gd name="T27" fmla="*/ 172 h 504"/>
                                  <a:gd name="T28" fmla="*/ 860 w 936"/>
                                  <a:gd name="T29" fmla="*/ 24 h 504"/>
                                  <a:gd name="T30" fmla="*/ 753 w 936"/>
                                  <a:gd name="T31" fmla="*/ 66 h 504"/>
                                  <a:gd name="T32" fmla="*/ 804 w 936"/>
                                  <a:gd name="T33" fmla="*/ 92 h 504"/>
                                  <a:gd name="T34" fmla="*/ 0 w 936"/>
                                  <a:gd name="T35" fmla="*/ 67 h 504"/>
                                  <a:gd name="T36" fmla="*/ 84 w 936"/>
                                  <a:gd name="T37" fmla="*/ 28 h 504"/>
                                  <a:gd name="T38" fmla="*/ 16 w 936"/>
                                  <a:gd name="T39" fmla="*/ 161 h 504"/>
                                  <a:gd name="T40" fmla="*/ 624 w 936"/>
                                  <a:gd name="T41" fmla="*/ 348 h 504"/>
                                  <a:gd name="T42" fmla="*/ 674 w 936"/>
                                  <a:gd name="T43" fmla="*/ 142 h 504"/>
                                  <a:gd name="T44" fmla="*/ 541 w 936"/>
                                  <a:gd name="T45" fmla="*/ 353 h 504"/>
                                  <a:gd name="T46" fmla="*/ 599 w 936"/>
                                  <a:gd name="T47" fmla="*/ 245 h 504"/>
                                  <a:gd name="T48" fmla="*/ 512 w 936"/>
                                  <a:gd name="T49" fmla="*/ 398 h 504"/>
                                  <a:gd name="T50" fmla="*/ 656 w 936"/>
                                  <a:gd name="T51" fmla="*/ 118 h 504"/>
                                  <a:gd name="T52" fmla="*/ 561 w 936"/>
                                  <a:gd name="T53" fmla="*/ 157 h 504"/>
                                  <a:gd name="T54" fmla="*/ 430 w 936"/>
                                  <a:gd name="T55" fmla="*/ 194 h 504"/>
                                  <a:gd name="T56" fmla="*/ 421 w 936"/>
                                  <a:gd name="T57" fmla="*/ 142 h 504"/>
                                  <a:gd name="T58" fmla="*/ 495 w 936"/>
                                  <a:gd name="T59" fmla="*/ 94 h 504"/>
                                  <a:gd name="T60" fmla="*/ 371 w 936"/>
                                  <a:gd name="T61" fmla="*/ 73 h 504"/>
                                  <a:gd name="T62" fmla="*/ 633 w 936"/>
                                  <a:gd name="T63" fmla="*/ 54 h 504"/>
                                  <a:gd name="T64" fmla="*/ 455 w 936"/>
                                  <a:gd name="T65" fmla="*/ 26 h 504"/>
                                  <a:gd name="T66" fmla="*/ 410 w 936"/>
                                  <a:gd name="T67" fmla="*/ 0 h 504"/>
                                  <a:gd name="T68" fmla="*/ 161 w 936"/>
                                  <a:gd name="T69" fmla="*/ 94 h 504"/>
                                  <a:gd name="T70" fmla="*/ 46 w 936"/>
                                  <a:gd name="T71" fmla="*/ 161 h 504"/>
                                  <a:gd name="T72" fmla="*/ 0 w 936"/>
                                  <a:gd name="T73" fmla="*/ 182 h 504"/>
                                  <a:gd name="T74" fmla="*/ 139 w 936"/>
                                  <a:gd name="T75" fmla="*/ 289 h 504"/>
                                  <a:gd name="T76" fmla="*/ 2 w 936"/>
                                  <a:gd name="T77" fmla="*/ 257 h 504"/>
                                  <a:gd name="T78" fmla="*/ 50 w 936"/>
                                  <a:gd name="T79" fmla="*/ 379 h 504"/>
                                  <a:gd name="T80" fmla="*/ 351 w 936"/>
                                  <a:gd name="T81" fmla="*/ 451 h 504"/>
                                  <a:gd name="T82" fmla="*/ 381 w 936"/>
                                  <a:gd name="T83" fmla="*/ 391 h 504"/>
                                  <a:gd name="T84" fmla="*/ 543 w 936"/>
                                  <a:gd name="T85" fmla="*/ 492 h 504"/>
                                  <a:gd name="T86" fmla="*/ 837 w 936"/>
                                  <a:gd name="T87" fmla="*/ 0 h 504"/>
                                  <a:gd name="T88" fmla="*/ 754 w 936"/>
                                  <a:gd name="T89" fmla="*/ 37 h 504"/>
                                  <a:gd name="T90" fmla="*/ 69 w 936"/>
                                  <a:gd name="T91" fmla="*/ 477 h 504"/>
                                  <a:gd name="T92" fmla="*/ 765 w 936"/>
                                  <a:gd name="T93" fmla="*/ 29 h 504"/>
                                  <a:gd name="T94" fmla="*/ 736 w 936"/>
                                  <a:gd name="T95" fmla="*/ 8 h 504"/>
                                  <a:gd name="T96" fmla="*/ 724 w 936"/>
                                  <a:gd name="T97" fmla="*/ 93 h 504"/>
                                  <a:gd name="T98" fmla="*/ 714 w 936"/>
                                  <a:gd name="T99" fmla="*/ 9 h 504"/>
                                  <a:gd name="T100" fmla="*/ 639 w 936"/>
                                  <a:gd name="T101" fmla="*/ 7 h 504"/>
                                  <a:gd name="T102" fmla="*/ 692 w 936"/>
                                  <a:gd name="T103" fmla="*/ 18 h 504"/>
                                  <a:gd name="T104" fmla="*/ 917 w 936"/>
                                  <a:gd name="T105" fmla="*/ 89 h 504"/>
                                  <a:gd name="T106" fmla="*/ 735 w 936"/>
                                  <a:gd name="T107" fmla="*/ 54 h 504"/>
                                  <a:gd name="T108" fmla="*/ 576 w 936"/>
                                  <a:gd name="T109" fmla="*/ 63 h 504"/>
                                  <a:gd name="T110" fmla="*/ 473 w 936"/>
                                  <a:gd name="T111" fmla="*/ 16 h 504"/>
                                  <a:gd name="T112" fmla="*/ 563 w 936"/>
                                  <a:gd name="T113" fmla="*/ 0 h 504"/>
                                  <a:gd name="T114" fmla="*/ 708 w 936"/>
                                  <a:gd name="T115" fmla="*/ 73 h 504"/>
                                  <a:gd name="T116" fmla="*/ 673 w 936"/>
                                  <a:gd name="T117" fmla="*/ 60 h 504"/>
                                  <a:gd name="T118" fmla="*/ 635 w 936"/>
                                  <a:gd name="T119" fmla="*/ 46 h 504"/>
                                  <a:gd name="T120" fmla="*/ 683 w 936"/>
                                  <a:gd name="T121" fmla="*/ 66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</a:cxnLst>
                                <a:rect l="0" t="0" r="r" b="b"/>
                                <a:pathLst>
                                  <a:path w="936" h="504">
                                    <a:moveTo>
                                      <a:pt x="863" y="330"/>
                                    </a:moveTo>
                                    <a:cubicBezTo>
                                      <a:pt x="786" y="202"/>
                                      <a:pt x="745" y="112"/>
                                      <a:pt x="729" y="75"/>
                                    </a:cubicBezTo>
                                    <a:cubicBezTo>
                                      <a:pt x="732" y="84"/>
                                      <a:pt x="736" y="98"/>
                                      <a:pt x="741" y="116"/>
                                    </a:cubicBezTo>
                                    <a:cubicBezTo>
                                      <a:pt x="744" y="123"/>
                                      <a:pt x="746" y="131"/>
                                      <a:pt x="749" y="139"/>
                                    </a:cubicBezTo>
                                    <a:cubicBezTo>
                                      <a:pt x="751" y="139"/>
                                      <a:pt x="753" y="140"/>
                                      <a:pt x="754" y="141"/>
                                    </a:cubicBezTo>
                                    <a:cubicBezTo>
                                      <a:pt x="757" y="144"/>
                                      <a:pt x="757" y="148"/>
                                      <a:pt x="754" y="151"/>
                                    </a:cubicBezTo>
                                    <a:cubicBezTo>
                                      <a:pt x="767" y="185"/>
                                      <a:pt x="786" y="230"/>
                                      <a:pt x="814" y="289"/>
                                    </a:cubicBezTo>
                                    <a:cubicBezTo>
                                      <a:pt x="816" y="289"/>
                                      <a:pt x="819" y="290"/>
                                      <a:pt x="821" y="292"/>
                                    </a:cubicBezTo>
                                    <a:cubicBezTo>
                                      <a:pt x="824" y="295"/>
                                      <a:pt x="824" y="299"/>
                                      <a:pt x="821" y="302"/>
                                    </a:cubicBezTo>
                                    <a:cubicBezTo>
                                      <a:pt x="818" y="305"/>
                                      <a:pt x="813" y="305"/>
                                      <a:pt x="810" y="302"/>
                                    </a:cubicBezTo>
                                    <a:cubicBezTo>
                                      <a:pt x="807" y="299"/>
                                      <a:pt x="808" y="294"/>
                                      <a:pt x="811" y="291"/>
                                    </a:cubicBezTo>
                                    <a:cubicBezTo>
                                      <a:pt x="811" y="291"/>
                                      <a:pt x="811" y="291"/>
                                      <a:pt x="811" y="291"/>
                                    </a:cubicBezTo>
                                    <a:cubicBezTo>
                                      <a:pt x="792" y="250"/>
                                      <a:pt x="777" y="216"/>
                                      <a:pt x="766" y="188"/>
                                    </a:cubicBezTo>
                                    <a:cubicBezTo>
                                      <a:pt x="780" y="228"/>
                                      <a:pt x="800" y="278"/>
                                      <a:pt x="825" y="340"/>
                                    </a:cubicBezTo>
                                    <a:cubicBezTo>
                                      <a:pt x="828" y="339"/>
                                      <a:pt x="831" y="339"/>
                                      <a:pt x="833" y="342"/>
                                    </a:cubicBezTo>
                                    <a:cubicBezTo>
                                      <a:pt x="836" y="345"/>
                                      <a:pt x="836" y="349"/>
                                      <a:pt x="833" y="352"/>
                                    </a:cubicBezTo>
                                    <a:cubicBezTo>
                                      <a:pt x="830" y="355"/>
                                      <a:pt x="825" y="355"/>
                                      <a:pt x="822" y="352"/>
                                    </a:cubicBezTo>
                                    <a:cubicBezTo>
                                      <a:pt x="819" y="349"/>
                                      <a:pt x="820" y="344"/>
                                      <a:pt x="823" y="341"/>
                                    </a:cubicBezTo>
                                    <a:cubicBezTo>
                                      <a:pt x="823" y="341"/>
                                      <a:pt x="823" y="341"/>
                                      <a:pt x="823" y="341"/>
                                    </a:cubicBezTo>
                                    <a:cubicBezTo>
                                      <a:pt x="789" y="260"/>
                                      <a:pt x="766" y="198"/>
                                      <a:pt x="750" y="153"/>
                                    </a:cubicBezTo>
                                    <a:cubicBezTo>
                                      <a:pt x="748" y="154"/>
                                      <a:pt x="745" y="153"/>
                                      <a:pt x="744" y="151"/>
                                    </a:cubicBezTo>
                                    <a:cubicBezTo>
                                      <a:pt x="756" y="205"/>
                                      <a:pt x="777" y="280"/>
                                      <a:pt x="808" y="378"/>
                                    </a:cubicBezTo>
                                    <a:cubicBezTo>
                                      <a:pt x="811" y="377"/>
                                      <a:pt x="813" y="378"/>
                                      <a:pt x="815" y="380"/>
                                    </a:cubicBezTo>
                                    <a:cubicBezTo>
                                      <a:pt x="818" y="383"/>
                                      <a:pt x="818" y="387"/>
                                      <a:pt x="815" y="390"/>
                                    </a:cubicBezTo>
                                    <a:cubicBezTo>
                                      <a:pt x="812" y="393"/>
                                      <a:pt x="807" y="393"/>
                                      <a:pt x="805" y="390"/>
                                    </a:cubicBezTo>
                                    <a:cubicBezTo>
                                      <a:pt x="802" y="387"/>
                                      <a:pt x="802" y="382"/>
                                      <a:pt x="805" y="379"/>
                                    </a:cubicBezTo>
                                    <a:cubicBezTo>
                                      <a:pt x="805" y="379"/>
                                      <a:pt x="805" y="379"/>
                                      <a:pt x="806" y="379"/>
                                    </a:cubicBezTo>
                                    <a:cubicBezTo>
                                      <a:pt x="768" y="265"/>
                                      <a:pt x="747" y="181"/>
                                      <a:pt x="735" y="127"/>
                                    </a:cubicBezTo>
                                    <a:cubicBezTo>
                                      <a:pt x="741" y="163"/>
                                      <a:pt x="751" y="212"/>
                                      <a:pt x="765" y="269"/>
                                    </a:cubicBezTo>
                                    <a:cubicBezTo>
                                      <a:pt x="767" y="268"/>
                                      <a:pt x="769" y="269"/>
                                      <a:pt x="771" y="271"/>
                                    </a:cubicBezTo>
                                    <a:cubicBezTo>
                                      <a:pt x="774" y="274"/>
                                      <a:pt x="774" y="279"/>
                                      <a:pt x="771" y="281"/>
                                    </a:cubicBezTo>
                                    <a:cubicBezTo>
                                      <a:pt x="768" y="284"/>
                                      <a:pt x="763" y="284"/>
                                      <a:pt x="760" y="281"/>
                                    </a:cubicBezTo>
                                    <a:cubicBezTo>
                                      <a:pt x="757" y="278"/>
                                      <a:pt x="757" y="273"/>
                                      <a:pt x="760" y="270"/>
                                    </a:cubicBezTo>
                                    <a:cubicBezTo>
                                      <a:pt x="761" y="270"/>
                                      <a:pt x="762" y="270"/>
                                      <a:pt x="762" y="269"/>
                                    </a:cubicBezTo>
                                    <a:cubicBezTo>
                                      <a:pt x="745" y="201"/>
                                      <a:pt x="735" y="144"/>
                                      <a:pt x="728" y="107"/>
                                    </a:cubicBezTo>
                                    <a:cubicBezTo>
                                      <a:pt x="727" y="107"/>
                                      <a:pt x="725" y="107"/>
                                      <a:pt x="724" y="106"/>
                                    </a:cubicBezTo>
                                    <a:cubicBezTo>
                                      <a:pt x="724" y="132"/>
                                      <a:pt x="726" y="167"/>
                                      <a:pt x="730" y="209"/>
                                    </a:cubicBezTo>
                                    <a:cubicBezTo>
                                      <a:pt x="731" y="211"/>
                                      <a:pt x="731" y="214"/>
                                      <a:pt x="731" y="216"/>
                                    </a:cubicBezTo>
                                    <a:cubicBezTo>
                                      <a:pt x="731" y="216"/>
                                      <a:pt x="731" y="216"/>
                                      <a:pt x="731" y="217"/>
                                    </a:cubicBezTo>
                                    <a:cubicBezTo>
                                      <a:pt x="732" y="226"/>
                                      <a:pt x="733" y="235"/>
                                      <a:pt x="735" y="245"/>
                                    </a:cubicBezTo>
                                    <a:cubicBezTo>
                                      <a:pt x="736" y="259"/>
                                      <a:pt x="739" y="274"/>
                                      <a:pt x="741" y="289"/>
                                    </a:cubicBezTo>
                                    <a:cubicBezTo>
                                      <a:pt x="743" y="289"/>
                                      <a:pt x="744" y="290"/>
                                      <a:pt x="746" y="291"/>
                                    </a:cubicBezTo>
                                    <a:cubicBezTo>
                                      <a:pt x="748" y="294"/>
                                      <a:pt x="748" y="299"/>
                                      <a:pt x="745" y="301"/>
                                    </a:cubicBezTo>
                                    <a:cubicBezTo>
                                      <a:pt x="744" y="302"/>
                                      <a:pt x="744" y="302"/>
                                      <a:pt x="743" y="303"/>
                                    </a:cubicBezTo>
                                    <a:cubicBezTo>
                                      <a:pt x="747" y="333"/>
                                      <a:pt x="753" y="367"/>
                                      <a:pt x="760" y="403"/>
                                    </a:cubicBezTo>
                                    <a:cubicBezTo>
                                      <a:pt x="762" y="403"/>
                                      <a:pt x="765" y="404"/>
                                      <a:pt x="766" y="406"/>
                                    </a:cubicBezTo>
                                    <a:cubicBezTo>
                                      <a:pt x="769" y="409"/>
                                      <a:pt x="769" y="413"/>
                                      <a:pt x="766" y="416"/>
                                    </a:cubicBezTo>
                                    <a:cubicBezTo>
                                      <a:pt x="763" y="419"/>
                                      <a:pt x="758" y="419"/>
                                      <a:pt x="755" y="416"/>
                                    </a:cubicBezTo>
                                    <a:cubicBezTo>
                                      <a:pt x="753" y="413"/>
                                      <a:pt x="753" y="408"/>
                                      <a:pt x="756" y="405"/>
                                    </a:cubicBezTo>
                                    <a:cubicBezTo>
                                      <a:pt x="756" y="405"/>
                                      <a:pt x="757" y="405"/>
                                      <a:pt x="757" y="404"/>
                                    </a:cubicBezTo>
                                    <a:cubicBezTo>
                                      <a:pt x="750" y="367"/>
                                      <a:pt x="745" y="334"/>
                                      <a:pt x="740" y="303"/>
                                    </a:cubicBezTo>
                                    <a:cubicBezTo>
                                      <a:pt x="738" y="303"/>
                                      <a:pt x="736" y="302"/>
                                      <a:pt x="735" y="301"/>
                                    </a:cubicBezTo>
                                    <a:cubicBezTo>
                                      <a:pt x="732" y="298"/>
                                      <a:pt x="732" y="293"/>
                                      <a:pt x="735" y="291"/>
                                    </a:cubicBezTo>
                                    <a:cubicBezTo>
                                      <a:pt x="736" y="290"/>
                                      <a:pt x="737" y="289"/>
                                      <a:pt x="738" y="289"/>
                                    </a:cubicBezTo>
                                    <a:cubicBezTo>
                                      <a:pt x="735" y="274"/>
                                      <a:pt x="733" y="259"/>
                                      <a:pt x="732" y="245"/>
                                    </a:cubicBezTo>
                                    <a:cubicBezTo>
                                      <a:pt x="730" y="235"/>
                                      <a:pt x="729" y="226"/>
                                      <a:pt x="728" y="217"/>
                                    </a:cubicBezTo>
                                    <a:cubicBezTo>
                                      <a:pt x="728" y="217"/>
                                      <a:pt x="728" y="216"/>
                                      <a:pt x="728" y="216"/>
                                    </a:cubicBezTo>
                                    <a:cubicBezTo>
                                      <a:pt x="728" y="214"/>
                                      <a:pt x="728" y="211"/>
                                      <a:pt x="727" y="209"/>
                                    </a:cubicBezTo>
                                    <a:cubicBezTo>
                                      <a:pt x="722" y="162"/>
                                      <a:pt x="720" y="126"/>
                                      <a:pt x="720" y="102"/>
                                    </a:cubicBezTo>
                                    <a:cubicBezTo>
                                      <a:pt x="719" y="100"/>
                                      <a:pt x="719" y="99"/>
                                      <a:pt x="720" y="97"/>
                                    </a:cubicBezTo>
                                    <a:cubicBezTo>
                                      <a:pt x="720" y="92"/>
                                      <a:pt x="720" y="87"/>
                                      <a:pt x="720" y="83"/>
                                    </a:cubicBezTo>
                                    <a:cubicBezTo>
                                      <a:pt x="717" y="105"/>
                                      <a:pt x="714" y="139"/>
                                      <a:pt x="713" y="184"/>
                                    </a:cubicBezTo>
                                    <a:cubicBezTo>
                                      <a:pt x="715" y="185"/>
                                      <a:pt x="717" y="185"/>
                                      <a:pt x="718" y="187"/>
                                    </a:cubicBezTo>
                                    <a:cubicBezTo>
                                      <a:pt x="721" y="190"/>
                                      <a:pt x="721" y="194"/>
                                      <a:pt x="718" y="197"/>
                                    </a:cubicBezTo>
                                    <a:cubicBezTo>
                                      <a:pt x="715" y="199"/>
                                      <a:pt x="711" y="200"/>
                                      <a:pt x="709" y="198"/>
                                    </a:cubicBezTo>
                                    <a:cubicBezTo>
                                      <a:pt x="709" y="229"/>
                                      <a:pt x="709" y="266"/>
                                      <a:pt x="712" y="310"/>
                                    </a:cubicBezTo>
                                    <a:cubicBezTo>
                                      <a:pt x="713" y="310"/>
                                      <a:pt x="715" y="311"/>
                                      <a:pt x="716" y="312"/>
                                    </a:cubicBezTo>
                                    <a:cubicBezTo>
                                      <a:pt x="719" y="315"/>
                                      <a:pt x="719" y="320"/>
                                      <a:pt x="716" y="323"/>
                                    </a:cubicBezTo>
                                    <a:cubicBezTo>
                                      <a:pt x="713" y="325"/>
                                      <a:pt x="708" y="325"/>
                                      <a:pt x="705" y="322"/>
                                    </a:cubicBezTo>
                                    <a:cubicBezTo>
                                      <a:pt x="703" y="319"/>
                                      <a:pt x="703" y="314"/>
                                      <a:pt x="706" y="312"/>
                                    </a:cubicBezTo>
                                    <a:cubicBezTo>
                                      <a:pt x="707" y="311"/>
                                      <a:pt x="708" y="310"/>
                                      <a:pt x="709" y="310"/>
                                    </a:cubicBezTo>
                                    <a:cubicBezTo>
                                      <a:pt x="706" y="264"/>
                                      <a:pt x="705" y="226"/>
                                      <a:pt x="706" y="194"/>
                                    </a:cubicBezTo>
                                    <a:cubicBezTo>
                                      <a:pt x="705" y="193"/>
                                      <a:pt x="705" y="190"/>
                                      <a:pt x="706" y="189"/>
                                    </a:cubicBezTo>
                                    <a:cubicBezTo>
                                      <a:pt x="706" y="158"/>
                                      <a:pt x="708" y="133"/>
                                      <a:pt x="709" y="115"/>
                                    </a:cubicBezTo>
                                    <a:cubicBezTo>
                                      <a:pt x="698" y="166"/>
                                      <a:pt x="683" y="253"/>
                                      <a:pt x="668" y="382"/>
                                    </a:cubicBezTo>
                                    <a:cubicBezTo>
                                      <a:pt x="669" y="382"/>
                                      <a:pt x="670" y="383"/>
                                      <a:pt x="671" y="384"/>
                                    </a:cubicBezTo>
                                    <a:cubicBezTo>
                                      <a:pt x="674" y="387"/>
                                      <a:pt x="674" y="390"/>
                                      <a:pt x="672" y="393"/>
                                    </a:cubicBezTo>
                                    <a:cubicBezTo>
                                      <a:pt x="672" y="393"/>
                                      <a:pt x="672" y="394"/>
                                      <a:pt x="672" y="394"/>
                                    </a:cubicBezTo>
                                    <a:cubicBezTo>
                                      <a:pt x="673" y="399"/>
                                      <a:pt x="649" y="481"/>
                                      <a:pt x="643" y="504"/>
                                    </a:cubicBezTo>
                                    <a:cubicBezTo>
                                      <a:pt x="659" y="504"/>
                                      <a:pt x="659" y="504"/>
                                      <a:pt x="659" y="504"/>
                                    </a:cubicBezTo>
                                    <a:cubicBezTo>
                                      <a:pt x="665" y="473"/>
                                      <a:pt x="679" y="446"/>
                                      <a:pt x="684" y="449"/>
                                    </a:cubicBezTo>
                                    <a:cubicBezTo>
                                      <a:pt x="691" y="452"/>
                                      <a:pt x="675" y="469"/>
                                      <a:pt x="663" y="504"/>
                                    </a:cubicBezTo>
                                    <a:cubicBezTo>
                                      <a:pt x="726" y="504"/>
                                      <a:pt x="726" y="504"/>
                                      <a:pt x="726" y="504"/>
                                    </a:cubicBezTo>
                                    <a:cubicBezTo>
                                      <a:pt x="739" y="464"/>
                                      <a:pt x="774" y="413"/>
                                      <a:pt x="783" y="422"/>
                                    </a:cubicBezTo>
                                    <a:cubicBezTo>
                                      <a:pt x="792" y="431"/>
                                      <a:pt x="755" y="445"/>
                                      <a:pt x="730" y="504"/>
                                    </a:cubicBezTo>
                                    <a:cubicBezTo>
                                      <a:pt x="784" y="504"/>
                                      <a:pt x="784" y="504"/>
                                      <a:pt x="784" y="504"/>
                                    </a:cubicBezTo>
                                    <a:cubicBezTo>
                                      <a:pt x="805" y="480"/>
                                      <a:pt x="838" y="457"/>
                                      <a:pt x="842" y="466"/>
                                    </a:cubicBezTo>
                                    <a:cubicBezTo>
                                      <a:pt x="845" y="474"/>
                                      <a:pt x="820" y="475"/>
                                      <a:pt x="789" y="504"/>
                                    </a:cubicBez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936" y="219"/>
                                      <a:pt x="936" y="219"/>
                                      <a:pt x="936" y="219"/>
                                    </a:cubicBezTo>
                                    <a:cubicBezTo>
                                      <a:pt x="881" y="175"/>
                                      <a:pt x="826" y="134"/>
                                      <a:pt x="786" y="104"/>
                                    </a:cubicBezTo>
                                    <a:cubicBezTo>
                                      <a:pt x="817" y="129"/>
                                      <a:pt x="857" y="162"/>
                                      <a:pt x="904" y="203"/>
                                    </a:cubicBezTo>
                                    <a:cubicBezTo>
                                      <a:pt x="907" y="200"/>
                                      <a:pt x="912" y="201"/>
                                      <a:pt x="914" y="204"/>
                                    </a:cubicBezTo>
                                    <a:cubicBezTo>
                                      <a:pt x="917" y="207"/>
                                      <a:pt x="917" y="211"/>
                                      <a:pt x="914" y="214"/>
                                    </a:cubicBezTo>
                                    <a:cubicBezTo>
                                      <a:pt x="911" y="217"/>
                                      <a:pt x="906" y="217"/>
                                      <a:pt x="903" y="214"/>
                                    </a:cubicBezTo>
                                    <a:cubicBezTo>
                                      <a:pt x="901" y="211"/>
                                      <a:pt x="901" y="208"/>
                                      <a:pt x="902" y="205"/>
                                    </a:cubicBezTo>
                                    <a:cubicBezTo>
                                      <a:pt x="848" y="159"/>
                                      <a:pt x="803" y="121"/>
                                      <a:pt x="771" y="96"/>
                                    </a:cubicBezTo>
                                    <a:cubicBezTo>
                                      <a:pt x="769" y="97"/>
                                      <a:pt x="765" y="98"/>
                                      <a:pt x="763" y="96"/>
                                    </a:cubicBezTo>
                                    <a:cubicBezTo>
                                      <a:pt x="900" y="239"/>
                                      <a:pt x="900" y="239"/>
                                      <a:pt x="900" y="239"/>
                                    </a:cubicBezTo>
                                    <a:cubicBezTo>
                                      <a:pt x="903" y="237"/>
                                      <a:pt x="907" y="237"/>
                                      <a:pt x="909" y="240"/>
                                    </a:cubicBezTo>
                                    <a:cubicBezTo>
                                      <a:pt x="912" y="243"/>
                                      <a:pt x="912" y="248"/>
                                      <a:pt x="909" y="251"/>
                                    </a:cubicBezTo>
                                    <a:cubicBezTo>
                                      <a:pt x="906" y="253"/>
                                      <a:pt x="901" y="253"/>
                                      <a:pt x="898" y="250"/>
                                    </a:cubicBezTo>
                                    <a:cubicBezTo>
                                      <a:pt x="896" y="248"/>
                                      <a:pt x="896" y="244"/>
                                      <a:pt x="898" y="241"/>
                                    </a:cubicBezTo>
                                    <a:cubicBezTo>
                                      <a:pt x="775" y="112"/>
                                      <a:pt x="775" y="112"/>
                                      <a:pt x="775" y="112"/>
                                    </a:cubicBezTo>
                                    <a:cubicBezTo>
                                      <a:pt x="775" y="115"/>
                                      <a:pt x="775" y="118"/>
                                      <a:pt x="773" y="120"/>
                                    </a:cubicBezTo>
                                    <a:cubicBezTo>
                                      <a:pt x="772" y="120"/>
                                      <a:pt x="771" y="121"/>
                                      <a:pt x="770" y="121"/>
                                    </a:cubicBezTo>
                                    <a:cubicBezTo>
                                      <a:pt x="808" y="173"/>
                                      <a:pt x="863" y="248"/>
                                      <a:pt x="921" y="321"/>
                                    </a:cubicBezTo>
                                    <a:cubicBezTo>
                                      <a:pt x="924" y="319"/>
                                      <a:pt x="928" y="320"/>
                                      <a:pt x="930" y="322"/>
                                    </a:cubicBezTo>
                                    <a:cubicBezTo>
                                      <a:pt x="933" y="325"/>
                                      <a:pt x="933" y="330"/>
                                      <a:pt x="930" y="333"/>
                                    </a:cubicBezTo>
                                    <a:cubicBezTo>
                                      <a:pt x="927" y="336"/>
                                      <a:pt x="922" y="335"/>
                                      <a:pt x="919" y="332"/>
                                    </a:cubicBezTo>
                                    <a:cubicBezTo>
                                      <a:pt x="917" y="330"/>
                                      <a:pt x="917" y="326"/>
                                      <a:pt x="919" y="323"/>
                                    </a:cubicBezTo>
                                    <a:cubicBezTo>
                                      <a:pt x="860" y="250"/>
                                      <a:pt x="804" y="174"/>
                                      <a:pt x="767" y="122"/>
                                    </a:cubicBezTo>
                                    <a:cubicBezTo>
                                      <a:pt x="765" y="121"/>
                                      <a:pt x="764" y="121"/>
                                      <a:pt x="762" y="119"/>
                                    </a:cubicBezTo>
                                    <a:cubicBezTo>
                                      <a:pt x="760" y="117"/>
                                      <a:pt x="760" y="115"/>
                                      <a:pt x="760" y="112"/>
                                    </a:cubicBezTo>
                                    <a:cubicBezTo>
                                      <a:pt x="751" y="99"/>
                                      <a:pt x="744" y="88"/>
                                      <a:pt x="737" y="79"/>
                                    </a:cubicBezTo>
                                    <a:cubicBezTo>
                                      <a:pt x="752" y="105"/>
                                      <a:pt x="780" y="151"/>
                                      <a:pt x="822" y="211"/>
                                    </a:cubicBezTo>
                                    <a:cubicBezTo>
                                      <a:pt x="825" y="210"/>
                                      <a:pt x="828" y="211"/>
                                      <a:pt x="830" y="213"/>
                                    </a:cubicBezTo>
                                    <a:cubicBezTo>
                                      <a:pt x="833" y="216"/>
                                      <a:pt x="833" y="221"/>
                                      <a:pt x="830" y="223"/>
                                    </a:cubicBezTo>
                                    <a:cubicBezTo>
                                      <a:pt x="827" y="226"/>
                                      <a:pt x="822" y="226"/>
                                      <a:pt x="819" y="223"/>
                                    </a:cubicBezTo>
                                    <a:cubicBezTo>
                                      <a:pt x="816" y="220"/>
                                      <a:pt x="817" y="216"/>
                                      <a:pt x="819" y="213"/>
                                    </a:cubicBezTo>
                                    <a:cubicBezTo>
                                      <a:pt x="777" y="153"/>
                                      <a:pt x="750" y="107"/>
                                      <a:pt x="735" y="81"/>
                                    </a:cubicBezTo>
                                    <a:cubicBezTo>
                                      <a:pt x="753" y="122"/>
                                      <a:pt x="794" y="209"/>
                                      <a:pt x="865" y="329"/>
                                    </a:cubicBezTo>
                                    <a:cubicBezTo>
                                      <a:pt x="868" y="328"/>
                                      <a:pt x="871" y="329"/>
                                      <a:pt x="873" y="331"/>
                                    </a:cubicBezTo>
                                    <a:cubicBezTo>
                                      <a:pt x="876" y="334"/>
                                      <a:pt x="876" y="338"/>
                                      <a:pt x="873" y="341"/>
                                    </a:cubicBezTo>
                                    <a:cubicBezTo>
                                      <a:pt x="870" y="344"/>
                                      <a:pt x="865" y="344"/>
                                      <a:pt x="862" y="341"/>
                                    </a:cubicBezTo>
                                    <a:cubicBezTo>
                                      <a:pt x="859" y="338"/>
                                      <a:pt x="860" y="333"/>
                                      <a:pt x="863" y="330"/>
                                    </a:cubicBezTo>
                                    <a:cubicBezTo>
                                      <a:pt x="863" y="330"/>
                                      <a:pt x="863" y="330"/>
                                      <a:pt x="863" y="330"/>
                                    </a:cubicBezTo>
                                    <a:close/>
                                    <a:moveTo>
                                      <a:pt x="707" y="328"/>
                                    </a:moveTo>
                                    <a:cubicBezTo>
                                      <a:pt x="709" y="327"/>
                                      <a:pt x="714" y="328"/>
                                      <a:pt x="715" y="330"/>
                                    </a:cubicBezTo>
                                    <a:cubicBezTo>
                                      <a:pt x="716" y="334"/>
                                      <a:pt x="692" y="402"/>
                                      <a:pt x="692" y="402"/>
                                    </a:cubicBezTo>
                                    <a:cubicBezTo>
                                      <a:pt x="692" y="402"/>
                                      <a:pt x="706" y="331"/>
                                      <a:pt x="707" y="328"/>
                                    </a:cubicBezTo>
                                    <a:close/>
                                    <a:moveTo>
                                      <a:pt x="708" y="439"/>
                                    </a:moveTo>
                                    <a:cubicBezTo>
                                      <a:pt x="714" y="402"/>
                                      <a:pt x="741" y="365"/>
                                      <a:pt x="747" y="369"/>
                                    </a:cubicBezTo>
                                    <a:cubicBezTo>
                                      <a:pt x="754" y="373"/>
                                      <a:pt x="727" y="392"/>
                                      <a:pt x="708" y="439"/>
                                    </a:cubicBezTo>
                                    <a:close/>
                                    <a:moveTo>
                                      <a:pt x="771" y="486"/>
                                    </a:moveTo>
                                    <a:cubicBezTo>
                                      <a:pt x="777" y="445"/>
                                      <a:pt x="836" y="369"/>
                                      <a:pt x="846" y="380"/>
                                    </a:cubicBezTo>
                                    <a:cubicBezTo>
                                      <a:pt x="856" y="391"/>
                                      <a:pt x="804" y="406"/>
                                      <a:pt x="771" y="486"/>
                                    </a:cubicBezTo>
                                    <a:close/>
                                    <a:moveTo>
                                      <a:pt x="743" y="8"/>
                                    </a:moveTo>
                                    <a:cubicBezTo>
                                      <a:pt x="743" y="8"/>
                                      <a:pt x="743" y="8"/>
                                      <a:pt x="744" y="8"/>
                                    </a:cubicBezTo>
                                    <a:cubicBezTo>
                                      <a:pt x="742" y="10"/>
                                      <a:pt x="741" y="13"/>
                                      <a:pt x="740" y="15"/>
                                    </a:cubicBezTo>
                                    <a:lnTo>
                                      <a:pt x="743" y="8"/>
                                    </a:lnTo>
                                    <a:close/>
                                    <a:moveTo>
                                      <a:pt x="730" y="2"/>
                                    </a:move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cubicBezTo>
                                      <a:pt x="730" y="0"/>
                                      <a:pt x="730" y="0"/>
                                      <a:pt x="730" y="0"/>
                                    </a:cubicBezTo>
                                    <a:lnTo>
                                      <a:pt x="730" y="2"/>
                                    </a:lnTo>
                                    <a:close/>
                                    <a:moveTo>
                                      <a:pt x="747" y="0"/>
                                    </a:moveTo>
                                    <a:cubicBezTo>
                                      <a:pt x="748" y="0"/>
                                      <a:pt x="748" y="0"/>
                                      <a:pt x="748" y="0"/>
                                    </a:cubicBezTo>
                                    <a:cubicBezTo>
                                      <a:pt x="747" y="0"/>
                                      <a:pt x="747" y="1"/>
                                      <a:pt x="747" y="1"/>
                                    </a:cubicBezTo>
                                    <a:cubicBezTo>
                                      <a:pt x="747" y="1"/>
                                      <a:pt x="747" y="0"/>
                                      <a:pt x="747" y="0"/>
                                    </a:cubicBezTo>
                                    <a:close/>
                                    <a:moveTo>
                                      <a:pt x="739" y="25"/>
                                    </a:moveTo>
                                    <a:cubicBezTo>
                                      <a:pt x="742" y="17"/>
                                      <a:pt x="746" y="9"/>
                                      <a:pt x="751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lnTo>
                                      <a:pt x="739" y="25"/>
                                    </a:lnTo>
                                    <a:close/>
                                    <a:moveTo>
                                      <a:pt x="770" y="38"/>
                                    </a:moveTo>
                                    <a:cubicBezTo>
                                      <a:pt x="798" y="28"/>
                                      <a:pt x="836" y="14"/>
                                      <a:pt x="882" y="0"/>
                                    </a:cubicBezTo>
                                    <a:cubicBezTo>
                                      <a:pt x="934" y="0"/>
                                      <a:pt x="934" y="0"/>
                                      <a:pt x="934" y="0"/>
                                    </a:cubicBezTo>
                                    <a:cubicBezTo>
                                      <a:pt x="934" y="1"/>
                                      <a:pt x="933" y="2"/>
                                      <a:pt x="933" y="3"/>
                                    </a:cubicBezTo>
                                    <a:cubicBezTo>
                                      <a:pt x="909" y="6"/>
                                      <a:pt x="885" y="10"/>
                                      <a:pt x="862" y="15"/>
                                    </a:cubicBezTo>
                                    <a:cubicBezTo>
                                      <a:pt x="861" y="15"/>
                                      <a:pt x="861" y="14"/>
                                      <a:pt x="861" y="14"/>
                                    </a:cubicBezTo>
                                    <a:cubicBezTo>
                                      <a:pt x="858" y="11"/>
                                      <a:pt x="853" y="11"/>
                                      <a:pt x="850" y="14"/>
                                    </a:cubicBezTo>
                                    <a:cubicBezTo>
                                      <a:pt x="849" y="15"/>
                                      <a:pt x="848" y="17"/>
                                      <a:pt x="848" y="19"/>
                                    </a:cubicBezTo>
                                    <a:cubicBezTo>
                                      <a:pt x="839" y="20"/>
                                      <a:pt x="831" y="22"/>
                                      <a:pt x="823" y="24"/>
                                    </a:cubicBezTo>
                                    <a:cubicBezTo>
                                      <a:pt x="803" y="29"/>
                                      <a:pt x="785" y="34"/>
                                      <a:pt x="770" y="38"/>
                                    </a:cubicBezTo>
                                    <a:cubicBezTo>
                                      <a:pt x="770" y="38"/>
                                      <a:pt x="770" y="38"/>
                                      <a:pt x="770" y="38"/>
                                    </a:cubicBezTo>
                                    <a:close/>
                                    <a:moveTo>
                                      <a:pt x="844" y="0"/>
                                    </a:moveTo>
                                    <a:cubicBezTo>
                                      <a:pt x="872" y="0"/>
                                      <a:pt x="872" y="0"/>
                                      <a:pt x="872" y="0"/>
                                    </a:cubicBezTo>
                                    <a:cubicBezTo>
                                      <a:pt x="831" y="13"/>
                                      <a:pt x="796" y="25"/>
                                      <a:pt x="770" y="35"/>
                                    </a:cubicBezTo>
                                    <a:cubicBezTo>
                                      <a:pt x="770" y="34"/>
                                      <a:pt x="770" y="34"/>
                                      <a:pt x="770" y="33"/>
                                    </a:cubicBezTo>
                                    <a:cubicBezTo>
                                      <a:pt x="790" y="24"/>
                                      <a:pt x="816" y="12"/>
                                      <a:pt x="844" y="0"/>
                                    </a:cubicBezTo>
                                    <a:close/>
                                    <a:moveTo>
                                      <a:pt x="762" y="109"/>
                                    </a:moveTo>
                                    <a:cubicBezTo>
                                      <a:pt x="762" y="109"/>
                                      <a:pt x="761" y="108"/>
                                      <a:pt x="761" y="107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ubicBezTo>
                                      <a:pt x="762" y="109"/>
                                      <a:pt x="762" y="109"/>
                                      <a:pt x="762" y="109"/>
                                    </a:cubicBezTo>
                                    <a:close/>
                                    <a:moveTo>
                                      <a:pt x="746" y="25"/>
                                    </a:moveTo>
                                    <a:cubicBezTo>
                                      <a:pt x="763" y="1"/>
                                      <a:pt x="763" y="1"/>
                                      <a:pt x="763" y="1"/>
                                    </a:cubicBezTo>
                                    <a:cubicBezTo>
                                      <a:pt x="764" y="1"/>
                                      <a:pt x="765" y="0"/>
                                      <a:pt x="766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0" y="9"/>
                                      <a:pt x="752" y="18"/>
                                      <a:pt x="746" y="25"/>
                                    </a:cubicBezTo>
                                    <a:close/>
                                    <a:moveTo>
                                      <a:pt x="765" y="108"/>
                                    </a:moveTo>
                                    <a:cubicBezTo>
                                      <a:pt x="742" y="78"/>
                                      <a:pt x="742" y="78"/>
                                      <a:pt x="742" y="78"/>
                                    </a:cubicBezTo>
                                    <a:cubicBezTo>
                                      <a:pt x="770" y="107"/>
                                      <a:pt x="770" y="107"/>
                                      <a:pt x="770" y="107"/>
                                    </a:cubicBezTo>
                                    <a:cubicBezTo>
                                      <a:pt x="768" y="107"/>
                                      <a:pt x="766" y="107"/>
                                      <a:pt x="765" y="108"/>
                                    </a:cubicBezTo>
                                    <a:close/>
                                    <a:moveTo>
                                      <a:pt x="752" y="71"/>
                                    </a:moveTo>
                                    <a:cubicBezTo>
                                      <a:pt x="765" y="78"/>
                                      <a:pt x="782" y="87"/>
                                      <a:pt x="804" y="98"/>
                                    </a:cubicBezTo>
                                    <a:cubicBezTo>
                                      <a:pt x="804" y="100"/>
                                      <a:pt x="804" y="101"/>
                                      <a:pt x="805" y="102"/>
                                    </a:cubicBezTo>
                                    <a:cubicBezTo>
                                      <a:pt x="808" y="105"/>
                                      <a:pt x="811" y="105"/>
                                      <a:pt x="814" y="104"/>
                                    </a:cubicBezTo>
                                    <a:cubicBezTo>
                                      <a:pt x="846" y="121"/>
                                      <a:pt x="887" y="144"/>
                                      <a:pt x="936" y="172"/>
                                    </a:cubicBezTo>
                                    <a:cubicBezTo>
                                      <a:pt x="936" y="215"/>
                                      <a:pt x="936" y="215"/>
                                      <a:pt x="936" y="215"/>
                                    </a:cubicBezTo>
                                    <a:cubicBezTo>
                                      <a:pt x="875" y="167"/>
                                      <a:pt x="815" y="122"/>
                                      <a:pt x="774" y="91"/>
                                    </a:cubicBezTo>
                                    <a:cubicBezTo>
                                      <a:pt x="774" y="91"/>
                                      <a:pt x="774" y="90"/>
                                      <a:pt x="774" y="89"/>
                                    </a:cubicBezTo>
                                    <a:cubicBezTo>
                                      <a:pt x="806" y="109"/>
                                      <a:pt x="851" y="138"/>
                                      <a:pt x="905" y="174"/>
                                    </a:cubicBezTo>
                                    <a:cubicBezTo>
                                      <a:pt x="904" y="177"/>
                                      <a:pt x="905" y="180"/>
                                      <a:pt x="907" y="182"/>
                                    </a:cubicBezTo>
                                    <a:cubicBezTo>
                                      <a:pt x="909" y="185"/>
                                      <a:pt x="914" y="185"/>
                                      <a:pt x="917" y="182"/>
                                    </a:cubicBezTo>
                                    <a:cubicBezTo>
                                      <a:pt x="920" y="179"/>
                                      <a:pt x="920" y="175"/>
                                      <a:pt x="917" y="172"/>
                                    </a:cubicBezTo>
                                    <a:cubicBezTo>
                                      <a:pt x="915" y="169"/>
                                      <a:pt x="910" y="169"/>
                                      <a:pt x="907" y="171"/>
                                    </a:cubicBezTo>
                                    <a:cubicBezTo>
                                      <a:pt x="907" y="171"/>
                                      <a:pt x="907" y="172"/>
                                      <a:pt x="907" y="172"/>
                                    </a:cubicBezTo>
                                    <a:cubicBezTo>
                                      <a:pt x="837" y="125"/>
                                      <a:pt x="783" y="90"/>
                                      <a:pt x="752" y="71"/>
                                    </a:cubicBezTo>
                                    <a:close/>
                                    <a:moveTo>
                                      <a:pt x="737" y="68"/>
                                    </a:moveTo>
                                    <a:cubicBezTo>
                                      <a:pt x="743" y="73"/>
                                      <a:pt x="751" y="79"/>
                                      <a:pt x="760" y="87"/>
                                    </a:cubicBezTo>
                                    <a:cubicBezTo>
                                      <a:pt x="759" y="89"/>
                                      <a:pt x="760" y="91"/>
                                      <a:pt x="761" y="93"/>
                                    </a:cubicBezTo>
                                    <a:lnTo>
                                      <a:pt x="737" y="68"/>
                                    </a:lnTo>
                                    <a:close/>
                                    <a:moveTo>
                                      <a:pt x="757" y="79"/>
                                    </a:moveTo>
                                    <a:cubicBezTo>
                                      <a:pt x="756" y="78"/>
                                      <a:pt x="755" y="77"/>
                                      <a:pt x="754" y="76"/>
                                    </a:cubicBezTo>
                                    <a:cubicBezTo>
                                      <a:pt x="757" y="78"/>
                                      <a:pt x="761" y="80"/>
                                      <a:pt x="765" y="83"/>
                                    </a:cubicBezTo>
                                    <a:cubicBezTo>
                                      <a:pt x="764" y="83"/>
                                      <a:pt x="764" y="83"/>
                                      <a:pt x="763" y="83"/>
                                    </a:cubicBezTo>
                                    <a:cubicBezTo>
                                      <a:pt x="761" y="82"/>
                                      <a:pt x="759" y="80"/>
                                      <a:pt x="757" y="79"/>
                                    </a:cubicBezTo>
                                    <a:close/>
                                    <a:moveTo>
                                      <a:pt x="936" y="16"/>
                                    </a:moveTo>
                                    <a:cubicBezTo>
                                      <a:pt x="918" y="19"/>
                                      <a:pt x="900" y="22"/>
                                      <a:pt x="883" y="24"/>
                                    </a:cubicBezTo>
                                    <a:cubicBezTo>
                                      <a:pt x="875" y="25"/>
                                      <a:pt x="866" y="25"/>
                                      <a:pt x="858" y="26"/>
                                    </a:cubicBezTo>
                                    <a:cubicBezTo>
                                      <a:pt x="859" y="26"/>
                                      <a:pt x="859" y="25"/>
                                      <a:pt x="860" y="24"/>
                                    </a:cubicBezTo>
                                    <a:cubicBezTo>
                                      <a:pt x="862" y="23"/>
                                      <a:pt x="863" y="21"/>
                                      <a:pt x="862" y="18"/>
                                    </a:cubicBezTo>
                                    <a:cubicBezTo>
                                      <a:pt x="885" y="13"/>
                                      <a:pt x="910" y="9"/>
                                      <a:pt x="934" y="6"/>
                                    </a:cubicBezTo>
                                    <a:cubicBezTo>
                                      <a:pt x="934" y="6"/>
                                      <a:pt x="935" y="7"/>
                                      <a:pt x="935" y="8"/>
                                    </a:cubicBezTo>
                                    <a:cubicBezTo>
                                      <a:pt x="935" y="8"/>
                                      <a:pt x="936" y="8"/>
                                      <a:pt x="936" y="8"/>
                                    </a:cubicBezTo>
                                    <a:lnTo>
                                      <a:pt x="936" y="16"/>
                                    </a:lnTo>
                                    <a:close/>
                                    <a:moveTo>
                                      <a:pt x="770" y="77"/>
                                    </a:moveTo>
                                    <a:cubicBezTo>
                                      <a:pt x="770" y="77"/>
                                      <a:pt x="770" y="78"/>
                                      <a:pt x="771" y="78"/>
                                    </a:cubicBezTo>
                                    <a:cubicBezTo>
                                      <a:pt x="777" y="81"/>
                                      <a:pt x="783" y="84"/>
                                      <a:pt x="790" y="88"/>
                                    </a:cubicBezTo>
                                    <a:cubicBezTo>
                                      <a:pt x="783" y="84"/>
                                      <a:pt x="776" y="81"/>
                                      <a:pt x="770" y="77"/>
                                    </a:cubicBezTo>
                                    <a:close/>
                                    <a:moveTo>
                                      <a:pt x="883" y="124"/>
                                    </a:moveTo>
                                    <a:cubicBezTo>
                                      <a:pt x="936" y="146"/>
                                      <a:pt x="936" y="146"/>
                                      <a:pt x="936" y="146"/>
                                    </a:cubicBezTo>
                                    <a:cubicBezTo>
                                      <a:pt x="936" y="148"/>
                                      <a:pt x="936" y="148"/>
                                      <a:pt x="936" y="148"/>
                                    </a:cubicBezTo>
                                    <a:cubicBezTo>
                                      <a:pt x="917" y="140"/>
                                      <a:pt x="900" y="132"/>
                                      <a:pt x="883" y="124"/>
                                    </a:cubicBezTo>
                                    <a:close/>
                                    <a:moveTo>
                                      <a:pt x="753" y="66"/>
                                    </a:moveTo>
                                    <a:cubicBezTo>
                                      <a:pt x="936" y="120"/>
                                      <a:pt x="936" y="120"/>
                                      <a:pt x="936" y="120"/>
                                    </a:cubicBezTo>
                                    <a:cubicBezTo>
                                      <a:pt x="936" y="143"/>
                                      <a:pt x="936" y="143"/>
                                      <a:pt x="936" y="143"/>
                                    </a:cubicBezTo>
                                    <a:cubicBezTo>
                                      <a:pt x="817" y="93"/>
                                      <a:pt x="817" y="93"/>
                                      <a:pt x="817" y="93"/>
                                    </a:cubicBezTo>
                                    <a:cubicBezTo>
                                      <a:pt x="817" y="93"/>
                                      <a:pt x="817" y="92"/>
                                      <a:pt x="816" y="92"/>
                                    </a:cubicBezTo>
                                    <a:cubicBezTo>
                                      <a:pt x="814" y="90"/>
                                      <a:pt x="811" y="89"/>
                                      <a:pt x="809" y="90"/>
                                    </a:cubicBezTo>
                                    <a:cubicBezTo>
                                      <a:pt x="767" y="73"/>
                                      <a:pt x="767" y="73"/>
                                      <a:pt x="767" y="73"/>
                                    </a:cubicBezTo>
                                    <a:cubicBezTo>
                                      <a:pt x="762" y="70"/>
                                      <a:pt x="758" y="68"/>
                                      <a:pt x="753" y="66"/>
                                    </a:cubicBezTo>
                                    <a:close/>
                                    <a:moveTo>
                                      <a:pt x="818" y="98"/>
                                    </a:moveTo>
                                    <a:cubicBezTo>
                                      <a:pt x="850" y="112"/>
                                      <a:pt x="889" y="130"/>
                                      <a:pt x="936" y="151"/>
                                    </a:cubicBezTo>
                                    <a:cubicBezTo>
                                      <a:pt x="936" y="169"/>
                                      <a:pt x="936" y="169"/>
                                      <a:pt x="936" y="169"/>
                                    </a:cubicBezTo>
                                    <a:cubicBezTo>
                                      <a:pt x="888" y="141"/>
                                      <a:pt x="848" y="119"/>
                                      <a:pt x="816" y="102"/>
                                    </a:cubicBezTo>
                                    <a:cubicBezTo>
                                      <a:pt x="817" y="101"/>
                                      <a:pt x="818" y="100"/>
                                      <a:pt x="818" y="98"/>
                                    </a:cubicBezTo>
                                    <a:close/>
                                    <a:moveTo>
                                      <a:pt x="805" y="93"/>
                                    </a:moveTo>
                                    <a:cubicBezTo>
                                      <a:pt x="804" y="92"/>
                                      <a:pt x="804" y="92"/>
                                      <a:pt x="804" y="92"/>
                                    </a:cubicBezTo>
                                    <a:cubicBezTo>
                                      <a:pt x="804" y="92"/>
                                      <a:pt x="805" y="92"/>
                                      <a:pt x="805" y="93"/>
                                    </a:cubicBezTo>
                                    <a:cubicBezTo>
                                      <a:pt x="805" y="93"/>
                                      <a:pt x="805" y="93"/>
                                      <a:pt x="805" y="93"/>
                                    </a:cubicBezTo>
                                    <a:close/>
                                    <a:moveTo>
                                      <a:pt x="772" y="0"/>
                                    </a:moveTo>
                                    <a:cubicBezTo>
                                      <a:pt x="784" y="0"/>
                                      <a:pt x="784" y="0"/>
                                      <a:pt x="784" y="0"/>
                                    </a:cubicBezTo>
                                    <a:cubicBezTo>
                                      <a:pt x="764" y="17"/>
                                      <a:pt x="746" y="32"/>
                                      <a:pt x="735" y="42"/>
                                    </a:cubicBezTo>
                                    <a:cubicBezTo>
                                      <a:pt x="743" y="32"/>
                                      <a:pt x="756" y="18"/>
                                      <a:pt x="772" y="0"/>
                                    </a:cubicBezTo>
                                    <a:close/>
                                    <a:moveTo>
                                      <a:pt x="52" y="54"/>
                                    </a:moveTo>
                                    <a:cubicBezTo>
                                      <a:pt x="33" y="69"/>
                                      <a:pt x="15" y="82"/>
                                      <a:pt x="0" y="95"/>
                                    </a:cubicBezTo>
                                    <a:cubicBezTo>
                                      <a:pt x="0" y="92"/>
                                      <a:pt x="0" y="92"/>
                                      <a:pt x="0" y="92"/>
                                    </a:cubicBezTo>
                                    <a:cubicBezTo>
                                      <a:pt x="15" y="80"/>
                                      <a:pt x="32" y="67"/>
                                      <a:pt x="52" y="54"/>
                                    </a:cubicBezTo>
                                    <a:close/>
                                    <a:moveTo>
                                      <a:pt x="0" y="55"/>
                                    </a:moveTo>
                                    <a:cubicBezTo>
                                      <a:pt x="13" y="37"/>
                                      <a:pt x="28" y="19"/>
                                      <a:pt x="43" y="0"/>
                                    </a:cubicBezTo>
                                    <a:cubicBezTo>
                                      <a:pt x="63" y="0"/>
                                      <a:pt x="63" y="0"/>
                                      <a:pt x="63" y="0"/>
                                    </a:cubicBezTo>
                                    <a:cubicBezTo>
                                      <a:pt x="39" y="24"/>
                                      <a:pt x="18" y="46"/>
                                      <a:pt x="0" y="67"/>
                                    </a:cubicBezTo>
                                    <a:lnTo>
                                      <a:pt x="0" y="55"/>
                                    </a:lnTo>
                                    <a:close/>
                                    <a:moveTo>
                                      <a:pt x="14" y="67"/>
                                    </a:moveTo>
                                    <a:cubicBezTo>
                                      <a:pt x="9" y="71"/>
                                      <a:pt x="4" y="75"/>
                                      <a:pt x="0" y="80"/>
                                    </a:cubicBezTo>
                                    <a:cubicBezTo>
                                      <a:pt x="0" y="72"/>
                                      <a:pt x="0" y="72"/>
                                      <a:pt x="0" y="72"/>
                                    </a:cubicBezTo>
                                    <a:cubicBezTo>
                                      <a:pt x="19" y="51"/>
                                      <a:pt x="42" y="26"/>
                                      <a:pt x="68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ubicBezTo>
                                      <a:pt x="64" y="22"/>
                                      <a:pt x="38" y="45"/>
                                      <a:pt x="14" y="67"/>
                                    </a:cubicBezTo>
                                    <a:close/>
                                    <a:moveTo>
                                      <a:pt x="11" y="34"/>
                                    </a:moveTo>
                                    <a:cubicBezTo>
                                      <a:pt x="19" y="23"/>
                                      <a:pt x="29" y="11"/>
                                      <a:pt x="38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29" y="11"/>
                                      <a:pt x="20" y="23"/>
                                      <a:pt x="11" y="34"/>
                                    </a:cubicBezTo>
                                    <a:close/>
                                    <a:moveTo>
                                      <a:pt x="99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09" y="9"/>
                                      <a:pt x="97" y="19"/>
                                      <a:pt x="84" y="28"/>
                                    </a:cubicBezTo>
                                    <a:cubicBezTo>
                                      <a:pt x="50" y="49"/>
                                      <a:pt x="22" y="69"/>
                                      <a:pt x="0" y="86"/>
                                    </a:cubicBezTo>
                                    <a:cubicBezTo>
                                      <a:pt x="0" y="86"/>
                                      <a:pt x="0" y="86"/>
                                      <a:pt x="0" y="86"/>
                                    </a:cubicBezTo>
                                    <a:cubicBezTo>
                                      <a:pt x="5" y="80"/>
                                      <a:pt x="11" y="75"/>
                                      <a:pt x="17" y="69"/>
                                    </a:cubicBezTo>
                                    <a:cubicBezTo>
                                      <a:pt x="27" y="61"/>
                                      <a:pt x="37" y="52"/>
                                      <a:pt x="49" y="43"/>
                                    </a:cubicBezTo>
                                    <a:cubicBezTo>
                                      <a:pt x="48" y="42"/>
                                      <a:pt x="48" y="42"/>
                                      <a:pt x="48" y="42"/>
                                    </a:cubicBezTo>
                                    <a:cubicBezTo>
                                      <a:pt x="64" y="28"/>
                                      <a:pt x="81" y="14"/>
                                      <a:pt x="99" y="0"/>
                                    </a:cubicBezTo>
                                    <a:close/>
                                    <a:moveTo>
                                      <a:pt x="111" y="13"/>
                                    </a:moveTo>
                                    <a:cubicBezTo>
                                      <a:pt x="117" y="9"/>
                                      <a:pt x="123" y="4"/>
                                      <a:pt x="129" y="0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128" y="4"/>
                                      <a:pt x="119" y="9"/>
                                      <a:pt x="111" y="13"/>
                                    </a:cubicBezTo>
                                    <a:close/>
                                    <a:moveTo>
                                      <a:pt x="16" y="161"/>
                                    </a:moveTo>
                                    <a:cubicBezTo>
                                      <a:pt x="10" y="161"/>
                                      <a:pt x="5" y="161"/>
                                      <a:pt x="0" y="161"/>
                                    </a:cubicBezTo>
                                    <a:cubicBezTo>
                                      <a:pt x="0" y="161"/>
                                      <a:pt x="0" y="161"/>
                                      <a:pt x="0" y="161"/>
                                    </a:cubicBezTo>
                                    <a:cubicBezTo>
                                      <a:pt x="5" y="161"/>
                                      <a:pt x="10" y="161"/>
                                      <a:pt x="16" y="161"/>
                                    </a:cubicBezTo>
                                    <a:close/>
                                    <a:moveTo>
                                      <a:pt x="642" y="504"/>
                                    </a:moveTo>
                                    <a:cubicBezTo>
                                      <a:pt x="646" y="484"/>
                                      <a:pt x="660" y="415"/>
                                      <a:pt x="664" y="396"/>
                                    </a:cubicBezTo>
                                    <a:cubicBezTo>
                                      <a:pt x="663" y="396"/>
                                      <a:pt x="661" y="395"/>
                                      <a:pt x="660" y="394"/>
                                    </a:cubicBezTo>
                                    <a:cubicBezTo>
                                      <a:pt x="658" y="391"/>
                                      <a:pt x="658" y="387"/>
                                      <a:pt x="661" y="384"/>
                                    </a:cubicBezTo>
                                    <a:cubicBezTo>
                                      <a:pt x="662" y="383"/>
                                      <a:pt x="663" y="382"/>
                                      <a:pt x="665" y="382"/>
                                    </a:cubicBezTo>
                                    <a:cubicBezTo>
                                      <a:pt x="681" y="241"/>
                                      <a:pt x="698" y="150"/>
                                      <a:pt x="709" y="101"/>
                                    </a:cubicBezTo>
                                    <a:cubicBezTo>
                                      <a:pt x="700" y="133"/>
                                      <a:pt x="688" y="180"/>
                                      <a:pt x="678" y="236"/>
                                    </a:cubicBezTo>
                                    <a:cubicBezTo>
                                      <a:pt x="679" y="236"/>
                                      <a:pt x="680" y="237"/>
                                      <a:pt x="681" y="237"/>
                                    </a:cubicBezTo>
                                    <a:cubicBezTo>
                                      <a:pt x="684" y="240"/>
                                      <a:pt x="684" y="245"/>
                                      <a:pt x="681" y="248"/>
                                    </a:cubicBezTo>
                                    <a:cubicBezTo>
                                      <a:pt x="678" y="251"/>
                                      <a:pt x="673" y="250"/>
                                      <a:pt x="670" y="247"/>
                                    </a:cubicBezTo>
                                    <a:cubicBezTo>
                                      <a:pt x="668" y="244"/>
                                      <a:pt x="668" y="240"/>
                                      <a:pt x="671" y="237"/>
                                    </a:cubicBezTo>
                                    <a:cubicBezTo>
                                      <a:pt x="672" y="236"/>
                                      <a:pt x="674" y="235"/>
                                      <a:pt x="676" y="235"/>
                                    </a:cubicBezTo>
                                    <a:cubicBezTo>
                                      <a:pt x="686" y="174"/>
                                      <a:pt x="700" y="122"/>
                                      <a:pt x="710" y="90"/>
                                    </a:cubicBezTo>
                                    <a:cubicBezTo>
                                      <a:pt x="692" y="133"/>
                                      <a:pt x="661" y="218"/>
                                      <a:pt x="624" y="348"/>
                                    </a:cubicBezTo>
                                    <a:cubicBezTo>
                                      <a:pt x="625" y="348"/>
                                      <a:pt x="625" y="349"/>
                                      <a:pt x="626" y="349"/>
                                    </a:cubicBezTo>
                                    <a:cubicBezTo>
                                      <a:pt x="629" y="352"/>
                                      <a:pt x="628" y="357"/>
                                      <a:pt x="625" y="360"/>
                                    </a:cubicBezTo>
                                    <a:cubicBezTo>
                                      <a:pt x="622" y="363"/>
                                      <a:pt x="618" y="362"/>
                                      <a:pt x="615" y="359"/>
                                    </a:cubicBezTo>
                                    <a:cubicBezTo>
                                      <a:pt x="612" y="356"/>
                                      <a:pt x="612" y="352"/>
                                      <a:pt x="615" y="349"/>
                                    </a:cubicBezTo>
                                    <a:cubicBezTo>
                                      <a:pt x="617" y="348"/>
                                      <a:pt x="619" y="347"/>
                                      <a:pt x="621" y="347"/>
                                    </a:cubicBezTo>
                                    <a:cubicBezTo>
                                      <a:pt x="659" y="214"/>
                                      <a:pt x="691" y="129"/>
                                      <a:pt x="708" y="86"/>
                                    </a:cubicBezTo>
                                    <a:cubicBezTo>
                                      <a:pt x="707" y="86"/>
                                      <a:pt x="707" y="86"/>
                                      <a:pt x="707" y="85"/>
                                    </a:cubicBezTo>
                                    <a:cubicBezTo>
                                      <a:pt x="688" y="119"/>
                                      <a:pt x="656" y="182"/>
                                      <a:pt x="617" y="284"/>
                                    </a:cubicBezTo>
                                    <a:cubicBezTo>
                                      <a:pt x="617" y="284"/>
                                      <a:pt x="618" y="284"/>
                                      <a:pt x="618" y="285"/>
                                    </a:cubicBezTo>
                                    <a:cubicBezTo>
                                      <a:pt x="621" y="288"/>
                                      <a:pt x="621" y="293"/>
                                      <a:pt x="618" y="295"/>
                                    </a:cubicBezTo>
                                    <a:cubicBezTo>
                                      <a:pt x="615" y="298"/>
                                      <a:pt x="610" y="298"/>
                                      <a:pt x="607" y="295"/>
                                    </a:cubicBezTo>
                                    <a:cubicBezTo>
                                      <a:pt x="604" y="292"/>
                                      <a:pt x="605" y="287"/>
                                      <a:pt x="608" y="284"/>
                                    </a:cubicBezTo>
                                    <a:cubicBezTo>
                                      <a:pt x="609" y="283"/>
                                      <a:pt x="612" y="282"/>
                                      <a:pt x="614" y="283"/>
                                    </a:cubicBezTo>
                                    <a:cubicBezTo>
                                      <a:pt x="637" y="224"/>
                                      <a:pt x="658" y="177"/>
                                      <a:pt x="674" y="142"/>
                                    </a:cubicBezTo>
                                    <a:cubicBezTo>
                                      <a:pt x="650" y="188"/>
                                      <a:pt x="619" y="251"/>
                                      <a:pt x="588" y="327"/>
                                    </a:cubicBezTo>
                                    <a:cubicBezTo>
                                      <a:pt x="588" y="327"/>
                                      <a:pt x="589" y="328"/>
                                      <a:pt x="590" y="328"/>
                                    </a:cubicBezTo>
                                    <a:cubicBezTo>
                                      <a:pt x="592" y="331"/>
                                      <a:pt x="592" y="336"/>
                                      <a:pt x="589" y="339"/>
                                    </a:cubicBezTo>
                                    <a:cubicBezTo>
                                      <a:pt x="586" y="342"/>
                                      <a:pt x="582" y="341"/>
                                      <a:pt x="579" y="338"/>
                                    </a:cubicBezTo>
                                    <a:cubicBezTo>
                                      <a:pt x="576" y="335"/>
                                      <a:pt x="576" y="331"/>
                                      <a:pt x="579" y="328"/>
                                    </a:cubicBezTo>
                                    <a:cubicBezTo>
                                      <a:pt x="581" y="327"/>
                                      <a:pt x="583" y="326"/>
                                      <a:pt x="585" y="326"/>
                                    </a:cubicBezTo>
                                    <a:cubicBezTo>
                                      <a:pt x="626" y="226"/>
                                      <a:pt x="666" y="150"/>
                                      <a:pt x="692" y="104"/>
                                    </a:cubicBezTo>
                                    <a:cubicBezTo>
                                      <a:pt x="662" y="150"/>
                                      <a:pt x="615" y="224"/>
                                      <a:pt x="564" y="314"/>
                                    </a:cubicBezTo>
                                    <a:cubicBezTo>
                                      <a:pt x="564" y="344"/>
                                      <a:pt x="564" y="381"/>
                                      <a:pt x="564" y="381"/>
                                    </a:cubicBezTo>
                                    <a:cubicBezTo>
                                      <a:pt x="564" y="381"/>
                                      <a:pt x="561" y="351"/>
                                      <a:pt x="559" y="323"/>
                                    </a:cubicBezTo>
                                    <a:cubicBezTo>
                                      <a:pt x="556" y="329"/>
                                      <a:pt x="552" y="335"/>
                                      <a:pt x="549" y="340"/>
                                    </a:cubicBezTo>
                                    <a:cubicBezTo>
                                      <a:pt x="549" y="341"/>
                                      <a:pt x="550" y="341"/>
                                      <a:pt x="550" y="341"/>
                                    </a:cubicBezTo>
                                    <a:cubicBezTo>
                                      <a:pt x="553" y="344"/>
                                      <a:pt x="552" y="349"/>
                                      <a:pt x="549" y="352"/>
                                    </a:cubicBezTo>
                                    <a:cubicBezTo>
                                      <a:pt x="547" y="354"/>
                                      <a:pt x="544" y="354"/>
                                      <a:pt x="541" y="353"/>
                                    </a:cubicBezTo>
                                    <a:cubicBezTo>
                                      <a:pt x="545" y="373"/>
                                      <a:pt x="547" y="395"/>
                                      <a:pt x="545" y="404"/>
                                    </a:cubicBezTo>
                                    <a:cubicBezTo>
                                      <a:pt x="542" y="361"/>
                                      <a:pt x="516" y="312"/>
                                      <a:pt x="526" y="309"/>
                                    </a:cubicBezTo>
                                    <a:cubicBezTo>
                                      <a:pt x="531" y="308"/>
                                      <a:pt x="535" y="323"/>
                                      <a:pt x="539" y="341"/>
                                    </a:cubicBezTo>
                                    <a:cubicBezTo>
                                      <a:pt x="539" y="341"/>
                                      <a:pt x="539" y="341"/>
                                      <a:pt x="539" y="341"/>
                                    </a:cubicBezTo>
                                    <a:cubicBezTo>
                                      <a:pt x="541" y="339"/>
                                      <a:pt x="544" y="338"/>
                                      <a:pt x="547" y="339"/>
                                    </a:cubicBezTo>
                                    <a:cubicBezTo>
                                      <a:pt x="551" y="332"/>
                                      <a:pt x="554" y="325"/>
                                      <a:pt x="558" y="318"/>
                                    </a:cubicBezTo>
                                    <a:cubicBezTo>
                                      <a:pt x="557" y="296"/>
                                      <a:pt x="555" y="275"/>
                                      <a:pt x="555" y="274"/>
                                    </a:cubicBezTo>
                                    <a:cubicBezTo>
                                      <a:pt x="556" y="271"/>
                                      <a:pt x="562" y="271"/>
                                      <a:pt x="563" y="274"/>
                                    </a:cubicBezTo>
                                    <a:cubicBezTo>
                                      <a:pt x="564" y="276"/>
                                      <a:pt x="564" y="290"/>
                                      <a:pt x="564" y="308"/>
                                    </a:cubicBezTo>
                                    <a:cubicBezTo>
                                      <a:pt x="624" y="204"/>
                                      <a:pt x="678" y="120"/>
                                      <a:pt x="704" y="80"/>
                                    </a:cubicBezTo>
                                    <a:cubicBezTo>
                                      <a:pt x="704" y="79"/>
                                      <a:pt x="704" y="79"/>
                                      <a:pt x="704" y="78"/>
                                    </a:cubicBezTo>
                                    <a:cubicBezTo>
                                      <a:pt x="684" y="103"/>
                                      <a:pt x="648" y="151"/>
                                      <a:pt x="598" y="233"/>
                                    </a:cubicBezTo>
                                    <a:cubicBezTo>
                                      <a:pt x="598" y="234"/>
                                      <a:pt x="599" y="234"/>
                                      <a:pt x="599" y="234"/>
                                    </a:cubicBezTo>
                                    <a:cubicBezTo>
                                      <a:pt x="602" y="237"/>
                                      <a:pt x="602" y="242"/>
                                      <a:pt x="599" y="245"/>
                                    </a:cubicBezTo>
                                    <a:cubicBezTo>
                                      <a:pt x="596" y="248"/>
                                      <a:pt x="591" y="247"/>
                                      <a:pt x="588" y="244"/>
                                    </a:cubicBezTo>
                                    <a:cubicBezTo>
                                      <a:pt x="585" y="241"/>
                                      <a:pt x="586" y="237"/>
                                      <a:pt x="588" y="234"/>
                                    </a:cubicBezTo>
                                    <a:cubicBezTo>
                                      <a:pt x="590" y="232"/>
                                      <a:pt x="593" y="232"/>
                                      <a:pt x="595" y="232"/>
                                    </a:cubicBezTo>
                                    <a:cubicBezTo>
                                      <a:pt x="636" y="165"/>
                                      <a:pt x="668" y="120"/>
                                      <a:pt x="689" y="93"/>
                                    </a:cubicBezTo>
                                    <a:cubicBezTo>
                                      <a:pt x="681" y="102"/>
                                      <a:pt x="671" y="113"/>
                                      <a:pt x="660" y="125"/>
                                    </a:cubicBezTo>
                                    <a:cubicBezTo>
                                      <a:pt x="660" y="127"/>
                                      <a:pt x="659" y="128"/>
                                      <a:pt x="658" y="130"/>
                                    </a:cubicBezTo>
                                    <a:cubicBezTo>
                                      <a:pt x="657" y="131"/>
                                      <a:pt x="655" y="131"/>
                                      <a:pt x="654" y="132"/>
                                    </a:cubicBezTo>
                                    <a:cubicBezTo>
                                      <a:pt x="629" y="159"/>
                                      <a:pt x="600" y="194"/>
                                      <a:pt x="568" y="233"/>
                                    </a:cubicBezTo>
                                    <a:cubicBezTo>
                                      <a:pt x="569" y="235"/>
                                      <a:pt x="568" y="238"/>
                                      <a:pt x="566" y="240"/>
                                    </a:cubicBezTo>
                                    <a:cubicBezTo>
                                      <a:pt x="564" y="242"/>
                                      <a:pt x="562" y="242"/>
                                      <a:pt x="560" y="242"/>
                                    </a:cubicBezTo>
                                    <a:cubicBezTo>
                                      <a:pt x="540" y="268"/>
                                      <a:pt x="519" y="295"/>
                                      <a:pt x="497" y="323"/>
                                    </a:cubicBezTo>
                                    <a:cubicBezTo>
                                      <a:pt x="498" y="323"/>
                                      <a:pt x="498" y="324"/>
                                      <a:pt x="498" y="324"/>
                                    </a:cubicBezTo>
                                    <a:cubicBezTo>
                                      <a:pt x="500" y="326"/>
                                      <a:pt x="500" y="330"/>
                                      <a:pt x="499" y="332"/>
                                    </a:cubicBezTo>
                                    <a:cubicBezTo>
                                      <a:pt x="507" y="356"/>
                                      <a:pt x="515" y="388"/>
                                      <a:pt x="512" y="398"/>
                                    </a:cubicBezTo>
                                    <a:cubicBezTo>
                                      <a:pt x="510" y="376"/>
                                      <a:pt x="499" y="353"/>
                                      <a:pt x="491" y="336"/>
                                    </a:cubicBezTo>
                                    <a:cubicBezTo>
                                      <a:pt x="490" y="336"/>
                                      <a:pt x="488" y="335"/>
                                      <a:pt x="487" y="334"/>
                                    </a:cubicBezTo>
                                    <a:cubicBezTo>
                                      <a:pt x="485" y="331"/>
                                      <a:pt x="484" y="328"/>
                                      <a:pt x="486" y="325"/>
                                    </a:cubicBezTo>
                                    <a:cubicBezTo>
                                      <a:pt x="481" y="314"/>
                                      <a:pt x="479" y="307"/>
                                      <a:pt x="482" y="305"/>
                                    </a:cubicBezTo>
                                    <a:cubicBezTo>
                                      <a:pt x="486" y="305"/>
                                      <a:pt x="490" y="311"/>
                                      <a:pt x="495" y="322"/>
                                    </a:cubicBezTo>
                                    <a:cubicBezTo>
                                      <a:pt x="495" y="322"/>
                                      <a:pt x="495" y="322"/>
                                      <a:pt x="495" y="322"/>
                                    </a:cubicBezTo>
                                    <a:cubicBezTo>
                                      <a:pt x="516" y="293"/>
                                      <a:pt x="537" y="266"/>
                                      <a:pt x="557" y="241"/>
                                    </a:cubicBezTo>
                                    <a:cubicBezTo>
                                      <a:pt x="557" y="241"/>
                                      <a:pt x="556" y="240"/>
                                      <a:pt x="556" y="240"/>
                                    </a:cubicBezTo>
                                    <a:cubicBezTo>
                                      <a:pt x="553" y="237"/>
                                      <a:pt x="553" y="232"/>
                                      <a:pt x="556" y="229"/>
                                    </a:cubicBezTo>
                                    <a:cubicBezTo>
                                      <a:pt x="558" y="227"/>
                                      <a:pt x="562" y="227"/>
                                      <a:pt x="565" y="228"/>
                                    </a:cubicBezTo>
                                    <a:cubicBezTo>
                                      <a:pt x="599" y="186"/>
                                      <a:pt x="626" y="154"/>
                                      <a:pt x="648" y="130"/>
                                    </a:cubicBezTo>
                                    <a:cubicBezTo>
                                      <a:pt x="648" y="130"/>
                                      <a:pt x="647" y="130"/>
                                      <a:pt x="647" y="129"/>
                                    </a:cubicBezTo>
                                    <a:cubicBezTo>
                                      <a:pt x="644" y="126"/>
                                      <a:pt x="645" y="122"/>
                                      <a:pt x="648" y="119"/>
                                    </a:cubicBezTo>
                                    <a:cubicBezTo>
                                      <a:pt x="650" y="117"/>
                                      <a:pt x="654" y="116"/>
                                      <a:pt x="656" y="118"/>
                                    </a:cubicBezTo>
                                    <a:cubicBezTo>
                                      <a:pt x="677" y="95"/>
                                      <a:pt x="694" y="78"/>
                                      <a:pt x="706" y="67"/>
                                    </a:cubicBezTo>
                                    <a:cubicBezTo>
                                      <a:pt x="700" y="71"/>
                                      <a:pt x="692" y="77"/>
                                      <a:pt x="682" y="85"/>
                                    </a:cubicBezTo>
                                    <a:cubicBezTo>
                                      <a:pt x="682" y="87"/>
                                      <a:pt x="682" y="89"/>
                                      <a:pt x="680" y="91"/>
                                    </a:cubicBezTo>
                                    <a:cubicBezTo>
                                      <a:pt x="678" y="93"/>
                                      <a:pt x="675" y="93"/>
                                      <a:pt x="672" y="93"/>
                                    </a:cubicBezTo>
                                    <a:cubicBezTo>
                                      <a:pt x="642" y="117"/>
                                      <a:pt x="597" y="158"/>
                                      <a:pt x="532" y="224"/>
                                    </a:cubicBezTo>
                                    <a:cubicBezTo>
                                      <a:pt x="534" y="227"/>
                                      <a:pt x="533" y="231"/>
                                      <a:pt x="531" y="234"/>
                                    </a:cubicBezTo>
                                    <a:cubicBezTo>
                                      <a:pt x="528" y="236"/>
                                      <a:pt x="523" y="236"/>
                                      <a:pt x="520" y="233"/>
                                    </a:cubicBezTo>
                                    <a:cubicBezTo>
                                      <a:pt x="517" y="230"/>
                                      <a:pt x="517" y="226"/>
                                      <a:pt x="520" y="223"/>
                                    </a:cubicBezTo>
                                    <a:cubicBezTo>
                                      <a:pt x="523" y="220"/>
                                      <a:pt x="527" y="220"/>
                                      <a:pt x="529" y="222"/>
                                    </a:cubicBezTo>
                                    <a:cubicBezTo>
                                      <a:pt x="594" y="156"/>
                                      <a:pt x="639" y="115"/>
                                      <a:pt x="670" y="91"/>
                                    </a:cubicBezTo>
                                    <a:cubicBezTo>
                                      <a:pt x="670" y="91"/>
                                      <a:pt x="669" y="91"/>
                                      <a:pt x="669" y="91"/>
                                    </a:cubicBezTo>
                                    <a:cubicBezTo>
                                      <a:pt x="668" y="90"/>
                                      <a:pt x="668" y="88"/>
                                      <a:pt x="667" y="87"/>
                                    </a:cubicBezTo>
                                    <a:cubicBezTo>
                                      <a:pt x="640" y="103"/>
                                      <a:pt x="605" y="125"/>
                                      <a:pt x="562" y="155"/>
                                    </a:cubicBezTo>
                                    <a:cubicBezTo>
                                      <a:pt x="562" y="156"/>
                                      <a:pt x="562" y="156"/>
                                      <a:pt x="561" y="157"/>
                                    </a:cubicBezTo>
                                    <a:cubicBezTo>
                                      <a:pt x="560" y="158"/>
                                      <a:pt x="558" y="159"/>
                                      <a:pt x="557" y="159"/>
                                    </a:cubicBezTo>
                                    <a:cubicBezTo>
                                      <a:pt x="524" y="182"/>
                                      <a:pt x="488" y="210"/>
                                      <a:pt x="449" y="242"/>
                                    </a:cubicBezTo>
                                    <a:cubicBezTo>
                                      <a:pt x="450" y="245"/>
                                      <a:pt x="449" y="248"/>
                                      <a:pt x="447" y="250"/>
                                    </a:cubicBezTo>
                                    <a:cubicBezTo>
                                      <a:pt x="444" y="253"/>
                                      <a:pt x="439" y="253"/>
                                      <a:pt x="437" y="250"/>
                                    </a:cubicBezTo>
                                    <a:cubicBezTo>
                                      <a:pt x="434" y="247"/>
                                      <a:pt x="434" y="242"/>
                                      <a:pt x="437" y="240"/>
                                    </a:cubicBezTo>
                                    <a:cubicBezTo>
                                      <a:pt x="440" y="237"/>
                                      <a:pt x="444" y="237"/>
                                      <a:pt x="447" y="239"/>
                                    </a:cubicBezTo>
                                    <a:cubicBezTo>
                                      <a:pt x="485" y="208"/>
                                      <a:pt x="521" y="181"/>
                                      <a:pt x="553" y="158"/>
                                    </a:cubicBezTo>
                                    <a:cubicBezTo>
                                      <a:pt x="552" y="158"/>
                                      <a:pt x="551" y="157"/>
                                      <a:pt x="550" y="156"/>
                                    </a:cubicBezTo>
                                    <a:cubicBezTo>
                                      <a:pt x="548" y="153"/>
                                      <a:pt x="548" y="149"/>
                                      <a:pt x="551" y="146"/>
                                    </a:cubicBezTo>
                                    <a:cubicBezTo>
                                      <a:pt x="554" y="144"/>
                                      <a:pt x="558" y="143"/>
                                      <a:pt x="560" y="146"/>
                                    </a:cubicBezTo>
                                    <a:cubicBezTo>
                                      <a:pt x="599" y="118"/>
                                      <a:pt x="630" y="99"/>
                                      <a:pt x="655" y="85"/>
                                    </a:cubicBezTo>
                                    <a:cubicBezTo>
                                      <a:pt x="605" y="107"/>
                                      <a:pt x="531" y="141"/>
                                      <a:pt x="443" y="187"/>
                                    </a:cubicBezTo>
                                    <a:cubicBezTo>
                                      <a:pt x="444" y="189"/>
                                      <a:pt x="443" y="192"/>
                                      <a:pt x="441" y="194"/>
                                    </a:cubicBezTo>
                                    <a:cubicBezTo>
                                      <a:pt x="438" y="197"/>
                                      <a:pt x="433" y="197"/>
                                      <a:pt x="430" y="194"/>
                                    </a:cubicBezTo>
                                    <a:cubicBezTo>
                                      <a:pt x="428" y="191"/>
                                      <a:pt x="428" y="186"/>
                                      <a:pt x="431" y="183"/>
                                    </a:cubicBezTo>
                                    <a:cubicBezTo>
                                      <a:pt x="434" y="180"/>
                                      <a:pt x="438" y="181"/>
                                      <a:pt x="441" y="184"/>
                                    </a:cubicBezTo>
                                    <a:cubicBezTo>
                                      <a:pt x="441" y="184"/>
                                      <a:pt x="441" y="184"/>
                                      <a:pt x="442" y="184"/>
                                    </a:cubicBezTo>
                                    <a:cubicBezTo>
                                      <a:pt x="527" y="140"/>
                                      <a:pt x="599" y="106"/>
                                      <a:pt x="649" y="85"/>
                                    </a:cubicBezTo>
                                    <a:cubicBezTo>
                                      <a:pt x="648" y="84"/>
                                      <a:pt x="647" y="84"/>
                                      <a:pt x="646" y="83"/>
                                    </a:cubicBezTo>
                                    <a:cubicBezTo>
                                      <a:pt x="646" y="83"/>
                                      <a:pt x="645" y="82"/>
                                      <a:pt x="645" y="82"/>
                                    </a:cubicBezTo>
                                    <a:cubicBezTo>
                                      <a:pt x="598" y="97"/>
                                      <a:pt x="537" y="118"/>
                                      <a:pt x="485" y="137"/>
                                    </a:cubicBezTo>
                                    <a:cubicBezTo>
                                      <a:pt x="485" y="139"/>
                                      <a:pt x="484" y="142"/>
                                      <a:pt x="482" y="144"/>
                                    </a:cubicBezTo>
                                    <a:cubicBezTo>
                                      <a:pt x="480" y="146"/>
                                      <a:pt x="475" y="146"/>
                                      <a:pt x="472" y="143"/>
                                    </a:cubicBezTo>
                                    <a:cubicBezTo>
                                      <a:pt x="470" y="141"/>
                                      <a:pt x="470" y="138"/>
                                      <a:pt x="471" y="135"/>
                                    </a:cubicBezTo>
                                    <a:cubicBezTo>
                                      <a:pt x="434" y="147"/>
                                      <a:pt x="434" y="147"/>
                                      <a:pt x="434" y="147"/>
                                    </a:cubicBezTo>
                                    <a:cubicBezTo>
                                      <a:pt x="434" y="149"/>
                                      <a:pt x="433" y="151"/>
                                      <a:pt x="431" y="153"/>
                                    </a:cubicBezTo>
                                    <a:cubicBezTo>
                                      <a:pt x="428" y="156"/>
                                      <a:pt x="424" y="155"/>
                                      <a:pt x="421" y="152"/>
                                    </a:cubicBezTo>
                                    <a:cubicBezTo>
                                      <a:pt x="418" y="149"/>
                                      <a:pt x="418" y="145"/>
                                      <a:pt x="421" y="142"/>
                                    </a:cubicBezTo>
                                    <a:cubicBezTo>
                                      <a:pt x="424" y="139"/>
                                      <a:pt x="429" y="139"/>
                                      <a:pt x="432" y="142"/>
                                    </a:cubicBezTo>
                                    <a:cubicBezTo>
                                      <a:pt x="432" y="143"/>
                                      <a:pt x="432" y="143"/>
                                      <a:pt x="433" y="144"/>
                                    </a:cubicBezTo>
                                    <a:cubicBezTo>
                                      <a:pt x="644" y="78"/>
                                      <a:pt x="644" y="78"/>
                                      <a:pt x="644" y="78"/>
                                    </a:cubicBezTo>
                                    <a:cubicBezTo>
                                      <a:pt x="644" y="77"/>
                                      <a:pt x="644" y="75"/>
                                      <a:pt x="645" y="74"/>
                                    </a:cubicBezTo>
                                    <a:cubicBezTo>
                                      <a:pt x="397" y="128"/>
                                      <a:pt x="397" y="128"/>
                                      <a:pt x="397" y="128"/>
                                    </a:cubicBezTo>
                                    <a:cubicBezTo>
                                      <a:pt x="397" y="130"/>
                                      <a:pt x="396" y="132"/>
                                      <a:pt x="394" y="133"/>
                                    </a:cubicBezTo>
                                    <a:cubicBezTo>
                                      <a:pt x="391" y="136"/>
                                      <a:pt x="387" y="136"/>
                                      <a:pt x="384" y="133"/>
                                    </a:cubicBezTo>
                                    <a:cubicBezTo>
                                      <a:pt x="381" y="130"/>
                                      <a:pt x="381" y="125"/>
                                      <a:pt x="384" y="122"/>
                                    </a:cubicBezTo>
                                    <a:cubicBezTo>
                                      <a:pt x="387" y="119"/>
                                      <a:pt x="392" y="120"/>
                                      <a:pt x="395" y="123"/>
                                    </a:cubicBezTo>
                                    <a:cubicBezTo>
                                      <a:pt x="395" y="123"/>
                                      <a:pt x="396" y="124"/>
                                      <a:pt x="396" y="125"/>
                                    </a:cubicBezTo>
                                    <a:cubicBezTo>
                                      <a:pt x="676" y="64"/>
                                      <a:pt x="676" y="64"/>
                                      <a:pt x="676" y="64"/>
                                    </a:cubicBezTo>
                                    <a:cubicBezTo>
                                      <a:pt x="508" y="89"/>
                                      <a:pt x="508" y="89"/>
                                      <a:pt x="508" y="89"/>
                                    </a:cubicBezTo>
                                    <a:cubicBezTo>
                                      <a:pt x="508" y="91"/>
                                      <a:pt x="507" y="93"/>
                                      <a:pt x="506" y="94"/>
                                    </a:cubicBezTo>
                                    <a:cubicBezTo>
                                      <a:pt x="503" y="97"/>
                                      <a:pt x="498" y="97"/>
                                      <a:pt x="495" y="94"/>
                                    </a:cubicBezTo>
                                    <a:cubicBezTo>
                                      <a:pt x="492" y="91"/>
                                      <a:pt x="493" y="86"/>
                                      <a:pt x="495" y="84"/>
                                    </a:cubicBezTo>
                                    <a:cubicBezTo>
                                      <a:pt x="498" y="81"/>
                                      <a:pt x="503" y="81"/>
                                      <a:pt x="506" y="84"/>
                                    </a:cubicBezTo>
                                    <a:cubicBezTo>
                                      <a:pt x="507" y="85"/>
                                      <a:pt x="507" y="86"/>
                                      <a:pt x="507" y="86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1" y="63"/>
                                      <a:pt x="661" y="63"/>
                                      <a:pt x="661" y="63"/>
                                    </a:cubicBezTo>
                                    <a:cubicBezTo>
                                      <a:pt x="660" y="62"/>
                                      <a:pt x="660" y="62"/>
                                      <a:pt x="659" y="61"/>
                                    </a:cubicBezTo>
                                    <a:cubicBezTo>
                                      <a:pt x="536" y="69"/>
                                      <a:pt x="536" y="69"/>
                                      <a:pt x="536" y="69"/>
                                    </a:cubicBezTo>
                                    <a:cubicBezTo>
                                      <a:pt x="536" y="69"/>
                                      <a:pt x="536" y="69"/>
                                      <a:pt x="535" y="69"/>
                                    </a:cubicBezTo>
                                    <a:cubicBezTo>
                                      <a:pt x="533" y="72"/>
                                      <a:pt x="528" y="72"/>
                                      <a:pt x="525" y="69"/>
                                    </a:cubicBezTo>
                                    <a:cubicBezTo>
                                      <a:pt x="373" y="79"/>
                                      <a:pt x="373" y="79"/>
                                      <a:pt x="373" y="79"/>
                                    </a:cubicBezTo>
                                    <a:cubicBezTo>
                                      <a:pt x="373" y="80"/>
                                      <a:pt x="372" y="82"/>
                                      <a:pt x="371" y="83"/>
                                    </a:cubicBezTo>
                                    <a:cubicBezTo>
                                      <a:pt x="368" y="86"/>
                                      <a:pt x="363" y="86"/>
                                      <a:pt x="360" y="83"/>
                                    </a:cubicBezTo>
                                    <a:cubicBezTo>
                                      <a:pt x="357" y="80"/>
                                      <a:pt x="358" y="75"/>
                                      <a:pt x="361" y="72"/>
                                    </a:cubicBezTo>
                                    <a:cubicBezTo>
                                      <a:pt x="364" y="70"/>
                                      <a:pt x="368" y="70"/>
                                      <a:pt x="371" y="73"/>
                                    </a:cubicBezTo>
                                    <a:cubicBezTo>
                                      <a:pt x="372" y="74"/>
                                      <a:pt x="372" y="75"/>
                                      <a:pt x="373" y="76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5" y="69"/>
                                      <a:pt x="475" y="69"/>
                                      <a:pt x="475" y="69"/>
                                    </a:cubicBezTo>
                                    <a:cubicBezTo>
                                      <a:pt x="472" y="66"/>
                                      <a:pt x="472" y="62"/>
                                      <a:pt x="475" y="59"/>
                                    </a:cubicBezTo>
                                    <a:cubicBezTo>
                                      <a:pt x="478" y="56"/>
                                      <a:pt x="483" y="56"/>
                                      <a:pt x="486" y="59"/>
                                    </a:cubicBezTo>
                                    <a:cubicBezTo>
                                      <a:pt x="487" y="60"/>
                                      <a:pt x="487" y="61"/>
                                      <a:pt x="487" y="62"/>
                                    </a:cubicBezTo>
                                    <a:cubicBezTo>
                                      <a:pt x="524" y="60"/>
                                      <a:pt x="524" y="60"/>
                                      <a:pt x="524" y="60"/>
                                    </a:cubicBezTo>
                                    <a:cubicBezTo>
                                      <a:pt x="524" y="60"/>
                                      <a:pt x="525" y="59"/>
                                      <a:pt x="525" y="58"/>
                                    </a:cubicBezTo>
                                    <a:cubicBezTo>
                                      <a:pt x="528" y="56"/>
                                      <a:pt x="533" y="56"/>
                                      <a:pt x="536" y="59"/>
                                    </a:cubicBezTo>
                                    <a:cubicBezTo>
                                      <a:pt x="536" y="59"/>
                                      <a:pt x="536" y="60"/>
                                      <a:pt x="537" y="60"/>
                                    </a:cubicBezTo>
                                    <a:cubicBezTo>
                                      <a:pt x="659" y="56"/>
                                      <a:pt x="659" y="56"/>
                                      <a:pt x="659" y="56"/>
                                    </a:cubicBezTo>
                                    <a:cubicBezTo>
                                      <a:pt x="659" y="56"/>
                                      <a:pt x="659" y="55"/>
                                      <a:pt x="660" y="54"/>
                                    </a:cubicBezTo>
                                    <a:cubicBezTo>
                                      <a:pt x="634" y="53"/>
                                      <a:pt x="634" y="53"/>
                                      <a:pt x="634" y="53"/>
                                    </a:cubicBezTo>
                                    <a:cubicBezTo>
                                      <a:pt x="633" y="54"/>
                                      <a:pt x="633" y="54"/>
                                      <a:pt x="633" y="54"/>
                                    </a:cubicBezTo>
                                    <a:cubicBezTo>
                                      <a:pt x="630" y="57"/>
                                      <a:pt x="625" y="57"/>
                                      <a:pt x="622" y="54"/>
                                    </a:cubicBezTo>
                                    <a:cubicBezTo>
                                      <a:pt x="622" y="53"/>
                                      <a:pt x="622" y="53"/>
                                      <a:pt x="622" y="53"/>
                                    </a:cubicBezTo>
                                    <a:cubicBezTo>
                                      <a:pt x="414" y="44"/>
                                      <a:pt x="414" y="44"/>
                                      <a:pt x="414" y="44"/>
                                    </a:cubicBezTo>
                                    <a:cubicBezTo>
                                      <a:pt x="413" y="46"/>
                                      <a:pt x="412" y="47"/>
                                      <a:pt x="411" y="48"/>
                                    </a:cubicBezTo>
                                    <a:cubicBezTo>
                                      <a:pt x="408" y="51"/>
                                      <a:pt x="404" y="51"/>
                                      <a:pt x="401" y="48"/>
                                    </a:cubicBezTo>
                                    <a:cubicBezTo>
                                      <a:pt x="398" y="45"/>
                                      <a:pt x="398" y="40"/>
                                      <a:pt x="401" y="37"/>
                                    </a:cubicBezTo>
                                    <a:cubicBezTo>
                                      <a:pt x="404" y="34"/>
                                      <a:pt x="409" y="35"/>
                                      <a:pt x="412" y="38"/>
                                    </a:cubicBezTo>
                                    <a:cubicBezTo>
                                      <a:pt x="413" y="39"/>
                                      <a:pt x="413" y="40"/>
                                      <a:pt x="414" y="41"/>
                                    </a:cubicBezTo>
                                    <a:cubicBezTo>
                                      <a:pt x="621" y="50"/>
                                      <a:pt x="621" y="50"/>
                                      <a:pt x="621" y="50"/>
                                    </a:cubicBezTo>
                                    <a:cubicBezTo>
                                      <a:pt x="620" y="49"/>
                                      <a:pt x="621" y="49"/>
                                      <a:pt x="621" y="48"/>
                                    </a:cubicBezTo>
                                    <a:cubicBezTo>
                                      <a:pt x="467" y="34"/>
                                      <a:pt x="467" y="34"/>
                                      <a:pt x="467" y="34"/>
                                    </a:cubicBezTo>
                                    <a:cubicBezTo>
                                      <a:pt x="467" y="35"/>
                                      <a:pt x="466" y="36"/>
                                      <a:pt x="465" y="37"/>
                                    </a:cubicBezTo>
                                    <a:cubicBezTo>
                                      <a:pt x="462" y="40"/>
                                      <a:pt x="458" y="40"/>
                                      <a:pt x="455" y="37"/>
                                    </a:cubicBezTo>
                                    <a:cubicBezTo>
                                      <a:pt x="452" y="34"/>
                                      <a:pt x="452" y="29"/>
                                      <a:pt x="455" y="26"/>
                                    </a:cubicBezTo>
                                    <a:cubicBezTo>
                                      <a:pt x="458" y="24"/>
                                      <a:pt x="463" y="24"/>
                                      <a:pt x="466" y="27"/>
                                    </a:cubicBezTo>
                                    <a:cubicBezTo>
                                      <a:pt x="467" y="28"/>
                                      <a:pt x="468" y="30"/>
                                      <a:pt x="468" y="31"/>
                                    </a:cubicBezTo>
                                    <a:cubicBezTo>
                                      <a:pt x="622" y="45"/>
                                      <a:pt x="622" y="45"/>
                                      <a:pt x="622" y="45"/>
                                    </a:cubicBezTo>
                                    <a:cubicBezTo>
                                      <a:pt x="622" y="44"/>
                                      <a:pt x="622" y="44"/>
                                      <a:pt x="623" y="43"/>
                                    </a:cubicBezTo>
                                    <a:cubicBezTo>
                                      <a:pt x="623" y="43"/>
                                      <a:pt x="624" y="42"/>
                                      <a:pt x="625" y="42"/>
                                    </a:cubicBezTo>
                                    <a:cubicBezTo>
                                      <a:pt x="473" y="19"/>
                                      <a:pt x="473" y="19"/>
                                      <a:pt x="473" y="19"/>
                                    </a:cubicBezTo>
                                    <a:cubicBezTo>
                                      <a:pt x="472" y="20"/>
                                      <a:pt x="472" y="21"/>
                                      <a:pt x="471" y="22"/>
                                    </a:cubicBezTo>
                                    <a:cubicBezTo>
                                      <a:pt x="468" y="25"/>
                                      <a:pt x="463" y="25"/>
                                      <a:pt x="460" y="22"/>
                                    </a:cubicBezTo>
                                    <a:cubicBezTo>
                                      <a:pt x="458" y="19"/>
                                      <a:pt x="458" y="14"/>
                                      <a:pt x="461" y="11"/>
                                    </a:cubicBezTo>
                                    <a:cubicBezTo>
                                      <a:pt x="461" y="11"/>
                                      <a:pt x="461" y="11"/>
                                      <a:pt x="462" y="10"/>
                                    </a:cubicBezTo>
                                    <a:cubicBezTo>
                                      <a:pt x="424" y="4"/>
                                      <a:pt x="424" y="4"/>
                                      <a:pt x="424" y="4"/>
                                    </a:cubicBezTo>
                                    <a:cubicBezTo>
                                      <a:pt x="424" y="5"/>
                                      <a:pt x="423" y="6"/>
                                      <a:pt x="423" y="7"/>
                                    </a:cubicBezTo>
                                    <a:cubicBezTo>
                                      <a:pt x="420" y="9"/>
                                      <a:pt x="415" y="9"/>
                                      <a:pt x="412" y="6"/>
                                    </a:cubicBezTo>
                                    <a:cubicBezTo>
                                      <a:pt x="410" y="4"/>
                                      <a:pt x="410" y="2"/>
                                      <a:pt x="410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24" y="10"/>
                                      <a:pt x="105" y="21"/>
                                      <a:pt x="86" y="32"/>
                                    </a:cubicBezTo>
                                    <a:cubicBezTo>
                                      <a:pt x="54" y="57"/>
                                      <a:pt x="25" y="80"/>
                                      <a:pt x="0" y="10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48" y="75"/>
                                      <a:pt x="119" y="39"/>
                                      <a:pt x="221" y="0"/>
                                    </a:cubicBezTo>
                                    <a:cubicBezTo>
                                      <a:pt x="223" y="4"/>
                                      <a:pt x="223" y="4"/>
                                      <a:pt x="223" y="4"/>
                                    </a:cubicBezTo>
                                    <a:cubicBezTo>
                                      <a:pt x="119" y="43"/>
                                      <a:pt x="48" y="80"/>
                                      <a:pt x="0" y="109"/>
                                    </a:cubicBezTo>
                                    <a:cubicBezTo>
                                      <a:pt x="0" y="124"/>
                                      <a:pt x="0" y="124"/>
                                      <a:pt x="0" y="124"/>
                                    </a:cubicBezTo>
                                    <a:cubicBezTo>
                                      <a:pt x="83" y="87"/>
                                      <a:pt x="214" y="32"/>
                                      <a:pt x="334" y="2"/>
                                    </a:cubicBezTo>
                                    <a:cubicBezTo>
                                      <a:pt x="335" y="6"/>
                                      <a:pt x="335" y="6"/>
                                      <a:pt x="335" y="6"/>
                                    </a:cubicBezTo>
                                    <a:cubicBezTo>
                                      <a:pt x="214" y="36"/>
                                      <a:pt x="82" y="91"/>
                                      <a:pt x="0" y="129"/>
                                    </a:cubicBezTo>
                                    <a:cubicBezTo>
                                      <a:pt x="0" y="139"/>
                                      <a:pt x="0" y="139"/>
                                      <a:pt x="0" y="139"/>
                                    </a:cubicBezTo>
                                    <a:cubicBezTo>
                                      <a:pt x="160" y="90"/>
                                      <a:pt x="160" y="90"/>
                                      <a:pt x="160" y="90"/>
                                    </a:cubicBezTo>
                                    <a:cubicBezTo>
                                      <a:pt x="161" y="94"/>
                                      <a:pt x="161" y="94"/>
                                      <a:pt x="161" y="94"/>
                                    </a:cubicBezTo>
                                    <a:cubicBezTo>
                                      <a:pt x="0" y="143"/>
                                      <a:pt x="0" y="143"/>
                                      <a:pt x="0" y="143"/>
                                    </a:cubicBezTo>
                                    <a:cubicBezTo>
                                      <a:pt x="0" y="146"/>
                                      <a:pt x="0" y="146"/>
                                      <a:pt x="0" y="146"/>
                                    </a:cubicBezTo>
                                    <a:cubicBezTo>
                                      <a:pt x="324" y="77"/>
                                      <a:pt x="324" y="77"/>
                                      <a:pt x="324" y="77"/>
                                    </a:cubicBezTo>
                                    <a:cubicBezTo>
                                      <a:pt x="325" y="81"/>
                                      <a:pt x="325" y="81"/>
                                      <a:pt x="325" y="81"/>
                                    </a:cubicBezTo>
                                    <a:cubicBezTo>
                                      <a:pt x="0" y="150"/>
                                      <a:pt x="0" y="150"/>
                                      <a:pt x="0" y="150"/>
                                    </a:cubicBezTo>
                                    <a:cubicBezTo>
                                      <a:pt x="0" y="156"/>
                                      <a:pt x="0" y="156"/>
                                      <a:pt x="0" y="156"/>
                                    </a:cubicBezTo>
                                    <a:cubicBezTo>
                                      <a:pt x="256" y="130"/>
                                      <a:pt x="256" y="130"/>
                                      <a:pt x="256" y="130"/>
                                    </a:cubicBezTo>
                                    <a:cubicBezTo>
                                      <a:pt x="257" y="134"/>
                                      <a:pt x="257" y="134"/>
                                      <a:pt x="257" y="134"/>
                                    </a:cubicBezTo>
                                    <a:cubicBezTo>
                                      <a:pt x="147" y="145"/>
                                      <a:pt x="147" y="145"/>
                                      <a:pt x="147" y="145"/>
                                    </a:cubicBezTo>
                                    <a:cubicBezTo>
                                      <a:pt x="198" y="141"/>
                                      <a:pt x="258" y="137"/>
                                      <a:pt x="325" y="133"/>
                                    </a:cubicBezTo>
                                    <a:cubicBezTo>
                                      <a:pt x="325" y="137"/>
                                      <a:pt x="325" y="137"/>
                                      <a:pt x="325" y="137"/>
                                    </a:cubicBezTo>
                                    <a:cubicBezTo>
                                      <a:pt x="200" y="145"/>
                                      <a:pt x="102" y="152"/>
                                      <a:pt x="34" y="157"/>
                                    </a:cubicBezTo>
                                    <a:cubicBezTo>
                                      <a:pt x="38" y="158"/>
                                      <a:pt x="42" y="158"/>
                                      <a:pt x="46" y="158"/>
                                    </a:cubicBezTo>
                                    <a:cubicBezTo>
                                      <a:pt x="46" y="161"/>
                                      <a:pt x="46" y="161"/>
                                      <a:pt x="46" y="161"/>
                                    </a:cubicBezTo>
                                    <a:cubicBezTo>
                                      <a:pt x="120" y="161"/>
                                      <a:pt x="227" y="162"/>
                                      <a:pt x="368" y="169"/>
                                    </a:cubicBezTo>
                                    <a:cubicBezTo>
                                      <a:pt x="368" y="173"/>
                                      <a:pt x="368" y="173"/>
                                      <a:pt x="368" y="173"/>
                                    </a:cubicBezTo>
                                    <a:cubicBezTo>
                                      <a:pt x="194" y="165"/>
                                      <a:pt x="72" y="164"/>
                                      <a:pt x="0" y="165"/>
                                    </a:cubicBez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51" y="172"/>
                                      <a:pt x="124" y="177"/>
                                      <a:pt x="213" y="187"/>
                                    </a:cubicBezTo>
                                    <a:cubicBezTo>
                                      <a:pt x="213" y="190"/>
                                      <a:pt x="213" y="190"/>
                                      <a:pt x="213" y="190"/>
                                    </a:cubicBezTo>
                                    <a:cubicBezTo>
                                      <a:pt x="124" y="181"/>
                                      <a:pt x="51" y="176"/>
                                      <a:pt x="0" y="172"/>
                                    </a:cubicBezTo>
                                    <a:cubicBezTo>
                                      <a:pt x="0" y="175"/>
                                      <a:pt x="0" y="175"/>
                                      <a:pt x="0" y="175"/>
                                    </a:cubicBezTo>
                                    <a:cubicBezTo>
                                      <a:pt x="92" y="188"/>
                                      <a:pt x="246" y="212"/>
                                      <a:pt x="383" y="241"/>
                                    </a:cubicBezTo>
                                    <a:cubicBezTo>
                                      <a:pt x="383" y="245"/>
                                      <a:pt x="383" y="245"/>
                                      <a:pt x="383" y="245"/>
                                    </a:cubicBezTo>
                                    <a:cubicBezTo>
                                      <a:pt x="256" y="218"/>
                                      <a:pt x="115" y="196"/>
                                      <a:pt x="21" y="182"/>
                                    </a:cubicBezTo>
                                    <a:cubicBezTo>
                                      <a:pt x="74" y="192"/>
                                      <a:pt x="146" y="207"/>
                                      <a:pt x="230" y="225"/>
                                    </a:cubicBezTo>
                                    <a:cubicBezTo>
                                      <a:pt x="229" y="229"/>
                                      <a:pt x="229" y="229"/>
                                      <a:pt x="229" y="229"/>
                                    </a:cubicBezTo>
                                    <a:cubicBezTo>
                                      <a:pt x="134" y="208"/>
                                      <a:pt x="54" y="192"/>
                                      <a:pt x="0" y="182"/>
                                    </a:cubicBezTo>
                                    <a:cubicBezTo>
                                      <a:pt x="0" y="191"/>
                                      <a:pt x="0" y="191"/>
                                      <a:pt x="0" y="191"/>
                                    </a:cubicBezTo>
                                    <a:cubicBezTo>
                                      <a:pt x="247" y="271"/>
                                      <a:pt x="247" y="271"/>
                                      <a:pt x="247" y="271"/>
                                    </a:cubicBezTo>
                                    <a:cubicBezTo>
                                      <a:pt x="246" y="275"/>
                                      <a:pt x="246" y="275"/>
                                      <a:pt x="246" y="275"/>
                                    </a:cubicBezTo>
                                    <a:cubicBezTo>
                                      <a:pt x="0" y="195"/>
                                      <a:pt x="0" y="195"/>
                                      <a:pt x="0" y="195"/>
                                    </a:cubicBezTo>
                                    <a:cubicBezTo>
                                      <a:pt x="0" y="201"/>
                                      <a:pt x="0" y="201"/>
                                      <a:pt x="0" y="201"/>
                                    </a:cubicBezTo>
                                    <a:cubicBezTo>
                                      <a:pt x="7" y="204"/>
                                      <a:pt x="7" y="204"/>
                                      <a:pt x="7" y="204"/>
                                    </a:cubicBezTo>
                                    <a:cubicBezTo>
                                      <a:pt x="5" y="207"/>
                                      <a:pt x="5" y="207"/>
                                      <a:pt x="5" y="207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0" y="205"/>
                                      <a:pt x="0" y="205"/>
                                      <a:pt x="0" y="205"/>
                                    </a:cubicBezTo>
                                    <a:cubicBezTo>
                                      <a:pt x="77" y="243"/>
                                      <a:pt x="200" y="302"/>
                                      <a:pt x="323" y="354"/>
                                    </a:cubicBezTo>
                                    <a:cubicBezTo>
                                      <a:pt x="322" y="357"/>
                                      <a:pt x="322" y="357"/>
                                      <a:pt x="322" y="357"/>
                                    </a:cubicBezTo>
                                    <a:cubicBezTo>
                                      <a:pt x="199" y="306"/>
                                      <a:pt x="77" y="248"/>
                                      <a:pt x="0" y="210"/>
                                    </a:cubicBezTo>
                                    <a:cubicBezTo>
                                      <a:pt x="0" y="215"/>
                                      <a:pt x="0" y="215"/>
                                      <a:pt x="0" y="215"/>
                                    </a:cubicBezTo>
                                    <a:cubicBezTo>
                                      <a:pt x="35" y="235"/>
                                      <a:pt x="81" y="260"/>
                                      <a:pt x="139" y="289"/>
                                    </a:cubicBezTo>
                                    <a:cubicBezTo>
                                      <a:pt x="138" y="293"/>
                                      <a:pt x="138" y="293"/>
                                      <a:pt x="138" y="293"/>
                                    </a:cubicBezTo>
                                    <a:cubicBezTo>
                                      <a:pt x="81" y="264"/>
                                      <a:pt x="35" y="239"/>
                                      <a:pt x="0" y="219"/>
                                    </a:cubicBezTo>
                                    <a:cubicBezTo>
                                      <a:pt x="0" y="227"/>
                                      <a:pt x="0" y="227"/>
                                      <a:pt x="0" y="227"/>
                                    </a:cubicBezTo>
                                    <a:cubicBezTo>
                                      <a:pt x="57" y="269"/>
                                      <a:pt x="144" y="329"/>
                                      <a:pt x="263" y="399"/>
                                    </a:cubicBezTo>
                                    <a:cubicBezTo>
                                      <a:pt x="261" y="402"/>
                                      <a:pt x="261" y="402"/>
                                      <a:pt x="261" y="402"/>
                                    </a:cubicBezTo>
                                    <a:cubicBezTo>
                                      <a:pt x="144" y="333"/>
                                      <a:pt x="57" y="274"/>
                                      <a:pt x="0" y="232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9" y="279"/>
                                      <a:pt x="95" y="325"/>
                                      <a:pt x="178" y="386"/>
                                    </a:cubicBezTo>
                                    <a:cubicBezTo>
                                      <a:pt x="175" y="389"/>
                                      <a:pt x="175" y="389"/>
                                      <a:pt x="175" y="389"/>
                                    </a:cubicBezTo>
                                    <a:cubicBezTo>
                                      <a:pt x="125" y="352"/>
                                      <a:pt x="83" y="320"/>
                                      <a:pt x="50" y="293"/>
                                    </a:cubicBezTo>
                                    <a:cubicBezTo>
                                      <a:pt x="94" y="332"/>
                                      <a:pt x="151" y="380"/>
                                      <a:pt x="223" y="438"/>
                                    </a:cubicBezTo>
                                    <a:cubicBezTo>
                                      <a:pt x="220" y="441"/>
                                      <a:pt x="220" y="441"/>
                                      <a:pt x="220" y="441"/>
                                    </a:cubicBezTo>
                                    <a:cubicBezTo>
                                      <a:pt x="122" y="362"/>
                                      <a:pt x="51" y="300"/>
                                      <a:pt x="4" y="256"/>
                                    </a:cubicBezTo>
                                    <a:cubicBezTo>
                                      <a:pt x="2" y="257"/>
                                      <a:pt x="2" y="257"/>
                                      <a:pt x="2" y="257"/>
                                    </a:cubicBezTo>
                                    <a:cubicBezTo>
                                      <a:pt x="1" y="256"/>
                                      <a:pt x="1" y="255"/>
                                      <a:pt x="0" y="254"/>
                                    </a:cubicBezTo>
                                    <a:cubicBezTo>
                                      <a:pt x="0" y="262"/>
                                      <a:pt x="0" y="262"/>
                                      <a:pt x="0" y="262"/>
                                    </a:cubicBezTo>
                                    <a:cubicBezTo>
                                      <a:pt x="49" y="318"/>
                                      <a:pt x="123" y="396"/>
                                      <a:pt x="227" y="494"/>
                                    </a:cubicBezTo>
                                    <a:cubicBezTo>
                                      <a:pt x="224" y="497"/>
                                      <a:pt x="224" y="497"/>
                                      <a:pt x="224" y="497"/>
                                    </a:cubicBezTo>
                                    <a:cubicBezTo>
                                      <a:pt x="122" y="401"/>
                                      <a:pt x="49" y="323"/>
                                      <a:pt x="0" y="268"/>
                                    </a:cubicBezTo>
                                    <a:cubicBezTo>
                                      <a:pt x="0" y="271"/>
                                      <a:pt x="0" y="271"/>
                                      <a:pt x="0" y="271"/>
                                    </a:cubicBezTo>
                                    <a:cubicBezTo>
                                      <a:pt x="28" y="306"/>
                                      <a:pt x="64" y="348"/>
                                      <a:pt x="107" y="394"/>
                                    </a:cubicBezTo>
                                    <a:cubicBezTo>
                                      <a:pt x="104" y="397"/>
                                      <a:pt x="104" y="397"/>
                                      <a:pt x="104" y="397"/>
                                    </a:cubicBezTo>
                                    <a:cubicBezTo>
                                      <a:pt x="63" y="352"/>
                                      <a:pt x="28" y="311"/>
                                      <a:pt x="0" y="277"/>
                                    </a:cubicBezTo>
                                    <a:cubicBezTo>
                                      <a:pt x="0" y="305"/>
                                      <a:pt x="0" y="305"/>
                                      <a:pt x="0" y="305"/>
                                    </a:cubicBezTo>
                                    <a:cubicBezTo>
                                      <a:pt x="7" y="316"/>
                                      <a:pt x="14" y="328"/>
                                      <a:pt x="22" y="339"/>
                                    </a:cubicBezTo>
                                    <a:cubicBezTo>
                                      <a:pt x="24" y="342"/>
                                      <a:pt x="26" y="345"/>
                                      <a:pt x="28" y="347"/>
                                    </a:cubicBezTo>
                                    <a:cubicBezTo>
                                      <a:pt x="28" y="348"/>
                                      <a:pt x="28" y="348"/>
                                      <a:pt x="28" y="348"/>
                                    </a:cubicBezTo>
                                    <a:cubicBezTo>
                                      <a:pt x="35" y="358"/>
                                      <a:pt x="42" y="368"/>
                                      <a:pt x="50" y="379"/>
                                    </a:cubicBezTo>
                                    <a:cubicBezTo>
                                      <a:pt x="63" y="396"/>
                                      <a:pt x="76" y="415"/>
                                      <a:pt x="91" y="433"/>
                                    </a:cubicBezTo>
                                    <a:cubicBezTo>
                                      <a:pt x="90" y="434"/>
                                      <a:pt x="90" y="434"/>
                                      <a:pt x="90" y="434"/>
                                    </a:cubicBezTo>
                                    <a:cubicBezTo>
                                      <a:pt x="107" y="456"/>
                                      <a:pt x="125" y="479"/>
                                      <a:pt x="145" y="504"/>
                                    </a:cubicBezTo>
                                    <a:cubicBezTo>
                                      <a:pt x="197" y="504"/>
                                      <a:pt x="197" y="504"/>
                                      <a:pt x="197" y="504"/>
                                    </a:cubicBezTo>
                                    <a:cubicBezTo>
                                      <a:pt x="196" y="502"/>
                                      <a:pt x="195" y="501"/>
                                      <a:pt x="196" y="499"/>
                                    </a:cubicBezTo>
                                    <a:cubicBezTo>
                                      <a:pt x="199" y="495"/>
                                      <a:pt x="210" y="498"/>
                                      <a:pt x="225" y="504"/>
                                    </a:cubicBezTo>
                                    <a:cubicBezTo>
                                      <a:pt x="245" y="504"/>
                                      <a:pt x="245" y="504"/>
                                      <a:pt x="245" y="504"/>
                                    </a:cubicBezTo>
                                    <a:cubicBezTo>
                                      <a:pt x="244" y="502"/>
                                      <a:pt x="243" y="501"/>
                                      <a:pt x="244" y="499"/>
                                    </a:cubicBezTo>
                                    <a:cubicBezTo>
                                      <a:pt x="247" y="495"/>
                                      <a:pt x="259" y="498"/>
                                      <a:pt x="273" y="504"/>
                                    </a:cubicBezTo>
                                    <a:cubicBezTo>
                                      <a:pt x="337" y="504"/>
                                      <a:pt x="337" y="504"/>
                                      <a:pt x="337" y="504"/>
                                    </a:cubicBezTo>
                                    <a:cubicBezTo>
                                      <a:pt x="294" y="465"/>
                                      <a:pt x="237" y="441"/>
                                      <a:pt x="246" y="429"/>
                                    </a:cubicBezTo>
                                    <a:cubicBezTo>
                                      <a:pt x="256" y="420"/>
                                      <a:pt x="314" y="467"/>
                                      <a:pt x="346" y="504"/>
                                    </a:cubicBezTo>
                                    <a:cubicBezTo>
                                      <a:pt x="404" y="504"/>
                                      <a:pt x="404" y="504"/>
                                      <a:pt x="404" y="504"/>
                                    </a:cubicBezTo>
                                    <a:cubicBezTo>
                                      <a:pt x="378" y="476"/>
                                      <a:pt x="345" y="458"/>
                                      <a:pt x="351" y="451"/>
                                    </a:cubicBezTo>
                                    <a:cubicBezTo>
                                      <a:pt x="358" y="446"/>
                                      <a:pt x="391" y="478"/>
                                      <a:pt x="409" y="504"/>
                                    </a:cubicBezTo>
                                    <a:cubicBezTo>
                                      <a:pt x="591" y="504"/>
                                      <a:pt x="591" y="504"/>
                                      <a:pt x="591" y="504"/>
                                    </a:cubicBezTo>
                                    <a:cubicBezTo>
                                      <a:pt x="591" y="497"/>
                                      <a:pt x="591" y="492"/>
                                      <a:pt x="591" y="491"/>
                                    </a:cubicBezTo>
                                    <a:cubicBezTo>
                                      <a:pt x="592" y="489"/>
                                      <a:pt x="598" y="489"/>
                                      <a:pt x="599" y="492"/>
                                    </a:cubicBezTo>
                                    <a:cubicBezTo>
                                      <a:pt x="599" y="493"/>
                                      <a:pt x="599" y="497"/>
                                      <a:pt x="599" y="504"/>
                                    </a:cubicBezTo>
                                    <a:lnTo>
                                      <a:pt x="642" y="504"/>
                                    </a:lnTo>
                                    <a:close/>
                                    <a:moveTo>
                                      <a:pt x="650" y="312"/>
                                    </a:moveTo>
                                    <a:cubicBezTo>
                                      <a:pt x="652" y="309"/>
                                      <a:pt x="657" y="310"/>
                                      <a:pt x="658" y="314"/>
                                    </a:cubicBezTo>
                                    <a:cubicBezTo>
                                      <a:pt x="659" y="319"/>
                                      <a:pt x="634" y="431"/>
                                      <a:pt x="634" y="431"/>
                                    </a:cubicBezTo>
                                    <a:cubicBezTo>
                                      <a:pt x="634" y="431"/>
                                      <a:pt x="649" y="316"/>
                                      <a:pt x="650" y="312"/>
                                    </a:cubicBezTo>
                                    <a:close/>
                                    <a:moveTo>
                                      <a:pt x="294" y="359"/>
                                    </a:moveTo>
                                    <a:cubicBezTo>
                                      <a:pt x="303" y="351"/>
                                      <a:pt x="376" y="435"/>
                                      <a:pt x="382" y="459"/>
                                    </a:cubicBezTo>
                                    <a:cubicBezTo>
                                      <a:pt x="375" y="438"/>
                                      <a:pt x="285" y="368"/>
                                      <a:pt x="294" y="359"/>
                                    </a:cubicBezTo>
                                    <a:close/>
                                    <a:moveTo>
                                      <a:pt x="381" y="391"/>
                                    </a:moveTo>
                                    <a:cubicBezTo>
                                      <a:pt x="391" y="385"/>
                                      <a:pt x="436" y="459"/>
                                      <a:pt x="435" y="478"/>
                                    </a:cubicBezTo>
                                    <a:cubicBezTo>
                                      <a:pt x="420" y="435"/>
                                      <a:pt x="372" y="398"/>
                                      <a:pt x="381" y="391"/>
                                    </a:cubicBezTo>
                                    <a:close/>
                                    <a:moveTo>
                                      <a:pt x="381" y="344"/>
                                    </a:moveTo>
                                    <a:cubicBezTo>
                                      <a:pt x="394" y="336"/>
                                      <a:pt x="450" y="444"/>
                                      <a:pt x="450" y="472"/>
                                    </a:cubicBezTo>
                                    <a:cubicBezTo>
                                      <a:pt x="430" y="409"/>
                                      <a:pt x="370" y="354"/>
                                      <a:pt x="381" y="344"/>
                                    </a:cubicBezTo>
                                    <a:close/>
                                    <a:moveTo>
                                      <a:pt x="464" y="443"/>
                                    </a:moveTo>
                                    <a:cubicBezTo>
                                      <a:pt x="449" y="379"/>
                                      <a:pt x="393" y="320"/>
                                      <a:pt x="405" y="311"/>
                                    </a:cubicBezTo>
                                    <a:cubicBezTo>
                                      <a:pt x="419" y="304"/>
                                      <a:pt x="467" y="416"/>
                                      <a:pt x="464" y="443"/>
                                    </a:cubicBezTo>
                                    <a:close/>
                                    <a:moveTo>
                                      <a:pt x="511" y="433"/>
                                    </a:moveTo>
                                    <a:cubicBezTo>
                                      <a:pt x="505" y="390"/>
                                      <a:pt x="468" y="347"/>
                                      <a:pt x="477" y="342"/>
                                    </a:cubicBezTo>
                                    <a:cubicBezTo>
                                      <a:pt x="488" y="339"/>
                                      <a:pt x="515" y="415"/>
                                      <a:pt x="511" y="433"/>
                                    </a:cubicBezTo>
                                    <a:close/>
                                    <a:moveTo>
                                      <a:pt x="543" y="492"/>
                                    </a:moveTo>
                                    <a:cubicBezTo>
                                      <a:pt x="542" y="460"/>
                                      <a:pt x="523" y="424"/>
                                      <a:pt x="530" y="421"/>
                                    </a:cubicBezTo>
                                    <a:cubicBezTo>
                                      <a:pt x="538" y="420"/>
                                      <a:pt x="545" y="477"/>
                                      <a:pt x="543" y="492"/>
                                    </a:cubicBezTo>
                                    <a:close/>
                                    <a:moveTo>
                                      <a:pt x="583" y="451"/>
                                    </a:moveTo>
                                    <a:cubicBezTo>
                                      <a:pt x="583" y="451"/>
                                      <a:pt x="579" y="348"/>
                                      <a:pt x="579" y="344"/>
                                    </a:cubicBezTo>
                                    <a:cubicBezTo>
                                      <a:pt x="580" y="342"/>
                                      <a:pt x="586" y="342"/>
                                      <a:pt x="587" y="345"/>
                                    </a:cubicBezTo>
                                    <a:cubicBezTo>
                                      <a:pt x="589" y="350"/>
                                      <a:pt x="583" y="451"/>
                                      <a:pt x="583" y="451"/>
                                    </a:cubicBezTo>
                                    <a:close/>
                                    <a:moveTo>
                                      <a:pt x="599" y="477"/>
                                    </a:moveTo>
                                    <a:cubicBezTo>
                                      <a:pt x="599" y="477"/>
                                      <a:pt x="601" y="361"/>
                                      <a:pt x="601" y="356"/>
                                    </a:cubicBezTo>
                                    <a:cubicBezTo>
                                      <a:pt x="602" y="353"/>
                                      <a:pt x="608" y="354"/>
                                      <a:pt x="609" y="357"/>
                                    </a:cubicBezTo>
                                    <a:cubicBezTo>
                                      <a:pt x="611" y="363"/>
                                      <a:pt x="599" y="477"/>
                                      <a:pt x="599" y="477"/>
                                    </a:cubicBezTo>
                                    <a:close/>
                                    <a:moveTo>
                                      <a:pt x="0" y="20"/>
                                    </a:moveTo>
                                    <a:cubicBezTo>
                                      <a:pt x="4" y="14"/>
                                      <a:pt x="8" y="7"/>
                                      <a:pt x="12" y="0"/>
                                    </a:cubicBezTo>
                                    <a:cubicBezTo>
                                      <a:pt x="33" y="0"/>
                                      <a:pt x="33" y="0"/>
                                      <a:pt x="33" y="0"/>
                                    </a:cubicBezTo>
                                    <a:cubicBezTo>
                                      <a:pt x="21" y="14"/>
                                      <a:pt x="10" y="29"/>
                                      <a:pt x="0" y="42"/>
                                    </a:cubicBezTo>
                                    <a:lnTo>
                                      <a:pt x="0" y="20"/>
                                    </a:lnTo>
                                    <a:close/>
                                    <a:moveTo>
                                      <a:pt x="837" y="0"/>
                                    </a:moveTo>
                                    <a:cubicBezTo>
                                      <a:pt x="835" y="0"/>
                                      <a:pt x="834" y="1"/>
                                      <a:pt x="833" y="2"/>
                                    </a:cubicBezTo>
                                    <a:cubicBezTo>
                                      <a:pt x="834" y="1"/>
                                      <a:pt x="835" y="0"/>
                                      <a:pt x="837" y="0"/>
                                    </a:cubicBezTo>
                                    <a:close/>
                                    <a:moveTo>
                                      <a:pt x="768" y="17"/>
                                    </a:moveTo>
                                    <a:cubicBezTo>
                                      <a:pt x="775" y="12"/>
                                      <a:pt x="782" y="6"/>
                                      <a:pt x="789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93" y="0"/>
                                      <a:pt x="793" y="0"/>
                                      <a:pt x="793" y="0"/>
                                    </a:cubicBezTo>
                                    <a:cubicBezTo>
                                      <a:pt x="784" y="6"/>
                                      <a:pt x="776" y="12"/>
                                      <a:pt x="768" y="17"/>
                                    </a:cubicBezTo>
                                    <a:close/>
                                    <a:moveTo>
                                      <a:pt x="752" y="34"/>
                                    </a:moveTo>
                                    <a:cubicBezTo>
                                      <a:pt x="764" y="25"/>
                                      <a:pt x="778" y="15"/>
                                      <a:pt x="794" y="5"/>
                                    </a:cubicBezTo>
                                    <a:cubicBezTo>
                                      <a:pt x="795" y="5"/>
                                      <a:pt x="795" y="6"/>
                                      <a:pt x="795" y="6"/>
                                    </a:cubicBezTo>
                                    <a:cubicBezTo>
                                      <a:pt x="795" y="6"/>
                                      <a:pt x="795" y="6"/>
                                      <a:pt x="795" y="6"/>
                                    </a:cubicBezTo>
                                    <a:cubicBezTo>
                                      <a:pt x="779" y="17"/>
                                      <a:pt x="764" y="26"/>
                                      <a:pt x="752" y="34"/>
                                    </a:cubicBezTo>
                                    <a:close/>
                                    <a:moveTo>
                                      <a:pt x="756" y="35"/>
                                    </a:moveTo>
                                    <a:cubicBezTo>
                                      <a:pt x="755" y="36"/>
                                      <a:pt x="754" y="36"/>
                                      <a:pt x="754" y="37"/>
                                    </a:cubicBezTo>
                                    <a:cubicBezTo>
                                      <a:pt x="754" y="36"/>
                                      <a:pt x="755" y="36"/>
                                      <a:pt x="756" y="35"/>
                                    </a:cubicBezTo>
                                    <a:cubicBezTo>
                                      <a:pt x="756" y="35"/>
                                      <a:pt x="756" y="35"/>
                                      <a:pt x="756" y="35"/>
                                    </a:cubicBezTo>
                                    <a:close/>
                                    <a:moveTo>
                                      <a:pt x="748" y="49"/>
                                    </a:moveTo>
                                    <a:cubicBezTo>
                                      <a:pt x="770" y="42"/>
                                      <a:pt x="806" y="34"/>
                                      <a:pt x="852" y="29"/>
                                    </a:cubicBezTo>
                                    <a:cubicBezTo>
                                      <a:pt x="808" y="37"/>
                                      <a:pt x="771" y="44"/>
                                      <a:pt x="748" y="49"/>
                                    </a:cubicBezTo>
                                    <a:close/>
                                    <a:moveTo>
                                      <a:pt x="0" y="0"/>
                                    </a:moveTo>
                                    <a:cubicBezTo>
                                      <a:pt x="7" y="0"/>
                                      <a:pt x="7" y="0"/>
                                      <a:pt x="7" y="0"/>
                                    </a:cubicBezTo>
                                    <a:cubicBezTo>
                                      <a:pt x="5" y="4"/>
                                      <a:pt x="2" y="8"/>
                                      <a:pt x="0" y="13"/>
                                    </a:cubicBezTo>
                                    <a:lnTo>
                                      <a:pt x="0" y="0"/>
                                    </a:lnTo>
                                    <a:close/>
                                    <a:moveTo>
                                      <a:pt x="28" y="504"/>
                                    </a:moveTo>
                                    <a:cubicBezTo>
                                      <a:pt x="18" y="476"/>
                                      <a:pt x="8" y="451"/>
                                      <a:pt x="0" y="427"/>
                                    </a:cubicBezTo>
                                    <a:cubicBezTo>
                                      <a:pt x="0" y="366"/>
                                      <a:pt x="0" y="366"/>
                                      <a:pt x="0" y="366"/>
                                    </a:cubicBezTo>
                                    <a:cubicBezTo>
                                      <a:pt x="18" y="399"/>
                                      <a:pt x="39" y="436"/>
                                      <a:pt x="66" y="479"/>
                                    </a:cubicBezTo>
                                    <a:cubicBezTo>
                                      <a:pt x="69" y="477"/>
                                      <a:pt x="69" y="477"/>
                                      <a:pt x="69" y="477"/>
                                    </a:cubicBezTo>
                                    <a:cubicBezTo>
                                      <a:pt x="41" y="431"/>
                                      <a:pt x="18" y="392"/>
                                      <a:pt x="0" y="358"/>
                                    </a:cubicBezTo>
                                    <a:cubicBezTo>
                                      <a:pt x="0" y="313"/>
                                      <a:pt x="0" y="313"/>
                                      <a:pt x="0" y="313"/>
                                    </a:cubicBezTo>
                                    <a:cubicBezTo>
                                      <a:pt x="6" y="322"/>
                                      <a:pt x="12" y="331"/>
                                      <a:pt x="19" y="341"/>
                                    </a:cubicBezTo>
                                    <a:cubicBezTo>
                                      <a:pt x="21" y="344"/>
                                      <a:pt x="23" y="347"/>
                                      <a:pt x="25" y="350"/>
                                    </a:cubicBezTo>
                                    <a:cubicBezTo>
                                      <a:pt x="25" y="350"/>
                                      <a:pt x="25" y="350"/>
                                      <a:pt x="25" y="350"/>
                                    </a:cubicBezTo>
                                    <a:cubicBezTo>
                                      <a:pt x="32" y="360"/>
                                      <a:pt x="39" y="370"/>
                                      <a:pt x="47" y="381"/>
                                    </a:cubicBezTo>
                                    <a:cubicBezTo>
                                      <a:pt x="73" y="417"/>
                                      <a:pt x="103" y="458"/>
                                      <a:pt x="140" y="504"/>
                                    </a:cubicBezTo>
                                    <a:lnTo>
                                      <a:pt x="28" y="504"/>
                                    </a:lnTo>
                                    <a:close/>
                                    <a:moveTo>
                                      <a:pt x="936" y="27"/>
                                    </a:moveTo>
                                    <a:cubicBezTo>
                                      <a:pt x="936" y="49"/>
                                      <a:pt x="936" y="49"/>
                                      <a:pt x="936" y="49"/>
                                    </a:cubicBezTo>
                                    <a:cubicBezTo>
                                      <a:pt x="867" y="42"/>
                                      <a:pt x="816" y="43"/>
                                      <a:pt x="782" y="45"/>
                                    </a:cubicBezTo>
                                    <a:cubicBezTo>
                                      <a:pt x="809" y="40"/>
                                      <a:pt x="845" y="34"/>
                                      <a:pt x="884" y="27"/>
                                    </a:cubicBezTo>
                                    <a:cubicBezTo>
                                      <a:pt x="900" y="27"/>
                                      <a:pt x="917" y="26"/>
                                      <a:pt x="936" y="27"/>
                                    </a:cubicBezTo>
                                    <a:close/>
                                    <a:moveTo>
                                      <a:pt x="765" y="29"/>
                                    </a:moveTo>
                                    <a:cubicBezTo>
                                      <a:pt x="775" y="23"/>
                                      <a:pt x="786" y="16"/>
                                      <a:pt x="799" y="8"/>
                                    </a:cubicBezTo>
                                    <a:cubicBezTo>
                                      <a:pt x="801" y="8"/>
                                      <a:pt x="803" y="8"/>
                                      <a:pt x="805" y="6"/>
                                    </a:cubicBezTo>
                                    <a:cubicBezTo>
                                      <a:pt x="806" y="5"/>
                                      <a:pt x="807" y="4"/>
                                      <a:pt x="807" y="2"/>
                                    </a:cubicBezTo>
                                    <a:cubicBezTo>
                                      <a:pt x="809" y="1"/>
                                      <a:pt x="810" y="1"/>
                                      <a:pt x="812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9" y="0"/>
                                    </a:cubicBezTo>
                                    <a:cubicBezTo>
                                      <a:pt x="805" y="11"/>
                                      <a:pt x="784" y="21"/>
                                      <a:pt x="766" y="30"/>
                                    </a:cubicBezTo>
                                    <a:cubicBezTo>
                                      <a:pt x="766" y="30"/>
                                      <a:pt x="765" y="29"/>
                                      <a:pt x="765" y="29"/>
                                    </a:cubicBezTo>
                                    <a:close/>
                                    <a:moveTo>
                                      <a:pt x="854" y="26"/>
                                    </a:moveTo>
                                    <a:cubicBezTo>
                                      <a:pt x="834" y="28"/>
                                      <a:pt x="815" y="31"/>
                                      <a:pt x="800" y="33"/>
                                    </a:cubicBezTo>
                                    <a:cubicBezTo>
                                      <a:pt x="808" y="31"/>
                                      <a:pt x="816" y="29"/>
                                      <a:pt x="824" y="27"/>
                                    </a:cubicBezTo>
                                    <a:cubicBezTo>
                                      <a:pt x="832" y="26"/>
                                      <a:pt x="840" y="24"/>
                                      <a:pt x="848" y="22"/>
                                    </a:cubicBezTo>
                                    <a:cubicBezTo>
                                      <a:pt x="849" y="23"/>
                                      <a:pt x="849" y="23"/>
                                      <a:pt x="850" y="24"/>
                                    </a:cubicBezTo>
                                    <a:cubicBezTo>
                                      <a:pt x="851" y="25"/>
                                      <a:pt x="852" y="26"/>
                                      <a:pt x="854" y="26"/>
                                    </a:cubicBezTo>
                                    <a:close/>
                                    <a:moveTo>
                                      <a:pt x="736" y="8"/>
                                    </a:moveTo>
                                    <a:cubicBezTo>
                                      <a:pt x="735" y="12"/>
                                      <a:pt x="735" y="12"/>
                                      <a:pt x="735" y="12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ubicBezTo>
                                      <a:pt x="736" y="8"/>
                                      <a:pt x="736" y="8"/>
                                      <a:pt x="736" y="8"/>
                                    </a:cubicBezTo>
                                    <a:close/>
                                    <a:moveTo>
                                      <a:pt x="742" y="143"/>
                                    </a:moveTo>
                                    <a:cubicBezTo>
                                      <a:pt x="739" y="130"/>
                                      <a:pt x="736" y="119"/>
                                      <a:pt x="734" y="109"/>
                                    </a:cubicBezTo>
                                    <a:cubicBezTo>
                                      <a:pt x="737" y="119"/>
                                      <a:pt x="740" y="129"/>
                                      <a:pt x="744" y="140"/>
                                    </a:cubicBezTo>
                                    <a:cubicBezTo>
                                      <a:pt x="744" y="140"/>
                                      <a:pt x="744" y="140"/>
                                      <a:pt x="744" y="141"/>
                                    </a:cubicBezTo>
                                    <a:cubicBezTo>
                                      <a:pt x="743" y="141"/>
                                      <a:pt x="742" y="142"/>
                                      <a:pt x="742" y="143"/>
                                    </a:cubicBezTo>
                                    <a:close/>
                                    <a:moveTo>
                                      <a:pt x="722" y="0"/>
                                    </a:moveTo>
                                    <a:cubicBezTo>
                                      <a:pt x="723" y="0"/>
                                      <a:pt x="723" y="0"/>
                                      <a:pt x="723" y="0"/>
                                    </a:cubicBezTo>
                                    <a:cubicBezTo>
                                      <a:pt x="723" y="14"/>
                                      <a:pt x="723" y="14"/>
                                      <a:pt x="723" y="14"/>
                                    </a:cubicBezTo>
                                    <a:lnTo>
                                      <a:pt x="722" y="0"/>
                                    </a:lnTo>
                                    <a:close/>
                                    <a:moveTo>
                                      <a:pt x="724" y="92"/>
                                    </a:moveTo>
                                    <a:cubicBezTo>
                                      <a:pt x="724" y="93"/>
                                      <a:pt x="724" y="93"/>
                                      <a:pt x="724" y="93"/>
                                    </a:cubicBezTo>
                                    <a:cubicBezTo>
                                      <a:pt x="723" y="91"/>
                                      <a:pt x="723" y="89"/>
                                      <a:pt x="723" y="87"/>
                                    </a:cubicBezTo>
                                    <a:cubicBezTo>
                                      <a:pt x="724" y="89"/>
                                      <a:pt x="724" y="90"/>
                                      <a:pt x="724" y="92"/>
                                    </a:cubicBezTo>
                                    <a:close/>
                                    <a:moveTo>
                                      <a:pt x="715" y="0"/>
                                    </a:move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19" y="21"/>
                                      <a:pt x="719" y="21"/>
                                      <a:pt x="719" y="21"/>
                                    </a:cubicBezTo>
                                    <a:lnTo>
                                      <a:pt x="715" y="0"/>
                                    </a:lnTo>
                                    <a:close/>
                                    <a:moveTo>
                                      <a:pt x="713" y="18"/>
                                    </a:move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lnTo>
                                      <a:pt x="713" y="18"/>
                                    </a:lnTo>
                                    <a:close/>
                                    <a:moveTo>
                                      <a:pt x="714" y="9"/>
                                    </a:move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cubicBezTo>
                                      <a:pt x="712" y="0"/>
                                      <a:pt x="712" y="0"/>
                                      <a:pt x="712" y="0"/>
                                    </a:cubicBezTo>
                                    <a:lnTo>
                                      <a:pt x="714" y="9"/>
                                    </a:lnTo>
                                    <a:close/>
                                    <a:moveTo>
                                      <a:pt x="685" y="0"/>
                                    </a:moveTo>
                                    <a:cubicBezTo>
                                      <a:pt x="685" y="0"/>
                                      <a:pt x="685" y="0"/>
                                      <a:pt x="685" y="0"/>
                                    </a:cubicBezTo>
                                    <a:cubicBezTo>
                                      <a:pt x="688" y="5"/>
                                      <a:pt x="688" y="5"/>
                                      <a:pt x="688" y="5"/>
                                    </a:cubicBezTo>
                                    <a:lnTo>
                                      <a:pt x="685" y="0"/>
                                    </a:lnTo>
                                    <a:close/>
                                    <a:moveTo>
                                      <a:pt x="711" y="185"/>
                                    </a:moveTo>
                                    <a:cubicBezTo>
                                      <a:pt x="710" y="185"/>
                                      <a:pt x="709" y="185"/>
                                      <a:pt x="709" y="185"/>
                                    </a:cubicBezTo>
                                    <a:cubicBezTo>
                                      <a:pt x="710" y="137"/>
                                      <a:pt x="713" y="105"/>
                                      <a:pt x="716" y="86"/>
                                    </a:cubicBezTo>
                                    <a:cubicBezTo>
                                      <a:pt x="716" y="86"/>
                                      <a:pt x="716" y="86"/>
                                      <a:pt x="717" y="85"/>
                                    </a:cubicBezTo>
                                    <a:cubicBezTo>
                                      <a:pt x="714" y="107"/>
                                      <a:pt x="711" y="141"/>
                                      <a:pt x="711" y="185"/>
                                    </a:cubicBezTo>
                                    <a:close/>
                                    <a:moveTo>
                                      <a:pt x="697" y="42"/>
                                    </a:moveTo>
                                    <a:cubicBezTo>
                                      <a:pt x="609" y="0"/>
                                      <a:pt x="609" y="0"/>
                                      <a:pt x="609" y="0"/>
                                    </a:cubicBezTo>
                                    <a:cubicBezTo>
                                      <a:pt x="628" y="0"/>
                                      <a:pt x="628" y="0"/>
                                      <a:pt x="628" y="0"/>
                                    </a:cubicBezTo>
                                    <a:cubicBezTo>
                                      <a:pt x="638" y="5"/>
                                      <a:pt x="638" y="5"/>
                                      <a:pt x="638" y="5"/>
                                    </a:cubicBezTo>
                                    <a:cubicBezTo>
                                      <a:pt x="638" y="6"/>
                                      <a:pt x="639" y="7"/>
                                      <a:pt x="639" y="7"/>
                                    </a:cubicBezTo>
                                    <a:cubicBezTo>
                                      <a:pt x="641" y="9"/>
                                      <a:pt x="643" y="10"/>
                                      <a:pt x="645" y="10"/>
                                    </a:cubicBezTo>
                                    <a:lnTo>
                                      <a:pt x="697" y="42"/>
                                    </a:lnTo>
                                    <a:close/>
                                    <a:moveTo>
                                      <a:pt x="707" y="25"/>
                                    </a:moveTo>
                                    <a:cubicBezTo>
                                      <a:pt x="692" y="0"/>
                                      <a:pt x="692" y="0"/>
                                      <a:pt x="692" y="0"/>
                                    </a:cubicBezTo>
                                    <a:cubicBezTo>
                                      <a:pt x="695" y="0"/>
                                      <a:pt x="695" y="0"/>
                                      <a:pt x="695" y="0"/>
                                    </a:cubicBezTo>
                                    <a:lnTo>
                                      <a:pt x="707" y="25"/>
                                    </a:lnTo>
                                    <a:close/>
                                    <a:moveTo>
                                      <a:pt x="906" y="24"/>
                                    </a:moveTo>
                                    <a:cubicBezTo>
                                      <a:pt x="916" y="22"/>
                                      <a:pt x="926" y="21"/>
                                      <a:pt x="936" y="19"/>
                                    </a:cubicBezTo>
                                    <a:cubicBezTo>
                                      <a:pt x="936" y="24"/>
                                      <a:pt x="936" y="24"/>
                                      <a:pt x="936" y="24"/>
                                    </a:cubicBezTo>
                                    <a:cubicBezTo>
                                      <a:pt x="926" y="24"/>
                                      <a:pt x="916" y="24"/>
                                      <a:pt x="906" y="24"/>
                                    </a:cubicBezTo>
                                    <a:close/>
                                    <a:moveTo>
                                      <a:pt x="691" y="18"/>
                                    </a:moveTo>
                                    <a:cubicBezTo>
                                      <a:pt x="676" y="0"/>
                                      <a:pt x="676" y="0"/>
                                      <a:pt x="676" y="0"/>
                                    </a:cubicBezTo>
                                    <a:cubicBezTo>
                                      <a:pt x="678" y="0"/>
                                      <a:pt x="678" y="0"/>
                                      <a:pt x="678" y="0"/>
                                    </a:cubicBezTo>
                                    <a:cubicBezTo>
                                      <a:pt x="692" y="18"/>
                                      <a:pt x="692" y="18"/>
                                      <a:pt x="692" y="18"/>
                                    </a:cubicBezTo>
                                    <a:cubicBezTo>
                                      <a:pt x="692" y="18"/>
                                      <a:pt x="692" y="18"/>
                                      <a:pt x="691" y="18"/>
                                    </a:cubicBezTo>
                                    <a:close/>
                                    <a:moveTo>
                                      <a:pt x="483" y="133"/>
                                    </a:moveTo>
                                    <a:cubicBezTo>
                                      <a:pt x="482" y="133"/>
                                      <a:pt x="482" y="132"/>
                                      <a:pt x="481" y="132"/>
                                    </a:cubicBezTo>
                                    <a:cubicBezTo>
                                      <a:pt x="552" y="110"/>
                                      <a:pt x="552" y="110"/>
                                      <a:pt x="552" y="110"/>
                                    </a:cubicBezTo>
                                    <a:cubicBezTo>
                                      <a:pt x="529" y="118"/>
                                      <a:pt x="505" y="126"/>
                                      <a:pt x="484" y="134"/>
                                    </a:cubicBezTo>
                                    <a:cubicBezTo>
                                      <a:pt x="483" y="134"/>
                                      <a:pt x="483" y="134"/>
                                      <a:pt x="483" y="133"/>
                                    </a:cubicBezTo>
                                    <a:close/>
                                    <a:moveTo>
                                      <a:pt x="741" y="58"/>
                                    </a:moveTo>
                                    <a:cubicBezTo>
                                      <a:pt x="775" y="59"/>
                                      <a:pt x="853" y="64"/>
                                      <a:pt x="936" y="76"/>
                                    </a:cubicBezTo>
                                    <a:cubicBezTo>
                                      <a:pt x="936" y="117"/>
                                      <a:pt x="936" y="117"/>
                                      <a:pt x="936" y="117"/>
                                    </a:cubicBezTo>
                                    <a:cubicBezTo>
                                      <a:pt x="756" y="64"/>
                                      <a:pt x="756" y="64"/>
                                      <a:pt x="756" y="64"/>
                                    </a:cubicBezTo>
                                    <a:cubicBezTo>
                                      <a:pt x="904" y="94"/>
                                      <a:pt x="904" y="94"/>
                                      <a:pt x="904" y="94"/>
                                    </a:cubicBezTo>
                                    <a:cubicBezTo>
                                      <a:pt x="904" y="96"/>
                                      <a:pt x="904" y="98"/>
                                      <a:pt x="906" y="99"/>
                                    </a:cubicBezTo>
                                    <a:cubicBezTo>
                                      <a:pt x="909" y="102"/>
                                      <a:pt x="913" y="102"/>
                                      <a:pt x="916" y="100"/>
                                    </a:cubicBezTo>
                                    <a:cubicBezTo>
                                      <a:pt x="919" y="97"/>
                                      <a:pt x="919" y="92"/>
                                      <a:pt x="917" y="89"/>
                                    </a:cubicBezTo>
                                    <a:cubicBezTo>
                                      <a:pt x="914" y="86"/>
                                      <a:pt x="909" y="86"/>
                                      <a:pt x="906" y="89"/>
                                    </a:cubicBezTo>
                                    <a:cubicBezTo>
                                      <a:pt x="905" y="89"/>
                                      <a:pt x="905" y="90"/>
                                      <a:pt x="904" y="91"/>
                                    </a:cubicBezTo>
                                    <a:lnTo>
                                      <a:pt x="741" y="58"/>
                                    </a:lnTo>
                                    <a:close/>
                                    <a:moveTo>
                                      <a:pt x="687" y="68"/>
                                    </a:moveTo>
                                    <a:cubicBezTo>
                                      <a:pt x="679" y="72"/>
                                      <a:pt x="669" y="76"/>
                                      <a:pt x="658" y="81"/>
                                    </a:cubicBezTo>
                                    <a:cubicBezTo>
                                      <a:pt x="659" y="79"/>
                                      <a:pt x="659" y="78"/>
                                      <a:pt x="659" y="77"/>
                                    </a:cubicBezTo>
                                    <a:cubicBezTo>
                                      <a:pt x="669" y="74"/>
                                      <a:pt x="679" y="71"/>
                                      <a:pt x="687" y="68"/>
                                    </a:cubicBezTo>
                                    <a:close/>
                                    <a:moveTo>
                                      <a:pt x="24" y="504"/>
                                    </a:move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7" y="459"/>
                                      <a:pt x="15" y="481"/>
                                      <a:pt x="24" y="504"/>
                                    </a:cubicBezTo>
                                    <a:close/>
                                    <a:moveTo>
                                      <a:pt x="936" y="52"/>
                                    </a:moveTo>
                                    <a:cubicBezTo>
                                      <a:pt x="936" y="73"/>
                                      <a:pt x="936" y="73"/>
                                      <a:pt x="936" y="73"/>
                                    </a:cubicBezTo>
                                    <a:cubicBezTo>
                                      <a:pt x="847" y="60"/>
                                      <a:pt x="764" y="56"/>
                                      <a:pt x="735" y="54"/>
                                    </a:cubicBezTo>
                                    <a:cubicBezTo>
                                      <a:pt x="738" y="54"/>
                                      <a:pt x="743" y="53"/>
                                      <a:pt x="748" y="52"/>
                                    </a:cubicBezTo>
                                    <a:cubicBezTo>
                                      <a:pt x="778" y="47"/>
                                      <a:pt x="839" y="42"/>
                                      <a:pt x="936" y="52"/>
                                    </a:cubicBezTo>
                                    <a:close/>
                                    <a:moveTo>
                                      <a:pt x="681" y="19"/>
                                    </a:moveTo>
                                    <a:cubicBezTo>
                                      <a:pt x="657" y="0"/>
                                      <a:pt x="657" y="0"/>
                                      <a:pt x="657" y="0"/>
                                    </a:cubicBezTo>
                                    <a:cubicBezTo>
                                      <a:pt x="660" y="0"/>
                                      <a:pt x="660" y="0"/>
                                      <a:pt x="660" y="0"/>
                                    </a:cubicBezTo>
                                    <a:lnTo>
                                      <a:pt x="681" y="19"/>
                                    </a:lnTo>
                                    <a:close/>
                                    <a:moveTo>
                                      <a:pt x="667" y="0"/>
                                    </a:moveTo>
                                    <a:cubicBezTo>
                                      <a:pt x="672" y="0"/>
                                      <a:pt x="672" y="0"/>
                                      <a:pt x="672" y="0"/>
                                    </a:cubicBezTo>
                                    <a:cubicBezTo>
                                      <a:pt x="688" y="18"/>
                                      <a:pt x="688" y="18"/>
                                      <a:pt x="688" y="18"/>
                                    </a:cubicBezTo>
                                    <a:cubicBezTo>
                                      <a:pt x="687" y="18"/>
                                      <a:pt x="687" y="18"/>
                                      <a:pt x="687" y="19"/>
                                    </a:cubicBezTo>
                                    <a:lnTo>
                                      <a:pt x="667" y="0"/>
                                    </a:lnTo>
                                    <a:close/>
                                    <a:moveTo>
                                      <a:pt x="538" y="66"/>
                                    </a:moveTo>
                                    <a:cubicBezTo>
                                      <a:pt x="538" y="65"/>
                                      <a:pt x="538" y="65"/>
                                      <a:pt x="538" y="65"/>
                                    </a:cubicBezTo>
                                    <a:cubicBezTo>
                                      <a:pt x="576" y="63"/>
                                      <a:pt x="576" y="63"/>
                                      <a:pt x="576" y="63"/>
                                    </a:cubicBezTo>
                                    <a:lnTo>
                                      <a:pt x="538" y="66"/>
                                    </a:lnTo>
                                    <a:close/>
                                    <a:moveTo>
                                      <a:pt x="488" y="65"/>
                                    </a:moveTo>
                                    <a:cubicBezTo>
                                      <a:pt x="523" y="63"/>
                                      <a:pt x="523" y="63"/>
                                      <a:pt x="523" y="63"/>
                                    </a:cubicBezTo>
                                    <a:cubicBezTo>
                                      <a:pt x="523" y="64"/>
                                      <a:pt x="523" y="66"/>
                                      <a:pt x="523" y="66"/>
                                    </a:cubicBezTo>
                                    <a:cubicBezTo>
                                      <a:pt x="486" y="69"/>
                                      <a:pt x="486" y="69"/>
                                      <a:pt x="486" y="69"/>
                                    </a:cubicBezTo>
                                    <a:cubicBezTo>
                                      <a:pt x="487" y="68"/>
                                      <a:pt x="488" y="66"/>
                                      <a:pt x="488" y="65"/>
                                    </a:cubicBezTo>
                                    <a:close/>
                                    <a:moveTo>
                                      <a:pt x="664" y="41"/>
                                    </a:moveTo>
                                    <a:cubicBezTo>
                                      <a:pt x="470" y="0"/>
                                      <a:pt x="470" y="0"/>
                                      <a:pt x="470" y="0"/>
                                    </a:cubicBezTo>
                                    <a:cubicBezTo>
                                      <a:pt x="509" y="0"/>
                                      <a:pt x="509" y="0"/>
                                      <a:pt x="509" y="0"/>
                                    </a:cubicBezTo>
                                    <a:lnTo>
                                      <a:pt x="664" y="41"/>
                                    </a:lnTo>
                                    <a:close/>
                                    <a:moveTo>
                                      <a:pt x="473" y="16"/>
                                    </a:moveTo>
                                    <a:cubicBezTo>
                                      <a:pt x="473" y="15"/>
                                      <a:pt x="472" y="13"/>
                                      <a:pt x="472" y="12"/>
                                    </a:cubicBezTo>
                                    <a:cubicBezTo>
                                      <a:pt x="611" y="37"/>
                                      <a:pt x="611" y="37"/>
                                      <a:pt x="611" y="37"/>
                                    </a:cubicBezTo>
                                    <a:lnTo>
                                      <a:pt x="473" y="16"/>
                                    </a:lnTo>
                                    <a:close/>
                                    <a:moveTo>
                                      <a:pt x="650" y="7"/>
                                    </a:moveTo>
                                    <a:cubicBezTo>
                                      <a:pt x="659" y="13"/>
                                      <a:pt x="659" y="13"/>
                                      <a:pt x="659" y="13"/>
                                    </a:cubicBezTo>
                                    <a:cubicBezTo>
                                      <a:pt x="650" y="8"/>
                                      <a:pt x="650" y="8"/>
                                      <a:pt x="650" y="8"/>
                                    </a:cubicBezTo>
                                    <a:cubicBezTo>
                                      <a:pt x="650" y="7"/>
                                      <a:pt x="650" y="7"/>
                                      <a:pt x="650" y="7"/>
                                    </a:cubicBezTo>
                                    <a:close/>
                                    <a:moveTo>
                                      <a:pt x="652" y="2"/>
                                    </a:moveTo>
                                    <a:cubicBezTo>
                                      <a:pt x="652" y="1"/>
                                      <a:pt x="652" y="0"/>
                                      <a:pt x="651" y="0"/>
                                    </a:cubicBezTo>
                                    <a:cubicBezTo>
                                      <a:pt x="652" y="0"/>
                                      <a:pt x="652" y="0"/>
                                      <a:pt x="652" y="0"/>
                                    </a:cubicBezTo>
                                    <a:cubicBezTo>
                                      <a:pt x="680" y="22"/>
                                      <a:pt x="680" y="22"/>
                                      <a:pt x="680" y="22"/>
                                    </a:cubicBezTo>
                                    <a:lnTo>
                                      <a:pt x="652" y="2"/>
                                    </a:lnTo>
                                    <a:close/>
                                    <a:moveTo>
                                      <a:pt x="673" y="55"/>
                                    </a:moveTo>
                                    <a:cubicBezTo>
                                      <a:pt x="683" y="55"/>
                                      <a:pt x="683" y="55"/>
                                      <a:pt x="683" y="55"/>
                                    </a:cubicBezTo>
                                    <a:cubicBezTo>
                                      <a:pt x="673" y="56"/>
                                      <a:pt x="673" y="56"/>
                                      <a:pt x="673" y="56"/>
                                    </a:cubicBezTo>
                                    <a:cubicBezTo>
                                      <a:pt x="673" y="55"/>
                                      <a:pt x="673" y="55"/>
                                      <a:pt x="673" y="55"/>
                                    </a:cubicBezTo>
                                    <a:close/>
                                    <a:moveTo>
                                      <a:pt x="563" y="0"/>
                                    </a:moveTo>
                                    <a:cubicBezTo>
                                      <a:pt x="590" y="0"/>
                                      <a:pt x="590" y="0"/>
                                      <a:pt x="590" y="0"/>
                                    </a:cubicBezTo>
                                    <a:cubicBezTo>
                                      <a:pt x="590" y="1"/>
                                      <a:pt x="591" y="3"/>
                                      <a:pt x="592" y="4"/>
                                    </a:cubicBezTo>
                                    <a:cubicBezTo>
                                      <a:pt x="595" y="7"/>
                                      <a:pt x="599" y="8"/>
                                      <a:pt x="602" y="5"/>
                                    </a:cubicBezTo>
                                    <a:cubicBezTo>
                                      <a:pt x="602" y="5"/>
                                      <a:pt x="602" y="4"/>
                                      <a:pt x="603" y="4"/>
                                    </a:cubicBezTo>
                                    <a:cubicBezTo>
                                      <a:pt x="676" y="37"/>
                                      <a:pt x="676" y="37"/>
                                      <a:pt x="676" y="37"/>
                                    </a:cubicBezTo>
                                    <a:cubicBezTo>
                                      <a:pt x="676" y="37"/>
                                      <a:pt x="675" y="37"/>
                                      <a:pt x="675" y="38"/>
                                    </a:cubicBezTo>
                                    <a:lnTo>
                                      <a:pt x="563" y="0"/>
                                    </a:lnTo>
                                    <a:close/>
                                    <a:moveTo>
                                      <a:pt x="642" y="40"/>
                                    </a:moveTo>
                                    <a:cubicBezTo>
                                      <a:pt x="425" y="1"/>
                                      <a:pt x="425" y="1"/>
                                      <a:pt x="425" y="1"/>
                                    </a:cubicBezTo>
                                    <a:cubicBezTo>
                                      <a:pt x="425" y="0"/>
                                      <a:pt x="425" y="0"/>
                                      <a:pt x="425" y="0"/>
                                    </a:cubicBezTo>
                                    <a:cubicBezTo>
                                      <a:pt x="456" y="0"/>
                                      <a:pt x="456" y="0"/>
                                      <a:pt x="456" y="0"/>
                                    </a:cubicBezTo>
                                    <a:lnTo>
                                      <a:pt x="642" y="40"/>
                                    </a:lnTo>
                                    <a:close/>
                                    <a:moveTo>
                                      <a:pt x="709" y="73"/>
                                    </a:moveTo>
                                    <a:cubicBezTo>
                                      <a:pt x="709" y="73"/>
                                      <a:pt x="708" y="73"/>
                                      <a:pt x="708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ubicBezTo>
                                      <a:pt x="709" y="73"/>
                                      <a:pt x="709" y="73"/>
                                      <a:pt x="709" y="73"/>
                                    </a:cubicBezTo>
                                    <a:close/>
                                    <a:moveTo>
                                      <a:pt x="694" y="69"/>
                                    </a:moveTo>
                                    <a:cubicBezTo>
                                      <a:pt x="689" y="72"/>
                                      <a:pt x="683" y="75"/>
                                      <a:pt x="676" y="78"/>
                                    </a:cubicBezTo>
                                    <a:cubicBezTo>
                                      <a:pt x="676" y="78"/>
                                      <a:pt x="675" y="78"/>
                                      <a:pt x="674" y="78"/>
                                    </a:cubicBezTo>
                                    <a:cubicBezTo>
                                      <a:pt x="681" y="75"/>
                                      <a:pt x="688" y="72"/>
                                      <a:pt x="693" y="69"/>
                                    </a:cubicBezTo>
                                    <a:cubicBezTo>
                                      <a:pt x="693" y="69"/>
                                      <a:pt x="693" y="69"/>
                                      <a:pt x="694" y="69"/>
                                    </a:cubicBezTo>
                                    <a:close/>
                                    <a:moveTo>
                                      <a:pt x="680" y="80"/>
                                    </a:moveTo>
                                    <a:cubicBezTo>
                                      <a:pt x="680" y="80"/>
                                      <a:pt x="680" y="80"/>
                                      <a:pt x="680" y="80"/>
                                    </a:cubicBezTo>
                                    <a:cubicBezTo>
                                      <a:pt x="681" y="79"/>
                                      <a:pt x="682" y="78"/>
                                      <a:pt x="684" y="78"/>
                                    </a:cubicBezTo>
                                    <a:cubicBezTo>
                                      <a:pt x="682" y="78"/>
                                      <a:pt x="681" y="79"/>
                                      <a:pt x="680" y="80"/>
                                    </a:cubicBezTo>
                                    <a:close/>
                                    <a:moveTo>
                                      <a:pt x="689" y="59"/>
                                    </a:moveTo>
                                    <a:cubicBezTo>
                                      <a:pt x="672" y="62"/>
                                      <a:pt x="672" y="62"/>
                                      <a:pt x="672" y="62"/>
                                    </a:cubicBezTo>
                                    <a:cubicBezTo>
                                      <a:pt x="673" y="61"/>
                                      <a:pt x="673" y="61"/>
                                      <a:pt x="673" y="60"/>
                                    </a:cubicBezTo>
                                    <a:lnTo>
                                      <a:pt x="689" y="59"/>
                                    </a:lnTo>
                                    <a:close/>
                                    <a:moveTo>
                                      <a:pt x="710" y="22"/>
                                    </a:moveTo>
                                    <a:cubicBezTo>
                                      <a:pt x="700" y="0"/>
                                      <a:pt x="700" y="0"/>
                                      <a:pt x="700" y="0"/>
                                    </a:cubicBezTo>
                                    <a:cubicBezTo>
                                      <a:pt x="702" y="0"/>
                                      <a:pt x="702" y="0"/>
                                      <a:pt x="702" y="0"/>
                                    </a:cubicBezTo>
                                    <a:lnTo>
                                      <a:pt x="710" y="22"/>
                                    </a:lnTo>
                                    <a:close/>
                                    <a:moveTo>
                                      <a:pt x="673" y="41"/>
                                    </a:moveTo>
                                    <a:cubicBezTo>
                                      <a:pt x="521" y="0"/>
                                      <a:pt x="521" y="0"/>
                                      <a:pt x="521" y="0"/>
                                    </a:cubicBezTo>
                                    <a:cubicBezTo>
                                      <a:pt x="553" y="0"/>
                                      <a:pt x="553" y="0"/>
                                      <a:pt x="553" y="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0"/>
                                    </a:cubicBezTo>
                                    <a:cubicBezTo>
                                      <a:pt x="673" y="40"/>
                                      <a:pt x="673" y="40"/>
                                      <a:pt x="673" y="41"/>
                                    </a:cubicBezTo>
                                    <a:close/>
                                    <a:moveTo>
                                      <a:pt x="633" y="44"/>
                                    </a:moveTo>
                                    <a:cubicBezTo>
                                      <a:pt x="633" y="44"/>
                                      <a:pt x="633" y="44"/>
                                      <a:pt x="633" y="43"/>
                                    </a:cubicBezTo>
                                    <a:cubicBezTo>
                                      <a:pt x="674" y="50"/>
                                      <a:pt x="674" y="50"/>
                                      <a:pt x="674" y="50"/>
                                    </a:cubicBezTo>
                                    <a:cubicBezTo>
                                      <a:pt x="635" y="46"/>
                                      <a:pt x="635" y="46"/>
                                      <a:pt x="635" y="46"/>
                                    </a:cubicBezTo>
                                    <a:cubicBezTo>
                                      <a:pt x="635" y="45"/>
                                      <a:pt x="634" y="44"/>
                                      <a:pt x="633" y="44"/>
                                    </a:cubicBezTo>
                                    <a:close/>
                                    <a:moveTo>
                                      <a:pt x="691" y="43"/>
                                    </a:moveTo>
                                    <a:cubicBezTo>
                                      <a:pt x="687" y="42"/>
                                      <a:pt x="687" y="42"/>
                                      <a:pt x="687" y="42"/>
                                    </a:cubicBezTo>
                                    <a:cubicBezTo>
                                      <a:pt x="687" y="42"/>
                                      <a:pt x="687" y="41"/>
                                      <a:pt x="687" y="41"/>
                                    </a:cubicBezTo>
                                    <a:lnTo>
                                      <a:pt x="691" y="43"/>
                                    </a:lnTo>
                                    <a:close/>
                                    <a:moveTo>
                                      <a:pt x="562" y="148"/>
                                    </a:moveTo>
                                    <a:cubicBezTo>
                                      <a:pt x="607" y="116"/>
                                      <a:pt x="643" y="95"/>
                                      <a:pt x="669" y="81"/>
                                    </a:cubicBezTo>
                                    <a:cubicBezTo>
                                      <a:pt x="668" y="82"/>
                                      <a:pt x="668" y="82"/>
                                      <a:pt x="668" y="83"/>
                                    </a:cubicBezTo>
                                    <a:cubicBezTo>
                                      <a:pt x="641" y="99"/>
                                      <a:pt x="605" y="121"/>
                                      <a:pt x="563" y="151"/>
                                    </a:cubicBezTo>
                                    <a:cubicBezTo>
                                      <a:pt x="563" y="150"/>
                                      <a:pt x="563" y="149"/>
                                      <a:pt x="562" y="148"/>
                                    </a:cubicBezTo>
                                    <a:close/>
                                    <a:moveTo>
                                      <a:pt x="658" y="74"/>
                                    </a:moveTo>
                                    <a:cubicBezTo>
                                      <a:pt x="657" y="74"/>
                                      <a:pt x="657" y="73"/>
                                      <a:pt x="657" y="73"/>
                                    </a:cubicBezTo>
                                    <a:cubicBezTo>
                                      <a:pt x="656" y="72"/>
                                      <a:pt x="656" y="72"/>
                                      <a:pt x="655" y="72"/>
                                    </a:cubicBezTo>
                                    <a:cubicBezTo>
                                      <a:pt x="683" y="66"/>
                                      <a:pt x="683" y="66"/>
                                      <a:pt x="683" y="66"/>
                                    </a:cubicBezTo>
                                    <a:cubicBezTo>
                                      <a:pt x="677" y="67"/>
                                      <a:pt x="671" y="69"/>
                                      <a:pt x="665" y="72"/>
                                    </a:cubicBezTo>
                                    <a:lnTo>
                                      <a:pt x="658" y="74"/>
                                    </a:lnTo>
                                    <a:close/>
                                    <a:moveTo>
                                      <a:pt x="638" y="0"/>
                                    </a:moveTo>
                                    <a:cubicBezTo>
                                      <a:pt x="637" y="0"/>
                                      <a:pt x="637" y="0"/>
                                      <a:pt x="637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ubicBezTo>
                                      <a:pt x="638" y="0"/>
                                      <a:pt x="638" y="0"/>
                                      <a:pt x="63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Dreptunghi rotunjit 90"/>
                            <wps:cNvSpPr/>
                            <wps:spPr>
                              <a:xfrm>
                                <a:off x="276045" y="207034"/>
                                <a:ext cx="2418715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1" name="Grup 91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2" name="Formă liberă 9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113 w 936"/>
                                  <a:gd name="T1" fmla="*/ 0 h 507"/>
                                  <a:gd name="T2" fmla="*/ 161 w 936"/>
                                  <a:gd name="T3" fmla="*/ 0 h 507"/>
                                  <a:gd name="T4" fmla="*/ 97 w 936"/>
                                  <a:gd name="T5" fmla="*/ 196 h 507"/>
                                  <a:gd name="T6" fmla="*/ 0 w 936"/>
                                  <a:gd name="T7" fmla="*/ 228 h 507"/>
                                  <a:gd name="T8" fmla="*/ 0 w 936"/>
                                  <a:gd name="T9" fmla="*/ 295 h 507"/>
                                  <a:gd name="T10" fmla="*/ 118 w 936"/>
                                  <a:gd name="T11" fmla="*/ 246 h 507"/>
                                  <a:gd name="T12" fmla="*/ 275 w 936"/>
                                  <a:gd name="T13" fmla="*/ 0 h 507"/>
                                  <a:gd name="T14" fmla="*/ 329 w 936"/>
                                  <a:gd name="T15" fmla="*/ 0 h 507"/>
                                  <a:gd name="T16" fmla="*/ 920 w 936"/>
                                  <a:gd name="T17" fmla="*/ 0 h 507"/>
                                  <a:gd name="T18" fmla="*/ 936 w 936"/>
                                  <a:gd name="T19" fmla="*/ 16 h 507"/>
                                  <a:gd name="T20" fmla="*/ 215 w 936"/>
                                  <a:gd name="T21" fmla="*/ 0 h 507"/>
                                  <a:gd name="T22" fmla="*/ 131 w 936"/>
                                  <a:gd name="T23" fmla="*/ 504 h 507"/>
                                  <a:gd name="T24" fmla="*/ 133 w 936"/>
                                  <a:gd name="T25" fmla="*/ 0 h 507"/>
                                  <a:gd name="T26" fmla="*/ 106 w 936"/>
                                  <a:gd name="T27" fmla="*/ 0 h 507"/>
                                  <a:gd name="T28" fmla="*/ 885 w 936"/>
                                  <a:gd name="T29" fmla="*/ 23 h 507"/>
                                  <a:gd name="T30" fmla="*/ 535 w 936"/>
                                  <a:gd name="T31" fmla="*/ 166 h 507"/>
                                  <a:gd name="T32" fmla="*/ 762 w 936"/>
                                  <a:gd name="T33" fmla="*/ 504 h 507"/>
                                  <a:gd name="T34" fmla="*/ 472 w 936"/>
                                  <a:gd name="T35" fmla="*/ 504 h 507"/>
                                  <a:gd name="T36" fmla="*/ 167 w 936"/>
                                  <a:gd name="T37" fmla="*/ 165 h 507"/>
                                  <a:gd name="T38" fmla="*/ 388 w 936"/>
                                  <a:gd name="T39" fmla="*/ 474 h 507"/>
                                  <a:gd name="T40" fmla="*/ 434 w 936"/>
                                  <a:gd name="T41" fmla="*/ 382 h 507"/>
                                  <a:gd name="T42" fmla="*/ 390 w 936"/>
                                  <a:gd name="T43" fmla="*/ 333 h 507"/>
                                  <a:gd name="T44" fmla="*/ 182 w 936"/>
                                  <a:gd name="T45" fmla="*/ 154 h 507"/>
                                  <a:gd name="T46" fmla="*/ 187 w 936"/>
                                  <a:gd name="T47" fmla="*/ 146 h 507"/>
                                  <a:gd name="T48" fmla="*/ 580 w 936"/>
                                  <a:gd name="T49" fmla="*/ 205 h 507"/>
                                  <a:gd name="T50" fmla="*/ 365 w 936"/>
                                  <a:gd name="T51" fmla="*/ 114 h 507"/>
                                  <a:gd name="T52" fmla="*/ 604 w 936"/>
                                  <a:gd name="T53" fmla="*/ 0 h 507"/>
                                  <a:gd name="T54" fmla="*/ 636 w 936"/>
                                  <a:gd name="T55" fmla="*/ 7 h 507"/>
                                  <a:gd name="T56" fmla="*/ 599 w 936"/>
                                  <a:gd name="T57" fmla="*/ 113 h 507"/>
                                  <a:gd name="T58" fmla="*/ 701 w 936"/>
                                  <a:gd name="T59" fmla="*/ 0 h 507"/>
                                  <a:gd name="T60" fmla="*/ 629 w 936"/>
                                  <a:gd name="T61" fmla="*/ 135 h 507"/>
                                  <a:gd name="T62" fmla="*/ 659 w 936"/>
                                  <a:gd name="T63" fmla="*/ 127 h 507"/>
                                  <a:gd name="T64" fmla="*/ 672 w 936"/>
                                  <a:gd name="T65" fmla="*/ 220 h 507"/>
                                  <a:gd name="T66" fmla="*/ 710 w 936"/>
                                  <a:gd name="T67" fmla="*/ 167 h 507"/>
                                  <a:gd name="T68" fmla="*/ 741 w 936"/>
                                  <a:gd name="T69" fmla="*/ 123 h 507"/>
                                  <a:gd name="T70" fmla="*/ 762 w 936"/>
                                  <a:gd name="T71" fmla="*/ 108 h 507"/>
                                  <a:gd name="T72" fmla="*/ 760 w 936"/>
                                  <a:gd name="T73" fmla="*/ 48 h 507"/>
                                  <a:gd name="T74" fmla="*/ 780 w 936"/>
                                  <a:gd name="T75" fmla="*/ 226 h 507"/>
                                  <a:gd name="T76" fmla="*/ 823 w 936"/>
                                  <a:gd name="T77" fmla="*/ 109 h 507"/>
                                  <a:gd name="T78" fmla="*/ 830 w 936"/>
                                  <a:gd name="T79" fmla="*/ 53 h 507"/>
                                  <a:gd name="T80" fmla="*/ 880 w 936"/>
                                  <a:gd name="T81" fmla="*/ 64 h 507"/>
                                  <a:gd name="T82" fmla="*/ 936 w 936"/>
                                  <a:gd name="T83" fmla="*/ 484 h 507"/>
                                  <a:gd name="T84" fmla="*/ 633 w 936"/>
                                  <a:gd name="T85" fmla="*/ 312 h 507"/>
                                  <a:gd name="T86" fmla="*/ 487 w 936"/>
                                  <a:gd name="T87" fmla="*/ 318 h 507"/>
                                  <a:gd name="T88" fmla="*/ 553 w 936"/>
                                  <a:gd name="T89" fmla="*/ 468 h 507"/>
                                  <a:gd name="T90" fmla="*/ 642 w 936"/>
                                  <a:gd name="T91" fmla="*/ 361 h 507"/>
                                  <a:gd name="T92" fmla="*/ 671 w 936"/>
                                  <a:gd name="T93" fmla="*/ 404 h 507"/>
                                  <a:gd name="T94" fmla="*/ 828 w 936"/>
                                  <a:gd name="T95" fmla="*/ 337 h 507"/>
                                  <a:gd name="T96" fmla="*/ 890 w 936"/>
                                  <a:gd name="T97" fmla="*/ 244 h 507"/>
                                  <a:gd name="T98" fmla="*/ 740 w 936"/>
                                  <a:gd name="T99" fmla="*/ 197 h 507"/>
                                  <a:gd name="T100" fmla="*/ 705 w 936"/>
                                  <a:gd name="T101" fmla="*/ 350 h 507"/>
                                  <a:gd name="T102" fmla="*/ 769 w 936"/>
                                  <a:gd name="T103" fmla="*/ 468 h 507"/>
                                  <a:gd name="T104" fmla="*/ 173 w 936"/>
                                  <a:gd name="T105" fmla="*/ 166 h 507"/>
                                  <a:gd name="T106" fmla="*/ 392 w 936"/>
                                  <a:gd name="T107" fmla="*/ 353 h 507"/>
                                  <a:gd name="T108" fmla="*/ 398 w 936"/>
                                  <a:gd name="T109" fmla="*/ 306 h 507"/>
                                  <a:gd name="T110" fmla="*/ 90 w 936"/>
                                  <a:gd name="T111" fmla="*/ 123 h 507"/>
                                  <a:gd name="T112" fmla="*/ 0 w 936"/>
                                  <a:gd name="T113" fmla="*/ 88 h 507"/>
                                  <a:gd name="T114" fmla="*/ 13 w 936"/>
                                  <a:gd name="T115" fmla="*/ 0 h 507"/>
                                  <a:gd name="T116" fmla="*/ 0 w 936"/>
                                  <a:gd name="T117" fmla="*/ 114 h 507"/>
                                  <a:gd name="T118" fmla="*/ 50 w 936"/>
                                  <a:gd name="T119" fmla="*/ 73 h 5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936" h="507">
                                    <a:moveTo>
                                      <a:pt x="150" y="81"/>
                                    </a:moveTo>
                                    <a:cubicBezTo>
                                      <a:pt x="140" y="0"/>
                                      <a:pt x="140" y="0"/>
                                      <a:pt x="140" y="0"/>
                                    </a:cubicBez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8" y="32"/>
                                      <a:pt x="149" y="59"/>
                                      <a:pt x="150" y="81"/>
                                    </a:cubicBezTo>
                                    <a:close/>
                                    <a:moveTo>
                                      <a:pt x="157" y="0"/>
                                    </a:moveTo>
                                    <a:cubicBezTo>
                                      <a:pt x="150" y="0"/>
                                      <a:pt x="150" y="0"/>
                                      <a:pt x="150" y="0"/>
                                    </a:cubicBezTo>
                                    <a:cubicBezTo>
                                      <a:pt x="152" y="37"/>
                                      <a:pt x="153" y="69"/>
                                      <a:pt x="154" y="91"/>
                                    </a:cubicBezTo>
                                    <a:lnTo>
                                      <a:pt x="157" y="0"/>
                                    </a:lnTo>
                                    <a:close/>
                                    <a:moveTo>
                                      <a:pt x="117" y="0"/>
                                    </a:moveTo>
                                    <a:cubicBezTo>
                                      <a:pt x="127" y="35"/>
                                      <a:pt x="127" y="35"/>
                                      <a:pt x="127" y="35"/>
                                    </a:cubicBezTo>
                                    <a:cubicBezTo>
                                      <a:pt x="118" y="0"/>
                                      <a:pt x="118" y="0"/>
                                      <a:pt x="118" y="0"/>
                                    </a:cubicBezTo>
                                    <a:lnTo>
                                      <a:pt x="117" y="0"/>
                                    </a:lnTo>
                                    <a:close/>
                                    <a:moveTo>
                                      <a:pt x="113" y="0"/>
                                    </a:move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33" y="66"/>
                                      <a:pt x="133" y="66"/>
                                      <a:pt x="133" y="66"/>
                                    </a:cubicBezTo>
                                    <a:lnTo>
                                      <a:pt x="113" y="0"/>
                                    </a:lnTo>
                                    <a:close/>
                                    <a:moveTo>
                                      <a:pt x="156" y="166"/>
                                    </a:moveTo>
                                    <a:cubicBezTo>
                                      <a:pt x="155" y="165"/>
                                      <a:pt x="155" y="163"/>
                                      <a:pt x="155" y="162"/>
                                    </a:cubicBezTo>
                                    <a:cubicBezTo>
                                      <a:pt x="154" y="205"/>
                                      <a:pt x="156" y="297"/>
                                      <a:pt x="174" y="445"/>
                                    </a:cubicBezTo>
                                    <a:cubicBezTo>
                                      <a:pt x="170" y="445"/>
                                      <a:pt x="170" y="445"/>
                                      <a:pt x="170" y="445"/>
                                    </a:cubicBezTo>
                                    <a:cubicBezTo>
                                      <a:pt x="160" y="365"/>
                                      <a:pt x="155" y="302"/>
                                      <a:pt x="153" y="254"/>
                                    </a:cubicBezTo>
                                    <a:cubicBezTo>
                                      <a:pt x="154" y="317"/>
                                      <a:pt x="157" y="403"/>
                                      <a:pt x="168" y="504"/>
                                    </a:cubicBezTo>
                                    <a:cubicBezTo>
                                      <a:pt x="215" y="504"/>
                                      <a:pt x="215" y="504"/>
                                      <a:pt x="215" y="504"/>
                                    </a:cubicBezTo>
                                    <a:cubicBezTo>
                                      <a:pt x="176" y="330"/>
                                      <a:pt x="161" y="217"/>
                                      <a:pt x="156" y="166"/>
                                    </a:cubicBezTo>
                                    <a:close/>
                                    <a:moveTo>
                                      <a:pt x="150" y="203"/>
                                    </a:moveTo>
                                    <a:cubicBezTo>
                                      <a:pt x="144" y="269"/>
                                      <a:pt x="137" y="378"/>
                                      <a:pt x="134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50" y="372"/>
                                      <a:pt x="149" y="267"/>
                                      <a:pt x="150" y="203"/>
                                    </a:cubicBezTo>
                                    <a:close/>
                                    <a:moveTo>
                                      <a:pt x="159" y="44"/>
                                    </a:moveTo>
                                    <a:cubicBezTo>
                                      <a:pt x="161" y="45"/>
                                      <a:pt x="161" y="45"/>
                                      <a:pt x="161" y="45"/>
                                    </a:cubicBezTo>
                                    <a:cubicBezTo>
                                      <a:pt x="163" y="31"/>
                                      <a:pt x="165" y="16"/>
                                      <a:pt x="167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lnTo>
                                      <a:pt x="159" y="44"/>
                                    </a:lnTo>
                                    <a:close/>
                                    <a:moveTo>
                                      <a:pt x="183" y="0"/>
                                    </a:moveTo>
                                    <a:cubicBezTo>
                                      <a:pt x="172" y="0"/>
                                      <a:pt x="172" y="0"/>
                                      <a:pt x="172" y="0"/>
                                    </a:cubicBezTo>
                                    <a:cubicBezTo>
                                      <a:pt x="162" y="88"/>
                                      <a:pt x="162" y="88"/>
                                      <a:pt x="162" y="88"/>
                                    </a:cubicBezTo>
                                    <a:cubicBezTo>
                                      <a:pt x="167" y="65"/>
                                      <a:pt x="174" y="36"/>
                                      <a:pt x="183" y="0"/>
                                    </a:cubicBezTo>
                                    <a:close/>
                                    <a:moveTo>
                                      <a:pt x="121" y="156"/>
                                    </a:moveTo>
                                    <a:cubicBezTo>
                                      <a:pt x="0" y="232"/>
                                      <a:pt x="0" y="232"/>
                                      <a:pt x="0" y="232"/>
                                    </a:cubicBezTo>
                                    <a:cubicBezTo>
                                      <a:pt x="0" y="248"/>
                                      <a:pt x="0" y="248"/>
                                      <a:pt x="0" y="248"/>
                                    </a:cubicBezTo>
                                    <a:lnTo>
                                      <a:pt x="121" y="156"/>
                                    </a:lnTo>
                                    <a:close/>
                                    <a:moveTo>
                                      <a:pt x="97" y="196"/>
                                    </a:moveTo>
                                    <a:cubicBezTo>
                                      <a:pt x="96" y="197"/>
                                      <a:pt x="95" y="198"/>
                                      <a:pt x="94" y="199"/>
                                    </a:cubicBezTo>
                                    <a:cubicBezTo>
                                      <a:pt x="94" y="199"/>
                                      <a:pt x="94" y="199"/>
                                      <a:pt x="94" y="199"/>
                                    </a:cubicBezTo>
                                    <a:cubicBezTo>
                                      <a:pt x="66" y="228"/>
                                      <a:pt x="33" y="264"/>
                                      <a:pt x="0" y="300"/>
                                    </a:cubicBezTo>
                                    <a:cubicBezTo>
                                      <a:pt x="0" y="331"/>
                                      <a:pt x="0" y="331"/>
                                      <a:pt x="0" y="331"/>
                                    </a:cubicBezTo>
                                    <a:cubicBezTo>
                                      <a:pt x="53" y="257"/>
                                      <a:pt x="98" y="200"/>
                                      <a:pt x="124" y="167"/>
                                    </a:cubicBezTo>
                                    <a:cubicBezTo>
                                      <a:pt x="116" y="175"/>
                                      <a:pt x="107" y="185"/>
                                      <a:pt x="97" y="196"/>
                                    </a:cubicBezTo>
                                    <a:close/>
                                    <a:moveTo>
                                      <a:pt x="59" y="163"/>
                                    </a:moveTo>
                                    <a:cubicBezTo>
                                      <a:pt x="0" y="180"/>
                                      <a:pt x="0" y="180"/>
                                      <a:pt x="0" y="180"/>
                                    </a:cubicBezTo>
                                    <a:cubicBezTo>
                                      <a:pt x="0" y="183"/>
                                      <a:pt x="0" y="183"/>
                                      <a:pt x="0" y="183"/>
                                    </a:cubicBezTo>
                                    <a:lnTo>
                                      <a:pt x="59" y="163"/>
                                    </a:lnTo>
                                    <a:close/>
                                    <a:moveTo>
                                      <a:pt x="85" y="152"/>
                                    </a:moveTo>
                                    <a:cubicBezTo>
                                      <a:pt x="0" y="172"/>
                                      <a:pt x="0" y="172"/>
                                      <a:pt x="0" y="172"/>
                                    </a:cubicBezTo>
                                    <a:cubicBezTo>
                                      <a:pt x="0" y="177"/>
                                      <a:pt x="0" y="177"/>
                                      <a:pt x="0" y="177"/>
                                    </a:cubicBezTo>
                                    <a:lnTo>
                                      <a:pt x="85" y="152"/>
                                    </a:lnTo>
                                    <a:close/>
                                    <a:moveTo>
                                      <a:pt x="0" y="162"/>
                                    </a:moveTo>
                                    <a:cubicBezTo>
                                      <a:pt x="0" y="168"/>
                                      <a:pt x="0" y="168"/>
                                      <a:pt x="0" y="168"/>
                                    </a:cubicBezTo>
                                    <a:cubicBezTo>
                                      <a:pt x="99" y="145"/>
                                      <a:pt x="99" y="145"/>
                                      <a:pt x="99" y="145"/>
                                    </a:cubicBezTo>
                                    <a:lnTo>
                                      <a:pt x="0" y="162"/>
                                    </a:lnTo>
                                    <a:close/>
                                    <a:moveTo>
                                      <a:pt x="0" y="228"/>
                                    </a:moveTo>
                                    <a:cubicBezTo>
                                      <a:pt x="0" y="228"/>
                                      <a:pt x="0" y="228"/>
                                      <a:pt x="0" y="228"/>
                                    </a:cubicBezTo>
                                    <a:cubicBezTo>
                                      <a:pt x="4" y="226"/>
                                      <a:pt x="4" y="226"/>
                                      <a:pt x="4" y="226"/>
                                    </a:cubicBezTo>
                                    <a:lnTo>
                                      <a:pt x="0" y="228"/>
                                    </a:lnTo>
                                    <a:close/>
                                    <a:moveTo>
                                      <a:pt x="0" y="211"/>
                                    </a:moveTo>
                                    <a:cubicBezTo>
                                      <a:pt x="0" y="222"/>
                                      <a:pt x="0" y="222"/>
                                      <a:pt x="0" y="222"/>
                                    </a:cubicBezTo>
                                    <a:cubicBezTo>
                                      <a:pt x="113" y="156"/>
                                      <a:pt x="113" y="156"/>
                                      <a:pt x="113" y="156"/>
                                    </a:cubicBezTo>
                                    <a:lnTo>
                                      <a:pt x="0" y="211"/>
                                    </a:lnTo>
                                    <a:close/>
                                    <a:moveTo>
                                      <a:pt x="103" y="184"/>
                                    </a:moveTo>
                                    <a:cubicBezTo>
                                      <a:pt x="108" y="178"/>
                                      <a:pt x="113" y="172"/>
                                      <a:pt x="118" y="167"/>
                                    </a:cubicBezTo>
                                    <a:cubicBezTo>
                                      <a:pt x="0" y="269"/>
                                      <a:pt x="0" y="269"/>
                                      <a:pt x="0" y="269"/>
                                    </a:cubicBezTo>
                                    <a:cubicBezTo>
                                      <a:pt x="0" y="289"/>
                                      <a:pt x="0" y="289"/>
                                      <a:pt x="0" y="289"/>
                                    </a:cubicBezTo>
                                    <a:lnTo>
                                      <a:pt x="103" y="184"/>
                                    </a:lnTo>
                                    <a:close/>
                                    <a:moveTo>
                                      <a:pt x="0" y="252"/>
                                    </a:moveTo>
                                    <a:cubicBezTo>
                                      <a:pt x="0" y="264"/>
                                      <a:pt x="0" y="264"/>
                                      <a:pt x="0" y="264"/>
                                    </a:cubicBezTo>
                                    <a:cubicBezTo>
                                      <a:pt x="110" y="169"/>
                                      <a:pt x="110" y="169"/>
                                      <a:pt x="110" y="169"/>
                                    </a:cubicBezTo>
                                    <a:lnTo>
                                      <a:pt x="0" y="252"/>
                                    </a:lnTo>
                                    <a:close/>
                                    <a:moveTo>
                                      <a:pt x="4" y="289"/>
                                    </a:moveTo>
                                    <a:cubicBezTo>
                                      <a:pt x="0" y="294"/>
                                      <a:pt x="0" y="294"/>
                                      <a:pt x="0" y="294"/>
                                    </a:cubicBezTo>
                                    <a:cubicBezTo>
                                      <a:pt x="0" y="295"/>
                                      <a:pt x="0" y="295"/>
                                      <a:pt x="0" y="295"/>
                                    </a:cubicBezTo>
                                    <a:cubicBezTo>
                                      <a:pt x="1" y="293"/>
                                      <a:pt x="3" y="291"/>
                                      <a:pt x="4" y="289"/>
                                    </a:cubicBezTo>
                                    <a:close/>
                                    <a:moveTo>
                                      <a:pt x="203" y="30"/>
                                    </a:moveTo>
                                    <a:cubicBezTo>
                                      <a:pt x="206" y="32"/>
                                      <a:pt x="206" y="32"/>
                                      <a:pt x="206" y="32"/>
                                    </a:cubicBezTo>
                                    <a:cubicBezTo>
                                      <a:pt x="193" y="55"/>
                                      <a:pt x="182" y="76"/>
                                      <a:pt x="174" y="94"/>
                                    </a:cubicBezTo>
                                    <a:cubicBezTo>
                                      <a:pt x="187" y="70"/>
                                      <a:pt x="205" y="36"/>
                                      <a:pt x="226" y="0"/>
                                    </a:cubicBezTo>
                                    <a:cubicBezTo>
                                      <a:pt x="219" y="0"/>
                                      <a:pt x="219" y="0"/>
                                      <a:pt x="219" y="0"/>
                                    </a:cubicBezTo>
                                    <a:cubicBezTo>
                                      <a:pt x="213" y="10"/>
                                      <a:pt x="208" y="21"/>
                                      <a:pt x="203" y="30"/>
                                    </a:cubicBezTo>
                                    <a:close/>
                                    <a:moveTo>
                                      <a:pt x="187" y="91"/>
                                    </a:moveTo>
                                    <a:cubicBezTo>
                                      <a:pt x="207" y="68"/>
                                      <a:pt x="235" y="36"/>
                                      <a:pt x="270" y="0"/>
                                    </a:cubicBezTo>
                                    <a:cubicBezTo>
                                      <a:pt x="255" y="0"/>
                                      <a:pt x="255" y="0"/>
                                      <a:pt x="255" y="0"/>
                                    </a:cubicBezTo>
                                    <a:cubicBezTo>
                                      <a:pt x="228" y="35"/>
                                      <a:pt x="204" y="67"/>
                                      <a:pt x="186" y="91"/>
                                    </a:cubicBezTo>
                                    <a:lnTo>
                                      <a:pt x="187" y="91"/>
                                    </a:lnTo>
                                    <a:close/>
                                    <a:moveTo>
                                      <a:pt x="87" y="417"/>
                                    </a:moveTo>
                                    <a:cubicBezTo>
                                      <a:pt x="85" y="416"/>
                                      <a:pt x="85" y="416"/>
                                      <a:pt x="85" y="416"/>
                                    </a:cubicBezTo>
                                    <a:cubicBezTo>
                                      <a:pt x="99" y="342"/>
                                      <a:pt x="110" y="287"/>
                                      <a:pt x="120" y="246"/>
                                    </a:cubicBezTo>
                                    <a:cubicBezTo>
                                      <a:pt x="118" y="246"/>
                                      <a:pt x="118" y="246"/>
                                      <a:pt x="118" y="246"/>
                                    </a:cubicBezTo>
                                    <a:cubicBezTo>
                                      <a:pt x="127" y="206"/>
                                      <a:pt x="137" y="175"/>
                                      <a:pt x="144" y="155"/>
                                    </a:cubicBezTo>
                                    <a:cubicBezTo>
                                      <a:pt x="127" y="188"/>
                                      <a:pt x="93" y="265"/>
                                      <a:pt x="46" y="431"/>
                                    </a:cubicBezTo>
                                    <a:cubicBezTo>
                                      <a:pt x="42" y="430"/>
                                      <a:pt x="42" y="430"/>
                                      <a:pt x="42" y="430"/>
                                    </a:cubicBezTo>
                                    <a:cubicBezTo>
                                      <a:pt x="77" y="310"/>
                                      <a:pt x="103" y="237"/>
                                      <a:pt x="122" y="193"/>
                                    </a:cubicBezTo>
                                    <a:cubicBezTo>
                                      <a:pt x="120" y="192"/>
                                      <a:pt x="120" y="192"/>
                                      <a:pt x="120" y="192"/>
                                    </a:cubicBezTo>
                                    <a:cubicBezTo>
                                      <a:pt x="122" y="188"/>
                                      <a:pt x="124" y="183"/>
                                      <a:pt x="126" y="179"/>
                                    </a:cubicBezTo>
                                    <a:cubicBezTo>
                                      <a:pt x="97" y="225"/>
                                      <a:pt x="50" y="306"/>
                                      <a:pt x="0" y="420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72" y="504"/>
                                      <a:pt x="72" y="504"/>
                                      <a:pt x="72" y="504"/>
                                    </a:cubicBezTo>
                                    <a:cubicBezTo>
                                      <a:pt x="77" y="474"/>
                                      <a:pt x="82" y="445"/>
                                      <a:pt x="87" y="417"/>
                                    </a:cubicBezTo>
                                    <a:close/>
                                    <a:moveTo>
                                      <a:pt x="246" y="0"/>
                                    </a:moveTo>
                                    <a:cubicBezTo>
                                      <a:pt x="231" y="0"/>
                                      <a:pt x="231" y="0"/>
                                      <a:pt x="231" y="0"/>
                                    </a:cubicBezTo>
                                    <a:cubicBezTo>
                                      <a:pt x="209" y="37"/>
                                      <a:pt x="190" y="71"/>
                                      <a:pt x="177" y="96"/>
                                    </a:cubicBezTo>
                                    <a:cubicBezTo>
                                      <a:pt x="193" y="72"/>
                                      <a:pt x="216" y="38"/>
                                      <a:pt x="246" y="0"/>
                                    </a:cubicBezTo>
                                    <a:close/>
                                    <a:moveTo>
                                      <a:pt x="293" y="0"/>
                                    </a:moveTo>
                                    <a:cubicBezTo>
                                      <a:pt x="275" y="0"/>
                                      <a:pt x="275" y="0"/>
                                      <a:pt x="275" y="0"/>
                                    </a:cubicBezTo>
                                    <a:cubicBezTo>
                                      <a:pt x="241" y="35"/>
                                      <a:pt x="213" y="66"/>
                                      <a:pt x="193" y="90"/>
                                    </a:cubicBezTo>
                                    <a:cubicBezTo>
                                      <a:pt x="207" y="76"/>
                                      <a:pt x="224" y="60"/>
                                      <a:pt x="244" y="43"/>
                                    </a:cubicBezTo>
                                    <a:cubicBezTo>
                                      <a:pt x="259" y="29"/>
                                      <a:pt x="275" y="14"/>
                                      <a:pt x="293" y="0"/>
                                    </a:cubicBezTo>
                                    <a:close/>
                                    <a:moveTo>
                                      <a:pt x="274" y="20"/>
                                    </a:moveTo>
                                    <a:cubicBezTo>
                                      <a:pt x="275" y="21"/>
                                      <a:pt x="275" y="21"/>
                                      <a:pt x="275" y="21"/>
                                    </a:cubicBezTo>
                                    <a:cubicBezTo>
                                      <a:pt x="265" y="29"/>
                                      <a:pt x="255" y="38"/>
                                      <a:pt x="246" y="45"/>
                                    </a:cubicBezTo>
                                    <a:cubicBezTo>
                                      <a:pt x="238" y="52"/>
                                      <a:pt x="231" y="59"/>
                                      <a:pt x="224" y="65"/>
                                    </a:cubicBezTo>
                                    <a:cubicBezTo>
                                      <a:pt x="246" y="48"/>
                                      <a:pt x="274" y="28"/>
                                      <a:pt x="307" y="8"/>
                                    </a:cubicBezTo>
                                    <a:cubicBezTo>
                                      <a:pt x="311" y="5"/>
                                      <a:pt x="315" y="2"/>
                                      <a:pt x="318" y="0"/>
                                    </a:cubicBezTo>
                                    <a:cubicBezTo>
                                      <a:pt x="298" y="0"/>
                                      <a:pt x="298" y="0"/>
                                      <a:pt x="298" y="0"/>
                                    </a:cubicBezTo>
                                    <a:cubicBezTo>
                                      <a:pt x="290" y="7"/>
                                      <a:pt x="282" y="13"/>
                                      <a:pt x="274" y="20"/>
                                    </a:cubicBezTo>
                                    <a:close/>
                                    <a:moveTo>
                                      <a:pt x="329" y="0"/>
                                    </a:moveTo>
                                    <a:cubicBezTo>
                                      <a:pt x="322" y="3"/>
                                      <a:pt x="316" y="7"/>
                                      <a:pt x="309" y="11"/>
                                    </a:cubicBezTo>
                                    <a:cubicBezTo>
                                      <a:pt x="272" y="40"/>
                                      <a:pt x="238" y="67"/>
                                      <a:pt x="211" y="89"/>
                                    </a:cubicBezTo>
                                    <a:cubicBezTo>
                                      <a:pt x="248" y="65"/>
                                      <a:pt x="305" y="34"/>
                                      <a:pt x="388" y="0"/>
                                    </a:cubicBezTo>
                                    <a:lnTo>
                                      <a:pt x="329" y="0"/>
                                    </a:lnTo>
                                    <a:close/>
                                    <a:moveTo>
                                      <a:pt x="187" y="0"/>
                                    </a:moveTo>
                                    <a:cubicBezTo>
                                      <a:pt x="173" y="51"/>
                                      <a:pt x="165" y="90"/>
                                      <a:pt x="160" y="112"/>
                                    </a:cubicBezTo>
                                    <a:cubicBezTo>
                                      <a:pt x="169" y="89"/>
                                      <a:pt x="185" y="48"/>
                                      <a:pt x="203" y="0"/>
                                    </a:cubicBezTo>
                                    <a:lnTo>
                                      <a:pt x="187" y="0"/>
                                    </a:lnTo>
                                    <a:close/>
                                    <a:moveTo>
                                      <a:pt x="278" y="31"/>
                                    </a:moveTo>
                                    <a:cubicBezTo>
                                      <a:pt x="231" y="62"/>
                                      <a:pt x="197" y="92"/>
                                      <a:pt x="177" y="112"/>
                                    </a:cubicBezTo>
                                    <a:cubicBezTo>
                                      <a:pt x="199" y="94"/>
                                      <a:pt x="235" y="64"/>
                                      <a:pt x="278" y="31"/>
                                    </a:cubicBezTo>
                                    <a:close/>
                                    <a:moveTo>
                                      <a:pt x="251" y="0"/>
                                    </a:moveTo>
                                    <a:cubicBezTo>
                                      <a:pt x="251" y="0"/>
                                      <a:pt x="251" y="0"/>
                                      <a:pt x="251" y="0"/>
                                    </a:cubicBezTo>
                                    <a:cubicBezTo>
                                      <a:pt x="247" y="4"/>
                                      <a:pt x="244" y="9"/>
                                      <a:pt x="240" y="13"/>
                                    </a:cubicBezTo>
                                    <a:cubicBezTo>
                                      <a:pt x="244" y="9"/>
                                      <a:pt x="247" y="4"/>
                                      <a:pt x="251" y="0"/>
                                    </a:cubicBezTo>
                                    <a:close/>
                                    <a:moveTo>
                                      <a:pt x="920" y="0"/>
                                    </a:moveTo>
                                    <a:cubicBezTo>
                                      <a:pt x="920" y="0"/>
                                      <a:pt x="920" y="0"/>
                                      <a:pt x="920" y="0"/>
                                    </a:cubicBezTo>
                                    <a:cubicBezTo>
                                      <a:pt x="915" y="0"/>
                                      <a:pt x="915" y="0"/>
                                      <a:pt x="915" y="0"/>
                                    </a:cubicBezTo>
                                    <a:cubicBezTo>
                                      <a:pt x="919" y="1"/>
                                      <a:pt x="919" y="1"/>
                                      <a:pt x="919" y="1"/>
                                    </a:cubicBezTo>
                                    <a:cubicBezTo>
                                      <a:pt x="919" y="1"/>
                                      <a:pt x="919" y="0"/>
                                      <a:pt x="920" y="0"/>
                                    </a:cubicBezTo>
                                    <a:close/>
                                    <a:moveTo>
                                      <a:pt x="918" y="3"/>
                                    </a:moveTo>
                                    <a:cubicBezTo>
                                      <a:pt x="910" y="0"/>
                                      <a:pt x="910" y="0"/>
                                      <a:pt x="910" y="0"/>
                                    </a:cubicBezTo>
                                    <a:cubicBezTo>
                                      <a:pt x="906" y="0"/>
                                      <a:pt x="906" y="0"/>
                                      <a:pt x="906" y="0"/>
                                    </a:cubicBezTo>
                                    <a:cubicBezTo>
                                      <a:pt x="910" y="1"/>
                                      <a:pt x="914" y="3"/>
                                      <a:pt x="918" y="5"/>
                                    </a:cubicBezTo>
                                    <a:cubicBezTo>
                                      <a:pt x="918" y="5"/>
                                      <a:pt x="918" y="4"/>
                                      <a:pt x="918" y="3"/>
                                    </a:cubicBezTo>
                                    <a:close/>
                                    <a:moveTo>
                                      <a:pt x="925" y="8"/>
                                    </a:moveTo>
                                    <a:cubicBezTo>
                                      <a:pt x="929" y="10"/>
                                      <a:pt x="932" y="12"/>
                                      <a:pt x="936" y="13"/>
                                    </a:cubicBezTo>
                                    <a:cubicBezTo>
                                      <a:pt x="936" y="0"/>
                                      <a:pt x="936" y="0"/>
                                      <a:pt x="936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7" y="0"/>
                                      <a:pt x="927" y="0"/>
                                      <a:pt x="927" y="0"/>
                                    </a:cubicBezTo>
                                    <a:cubicBezTo>
                                      <a:pt x="929" y="2"/>
                                      <a:pt x="929" y="6"/>
                                      <a:pt x="927" y="8"/>
                                    </a:cubicBezTo>
                                    <a:cubicBezTo>
                                      <a:pt x="927" y="8"/>
                                      <a:pt x="926" y="8"/>
                                      <a:pt x="925" y="8"/>
                                    </a:cubicBezTo>
                                    <a:close/>
                                    <a:moveTo>
                                      <a:pt x="901" y="0"/>
                                    </a:moveTo>
                                    <a:cubicBezTo>
                                      <a:pt x="881" y="0"/>
                                      <a:pt x="881" y="0"/>
                                      <a:pt x="881" y="0"/>
                                    </a:cubicBezTo>
                                    <a:cubicBezTo>
                                      <a:pt x="897" y="9"/>
                                      <a:pt x="916" y="20"/>
                                      <a:pt x="936" y="32"/>
                                    </a:cubicBezTo>
                                    <a:cubicBezTo>
                                      <a:pt x="936" y="16"/>
                                      <a:pt x="936" y="16"/>
                                      <a:pt x="936" y="16"/>
                                    </a:cubicBezTo>
                                    <a:cubicBezTo>
                                      <a:pt x="924" y="10"/>
                                      <a:pt x="912" y="5"/>
                                      <a:pt x="901" y="0"/>
                                    </a:cubicBezTo>
                                    <a:close/>
                                    <a:moveTo>
                                      <a:pt x="746" y="0"/>
                                    </a:moveTo>
                                    <a:cubicBezTo>
                                      <a:pt x="745" y="0"/>
                                      <a:pt x="745" y="0"/>
                                      <a:pt x="745" y="0"/>
                                    </a:cubicBezTo>
                                    <a:cubicBezTo>
                                      <a:pt x="744" y="7"/>
                                      <a:pt x="744" y="16"/>
                                      <a:pt x="744" y="26"/>
                                    </a:cubicBezTo>
                                    <a:cubicBezTo>
                                      <a:pt x="744" y="25"/>
                                      <a:pt x="745" y="25"/>
                                      <a:pt x="745" y="25"/>
                                    </a:cubicBezTo>
                                    <a:cubicBezTo>
                                      <a:pt x="745" y="16"/>
                                      <a:pt x="746" y="8"/>
                                      <a:pt x="746" y="0"/>
                                    </a:cubicBezTo>
                                    <a:close/>
                                    <a:moveTo>
                                      <a:pt x="397" y="0"/>
                                    </a:moveTo>
                                    <a:cubicBezTo>
                                      <a:pt x="277" y="48"/>
                                      <a:pt x="211" y="91"/>
                                      <a:pt x="179" y="115"/>
                                    </a:cubicBezTo>
                                    <a:cubicBezTo>
                                      <a:pt x="174" y="119"/>
                                      <a:pt x="170" y="123"/>
                                      <a:pt x="167" y="126"/>
                                    </a:cubicBezTo>
                                    <a:cubicBezTo>
                                      <a:pt x="208" y="105"/>
                                      <a:pt x="344" y="40"/>
                                      <a:pt x="479" y="0"/>
                                    </a:cubicBezTo>
                                    <a:lnTo>
                                      <a:pt x="397" y="0"/>
                                    </a:lnTo>
                                    <a:close/>
                                    <a:moveTo>
                                      <a:pt x="642" y="0"/>
                                    </a:moveTo>
                                    <a:cubicBezTo>
                                      <a:pt x="640" y="0"/>
                                      <a:pt x="640" y="0"/>
                                      <a:pt x="640" y="0"/>
                                    </a:cubicBezTo>
                                    <a:cubicBezTo>
                                      <a:pt x="640" y="0"/>
                                      <a:pt x="640" y="1"/>
                                      <a:pt x="640" y="1"/>
                                    </a:cubicBezTo>
                                    <a:cubicBezTo>
                                      <a:pt x="641" y="1"/>
                                      <a:pt x="642" y="0"/>
                                      <a:pt x="642" y="0"/>
                                    </a:cubicBezTo>
                                    <a:close/>
                                    <a:moveTo>
                                      <a:pt x="215" y="0"/>
                                    </a:moveTo>
                                    <a:cubicBezTo>
                                      <a:pt x="207" y="0"/>
                                      <a:pt x="207" y="0"/>
                                      <a:pt x="207" y="0"/>
                                    </a:cubicBezTo>
                                    <a:cubicBezTo>
                                      <a:pt x="198" y="24"/>
                                      <a:pt x="189" y="47"/>
                                      <a:pt x="181" y="67"/>
                                    </a:cubicBezTo>
                                    <a:cubicBezTo>
                                      <a:pt x="190" y="47"/>
                                      <a:pt x="202" y="24"/>
                                      <a:pt x="215" y="0"/>
                                    </a:cubicBezTo>
                                    <a:close/>
                                    <a:moveTo>
                                      <a:pt x="131" y="164"/>
                                    </a:moveTo>
                                    <a:cubicBezTo>
                                      <a:pt x="131" y="164"/>
                                      <a:pt x="131" y="165"/>
                                      <a:pt x="131" y="165"/>
                                    </a:cubicBezTo>
                                    <a:cubicBezTo>
                                      <a:pt x="109" y="194"/>
                                      <a:pt x="75" y="246"/>
                                      <a:pt x="33" y="332"/>
                                    </a:cubicBezTo>
                                    <a:cubicBezTo>
                                      <a:pt x="30" y="330"/>
                                      <a:pt x="30" y="330"/>
                                      <a:pt x="30" y="330"/>
                                    </a:cubicBezTo>
                                    <a:cubicBezTo>
                                      <a:pt x="57" y="275"/>
                                      <a:pt x="81" y="234"/>
                                      <a:pt x="100" y="204"/>
                                    </a:cubicBezTo>
                                    <a:cubicBezTo>
                                      <a:pt x="74" y="237"/>
                                      <a:pt x="39" y="283"/>
                                      <a:pt x="0" y="338"/>
                                    </a:cubicBezTo>
                                    <a:cubicBezTo>
                                      <a:pt x="0" y="411"/>
                                      <a:pt x="0" y="411"/>
                                      <a:pt x="0" y="411"/>
                                    </a:cubicBezTo>
                                    <a:cubicBezTo>
                                      <a:pt x="54" y="290"/>
                                      <a:pt x="104" y="206"/>
                                      <a:pt x="131" y="164"/>
                                    </a:cubicBezTo>
                                    <a:close/>
                                    <a:moveTo>
                                      <a:pt x="0" y="187"/>
                                    </a:moveTo>
                                    <a:cubicBezTo>
                                      <a:pt x="25" y="178"/>
                                      <a:pt x="25" y="178"/>
                                      <a:pt x="25" y="178"/>
                                    </a:cubicBezTo>
                                    <a:cubicBezTo>
                                      <a:pt x="0" y="187"/>
                                      <a:pt x="0" y="187"/>
                                      <a:pt x="0" y="187"/>
                                    </a:cubicBezTo>
                                    <a:close/>
                                    <a:moveTo>
                                      <a:pt x="76" y="504"/>
                                    </a:move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4" y="345"/>
                                      <a:pt x="145" y="214"/>
                                      <a:pt x="150" y="160"/>
                                    </a:cubicBezTo>
                                    <a:cubicBezTo>
                                      <a:pt x="142" y="196"/>
                                      <a:pt x="130" y="272"/>
                                      <a:pt x="124" y="403"/>
                                    </a:cubicBezTo>
                                    <a:cubicBezTo>
                                      <a:pt x="120" y="403"/>
                                      <a:pt x="120" y="403"/>
                                      <a:pt x="120" y="403"/>
                                    </a:cubicBezTo>
                                    <a:cubicBezTo>
                                      <a:pt x="125" y="303"/>
                                      <a:pt x="133" y="235"/>
                                      <a:pt x="140" y="192"/>
                                    </a:cubicBezTo>
                                    <a:cubicBezTo>
                                      <a:pt x="124" y="258"/>
                                      <a:pt x="97" y="372"/>
                                      <a:pt x="76" y="504"/>
                                    </a:cubicBezTo>
                                    <a:close/>
                                    <a:moveTo>
                                      <a:pt x="433" y="434"/>
                                    </a:moveTo>
                                    <a:cubicBezTo>
                                      <a:pt x="431" y="431"/>
                                      <a:pt x="428" y="429"/>
                                      <a:pt x="426" y="427"/>
                                    </a:cubicBezTo>
                                    <a:cubicBezTo>
                                      <a:pt x="402" y="431"/>
                                      <a:pt x="378" y="438"/>
                                      <a:pt x="362" y="442"/>
                                    </a:cubicBezTo>
                                    <a:cubicBezTo>
                                      <a:pt x="364" y="444"/>
                                      <a:pt x="365" y="446"/>
                                      <a:pt x="367" y="448"/>
                                    </a:cubicBezTo>
                                    <a:cubicBezTo>
                                      <a:pt x="378" y="442"/>
                                      <a:pt x="409" y="435"/>
                                      <a:pt x="433" y="434"/>
                                    </a:cubicBezTo>
                                    <a:close/>
                                    <a:moveTo>
                                      <a:pt x="133" y="0"/>
                                    </a:moveTo>
                                    <a:cubicBezTo>
                                      <a:pt x="122" y="0"/>
                                      <a:pt x="122" y="0"/>
                                      <a:pt x="122" y="0"/>
                                    </a:cubicBezTo>
                                    <a:cubicBezTo>
                                      <a:pt x="143" y="80"/>
                                      <a:pt x="143" y="80"/>
                                      <a:pt x="143" y="80"/>
                                    </a:cubicBezTo>
                                    <a:cubicBezTo>
                                      <a:pt x="140" y="67"/>
                                      <a:pt x="140" y="67"/>
                                      <a:pt x="140" y="67"/>
                                    </a:cubicBezTo>
                                    <a:cubicBezTo>
                                      <a:pt x="143" y="66"/>
                                      <a:pt x="143" y="66"/>
                                      <a:pt x="143" y="66"/>
                                    </a:cubicBezTo>
                                    <a:lnTo>
                                      <a:pt x="133" y="0"/>
                                    </a:lnTo>
                                    <a:close/>
                                    <a:moveTo>
                                      <a:pt x="372" y="324"/>
                                    </a:moveTo>
                                    <a:cubicBezTo>
                                      <a:pt x="334" y="295"/>
                                      <a:pt x="302" y="271"/>
                                      <a:pt x="276" y="249"/>
                                    </a:cubicBezTo>
                                    <a:cubicBezTo>
                                      <a:pt x="302" y="272"/>
                                      <a:pt x="332" y="299"/>
                                      <a:pt x="368" y="329"/>
                                    </a:cubicBezTo>
                                    <a:cubicBezTo>
                                      <a:pt x="368" y="328"/>
                                      <a:pt x="368" y="328"/>
                                      <a:pt x="368" y="328"/>
                                    </a:cubicBezTo>
                                    <a:cubicBezTo>
                                      <a:pt x="368" y="326"/>
                                      <a:pt x="369" y="325"/>
                                      <a:pt x="372" y="324"/>
                                    </a:cubicBezTo>
                                    <a:close/>
                                    <a:moveTo>
                                      <a:pt x="94" y="34"/>
                                    </a:moveTo>
                                    <a:cubicBezTo>
                                      <a:pt x="74" y="0"/>
                                      <a:pt x="74" y="0"/>
                                      <a:pt x="74" y="0"/>
                                    </a:cubicBezTo>
                                    <a:cubicBezTo>
                                      <a:pt x="73" y="0"/>
                                      <a:pt x="73" y="0"/>
                                      <a:pt x="73" y="0"/>
                                    </a:cubicBezTo>
                                    <a:lnTo>
                                      <a:pt x="94" y="34"/>
                                    </a:lnTo>
                                    <a:close/>
                                    <a:moveTo>
                                      <a:pt x="131" y="100"/>
                                    </a:moveTo>
                                    <a:cubicBezTo>
                                      <a:pt x="68" y="0"/>
                                      <a:pt x="68" y="0"/>
                                      <a:pt x="68" y="0"/>
                                    </a:cubicBezTo>
                                    <a:cubicBezTo>
                                      <a:pt x="55" y="0"/>
                                      <a:pt x="55" y="0"/>
                                      <a:pt x="55" y="0"/>
                                    </a:cubicBezTo>
                                    <a:lnTo>
                                      <a:pt x="131" y="100"/>
                                    </a:lnTo>
                                    <a:close/>
                                    <a:moveTo>
                                      <a:pt x="111" y="24"/>
                                    </a:moveTo>
                                    <a:cubicBezTo>
                                      <a:pt x="131" y="73"/>
                                      <a:pt x="131" y="73"/>
                                      <a:pt x="131" y="73"/>
                                    </a:cubicBezTo>
                                    <a:cubicBezTo>
                                      <a:pt x="106" y="0"/>
                                      <a:pt x="106" y="0"/>
                                      <a:pt x="106" y="0"/>
                                    </a:cubicBezTo>
                                    <a:cubicBezTo>
                                      <a:pt x="98" y="0"/>
                                      <a:pt x="98" y="0"/>
                                      <a:pt x="98" y="0"/>
                                    </a:cubicBezTo>
                                    <a:cubicBezTo>
                                      <a:pt x="109" y="25"/>
                                      <a:pt x="109" y="25"/>
                                      <a:pt x="109" y="25"/>
                                    </a:cubicBezTo>
                                    <a:lnTo>
                                      <a:pt x="111" y="24"/>
                                    </a:lnTo>
                                    <a:close/>
                                    <a:moveTo>
                                      <a:pt x="130" y="89"/>
                                    </a:moveTo>
                                    <a:cubicBezTo>
                                      <a:pt x="113" y="54"/>
                                      <a:pt x="113" y="54"/>
                                      <a:pt x="113" y="54"/>
                                    </a:cubicBezTo>
                                    <a:cubicBezTo>
                                      <a:pt x="116" y="53"/>
                                      <a:pt x="116" y="53"/>
                                      <a:pt x="116" y="53"/>
                                    </a:cubicBezTo>
                                    <a:cubicBezTo>
                                      <a:pt x="125" y="71"/>
                                      <a:pt x="125" y="71"/>
                                      <a:pt x="125" y="71"/>
                                    </a:cubicBezTo>
                                    <a:cubicBezTo>
                                      <a:pt x="95" y="0"/>
                                      <a:pt x="95" y="0"/>
                                      <a:pt x="95" y="0"/>
                                    </a:cubicBezTo>
                                    <a:cubicBezTo>
                                      <a:pt x="78" y="0"/>
                                      <a:pt x="78" y="0"/>
                                      <a:pt x="78" y="0"/>
                                    </a:cubicBezTo>
                                    <a:lnTo>
                                      <a:pt x="130" y="89"/>
                                    </a:lnTo>
                                    <a:close/>
                                    <a:moveTo>
                                      <a:pt x="860" y="0"/>
                                    </a:moveTo>
                                    <a:cubicBezTo>
                                      <a:pt x="868" y="5"/>
                                      <a:pt x="876" y="10"/>
                                      <a:pt x="885" y="16"/>
                                    </a:cubicBezTo>
                                    <a:cubicBezTo>
                                      <a:pt x="885" y="16"/>
                                      <a:pt x="885" y="16"/>
                                      <a:pt x="885" y="16"/>
                                    </a:cubicBezTo>
                                    <a:cubicBezTo>
                                      <a:pt x="887" y="14"/>
                                      <a:pt x="890" y="14"/>
                                      <a:pt x="892" y="16"/>
                                    </a:cubicBezTo>
                                    <a:cubicBezTo>
                                      <a:pt x="894" y="18"/>
                                      <a:pt x="894" y="21"/>
                                      <a:pt x="892" y="23"/>
                                    </a:cubicBezTo>
                                    <a:cubicBezTo>
                                      <a:pt x="890" y="25"/>
                                      <a:pt x="887" y="25"/>
                                      <a:pt x="885" y="23"/>
                                    </a:cubicBezTo>
                                    <a:cubicBezTo>
                                      <a:pt x="883" y="22"/>
                                      <a:pt x="883" y="20"/>
                                      <a:pt x="884" y="18"/>
                                    </a:cubicBezTo>
                                    <a:cubicBezTo>
                                      <a:pt x="874" y="11"/>
                                      <a:pt x="865" y="5"/>
                                      <a:pt x="856" y="0"/>
                                    </a:cubicBezTo>
                                    <a:cubicBezTo>
                                      <a:pt x="845" y="0"/>
                                      <a:pt x="845" y="0"/>
                                      <a:pt x="845" y="0"/>
                                    </a:cubicBezTo>
                                    <a:cubicBezTo>
                                      <a:pt x="873" y="21"/>
                                      <a:pt x="905" y="46"/>
                                      <a:pt x="936" y="72"/>
                                    </a:cubicBezTo>
                                    <a:cubicBezTo>
                                      <a:pt x="936" y="34"/>
                                      <a:pt x="936" y="34"/>
                                      <a:pt x="936" y="34"/>
                                    </a:cubicBezTo>
                                    <a:cubicBezTo>
                                      <a:pt x="914" y="21"/>
                                      <a:pt x="894" y="10"/>
                                      <a:pt x="876" y="0"/>
                                    </a:cubicBezTo>
                                    <a:lnTo>
                                      <a:pt x="860" y="0"/>
                                    </a:lnTo>
                                    <a:close/>
                                    <a:moveTo>
                                      <a:pt x="425" y="152"/>
                                    </a:moveTo>
                                    <a:cubicBezTo>
                                      <a:pt x="424" y="156"/>
                                      <a:pt x="424" y="156"/>
                                      <a:pt x="424" y="156"/>
                                    </a:cubicBezTo>
                                    <a:cubicBezTo>
                                      <a:pt x="324" y="145"/>
                                      <a:pt x="245" y="140"/>
                                      <a:pt x="200" y="137"/>
                                    </a:cubicBezTo>
                                    <a:cubicBezTo>
                                      <a:pt x="201" y="138"/>
                                      <a:pt x="203" y="138"/>
                                      <a:pt x="205" y="138"/>
                                    </a:cubicBezTo>
                                    <a:cubicBezTo>
                                      <a:pt x="272" y="148"/>
                                      <a:pt x="397" y="166"/>
                                      <a:pt x="519" y="189"/>
                                    </a:cubicBezTo>
                                    <a:cubicBezTo>
                                      <a:pt x="501" y="172"/>
                                      <a:pt x="476" y="150"/>
                                      <a:pt x="480" y="147"/>
                                    </a:cubicBezTo>
                                    <a:cubicBezTo>
                                      <a:pt x="484" y="143"/>
                                      <a:pt x="510" y="170"/>
                                      <a:pt x="525" y="191"/>
                                    </a:cubicBezTo>
                                    <a:cubicBezTo>
                                      <a:pt x="535" y="193"/>
                                      <a:pt x="545" y="194"/>
                                      <a:pt x="555" y="196"/>
                                    </a:cubicBezTo>
                                    <a:cubicBezTo>
                                      <a:pt x="543" y="181"/>
                                      <a:pt x="531" y="169"/>
                                      <a:pt x="535" y="166"/>
                                    </a:cubicBezTo>
                                    <a:cubicBezTo>
                                      <a:pt x="539" y="164"/>
                                      <a:pt x="551" y="181"/>
                                      <a:pt x="560" y="197"/>
                                    </a:cubicBezTo>
                                    <a:cubicBezTo>
                                      <a:pt x="563" y="198"/>
                                      <a:pt x="567" y="199"/>
                                      <a:pt x="571" y="200"/>
                                    </a:cubicBezTo>
                                    <a:cubicBezTo>
                                      <a:pt x="556" y="170"/>
                                      <a:pt x="532" y="146"/>
                                      <a:pt x="534" y="138"/>
                                    </a:cubicBezTo>
                                    <a:cubicBezTo>
                                      <a:pt x="361" y="131"/>
                                      <a:pt x="249" y="132"/>
                                      <a:pt x="195" y="134"/>
                                    </a:cubicBezTo>
                                    <a:cubicBezTo>
                                      <a:pt x="240" y="136"/>
                                      <a:pt x="320" y="141"/>
                                      <a:pt x="425" y="152"/>
                                    </a:cubicBezTo>
                                    <a:close/>
                                    <a:moveTo>
                                      <a:pt x="500" y="294"/>
                                    </a:moveTo>
                                    <a:cubicBezTo>
                                      <a:pt x="482" y="282"/>
                                      <a:pt x="454" y="272"/>
                                      <a:pt x="431" y="264"/>
                                    </a:cubicBezTo>
                                    <a:cubicBezTo>
                                      <a:pt x="454" y="274"/>
                                      <a:pt x="477" y="284"/>
                                      <a:pt x="500" y="294"/>
                                    </a:cubicBezTo>
                                    <a:close/>
                                    <a:moveTo>
                                      <a:pt x="936" y="484"/>
                                    </a:moveTo>
                                    <a:cubicBezTo>
                                      <a:pt x="936" y="504"/>
                                      <a:pt x="936" y="504"/>
                                      <a:pt x="936" y="504"/>
                                    </a:cubicBezTo>
                                    <a:cubicBezTo>
                                      <a:pt x="876" y="504"/>
                                      <a:pt x="876" y="504"/>
                                      <a:pt x="876" y="504"/>
                                    </a:cubicBezTo>
                                    <a:cubicBezTo>
                                      <a:pt x="862" y="495"/>
                                      <a:pt x="848" y="487"/>
                                      <a:pt x="842" y="484"/>
                                    </a:cubicBezTo>
                                    <a:cubicBezTo>
                                      <a:pt x="852" y="489"/>
                                      <a:pt x="863" y="496"/>
                                      <a:pt x="873" y="504"/>
                                    </a:cubicBezTo>
                                    <a:cubicBezTo>
                                      <a:pt x="763" y="504"/>
                                      <a:pt x="763" y="504"/>
                                      <a:pt x="763" y="504"/>
                                    </a:cubicBezTo>
                                    <a:cubicBezTo>
                                      <a:pt x="762" y="503"/>
                                      <a:pt x="761" y="503"/>
                                      <a:pt x="760" y="502"/>
                                    </a:cubicBezTo>
                                    <a:cubicBezTo>
                                      <a:pt x="761" y="503"/>
                                      <a:pt x="762" y="503"/>
                                      <a:pt x="762" y="504"/>
                                    </a:cubicBezTo>
                                    <a:cubicBezTo>
                                      <a:pt x="719" y="504"/>
                                      <a:pt x="719" y="504"/>
                                      <a:pt x="719" y="504"/>
                                    </a:cubicBezTo>
                                    <a:cubicBezTo>
                                      <a:pt x="714" y="495"/>
                                      <a:pt x="707" y="487"/>
                                      <a:pt x="701" y="482"/>
                                    </a:cubicBezTo>
                                    <a:cubicBezTo>
                                      <a:pt x="706" y="487"/>
                                      <a:pt x="711" y="496"/>
                                      <a:pt x="715" y="504"/>
                                    </a:cubicBezTo>
                                    <a:cubicBezTo>
                                      <a:pt x="663" y="504"/>
                                      <a:pt x="663" y="504"/>
                                      <a:pt x="663" y="504"/>
                                    </a:cubicBezTo>
                                    <a:cubicBezTo>
                                      <a:pt x="661" y="489"/>
                                      <a:pt x="659" y="471"/>
                                      <a:pt x="659" y="471"/>
                                    </a:cubicBezTo>
                                    <a:cubicBezTo>
                                      <a:pt x="659" y="471"/>
                                      <a:pt x="659" y="489"/>
                                      <a:pt x="659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9" y="502"/>
                                      <a:pt x="648" y="501"/>
                                      <a:pt x="648" y="501"/>
                                    </a:cubicBezTo>
                                    <a:cubicBezTo>
                                      <a:pt x="648" y="501"/>
                                      <a:pt x="648" y="502"/>
                                      <a:pt x="648" y="504"/>
                                    </a:cubicBezTo>
                                    <a:cubicBezTo>
                                      <a:pt x="598" y="504"/>
                                      <a:pt x="598" y="504"/>
                                      <a:pt x="598" y="504"/>
                                    </a:cubicBezTo>
                                    <a:cubicBezTo>
                                      <a:pt x="600" y="497"/>
                                      <a:pt x="602" y="490"/>
                                      <a:pt x="606" y="486"/>
                                    </a:cubicBezTo>
                                    <a:cubicBezTo>
                                      <a:pt x="603" y="489"/>
                                      <a:pt x="598" y="496"/>
                                      <a:pt x="594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5" y="502"/>
                                      <a:pt x="518" y="501"/>
                                      <a:pt x="522" y="501"/>
                                    </a:cubicBezTo>
                                    <a:cubicBezTo>
                                      <a:pt x="519" y="500"/>
                                      <a:pt x="514" y="501"/>
                                      <a:pt x="51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82" y="496"/>
                                      <a:pt x="493" y="489"/>
                                      <a:pt x="503" y="487"/>
                                    </a:cubicBezTo>
                                    <a:cubicBezTo>
                                      <a:pt x="495" y="487"/>
                                      <a:pt x="479" y="494"/>
                                      <a:pt x="464" y="504"/>
                                    </a:cubicBezTo>
                                    <a:cubicBezTo>
                                      <a:pt x="430" y="504"/>
                                      <a:pt x="430" y="504"/>
                                      <a:pt x="430" y="504"/>
                                    </a:cubicBezTo>
                                    <a:cubicBezTo>
                                      <a:pt x="440" y="498"/>
                                      <a:pt x="451" y="494"/>
                                      <a:pt x="461" y="494"/>
                                    </a:cubicBezTo>
                                    <a:cubicBezTo>
                                      <a:pt x="453" y="493"/>
                                      <a:pt x="437" y="497"/>
                                      <a:pt x="421" y="504"/>
                                    </a:cubicBezTo>
                                    <a:cubicBezTo>
                                      <a:pt x="389" y="504"/>
                                      <a:pt x="389" y="504"/>
                                      <a:pt x="389" y="504"/>
                                    </a:cubicBezTo>
                                    <a:cubicBezTo>
                                      <a:pt x="407" y="491"/>
                                      <a:pt x="430" y="478"/>
                                      <a:pt x="449" y="480"/>
                                    </a:cubicBezTo>
                                    <a:cubicBezTo>
                                      <a:pt x="434" y="473"/>
                                      <a:pt x="398" y="489"/>
                                      <a:pt x="375" y="504"/>
                                    </a:cubicBezTo>
                                    <a:cubicBezTo>
                                      <a:pt x="281" y="504"/>
                                      <a:pt x="281" y="504"/>
                                      <a:pt x="281" y="504"/>
                                    </a:cubicBezTo>
                                    <a:cubicBezTo>
                                      <a:pt x="224" y="362"/>
                                      <a:pt x="192" y="264"/>
                                      <a:pt x="174" y="204"/>
                                    </a:cubicBezTo>
                                    <a:cubicBezTo>
                                      <a:pt x="193" y="248"/>
                                      <a:pt x="227" y="317"/>
                                      <a:pt x="291" y="419"/>
                                    </a:cubicBezTo>
                                    <a:cubicBezTo>
                                      <a:pt x="294" y="418"/>
                                      <a:pt x="294" y="418"/>
                                      <a:pt x="294" y="418"/>
                                    </a:cubicBezTo>
                                    <a:cubicBezTo>
                                      <a:pt x="208" y="278"/>
                                      <a:pt x="175" y="201"/>
                                      <a:pt x="163" y="164"/>
                                    </a:cubicBezTo>
                                    <a:cubicBezTo>
                                      <a:pt x="173" y="190"/>
                                      <a:pt x="191" y="232"/>
                                      <a:pt x="220" y="285"/>
                                    </a:cubicBezTo>
                                    <a:cubicBezTo>
                                      <a:pt x="223" y="284"/>
                                      <a:pt x="223" y="284"/>
                                      <a:pt x="223" y="284"/>
                                    </a:cubicBezTo>
                                    <a:cubicBezTo>
                                      <a:pt x="195" y="232"/>
                                      <a:pt x="178" y="190"/>
                                      <a:pt x="167" y="165"/>
                                    </a:cubicBezTo>
                                    <a:cubicBezTo>
                                      <a:pt x="181" y="190"/>
                                      <a:pt x="206" y="233"/>
                                      <a:pt x="248" y="294"/>
                                    </a:cubicBezTo>
                                    <a:cubicBezTo>
                                      <a:pt x="249" y="296"/>
                                      <a:pt x="251" y="299"/>
                                      <a:pt x="253" y="301"/>
                                    </a:cubicBezTo>
                                    <a:cubicBezTo>
                                      <a:pt x="253" y="301"/>
                                      <a:pt x="253" y="301"/>
                                      <a:pt x="253" y="302"/>
                                    </a:cubicBezTo>
                                    <a:cubicBezTo>
                                      <a:pt x="259" y="311"/>
                                      <a:pt x="266" y="320"/>
                                      <a:pt x="273" y="330"/>
                                    </a:cubicBezTo>
                                    <a:cubicBezTo>
                                      <a:pt x="296" y="362"/>
                                      <a:pt x="322" y="397"/>
                                      <a:pt x="354" y="437"/>
                                    </a:cubicBezTo>
                                    <a:cubicBezTo>
                                      <a:pt x="348" y="439"/>
                                      <a:pt x="344" y="441"/>
                                      <a:pt x="345" y="443"/>
                                    </a:cubicBezTo>
                                    <a:cubicBezTo>
                                      <a:pt x="345" y="445"/>
                                      <a:pt x="350" y="444"/>
                                      <a:pt x="358" y="443"/>
                                    </a:cubicBezTo>
                                    <a:cubicBezTo>
                                      <a:pt x="360" y="445"/>
                                      <a:pt x="362" y="447"/>
                                      <a:pt x="364" y="450"/>
                                    </a:cubicBezTo>
                                    <a:cubicBezTo>
                                      <a:pt x="363" y="451"/>
                                      <a:pt x="362" y="452"/>
                                      <a:pt x="363" y="452"/>
                                    </a:cubicBezTo>
                                    <a:cubicBezTo>
                                      <a:pt x="363" y="453"/>
                                      <a:pt x="364" y="454"/>
                                      <a:pt x="367" y="453"/>
                                    </a:cubicBezTo>
                                    <a:cubicBezTo>
                                      <a:pt x="371" y="459"/>
                                      <a:pt x="375" y="464"/>
                                      <a:pt x="380" y="469"/>
                                    </a:cubicBezTo>
                                    <a:cubicBezTo>
                                      <a:pt x="359" y="474"/>
                                      <a:pt x="341" y="482"/>
                                      <a:pt x="342" y="487"/>
                                    </a:cubicBezTo>
                                    <a:cubicBezTo>
                                      <a:pt x="343" y="492"/>
                                      <a:pt x="362" y="483"/>
                                      <a:pt x="384" y="475"/>
                                    </a:cubicBezTo>
                                    <a:cubicBezTo>
                                      <a:pt x="388" y="480"/>
                                      <a:pt x="393" y="485"/>
                                      <a:pt x="397" y="490"/>
                                    </a:cubicBezTo>
                                    <a:cubicBezTo>
                                      <a:pt x="400" y="488"/>
                                      <a:pt x="400" y="488"/>
                                      <a:pt x="400" y="488"/>
                                    </a:cubicBezTo>
                                    <a:cubicBezTo>
                                      <a:pt x="396" y="483"/>
                                      <a:pt x="392" y="478"/>
                                      <a:pt x="388" y="474"/>
                                    </a:cubicBezTo>
                                    <a:cubicBezTo>
                                      <a:pt x="404" y="468"/>
                                      <a:pt x="421" y="464"/>
                                      <a:pt x="435" y="468"/>
                                    </a:cubicBezTo>
                                    <a:cubicBezTo>
                                      <a:pt x="425" y="462"/>
                                      <a:pt x="404" y="464"/>
                                      <a:pt x="384" y="468"/>
                                    </a:cubicBezTo>
                                    <a:cubicBezTo>
                                      <a:pt x="379" y="463"/>
                                      <a:pt x="375" y="458"/>
                                      <a:pt x="371" y="453"/>
                                    </a:cubicBezTo>
                                    <a:cubicBezTo>
                                      <a:pt x="389" y="449"/>
                                      <a:pt x="431" y="431"/>
                                      <a:pt x="459" y="436"/>
                                    </a:cubicBezTo>
                                    <a:cubicBezTo>
                                      <a:pt x="454" y="434"/>
                                      <a:pt x="446" y="433"/>
                                      <a:pt x="437" y="434"/>
                                    </a:cubicBezTo>
                                    <a:cubicBezTo>
                                      <a:pt x="437" y="433"/>
                                      <a:pt x="437" y="433"/>
                                      <a:pt x="437" y="433"/>
                                    </a:cubicBezTo>
                                    <a:cubicBezTo>
                                      <a:pt x="435" y="431"/>
                                      <a:pt x="433" y="429"/>
                                      <a:pt x="431" y="427"/>
                                    </a:cubicBezTo>
                                    <a:cubicBezTo>
                                      <a:pt x="443" y="425"/>
                                      <a:pt x="455" y="425"/>
                                      <a:pt x="465" y="426"/>
                                    </a:cubicBezTo>
                                    <a:cubicBezTo>
                                      <a:pt x="457" y="423"/>
                                      <a:pt x="443" y="423"/>
                                      <a:pt x="428" y="424"/>
                                    </a:cubicBezTo>
                                    <a:cubicBezTo>
                                      <a:pt x="424" y="420"/>
                                      <a:pt x="420" y="416"/>
                                      <a:pt x="416" y="413"/>
                                    </a:cubicBezTo>
                                    <a:cubicBezTo>
                                      <a:pt x="430" y="411"/>
                                      <a:pt x="477" y="393"/>
                                      <a:pt x="506" y="398"/>
                                    </a:cubicBezTo>
                                    <a:cubicBezTo>
                                      <a:pt x="487" y="390"/>
                                      <a:pt x="422" y="402"/>
                                      <a:pt x="413" y="410"/>
                                    </a:cubicBezTo>
                                    <a:cubicBezTo>
                                      <a:pt x="403" y="400"/>
                                      <a:pt x="392" y="390"/>
                                      <a:pt x="383" y="380"/>
                                    </a:cubicBezTo>
                                    <a:cubicBezTo>
                                      <a:pt x="394" y="379"/>
                                      <a:pt x="408" y="378"/>
                                      <a:pt x="422" y="377"/>
                                    </a:cubicBezTo>
                                    <a:cubicBezTo>
                                      <a:pt x="425" y="380"/>
                                      <a:pt x="428" y="382"/>
                                      <a:pt x="431" y="385"/>
                                    </a:cubicBezTo>
                                    <a:cubicBezTo>
                                      <a:pt x="434" y="382"/>
                                      <a:pt x="434" y="382"/>
                                      <a:pt x="434" y="382"/>
                                    </a:cubicBezTo>
                                    <a:cubicBezTo>
                                      <a:pt x="431" y="380"/>
                                      <a:pt x="429" y="379"/>
                                      <a:pt x="427" y="377"/>
                                    </a:cubicBezTo>
                                    <a:cubicBezTo>
                                      <a:pt x="442" y="377"/>
                                      <a:pt x="458" y="377"/>
                                      <a:pt x="471" y="381"/>
                                    </a:cubicBezTo>
                                    <a:cubicBezTo>
                                      <a:pt x="472" y="382"/>
                                      <a:pt x="473" y="382"/>
                                      <a:pt x="475" y="382"/>
                                    </a:cubicBezTo>
                                    <a:cubicBezTo>
                                      <a:pt x="481" y="384"/>
                                      <a:pt x="487" y="387"/>
                                      <a:pt x="492" y="391"/>
                                    </a:cubicBezTo>
                                    <a:cubicBezTo>
                                      <a:pt x="490" y="388"/>
                                      <a:pt x="486" y="385"/>
                                      <a:pt x="482" y="383"/>
                                    </a:cubicBezTo>
                                    <a:cubicBezTo>
                                      <a:pt x="497" y="384"/>
                                      <a:pt x="524" y="383"/>
                                      <a:pt x="544" y="394"/>
                                    </a:cubicBezTo>
                                    <a:cubicBezTo>
                                      <a:pt x="532" y="381"/>
                                      <a:pt x="478" y="374"/>
                                      <a:pt x="471" y="379"/>
                                    </a:cubicBezTo>
                                    <a:cubicBezTo>
                                      <a:pt x="457" y="374"/>
                                      <a:pt x="439" y="372"/>
                                      <a:pt x="420" y="371"/>
                                    </a:cubicBezTo>
                                    <a:cubicBezTo>
                                      <a:pt x="415" y="367"/>
                                      <a:pt x="410" y="363"/>
                                      <a:pt x="404" y="358"/>
                                    </a:cubicBezTo>
                                    <a:cubicBezTo>
                                      <a:pt x="429" y="356"/>
                                      <a:pt x="461" y="355"/>
                                      <a:pt x="480" y="367"/>
                                    </a:cubicBezTo>
                                    <a:cubicBezTo>
                                      <a:pt x="471" y="355"/>
                                      <a:pt x="428" y="352"/>
                                      <a:pt x="398" y="353"/>
                                    </a:cubicBezTo>
                                    <a:cubicBezTo>
                                      <a:pt x="388" y="345"/>
                                      <a:pt x="380" y="338"/>
                                      <a:pt x="371" y="331"/>
                                    </a:cubicBezTo>
                                    <a:cubicBezTo>
                                      <a:pt x="374" y="332"/>
                                      <a:pt x="378" y="332"/>
                                      <a:pt x="384" y="333"/>
                                    </a:cubicBezTo>
                                    <a:cubicBezTo>
                                      <a:pt x="386" y="334"/>
                                      <a:pt x="388" y="336"/>
                                      <a:pt x="391" y="338"/>
                                    </a:cubicBezTo>
                                    <a:cubicBezTo>
                                      <a:pt x="393" y="335"/>
                                      <a:pt x="393" y="335"/>
                                      <a:pt x="393" y="335"/>
                                    </a:cubicBezTo>
                                    <a:cubicBezTo>
                                      <a:pt x="392" y="334"/>
                                      <a:pt x="391" y="333"/>
                                      <a:pt x="390" y="333"/>
                                    </a:cubicBezTo>
                                    <a:cubicBezTo>
                                      <a:pt x="404" y="333"/>
                                      <a:pt x="423" y="332"/>
                                      <a:pt x="443" y="334"/>
                                    </a:cubicBezTo>
                                    <a:cubicBezTo>
                                      <a:pt x="452" y="339"/>
                                      <a:pt x="460" y="344"/>
                                      <a:pt x="468" y="349"/>
                                    </a:cubicBezTo>
                                    <a:cubicBezTo>
                                      <a:pt x="470" y="346"/>
                                      <a:pt x="470" y="346"/>
                                      <a:pt x="470" y="346"/>
                                    </a:cubicBezTo>
                                    <a:cubicBezTo>
                                      <a:pt x="464" y="343"/>
                                      <a:pt x="458" y="339"/>
                                      <a:pt x="452" y="335"/>
                                    </a:cubicBezTo>
                                    <a:cubicBezTo>
                                      <a:pt x="467" y="338"/>
                                      <a:pt x="481" y="342"/>
                                      <a:pt x="494" y="349"/>
                                    </a:cubicBezTo>
                                    <a:cubicBezTo>
                                      <a:pt x="484" y="338"/>
                                      <a:pt x="461" y="331"/>
                                      <a:pt x="437" y="326"/>
                                    </a:cubicBezTo>
                                    <a:cubicBezTo>
                                      <a:pt x="432" y="323"/>
                                      <a:pt x="428" y="321"/>
                                      <a:pt x="423" y="318"/>
                                    </a:cubicBezTo>
                                    <a:cubicBezTo>
                                      <a:pt x="439" y="319"/>
                                      <a:pt x="456" y="321"/>
                                      <a:pt x="473" y="327"/>
                                    </a:cubicBezTo>
                                    <a:cubicBezTo>
                                      <a:pt x="473" y="327"/>
                                      <a:pt x="473" y="327"/>
                                      <a:pt x="473" y="327"/>
                                    </a:cubicBezTo>
                                    <a:cubicBezTo>
                                      <a:pt x="472" y="332"/>
                                      <a:pt x="480" y="333"/>
                                      <a:pt x="491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492" y="335"/>
                                      <a:pt x="492" y="335"/>
                                      <a:pt x="492" y="335"/>
                                    </a:cubicBezTo>
                                    <a:cubicBezTo>
                                      <a:pt x="505" y="338"/>
                                      <a:pt x="523" y="342"/>
                                      <a:pt x="536" y="353"/>
                                    </a:cubicBezTo>
                                    <a:cubicBezTo>
                                      <a:pt x="527" y="339"/>
                                      <a:pt x="486" y="320"/>
                                      <a:pt x="475" y="324"/>
                                    </a:cubicBezTo>
                                    <a:cubicBezTo>
                                      <a:pt x="456" y="315"/>
                                      <a:pt x="428" y="309"/>
                                      <a:pt x="406" y="307"/>
                                    </a:cubicBezTo>
                                    <a:cubicBezTo>
                                      <a:pt x="293" y="237"/>
                                      <a:pt x="219" y="182"/>
                                      <a:pt x="182" y="154"/>
                                    </a:cubicBezTo>
                                    <a:cubicBezTo>
                                      <a:pt x="214" y="174"/>
                                      <a:pt x="272" y="208"/>
                                      <a:pt x="356" y="249"/>
                                    </a:cubicBezTo>
                                    <a:cubicBezTo>
                                      <a:pt x="358" y="246"/>
                                      <a:pt x="358" y="246"/>
                                      <a:pt x="358" y="246"/>
                                    </a:cubicBezTo>
                                    <a:cubicBezTo>
                                      <a:pt x="273" y="204"/>
                                      <a:pt x="216" y="170"/>
                                      <a:pt x="184" y="151"/>
                                    </a:cubicBezTo>
                                    <a:cubicBezTo>
                                      <a:pt x="242" y="179"/>
                                      <a:pt x="374" y="244"/>
                                      <a:pt x="511" y="303"/>
                                    </a:cubicBezTo>
                                    <a:cubicBezTo>
                                      <a:pt x="512" y="304"/>
                                      <a:pt x="513" y="306"/>
                                      <a:pt x="515" y="307"/>
                                    </a:cubicBezTo>
                                    <a:cubicBezTo>
                                      <a:pt x="514" y="306"/>
                                      <a:pt x="513" y="305"/>
                                      <a:pt x="512" y="303"/>
                                    </a:cubicBezTo>
                                    <a:cubicBezTo>
                                      <a:pt x="516" y="305"/>
                                      <a:pt x="519" y="306"/>
                                      <a:pt x="523" y="308"/>
                                    </a:cubicBezTo>
                                    <a:cubicBezTo>
                                      <a:pt x="523" y="317"/>
                                      <a:pt x="554" y="315"/>
                                      <a:pt x="570" y="332"/>
                                    </a:cubicBezTo>
                                    <a:cubicBezTo>
                                      <a:pt x="564" y="321"/>
                                      <a:pt x="533" y="300"/>
                                      <a:pt x="525" y="305"/>
                                    </a:cubicBezTo>
                                    <a:cubicBezTo>
                                      <a:pt x="519" y="302"/>
                                      <a:pt x="513" y="300"/>
                                      <a:pt x="507" y="297"/>
                                    </a:cubicBezTo>
                                    <a:cubicBezTo>
                                      <a:pt x="478" y="268"/>
                                      <a:pt x="396" y="238"/>
                                      <a:pt x="394" y="247"/>
                                    </a:cubicBezTo>
                                    <a:cubicBezTo>
                                      <a:pt x="394" y="247"/>
                                      <a:pt x="394" y="247"/>
                                      <a:pt x="395" y="247"/>
                                    </a:cubicBezTo>
                                    <a:cubicBezTo>
                                      <a:pt x="328" y="217"/>
                                      <a:pt x="268" y="188"/>
                                      <a:pt x="225" y="167"/>
                                    </a:cubicBezTo>
                                    <a:cubicBezTo>
                                      <a:pt x="235" y="171"/>
                                      <a:pt x="235" y="171"/>
                                      <a:pt x="235" y="171"/>
                                    </a:cubicBezTo>
                                    <a:cubicBezTo>
                                      <a:pt x="237" y="168"/>
                                      <a:pt x="237" y="168"/>
                                      <a:pt x="237" y="168"/>
                                    </a:cubicBezTo>
                                    <a:cubicBezTo>
                                      <a:pt x="187" y="146"/>
                                      <a:pt x="187" y="146"/>
                                      <a:pt x="187" y="146"/>
                                    </a:cubicBezTo>
                                    <a:cubicBezTo>
                                      <a:pt x="455" y="233"/>
                                      <a:pt x="455" y="233"/>
                                      <a:pt x="455" y="233"/>
                                    </a:cubicBezTo>
                                    <a:cubicBezTo>
                                      <a:pt x="456" y="230"/>
                                      <a:pt x="456" y="230"/>
                                      <a:pt x="456" y="230"/>
                                    </a:cubicBezTo>
                                    <a:cubicBezTo>
                                      <a:pt x="177" y="139"/>
                                      <a:pt x="177" y="139"/>
                                      <a:pt x="177" y="139"/>
                                    </a:cubicBezTo>
                                    <a:cubicBezTo>
                                      <a:pt x="218" y="146"/>
                                      <a:pt x="313" y="163"/>
                                      <a:pt x="440" y="191"/>
                                    </a:cubicBezTo>
                                    <a:cubicBezTo>
                                      <a:pt x="441" y="188"/>
                                      <a:pt x="441" y="188"/>
                                      <a:pt x="441" y="188"/>
                                    </a:cubicBezTo>
                                    <a:cubicBezTo>
                                      <a:pt x="364" y="171"/>
                                      <a:pt x="298" y="158"/>
                                      <a:pt x="250" y="148"/>
                                    </a:cubicBezTo>
                                    <a:cubicBezTo>
                                      <a:pt x="321" y="159"/>
                                      <a:pt x="424" y="175"/>
                                      <a:pt x="523" y="194"/>
                                    </a:cubicBezTo>
                                    <a:cubicBezTo>
                                      <a:pt x="530" y="200"/>
                                      <a:pt x="534" y="206"/>
                                      <a:pt x="536" y="209"/>
                                    </a:cubicBezTo>
                                    <a:cubicBezTo>
                                      <a:pt x="535" y="206"/>
                                      <a:pt x="532" y="201"/>
                                      <a:pt x="528" y="195"/>
                                    </a:cubicBezTo>
                                    <a:cubicBezTo>
                                      <a:pt x="538" y="197"/>
                                      <a:pt x="548" y="199"/>
                                      <a:pt x="558" y="201"/>
                                    </a:cubicBezTo>
                                    <a:cubicBezTo>
                                      <a:pt x="562" y="207"/>
                                      <a:pt x="566" y="214"/>
                                      <a:pt x="569" y="222"/>
                                    </a:cubicBezTo>
                                    <a:cubicBezTo>
                                      <a:pt x="569" y="218"/>
                                      <a:pt x="566" y="210"/>
                                      <a:pt x="562" y="202"/>
                                    </a:cubicBezTo>
                                    <a:cubicBezTo>
                                      <a:pt x="565" y="202"/>
                                      <a:pt x="569" y="203"/>
                                      <a:pt x="573" y="204"/>
                                    </a:cubicBezTo>
                                    <a:cubicBezTo>
                                      <a:pt x="575" y="208"/>
                                      <a:pt x="577" y="213"/>
                                      <a:pt x="578" y="217"/>
                                    </a:cubicBezTo>
                                    <a:cubicBezTo>
                                      <a:pt x="578" y="214"/>
                                      <a:pt x="577" y="210"/>
                                      <a:pt x="575" y="204"/>
                                    </a:cubicBezTo>
                                    <a:cubicBezTo>
                                      <a:pt x="577" y="205"/>
                                      <a:pt x="578" y="205"/>
                                      <a:pt x="580" y="205"/>
                                    </a:cubicBezTo>
                                    <a:cubicBezTo>
                                      <a:pt x="580" y="202"/>
                                      <a:pt x="580" y="202"/>
                                      <a:pt x="580" y="202"/>
                                    </a:cubicBezTo>
                                    <a:cubicBezTo>
                                      <a:pt x="578" y="201"/>
                                      <a:pt x="576" y="201"/>
                                      <a:pt x="574" y="200"/>
                                    </a:cubicBezTo>
                                    <a:cubicBezTo>
                                      <a:pt x="566" y="178"/>
                                      <a:pt x="548" y="146"/>
                                      <a:pt x="539" y="139"/>
                                    </a:cubicBezTo>
                                    <a:cubicBezTo>
                                      <a:pt x="546" y="139"/>
                                      <a:pt x="552" y="139"/>
                                      <a:pt x="559" y="140"/>
                                    </a:cubicBezTo>
                                    <a:cubicBezTo>
                                      <a:pt x="568" y="155"/>
                                      <a:pt x="582" y="177"/>
                                      <a:pt x="587" y="199"/>
                                    </a:cubicBezTo>
                                    <a:cubicBezTo>
                                      <a:pt x="588" y="189"/>
                                      <a:pt x="577" y="158"/>
                                      <a:pt x="566" y="137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6" y="136"/>
                                      <a:pt x="566" y="136"/>
                                      <a:pt x="566" y="136"/>
                                    </a:cubicBezTo>
                                    <a:cubicBezTo>
                                      <a:pt x="560" y="124"/>
                                      <a:pt x="553" y="115"/>
                                      <a:pt x="550" y="116"/>
                                    </a:cubicBezTo>
                                    <a:cubicBezTo>
                                      <a:pt x="547" y="119"/>
                                      <a:pt x="551" y="126"/>
                                      <a:pt x="557" y="136"/>
                                    </a:cubicBezTo>
                                    <a:cubicBezTo>
                                      <a:pt x="432" y="130"/>
                                      <a:pt x="338" y="129"/>
                                      <a:pt x="272" y="129"/>
                                    </a:cubicBezTo>
                                    <a:cubicBezTo>
                                      <a:pt x="272" y="126"/>
                                      <a:pt x="272" y="126"/>
                                      <a:pt x="272" y="126"/>
                                    </a:cubicBezTo>
                                    <a:cubicBezTo>
                                      <a:pt x="269" y="126"/>
                                      <a:pt x="265" y="126"/>
                                      <a:pt x="261" y="126"/>
                                    </a:cubicBezTo>
                                    <a:cubicBezTo>
                                      <a:pt x="324" y="121"/>
                                      <a:pt x="413" y="114"/>
                                      <a:pt x="528" y="107"/>
                                    </a:cubicBezTo>
                                    <a:cubicBezTo>
                                      <a:pt x="527" y="104"/>
                                      <a:pt x="527" y="104"/>
                                      <a:pt x="527" y="104"/>
                                    </a:cubicBezTo>
                                    <a:cubicBezTo>
                                      <a:pt x="466" y="107"/>
                                      <a:pt x="411" y="111"/>
                                      <a:pt x="365" y="114"/>
                                    </a:cubicBezTo>
                                    <a:cubicBezTo>
                                      <a:pt x="465" y="104"/>
                                      <a:pt x="465" y="104"/>
                                      <a:pt x="465" y="104"/>
                                    </a:cubicBezTo>
                                    <a:cubicBezTo>
                                      <a:pt x="464" y="101"/>
                                      <a:pt x="464" y="101"/>
                                      <a:pt x="464" y="101"/>
                                    </a:cubicBezTo>
                                    <a:cubicBezTo>
                                      <a:pt x="212" y="126"/>
                                      <a:pt x="212" y="126"/>
                                      <a:pt x="212" y="126"/>
                                    </a:cubicBezTo>
                                    <a:cubicBezTo>
                                      <a:pt x="205" y="126"/>
                                      <a:pt x="199" y="127"/>
                                      <a:pt x="193" y="127"/>
                                    </a:cubicBezTo>
                                    <a:cubicBezTo>
                                      <a:pt x="527" y="56"/>
                                      <a:pt x="527" y="56"/>
                                      <a:pt x="527" y="56"/>
                                    </a:cubicBezTo>
                                    <a:cubicBezTo>
                                      <a:pt x="526" y="52"/>
                                      <a:pt x="526" y="52"/>
                                      <a:pt x="526" y="52"/>
                                    </a:cubicBezTo>
                                    <a:cubicBezTo>
                                      <a:pt x="195" y="123"/>
                                      <a:pt x="195" y="123"/>
                                      <a:pt x="195" y="123"/>
                                    </a:cubicBezTo>
                                    <a:cubicBezTo>
                                      <a:pt x="377" y="68"/>
                                      <a:pt x="377" y="68"/>
                                      <a:pt x="377" y="68"/>
                                    </a:cubicBezTo>
                                    <a:cubicBezTo>
                                      <a:pt x="376" y="65"/>
                                      <a:pt x="376" y="65"/>
                                      <a:pt x="376" y="65"/>
                                    </a:cubicBezTo>
                                    <a:cubicBezTo>
                                      <a:pt x="175" y="125"/>
                                      <a:pt x="175" y="125"/>
                                      <a:pt x="175" y="125"/>
                                    </a:cubicBezTo>
                                    <a:cubicBezTo>
                                      <a:pt x="225" y="101"/>
                                      <a:pt x="360" y="38"/>
                                      <a:pt x="491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8" y="1"/>
                                      <a:pt x="539" y="1"/>
                                      <a:pt x="539" y="2"/>
                                    </a:cubicBezTo>
                                    <a:cubicBezTo>
                                      <a:pt x="541" y="4"/>
                                      <a:pt x="545" y="4"/>
                                      <a:pt x="547" y="3"/>
                                    </a:cubicBezTo>
                                    <a:cubicBezTo>
                                      <a:pt x="548" y="2"/>
                                      <a:pt x="548" y="1"/>
                                      <a:pt x="548" y="0"/>
                                    </a:cubicBezTo>
                                    <a:cubicBezTo>
                                      <a:pt x="604" y="0"/>
                                      <a:pt x="604" y="0"/>
                                      <a:pt x="604" y="0"/>
                                    </a:cubicBezTo>
                                    <a:cubicBezTo>
                                      <a:pt x="588" y="7"/>
                                      <a:pt x="571" y="16"/>
                                      <a:pt x="554" y="25"/>
                                    </a:cubicBezTo>
                                    <a:cubicBezTo>
                                      <a:pt x="554" y="25"/>
                                      <a:pt x="554" y="25"/>
                                      <a:pt x="554" y="24"/>
                                    </a:cubicBezTo>
                                    <a:cubicBezTo>
                                      <a:pt x="552" y="22"/>
                                      <a:pt x="548" y="22"/>
                                      <a:pt x="546" y="24"/>
                                    </a:cubicBezTo>
                                    <a:cubicBezTo>
                                      <a:pt x="544" y="26"/>
                                      <a:pt x="544" y="29"/>
                                      <a:pt x="546" y="32"/>
                                    </a:cubicBezTo>
                                    <a:cubicBezTo>
                                      <a:pt x="548" y="34"/>
                                      <a:pt x="551" y="34"/>
                                      <a:pt x="553" y="32"/>
                                    </a:cubicBezTo>
                                    <a:cubicBezTo>
                                      <a:pt x="555" y="30"/>
                                      <a:pt x="555" y="28"/>
                                      <a:pt x="555" y="27"/>
                                    </a:cubicBezTo>
                                    <a:cubicBezTo>
                                      <a:pt x="574" y="17"/>
                                      <a:pt x="592" y="8"/>
                                      <a:pt x="608" y="0"/>
                                    </a:cubicBezTo>
                                    <a:cubicBezTo>
                                      <a:pt x="630" y="0"/>
                                      <a:pt x="630" y="0"/>
                                      <a:pt x="630" y="0"/>
                                    </a:cubicBezTo>
                                    <a:cubicBezTo>
                                      <a:pt x="630" y="1"/>
                                      <a:pt x="630" y="4"/>
                                      <a:pt x="631" y="5"/>
                                    </a:cubicBezTo>
                                    <a:cubicBezTo>
                                      <a:pt x="632" y="6"/>
                                      <a:pt x="632" y="6"/>
                                      <a:pt x="633" y="6"/>
                                    </a:cubicBezTo>
                                    <a:cubicBezTo>
                                      <a:pt x="610" y="23"/>
                                      <a:pt x="585" y="42"/>
                                      <a:pt x="558" y="64"/>
                                    </a:cubicBezTo>
                                    <a:cubicBezTo>
                                      <a:pt x="556" y="62"/>
                                      <a:pt x="553" y="62"/>
                                      <a:pt x="551" y="64"/>
                                    </a:cubicBezTo>
                                    <a:cubicBezTo>
                                      <a:pt x="549" y="66"/>
                                      <a:pt x="548" y="70"/>
                                      <a:pt x="550" y="72"/>
                                    </a:cubicBezTo>
                                    <a:cubicBezTo>
                                      <a:pt x="552" y="74"/>
                                      <a:pt x="556" y="74"/>
                                      <a:pt x="558" y="72"/>
                                    </a:cubicBezTo>
                                    <a:cubicBezTo>
                                      <a:pt x="560" y="70"/>
                                      <a:pt x="560" y="68"/>
                                      <a:pt x="559" y="66"/>
                                    </a:cubicBezTo>
                                    <a:cubicBezTo>
                                      <a:pt x="587" y="43"/>
                                      <a:pt x="613" y="23"/>
                                      <a:pt x="636" y="7"/>
                                    </a:cubicBezTo>
                                    <a:cubicBezTo>
                                      <a:pt x="637" y="7"/>
                                      <a:pt x="638" y="6"/>
                                      <a:pt x="639" y="5"/>
                                    </a:cubicBezTo>
                                    <a:cubicBezTo>
                                      <a:pt x="639" y="5"/>
                                      <a:pt x="640" y="4"/>
                                      <a:pt x="640" y="4"/>
                                    </a:cubicBezTo>
                                    <a:cubicBezTo>
                                      <a:pt x="642" y="2"/>
                                      <a:pt x="644" y="1"/>
                                      <a:pt x="646" y="0"/>
                                    </a:cubicBezTo>
                                    <a:cubicBezTo>
                                      <a:pt x="669" y="0"/>
                                      <a:pt x="669" y="0"/>
                                      <a:pt x="669" y="0"/>
                                    </a:cubicBezTo>
                                    <a:cubicBezTo>
                                      <a:pt x="654" y="14"/>
                                      <a:pt x="637" y="31"/>
                                      <a:pt x="616" y="52"/>
                                    </a:cubicBezTo>
                                    <a:cubicBezTo>
                                      <a:pt x="614" y="50"/>
                                      <a:pt x="612" y="51"/>
                                      <a:pt x="610" y="52"/>
                                    </a:cubicBezTo>
                                    <a:cubicBezTo>
                                      <a:pt x="608" y="54"/>
                                      <a:pt x="608" y="58"/>
                                      <a:pt x="610" y="60"/>
                                    </a:cubicBezTo>
                                    <a:cubicBezTo>
                                      <a:pt x="612" y="62"/>
                                      <a:pt x="615" y="62"/>
                                      <a:pt x="617" y="60"/>
                                    </a:cubicBezTo>
                                    <a:cubicBezTo>
                                      <a:pt x="619" y="58"/>
                                      <a:pt x="619" y="55"/>
                                      <a:pt x="618" y="53"/>
                                    </a:cubicBezTo>
                                    <a:cubicBezTo>
                                      <a:pt x="639" y="32"/>
                                      <a:pt x="657" y="14"/>
                                      <a:pt x="673" y="0"/>
                                    </a:cubicBezTo>
                                    <a:cubicBezTo>
                                      <a:pt x="689" y="0"/>
                                      <a:pt x="689" y="0"/>
                                      <a:pt x="689" y="0"/>
                                    </a:cubicBezTo>
                                    <a:cubicBezTo>
                                      <a:pt x="676" y="15"/>
                                      <a:pt x="660" y="33"/>
                                      <a:pt x="642" y="56"/>
                                    </a:cubicBezTo>
                                    <a:cubicBezTo>
                                      <a:pt x="640" y="55"/>
                                      <a:pt x="637" y="55"/>
                                      <a:pt x="635" y="57"/>
                                    </a:cubicBezTo>
                                    <a:cubicBezTo>
                                      <a:pt x="633" y="59"/>
                                      <a:pt x="633" y="62"/>
                                      <a:pt x="635" y="64"/>
                                    </a:cubicBezTo>
                                    <a:cubicBezTo>
                                      <a:pt x="635" y="65"/>
                                      <a:pt x="636" y="65"/>
                                      <a:pt x="636" y="65"/>
                                    </a:cubicBezTo>
                                    <a:cubicBezTo>
                                      <a:pt x="624" y="80"/>
                                      <a:pt x="612" y="96"/>
                                      <a:pt x="599" y="113"/>
                                    </a:cubicBezTo>
                                    <a:cubicBezTo>
                                      <a:pt x="599" y="113"/>
                                      <a:pt x="599" y="113"/>
                                      <a:pt x="599" y="113"/>
                                    </a:cubicBezTo>
                                    <a:cubicBezTo>
                                      <a:pt x="598" y="113"/>
                                      <a:pt x="597" y="114"/>
                                      <a:pt x="597" y="115"/>
                                    </a:cubicBezTo>
                                    <a:cubicBezTo>
                                      <a:pt x="596" y="118"/>
                                      <a:pt x="594" y="120"/>
                                      <a:pt x="592" y="123"/>
                                    </a:cubicBezTo>
                                    <a:cubicBezTo>
                                      <a:pt x="590" y="122"/>
                                      <a:pt x="588" y="122"/>
                                      <a:pt x="587" y="124"/>
                                    </a:cubicBezTo>
                                    <a:cubicBezTo>
                                      <a:pt x="584" y="126"/>
                                      <a:pt x="584" y="129"/>
                                      <a:pt x="586" y="131"/>
                                    </a:cubicBezTo>
                                    <a:cubicBezTo>
                                      <a:pt x="588" y="133"/>
                                      <a:pt x="592" y="133"/>
                                      <a:pt x="594" y="131"/>
                                    </a:cubicBezTo>
                                    <a:cubicBezTo>
                                      <a:pt x="596" y="129"/>
                                      <a:pt x="596" y="126"/>
                                      <a:pt x="594" y="124"/>
                                    </a:cubicBezTo>
                                    <a:cubicBezTo>
                                      <a:pt x="594" y="124"/>
                                      <a:pt x="594" y="124"/>
                                      <a:pt x="594" y="124"/>
                                    </a:cubicBezTo>
                                    <a:cubicBezTo>
                                      <a:pt x="595" y="122"/>
                                      <a:pt x="597" y="120"/>
                                      <a:pt x="598" y="118"/>
                                    </a:cubicBezTo>
                                    <a:cubicBezTo>
                                      <a:pt x="601" y="128"/>
                                      <a:pt x="615" y="150"/>
                                      <a:pt x="617" y="171"/>
                                    </a:cubicBezTo>
                                    <a:cubicBezTo>
                                      <a:pt x="620" y="161"/>
                                      <a:pt x="608" y="122"/>
                                      <a:pt x="601" y="114"/>
                                    </a:cubicBezTo>
                                    <a:cubicBezTo>
                                      <a:pt x="614" y="97"/>
                                      <a:pt x="626" y="81"/>
                                      <a:pt x="638" y="66"/>
                                    </a:cubicBezTo>
                                    <a:cubicBezTo>
                                      <a:pt x="640" y="66"/>
                                      <a:pt x="641" y="66"/>
                                      <a:pt x="642" y="65"/>
                                    </a:cubicBezTo>
                                    <a:cubicBezTo>
                                      <a:pt x="644" y="63"/>
                                      <a:pt x="644" y="61"/>
                                      <a:pt x="644" y="59"/>
                                    </a:cubicBezTo>
                                    <a:cubicBezTo>
                                      <a:pt x="662" y="37"/>
                                      <a:pt x="679" y="17"/>
                                      <a:pt x="694" y="0"/>
                                    </a:cubicBezTo>
                                    <a:cubicBezTo>
                                      <a:pt x="701" y="0"/>
                                      <a:pt x="701" y="0"/>
                                      <a:pt x="701" y="0"/>
                                    </a:cubicBezTo>
                                    <a:cubicBezTo>
                                      <a:pt x="690" y="16"/>
                                      <a:pt x="678" y="35"/>
                                      <a:pt x="663" y="59"/>
                                    </a:cubicBezTo>
                                    <a:cubicBezTo>
                                      <a:pt x="662" y="59"/>
                                      <a:pt x="660" y="59"/>
                                      <a:pt x="658" y="60"/>
                                    </a:cubicBezTo>
                                    <a:cubicBezTo>
                                      <a:pt x="656" y="62"/>
                                      <a:pt x="656" y="66"/>
                                      <a:pt x="658" y="68"/>
                                    </a:cubicBezTo>
                                    <a:cubicBezTo>
                                      <a:pt x="660" y="70"/>
                                      <a:pt x="663" y="70"/>
                                      <a:pt x="666" y="68"/>
                                    </a:cubicBezTo>
                                    <a:cubicBezTo>
                                      <a:pt x="668" y="66"/>
                                      <a:pt x="668" y="63"/>
                                      <a:pt x="666" y="60"/>
                                    </a:cubicBezTo>
                                    <a:cubicBezTo>
                                      <a:pt x="666" y="60"/>
                                      <a:pt x="665" y="60"/>
                                      <a:pt x="665" y="60"/>
                                    </a:cubicBezTo>
                                    <a:cubicBezTo>
                                      <a:pt x="680" y="36"/>
                                      <a:pt x="693" y="16"/>
                                      <a:pt x="704" y="0"/>
                                    </a:cubicBezTo>
                                    <a:cubicBezTo>
                                      <a:pt x="709" y="0"/>
                                      <a:pt x="709" y="0"/>
                                      <a:pt x="709" y="0"/>
                                    </a:cubicBezTo>
                                    <a:cubicBezTo>
                                      <a:pt x="692" y="26"/>
                                      <a:pt x="672" y="60"/>
                                      <a:pt x="650" y="98"/>
                                    </a:cubicBezTo>
                                    <a:cubicBezTo>
                                      <a:pt x="650" y="95"/>
                                      <a:pt x="649" y="93"/>
                                      <a:pt x="649" y="93"/>
                                    </a:cubicBezTo>
                                    <a:cubicBezTo>
                                      <a:pt x="649" y="91"/>
                                      <a:pt x="645" y="91"/>
                                      <a:pt x="644" y="93"/>
                                    </a:cubicBezTo>
                                    <a:cubicBezTo>
                                      <a:pt x="644" y="94"/>
                                      <a:pt x="645" y="99"/>
                                      <a:pt x="645" y="106"/>
                                    </a:cubicBezTo>
                                    <a:cubicBezTo>
                                      <a:pt x="641" y="113"/>
                                      <a:pt x="637" y="120"/>
                                      <a:pt x="633" y="128"/>
                                    </a:cubicBezTo>
                                    <a:cubicBezTo>
                                      <a:pt x="631" y="120"/>
                                      <a:pt x="628" y="115"/>
                                      <a:pt x="626" y="115"/>
                                    </a:cubicBezTo>
                                    <a:cubicBezTo>
                                      <a:pt x="623" y="116"/>
                                      <a:pt x="625" y="124"/>
                                      <a:pt x="629" y="135"/>
                                    </a:cubicBezTo>
                                    <a:cubicBezTo>
                                      <a:pt x="629" y="135"/>
                                      <a:pt x="629" y="135"/>
                                      <a:pt x="629" y="135"/>
                                    </a:cubicBezTo>
                                    <a:cubicBezTo>
                                      <a:pt x="627" y="134"/>
                                      <a:pt x="625" y="135"/>
                                      <a:pt x="624" y="136"/>
                                    </a:cubicBezTo>
                                    <a:cubicBezTo>
                                      <a:pt x="621" y="138"/>
                                      <a:pt x="621" y="141"/>
                                      <a:pt x="623" y="144"/>
                                    </a:cubicBezTo>
                                    <a:cubicBezTo>
                                      <a:pt x="625" y="146"/>
                                      <a:pt x="629" y="146"/>
                                      <a:pt x="631" y="144"/>
                                    </a:cubicBezTo>
                                    <a:cubicBezTo>
                                      <a:pt x="631" y="144"/>
                                      <a:pt x="631" y="143"/>
                                      <a:pt x="631" y="143"/>
                                    </a:cubicBezTo>
                                    <a:cubicBezTo>
                                      <a:pt x="634" y="153"/>
                                      <a:pt x="637" y="164"/>
                                      <a:pt x="638" y="175"/>
                                    </a:cubicBezTo>
                                    <a:cubicBezTo>
                                      <a:pt x="639" y="167"/>
                                      <a:pt x="637" y="146"/>
                                      <a:pt x="633" y="131"/>
                                    </a:cubicBezTo>
                                    <a:cubicBezTo>
                                      <a:pt x="637" y="124"/>
                                      <a:pt x="641" y="116"/>
                                      <a:pt x="645" y="109"/>
                                    </a:cubicBezTo>
                                    <a:cubicBezTo>
                                      <a:pt x="647" y="129"/>
                                      <a:pt x="650" y="160"/>
                                      <a:pt x="650" y="160"/>
                                    </a:cubicBezTo>
                                    <a:cubicBezTo>
                                      <a:pt x="650" y="160"/>
                                      <a:pt x="650" y="120"/>
                                      <a:pt x="650" y="102"/>
                                    </a:cubicBezTo>
                                    <a:cubicBezTo>
                                      <a:pt x="673" y="62"/>
                                      <a:pt x="694" y="27"/>
                                      <a:pt x="712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698" y="32"/>
                                      <a:pt x="677" y="74"/>
                                      <a:pt x="656" y="126"/>
                                    </a:cubicBezTo>
                                    <a:cubicBezTo>
                                      <a:pt x="654" y="126"/>
                                      <a:pt x="653" y="126"/>
                                      <a:pt x="652" y="127"/>
                                    </a:cubicBezTo>
                                    <a:cubicBezTo>
                                      <a:pt x="650" y="129"/>
                                      <a:pt x="650" y="132"/>
                                      <a:pt x="652" y="134"/>
                                    </a:cubicBezTo>
                                    <a:cubicBezTo>
                                      <a:pt x="654" y="137"/>
                                      <a:pt x="657" y="137"/>
                                      <a:pt x="659" y="135"/>
                                    </a:cubicBezTo>
                                    <a:cubicBezTo>
                                      <a:pt x="661" y="133"/>
                                      <a:pt x="661" y="129"/>
                                      <a:pt x="659" y="127"/>
                                    </a:cubicBezTo>
                                    <a:cubicBezTo>
                                      <a:pt x="659" y="127"/>
                                      <a:pt x="658" y="127"/>
                                      <a:pt x="658" y="126"/>
                                    </a:cubicBezTo>
                                    <a:cubicBezTo>
                                      <a:pt x="679" y="75"/>
                                      <a:pt x="700" y="32"/>
                                      <a:pt x="717" y="0"/>
                                    </a:cubicBezTo>
                                    <a:cubicBezTo>
                                      <a:pt x="717" y="0"/>
                                      <a:pt x="717" y="0"/>
                                      <a:pt x="717" y="0"/>
                                    </a:cubicBezTo>
                                    <a:cubicBezTo>
                                      <a:pt x="706" y="24"/>
                                      <a:pt x="692" y="55"/>
                                      <a:pt x="676" y="95"/>
                                    </a:cubicBezTo>
                                    <a:cubicBezTo>
                                      <a:pt x="675" y="95"/>
                                      <a:pt x="673" y="95"/>
                                      <a:pt x="672" y="96"/>
                                    </a:cubicBezTo>
                                    <a:cubicBezTo>
                                      <a:pt x="670" y="98"/>
                                      <a:pt x="670" y="101"/>
                                      <a:pt x="672" y="104"/>
                                    </a:cubicBezTo>
                                    <a:cubicBezTo>
                                      <a:pt x="674" y="106"/>
                                      <a:pt x="677" y="106"/>
                                      <a:pt x="679" y="104"/>
                                    </a:cubicBezTo>
                                    <a:cubicBezTo>
                                      <a:pt x="681" y="102"/>
                                      <a:pt x="681" y="99"/>
                                      <a:pt x="679" y="96"/>
                                    </a:cubicBezTo>
                                    <a:cubicBezTo>
                                      <a:pt x="679" y="96"/>
                                      <a:pt x="679" y="96"/>
                                      <a:pt x="678" y="96"/>
                                    </a:cubicBezTo>
                                    <a:cubicBezTo>
                                      <a:pt x="694" y="56"/>
                                      <a:pt x="708" y="24"/>
                                      <a:pt x="720" y="0"/>
                                    </a:cubicBezTo>
                                    <a:cubicBezTo>
                                      <a:pt x="727" y="0"/>
                                      <a:pt x="727" y="0"/>
                                      <a:pt x="727" y="0"/>
                                    </a:cubicBezTo>
                                    <a:cubicBezTo>
                                      <a:pt x="714" y="33"/>
                                      <a:pt x="699" y="80"/>
                                      <a:pt x="682" y="141"/>
                                    </a:cubicBezTo>
                                    <a:cubicBezTo>
                                      <a:pt x="680" y="141"/>
                                      <a:pt x="679" y="141"/>
                                      <a:pt x="678" y="142"/>
                                    </a:cubicBezTo>
                                    <a:cubicBezTo>
                                      <a:pt x="677" y="143"/>
                                      <a:pt x="677" y="143"/>
                                      <a:pt x="676" y="144"/>
                                    </a:cubicBezTo>
                                    <a:cubicBezTo>
                                      <a:pt x="675" y="144"/>
                                      <a:pt x="674" y="144"/>
                                      <a:pt x="673" y="145"/>
                                    </a:cubicBezTo>
                                    <a:cubicBezTo>
                                      <a:pt x="673" y="148"/>
                                      <a:pt x="672" y="220"/>
                                      <a:pt x="672" y="220"/>
                                    </a:cubicBezTo>
                                    <a:cubicBezTo>
                                      <a:pt x="672" y="220"/>
                                      <a:pt x="678" y="167"/>
                                      <a:pt x="678" y="150"/>
                                    </a:cubicBezTo>
                                    <a:cubicBezTo>
                                      <a:pt x="680" y="151"/>
                                      <a:pt x="683" y="151"/>
                                      <a:pt x="685" y="150"/>
                                    </a:cubicBezTo>
                                    <a:cubicBezTo>
                                      <a:pt x="687" y="148"/>
                                      <a:pt x="687" y="144"/>
                                      <a:pt x="685" y="142"/>
                                    </a:cubicBezTo>
                                    <a:cubicBezTo>
                                      <a:pt x="685" y="142"/>
                                      <a:pt x="684" y="141"/>
                                      <a:pt x="684" y="141"/>
                                    </a:cubicBezTo>
                                    <a:cubicBezTo>
                                      <a:pt x="701" y="80"/>
                                      <a:pt x="717" y="33"/>
                                      <a:pt x="729" y="0"/>
                                    </a:cubicBezTo>
                                    <a:cubicBezTo>
                                      <a:pt x="733" y="0"/>
                                      <a:pt x="733" y="0"/>
                                      <a:pt x="733" y="0"/>
                                    </a:cubicBezTo>
                                    <a:cubicBezTo>
                                      <a:pt x="729" y="18"/>
                                      <a:pt x="724" y="38"/>
                                      <a:pt x="720" y="61"/>
                                    </a:cubicBezTo>
                                    <a:cubicBezTo>
                                      <a:pt x="719" y="61"/>
                                      <a:pt x="718" y="61"/>
                                      <a:pt x="717" y="62"/>
                                    </a:cubicBezTo>
                                    <a:cubicBezTo>
                                      <a:pt x="715" y="64"/>
                                      <a:pt x="715" y="68"/>
                                      <a:pt x="717" y="70"/>
                                    </a:cubicBezTo>
                                    <a:cubicBezTo>
                                      <a:pt x="719" y="72"/>
                                      <a:pt x="722" y="72"/>
                                      <a:pt x="724" y="70"/>
                                    </a:cubicBezTo>
                                    <a:cubicBezTo>
                                      <a:pt x="726" y="68"/>
                                      <a:pt x="726" y="65"/>
                                      <a:pt x="724" y="63"/>
                                    </a:cubicBezTo>
                                    <a:cubicBezTo>
                                      <a:pt x="724" y="62"/>
                                      <a:pt x="723" y="62"/>
                                      <a:pt x="722" y="61"/>
                                    </a:cubicBezTo>
                                    <a:cubicBezTo>
                                      <a:pt x="726" y="39"/>
                                      <a:pt x="731" y="18"/>
                                      <a:pt x="735" y="0"/>
                                    </a:cubicBezTo>
                                    <a:cubicBezTo>
                                      <a:pt x="737" y="0"/>
                                      <a:pt x="737" y="0"/>
                                      <a:pt x="737" y="0"/>
                                    </a:cubicBezTo>
                                    <a:cubicBezTo>
                                      <a:pt x="730" y="37"/>
                                      <a:pt x="721" y="91"/>
                                      <a:pt x="713" y="165"/>
                                    </a:cubicBezTo>
                                    <a:cubicBezTo>
                                      <a:pt x="712" y="165"/>
                                      <a:pt x="711" y="166"/>
                                      <a:pt x="710" y="167"/>
                                    </a:cubicBezTo>
                                    <a:cubicBezTo>
                                      <a:pt x="708" y="169"/>
                                      <a:pt x="708" y="172"/>
                                      <a:pt x="710" y="174"/>
                                    </a:cubicBezTo>
                                    <a:cubicBezTo>
                                      <a:pt x="710" y="175"/>
                                      <a:pt x="711" y="175"/>
                                      <a:pt x="711" y="175"/>
                                    </a:cubicBezTo>
                                    <a:cubicBezTo>
                                      <a:pt x="707" y="195"/>
                                      <a:pt x="698" y="241"/>
                                      <a:pt x="698" y="241"/>
                                    </a:cubicBezTo>
                                    <a:cubicBezTo>
                                      <a:pt x="698" y="241"/>
                                      <a:pt x="713" y="192"/>
                                      <a:pt x="717" y="175"/>
                                    </a:cubicBezTo>
                                    <a:cubicBezTo>
                                      <a:pt x="717" y="174"/>
                                      <a:pt x="717" y="174"/>
                                      <a:pt x="717" y="174"/>
                                    </a:cubicBezTo>
                                    <a:cubicBezTo>
                                      <a:pt x="719" y="173"/>
                                      <a:pt x="719" y="170"/>
                                      <a:pt x="718" y="168"/>
                                    </a:cubicBezTo>
                                    <a:cubicBezTo>
                                      <a:pt x="718" y="168"/>
                                      <a:pt x="718" y="168"/>
                                      <a:pt x="718" y="168"/>
                                    </a:cubicBezTo>
                                    <a:cubicBezTo>
                                      <a:pt x="718" y="167"/>
                                      <a:pt x="717" y="167"/>
                                      <a:pt x="717" y="167"/>
                                    </a:cubicBezTo>
                                    <a:cubicBezTo>
                                      <a:pt x="717" y="166"/>
                                      <a:pt x="716" y="166"/>
                                      <a:pt x="715" y="166"/>
                                    </a:cubicBezTo>
                                    <a:cubicBezTo>
                                      <a:pt x="723" y="91"/>
                                      <a:pt x="732" y="37"/>
                                      <a:pt x="739" y="0"/>
                                    </a:cubicBezTo>
                                    <a:cubicBezTo>
                                      <a:pt x="743" y="0"/>
                                      <a:pt x="743" y="0"/>
                                      <a:pt x="743" y="0"/>
                                    </a:cubicBezTo>
                                    <a:cubicBezTo>
                                      <a:pt x="742" y="8"/>
                                      <a:pt x="742" y="17"/>
                                      <a:pt x="742" y="28"/>
                                    </a:cubicBezTo>
                                    <a:cubicBezTo>
                                      <a:pt x="741" y="29"/>
                                      <a:pt x="741" y="31"/>
                                      <a:pt x="742" y="32"/>
                                    </a:cubicBezTo>
                                    <a:cubicBezTo>
                                      <a:pt x="742" y="54"/>
                                      <a:pt x="742" y="82"/>
                                      <a:pt x="744" y="114"/>
                                    </a:cubicBezTo>
                                    <a:cubicBezTo>
                                      <a:pt x="743" y="115"/>
                                      <a:pt x="742" y="115"/>
                                      <a:pt x="742" y="115"/>
                                    </a:cubicBezTo>
                                    <a:cubicBezTo>
                                      <a:pt x="740" y="117"/>
                                      <a:pt x="740" y="121"/>
                                      <a:pt x="741" y="123"/>
                                    </a:cubicBezTo>
                                    <a:cubicBezTo>
                                      <a:pt x="743" y="125"/>
                                      <a:pt x="747" y="125"/>
                                      <a:pt x="749" y="123"/>
                                    </a:cubicBezTo>
                                    <a:cubicBezTo>
                                      <a:pt x="751" y="121"/>
                                      <a:pt x="751" y="118"/>
                                      <a:pt x="749" y="116"/>
                                    </a:cubicBezTo>
                                    <a:cubicBezTo>
                                      <a:pt x="748" y="115"/>
                                      <a:pt x="747" y="114"/>
                                      <a:pt x="746" y="114"/>
                                    </a:cubicBezTo>
                                    <a:cubicBezTo>
                                      <a:pt x="744" y="83"/>
                                      <a:pt x="744" y="56"/>
                                      <a:pt x="744" y="35"/>
                                    </a:cubicBezTo>
                                    <a:cubicBezTo>
                                      <a:pt x="746" y="36"/>
                                      <a:pt x="748" y="36"/>
                                      <a:pt x="750" y="34"/>
                                    </a:cubicBezTo>
                                    <a:cubicBezTo>
                                      <a:pt x="752" y="32"/>
                                      <a:pt x="752" y="29"/>
                                      <a:pt x="750" y="27"/>
                                    </a:cubicBezTo>
                                    <a:cubicBezTo>
                                      <a:pt x="750" y="26"/>
                                      <a:pt x="748" y="25"/>
                                      <a:pt x="747" y="25"/>
                                    </a:cubicBezTo>
                                    <a:cubicBezTo>
                                      <a:pt x="747" y="16"/>
                                      <a:pt x="748" y="7"/>
                                      <a:pt x="748" y="0"/>
                                    </a:cubicBezTo>
                                    <a:cubicBezTo>
                                      <a:pt x="753" y="0"/>
                                      <a:pt x="753" y="0"/>
                                      <a:pt x="753" y="0"/>
                                    </a:cubicBezTo>
                                    <a:cubicBezTo>
                                      <a:pt x="754" y="12"/>
                                      <a:pt x="755" y="26"/>
                                      <a:pt x="757" y="42"/>
                                    </a:cubicBezTo>
                                    <a:cubicBezTo>
                                      <a:pt x="757" y="44"/>
                                      <a:pt x="758" y="46"/>
                                      <a:pt x="758" y="48"/>
                                    </a:cubicBezTo>
                                    <a:cubicBezTo>
                                      <a:pt x="758" y="48"/>
                                      <a:pt x="758" y="48"/>
                                      <a:pt x="758" y="48"/>
                                    </a:cubicBezTo>
                                    <a:cubicBezTo>
                                      <a:pt x="758" y="54"/>
                                      <a:pt x="759" y="61"/>
                                      <a:pt x="760" y="68"/>
                                    </a:cubicBezTo>
                                    <a:cubicBezTo>
                                      <a:pt x="761" y="78"/>
                                      <a:pt x="763" y="88"/>
                                      <a:pt x="765" y="99"/>
                                    </a:cubicBezTo>
                                    <a:cubicBezTo>
                                      <a:pt x="764" y="100"/>
                                      <a:pt x="763" y="100"/>
                                      <a:pt x="763" y="100"/>
                                    </a:cubicBezTo>
                                    <a:cubicBezTo>
                                      <a:pt x="761" y="102"/>
                                      <a:pt x="760" y="106"/>
                                      <a:pt x="762" y="108"/>
                                    </a:cubicBezTo>
                                    <a:cubicBezTo>
                                      <a:pt x="763" y="109"/>
                                      <a:pt x="765" y="109"/>
                                      <a:pt x="766" y="110"/>
                                    </a:cubicBezTo>
                                    <a:cubicBezTo>
                                      <a:pt x="769" y="131"/>
                                      <a:pt x="773" y="155"/>
                                      <a:pt x="778" y="181"/>
                                    </a:cubicBezTo>
                                    <a:cubicBezTo>
                                      <a:pt x="778" y="181"/>
                                      <a:pt x="778" y="182"/>
                                      <a:pt x="777" y="182"/>
                                    </a:cubicBezTo>
                                    <a:cubicBezTo>
                                      <a:pt x="775" y="184"/>
                                      <a:pt x="775" y="187"/>
                                      <a:pt x="777" y="189"/>
                                    </a:cubicBezTo>
                                    <a:cubicBezTo>
                                      <a:pt x="777" y="190"/>
                                      <a:pt x="778" y="190"/>
                                      <a:pt x="778" y="190"/>
                                    </a:cubicBezTo>
                                    <a:cubicBezTo>
                                      <a:pt x="767" y="203"/>
                                      <a:pt x="749" y="234"/>
                                      <a:pt x="749" y="252"/>
                                    </a:cubicBezTo>
                                    <a:cubicBezTo>
                                      <a:pt x="764" y="203"/>
                                      <a:pt x="793" y="192"/>
                                      <a:pt x="787" y="186"/>
                                    </a:cubicBezTo>
                                    <a:cubicBezTo>
                                      <a:pt x="787" y="186"/>
                                      <a:pt x="787" y="185"/>
                                      <a:pt x="786" y="185"/>
                                    </a:cubicBezTo>
                                    <a:cubicBezTo>
                                      <a:pt x="786" y="184"/>
                                      <a:pt x="786" y="183"/>
                                      <a:pt x="785" y="182"/>
                                    </a:cubicBezTo>
                                    <a:cubicBezTo>
                                      <a:pt x="784" y="181"/>
                                      <a:pt x="782" y="181"/>
                                      <a:pt x="781" y="181"/>
                                    </a:cubicBezTo>
                                    <a:cubicBezTo>
                                      <a:pt x="776" y="155"/>
                                      <a:pt x="771" y="131"/>
                                      <a:pt x="768" y="109"/>
                                    </a:cubicBezTo>
                                    <a:cubicBezTo>
                                      <a:pt x="769" y="109"/>
                                      <a:pt x="769" y="109"/>
                                      <a:pt x="770" y="108"/>
                                    </a:cubicBezTo>
                                    <a:cubicBezTo>
                                      <a:pt x="772" y="106"/>
                                      <a:pt x="772" y="103"/>
                                      <a:pt x="770" y="101"/>
                                    </a:cubicBezTo>
                                    <a:cubicBezTo>
                                      <a:pt x="769" y="100"/>
                                      <a:pt x="768" y="99"/>
                                      <a:pt x="767" y="99"/>
                                    </a:cubicBezTo>
                                    <a:cubicBezTo>
                                      <a:pt x="765" y="88"/>
                                      <a:pt x="764" y="78"/>
                                      <a:pt x="762" y="68"/>
                                    </a:cubicBezTo>
                                    <a:cubicBezTo>
                                      <a:pt x="761" y="61"/>
                                      <a:pt x="761" y="54"/>
                                      <a:pt x="760" y="48"/>
                                    </a:cubicBezTo>
                                    <a:cubicBezTo>
                                      <a:pt x="760" y="48"/>
                                      <a:pt x="760" y="48"/>
                                      <a:pt x="760" y="47"/>
                                    </a:cubicBezTo>
                                    <a:cubicBezTo>
                                      <a:pt x="760" y="46"/>
                                      <a:pt x="759" y="44"/>
                                      <a:pt x="759" y="42"/>
                                    </a:cubicBezTo>
                                    <a:cubicBezTo>
                                      <a:pt x="758" y="27"/>
                                      <a:pt x="757" y="12"/>
                                      <a:pt x="756" y="0"/>
                                    </a:cubicBezTo>
                                    <a:cubicBezTo>
                                      <a:pt x="763" y="0"/>
                                      <a:pt x="763" y="0"/>
                                      <a:pt x="763" y="0"/>
                                    </a:cubicBezTo>
                                    <a:cubicBezTo>
                                      <a:pt x="768" y="23"/>
                                      <a:pt x="774" y="52"/>
                                      <a:pt x="782" y="85"/>
                                    </a:cubicBezTo>
                                    <a:cubicBezTo>
                                      <a:pt x="782" y="86"/>
                                      <a:pt x="781" y="86"/>
                                      <a:pt x="781" y="86"/>
                                    </a:cubicBezTo>
                                    <a:cubicBezTo>
                                      <a:pt x="779" y="88"/>
                                      <a:pt x="778" y="91"/>
                                      <a:pt x="780" y="94"/>
                                    </a:cubicBezTo>
                                    <a:cubicBezTo>
                                      <a:pt x="782" y="96"/>
                                      <a:pt x="786" y="96"/>
                                      <a:pt x="788" y="94"/>
                                    </a:cubicBezTo>
                                    <a:cubicBezTo>
                                      <a:pt x="790" y="92"/>
                                      <a:pt x="790" y="89"/>
                                      <a:pt x="788" y="86"/>
                                    </a:cubicBezTo>
                                    <a:cubicBezTo>
                                      <a:pt x="787" y="85"/>
                                      <a:pt x="786" y="85"/>
                                      <a:pt x="784" y="85"/>
                                    </a:cubicBezTo>
                                    <a:cubicBezTo>
                                      <a:pt x="776" y="52"/>
                                      <a:pt x="770" y="23"/>
                                      <a:pt x="765" y="0"/>
                                    </a:cubicBezTo>
                                    <a:cubicBezTo>
                                      <a:pt x="766" y="0"/>
                                      <a:pt x="766" y="0"/>
                                      <a:pt x="766" y="0"/>
                                    </a:cubicBezTo>
                                    <a:cubicBezTo>
                                      <a:pt x="775" y="38"/>
                                      <a:pt x="790" y="92"/>
                                      <a:pt x="813" y="163"/>
                                    </a:cubicBezTo>
                                    <a:cubicBezTo>
                                      <a:pt x="813" y="163"/>
                                      <a:pt x="812" y="163"/>
                                      <a:pt x="812" y="164"/>
                                    </a:cubicBezTo>
                                    <a:cubicBezTo>
                                      <a:pt x="811" y="165"/>
                                      <a:pt x="810" y="168"/>
                                      <a:pt x="811" y="170"/>
                                    </a:cubicBezTo>
                                    <a:cubicBezTo>
                                      <a:pt x="798" y="184"/>
                                      <a:pt x="782" y="210"/>
                                      <a:pt x="780" y="226"/>
                                    </a:cubicBezTo>
                                    <a:cubicBezTo>
                                      <a:pt x="801" y="176"/>
                                      <a:pt x="833" y="167"/>
                                      <a:pt x="827" y="160"/>
                                    </a:cubicBezTo>
                                    <a:cubicBezTo>
                                      <a:pt x="826" y="158"/>
                                      <a:pt x="823" y="160"/>
                                      <a:pt x="818" y="163"/>
                                    </a:cubicBezTo>
                                    <a:cubicBezTo>
                                      <a:pt x="817" y="162"/>
                                      <a:pt x="816" y="162"/>
                                      <a:pt x="815" y="162"/>
                                    </a:cubicBezTo>
                                    <a:cubicBezTo>
                                      <a:pt x="792" y="93"/>
                                      <a:pt x="778" y="39"/>
                                      <a:pt x="769" y="2"/>
                                    </a:cubicBezTo>
                                    <a:cubicBezTo>
                                      <a:pt x="770" y="3"/>
                                      <a:pt x="772" y="3"/>
                                      <a:pt x="774" y="3"/>
                                    </a:cubicBezTo>
                                    <a:cubicBezTo>
                                      <a:pt x="785" y="35"/>
                                      <a:pt x="801" y="79"/>
                                      <a:pt x="825" y="136"/>
                                    </a:cubicBezTo>
                                    <a:cubicBezTo>
                                      <a:pt x="825" y="136"/>
                                      <a:pt x="825" y="136"/>
                                      <a:pt x="825" y="136"/>
                                    </a:cubicBezTo>
                                    <a:cubicBezTo>
                                      <a:pt x="823" y="138"/>
                                      <a:pt x="823" y="142"/>
                                      <a:pt x="825" y="144"/>
                                    </a:cubicBezTo>
                                    <a:cubicBezTo>
                                      <a:pt x="827" y="146"/>
                                      <a:pt x="830" y="146"/>
                                      <a:pt x="832" y="144"/>
                                    </a:cubicBezTo>
                                    <a:cubicBezTo>
                                      <a:pt x="834" y="142"/>
                                      <a:pt x="834" y="139"/>
                                      <a:pt x="832" y="137"/>
                                    </a:cubicBezTo>
                                    <a:cubicBezTo>
                                      <a:pt x="831" y="135"/>
                                      <a:pt x="829" y="135"/>
                                      <a:pt x="827" y="135"/>
                                    </a:cubicBezTo>
                                    <a:cubicBezTo>
                                      <a:pt x="809" y="92"/>
                                      <a:pt x="795" y="56"/>
                                      <a:pt x="784" y="27"/>
                                    </a:cubicBezTo>
                                    <a:cubicBezTo>
                                      <a:pt x="793" y="48"/>
                                      <a:pt x="803" y="72"/>
                                      <a:pt x="817" y="101"/>
                                    </a:cubicBezTo>
                                    <a:cubicBezTo>
                                      <a:pt x="817" y="101"/>
                                      <a:pt x="816" y="101"/>
                                      <a:pt x="816" y="101"/>
                                    </a:cubicBezTo>
                                    <a:cubicBezTo>
                                      <a:pt x="814" y="103"/>
                                      <a:pt x="814" y="106"/>
                                      <a:pt x="816" y="108"/>
                                    </a:cubicBezTo>
                                    <a:cubicBezTo>
                                      <a:pt x="818" y="110"/>
                                      <a:pt x="821" y="111"/>
                                      <a:pt x="823" y="109"/>
                                    </a:cubicBezTo>
                                    <a:cubicBezTo>
                                      <a:pt x="826" y="107"/>
                                      <a:pt x="826" y="103"/>
                                      <a:pt x="824" y="101"/>
                                    </a:cubicBezTo>
                                    <a:cubicBezTo>
                                      <a:pt x="822" y="100"/>
                                      <a:pt x="820" y="99"/>
                                      <a:pt x="819" y="100"/>
                                    </a:cubicBezTo>
                                    <a:cubicBezTo>
                                      <a:pt x="799" y="58"/>
                                      <a:pt x="786" y="25"/>
                                      <a:pt x="776" y="1"/>
                                    </a:cubicBezTo>
                                    <a:cubicBezTo>
                                      <a:pt x="777" y="1"/>
                                      <a:pt x="777" y="0"/>
                                      <a:pt x="777" y="0"/>
                                    </a:cubicBezTo>
                                    <a:cubicBezTo>
                                      <a:pt x="783" y="0"/>
                                      <a:pt x="783" y="0"/>
                                      <a:pt x="783" y="0"/>
                                    </a:cubicBezTo>
                                    <a:cubicBezTo>
                                      <a:pt x="799" y="32"/>
                                      <a:pt x="822" y="76"/>
                                      <a:pt x="853" y="129"/>
                                    </a:cubicBezTo>
                                    <a:cubicBezTo>
                                      <a:pt x="853" y="129"/>
                                      <a:pt x="853" y="129"/>
                                      <a:pt x="853" y="129"/>
                                    </a:cubicBezTo>
                                    <a:cubicBezTo>
                                      <a:pt x="851" y="131"/>
                                      <a:pt x="851" y="134"/>
                                      <a:pt x="853" y="136"/>
                                    </a:cubicBezTo>
                                    <a:cubicBezTo>
                                      <a:pt x="855" y="138"/>
                                      <a:pt x="858" y="138"/>
                                      <a:pt x="860" y="136"/>
                                    </a:cubicBezTo>
                                    <a:cubicBezTo>
                                      <a:pt x="863" y="135"/>
                                      <a:pt x="863" y="131"/>
                                      <a:pt x="861" y="129"/>
                                    </a:cubicBezTo>
                                    <a:cubicBezTo>
                                      <a:pt x="859" y="127"/>
                                      <a:pt x="857" y="127"/>
                                      <a:pt x="855" y="128"/>
                                    </a:cubicBezTo>
                                    <a:cubicBezTo>
                                      <a:pt x="824" y="75"/>
                                      <a:pt x="801" y="32"/>
                                      <a:pt x="785" y="0"/>
                                    </a:cubicBezTo>
                                    <a:cubicBezTo>
                                      <a:pt x="792" y="0"/>
                                      <a:pt x="792" y="0"/>
                                      <a:pt x="792" y="0"/>
                                    </a:cubicBezTo>
                                    <a:cubicBezTo>
                                      <a:pt x="801" y="13"/>
                                      <a:pt x="811" y="28"/>
                                      <a:pt x="823" y="45"/>
                                    </a:cubicBezTo>
                                    <a:cubicBezTo>
                                      <a:pt x="821" y="47"/>
                                      <a:pt x="820" y="50"/>
                                      <a:pt x="822" y="52"/>
                                    </a:cubicBezTo>
                                    <a:cubicBezTo>
                                      <a:pt x="824" y="55"/>
                                      <a:pt x="828" y="55"/>
                                      <a:pt x="830" y="53"/>
                                    </a:cubicBezTo>
                                    <a:cubicBezTo>
                                      <a:pt x="832" y="51"/>
                                      <a:pt x="832" y="47"/>
                                      <a:pt x="830" y="45"/>
                                    </a:cubicBezTo>
                                    <a:cubicBezTo>
                                      <a:pt x="829" y="44"/>
                                      <a:pt x="826" y="43"/>
                                      <a:pt x="824" y="44"/>
                                    </a:cubicBezTo>
                                    <a:cubicBezTo>
                                      <a:pt x="813" y="28"/>
                                      <a:pt x="803" y="13"/>
                                      <a:pt x="794" y="0"/>
                                    </a:cubicBezTo>
                                    <a:cubicBezTo>
                                      <a:pt x="799" y="0"/>
                                      <a:pt x="799" y="0"/>
                                      <a:pt x="799" y="0"/>
                                    </a:cubicBezTo>
                                    <a:cubicBezTo>
                                      <a:pt x="825" y="35"/>
                                      <a:pt x="858" y="80"/>
                                      <a:pt x="893" y="124"/>
                                    </a:cubicBezTo>
                                    <a:cubicBezTo>
                                      <a:pt x="892" y="125"/>
                                      <a:pt x="892" y="128"/>
                                      <a:pt x="894" y="130"/>
                                    </a:cubicBezTo>
                                    <a:cubicBezTo>
                                      <a:pt x="896" y="132"/>
                                      <a:pt x="899" y="133"/>
                                      <a:pt x="901" y="131"/>
                                    </a:cubicBezTo>
                                    <a:cubicBezTo>
                                      <a:pt x="903" y="129"/>
                                      <a:pt x="903" y="125"/>
                                      <a:pt x="901" y="123"/>
                                    </a:cubicBezTo>
                                    <a:cubicBezTo>
                                      <a:pt x="900" y="121"/>
                                      <a:pt x="897" y="121"/>
                                      <a:pt x="895" y="122"/>
                                    </a:cubicBezTo>
                                    <a:cubicBezTo>
                                      <a:pt x="860" y="79"/>
                                      <a:pt x="827" y="35"/>
                                      <a:pt x="802" y="0"/>
                                    </a:cubicBezTo>
                                    <a:cubicBezTo>
                                      <a:pt x="815" y="0"/>
                                      <a:pt x="815" y="0"/>
                                      <a:pt x="815" y="0"/>
                                    </a:cubicBezTo>
                                    <a:cubicBezTo>
                                      <a:pt x="878" y="65"/>
                                      <a:pt x="878" y="65"/>
                                      <a:pt x="878" y="65"/>
                                    </a:cubicBezTo>
                                    <a:cubicBezTo>
                                      <a:pt x="877" y="67"/>
                                      <a:pt x="877" y="70"/>
                                      <a:pt x="879" y="72"/>
                                    </a:cubicBezTo>
                                    <a:cubicBezTo>
                                      <a:pt x="881" y="74"/>
                                      <a:pt x="884" y="74"/>
                                      <a:pt x="886" y="72"/>
                                    </a:cubicBezTo>
                                    <a:cubicBezTo>
                                      <a:pt x="888" y="70"/>
                                      <a:pt x="888" y="67"/>
                                      <a:pt x="886" y="65"/>
                                    </a:cubicBezTo>
                                    <a:cubicBezTo>
                                      <a:pt x="885" y="63"/>
                                      <a:pt x="882" y="62"/>
                                      <a:pt x="880" y="64"/>
                                    </a:cubicBezTo>
                                    <a:cubicBezTo>
                                      <a:pt x="818" y="0"/>
                                      <a:pt x="818" y="0"/>
                                      <a:pt x="818" y="0"/>
                                    </a:cubicBezTo>
                                    <a:cubicBezTo>
                                      <a:pt x="834" y="0"/>
                                      <a:pt x="834" y="0"/>
                                      <a:pt x="834" y="0"/>
                                    </a:cubicBezTo>
                                    <a:cubicBezTo>
                                      <a:pt x="849" y="12"/>
                                      <a:pt x="865" y="25"/>
                                      <a:pt x="882" y="40"/>
                                    </a:cubicBezTo>
                                    <a:cubicBezTo>
                                      <a:pt x="881" y="42"/>
                                      <a:pt x="881" y="44"/>
                                      <a:pt x="882" y="46"/>
                                    </a:cubicBezTo>
                                    <a:cubicBezTo>
                                      <a:pt x="884" y="48"/>
                                      <a:pt x="888" y="48"/>
                                      <a:pt x="890" y="46"/>
                                    </a:cubicBezTo>
                                    <a:cubicBezTo>
                                      <a:pt x="892" y="44"/>
                                      <a:pt x="892" y="41"/>
                                      <a:pt x="890" y="39"/>
                                    </a:cubicBezTo>
                                    <a:cubicBezTo>
                                      <a:pt x="888" y="37"/>
                                      <a:pt x="885" y="36"/>
                                      <a:pt x="883" y="38"/>
                                    </a:cubicBezTo>
                                    <a:cubicBezTo>
                                      <a:pt x="867" y="24"/>
                                      <a:pt x="852" y="11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71" y="22"/>
                                      <a:pt x="904" y="48"/>
                                      <a:pt x="936" y="74"/>
                                    </a:cubicBezTo>
                                    <a:cubicBezTo>
                                      <a:pt x="936" y="441"/>
                                      <a:pt x="936" y="441"/>
                                      <a:pt x="936" y="441"/>
                                    </a:cubicBezTo>
                                    <a:cubicBezTo>
                                      <a:pt x="920" y="433"/>
                                      <a:pt x="874" y="423"/>
                                      <a:pt x="855" y="429"/>
                                    </a:cubicBezTo>
                                    <a:cubicBezTo>
                                      <a:pt x="898" y="429"/>
                                      <a:pt x="925" y="444"/>
                                      <a:pt x="936" y="447"/>
                                    </a:cubicBezTo>
                                    <a:cubicBezTo>
                                      <a:pt x="936" y="477"/>
                                      <a:pt x="936" y="477"/>
                                      <a:pt x="936" y="477"/>
                                    </a:cubicBezTo>
                                    <a:cubicBezTo>
                                      <a:pt x="921" y="466"/>
                                      <a:pt x="885" y="449"/>
                                      <a:pt x="868" y="449"/>
                                    </a:cubicBezTo>
                                    <a:cubicBezTo>
                                      <a:pt x="905" y="459"/>
                                      <a:pt x="926" y="477"/>
                                      <a:pt x="936" y="484"/>
                                    </a:cubicBezTo>
                                    <a:close/>
                                    <a:moveTo>
                                      <a:pt x="525" y="256"/>
                                    </a:moveTo>
                                    <a:cubicBezTo>
                                      <a:pt x="521" y="238"/>
                                      <a:pt x="459" y="183"/>
                                      <a:pt x="450" y="191"/>
                                    </a:cubicBezTo>
                                    <a:cubicBezTo>
                                      <a:pt x="443" y="200"/>
                                      <a:pt x="499" y="221"/>
                                      <a:pt x="525" y="256"/>
                                    </a:cubicBezTo>
                                    <a:close/>
                                    <a:moveTo>
                                      <a:pt x="493" y="275"/>
                                    </a:moveTo>
                                    <a:cubicBezTo>
                                      <a:pt x="486" y="261"/>
                                      <a:pt x="424" y="226"/>
                                      <a:pt x="419" y="235"/>
                                    </a:cubicBezTo>
                                    <a:cubicBezTo>
                                      <a:pt x="414" y="243"/>
                                      <a:pt x="465" y="250"/>
                                      <a:pt x="493" y="275"/>
                                    </a:cubicBezTo>
                                    <a:close/>
                                    <a:moveTo>
                                      <a:pt x="516" y="270"/>
                                    </a:moveTo>
                                    <a:cubicBezTo>
                                      <a:pt x="510" y="257"/>
                                      <a:pt x="454" y="227"/>
                                      <a:pt x="449" y="235"/>
                                    </a:cubicBezTo>
                                    <a:cubicBezTo>
                                      <a:pt x="445" y="243"/>
                                      <a:pt x="491" y="248"/>
                                      <a:pt x="516" y="270"/>
                                    </a:cubicBezTo>
                                    <a:close/>
                                    <a:moveTo>
                                      <a:pt x="550" y="287"/>
                                    </a:moveTo>
                                    <a:cubicBezTo>
                                      <a:pt x="546" y="273"/>
                                      <a:pt x="495" y="235"/>
                                      <a:pt x="489" y="242"/>
                                    </a:cubicBezTo>
                                    <a:cubicBezTo>
                                      <a:pt x="483" y="249"/>
                                      <a:pt x="528" y="261"/>
                                      <a:pt x="550" y="287"/>
                                    </a:cubicBezTo>
                                    <a:close/>
                                    <a:moveTo>
                                      <a:pt x="560" y="252"/>
                                    </a:moveTo>
                                    <a:cubicBezTo>
                                      <a:pt x="558" y="240"/>
                                      <a:pt x="522" y="200"/>
                                      <a:pt x="516" y="204"/>
                                    </a:cubicBezTo>
                                    <a:cubicBezTo>
                                      <a:pt x="511" y="210"/>
                                      <a:pt x="546" y="227"/>
                                      <a:pt x="560" y="252"/>
                                    </a:cubicBezTo>
                                    <a:close/>
                                    <a:moveTo>
                                      <a:pt x="633" y="312"/>
                                    </a:moveTo>
                                    <a:cubicBezTo>
                                      <a:pt x="631" y="314"/>
                                      <a:pt x="638" y="316"/>
                                      <a:pt x="640" y="319"/>
                                    </a:cubicBezTo>
                                    <a:cubicBezTo>
                                      <a:pt x="640" y="316"/>
                                      <a:pt x="636" y="309"/>
                                      <a:pt x="633" y="312"/>
                                    </a:cubicBezTo>
                                    <a:close/>
                                    <a:moveTo>
                                      <a:pt x="637" y="230"/>
                                    </a:moveTo>
                                    <a:cubicBezTo>
                                      <a:pt x="638" y="221"/>
                                      <a:pt x="633" y="185"/>
                                      <a:pt x="629" y="186"/>
                                    </a:cubicBezTo>
                                    <a:cubicBezTo>
                                      <a:pt x="624" y="187"/>
                                      <a:pt x="636" y="210"/>
                                      <a:pt x="637" y="230"/>
                                    </a:cubicBezTo>
                                    <a:close/>
                                    <a:moveTo>
                                      <a:pt x="616" y="193"/>
                                    </a:moveTo>
                                    <a:cubicBezTo>
                                      <a:pt x="619" y="182"/>
                                      <a:pt x="602" y="134"/>
                                      <a:pt x="595" y="136"/>
                                    </a:cubicBezTo>
                                    <a:cubicBezTo>
                                      <a:pt x="589" y="139"/>
                                      <a:pt x="613" y="166"/>
                                      <a:pt x="616" y="193"/>
                                    </a:cubicBezTo>
                                    <a:close/>
                                    <a:moveTo>
                                      <a:pt x="560" y="354"/>
                                    </a:moveTo>
                                    <a:cubicBezTo>
                                      <a:pt x="559" y="360"/>
                                      <a:pt x="584" y="354"/>
                                      <a:pt x="599" y="361"/>
                                    </a:cubicBezTo>
                                    <a:cubicBezTo>
                                      <a:pt x="593" y="355"/>
                                      <a:pt x="562" y="347"/>
                                      <a:pt x="560" y="354"/>
                                    </a:cubicBezTo>
                                    <a:close/>
                                    <a:moveTo>
                                      <a:pt x="552" y="343"/>
                                    </a:moveTo>
                                    <a:cubicBezTo>
                                      <a:pt x="545" y="332"/>
                                      <a:pt x="518" y="320"/>
                                      <a:pt x="501" y="315"/>
                                    </a:cubicBezTo>
                                    <a:cubicBezTo>
                                      <a:pt x="481" y="294"/>
                                      <a:pt x="412" y="271"/>
                                      <a:pt x="409" y="276"/>
                                    </a:cubicBezTo>
                                    <a:cubicBezTo>
                                      <a:pt x="398" y="273"/>
                                      <a:pt x="391" y="272"/>
                                      <a:pt x="390" y="274"/>
                                    </a:cubicBezTo>
                                    <a:cubicBezTo>
                                      <a:pt x="390" y="281"/>
                                      <a:pt x="471" y="297"/>
                                      <a:pt x="487" y="318"/>
                                    </a:cubicBezTo>
                                    <a:cubicBezTo>
                                      <a:pt x="483" y="311"/>
                                      <a:pt x="471" y="302"/>
                                      <a:pt x="457" y="295"/>
                                    </a:cubicBezTo>
                                    <a:cubicBezTo>
                                      <a:pt x="473" y="301"/>
                                      <a:pt x="489" y="307"/>
                                      <a:pt x="499" y="315"/>
                                    </a:cubicBezTo>
                                    <a:cubicBezTo>
                                      <a:pt x="492" y="313"/>
                                      <a:pt x="486" y="312"/>
                                      <a:pt x="486" y="314"/>
                                    </a:cubicBezTo>
                                    <a:cubicBezTo>
                                      <a:pt x="486" y="320"/>
                                      <a:pt x="540" y="327"/>
                                      <a:pt x="552" y="343"/>
                                    </a:cubicBezTo>
                                    <a:close/>
                                    <a:moveTo>
                                      <a:pt x="553" y="367"/>
                                    </a:moveTo>
                                    <a:cubicBezTo>
                                      <a:pt x="545" y="362"/>
                                      <a:pt x="512" y="364"/>
                                      <a:pt x="513" y="371"/>
                                    </a:cubicBezTo>
                                    <a:cubicBezTo>
                                      <a:pt x="514" y="377"/>
                                      <a:pt x="536" y="364"/>
                                      <a:pt x="553" y="367"/>
                                    </a:cubicBezTo>
                                    <a:close/>
                                    <a:moveTo>
                                      <a:pt x="522" y="454"/>
                                    </a:moveTo>
                                    <a:cubicBezTo>
                                      <a:pt x="525" y="459"/>
                                      <a:pt x="544" y="429"/>
                                      <a:pt x="562" y="426"/>
                                    </a:cubicBezTo>
                                    <a:cubicBezTo>
                                      <a:pt x="550" y="424"/>
                                      <a:pt x="519" y="449"/>
                                      <a:pt x="522" y="454"/>
                                    </a:cubicBezTo>
                                    <a:close/>
                                    <a:moveTo>
                                      <a:pt x="525" y="431"/>
                                    </a:moveTo>
                                    <a:cubicBezTo>
                                      <a:pt x="509" y="424"/>
                                      <a:pt x="452" y="438"/>
                                      <a:pt x="453" y="444"/>
                                    </a:cubicBezTo>
                                    <a:cubicBezTo>
                                      <a:pt x="455" y="451"/>
                                      <a:pt x="498" y="426"/>
                                      <a:pt x="525" y="431"/>
                                    </a:cubicBezTo>
                                    <a:close/>
                                    <a:moveTo>
                                      <a:pt x="553" y="468"/>
                                    </a:moveTo>
                                    <a:cubicBezTo>
                                      <a:pt x="539" y="468"/>
                                      <a:pt x="498" y="497"/>
                                      <a:pt x="502" y="502"/>
                                    </a:cubicBezTo>
                                    <a:cubicBezTo>
                                      <a:pt x="507" y="507"/>
                                      <a:pt x="532" y="472"/>
                                      <a:pt x="553" y="468"/>
                                    </a:cubicBezTo>
                                    <a:close/>
                                    <a:moveTo>
                                      <a:pt x="586" y="438"/>
                                    </a:moveTo>
                                    <a:cubicBezTo>
                                      <a:pt x="574" y="438"/>
                                      <a:pt x="540" y="464"/>
                                      <a:pt x="544" y="469"/>
                                    </a:cubicBezTo>
                                    <a:cubicBezTo>
                                      <a:pt x="548" y="473"/>
                                      <a:pt x="569" y="442"/>
                                      <a:pt x="586" y="438"/>
                                    </a:cubicBezTo>
                                    <a:close/>
                                    <a:moveTo>
                                      <a:pt x="604" y="404"/>
                                    </a:moveTo>
                                    <a:cubicBezTo>
                                      <a:pt x="600" y="383"/>
                                      <a:pt x="560" y="389"/>
                                      <a:pt x="566" y="401"/>
                                    </a:cubicBezTo>
                                    <a:cubicBezTo>
                                      <a:pt x="570" y="410"/>
                                      <a:pt x="589" y="380"/>
                                      <a:pt x="604" y="404"/>
                                    </a:cubicBezTo>
                                    <a:close/>
                                    <a:moveTo>
                                      <a:pt x="613" y="304"/>
                                    </a:moveTo>
                                    <a:cubicBezTo>
                                      <a:pt x="613" y="284"/>
                                      <a:pt x="583" y="252"/>
                                      <a:pt x="577" y="258"/>
                                    </a:cubicBezTo>
                                    <a:cubicBezTo>
                                      <a:pt x="569" y="266"/>
                                      <a:pt x="600" y="277"/>
                                      <a:pt x="613" y="304"/>
                                    </a:cubicBezTo>
                                    <a:close/>
                                    <a:moveTo>
                                      <a:pt x="634" y="428"/>
                                    </a:moveTo>
                                    <a:cubicBezTo>
                                      <a:pt x="621" y="429"/>
                                      <a:pt x="614" y="448"/>
                                      <a:pt x="617" y="450"/>
                                    </a:cubicBezTo>
                                    <a:cubicBezTo>
                                      <a:pt x="619" y="452"/>
                                      <a:pt x="621" y="431"/>
                                      <a:pt x="634" y="428"/>
                                    </a:cubicBezTo>
                                    <a:close/>
                                    <a:moveTo>
                                      <a:pt x="642" y="361"/>
                                    </a:moveTo>
                                    <a:cubicBezTo>
                                      <a:pt x="642" y="361"/>
                                      <a:pt x="638" y="348"/>
                                      <a:pt x="635" y="349"/>
                                    </a:cubicBezTo>
                                    <a:cubicBezTo>
                                      <a:pt x="635" y="349"/>
                                      <a:pt x="633" y="351"/>
                                      <a:pt x="633" y="351"/>
                                    </a:cubicBezTo>
                                    <a:cubicBezTo>
                                      <a:pt x="630" y="354"/>
                                      <a:pt x="642" y="361"/>
                                      <a:pt x="642" y="361"/>
                                    </a:cubicBezTo>
                                    <a:close/>
                                    <a:moveTo>
                                      <a:pt x="662" y="204"/>
                                    </a:moveTo>
                                    <a:cubicBezTo>
                                      <a:pt x="662" y="204"/>
                                      <a:pt x="666" y="141"/>
                                      <a:pt x="664" y="138"/>
                                    </a:cubicBezTo>
                                    <a:cubicBezTo>
                                      <a:pt x="664" y="136"/>
                                      <a:pt x="660" y="136"/>
                                      <a:pt x="659" y="137"/>
                                    </a:cubicBezTo>
                                    <a:cubicBezTo>
                                      <a:pt x="659" y="140"/>
                                      <a:pt x="662" y="204"/>
                                      <a:pt x="662" y="204"/>
                                    </a:cubicBezTo>
                                    <a:close/>
                                    <a:moveTo>
                                      <a:pt x="668" y="364"/>
                                    </a:moveTo>
                                    <a:cubicBezTo>
                                      <a:pt x="667" y="364"/>
                                      <a:pt x="665" y="364"/>
                                      <a:pt x="664" y="364"/>
                                    </a:cubicBezTo>
                                    <a:cubicBezTo>
                                      <a:pt x="661" y="364"/>
                                      <a:pt x="664" y="378"/>
                                      <a:pt x="664" y="378"/>
                                    </a:cubicBezTo>
                                    <a:cubicBezTo>
                                      <a:pt x="664" y="378"/>
                                      <a:pt x="670" y="366"/>
                                      <a:pt x="668" y="364"/>
                                    </a:cubicBezTo>
                                    <a:close/>
                                    <a:moveTo>
                                      <a:pt x="669" y="292"/>
                                    </a:moveTo>
                                    <a:cubicBezTo>
                                      <a:pt x="669" y="292"/>
                                      <a:pt x="673" y="233"/>
                                      <a:pt x="672" y="230"/>
                                    </a:cubicBezTo>
                                    <a:cubicBezTo>
                                      <a:pt x="671" y="228"/>
                                      <a:pt x="667" y="228"/>
                                      <a:pt x="667" y="230"/>
                                    </a:cubicBezTo>
                                    <a:cubicBezTo>
                                      <a:pt x="667" y="232"/>
                                      <a:pt x="669" y="292"/>
                                      <a:pt x="669" y="292"/>
                                    </a:cubicBezTo>
                                    <a:close/>
                                    <a:moveTo>
                                      <a:pt x="671" y="404"/>
                                    </a:moveTo>
                                    <a:cubicBezTo>
                                      <a:pt x="671" y="404"/>
                                      <a:pt x="677" y="417"/>
                                      <a:pt x="680" y="415"/>
                                    </a:cubicBezTo>
                                    <a:cubicBezTo>
                                      <a:pt x="681" y="415"/>
                                      <a:pt x="683" y="412"/>
                                      <a:pt x="683" y="412"/>
                                    </a:cubicBezTo>
                                    <a:cubicBezTo>
                                      <a:pt x="685" y="409"/>
                                      <a:pt x="671" y="404"/>
                                      <a:pt x="671" y="404"/>
                                    </a:cubicBezTo>
                                    <a:close/>
                                    <a:moveTo>
                                      <a:pt x="693" y="488"/>
                                    </a:moveTo>
                                    <a:cubicBezTo>
                                      <a:pt x="694" y="485"/>
                                      <a:pt x="674" y="454"/>
                                      <a:pt x="674" y="454"/>
                                    </a:cubicBezTo>
                                    <a:cubicBezTo>
                                      <a:pt x="674" y="454"/>
                                      <a:pt x="688" y="488"/>
                                      <a:pt x="691" y="490"/>
                                    </a:cubicBezTo>
                                    <a:cubicBezTo>
                                      <a:pt x="691" y="490"/>
                                      <a:pt x="693" y="489"/>
                                      <a:pt x="693" y="488"/>
                                    </a:cubicBezTo>
                                    <a:close/>
                                    <a:moveTo>
                                      <a:pt x="694" y="192"/>
                                    </a:moveTo>
                                    <a:cubicBezTo>
                                      <a:pt x="694" y="192"/>
                                      <a:pt x="710" y="122"/>
                                      <a:pt x="709" y="118"/>
                                    </a:cubicBezTo>
                                    <a:cubicBezTo>
                                      <a:pt x="709" y="116"/>
                                      <a:pt x="705" y="115"/>
                                      <a:pt x="704" y="117"/>
                                    </a:cubicBezTo>
                                    <a:cubicBezTo>
                                      <a:pt x="703" y="120"/>
                                      <a:pt x="694" y="192"/>
                                      <a:pt x="694" y="192"/>
                                    </a:cubicBezTo>
                                    <a:close/>
                                    <a:moveTo>
                                      <a:pt x="854" y="399"/>
                                    </a:moveTo>
                                    <a:cubicBezTo>
                                      <a:pt x="903" y="387"/>
                                      <a:pt x="935" y="404"/>
                                      <a:pt x="935" y="397"/>
                                    </a:cubicBezTo>
                                    <a:cubicBezTo>
                                      <a:pt x="934" y="388"/>
                                      <a:pt x="874" y="388"/>
                                      <a:pt x="854" y="399"/>
                                    </a:cubicBezTo>
                                    <a:close/>
                                    <a:moveTo>
                                      <a:pt x="839" y="379"/>
                                    </a:moveTo>
                                    <a:cubicBezTo>
                                      <a:pt x="876" y="376"/>
                                      <a:pt x="894" y="392"/>
                                      <a:pt x="896" y="387"/>
                                    </a:cubicBezTo>
                                    <a:cubicBezTo>
                                      <a:pt x="897" y="380"/>
                                      <a:pt x="855" y="373"/>
                                      <a:pt x="839" y="379"/>
                                    </a:cubicBezTo>
                                    <a:close/>
                                    <a:moveTo>
                                      <a:pt x="894" y="326"/>
                                    </a:moveTo>
                                    <a:cubicBezTo>
                                      <a:pt x="893" y="319"/>
                                      <a:pt x="843" y="325"/>
                                      <a:pt x="828" y="337"/>
                                    </a:cubicBezTo>
                                    <a:cubicBezTo>
                                      <a:pt x="868" y="321"/>
                                      <a:pt x="894" y="333"/>
                                      <a:pt x="894" y="326"/>
                                    </a:cubicBezTo>
                                    <a:close/>
                                    <a:moveTo>
                                      <a:pt x="871" y="365"/>
                                    </a:moveTo>
                                    <a:cubicBezTo>
                                      <a:pt x="907" y="356"/>
                                      <a:pt x="927" y="369"/>
                                      <a:pt x="928" y="363"/>
                                    </a:cubicBezTo>
                                    <a:cubicBezTo>
                                      <a:pt x="929" y="357"/>
                                      <a:pt x="885" y="356"/>
                                      <a:pt x="871" y="365"/>
                                    </a:cubicBezTo>
                                    <a:close/>
                                    <a:moveTo>
                                      <a:pt x="847" y="323"/>
                                    </a:moveTo>
                                    <a:cubicBezTo>
                                      <a:pt x="893" y="298"/>
                                      <a:pt x="928" y="307"/>
                                      <a:pt x="926" y="299"/>
                                    </a:cubicBezTo>
                                    <a:cubicBezTo>
                                      <a:pt x="924" y="291"/>
                                      <a:pt x="864" y="307"/>
                                      <a:pt x="847" y="323"/>
                                    </a:cubicBezTo>
                                    <a:close/>
                                    <a:moveTo>
                                      <a:pt x="819" y="330"/>
                                    </a:moveTo>
                                    <a:cubicBezTo>
                                      <a:pt x="861" y="295"/>
                                      <a:pt x="899" y="298"/>
                                      <a:pt x="896" y="290"/>
                                    </a:cubicBezTo>
                                    <a:cubicBezTo>
                                      <a:pt x="892" y="282"/>
                                      <a:pt x="833" y="310"/>
                                      <a:pt x="819" y="330"/>
                                    </a:cubicBezTo>
                                    <a:close/>
                                    <a:moveTo>
                                      <a:pt x="792" y="323"/>
                                    </a:moveTo>
                                    <a:cubicBezTo>
                                      <a:pt x="820" y="292"/>
                                      <a:pt x="849" y="291"/>
                                      <a:pt x="846" y="285"/>
                                    </a:cubicBezTo>
                                    <a:cubicBezTo>
                                      <a:pt x="842" y="279"/>
                                      <a:pt x="800" y="306"/>
                                      <a:pt x="792" y="323"/>
                                    </a:cubicBezTo>
                                    <a:close/>
                                    <a:moveTo>
                                      <a:pt x="890" y="244"/>
                                    </a:moveTo>
                                    <a:cubicBezTo>
                                      <a:pt x="885" y="236"/>
                                      <a:pt x="815" y="270"/>
                                      <a:pt x="799" y="292"/>
                                    </a:cubicBezTo>
                                    <a:cubicBezTo>
                                      <a:pt x="849" y="252"/>
                                      <a:pt x="895" y="253"/>
                                      <a:pt x="890" y="244"/>
                                    </a:cubicBezTo>
                                    <a:close/>
                                    <a:moveTo>
                                      <a:pt x="781" y="336"/>
                                    </a:moveTo>
                                    <a:cubicBezTo>
                                      <a:pt x="810" y="305"/>
                                      <a:pt x="838" y="304"/>
                                      <a:pt x="835" y="299"/>
                                    </a:cubicBezTo>
                                    <a:cubicBezTo>
                                      <a:pt x="831" y="293"/>
                                      <a:pt x="790" y="320"/>
                                      <a:pt x="781" y="336"/>
                                    </a:cubicBezTo>
                                    <a:close/>
                                    <a:moveTo>
                                      <a:pt x="799" y="290"/>
                                    </a:moveTo>
                                    <a:cubicBezTo>
                                      <a:pt x="848" y="243"/>
                                      <a:pt x="897" y="239"/>
                                      <a:pt x="891" y="231"/>
                                    </a:cubicBezTo>
                                    <a:cubicBezTo>
                                      <a:pt x="885" y="223"/>
                                      <a:pt x="814" y="264"/>
                                      <a:pt x="799" y="290"/>
                                    </a:cubicBezTo>
                                    <a:close/>
                                    <a:moveTo>
                                      <a:pt x="778" y="252"/>
                                    </a:moveTo>
                                    <a:cubicBezTo>
                                      <a:pt x="803" y="219"/>
                                      <a:pt x="827" y="220"/>
                                      <a:pt x="824" y="213"/>
                                    </a:cubicBezTo>
                                    <a:cubicBezTo>
                                      <a:pt x="821" y="207"/>
                                      <a:pt x="786" y="234"/>
                                      <a:pt x="778" y="252"/>
                                    </a:cubicBezTo>
                                    <a:close/>
                                    <a:moveTo>
                                      <a:pt x="775" y="376"/>
                                    </a:moveTo>
                                    <a:cubicBezTo>
                                      <a:pt x="807" y="346"/>
                                      <a:pt x="835" y="348"/>
                                      <a:pt x="832" y="341"/>
                                    </a:cubicBezTo>
                                    <a:cubicBezTo>
                                      <a:pt x="829" y="334"/>
                                      <a:pt x="786" y="358"/>
                                      <a:pt x="775" y="376"/>
                                    </a:cubicBezTo>
                                    <a:close/>
                                    <a:moveTo>
                                      <a:pt x="728" y="348"/>
                                    </a:moveTo>
                                    <a:cubicBezTo>
                                      <a:pt x="749" y="321"/>
                                      <a:pt x="770" y="320"/>
                                      <a:pt x="767" y="315"/>
                                    </a:cubicBezTo>
                                    <a:cubicBezTo>
                                      <a:pt x="765" y="310"/>
                                      <a:pt x="734" y="333"/>
                                      <a:pt x="728" y="348"/>
                                    </a:cubicBezTo>
                                    <a:close/>
                                    <a:moveTo>
                                      <a:pt x="740" y="197"/>
                                    </a:moveTo>
                                    <a:cubicBezTo>
                                      <a:pt x="752" y="167"/>
                                      <a:pt x="769" y="156"/>
                                      <a:pt x="765" y="153"/>
                                    </a:cubicBezTo>
                                    <a:cubicBezTo>
                                      <a:pt x="761" y="150"/>
                                      <a:pt x="744" y="174"/>
                                      <a:pt x="740" y="197"/>
                                    </a:cubicBezTo>
                                    <a:close/>
                                    <a:moveTo>
                                      <a:pt x="730" y="174"/>
                                    </a:moveTo>
                                    <a:cubicBezTo>
                                      <a:pt x="730" y="174"/>
                                      <a:pt x="745" y="131"/>
                                      <a:pt x="745" y="129"/>
                                    </a:cubicBezTo>
                                    <a:cubicBezTo>
                                      <a:pt x="744" y="127"/>
                                      <a:pt x="741" y="126"/>
                                      <a:pt x="740" y="127"/>
                                    </a:cubicBezTo>
                                    <a:cubicBezTo>
                                      <a:pt x="739" y="129"/>
                                      <a:pt x="730" y="174"/>
                                      <a:pt x="730" y="174"/>
                                    </a:cubicBezTo>
                                    <a:close/>
                                    <a:moveTo>
                                      <a:pt x="718" y="308"/>
                                    </a:moveTo>
                                    <a:cubicBezTo>
                                      <a:pt x="740" y="282"/>
                                      <a:pt x="758" y="285"/>
                                      <a:pt x="756" y="279"/>
                                    </a:cubicBezTo>
                                    <a:cubicBezTo>
                                      <a:pt x="755" y="273"/>
                                      <a:pt x="725" y="293"/>
                                      <a:pt x="718" y="308"/>
                                    </a:cubicBezTo>
                                    <a:close/>
                                    <a:moveTo>
                                      <a:pt x="708" y="251"/>
                                    </a:moveTo>
                                    <a:cubicBezTo>
                                      <a:pt x="715" y="220"/>
                                      <a:pt x="730" y="205"/>
                                      <a:pt x="725" y="203"/>
                                    </a:cubicBezTo>
                                    <a:cubicBezTo>
                                      <a:pt x="722" y="201"/>
                                      <a:pt x="708" y="227"/>
                                      <a:pt x="708" y="251"/>
                                    </a:cubicBezTo>
                                    <a:close/>
                                    <a:moveTo>
                                      <a:pt x="705" y="350"/>
                                    </a:moveTo>
                                    <a:cubicBezTo>
                                      <a:pt x="705" y="350"/>
                                      <a:pt x="721" y="343"/>
                                      <a:pt x="720" y="340"/>
                                    </a:cubicBezTo>
                                    <a:cubicBezTo>
                                      <a:pt x="720" y="340"/>
                                      <a:pt x="718" y="338"/>
                                      <a:pt x="718" y="337"/>
                                    </a:cubicBezTo>
                                    <a:cubicBezTo>
                                      <a:pt x="715" y="336"/>
                                      <a:pt x="705" y="350"/>
                                      <a:pt x="705" y="350"/>
                                    </a:cubicBezTo>
                                    <a:close/>
                                    <a:moveTo>
                                      <a:pt x="738" y="501"/>
                                    </a:moveTo>
                                    <a:cubicBezTo>
                                      <a:pt x="738" y="497"/>
                                      <a:pt x="718" y="472"/>
                                      <a:pt x="703" y="464"/>
                                    </a:cubicBezTo>
                                    <a:cubicBezTo>
                                      <a:pt x="717" y="475"/>
                                      <a:pt x="732" y="502"/>
                                      <a:pt x="736" y="503"/>
                                    </a:cubicBezTo>
                                    <a:cubicBezTo>
                                      <a:pt x="737" y="503"/>
                                      <a:pt x="738" y="502"/>
                                      <a:pt x="738" y="501"/>
                                    </a:cubicBezTo>
                                    <a:close/>
                                    <a:moveTo>
                                      <a:pt x="711" y="448"/>
                                    </a:moveTo>
                                    <a:cubicBezTo>
                                      <a:pt x="743" y="453"/>
                                      <a:pt x="734" y="480"/>
                                      <a:pt x="742" y="475"/>
                                    </a:cubicBezTo>
                                    <a:cubicBezTo>
                                      <a:pt x="747" y="470"/>
                                      <a:pt x="734" y="449"/>
                                      <a:pt x="711" y="448"/>
                                    </a:cubicBezTo>
                                    <a:close/>
                                    <a:moveTo>
                                      <a:pt x="760" y="394"/>
                                    </a:moveTo>
                                    <a:cubicBezTo>
                                      <a:pt x="762" y="391"/>
                                      <a:pt x="745" y="372"/>
                                      <a:pt x="728" y="395"/>
                                    </a:cubicBezTo>
                                    <a:cubicBezTo>
                                      <a:pt x="750" y="374"/>
                                      <a:pt x="755" y="397"/>
                                      <a:pt x="760" y="394"/>
                                    </a:cubicBezTo>
                                    <a:close/>
                                    <a:moveTo>
                                      <a:pt x="806" y="455"/>
                                    </a:moveTo>
                                    <a:cubicBezTo>
                                      <a:pt x="809" y="450"/>
                                      <a:pt x="780" y="427"/>
                                      <a:pt x="745" y="440"/>
                                    </a:cubicBezTo>
                                    <a:cubicBezTo>
                                      <a:pt x="785" y="432"/>
                                      <a:pt x="803" y="460"/>
                                      <a:pt x="806" y="455"/>
                                    </a:cubicBezTo>
                                    <a:close/>
                                    <a:moveTo>
                                      <a:pt x="769" y="468"/>
                                    </a:moveTo>
                                    <a:cubicBezTo>
                                      <a:pt x="794" y="477"/>
                                      <a:pt x="803" y="505"/>
                                      <a:pt x="808" y="503"/>
                                    </a:cubicBezTo>
                                    <a:cubicBezTo>
                                      <a:pt x="812" y="500"/>
                                      <a:pt x="795" y="475"/>
                                      <a:pt x="769" y="468"/>
                                    </a:cubicBezTo>
                                    <a:close/>
                                    <a:moveTo>
                                      <a:pt x="793" y="472"/>
                                    </a:moveTo>
                                    <a:cubicBezTo>
                                      <a:pt x="819" y="476"/>
                                      <a:pt x="833" y="501"/>
                                      <a:pt x="837" y="498"/>
                                    </a:cubicBezTo>
                                    <a:cubicBezTo>
                                      <a:pt x="841" y="494"/>
                                      <a:pt x="820" y="473"/>
                                      <a:pt x="793" y="472"/>
                                    </a:cubicBezTo>
                                    <a:close/>
                                    <a:moveTo>
                                      <a:pt x="893" y="417"/>
                                    </a:moveTo>
                                    <a:cubicBezTo>
                                      <a:pt x="893" y="410"/>
                                      <a:pt x="841" y="406"/>
                                      <a:pt x="823" y="415"/>
                                    </a:cubicBezTo>
                                    <a:cubicBezTo>
                                      <a:pt x="866" y="407"/>
                                      <a:pt x="892" y="423"/>
                                      <a:pt x="893" y="417"/>
                                    </a:cubicBezTo>
                                    <a:close/>
                                    <a:moveTo>
                                      <a:pt x="846" y="465"/>
                                    </a:moveTo>
                                    <a:cubicBezTo>
                                      <a:pt x="886" y="474"/>
                                      <a:pt x="902" y="498"/>
                                      <a:pt x="905" y="492"/>
                                    </a:cubicBezTo>
                                    <a:cubicBezTo>
                                      <a:pt x="908" y="486"/>
                                      <a:pt x="864" y="464"/>
                                      <a:pt x="846" y="465"/>
                                    </a:cubicBezTo>
                                    <a:close/>
                                    <a:moveTo>
                                      <a:pt x="370" y="373"/>
                                    </a:moveTo>
                                    <a:cubicBezTo>
                                      <a:pt x="296" y="300"/>
                                      <a:pt x="244" y="243"/>
                                      <a:pt x="209" y="202"/>
                                    </a:cubicBezTo>
                                    <a:cubicBezTo>
                                      <a:pt x="237" y="239"/>
                                      <a:pt x="278" y="287"/>
                                      <a:pt x="328" y="342"/>
                                    </a:cubicBezTo>
                                    <a:cubicBezTo>
                                      <a:pt x="325" y="344"/>
                                      <a:pt x="325" y="344"/>
                                      <a:pt x="325" y="344"/>
                                    </a:cubicBezTo>
                                    <a:cubicBezTo>
                                      <a:pt x="261" y="275"/>
                                      <a:pt x="213" y="215"/>
                                      <a:pt x="185" y="177"/>
                                    </a:cubicBezTo>
                                    <a:cubicBezTo>
                                      <a:pt x="183" y="179"/>
                                      <a:pt x="183" y="179"/>
                                      <a:pt x="183" y="179"/>
                                    </a:cubicBezTo>
                                    <a:cubicBezTo>
                                      <a:pt x="179" y="174"/>
                                      <a:pt x="176" y="170"/>
                                      <a:pt x="173" y="166"/>
                                    </a:cubicBezTo>
                                    <a:cubicBezTo>
                                      <a:pt x="189" y="194"/>
                                      <a:pt x="214" y="239"/>
                                      <a:pt x="251" y="292"/>
                                    </a:cubicBezTo>
                                    <a:cubicBezTo>
                                      <a:pt x="252" y="294"/>
                                      <a:pt x="254" y="297"/>
                                      <a:pt x="256" y="299"/>
                                    </a:cubicBezTo>
                                    <a:cubicBezTo>
                                      <a:pt x="256" y="299"/>
                                      <a:pt x="256" y="300"/>
                                      <a:pt x="256" y="300"/>
                                    </a:cubicBezTo>
                                    <a:cubicBezTo>
                                      <a:pt x="262" y="309"/>
                                      <a:pt x="269" y="318"/>
                                      <a:pt x="276" y="328"/>
                                    </a:cubicBezTo>
                                    <a:cubicBezTo>
                                      <a:pt x="288" y="344"/>
                                      <a:pt x="300" y="361"/>
                                      <a:pt x="313" y="378"/>
                                    </a:cubicBezTo>
                                    <a:cubicBezTo>
                                      <a:pt x="313" y="378"/>
                                      <a:pt x="313" y="378"/>
                                      <a:pt x="313" y="378"/>
                                    </a:cubicBezTo>
                                    <a:cubicBezTo>
                                      <a:pt x="327" y="396"/>
                                      <a:pt x="341" y="415"/>
                                      <a:pt x="357" y="436"/>
                                    </a:cubicBezTo>
                                    <a:cubicBezTo>
                                      <a:pt x="373" y="431"/>
                                      <a:pt x="399" y="426"/>
                                      <a:pt x="423" y="424"/>
                                    </a:cubicBezTo>
                                    <a:cubicBezTo>
                                      <a:pt x="407" y="409"/>
                                      <a:pt x="392" y="395"/>
                                      <a:pt x="378" y="381"/>
                                    </a:cubicBezTo>
                                    <a:cubicBezTo>
                                      <a:pt x="363" y="382"/>
                                      <a:pt x="353" y="383"/>
                                      <a:pt x="352" y="379"/>
                                    </a:cubicBezTo>
                                    <a:cubicBezTo>
                                      <a:pt x="352" y="376"/>
                                      <a:pt x="359" y="374"/>
                                      <a:pt x="370" y="373"/>
                                    </a:cubicBezTo>
                                    <a:close/>
                                    <a:moveTo>
                                      <a:pt x="218" y="129"/>
                                    </a:moveTo>
                                    <a:cubicBezTo>
                                      <a:pt x="218" y="129"/>
                                      <a:pt x="218" y="129"/>
                                      <a:pt x="218" y="129"/>
                                    </a:cubicBezTo>
                                    <a:cubicBezTo>
                                      <a:pt x="226" y="129"/>
                                      <a:pt x="235" y="129"/>
                                      <a:pt x="245" y="129"/>
                                    </a:cubicBezTo>
                                    <a:cubicBezTo>
                                      <a:pt x="235" y="129"/>
                                      <a:pt x="227" y="129"/>
                                      <a:pt x="218" y="129"/>
                                    </a:cubicBezTo>
                                    <a:close/>
                                    <a:moveTo>
                                      <a:pt x="392" y="353"/>
                                    </a:moveTo>
                                    <a:cubicBezTo>
                                      <a:pt x="322" y="296"/>
                                      <a:pt x="271" y="250"/>
                                      <a:pt x="234" y="215"/>
                                    </a:cubicBezTo>
                                    <a:cubicBezTo>
                                      <a:pt x="233" y="217"/>
                                      <a:pt x="233" y="217"/>
                                      <a:pt x="233" y="217"/>
                                    </a:cubicBezTo>
                                    <a:cubicBezTo>
                                      <a:pt x="220" y="206"/>
                                      <a:pt x="208" y="194"/>
                                      <a:pt x="197" y="184"/>
                                    </a:cubicBezTo>
                                    <a:cubicBezTo>
                                      <a:pt x="232" y="224"/>
                                      <a:pt x="289" y="288"/>
                                      <a:pt x="375" y="372"/>
                                    </a:cubicBezTo>
                                    <a:cubicBezTo>
                                      <a:pt x="386" y="371"/>
                                      <a:pt x="400" y="371"/>
                                      <a:pt x="414" y="371"/>
                                    </a:cubicBezTo>
                                    <a:cubicBezTo>
                                      <a:pt x="409" y="367"/>
                                      <a:pt x="404" y="363"/>
                                      <a:pt x="399" y="359"/>
                                    </a:cubicBezTo>
                                    <a:cubicBezTo>
                                      <a:pt x="381" y="361"/>
                                      <a:pt x="367" y="362"/>
                                      <a:pt x="366" y="359"/>
                                    </a:cubicBezTo>
                                    <a:cubicBezTo>
                                      <a:pt x="366" y="356"/>
                                      <a:pt x="377" y="354"/>
                                      <a:pt x="392" y="353"/>
                                    </a:cubicBezTo>
                                    <a:close/>
                                    <a:moveTo>
                                      <a:pt x="398" y="306"/>
                                    </a:moveTo>
                                    <a:cubicBezTo>
                                      <a:pt x="280" y="232"/>
                                      <a:pt x="205" y="176"/>
                                      <a:pt x="172" y="150"/>
                                    </a:cubicBezTo>
                                    <a:cubicBezTo>
                                      <a:pt x="181" y="159"/>
                                      <a:pt x="193" y="172"/>
                                      <a:pt x="209" y="187"/>
                                    </a:cubicBezTo>
                                    <a:cubicBezTo>
                                      <a:pt x="242" y="217"/>
                                      <a:pt x="295" y="261"/>
                                      <a:pt x="377" y="323"/>
                                    </a:cubicBezTo>
                                    <a:cubicBezTo>
                                      <a:pt x="388" y="321"/>
                                      <a:pt x="407" y="322"/>
                                      <a:pt x="428" y="325"/>
                                    </a:cubicBezTo>
                                    <a:cubicBezTo>
                                      <a:pt x="424" y="322"/>
                                      <a:pt x="420" y="320"/>
                                      <a:pt x="416" y="317"/>
                                    </a:cubicBezTo>
                                    <a:cubicBezTo>
                                      <a:pt x="388" y="316"/>
                                      <a:pt x="367" y="318"/>
                                      <a:pt x="366" y="312"/>
                                    </a:cubicBezTo>
                                    <a:cubicBezTo>
                                      <a:pt x="365" y="307"/>
                                      <a:pt x="379" y="305"/>
                                      <a:pt x="398" y="306"/>
                                    </a:cubicBezTo>
                                    <a:close/>
                                    <a:moveTo>
                                      <a:pt x="51" y="0"/>
                                    </a:move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119" y="90"/>
                                      <a:pt x="119" y="90"/>
                                      <a:pt x="119" y="90"/>
                                    </a:cubicBezTo>
                                    <a:lnTo>
                                      <a:pt x="51" y="0"/>
                                    </a:lnTo>
                                    <a:close/>
                                    <a:moveTo>
                                      <a:pt x="160" y="178"/>
                                    </a:moveTo>
                                    <a:cubicBezTo>
                                      <a:pt x="167" y="234"/>
                                      <a:pt x="183" y="343"/>
                                      <a:pt x="218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15" y="350"/>
                                      <a:pt x="183" y="247"/>
                                      <a:pt x="167" y="189"/>
                                    </a:cubicBezTo>
                                    <a:cubicBezTo>
                                      <a:pt x="175" y="231"/>
                                      <a:pt x="190" y="291"/>
                                      <a:pt x="214" y="358"/>
                                    </a:cubicBezTo>
                                    <a:cubicBezTo>
                                      <a:pt x="210" y="359"/>
                                      <a:pt x="210" y="359"/>
                                      <a:pt x="210" y="359"/>
                                    </a:cubicBezTo>
                                    <a:cubicBezTo>
                                      <a:pt x="184" y="285"/>
                                      <a:pt x="169" y="219"/>
                                      <a:pt x="160" y="178"/>
                                    </a:cubicBezTo>
                                    <a:close/>
                                    <a:moveTo>
                                      <a:pt x="0" y="92"/>
                                    </a:moveTo>
                                    <a:cubicBezTo>
                                      <a:pt x="0" y="93"/>
                                      <a:pt x="0" y="93"/>
                                      <a:pt x="0" y="93"/>
                                    </a:cubicBezTo>
                                    <a:cubicBezTo>
                                      <a:pt x="19" y="98"/>
                                      <a:pt x="19" y="98"/>
                                      <a:pt x="19" y="98"/>
                                    </a:cubicBezTo>
                                    <a:lnTo>
                                      <a:pt x="0" y="92"/>
                                    </a:lnTo>
                                    <a:close/>
                                    <a:moveTo>
                                      <a:pt x="90" y="123"/>
                                    </a:move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0" y="110"/>
                                      <a:pt x="0" y="110"/>
                                      <a:pt x="0" y="110"/>
                                    </a:cubicBezTo>
                                    <a:lnTo>
                                      <a:pt x="90" y="123"/>
                                    </a:lnTo>
                                    <a:close/>
                                    <a:moveTo>
                                      <a:pt x="0" y="96"/>
                                    </a:move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90" y="119"/>
                                      <a:pt x="90" y="119"/>
                                      <a:pt x="90" y="119"/>
                                    </a:cubicBezTo>
                                    <a:lnTo>
                                      <a:pt x="0" y="96"/>
                                    </a:lnTo>
                                    <a:close/>
                                    <a:moveTo>
                                      <a:pt x="0" y="66"/>
                                    </a:moveTo>
                                    <a:cubicBezTo>
                                      <a:pt x="0" y="74"/>
                                      <a:pt x="0" y="74"/>
                                      <a:pt x="0" y="74"/>
                                    </a:cubicBezTo>
                                    <a:cubicBezTo>
                                      <a:pt x="103" y="112"/>
                                      <a:pt x="103" y="112"/>
                                      <a:pt x="103" y="112"/>
                                    </a:cubicBezTo>
                                    <a:lnTo>
                                      <a:pt x="0" y="66"/>
                                    </a:lnTo>
                                    <a:close/>
                                    <a:moveTo>
                                      <a:pt x="104" y="118"/>
                                    </a:move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105" y="117"/>
                                      <a:pt x="105" y="117"/>
                                      <a:pt x="105" y="117"/>
                                    </a:cubicBezTo>
                                    <a:cubicBezTo>
                                      <a:pt x="0" y="77"/>
                                      <a:pt x="0" y="77"/>
                                      <a:pt x="0" y="77"/>
                                    </a:cubicBezTo>
                                    <a:cubicBezTo>
                                      <a:pt x="0" y="88"/>
                                      <a:pt x="0" y="88"/>
                                      <a:pt x="0" y="88"/>
                                    </a:cubicBezTo>
                                    <a:lnTo>
                                      <a:pt x="104" y="118"/>
                                    </a:lnTo>
                                    <a:close/>
                                    <a:moveTo>
                                      <a:pt x="114" y="139"/>
                                    </a:moveTo>
                                    <a:cubicBezTo>
                                      <a:pt x="0" y="148"/>
                                      <a:pt x="0" y="148"/>
                                      <a:pt x="0" y="148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lnTo>
                                      <a:pt x="114" y="139"/>
                                    </a:lnTo>
                                    <a:close/>
                                    <a:moveTo>
                                      <a:pt x="0" y="191"/>
                                    </a:moveTo>
                                    <a:cubicBezTo>
                                      <a:pt x="0" y="198"/>
                                      <a:pt x="0" y="198"/>
                                      <a:pt x="0" y="198"/>
                                    </a:cubicBezTo>
                                    <a:cubicBezTo>
                                      <a:pt x="100" y="155"/>
                                      <a:pt x="100" y="155"/>
                                      <a:pt x="100" y="155"/>
                                    </a:cubicBezTo>
                                    <a:lnTo>
                                      <a:pt x="0" y="191"/>
                                    </a:lnTo>
                                    <a:close/>
                                    <a:moveTo>
                                      <a:pt x="51" y="180"/>
                                    </a:moveTo>
                                    <a:cubicBezTo>
                                      <a:pt x="0" y="202"/>
                                      <a:pt x="0" y="202"/>
                                      <a:pt x="0" y="202"/>
                                    </a:cubicBezTo>
                                    <a:cubicBezTo>
                                      <a:pt x="0" y="207"/>
                                      <a:pt x="0" y="207"/>
                                      <a:pt x="0" y="207"/>
                                    </a:cubicBezTo>
                                    <a:cubicBezTo>
                                      <a:pt x="51" y="182"/>
                                      <a:pt x="51" y="182"/>
                                      <a:pt x="51" y="182"/>
                                    </a:cubicBezTo>
                                    <a:lnTo>
                                      <a:pt x="51" y="180"/>
                                    </a:lnTo>
                                    <a:close/>
                                    <a:moveTo>
                                      <a:pt x="15" y="0"/>
                                    </a:moveTo>
                                    <a:cubicBezTo>
                                      <a:pt x="13" y="0"/>
                                      <a:pt x="13" y="0"/>
                                      <a:pt x="13" y="0"/>
                                    </a:cubicBezTo>
                                    <a:cubicBezTo>
                                      <a:pt x="51" y="36"/>
                                      <a:pt x="51" y="36"/>
                                      <a:pt x="51" y="36"/>
                                    </a:cubicBezTo>
                                    <a:lnTo>
                                      <a:pt x="15" y="0"/>
                                    </a:lnTo>
                                    <a:close/>
                                    <a:moveTo>
                                      <a:pt x="122" y="99"/>
                                    </a:moveTo>
                                    <a:cubicBezTo>
                                      <a:pt x="37" y="0"/>
                                      <a:pt x="37" y="0"/>
                                      <a:pt x="37" y="0"/>
                                    </a:cubicBezTo>
                                    <a:cubicBezTo>
                                      <a:pt x="23" y="0"/>
                                      <a:pt x="23" y="0"/>
                                      <a:pt x="23" y="0"/>
                                    </a:cubicBezTo>
                                    <a:lnTo>
                                      <a:pt x="122" y="99"/>
                                    </a:lnTo>
                                    <a:close/>
                                    <a:moveTo>
                                      <a:pt x="0" y="127"/>
                                    </a:moveTo>
                                    <a:cubicBezTo>
                                      <a:pt x="0" y="140"/>
                                      <a:pt x="0" y="140"/>
                                      <a:pt x="0" y="140"/>
                                    </a:cubicBezTo>
                                    <a:cubicBezTo>
                                      <a:pt x="120" y="134"/>
                                      <a:pt x="120" y="134"/>
                                      <a:pt x="120" y="134"/>
                                    </a:cubicBezTo>
                                    <a:lnTo>
                                      <a:pt x="0" y="127"/>
                                    </a:lnTo>
                                    <a:close/>
                                    <a:moveTo>
                                      <a:pt x="0" y="114"/>
                                    </a:move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62" y="125"/>
                                      <a:pt x="62" y="125"/>
                                      <a:pt x="62" y="125"/>
                                    </a:cubicBezTo>
                                    <a:cubicBezTo>
                                      <a:pt x="41" y="123"/>
                                      <a:pt x="41" y="123"/>
                                      <a:pt x="41" y="123"/>
                                    </a:cubicBezTo>
                                    <a:cubicBezTo>
                                      <a:pt x="41" y="120"/>
                                      <a:pt x="41" y="120"/>
                                      <a:pt x="41" y="120"/>
                                    </a:cubicBezTo>
                                    <a:lnTo>
                                      <a:pt x="0" y="114"/>
                                    </a:lnTo>
                                    <a:close/>
                                    <a:moveTo>
                                      <a:pt x="8" y="0"/>
                                    </a:moveTo>
                                    <a:cubicBezTo>
                                      <a:pt x="0" y="0"/>
                                      <a:pt x="0" y="0"/>
                                      <a:pt x="0" y="0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122" y="106"/>
                                      <a:pt x="122" y="106"/>
                                      <a:pt x="122" y="106"/>
                                    </a:cubicBezTo>
                                    <a:lnTo>
                                      <a:pt x="8" y="0"/>
                                    </a:lnTo>
                                    <a:close/>
                                    <a:moveTo>
                                      <a:pt x="120" y="110"/>
                                    </a:moveTo>
                                    <a:cubicBezTo>
                                      <a:pt x="0" y="21"/>
                                      <a:pt x="0" y="21"/>
                                      <a:pt x="0" y="21"/>
                                    </a:cubicBezTo>
                                    <a:cubicBezTo>
                                      <a:pt x="0" y="36"/>
                                      <a:pt x="0" y="36"/>
                                      <a:pt x="0" y="36"/>
                                    </a:cubicBezTo>
                                    <a:lnTo>
                                      <a:pt x="120" y="110"/>
                                    </a:lnTo>
                                    <a:close/>
                                    <a:moveTo>
                                      <a:pt x="0" y="15"/>
                                    </a:moveTo>
                                    <a:cubicBezTo>
                                      <a:pt x="0" y="16"/>
                                      <a:pt x="0" y="16"/>
                                      <a:pt x="0" y="16"/>
                                    </a:cubicBezTo>
                                    <a:cubicBezTo>
                                      <a:pt x="29" y="38"/>
                                      <a:pt x="29" y="38"/>
                                      <a:pt x="29" y="38"/>
                                    </a:cubicBezTo>
                                    <a:lnTo>
                                      <a:pt x="0" y="15"/>
                                    </a:lnTo>
                                    <a:close/>
                                    <a:moveTo>
                                      <a:pt x="0" y="43"/>
                                    </a:moveTo>
                                    <a:cubicBezTo>
                                      <a:pt x="0" y="45"/>
                                      <a:pt x="0" y="45"/>
                                      <a:pt x="0" y="45"/>
                                    </a:cubicBezTo>
                                    <a:cubicBezTo>
                                      <a:pt x="50" y="73"/>
                                      <a:pt x="50" y="73"/>
                                      <a:pt x="50" y="73"/>
                                    </a:cubicBezTo>
                                    <a:lnTo>
                                      <a:pt x="0" y="43"/>
                                    </a:lnTo>
                                    <a:close/>
                                    <a:moveTo>
                                      <a:pt x="72" y="94"/>
                                    </a:moveTo>
                                    <a:cubicBezTo>
                                      <a:pt x="6" y="62"/>
                                      <a:pt x="6" y="62"/>
                                      <a:pt x="6" y="62"/>
                                    </a:cubicBezTo>
                                    <a:cubicBezTo>
                                      <a:pt x="7" y="58"/>
                                      <a:pt x="7" y="58"/>
                                      <a:pt x="7" y="58"/>
                                    </a:cubicBezTo>
                                    <a:cubicBezTo>
                                      <a:pt x="89" y="99"/>
                                      <a:pt x="89" y="99"/>
                                      <a:pt x="89" y="99"/>
                                    </a:cubicBezTo>
                                    <a:cubicBezTo>
                                      <a:pt x="0" y="49"/>
                                      <a:pt x="0" y="49"/>
                                      <a:pt x="0" y="49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lnTo>
                                      <a:pt x="72" y="9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Dreptunghi rotunjit 93"/>
                            <wps:cNvSpPr/>
                            <wps:spPr>
                              <a:xfrm>
                                <a:off x="276045" y="215661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g:grpSp>
                        <wpg:cNvPr id="94" name="Grup 94"/>
                        <wpg:cNvGrpSpPr/>
                        <wpg:grpSpPr>
                          <a:xfrm>
                            <a:off x="19050" y="7372350"/>
                            <a:ext cx="6171565" cy="1600200"/>
                            <a:chOff x="0" y="0"/>
                            <a:chExt cx="6171565" cy="1600200"/>
                          </a:xfrm>
                        </wpg:grpSpPr>
                        <wpg:grpSp>
                          <wpg:cNvPr id="95" name="Grup 95"/>
                          <wpg:cNvGrpSpPr/>
                          <wpg:grpSpPr>
                            <a:xfrm>
                              <a:off x="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6" name="Formă liberă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Dreptunghi rotunjit 97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98" name="Grup 98"/>
                          <wpg:cNvGrpSpPr/>
                          <wpg:grpSpPr>
                            <a:xfrm>
                              <a:off x="3200400" y="0"/>
                              <a:ext cx="2971165" cy="1600200"/>
                              <a:chOff x="0" y="0"/>
                              <a:chExt cx="2971676" cy="1600200"/>
                            </a:xfrm>
                          </wpg:grpSpPr>
                          <wps:wsp>
                            <wps:cNvPr id="99" name="Formă liberă 13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0" y="0"/>
                                <a:ext cx="2971676" cy="1600200"/>
                              </a:xfrm>
                              <a:custGeom>
                                <a:avLst/>
                                <a:gdLst>
                                  <a:gd name="T0" fmla="*/ 937 w 937"/>
                                  <a:gd name="T1" fmla="*/ 157 h 504"/>
                                  <a:gd name="T2" fmla="*/ 895 w 937"/>
                                  <a:gd name="T3" fmla="*/ 466 h 504"/>
                                  <a:gd name="T4" fmla="*/ 42 w 937"/>
                                  <a:gd name="T5" fmla="*/ 404 h 504"/>
                                  <a:gd name="T6" fmla="*/ 13 w 937"/>
                                  <a:gd name="T7" fmla="*/ 179 h 504"/>
                                  <a:gd name="T8" fmla="*/ 56 w 937"/>
                                  <a:gd name="T9" fmla="*/ 48 h 504"/>
                                  <a:gd name="T10" fmla="*/ 526 w 937"/>
                                  <a:gd name="T11" fmla="*/ 1 h 504"/>
                                  <a:gd name="T12" fmla="*/ 25 w 937"/>
                                  <a:gd name="T13" fmla="*/ 44 h 504"/>
                                  <a:gd name="T14" fmla="*/ 788 w 937"/>
                                  <a:gd name="T15" fmla="*/ 22 h 504"/>
                                  <a:gd name="T16" fmla="*/ 542 w 937"/>
                                  <a:gd name="T17" fmla="*/ 455 h 504"/>
                                  <a:gd name="T18" fmla="*/ 179 w 937"/>
                                  <a:gd name="T19" fmla="*/ 455 h 504"/>
                                  <a:gd name="T20" fmla="*/ 135 w 937"/>
                                  <a:gd name="T21" fmla="*/ 60 h 504"/>
                                  <a:gd name="T22" fmla="*/ 399 w 937"/>
                                  <a:gd name="T23" fmla="*/ 44 h 504"/>
                                  <a:gd name="T24" fmla="*/ 627 w 937"/>
                                  <a:gd name="T25" fmla="*/ 45 h 504"/>
                                  <a:gd name="T26" fmla="*/ 777 w 937"/>
                                  <a:gd name="T27" fmla="*/ 215 h 504"/>
                                  <a:gd name="T28" fmla="*/ 696 w 937"/>
                                  <a:gd name="T29" fmla="*/ 433 h 504"/>
                                  <a:gd name="T30" fmla="*/ 426 w 937"/>
                                  <a:gd name="T31" fmla="*/ 438 h 504"/>
                                  <a:gd name="T32" fmla="*/ 211 w 937"/>
                                  <a:gd name="T33" fmla="*/ 431 h 504"/>
                                  <a:gd name="T34" fmla="*/ 560 w 937"/>
                                  <a:gd name="T35" fmla="*/ 69 h 504"/>
                                  <a:gd name="T36" fmla="*/ 549 w 937"/>
                                  <a:gd name="T37" fmla="*/ 396 h 504"/>
                                  <a:gd name="T38" fmla="*/ 214 w 937"/>
                                  <a:gd name="T39" fmla="*/ 301 h 504"/>
                                  <a:gd name="T40" fmla="*/ 404 w 937"/>
                                  <a:gd name="T41" fmla="*/ 103 h 504"/>
                                  <a:gd name="T42" fmla="*/ 633 w 937"/>
                                  <a:gd name="T43" fmla="*/ 96 h 504"/>
                                  <a:gd name="T44" fmla="*/ 621 w 937"/>
                                  <a:gd name="T45" fmla="*/ 332 h 504"/>
                                  <a:gd name="T46" fmla="*/ 352 w 937"/>
                                  <a:gd name="T47" fmla="*/ 360 h 504"/>
                                  <a:gd name="T48" fmla="*/ 541 w 937"/>
                                  <a:gd name="T49" fmla="*/ 119 h 504"/>
                                  <a:gd name="T50" fmla="*/ 334 w 937"/>
                                  <a:gd name="T51" fmla="*/ 305 h 504"/>
                                  <a:gd name="T52" fmla="*/ 499 w 937"/>
                                  <a:gd name="T53" fmla="*/ 142 h 504"/>
                                  <a:gd name="T54" fmla="*/ 438 w 937"/>
                                  <a:gd name="T55" fmla="*/ 171 h 504"/>
                                  <a:gd name="T56" fmla="*/ 512 w 937"/>
                                  <a:gd name="T57" fmla="*/ 250 h 504"/>
                                  <a:gd name="T58" fmla="*/ 378 w 937"/>
                                  <a:gd name="T59" fmla="*/ 216 h 504"/>
                                  <a:gd name="T60" fmla="*/ 578 w 937"/>
                                  <a:gd name="T61" fmla="*/ 273 h 504"/>
                                  <a:gd name="T62" fmla="*/ 332 w 937"/>
                                  <a:gd name="T63" fmla="*/ 176 h 504"/>
                                  <a:gd name="T64" fmla="*/ 327 w 937"/>
                                  <a:gd name="T65" fmla="*/ 344 h 504"/>
                                  <a:gd name="T66" fmla="*/ 633 w 937"/>
                                  <a:gd name="T67" fmla="*/ 199 h 504"/>
                                  <a:gd name="T68" fmla="*/ 225 w 937"/>
                                  <a:gd name="T69" fmla="*/ 209 h 504"/>
                                  <a:gd name="T70" fmla="*/ 256 w 937"/>
                                  <a:gd name="T71" fmla="*/ 301 h 504"/>
                                  <a:gd name="T72" fmla="*/ 681 w 937"/>
                                  <a:gd name="T73" fmla="*/ 288 h 504"/>
                                  <a:gd name="T74" fmla="*/ 669 w 937"/>
                                  <a:gd name="T75" fmla="*/ 130 h 504"/>
                                  <a:gd name="T76" fmla="*/ 195 w 937"/>
                                  <a:gd name="T77" fmla="*/ 193 h 504"/>
                                  <a:gd name="T78" fmla="*/ 195 w 937"/>
                                  <a:gd name="T79" fmla="*/ 354 h 504"/>
                                  <a:gd name="T80" fmla="*/ 769 w 937"/>
                                  <a:gd name="T81" fmla="*/ 250 h 504"/>
                                  <a:gd name="T82" fmla="*/ 770 w 937"/>
                                  <a:gd name="T83" fmla="*/ 147 h 504"/>
                                  <a:gd name="T84" fmla="*/ 156 w 937"/>
                                  <a:gd name="T85" fmla="*/ 147 h 504"/>
                                  <a:gd name="T86" fmla="*/ 168 w 937"/>
                                  <a:gd name="T87" fmla="*/ 309 h 504"/>
                                  <a:gd name="T88" fmla="*/ 788 w 937"/>
                                  <a:gd name="T89" fmla="*/ 433 h 504"/>
                                  <a:gd name="T90" fmla="*/ 803 w 937"/>
                                  <a:gd name="T91" fmla="*/ 267 h 504"/>
                                  <a:gd name="T92" fmla="*/ 826 w 937"/>
                                  <a:gd name="T93" fmla="*/ 112 h 504"/>
                                  <a:gd name="T94" fmla="*/ 570 w 937"/>
                                  <a:gd name="T95" fmla="*/ 44 h 504"/>
                                  <a:gd name="T96" fmla="*/ 298 w 937"/>
                                  <a:gd name="T97" fmla="*/ 48 h 504"/>
                                  <a:gd name="T98" fmla="*/ 69 w 937"/>
                                  <a:gd name="T99" fmla="*/ 96 h 504"/>
                                  <a:gd name="T100" fmla="*/ 50 w 937"/>
                                  <a:gd name="T101" fmla="*/ 265 h 504"/>
                                  <a:gd name="T102" fmla="*/ 50 w 937"/>
                                  <a:gd name="T103" fmla="*/ 420 h 504"/>
                                  <a:gd name="T104" fmla="*/ 224 w 937"/>
                                  <a:gd name="T105" fmla="*/ 467 h 504"/>
                                  <a:gd name="T106" fmla="*/ 438 w 937"/>
                                  <a:gd name="T107" fmla="*/ 486 h 504"/>
                                  <a:gd name="T108" fmla="*/ 590 w 937"/>
                                  <a:gd name="T109" fmla="*/ 466 h 504"/>
                                  <a:gd name="T110" fmla="*/ 836 w 937"/>
                                  <a:gd name="T111" fmla="*/ 455 h 504"/>
                                  <a:gd name="T112" fmla="*/ 924 w 937"/>
                                  <a:gd name="T113" fmla="*/ 390 h 504"/>
                                  <a:gd name="T114" fmla="*/ 869 w 937"/>
                                  <a:gd name="T115" fmla="*/ 302 h 504"/>
                                  <a:gd name="T116" fmla="*/ 828 w 937"/>
                                  <a:gd name="T117" fmla="*/ 215 h 504"/>
                                  <a:gd name="T118" fmla="*/ 839 w 937"/>
                                  <a:gd name="T119" fmla="*/ 123 h 504"/>
                                  <a:gd name="T120" fmla="*/ 907 w 937"/>
                                  <a:gd name="T121" fmla="*/ 96 h 504"/>
                                  <a:gd name="T122" fmla="*/ 222 w 937"/>
                                  <a:gd name="T123" fmla="*/ 504 h 504"/>
                                  <a:gd name="T124" fmla="*/ 159 w 937"/>
                                  <a:gd name="T125" fmla="*/ 483 h 50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  <a:cxn ang="0">
                                    <a:pos x="T120" y="T121"/>
                                  </a:cxn>
                                  <a:cxn ang="0">
                                    <a:pos x="T122" y="T123"/>
                                  </a:cxn>
                                  <a:cxn ang="0">
                                    <a:pos x="T124" y="T125"/>
                                  </a:cxn>
                                </a:cxnLst>
                                <a:rect l="0" t="0" r="r" b="b"/>
                                <a:pathLst>
                                  <a:path w="937" h="504">
                                    <a:moveTo>
                                      <a:pt x="566" y="504"/>
                                    </a:moveTo>
                                    <a:cubicBezTo>
                                      <a:pt x="564" y="504"/>
                                      <a:pt x="564" y="504"/>
                                      <a:pt x="564" y="504"/>
                                    </a:cubicBezTo>
                                    <a:cubicBezTo>
                                      <a:pt x="563" y="503"/>
                                      <a:pt x="562" y="502"/>
                                      <a:pt x="560" y="502"/>
                                    </a:cubicBezTo>
                                    <a:cubicBezTo>
                                      <a:pt x="558" y="502"/>
                                      <a:pt x="557" y="503"/>
                                      <a:pt x="556" y="504"/>
                                    </a:cubicBezTo>
                                    <a:cubicBezTo>
                                      <a:pt x="554" y="504"/>
                                      <a:pt x="554" y="504"/>
                                      <a:pt x="554" y="504"/>
                                    </a:cubicBezTo>
                                    <a:cubicBezTo>
                                      <a:pt x="555" y="502"/>
                                      <a:pt x="557" y="500"/>
                                      <a:pt x="560" y="500"/>
                                    </a:cubicBezTo>
                                    <a:cubicBezTo>
                                      <a:pt x="563" y="500"/>
                                      <a:pt x="565" y="502"/>
                                      <a:pt x="566" y="504"/>
                                    </a:cubicBezTo>
                                    <a:close/>
                                    <a:moveTo>
                                      <a:pt x="499" y="463"/>
                                    </a:moveTo>
                                    <a:cubicBezTo>
                                      <a:pt x="476" y="463"/>
                                      <a:pt x="457" y="481"/>
                                      <a:pt x="455" y="504"/>
                                    </a:cubicBezTo>
                                    <a:cubicBezTo>
                                      <a:pt x="457" y="504"/>
                                      <a:pt x="457" y="504"/>
                                      <a:pt x="457" y="504"/>
                                    </a:cubicBezTo>
                                    <a:cubicBezTo>
                                      <a:pt x="458" y="494"/>
                                      <a:pt x="462" y="484"/>
                                      <a:pt x="469" y="477"/>
                                    </a:cubicBezTo>
                                    <a:cubicBezTo>
                                      <a:pt x="477" y="470"/>
                                      <a:pt x="487" y="465"/>
                                      <a:pt x="499" y="465"/>
                                    </a:cubicBezTo>
                                    <a:cubicBezTo>
                                      <a:pt x="510" y="465"/>
                                      <a:pt x="521" y="470"/>
                                      <a:pt x="528" y="477"/>
                                    </a:cubicBezTo>
                                    <a:cubicBezTo>
                                      <a:pt x="535" y="484"/>
                                      <a:pt x="540" y="494"/>
                                      <a:pt x="540" y="504"/>
                                    </a:cubicBezTo>
                                    <a:cubicBezTo>
                                      <a:pt x="542" y="504"/>
                                      <a:pt x="542" y="504"/>
                                      <a:pt x="542" y="504"/>
                                    </a:cubicBezTo>
                                    <a:cubicBezTo>
                                      <a:pt x="541" y="481"/>
                                      <a:pt x="522" y="463"/>
                                      <a:pt x="499" y="463"/>
                                    </a:cubicBezTo>
                                    <a:close/>
                                    <a:moveTo>
                                      <a:pt x="256" y="493"/>
                                    </a:moveTo>
                                    <a:cubicBezTo>
                                      <a:pt x="249" y="493"/>
                                      <a:pt x="244" y="498"/>
                                      <a:pt x="243" y="504"/>
                                    </a:cubicBezTo>
                                    <a:cubicBezTo>
                                      <a:pt x="244" y="504"/>
                                      <a:pt x="244" y="504"/>
                                      <a:pt x="244" y="504"/>
                                    </a:cubicBezTo>
                                    <a:cubicBezTo>
                                      <a:pt x="246" y="499"/>
                                      <a:pt x="250" y="495"/>
                                      <a:pt x="256" y="495"/>
                                    </a:cubicBezTo>
                                    <a:cubicBezTo>
                                      <a:pt x="262" y="495"/>
                                      <a:pt x="266" y="499"/>
                                      <a:pt x="267" y="504"/>
                                    </a:cubicBezTo>
                                    <a:cubicBezTo>
                                      <a:pt x="269" y="504"/>
                                      <a:pt x="269" y="504"/>
                                      <a:pt x="269" y="504"/>
                                    </a:cubicBezTo>
                                    <a:cubicBezTo>
                                      <a:pt x="268" y="498"/>
                                      <a:pt x="262" y="493"/>
                                      <a:pt x="256" y="493"/>
                                    </a:cubicBezTo>
                                    <a:close/>
                                    <a:moveTo>
                                      <a:pt x="195" y="500"/>
                                    </a:moveTo>
                                    <a:cubicBezTo>
                                      <a:pt x="192" y="500"/>
                                      <a:pt x="190" y="502"/>
                                      <a:pt x="189" y="504"/>
                                    </a:cubicBezTo>
                                    <a:cubicBezTo>
                                      <a:pt x="191" y="504"/>
                                      <a:pt x="191" y="504"/>
                                      <a:pt x="191" y="504"/>
                                    </a:cubicBezTo>
                                    <a:cubicBezTo>
                                      <a:pt x="192" y="503"/>
                                      <a:pt x="193" y="502"/>
                                      <a:pt x="195" y="502"/>
                                    </a:cubicBezTo>
                                    <a:cubicBezTo>
                                      <a:pt x="197" y="502"/>
                                      <a:pt x="198" y="503"/>
                                      <a:pt x="199" y="504"/>
                                    </a:cubicBezTo>
                                    <a:cubicBezTo>
                                      <a:pt x="201" y="504"/>
                                      <a:pt x="201" y="504"/>
                                      <a:pt x="201" y="504"/>
                                    </a:cubicBezTo>
                                    <a:cubicBezTo>
                                      <a:pt x="200" y="502"/>
                                      <a:pt x="198" y="500"/>
                                      <a:pt x="195" y="500"/>
                                    </a:cubicBezTo>
                                    <a:close/>
                                    <a:moveTo>
                                      <a:pt x="499" y="471"/>
                                    </a:moveTo>
                                    <a:cubicBezTo>
                                      <a:pt x="480" y="471"/>
                                      <a:pt x="464" y="486"/>
                                      <a:pt x="463" y="504"/>
                                    </a:cubicBezTo>
                                    <a:cubicBezTo>
                                      <a:pt x="465" y="504"/>
                                      <a:pt x="465" y="504"/>
                                      <a:pt x="465" y="504"/>
                                    </a:cubicBezTo>
                                    <a:cubicBezTo>
                                      <a:pt x="465" y="496"/>
                                      <a:pt x="469" y="488"/>
                                      <a:pt x="474" y="483"/>
                                    </a:cubicBezTo>
                                    <a:cubicBezTo>
                                      <a:pt x="481" y="476"/>
                                      <a:pt x="489" y="473"/>
                                      <a:pt x="499" y="473"/>
                                    </a:cubicBezTo>
                                    <a:cubicBezTo>
                                      <a:pt x="508" y="473"/>
                                      <a:pt x="517" y="476"/>
                                      <a:pt x="523" y="483"/>
                                    </a:cubicBezTo>
                                    <a:cubicBezTo>
                                      <a:pt x="528" y="488"/>
                                      <a:pt x="532" y="496"/>
                                      <a:pt x="533" y="504"/>
                                    </a:cubicBezTo>
                                    <a:cubicBezTo>
                                      <a:pt x="534" y="504"/>
                                      <a:pt x="534" y="504"/>
                                      <a:pt x="534" y="504"/>
                                    </a:cubicBezTo>
                                    <a:cubicBezTo>
                                      <a:pt x="533" y="486"/>
                                      <a:pt x="517" y="471"/>
                                      <a:pt x="499" y="471"/>
                                    </a:cubicBezTo>
                                    <a:close/>
                                    <a:moveTo>
                                      <a:pt x="256" y="500"/>
                                    </a:moveTo>
                                    <a:cubicBezTo>
                                      <a:pt x="253" y="500"/>
                                      <a:pt x="251" y="502"/>
                                      <a:pt x="250" y="504"/>
                                    </a:cubicBezTo>
                                    <a:cubicBezTo>
                                      <a:pt x="252" y="504"/>
                                      <a:pt x="252" y="504"/>
                                      <a:pt x="252" y="504"/>
                                    </a:cubicBezTo>
                                    <a:cubicBezTo>
                                      <a:pt x="253" y="503"/>
                                      <a:pt x="254" y="502"/>
                                      <a:pt x="256" y="502"/>
                                    </a:cubicBezTo>
                                    <a:cubicBezTo>
                                      <a:pt x="258" y="502"/>
                                      <a:pt x="259" y="503"/>
                                      <a:pt x="260" y="504"/>
                                    </a:cubicBezTo>
                                    <a:cubicBezTo>
                                      <a:pt x="262" y="504"/>
                                      <a:pt x="262" y="504"/>
                                      <a:pt x="262" y="504"/>
                                    </a:cubicBezTo>
                                    <a:cubicBezTo>
                                      <a:pt x="261" y="502"/>
                                      <a:pt x="259" y="500"/>
                                      <a:pt x="256" y="500"/>
                                    </a:cubicBezTo>
                                    <a:close/>
                                    <a:moveTo>
                                      <a:pt x="499" y="478"/>
                                    </a:moveTo>
                                    <a:cubicBezTo>
                                      <a:pt x="484" y="478"/>
                                      <a:pt x="471" y="489"/>
                                      <a:pt x="470" y="504"/>
                                    </a:cubicBezTo>
                                    <a:cubicBezTo>
                                      <a:pt x="472" y="504"/>
                                      <a:pt x="472" y="504"/>
                                      <a:pt x="472" y="504"/>
                                    </a:cubicBezTo>
                                    <a:cubicBezTo>
                                      <a:pt x="472" y="498"/>
                                      <a:pt x="475" y="492"/>
                                      <a:pt x="479" y="488"/>
                                    </a:cubicBezTo>
                                    <a:cubicBezTo>
                                      <a:pt x="484" y="483"/>
                                      <a:pt x="491" y="480"/>
                                      <a:pt x="499" y="480"/>
                                    </a:cubicBezTo>
                                    <a:cubicBezTo>
                                      <a:pt x="506" y="480"/>
                                      <a:pt x="513" y="483"/>
                                      <a:pt x="518" y="488"/>
                                    </a:cubicBezTo>
                                    <a:cubicBezTo>
                                      <a:pt x="522" y="492"/>
                                      <a:pt x="525" y="498"/>
                                      <a:pt x="526" y="504"/>
                                    </a:cubicBezTo>
                                    <a:cubicBezTo>
                                      <a:pt x="527" y="504"/>
                                      <a:pt x="527" y="504"/>
                                      <a:pt x="527" y="504"/>
                                    </a:cubicBezTo>
                                    <a:cubicBezTo>
                                      <a:pt x="526" y="489"/>
                                      <a:pt x="514" y="478"/>
                                      <a:pt x="499" y="478"/>
                                    </a:cubicBezTo>
                                    <a:close/>
                                    <a:moveTo>
                                      <a:pt x="256" y="486"/>
                                    </a:moveTo>
                                    <a:cubicBezTo>
                                      <a:pt x="245" y="486"/>
                                      <a:pt x="236" y="494"/>
                                      <a:pt x="235" y="504"/>
                                    </a:cubicBezTo>
                                    <a:cubicBezTo>
                                      <a:pt x="237" y="504"/>
                                      <a:pt x="237" y="504"/>
                                      <a:pt x="237" y="504"/>
                                    </a:cubicBezTo>
                                    <a:cubicBezTo>
                                      <a:pt x="237" y="500"/>
                                      <a:pt x="239" y="496"/>
                                      <a:pt x="242" y="493"/>
                                    </a:cubicBezTo>
                                    <a:cubicBezTo>
                                      <a:pt x="246" y="489"/>
                                      <a:pt x="250" y="487"/>
                                      <a:pt x="256" y="487"/>
                                    </a:cubicBezTo>
                                    <a:cubicBezTo>
                                      <a:pt x="261" y="487"/>
                                      <a:pt x="266" y="489"/>
                                      <a:pt x="270" y="493"/>
                                    </a:cubicBezTo>
                                    <a:cubicBezTo>
                                      <a:pt x="273" y="496"/>
                                      <a:pt x="275" y="500"/>
                                      <a:pt x="275" y="504"/>
                                    </a:cubicBezTo>
                                    <a:cubicBezTo>
                                      <a:pt x="277" y="504"/>
                                      <a:pt x="277" y="504"/>
                                      <a:pt x="277" y="504"/>
                                    </a:cubicBezTo>
                                    <a:cubicBezTo>
                                      <a:pt x="275" y="494"/>
                                      <a:pt x="267" y="486"/>
                                      <a:pt x="256" y="486"/>
                                    </a:cubicBezTo>
                                    <a:close/>
                                    <a:moveTo>
                                      <a:pt x="378" y="486"/>
                                    </a:moveTo>
                                    <a:cubicBezTo>
                                      <a:pt x="367" y="486"/>
                                      <a:pt x="358" y="494"/>
                                      <a:pt x="357" y="504"/>
                                    </a:cubicBezTo>
                                    <a:cubicBezTo>
                                      <a:pt x="359" y="504"/>
                                      <a:pt x="359" y="504"/>
                                      <a:pt x="359" y="504"/>
                                    </a:cubicBezTo>
                                    <a:cubicBezTo>
                                      <a:pt x="359" y="500"/>
                                      <a:pt x="361" y="496"/>
                                      <a:pt x="364" y="493"/>
                                    </a:cubicBezTo>
                                    <a:cubicBezTo>
                                      <a:pt x="368" y="489"/>
                                      <a:pt x="372" y="487"/>
                                      <a:pt x="378" y="487"/>
                                    </a:cubicBezTo>
                                    <a:cubicBezTo>
                                      <a:pt x="383" y="487"/>
                                      <a:pt x="388" y="489"/>
                                      <a:pt x="392" y="493"/>
                                    </a:cubicBezTo>
                                    <a:cubicBezTo>
                                      <a:pt x="394" y="496"/>
                                      <a:pt x="396" y="500"/>
                                      <a:pt x="397" y="504"/>
                                    </a:cubicBezTo>
                                    <a:cubicBezTo>
                                      <a:pt x="399" y="504"/>
                                      <a:pt x="399" y="504"/>
                                      <a:pt x="399" y="504"/>
                                    </a:cubicBezTo>
                                    <a:cubicBezTo>
                                      <a:pt x="397" y="494"/>
                                      <a:pt x="388" y="486"/>
                                      <a:pt x="378" y="486"/>
                                    </a:cubicBezTo>
                                    <a:close/>
                                    <a:moveTo>
                                      <a:pt x="256" y="463"/>
                                    </a:moveTo>
                                    <a:cubicBezTo>
                                      <a:pt x="233" y="463"/>
                                      <a:pt x="214" y="481"/>
                                      <a:pt x="213" y="504"/>
                                    </a:cubicBezTo>
                                    <a:cubicBezTo>
                                      <a:pt x="214" y="504"/>
                                      <a:pt x="214" y="504"/>
                                      <a:pt x="214" y="504"/>
                                    </a:cubicBezTo>
                                    <a:cubicBezTo>
                                      <a:pt x="215" y="494"/>
                                      <a:pt x="219" y="484"/>
                                      <a:pt x="226" y="477"/>
                                    </a:cubicBezTo>
                                    <a:cubicBezTo>
                                      <a:pt x="234" y="470"/>
                                      <a:pt x="244" y="465"/>
                                      <a:pt x="256" y="465"/>
                                    </a:cubicBezTo>
                                    <a:cubicBezTo>
                                      <a:pt x="267" y="465"/>
                                      <a:pt x="278" y="470"/>
                                      <a:pt x="286" y="477"/>
                                    </a:cubicBezTo>
                                    <a:cubicBezTo>
                                      <a:pt x="293" y="484"/>
                                      <a:pt x="297" y="494"/>
                                      <a:pt x="298" y="504"/>
                                    </a:cubicBezTo>
                                    <a:cubicBezTo>
                                      <a:pt x="299" y="504"/>
                                      <a:pt x="299" y="504"/>
                                      <a:pt x="299" y="504"/>
                                    </a:cubicBezTo>
                                    <a:cubicBezTo>
                                      <a:pt x="298" y="481"/>
                                      <a:pt x="279" y="463"/>
                                      <a:pt x="256" y="463"/>
                                    </a:cubicBezTo>
                                    <a:close/>
                                    <a:moveTo>
                                      <a:pt x="378" y="478"/>
                                    </a:moveTo>
                                    <a:cubicBezTo>
                                      <a:pt x="363" y="478"/>
                                      <a:pt x="351" y="489"/>
                                      <a:pt x="349" y="504"/>
                                    </a:cubicBezTo>
                                    <a:cubicBezTo>
                                      <a:pt x="351" y="504"/>
                                      <a:pt x="351" y="504"/>
                                      <a:pt x="351" y="504"/>
                                    </a:cubicBezTo>
                                    <a:cubicBezTo>
                                      <a:pt x="351" y="498"/>
                                      <a:pt x="354" y="492"/>
                                      <a:pt x="359" y="488"/>
                                    </a:cubicBezTo>
                                    <a:cubicBezTo>
                                      <a:pt x="363" y="483"/>
                                      <a:pt x="370" y="480"/>
                                      <a:pt x="378" y="480"/>
                                    </a:cubicBezTo>
                                    <a:cubicBezTo>
                                      <a:pt x="385" y="480"/>
                                      <a:pt x="392" y="483"/>
                                      <a:pt x="397" y="488"/>
                                    </a:cubicBezTo>
                                    <a:cubicBezTo>
                                      <a:pt x="401" y="492"/>
                                      <a:pt x="404" y="498"/>
                                      <a:pt x="405" y="504"/>
                                    </a:cubicBezTo>
                                    <a:cubicBezTo>
                                      <a:pt x="406" y="504"/>
                                      <a:pt x="406" y="504"/>
                                      <a:pt x="406" y="504"/>
                                    </a:cubicBezTo>
                                    <a:cubicBezTo>
                                      <a:pt x="405" y="489"/>
                                      <a:pt x="393" y="478"/>
                                      <a:pt x="378" y="478"/>
                                    </a:cubicBezTo>
                                    <a:close/>
                                    <a:moveTo>
                                      <a:pt x="378" y="493"/>
                                    </a:moveTo>
                                    <a:cubicBezTo>
                                      <a:pt x="371" y="493"/>
                                      <a:pt x="366" y="498"/>
                                      <a:pt x="365" y="504"/>
                                    </a:cubicBezTo>
                                    <a:cubicBezTo>
                                      <a:pt x="366" y="504"/>
                                      <a:pt x="366" y="504"/>
                                      <a:pt x="366" y="504"/>
                                    </a:cubicBezTo>
                                    <a:cubicBezTo>
                                      <a:pt x="367" y="499"/>
                                      <a:pt x="372" y="495"/>
                                      <a:pt x="378" y="495"/>
                                    </a:cubicBezTo>
                                    <a:cubicBezTo>
                                      <a:pt x="383" y="495"/>
                                      <a:pt x="388" y="499"/>
                                      <a:pt x="389" y="504"/>
                                    </a:cubicBezTo>
                                    <a:cubicBezTo>
                                      <a:pt x="391" y="504"/>
                                      <a:pt x="391" y="504"/>
                                      <a:pt x="391" y="504"/>
                                    </a:cubicBezTo>
                                    <a:cubicBezTo>
                                      <a:pt x="390" y="498"/>
                                      <a:pt x="384" y="493"/>
                                      <a:pt x="378" y="493"/>
                                    </a:cubicBezTo>
                                    <a:close/>
                                    <a:moveTo>
                                      <a:pt x="378" y="500"/>
                                    </a:moveTo>
                                    <a:cubicBezTo>
                                      <a:pt x="375" y="500"/>
                                      <a:pt x="373" y="502"/>
                                      <a:pt x="372" y="504"/>
                                    </a:cubicBezTo>
                                    <a:cubicBezTo>
                                      <a:pt x="374" y="504"/>
                                      <a:pt x="374" y="504"/>
                                      <a:pt x="374" y="504"/>
                                    </a:cubicBezTo>
                                    <a:cubicBezTo>
                                      <a:pt x="375" y="503"/>
                                      <a:pt x="376" y="502"/>
                                      <a:pt x="378" y="502"/>
                                    </a:cubicBezTo>
                                    <a:cubicBezTo>
                                      <a:pt x="380" y="502"/>
                                      <a:pt x="381" y="503"/>
                                      <a:pt x="382" y="504"/>
                                    </a:cubicBezTo>
                                    <a:cubicBezTo>
                                      <a:pt x="384" y="504"/>
                                      <a:pt x="384" y="504"/>
                                      <a:pt x="384" y="504"/>
                                    </a:cubicBezTo>
                                    <a:cubicBezTo>
                                      <a:pt x="383" y="502"/>
                                      <a:pt x="380" y="500"/>
                                      <a:pt x="378" y="500"/>
                                    </a:cubicBezTo>
                                    <a:close/>
                                    <a:moveTo>
                                      <a:pt x="935" y="46"/>
                                    </a:moveTo>
                                    <a:cubicBezTo>
                                      <a:pt x="935" y="46"/>
                                      <a:pt x="936" y="46"/>
                                      <a:pt x="937" y="46"/>
                                    </a:cubicBezTo>
                                    <a:cubicBezTo>
                                      <a:pt x="937" y="48"/>
                                      <a:pt x="937" y="48"/>
                                      <a:pt x="937" y="48"/>
                                    </a:cubicBezTo>
                                    <a:cubicBezTo>
                                      <a:pt x="932" y="47"/>
                                      <a:pt x="928" y="46"/>
                                      <a:pt x="924" y="46"/>
                                    </a:cubicBezTo>
                                    <a:cubicBezTo>
                                      <a:pt x="913" y="46"/>
                                      <a:pt x="903" y="50"/>
                                      <a:pt x="895" y="55"/>
                                    </a:cubicBezTo>
                                    <a:cubicBezTo>
                                      <a:pt x="897" y="57"/>
                                      <a:pt x="898" y="58"/>
                                      <a:pt x="900" y="59"/>
                                    </a:cubicBezTo>
                                    <a:cubicBezTo>
                                      <a:pt x="907" y="55"/>
                                      <a:pt x="915" y="52"/>
                                      <a:pt x="924" y="52"/>
                                    </a:cubicBezTo>
                                    <a:cubicBezTo>
                                      <a:pt x="928" y="52"/>
                                      <a:pt x="932" y="53"/>
                                      <a:pt x="937" y="54"/>
                                    </a:cubicBezTo>
                                    <a:cubicBezTo>
                                      <a:pt x="937" y="56"/>
                                      <a:pt x="937" y="56"/>
                                      <a:pt x="937" y="56"/>
                                    </a:cubicBezTo>
                                    <a:cubicBezTo>
                                      <a:pt x="932" y="55"/>
                                      <a:pt x="928" y="54"/>
                                      <a:pt x="924" y="54"/>
                                    </a:cubicBezTo>
                                    <a:cubicBezTo>
                                      <a:pt x="915" y="54"/>
                                      <a:pt x="907" y="56"/>
                                      <a:pt x="901" y="61"/>
                                    </a:cubicBezTo>
                                    <a:cubicBezTo>
                                      <a:pt x="902" y="62"/>
                                      <a:pt x="904" y="64"/>
                                      <a:pt x="905" y="65"/>
                                    </a:cubicBezTo>
                                    <a:cubicBezTo>
                                      <a:pt x="910" y="62"/>
                                      <a:pt x="917" y="60"/>
                                      <a:pt x="924" y="60"/>
                                    </a:cubicBezTo>
                                    <a:cubicBezTo>
                                      <a:pt x="928" y="60"/>
                                      <a:pt x="932" y="61"/>
                                      <a:pt x="937" y="62"/>
                                    </a:cubicBezTo>
                                    <a:cubicBezTo>
                                      <a:pt x="937" y="64"/>
                                      <a:pt x="937" y="64"/>
                                      <a:pt x="937" y="64"/>
                                    </a:cubicBezTo>
                                    <a:cubicBezTo>
                                      <a:pt x="933" y="63"/>
                                      <a:pt x="928" y="62"/>
                                      <a:pt x="924" y="62"/>
                                    </a:cubicBezTo>
                                    <a:cubicBezTo>
                                      <a:pt x="917" y="62"/>
                                      <a:pt x="911" y="63"/>
                                      <a:pt x="906" y="67"/>
                                    </a:cubicBezTo>
                                    <a:cubicBezTo>
                                      <a:pt x="907" y="68"/>
                                      <a:pt x="908" y="70"/>
                                      <a:pt x="909" y="71"/>
                                    </a:cubicBezTo>
                                    <a:cubicBezTo>
                                      <a:pt x="913" y="69"/>
                                      <a:pt x="918" y="67"/>
                                      <a:pt x="924" y="67"/>
                                    </a:cubicBezTo>
                                    <a:cubicBezTo>
                                      <a:pt x="928" y="67"/>
                                      <a:pt x="933" y="68"/>
                                      <a:pt x="937" y="70"/>
                                    </a:cubicBezTo>
                                    <a:cubicBezTo>
                                      <a:pt x="937" y="72"/>
                                      <a:pt x="937" y="72"/>
                                      <a:pt x="937" y="72"/>
                                    </a:cubicBezTo>
                                    <a:cubicBezTo>
                                      <a:pt x="933" y="70"/>
                                      <a:pt x="928" y="69"/>
                                      <a:pt x="924" y="69"/>
                                    </a:cubicBezTo>
                                    <a:cubicBezTo>
                                      <a:pt x="918" y="69"/>
                                      <a:pt x="913" y="70"/>
                                      <a:pt x="909" y="73"/>
                                    </a:cubicBezTo>
                                    <a:cubicBezTo>
                                      <a:pt x="910" y="74"/>
                                      <a:pt x="911" y="76"/>
                                      <a:pt x="912" y="78"/>
                                    </a:cubicBezTo>
                                    <a:cubicBezTo>
                                      <a:pt x="915" y="76"/>
                                      <a:pt x="919" y="75"/>
                                      <a:pt x="924" y="75"/>
                                    </a:cubicBezTo>
                                    <a:cubicBezTo>
                                      <a:pt x="928" y="75"/>
                                      <a:pt x="933" y="76"/>
                                      <a:pt x="936" y="79"/>
                                    </a:cubicBezTo>
                                    <a:cubicBezTo>
                                      <a:pt x="936" y="79"/>
                                      <a:pt x="936" y="78"/>
                                      <a:pt x="937" y="78"/>
                                    </a:cubicBezTo>
                                    <a:cubicBezTo>
                                      <a:pt x="937" y="83"/>
                                      <a:pt x="937" y="83"/>
                                      <a:pt x="937" y="83"/>
                                    </a:cubicBezTo>
                                    <a:cubicBezTo>
                                      <a:pt x="935" y="87"/>
                                      <a:pt x="935" y="91"/>
                                      <a:pt x="935" y="96"/>
                                    </a:cubicBezTo>
                                    <a:cubicBezTo>
                                      <a:pt x="935" y="96"/>
                                      <a:pt x="935" y="97"/>
                                      <a:pt x="935" y="97"/>
                                    </a:cubicBezTo>
                                    <a:cubicBezTo>
                                      <a:pt x="935" y="97"/>
                                      <a:pt x="936" y="98"/>
                                      <a:pt x="937" y="98"/>
                                    </a:cubicBezTo>
                                    <a:cubicBezTo>
                                      <a:pt x="937" y="99"/>
                                      <a:pt x="937" y="99"/>
                                      <a:pt x="937" y="99"/>
                                    </a:cubicBezTo>
                                    <a:cubicBezTo>
                                      <a:pt x="932" y="98"/>
                                      <a:pt x="928" y="98"/>
                                      <a:pt x="924" y="98"/>
                                    </a:cubicBezTo>
                                    <a:cubicBezTo>
                                      <a:pt x="913" y="98"/>
                                      <a:pt x="903" y="101"/>
                                      <a:pt x="895" y="107"/>
                                    </a:cubicBezTo>
                                    <a:cubicBezTo>
                                      <a:pt x="897" y="108"/>
                                      <a:pt x="898" y="109"/>
                                      <a:pt x="900" y="111"/>
                                    </a:cubicBezTo>
                                    <a:cubicBezTo>
                                      <a:pt x="907" y="106"/>
                                      <a:pt x="915" y="104"/>
                                      <a:pt x="924" y="104"/>
                                    </a:cubicBezTo>
                                    <a:cubicBezTo>
                                      <a:pt x="928" y="104"/>
                                      <a:pt x="932" y="104"/>
                                      <a:pt x="937" y="106"/>
                                    </a:cubicBezTo>
                                    <a:cubicBezTo>
                                      <a:pt x="937" y="107"/>
                                      <a:pt x="937" y="107"/>
                                      <a:pt x="937" y="107"/>
                                    </a:cubicBezTo>
                                    <a:cubicBezTo>
                                      <a:pt x="932" y="106"/>
                                      <a:pt x="928" y="105"/>
                                      <a:pt x="924" y="105"/>
                                    </a:cubicBezTo>
                                    <a:cubicBezTo>
                                      <a:pt x="915" y="105"/>
                                      <a:pt x="907" y="108"/>
                                      <a:pt x="901" y="112"/>
                                    </a:cubicBezTo>
                                    <a:cubicBezTo>
                                      <a:pt x="902" y="113"/>
                                      <a:pt x="904" y="115"/>
                                      <a:pt x="905" y="117"/>
                                    </a:cubicBezTo>
                                    <a:cubicBezTo>
                                      <a:pt x="910" y="113"/>
                                      <a:pt x="917" y="111"/>
                                      <a:pt x="924" y="111"/>
                                    </a:cubicBezTo>
                                    <a:cubicBezTo>
                                      <a:pt x="928" y="111"/>
                                      <a:pt x="932" y="112"/>
                                      <a:pt x="937" y="114"/>
                                    </a:cubicBezTo>
                                    <a:cubicBezTo>
                                      <a:pt x="937" y="116"/>
                                      <a:pt x="937" y="116"/>
                                      <a:pt x="937" y="116"/>
                                    </a:cubicBezTo>
                                    <a:cubicBezTo>
                                      <a:pt x="933" y="114"/>
                                      <a:pt x="928" y="113"/>
                                      <a:pt x="924" y="113"/>
                                    </a:cubicBezTo>
                                    <a:cubicBezTo>
                                      <a:pt x="917" y="113"/>
                                      <a:pt x="911" y="115"/>
                                      <a:pt x="906" y="118"/>
                                    </a:cubicBezTo>
                                    <a:cubicBezTo>
                                      <a:pt x="907" y="119"/>
                                      <a:pt x="908" y="121"/>
                                      <a:pt x="909" y="123"/>
                                    </a:cubicBezTo>
                                    <a:cubicBezTo>
                                      <a:pt x="913" y="120"/>
                                      <a:pt x="918" y="118"/>
                                      <a:pt x="924" y="118"/>
                                    </a:cubicBezTo>
                                    <a:cubicBezTo>
                                      <a:pt x="928" y="118"/>
                                      <a:pt x="933" y="120"/>
                                      <a:pt x="937" y="121"/>
                                    </a:cubicBezTo>
                                    <a:cubicBezTo>
                                      <a:pt x="937" y="123"/>
                                      <a:pt x="937" y="123"/>
                                      <a:pt x="937" y="123"/>
                                    </a:cubicBezTo>
                                    <a:cubicBezTo>
                                      <a:pt x="933" y="121"/>
                                      <a:pt x="928" y="120"/>
                                      <a:pt x="924" y="120"/>
                                    </a:cubicBezTo>
                                    <a:cubicBezTo>
                                      <a:pt x="918" y="120"/>
                                      <a:pt x="913" y="121"/>
                                      <a:pt x="909" y="124"/>
                                    </a:cubicBezTo>
                                    <a:cubicBezTo>
                                      <a:pt x="910" y="126"/>
                                      <a:pt x="911" y="128"/>
                                      <a:pt x="912" y="130"/>
                                    </a:cubicBezTo>
                                    <a:cubicBezTo>
                                      <a:pt x="915" y="127"/>
                                      <a:pt x="919" y="126"/>
                                      <a:pt x="924" y="126"/>
                                    </a:cubicBezTo>
                                    <a:cubicBezTo>
                                      <a:pt x="928" y="126"/>
                                      <a:pt x="933" y="128"/>
                                      <a:pt x="936" y="130"/>
                                    </a:cubicBezTo>
                                    <a:cubicBezTo>
                                      <a:pt x="936" y="130"/>
                                      <a:pt x="936" y="130"/>
                                      <a:pt x="937" y="129"/>
                                    </a:cubicBezTo>
                                    <a:cubicBezTo>
                                      <a:pt x="937" y="134"/>
                                      <a:pt x="937" y="134"/>
                                      <a:pt x="937" y="134"/>
                                    </a:cubicBezTo>
                                    <a:cubicBezTo>
                                      <a:pt x="935" y="139"/>
                                      <a:pt x="935" y="143"/>
                                      <a:pt x="935" y="147"/>
                                    </a:cubicBezTo>
                                    <a:cubicBezTo>
                                      <a:pt x="935" y="148"/>
                                      <a:pt x="935" y="148"/>
                                      <a:pt x="935" y="149"/>
                                    </a:cubicBezTo>
                                    <a:cubicBezTo>
                                      <a:pt x="935" y="149"/>
                                      <a:pt x="936" y="149"/>
                                      <a:pt x="937" y="149"/>
                                    </a:cubicBezTo>
                                    <a:cubicBezTo>
                                      <a:pt x="937" y="151"/>
                                      <a:pt x="937" y="151"/>
                                      <a:pt x="937" y="151"/>
                                    </a:cubicBezTo>
                                    <a:cubicBezTo>
                                      <a:pt x="932" y="150"/>
                                      <a:pt x="928" y="149"/>
                                      <a:pt x="924" y="149"/>
                                    </a:cubicBezTo>
                                    <a:cubicBezTo>
                                      <a:pt x="913" y="149"/>
                                      <a:pt x="903" y="152"/>
                                      <a:pt x="895" y="158"/>
                                    </a:cubicBezTo>
                                    <a:cubicBezTo>
                                      <a:pt x="897" y="159"/>
                                      <a:pt x="898" y="161"/>
                                      <a:pt x="900" y="162"/>
                                    </a:cubicBezTo>
                                    <a:cubicBezTo>
                                      <a:pt x="907" y="158"/>
                                      <a:pt x="915" y="155"/>
                                      <a:pt x="924" y="155"/>
                                    </a:cubicBezTo>
                                    <a:cubicBezTo>
                                      <a:pt x="928" y="155"/>
                                      <a:pt x="932" y="156"/>
                                      <a:pt x="937" y="157"/>
                                    </a:cubicBezTo>
                                    <a:cubicBezTo>
                                      <a:pt x="937" y="159"/>
                                      <a:pt x="937" y="159"/>
                                      <a:pt x="937" y="159"/>
                                    </a:cubicBezTo>
                                    <a:cubicBezTo>
                                      <a:pt x="932" y="157"/>
                                      <a:pt x="928" y="157"/>
                                      <a:pt x="924" y="157"/>
                                    </a:cubicBezTo>
                                    <a:cubicBezTo>
                                      <a:pt x="915" y="157"/>
                                      <a:pt x="907" y="159"/>
                                      <a:pt x="901" y="163"/>
                                    </a:cubicBezTo>
                                    <a:cubicBezTo>
                                      <a:pt x="902" y="165"/>
                                      <a:pt x="904" y="166"/>
                                      <a:pt x="905" y="168"/>
                                    </a:cubicBezTo>
                                    <a:cubicBezTo>
                                      <a:pt x="910" y="165"/>
                                      <a:pt x="917" y="163"/>
                                      <a:pt x="924" y="163"/>
                                    </a:cubicBezTo>
                                    <a:cubicBezTo>
                                      <a:pt x="928" y="163"/>
                                      <a:pt x="932" y="164"/>
                                      <a:pt x="937" y="165"/>
                                    </a:cubicBezTo>
                                    <a:cubicBezTo>
                                      <a:pt x="937" y="167"/>
                                      <a:pt x="937" y="167"/>
                                      <a:pt x="937" y="167"/>
                                    </a:cubicBezTo>
                                    <a:cubicBezTo>
                                      <a:pt x="933" y="165"/>
                                      <a:pt x="928" y="164"/>
                                      <a:pt x="924" y="164"/>
                                    </a:cubicBezTo>
                                    <a:cubicBezTo>
                                      <a:pt x="917" y="164"/>
                                      <a:pt x="911" y="166"/>
                                      <a:pt x="906" y="169"/>
                                    </a:cubicBezTo>
                                    <a:cubicBezTo>
                                      <a:pt x="907" y="171"/>
                                      <a:pt x="908" y="172"/>
                                      <a:pt x="909" y="174"/>
                                    </a:cubicBezTo>
                                    <a:cubicBezTo>
                                      <a:pt x="913" y="171"/>
                                      <a:pt x="918" y="170"/>
                                      <a:pt x="924" y="170"/>
                                    </a:cubicBezTo>
                                    <a:cubicBezTo>
                                      <a:pt x="928" y="170"/>
                                      <a:pt x="933" y="171"/>
                                      <a:pt x="937" y="173"/>
                                    </a:cubicBezTo>
                                    <a:cubicBezTo>
                                      <a:pt x="937" y="175"/>
                                      <a:pt x="937" y="175"/>
                                      <a:pt x="937" y="175"/>
                                    </a:cubicBezTo>
                                    <a:cubicBezTo>
                                      <a:pt x="933" y="173"/>
                                      <a:pt x="928" y="171"/>
                                      <a:pt x="924" y="171"/>
                                    </a:cubicBezTo>
                                    <a:cubicBezTo>
                                      <a:pt x="918" y="171"/>
                                      <a:pt x="913" y="173"/>
                                      <a:pt x="909" y="175"/>
                                    </a:cubicBezTo>
                                    <a:cubicBezTo>
                                      <a:pt x="910" y="177"/>
                                      <a:pt x="911" y="179"/>
                                      <a:pt x="912" y="181"/>
                                    </a:cubicBezTo>
                                    <a:cubicBezTo>
                                      <a:pt x="915" y="179"/>
                                      <a:pt x="919" y="177"/>
                                      <a:pt x="924" y="177"/>
                                    </a:cubicBezTo>
                                    <a:cubicBezTo>
                                      <a:pt x="928" y="177"/>
                                      <a:pt x="933" y="179"/>
                                      <a:pt x="936" y="182"/>
                                    </a:cubicBezTo>
                                    <a:cubicBezTo>
                                      <a:pt x="936" y="181"/>
                                      <a:pt x="936" y="181"/>
                                      <a:pt x="937" y="181"/>
                                    </a:cubicBezTo>
                                    <a:cubicBezTo>
                                      <a:pt x="937" y="186"/>
                                      <a:pt x="937" y="186"/>
                                      <a:pt x="937" y="186"/>
                                    </a:cubicBezTo>
                                    <a:cubicBezTo>
                                      <a:pt x="935" y="190"/>
                                      <a:pt x="935" y="194"/>
                                      <a:pt x="935" y="199"/>
                                    </a:cubicBezTo>
                                    <a:cubicBezTo>
                                      <a:pt x="935" y="199"/>
                                      <a:pt x="935" y="199"/>
                                      <a:pt x="935" y="200"/>
                                    </a:cubicBezTo>
                                    <a:cubicBezTo>
                                      <a:pt x="935" y="200"/>
                                      <a:pt x="936" y="200"/>
                                      <a:pt x="937" y="200"/>
                                    </a:cubicBezTo>
                                    <a:cubicBezTo>
                                      <a:pt x="937" y="202"/>
                                      <a:pt x="937" y="202"/>
                                      <a:pt x="937" y="202"/>
                                    </a:cubicBezTo>
                                    <a:cubicBezTo>
                                      <a:pt x="932" y="201"/>
                                      <a:pt x="928" y="200"/>
                                      <a:pt x="924" y="200"/>
                                    </a:cubicBezTo>
                                    <a:cubicBezTo>
                                      <a:pt x="913" y="200"/>
                                      <a:pt x="903" y="204"/>
                                      <a:pt x="895" y="209"/>
                                    </a:cubicBezTo>
                                    <a:cubicBezTo>
                                      <a:pt x="897" y="211"/>
                                      <a:pt x="898" y="212"/>
                                      <a:pt x="900" y="214"/>
                                    </a:cubicBezTo>
                                    <a:cubicBezTo>
                                      <a:pt x="907" y="209"/>
                                      <a:pt x="915" y="206"/>
                                      <a:pt x="924" y="206"/>
                                    </a:cubicBezTo>
                                    <a:cubicBezTo>
                                      <a:pt x="928" y="206"/>
                                      <a:pt x="932" y="207"/>
                                      <a:pt x="937" y="208"/>
                                    </a:cubicBezTo>
                                    <a:cubicBezTo>
                                      <a:pt x="937" y="210"/>
                                      <a:pt x="937" y="210"/>
                                      <a:pt x="937" y="210"/>
                                    </a:cubicBezTo>
                                    <a:cubicBezTo>
                                      <a:pt x="932" y="209"/>
                                      <a:pt x="928" y="208"/>
                                      <a:pt x="924" y="208"/>
                                    </a:cubicBezTo>
                                    <a:cubicBezTo>
                                      <a:pt x="915" y="208"/>
                                      <a:pt x="907" y="210"/>
                                      <a:pt x="901" y="215"/>
                                    </a:cubicBezTo>
                                    <a:cubicBezTo>
                                      <a:pt x="902" y="216"/>
                                      <a:pt x="904" y="218"/>
                                      <a:pt x="905" y="219"/>
                                    </a:cubicBezTo>
                                    <a:cubicBezTo>
                                      <a:pt x="910" y="216"/>
                                      <a:pt x="917" y="214"/>
                                      <a:pt x="924" y="214"/>
                                    </a:cubicBezTo>
                                    <a:cubicBezTo>
                                      <a:pt x="928" y="214"/>
                                      <a:pt x="932" y="215"/>
                                      <a:pt x="937" y="217"/>
                                    </a:cubicBezTo>
                                    <a:cubicBezTo>
                                      <a:pt x="937" y="218"/>
                                      <a:pt x="937" y="218"/>
                                      <a:pt x="937" y="218"/>
                                    </a:cubicBezTo>
                                    <a:cubicBezTo>
                                      <a:pt x="933" y="217"/>
                                      <a:pt x="928" y="216"/>
                                      <a:pt x="924" y="216"/>
                                    </a:cubicBezTo>
                                    <a:cubicBezTo>
                                      <a:pt x="917" y="216"/>
                                      <a:pt x="911" y="218"/>
                                      <a:pt x="906" y="221"/>
                                    </a:cubicBezTo>
                                    <a:cubicBezTo>
                                      <a:pt x="907" y="222"/>
                                      <a:pt x="908" y="224"/>
                                      <a:pt x="909" y="225"/>
                                    </a:cubicBezTo>
                                    <a:cubicBezTo>
                                      <a:pt x="913" y="223"/>
                                      <a:pt x="918" y="221"/>
                                      <a:pt x="924" y="221"/>
                                    </a:cubicBezTo>
                                    <a:cubicBezTo>
                                      <a:pt x="928" y="221"/>
                                      <a:pt x="933" y="222"/>
                                      <a:pt x="937" y="224"/>
                                    </a:cubicBezTo>
                                    <a:cubicBezTo>
                                      <a:pt x="937" y="226"/>
                                      <a:pt x="937" y="226"/>
                                      <a:pt x="937" y="226"/>
                                    </a:cubicBezTo>
                                    <a:cubicBezTo>
                                      <a:pt x="933" y="224"/>
                                      <a:pt x="928" y="223"/>
                                      <a:pt x="924" y="223"/>
                                    </a:cubicBezTo>
                                    <a:cubicBezTo>
                                      <a:pt x="918" y="223"/>
                                      <a:pt x="913" y="224"/>
                                      <a:pt x="909" y="227"/>
                                    </a:cubicBezTo>
                                    <a:cubicBezTo>
                                      <a:pt x="910" y="229"/>
                                      <a:pt x="911" y="231"/>
                                      <a:pt x="912" y="232"/>
                                    </a:cubicBezTo>
                                    <a:cubicBezTo>
                                      <a:pt x="915" y="230"/>
                                      <a:pt x="919" y="229"/>
                                      <a:pt x="924" y="229"/>
                                    </a:cubicBezTo>
                                    <a:cubicBezTo>
                                      <a:pt x="928" y="229"/>
                                      <a:pt x="933" y="230"/>
                                      <a:pt x="936" y="233"/>
                                    </a:cubicBezTo>
                                    <a:cubicBezTo>
                                      <a:pt x="936" y="233"/>
                                      <a:pt x="936" y="232"/>
                                      <a:pt x="937" y="232"/>
                                    </a:cubicBezTo>
                                    <a:cubicBezTo>
                                      <a:pt x="937" y="237"/>
                                      <a:pt x="937" y="237"/>
                                      <a:pt x="937" y="237"/>
                                    </a:cubicBezTo>
                                    <a:cubicBezTo>
                                      <a:pt x="935" y="241"/>
                                      <a:pt x="935" y="246"/>
                                      <a:pt x="935" y="250"/>
                                    </a:cubicBezTo>
                                    <a:cubicBezTo>
                                      <a:pt x="935" y="250"/>
                                      <a:pt x="935" y="251"/>
                                      <a:pt x="935" y="251"/>
                                    </a:cubicBezTo>
                                    <a:cubicBezTo>
                                      <a:pt x="935" y="251"/>
                                      <a:pt x="936" y="252"/>
                                      <a:pt x="937" y="252"/>
                                    </a:cubicBezTo>
                                    <a:cubicBezTo>
                                      <a:pt x="937" y="253"/>
                                      <a:pt x="937" y="253"/>
                                      <a:pt x="937" y="253"/>
                                    </a:cubicBezTo>
                                    <a:cubicBezTo>
                                      <a:pt x="932" y="252"/>
                                      <a:pt x="928" y="252"/>
                                      <a:pt x="924" y="252"/>
                                    </a:cubicBezTo>
                                    <a:cubicBezTo>
                                      <a:pt x="913" y="252"/>
                                      <a:pt x="903" y="255"/>
                                      <a:pt x="895" y="261"/>
                                    </a:cubicBezTo>
                                    <a:cubicBezTo>
                                      <a:pt x="897" y="262"/>
                                      <a:pt x="898" y="263"/>
                                      <a:pt x="900" y="265"/>
                                    </a:cubicBezTo>
                                    <a:cubicBezTo>
                                      <a:pt x="907" y="260"/>
                                      <a:pt x="915" y="258"/>
                                      <a:pt x="924" y="258"/>
                                    </a:cubicBezTo>
                                    <a:cubicBezTo>
                                      <a:pt x="928" y="258"/>
                                      <a:pt x="932" y="258"/>
                                      <a:pt x="937" y="260"/>
                                    </a:cubicBezTo>
                                    <a:cubicBezTo>
                                      <a:pt x="937" y="261"/>
                                      <a:pt x="937" y="261"/>
                                      <a:pt x="937" y="261"/>
                                    </a:cubicBezTo>
                                    <a:cubicBezTo>
                                      <a:pt x="932" y="260"/>
                                      <a:pt x="928" y="259"/>
                                      <a:pt x="924" y="259"/>
                                    </a:cubicBezTo>
                                    <a:cubicBezTo>
                                      <a:pt x="915" y="259"/>
                                      <a:pt x="907" y="262"/>
                                      <a:pt x="901" y="266"/>
                                    </a:cubicBezTo>
                                    <a:cubicBezTo>
                                      <a:pt x="902" y="268"/>
                                      <a:pt x="904" y="269"/>
                                      <a:pt x="905" y="271"/>
                                    </a:cubicBezTo>
                                    <a:cubicBezTo>
                                      <a:pt x="910" y="267"/>
                                      <a:pt x="917" y="265"/>
                                      <a:pt x="924" y="265"/>
                                    </a:cubicBezTo>
                                    <a:cubicBezTo>
                                      <a:pt x="928" y="265"/>
                                      <a:pt x="932" y="266"/>
                                      <a:pt x="937" y="268"/>
                                    </a:cubicBezTo>
                                    <a:cubicBezTo>
                                      <a:pt x="937" y="270"/>
                                      <a:pt x="937" y="270"/>
                                      <a:pt x="937" y="270"/>
                                    </a:cubicBezTo>
                                    <a:cubicBezTo>
                                      <a:pt x="933" y="268"/>
                                      <a:pt x="928" y="267"/>
                                      <a:pt x="924" y="267"/>
                                    </a:cubicBezTo>
                                    <a:cubicBezTo>
                                      <a:pt x="917" y="267"/>
                                      <a:pt x="911" y="269"/>
                                      <a:pt x="906" y="272"/>
                                    </a:cubicBezTo>
                                    <a:cubicBezTo>
                                      <a:pt x="907" y="274"/>
                                      <a:pt x="908" y="275"/>
                                      <a:pt x="909" y="277"/>
                                    </a:cubicBezTo>
                                    <a:cubicBezTo>
                                      <a:pt x="913" y="274"/>
                                      <a:pt x="918" y="272"/>
                                      <a:pt x="924" y="272"/>
                                    </a:cubicBezTo>
                                    <a:cubicBezTo>
                                      <a:pt x="928" y="272"/>
                                      <a:pt x="933" y="274"/>
                                      <a:pt x="937" y="276"/>
                                    </a:cubicBezTo>
                                    <a:cubicBezTo>
                                      <a:pt x="937" y="277"/>
                                      <a:pt x="937" y="277"/>
                                      <a:pt x="937" y="277"/>
                                    </a:cubicBezTo>
                                    <a:cubicBezTo>
                                      <a:pt x="933" y="275"/>
                                      <a:pt x="928" y="274"/>
                                      <a:pt x="924" y="274"/>
                                    </a:cubicBezTo>
                                    <a:cubicBezTo>
                                      <a:pt x="918" y="274"/>
                                      <a:pt x="913" y="276"/>
                                      <a:pt x="909" y="278"/>
                                    </a:cubicBezTo>
                                    <a:cubicBezTo>
                                      <a:pt x="910" y="280"/>
                                      <a:pt x="911" y="282"/>
                                      <a:pt x="912" y="284"/>
                                    </a:cubicBezTo>
                                    <a:cubicBezTo>
                                      <a:pt x="915" y="282"/>
                                      <a:pt x="919" y="280"/>
                                      <a:pt x="924" y="280"/>
                                    </a:cubicBezTo>
                                    <a:cubicBezTo>
                                      <a:pt x="928" y="280"/>
                                      <a:pt x="933" y="282"/>
                                      <a:pt x="936" y="284"/>
                                    </a:cubicBezTo>
                                    <a:cubicBezTo>
                                      <a:pt x="936" y="284"/>
                                      <a:pt x="936" y="284"/>
                                      <a:pt x="937" y="283"/>
                                    </a:cubicBezTo>
                                    <a:cubicBezTo>
                                      <a:pt x="937" y="289"/>
                                      <a:pt x="937" y="289"/>
                                      <a:pt x="937" y="289"/>
                                    </a:cubicBezTo>
                                    <a:cubicBezTo>
                                      <a:pt x="935" y="293"/>
                                      <a:pt x="935" y="297"/>
                                      <a:pt x="935" y="301"/>
                                    </a:cubicBezTo>
                                    <a:cubicBezTo>
                                      <a:pt x="935" y="302"/>
                                      <a:pt x="935" y="302"/>
                                      <a:pt x="935" y="303"/>
                                    </a:cubicBezTo>
                                    <a:cubicBezTo>
                                      <a:pt x="935" y="303"/>
                                      <a:pt x="936" y="303"/>
                                      <a:pt x="937" y="303"/>
                                    </a:cubicBezTo>
                                    <a:cubicBezTo>
                                      <a:pt x="937" y="305"/>
                                      <a:pt x="937" y="305"/>
                                      <a:pt x="937" y="305"/>
                                    </a:cubicBezTo>
                                    <a:cubicBezTo>
                                      <a:pt x="932" y="304"/>
                                      <a:pt x="928" y="303"/>
                                      <a:pt x="924" y="303"/>
                                    </a:cubicBezTo>
                                    <a:cubicBezTo>
                                      <a:pt x="913" y="303"/>
                                      <a:pt x="903" y="306"/>
                                      <a:pt x="895" y="312"/>
                                    </a:cubicBezTo>
                                    <a:cubicBezTo>
                                      <a:pt x="897" y="313"/>
                                      <a:pt x="898" y="315"/>
                                      <a:pt x="900" y="316"/>
                                    </a:cubicBezTo>
                                    <a:cubicBezTo>
                                      <a:pt x="907" y="312"/>
                                      <a:pt x="915" y="309"/>
                                      <a:pt x="924" y="309"/>
                                    </a:cubicBezTo>
                                    <a:cubicBezTo>
                                      <a:pt x="928" y="309"/>
                                      <a:pt x="932" y="310"/>
                                      <a:pt x="937" y="311"/>
                                    </a:cubicBezTo>
                                    <a:cubicBezTo>
                                      <a:pt x="937" y="313"/>
                                      <a:pt x="937" y="313"/>
                                      <a:pt x="937" y="313"/>
                                    </a:cubicBezTo>
                                    <a:cubicBezTo>
                                      <a:pt x="932" y="311"/>
                                      <a:pt x="928" y="311"/>
                                      <a:pt x="924" y="311"/>
                                    </a:cubicBezTo>
                                    <a:cubicBezTo>
                                      <a:pt x="915" y="311"/>
                                      <a:pt x="907" y="313"/>
                                      <a:pt x="901" y="317"/>
                                    </a:cubicBezTo>
                                    <a:cubicBezTo>
                                      <a:pt x="902" y="319"/>
                                      <a:pt x="904" y="321"/>
                                      <a:pt x="905" y="322"/>
                                    </a:cubicBezTo>
                                    <a:cubicBezTo>
                                      <a:pt x="910" y="319"/>
                                      <a:pt x="917" y="317"/>
                                      <a:pt x="924" y="317"/>
                                    </a:cubicBezTo>
                                    <a:cubicBezTo>
                                      <a:pt x="928" y="317"/>
                                      <a:pt x="932" y="318"/>
                                      <a:pt x="937" y="319"/>
                                    </a:cubicBezTo>
                                    <a:cubicBezTo>
                                      <a:pt x="937" y="321"/>
                                      <a:pt x="937" y="321"/>
                                      <a:pt x="937" y="321"/>
                                    </a:cubicBezTo>
                                    <a:cubicBezTo>
                                      <a:pt x="933" y="319"/>
                                      <a:pt x="928" y="318"/>
                                      <a:pt x="924" y="318"/>
                                    </a:cubicBezTo>
                                    <a:cubicBezTo>
                                      <a:pt x="917" y="318"/>
                                      <a:pt x="911" y="320"/>
                                      <a:pt x="906" y="324"/>
                                    </a:cubicBezTo>
                                    <a:cubicBezTo>
                                      <a:pt x="907" y="325"/>
                                      <a:pt x="908" y="327"/>
                                      <a:pt x="909" y="328"/>
                                    </a:cubicBezTo>
                                    <a:cubicBezTo>
                                      <a:pt x="913" y="325"/>
                                      <a:pt x="918" y="324"/>
                                      <a:pt x="924" y="324"/>
                                    </a:cubicBezTo>
                                    <a:cubicBezTo>
                                      <a:pt x="928" y="324"/>
                                      <a:pt x="933" y="325"/>
                                      <a:pt x="937" y="327"/>
                                    </a:cubicBezTo>
                                    <a:cubicBezTo>
                                      <a:pt x="937" y="329"/>
                                      <a:pt x="937" y="329"/>
                                      <a:pt x="937" y="329"/>
                                    </a:cubicBezTo>
                                    <a:cubicBezTo>
                                      <a:pt x="933" y="327"/>
                                      <a:pt x="928" y="325"/>
                                      <a:pt x="924" y="325"/>
                                    </a:cubicBezTo>
                                    <a:cubicBezTo>
                                      <a:pt x="918" y="325"/>
                                      <a:pt x="913" y="327"/>
                                      <a:pt x="909" y="330"/>
                                    </a:cubicBezTo>
                                    <a:cubicBezTo>
                                      <a:pt x="910" y="331"/>
                                      <a:pt x="911" y="333"/>
                                      <a:pt x="912" y="335"/>
                                    </a:cubicBezTo>
                                    <a:cubicBezTo>
                                      <a:pt x="915" y="333"/>
                                      <a:pt x="919" y="332"/>
                                      <a:pt x="924" y="332"/>
                                    </a:cubicBezTo>
                                    <a:cubicBezTo>
                                      <a:pt x="928" y="332"/>
                                      <a:pt x="933" y="333"/>
                                      <a:pt x="936" y="336"/>
                                    </a:cubicBezTo>
                                    <a:cubicBezTo>
                                      <a:pt x="936" y="335"/>
                                      <a:pt x="936" y="335"/>
                                      <a:pt x="937" y="335"/>
                                    </a:cubicBezTo>
                                    <a:cubicBezTo>
                                      <a:pt x="937" y="340"/>
                                      <a:pt x="937" y="340"/>
                                      <a:pt x="937" y="340"/>
                                    </a:cubicBezTo>
                                    <a:cubicBezTo>
                                      <a:pt x="935" y="344"/>
                                      <a:pt x="935" y="348"/>
                                      <a:pt x="935" y="353"/>
                                    </a:cubicBezTo>
                                    <a:cubicBezTo>
                                      <a:pt x="935" y="353"/>
                                      <a:pt x="935" y="354"/>
                                      <a:pt x="935" y="354"/>
                                    </a:cubicBezTo>
                                    <a:cubicBezTo>
                                      <a:pt x="935" y="354"/>
                                      <a:pt x="936" y="354"/>
                                      <a:pt x="937" y="355"/>
                                    </a:cubicBezTo>
                                    <a:cubicBezTo>
                                      <a:pt x="937" y="356"/>
                                      <a:pt x="937" y="356"/>
                                      <a:pt x="937" y="356"/>
                                    </a:cubicBezTo>
                                    <a:cubicBezTo>
                                      <a:pt x="932" y="355"/>
                                      <a:pt x="928" y="354"/>
                                      <a:pt x="924" y="354"/>
                                    </a:cubicBezTo>
                                    <a:cubicBezTo>
                                      <a:pt x="913" y="354"/>
                                      <a:pt x="903" y="358"/>
                                      <a:pt x="895" y="364"/>
                                    </a:cubicBezTo>
                                    <a:cubicBezTo>
                                      <a:pt x="897" y="365"/>
                                      <a:pt x="898" y="366"/>
                                      <a:pt x="900" y="368"/>
                                    </a:cubicBezTo>
                                    <a:cubicBezTo>
                                      <a:pt x="907" y="363"/>
                                      <a:pt x="915" y="361"/>
                                      <a:pt x="924" y="361"/>
                                    </a:cubicBezTo>
                                    <a:cubicBezTo>
                                      <a:pt x="928" y="361"/>
                                      <a:pt x="932" y="361"/>
                                      <a:pt x="937" y="363"/>
                                    </a:cubicBezTo>
                                    <a:cubicBezTo>
                                      <a:pt x="937" y="364"/>
                                      <a:pt x="937" y="364"/>
                                      <a:pt x="937" y="364"/>
                                    </a:cubicBezTo>
                                    <a:cubicBezTo>
                                      <a:pt x="932" y="363"/>
                                      <a:pt x="928" y="362"/>
                                      <a:pt x="924" y="362"/>
                                    </a:cubicBezTo>
                                    <a:cubicBezTo>
                                      <a:pt x="915" y="362"/>
                                      <a:pt x="907" y="365"/>
                                      <a:pt x="901" y="369"/>
                                    </a:cubicBezTo>
                                    <a:cubicBezTo>
                                      <a:pt x="902" y="370"/>
                                      <a:pt x="904" y="372"/>
                                      <a:pt x="905" y="374"/>
                                    </a:cubicBezTo>
                                    <a:cubicBezTo>
                                      <a:pt x="910" y="370"/>
                                      <a:pt x="917" y="368"/>
                                      <a:pt x="924" y="368"/>
                                    </a:cubicBezTo>
                                    <a:cubicBezTo>
                                      <a:pt x="928" y="368"/>
                                      <a:pt x="932" y="369"/>
                                      <a:pt x="937" y="371"/>
                                    </a:cubicBezTo>
                                    <a:cubicBezTo>
                                      <a:pt x="937" y="372"/>
                                      <a:pt x="937" y="372"/>
                                      <a:pt x="937" y="372"/>
                                    </a:cubicBezTo>
                                    <a:cubicBezTo>
                                      <a:pt x="933" y="371"/>
                                      <a:pt x="928" y="370"/>
                                      <a:pt x="924" y="370"/>
                                    </a:cubicBezTo>
                                    <a:cubicBezTo>
                                      <a:pt x="917" y="370"/>
                                      <a:pt x="911" y="372"/>
                                      <a:pt x="906" y="375"/>
                                    </a:cubicBezTo>
                                    <a:cubicBezTo>
                                      <a:pt x="907" y="376"/>
                                      <a:pt x="908" y="378"/>
                                      <a:pt x="909" y="379"/>
                                    </a:cubicBezTo>
                                    <a:cubicBezTo>
                                      <a:pt x="913" y="377"/>
                                      <a:pt x="918" y="375"/>
                                      <a:pt x="924" y="375"/>
                                    </a:cubicBezTo>
                                    <a:cubicBezTo>
                                      <a:pt x="928" y="375"/>
                                      <a:pt x="933" y="376"/>
                                      <a:pt x="937" y="378"/>
                                    </a:cubicBezTo>
                                    <a:cubicBezTo>
                                      <a:pt x="937" y="380"/>
                                      <a:pt x="937" y="380"/>
                                      <a:pt x="937" y="380"/>
                                    </a:cubicBezTo>
                                    <a:cubicBezTo>
                                      <a:pt x="933" y="378"/>
                                      <a:pt x="928" y="377"/>
                                      <a:pt x="924" y="377"/>
                                    </a:cubicBezTo>
                                    <a:cubicBezTo>
                                      <a:pt x="918" y="377"/>
                                      <a:pt x="913" y="378"/>
                                      <a:pt x="909" y="381"/>
                                    </a:cubicBezTo>
                                    <a:cubicBezTo>
                                      <a:pt x="910" y="383"/>
                                      <a:pt x="911" y="385"/>
                                      <a:pt x="912" y="387"/>
                                    </a:cubicBezTo>
                                    <a:cubicBezTo>
                                      <a:pt x="915" y="384"/>
                                      <a:pt x="919" y="383"/>
                                      <a:pt x="924" y="383"/>
                                    </a:cubicBezTo>
                                    <a:cubicBezTo>
                                      <a:pt x="928" y="383"/>
                                      <a:pt x="933" y="385"/>
                                      <a:pt x="936" y="387"/>
                                    </a:cubicBezTo>
                                    <a:cubicBezTo>
                                      <a:pt x="936" y="387"/>
                                      <a:pt x="936" y="386"/>
                                      <a:pt x="937" y="386"/>
                                    </a:cubicBezTo>
                                    <a:cubicBezTo>
                                      <a:pt x="937" y="391"/>
                                      <a:pt x="937" y="391"/>
                                      <a:pt x="937" y="391"/>
                                    </a:cubicBezTo>
                                    <a:cubicBezTo>
                                      <a:pt x="935" y="395"/>
                                      <a:pt x="935" y="400"/>
                                      <a:pt x="935" y="404"/>
                                    </a:cubicBezTo>
                                    <a:cubicBezTo>
                                      <a:pt x="935" y="405"/>
                                      <a:pt x="935" y="405"/>
                                      <a:pt x="935" y="405"/>
                                    </a:cubicBezTo>
                                    <a:cubicBezTo>
                                      <a:pt x="935" y="406"/>
                                      <a:pt x="936" y="406"/>
                                      <a:pt x="937" y="406"/>
                                    </a:cubicBezTo>
                                    <a:cubicBezTo>
                                      <a:pt x="937" y="408"/>
                                      <a:pt x="937" y="408"/>
                                      <a:pt x="937" y="408"/>
                                    </a:cubicBezTo>
                                    <a:cubicBezTo>
                                      <a:pt x="932" y="406"/>
                                      <a:pt x="928" y="406"/>
                                      <a:pt x="924" y="406"/>
                                    </a:cubicBezTo>
                                    <a:cubicBezTo>
                                      <a:pt x="913" y="406"/>
                                      <a:pt x="903" y="409"/>
                                      <a:pt x="895" y="415"/>
                                    </a:cubicBezTo>
                                    <a:cubicBezTo>
                                      <a:pt x="897" y="416"/>
                                      <a:pt x="898" y="418"/>
                                      <a:pt x="900" y="419"/>
                                    </a:cubicBezTo>
                                    <a:cubicBezTo>
                                      <a:pt x="907" y="415"/>
                                      <a:pt x="915" y="412"/>
                                      <a:pt x="924" y="412"/>
                                    </a:cubicBezTo>
                                    <a:cubicBezTo>
                                      <a:pt x="928" y="412"/>
                                      <a:pt x="932" y="413"/>
                                      <a:pt x="937" y="414"/>
                                    </a:cubicBezTo>
                                    <a:cubicBezTo>
                                      <a:pt x="937" y="416"/>
                                      <a:pt x="937" y="416"/>
                                      <a:pt x="937" y="416"/>
                                    </a:cubicBezTo>
                                    <a:cubicBezTo>
                                      <a:pt x="932" y="414"/>
                                      <a:pt x="928" y="413"/>
                                      <a:pt x="924" y="413"/>
                                    </a:cubicBezTo>
                                    <a:cubicBezTo>
                                      <a:pt x="915" y="413"/>
                                      <a:pt x="907" y="416"/>
                                      <a:pt x="901" y="420"/>
                                    </a:cubicBezTo>
                                    <a:cubicBezTo>
                                      <a:pt x="902" y="422"/>
                                      <a:pt x="904" y="423"/>
                                      <a:pt x="905" y="425"/>
                                    </a:cubicBezTo>
                                    <a:cubicBezTo>
                                      <a:pt x="910" y="422"/>
                                      <a:pt x="917" y="420"/>
                                      <a:pt x="924" y="420"/>
                                    </a:cubicBezTo>
                                    <a:cubicBezTo>
                                      <a:pt x="928" y="420"/>
                                      <a:pt x="932" y="421"/>
                                      <a:pt x="937" y="422"/>
                                    </a:cubicBezTo>
                                    <a:cubicBezTo>
                                      <a:pt x="937" y="424"/>
                                      <a:pt x="937" y="424"/>
                                      <a:pt x="937" y="424"/>
                                    </a:cubicBezTo>
                                    <a:cubicBezTo>
                                      <a:pt x="933" y="422"/>
                                      <a:pt x="928" y="421"/>
                                      <a:pt x="924" y="421"/>
                                    </a:cubicBezTo>
                                    <a:cubicBezTo>
                                      <a:pt x="917" y="421"/>
                                      <a:pt x="911" y="423"/>
                                      <a:pt x="906" y="426"/>
                                    </a:cubicBezTo>
                                    <a:cubicBezTo>
                                      <a:pt x="907" y="428"/>
                                      <a:pt x="908" y="429"/>
                                      <a:pt x="909" y="431"/>
                                    </a:cubicBezTo>
                                    <a:cubicBezTo>
                                      <a:pt x="913" y="428"/>
                                      <a:pt x="918" y="427"/>
                                      <a:pt x="924" y="427"/>
                                    </a:cubicBezTo>
                                    <a:cubicBezTo>
                                      <a:pt x="928" y="427"/>
                                      <a:pt x="933" y="428"/>
                                      <a:pt x="937" y="430"/>
                                    </a:cubicBezTo>
                                    <a:cubicBezTo>
                                      <a:pt x="937" y="432"/>
                                      <a:pt x="937" y="432"/>
                                      <a:pt x="937" y="432"/>
                                    </a:cubicBezTo>
                                    <a:cubicBezTo>
                                      <a:pt x="933" y="429"/>
                                      <a:pt x="928" y="428"/>
                                      <a:pt x="924" y="428"/>
                                    </a:cubicBezTo>
                                    <a:cubicBezTo>
                                      <a:pt x="918" y="428"/>
                                      <a:pt x="913" y="430"/>
                                      <a:pt x="909" y="432"/>
                                    </a:cubicBezTo>
                                    <a:cubicBezTo>
                                      <a:pt x="910" y="434"/>
                                      <a:pt x="911" y="436"/>
                                      <a:pt x="912" y="438"/>
                                    </a:cubicBezTo>
                                    <a:cubicBezTo>
                                      <a:pt x="915" y="436"/>
                                      <a:pt x="919" y="434"/>
                                      <a:pt x="924" y="434"/>
                                    </a:cubicBezTo>
                                    <a:cubicBezTo>
                                      <a:pt x="928" y="434"/>
                                      <a:pt x="933" y="436"/>
                                      <a:pt x="936" y="438"/>
                                    </a:cubicBezTo>
                                    <a:cubicBezTo>
                                      <a:pt x="936" y="438"/>
                                      <a:pt x="936" y="438"/>
                                      <a:pt x="937" y="438"/>
                                    </a:cubicBezTo>
                                    <a:cubicBezTo>
                                      <a:pt x="937" y="443"/>
                                      <a:pt x="937" y="443"/>
                                      <a:pt x="937" y="443"/>
                                    </a:cubicBezTo>
                                    <a:cubicBezTo>
                                      <a:pt x="935" y="447"/>
                                      <a:pt x="935" y="451"/>
                                      <a:pt x="935" y="455"/>
                                    </a:cubicBezTo>
                                    <a:cubicBezTo>
                                      <a:pt x="935" y="456"/>
                                      <a:pt x="935" y="456"/>
                                      <a:pt x="935" y="457"/>
                                    </a:cubicBezTo>
                                    <a:cubicBezTo>
                                      <a:pt x="935" y="457"/>
                                      <a:pt x="936" y="457"/>
                                      <a:pt x="937" y="457"/>
                                    </a:cubicBezTo>
                                    <a:cubicBezTo>
                                      <a:pt x="937" y="459"/>
                                      <a:pt x="937" y="459"/>
                                      <a:pt x="937" y="459"/>
                                    </a:cubicBezTo>
                                    <a:cubicBezTo>
                                      <a:pt x="932" y="458"/>
                                      <a:pt x="928" y="457"/>
                                      <a:pt x="924" y="457"/>
                                    </a:cubicBezTo>
                                    <a:cubicBezTo>
                                      <a:pt x="913" y="457"/>
                                      <a:pt x="903" y="461"/>
                                      <a:pt x="895" y="466"/>
                                    </a:cubicBezTo>
                                    <a:cubicBezTo>
                                      <a:pt x="897" y="468"/>
                                      <a:pt x="898" y="469"/>
                                      <a:pt x="900" y="470"/>
                                    </a:cubicBezTo>
                                    <a:cubicBezTo>
                                      <a:pt x="907" y="466"/>
                                      <a:pt x="915" y="463"/>
                                      <a:pt x="924" y="463"/>
                                    </a:cubicBezTo>
                                    <a:cubicBezTo>
                                      <a:pt x="928" y="463"/>
                                      <a:pt x="932" y="464"/>
                                      <a:pt x="937" y="465"/>
                                    </a:cubicBezTo>
                                    <a:cubicBezTo>
                                      <a:pt x="937" y="467"/>
                                      <a:pt x="937" y="467"/>
                                      <a:pt x="937" y="467"/>
                                    </a:cubicBezTo>
                                    <a:cubicBezTo>
                                      <a:pt x="932" y="466"/>
                                      <a:pt x="928" y="465"/>
                                      <a:pt x="924" y="465"/>
                                    </a:cubicBezTo>
                                    <a:cubicBezTo>
                                      <a:pt x="915" y="465"/>
                                      <a:pt x="907" y="467"/>
                                      <a:pt x="901" y="472"/>
                                    </a:cubicBezTo>
                                    <a:cubicBezTo>
                                      <a:pt x="902" y="473"/>
                                      <a:pt x="904" y="475"/>
                                      <a:pt x="905" y="476"/>
                                    </a:cubicBezTo>
                                    <a:cubicBezTo>
                                      <a:pt x="910" y="473"/>
                                      <a:pt x="917" y="471"/>
                                      <a:pt x="924" y="471"/>
                                    </a:cubicBezTo>
                                    <a:cubicBezTo>
                                      <a:pt x="928" y="471"/>
                                      <a:pt x="932" y="472"/>
                                      <a:pt x="937" y="474"/>
                                    </a:cubicBezTo>
                                    <a:cubicBezTo>
                                      <a:pt x="937" y="475"/>
                                      <a:pt x="937" y="475"/>
                                      <a:pt x="937" y="475"/>
                                    </a:cubicBezTo>
                                    <a:cubicBezTo>
                                      <a:pt x="933" y="474"/>
                                      <a:pt x="928" y="473"/>
                                      <a:pt x="924" y="473"/>
                                    </a:cubicBezTo>
                                    <a:cubicBezTo>
                                      <a:pt x="917" y="473"/>
                                      <a:pt x="911" y="474"/>
                                      <a:pt x="906" y="478"/>
                                    </a:cubicBezTo>
                                    <a:cubicBezTo>
                                      <a:pt x="907" y="479"/>
                                      <a:pt x="908" y="481"/>
                                      <a:pt x="909" y="482"/>
                                    </a:cubicBezTo>
                                    <a:cubicBezTo>
                                      <a:pt x="913" y="480"/>
                                      <a:pt x="918" y="478"/>
                                      <a:pt x="924" y="478"/>
                                    </a:cubicBezTo>
                                    <a:cubicBezTo>
                                      <a:pt x="928" y="478"/>
                                      <a:pt x="933" y="479"/>
                                      <a:pt x="937" y="481"/>
                                    </a:cubicBezTo>
                                    <a:cubicBezTo>
                                      <a:pt x="937" y="483"/>
                                      <a:pt x="937" y="483"/>
                                      <a:pt x="937" y="483"/>
                                    </a:cubicBezTo>
                                    <a:cubicBezTo>
                                      <a:pt x="933" y="481"/>
                                      <a:pt x="928" y="480"/>
                                      <a:pt x="924" y="480"/>
                                    </a:cubicBezTo>
                                    <a:cubicBezTo>
                                      <a:pt x="918" y="480"/>
                                      <a:pt x="913" y="481"/>
                                      <a:pt x="909" y="484"/>
                                    </a:cubicBezTo>
                                    <a:cubicBezTo>
                                      <a:pt x="910" y="485"/>
                                      <a:pt x="911" y="487"/>
                                      <a:pt x="912" y="489"/>
                                    </a:cubicBezTo>
                                    <a:cubicBezTo>
                                      <a:pt x="915" y="487"/>
                                      <a:pt x="919" y="486"/>
                                      <a:pt x="924" y="486"/>
                                    </a:cubicBezTo>
                                    <a:cubicBezTo>
                                      <a:pt x="928" y="486"/>
                                      <a:pt x="933" y="487"/>
                                      <a:pt x="936" y="490"/>
                                    </a:cubicBezTo>
                                    <a:cubicBezTo>
                                      <a:pt x="936" y="490"/>
                                      <a:pt x="936" y="489"/>
                                      <a:pt x="937" y="489"/>
                                    </a:cubicBezTo>
                                    <a:cubicBezTo>
                                      <a:pt x="937" y="494"/>
                                      <a:pt x="937" y="494"/>
                                      <a:pt x="937" y="494"/>
                                    </a:cubicBezTo>
                                    <a:cubicBezTo>
                                      <a:pt x="936" y="497"/>
                                      <a:pt x="935" y="501"/>
                                      <a:pt x="935" y="504"/>
                                    </a:cubicBezTo>
                                    <a:cubicBezTo>
                                      <a:pt x="933" y="504"/>
                                      <a:pt x="933" y="504"/>
                                      <a:pt x="933" y="504"/>
                                    </a:cubicBezTo>
                                    <a:cubicBezTo>
                                      <a:pt x="933" y="503"/>
                                      <a:pt x="933" y="502"/>
                                      <a:pt x="934" y="500"/>
                                    </a:cubicBezTo>
                                    <a:cubicBezTo>
                                      <a:pt x="932" y="497"/>
                                      <a:pt x="928" y="495"/>
                                      <a:pt x="924" y="495"/>
                                    </a:cubicBezTo>
                                    <a:cubicBezTo>
                                      <a:pt x="920" y="495"/>
                                      <a:pt x="916" y="497"/>
                                      <a:pt x="914" y="499"/>
                                    </a:cubicBezTo>
                                    <a:cubicBezTo>
                                      <a:pt x="914" y="501"/>
                                      <a:pt x="915" y="502"/>
                                      <a:pt x="915" y="504"/>
                                    </a:cubicBezTo>
                                    <a:cubicBezTo>
                                      <a:pt x="913" y="504"/>
                                      <a:pt x="913" y="504"/>
                                      <a:pt x="913" y="504"/>
                                    </a:cubicBezTo>
                                    <a:cubicBezTo>
                                      <a:pt x="912" y="491"/>
                                      <a:pt x="907" y="480"/>
                                      <a:pt x="899" y="472"/>
                                    </a:cubicBezTo>
                                    <a:cubicBezTo>
                                      <a:pt x="890" y="463"/>
                                      <a:pt x="877" y="457"/>
                                      <a:pt x="864" y="457"/>
                                    </a:cubicBezTo>
                                    <a:cubicBezTo>
                                      <a:pt x="850" y="457"/>
                                      <a:pt x="837" y="463"/>
                                      <a:pt x="828" y="472"/>
                                    </a:cubicBezTo>
                                    <a:cubicBezTo>
                                      <a:pt x="820" y="480"/>
                                      <a:pt x="815" y="491"/>
                                      <a:pt x="814" y="504"/>
                                    </a:cubicBezTo>
                                    <a:cubicBezTo>
                                      <a:pt x="813" y="504"/>
                                      <a:pt x="813" y="504"/>
                                      <a:pt x="813" y="504"/>
                                    </a:cubicBezTo>
                                    <a:cubicBezTo>
                                      <a:pt x="813" y="503"/>
                                      <a:pt x="813" y="502"/>
                                      <a:pt x="813" y="500"/>
                                    </a:cubicBezTo>
                                    <a:cubicBezTo>
                                      <a:pt x="811" y="497"/>
                                      <a:pt x="807" y="495"/>
                                      <a:pt x="803" y="495"/>
                                    </a:cubicBezTo>
                                    <a:cubicBezTo>
                                      <a:pt x="798" y="495"/>
                                      <a:pt x="795" y="497"/>
                                      <a:pt x="793" y="501"/>
                                    </a:cubicBezTo>
                                    <a:cubicBezTo>
                                      <a:pt x="793" y="502"/>
                                      <a:pt x="793" y="503"/>
                                      <a:pt x="793" y="504"/>
                                    </a:cubicBezTo>
                                    <a:cubicBezTo>
                                      <a:pt x="791" y="504"/>
                                      <a:pt x="791" y="504"/>
                                      <a:pt x="791" y="504"/>
                                    </a:cubicBezTo>
                                    <a:cubicBezTo>
                                      <a:pt x="790" y="491"/>
                                      <a:pt x="785" y="480"/>
                                      <a:pt x="777" y="472"/>
                                    </a:cubicBezTo>
                                    <a:cubicBezTo>
                                      <a:pt x="768" y="463"/>
                                      <a:pt x="755" y="457"/>
                                      <a:pt x="742" y="457"/>
                                    </a:cubicBezTo>
                                    <a:cubicBezTo>
                                      <a:pt x="728" y="457"/>
                                      <a:pt x="716" y="463"/>
                                      <a:pt x="707" y="472"/>
                                    </a:cubicBezTo>
                                    <a:cubicBezTo>
                                      <a:pt x="698" y="480"/>
                                      <a:pt x="693" y="491"/>
                                      <a:pt x="692" y="504"/>
                                    </a:cubicBezTo>
                                    <a:cubicBezTo>
                                      <a:pt x="691" y="504"/>
                                      <a:pt x="691" y="504"/>
                                      <a:pt x="691" y="504"/>
                                    </a:cubicBezTo>
                                    <a:cubicBezTo>
                                      <a:pt x="691" y="503"/>
                                      <a:pt x="691" y="502"/>
                                      <a:pt x="691" y="500"/>
                                    </a:cubicBezTo>
                                    <a:cubicBezTo>
                                      <a:pt x="689" y="497"/>
                                      <a:pt x="685" y="495"/>
                                      <a:pt x="681" y="495"/>
                                    </a:cubicBezTo>
                                    <a:cubicBezTo>
                                      <a:pt x="677" y="495"/>
                                      <a:pt x="674" y="497"/>
                                      <a:pt x="671" y="499"/>
                                    </a:cubicBezTo>
                                    <a:cubicBezTo>
                                      <a:pt x="672" y="501"/>
                                      <a:pt x="672" y="502"/>
                                      <a:pt x="672" y="504"/>
                                    </a:cubicBezTo>
                                    <a:cubicBezTo>
                                      <a:pt x="670" y="504"/>
                                      <a:pt x="670" y="504"/>
                                      <a:pt x="670" y="504"/>
                                    </a:cubicBezTo>
                                    <a:cubicBezTo>
                                      <a:pt x="670" y="491"/>
                                      <a:pt x="664" y="480"/>
                                      <a:pt x="656" y="472"/>
                                    </a:cubicBezTo>
                                    <a:cubicBezTo>
                                      <a:pt x="647" y="463"/>
                                      <a:pt x="635" y="457"/>
                                      <a:pt x="621" y="457"/>
                                    </a:cubicBezTo>
                                    <a:cubicBezTo>
                                      <a:pt x="607" y="457"/>
                                      <a:pt x="595" y="463"/>
                                      <a:pt x="586" y="472"/>
                                    </a:cubicBezTo>
                                    <a:cubicBezTo>
                                      <a:pt x="577" y="480"/>
                                      <a:pt x="572" y="491"/>
                                      <a:pt x="571" y="504"/>
                                    </a:cubicBezTo>
                                    <a:cubicBezTo>
                                      <a:pt x="570" y="504"/>
                                      <a:pt x="570" y="504"/>
                                      <a:pt x="570" y="504"/>
                                    </a:cubicBezTo>
                                    <a:cubicBezTo>
                                      <a:pt x="570" y="503"/>
                                      <a:pt x="570" y="502"/>
                                      <a:pt x="570" y="500"/>
                                    </a:cubicBezTo>
                                    <a:cubicBezTo>
                                      <a:pt x="568" y="497"/>
                                      <a:pt x="564" y="495"/>
                                      <a:pt x="560" y="495"/>
                                    </a:cubicBezTo>
                                    <a:cubicBezTo>
                                      <a:pt x="555" y="495"/>
                                      <a:pt x="552" y="497"/>
                                      <a:pt x="550" y="501"/>
                                    </a:cubicBezTo>
                                    <a:cubicBezTo>
                                      <a:pt x="549" y="501"/>
                                      <a:pt x="549" y="500"/>
                                      <a:pt x="549" y="500"/>
                                    </a:cubicBezTo>
                                    <a:cubicBezTo>
                                      <a:pt x="550" y="501"/>
                                      <a:pt x="550" y="503"/>
                                      <a:pt x="550" y="504"/>
                                    </a:cubicBezTo>
                                    <a:cubicBezTo>
                                      <a:pt x="548" y="504"/>
                                      <a:pt x="548" y="504"/>
                                      <a:pt x="548" y="504"/>
                                    </a:cubicBezTo>
                                    <a:cubicBezTo>
                                      <a:pt x="547" y="491"/>
                                      <a:pt x="542" y="480"/>
                                      <a:pt x="534" y="472"/>
                                    </a:cubicBezTo>
                                    <a:cubicBezTo>
                                      <a:pt x="525" y="463"/>
                                      <a:pt x="512" y="457"/>
                                      <a:pt x="499" y="457"/>
                                    </a:cubicBezTo>
                                    <a:cubicBezTo>
                                      <a:pt x="485" y="457"/>
                                      <a:pt x="473" y="463"/>
                                      <a:pt x="464" y="472"/>
                                    </a:cubicBezTo>
                                    <a:cubicBezTo>
                                      <a:pt x="455" y="480"/>
                                      <a:pt x="450" y="491"/>
                                      <a:pt x="449" y="504"/>
                                    </a:cubicBezTo>
                                    <a:cubicBezTo>
                                      <a:pt x="448" y="504"/>
                                      <a:pt x="448" y="504"/>
                                      <a:pt x="448" y="504"/>
                                    </a:cubicBezTo>
                                    <a:cubicBezTo>
                                      <a:pt x="448" y="503"/>
                                      <a:pt x="448" y="502"/>
                                      <a:pt x="448" y="500"/>
                                    </a:cubicBezTo>
                                    <a:cubicBezTo>
                                      <a:pt x="446" y="497"/>
                                      <a:pt x="442" y="495"/>
                                      <a:pt x="438" y="495"/>
                                    </a:cubicBezTo>
                                    <a:cubicBezTo>
                                      <a:pt x="434" y="495"/>
                                      <a:pt x="431" y="497"/>
                                      <a:pt x="428" y="499"/>
                                    </a:cubicBezTo>
                                    <a:cubicBezTo>
                                      <a:pt x="429" y="501"/>
                                      <a:pt x="429" y="502"/>
                                      <a:pt x="429" y="504"/>
                                    </a:cubicBezTo>
                                    <a:cubicBezTo>
                                      <a:pt x="427" y="504"/>
                                      <a:pt x="427" y="504"/>
                                      <a:pt x="427" y="504"/>
                                    </a:cubicBezTo>
                                    <a:cubicBezTo>
                                      <a:pt x="427" y="491"/>
                                      <a:pt x="421" y="480"/>
                                      <a:pt x="413" y="472"/>
                                    </a:cubicBezTo>
                                    <a:cubicBezTo>
                                      <a:pt x="404" y="463"/>
                                      <a:pt x="391" y="457"/>
                                      <a:pt x="378" y="457"/>
                                    </a:cubicBezTo>
                                    <a:cubicBezTo>
                                      <a:pt x="364" y="457"/>
                                      <a:pt x="352" y="463"/>
                                      <a:pt x="343" y="472"/>
                                    </a:cubicBezTo>
                                    <a:cubicBezTo>
                                      <a:pt x="334" y="480"/>
                                      <a:pt x="329" y="491"/>
                                      <a:pt x="328" y="504"/>
                                    </a:cubicBezTo>
                                    <a:cubicBezTo>
                                      <a:pt x="327" y="504"/>
                                      <a:pt x="327" y="504"/>
                                      <a:pt x="327" y="504"/>
                                    </a:cubicBezTo>
                                    <a:cubicBezTo>
                                      <a:pt x="327" y="503"/>
                                      <a:pt x="327" y="502"/>
                                      <a:pt x="327" y="500"/>
                                    </a:cubicBezTo>
                                    <a:cubicBezTo>
                                      <a:pt x="325" y="497"/>
                                      <a:pt x="321" y="495"/>
                                      <a:pt x="317" y="495"/>
                                    </a:cubicBezTo>
                                    <a:cubicBezTo>
                                      <a:pt x="313" y="495"/>
                                      <a:pt x="309" y="497"/>
                                      <a:pt x="307" y="501"/>
                                    </a:cubicBezTo>
                                    <a:cubicBezTo>
                                      <a:pt x="307" y="502"/>
                                      <a:pt x="307" y="503"/>
                                      <a:pt x="307" y="504"/>
                                    </a:cubicBezTo>
                                    <a:cubicBezTo>
                                      <a:pt x="305" y="504"/>
                                      <a:pt x="305" y="504"/>
                                      <a:pt x="305" y="504"/>
                                    </a:cubicBezTo>
                                    <a:cubicBezTo>
                                      <a:pt x="305" y="491"/>
                                      <a:pt x="299" y="480"/>
                                      <a:pt x="291" y="472"/>
                                    </a:cubicBezTo>
                                    <a:cubicBezTo>
                                      <a:pt x="282" y="463"/>
                                      <a:pt x="270" y="457"/>
                                      <a:pt x="256" y="457"/>
                                    </a:cubicBezTo>
                                    <a:cubicBezTo>
                                      <a:pt x="242" y="457"/>
                                      <a:pt x="230" y="463"/>
                                      <a:pt x="221" y="472"/>
                                    </a:cubicBezTo>
                                    <a:cubicBezTo>
                                      <a:pt x="212" y="480"/>
                                      <a:pt x="207" y="491"/>
                                      <a:pt x="206" y="504"/>
                                    </a:cubicBezTo>
                                    <a:cubicBezTo>
                                      <a:pt x="205" y="504"/>
                                      <a:pt x="205" y="504"/>
                                      <a:pt x="205" y="504"/>
                                    </a:cubicBezTo>
                                    <a:cubicBezTo>
                                      <a:pt x="205" y="503"/>
                                      <a:pt x="205" y="502"/>
                                      <a:pt x="205" y="500"/>
                                    </a:cubicBezTo>
                                    <a:cubicBezTo>
                                      <a:pt x="203" y="497"/>
                                      <a:pt x="199" y="495"/>
                                      <a:pt x="195" y="495"/>
                                    </a:cubicBezTo>
                                    <a:cubicBezTo>
                                      <a:pt x="191" y="495"/>
                                      <a:pt x="188" y="497"/>
                                      <a:pt x="186" y="499"/>
                                    </a:cubicBezTo>
                                    <a:cubicBezTo>
                                      <a:pt x="186" y="501"/>
                                      <a:pt x="186" y="502"/>
                                      <a:pt x="186" y="504"/>
                                    </a:cubicBezTo>
                                    <a:cubicBezTo>
                                      <a:pt x="185" y="504"/>
                                      <a:pt x="185" y="504"/>
                                      <a:pt x="185" y="504"/>
                                    </a:cubicBezTo>
                                    <a:cubicBezTo>
                                      <a:pt x="184" y="491"/>
                                      <a:pt x="178" y="480"/>
                                      <a:pt x="170" y="472"/>
                                    </a:cubicBezTo>
                                    <a:cubicBezTo>
                                      <a:pt x="161" y="463"/>
                                      <a:pt x="149" y="457"/>
                                      <a:pt x="135" y="457"/>
                                    </a:cubicBezTo>
                                    <a:cubicBezTo>
                                      <a:pt x="121" y="457"/>
                                      <a:pt x="109" y="463"/>
                                      <a:pt x="100" y="472"/>
                                    </a:cubicBezTo>
                                    <a:cubicBezTo>
                                      <a:pt x="92" y="480"/>
                                      <a:pt x="86" y="491"/>
                                      <a:pt x="86" y="504"/>
                                    </a:cubicBezTo>
                                    <a:cubicBezTo>
                                      <a:pt x="84" y="504"/>
                                      <a:pt x="84" y="504"/>
                                      <a:pt x="84" y="504"/>
                                    </a:cubicBezTo>
                                    <a:cubicBezTo>
                                      <a:pt x="84" y="503"/>
                                      <a:pt x="84" y="502"/>
                                      <a:pt x="84" y="500"/>
                                    </a:cubicBezTo>
                                    <a:cubicBezTo>
                                      <a:pt x="82" y="497"/>
                                      <a:pt x="78" y="495"/>
                                      <a:pt x="74" y="495"/>
                                    </a:cubicBezTo>
                                    <a:cubicBezTo>
                                      <a:pt x="70" y="495"/>
                                      <a:pt x="66" y="497"/>
                                      <a:pt x="64" y="501"/>
                                    </a:cubicBezTo>
                                    <a:cubicBezTo>
                                      <a:pt x="64" y="502"/>
                                      <a:pt x="64" y="503"/>
                                      <a:pt x="64" y="504"/>
                                    </a:cubicBezTo>
                                    <a:cubicBezTo>
                                      <a:pt x="62" y="504"/>
                                      <a:pt x="62" y="504"/>
                                      <a:pt x="62" y="504"/>
                                    </a:cubicBezTo>
                                    <a:cubicBezTo>
                                      <a:pt x="62" y="491"/>
                                      <a:pt x="56" y="480"/>
                                      <a:pt x="48" y="472"/>
                                    </a:cubicBezTo>
                                    <a:cubicBezTo>
                                      <a:pt x="39" y="463"/>
                                      <a:pt x="27" y="457"/>
                                      <a:pt x="13" y="457"/>
                                    </a:cubicBezTo>
                                    <a:cubicBezTo>
                                      <a:pt x="9" y="457"/>
                                      <a:pt x="4" y="458"/>
                                      <a:pt x="0" y="459"/>
                                    </a:cubicBezTo>
                                    <a:cubicBezTo>
                                      <a:pt x="0" y="450"/>
                                      <a:pt x="0" y="450"/>
                                      <a:pt x="0" y="450"/>
                                    </a:cubicBezTo>
                                    <a:cubicBezTo>
                                      <a:pt x="3" y="445"/>
                                      <a:pt x="7" y="442"/>
                                      <a:pt x="13" y="442"/>
                                    </a:cubicBezTo>
                                    <a:cubicBezTo>
                                      <a:pt x="20" y="442"/>
                                      <a:pt x="27" y="448"/>
                                      <a:pt x="27" y="455"/>
                                    </a:cubicBezTo>
                                    <a:cubicBezTo>
                                      <a:pt x="27" y="456"/>
                                      <a:pt x="26" y="457"/>
                                      <a:pt x="26" y="457"/>
                                    </a:cubicBezTo>
                                    <a:cubicBezTo>
                                      <a:pt x="28" y="458"/>
                                      <a:pt x="30" y="459"/>
                                      <a:pt x="32" y="459"/>
                                    </a:cubicBezTo>
                                    <a:cubicBezTo>
                                      <a:pt x="32" y="458"/>
                                      <a:pt x="32" y="457"/>
                                      <a:pt x="32" y="455"/>
                                    </a:cubicBezTo>
                                    <a:cubicBezTo>
                                      <a:pt x="32" y="450"/>
                                      <a:pt x="30" y="445"/>
                                      <a:pt x="27" y="442"/>
                                    </a:cubicBezTo>
                                    <a:cubicBezTo>
                                      <a:pt x="23" y="438"/>
                                      <a:pt x="18" y="436"/>
                                      <a:pt x="13" y="436"/>
                                    </a:cubicBezTo>
                                    <a:cubicBezTo>
                                      <a:pt x="8" y="436"/>
                                      <a:pt x="4" y="438"/>
                                      <a:pt x="0" y="441"/>
                                    </a:cubicBezTo>
                                    <a:cubicBezTo>
                                      <a:pt x="0" y="438"/>
                                      <a:pt x="0" y="438"/>
                                      <a:pt x="0" y="438"/>
                                    </a:cubicBezTo>
                                    <a:cubicBezTo>
                                      <a:pt x="4" y="436"/>
                                      <a:pt x="8" y="434"/>
                                      <a:pt x="13" y="434"/>
                                    </a:cubicBezTo>
                                    <a:cubicBezTo>
                                      <a:pt x="25" y="434"/>
                                      <a:pt x="34" y="444"/>
                                      <a:pt x="34" y="455"/>
                                    </a:cubicBezTo>
                                    <a:cubicBezTo>
                                      <a:pt x="34" y="457"/>
                                      <a:pt x="34" y="458"/>
                                      <a:pt x="34" y="460"/>
                                    </a:cubicBezTo>
                                    <a:cubicBezTo>
                                      <a:pt x="35" y="461"/>
                                      <a:pt x="37" y="462"/>
                                      <a:pt x="39" y="463"/>
                                    </a:cubicBezTo>
                                    <a:cubicBezTo>
                                      <a:pt x="40" y="460"/>
                                      <a:pt x="40" y="458"/>
                                      <a:pt x="40" y="455"/>
                                    </a:cubicBezTo>
                                    <a:cubicBezTo>
                                      <a:pt x="40" y="448"/>
                                      <a:pt x="37" y="441"/>
                                      <a:pt x="32" y="436"/>
                                    </a:cubicBezTo>
                                    <a:cubicBezTo>
                                      <a:pt x="27" y="431"/>
                                      <a:pt x="20" y="428"/>
                                      <a:pt x="13" y="428"/>
                                    </a:cubicBezTo>
                                    <a:cubicBezTo>
                                      <a:pt x="8" y="428"/>
                                      <a:pt x="4" y="429"/>
                                      <a:pt x="0" y="431"/>
                                    </a:cubicBezTo>
                                    <a:cubicBezTo>
                                      <a:pt x="0" y="429"/>
                                      <a:pt x="0" y="429"/>
                                      <a:pt x="0" y="429"/>
                                    </a:cubicBezTo>
                                    <a:cubicBezTo>
                                      <a:pt x="4" y="428"/>
                                      <a:pt x="8" y="427"/>
                                      <a:pt x="13" y="427"/>
                                    </a:cubicBezTo>
                                    <a:cubicBezTo>
                                      <a:pt x="29" y="427"/>
                                      <a:pt x="42" y="440"/>
                                      <a:pt x="42" y="455"/>
                                    </a:cubicBezTo>
                                    <a:cubicBezTo>
                                      <a:pt x="42" y="458"/>
                                      <a:pt x="41" y="461"/>
                                      <a:pt x="41" y="464"/>
                                    </a:cubicBezTo>
                                    <a:cubicBezTo>
                                      <a:pt x="42" y="464"/>
                                      <a:pt x="43" y="465"/>
                                      <a:pt x="44" y="466"/>
                                    </a:cubicBezTo>
                                    <a:cubicBezTo>
                                      <a:pt x="44" y="465"/>
                                      <a:pt x="45" y="465"/>
                                      <a:pt x="46" y="464"/>
                                    </a:cubicBezTo>
                                    <a:cubicBezTo>
                                      <a:pt x="47" y="461"/>
                                      <a:pt x="47" y="458"/>
                                      <a:pt x="47" y="455"/>
                                    </a:cubicBezTo>
                                    <a:cubicBezTo>
                                      <a:pt x="47" y="446"/>
                                      <a:pt x="43" y="437"/>
                                      <a:pt x="37" y="431"/>
                                    </a:cubicBezTo>
                                    <a:cubicBezTo>
                                      <a:pt x="31" y="425"/>
                                      <a:pt x="22" y="421"/>
                                      <a:pt x="13" y="421"/>
                                    </a:cubicBezTo>
                                    <a:cubicBezTo>
                                      <a:pt x="9" y="421"/>
                                      <a:pt x="4" y="422"/>
                                      <a:pt x="0" y="424"/>
                                    </a:cubicBezTo>
                                    <a:cubicBezTo>
                                      <a:pt x="0" y="422"/>
                                      <a:pt x="0" y="422"/>
                                      <a:pt x="0" y="422"/>
                                    </a:cubicBezTo>
                                    <a:cubicBezTo>
                                      <a:pt x="4" y="420"/>
                                      <a:pt x="9" y="420"/>
                                      <a:pt x="13" y="420"/>
                                    </a:cubicBezTo>
                                    <a:cubicBezTo>
                                      <a:pt x="33" y="420"/>
                                      <a:pt x="49" y="436"/>
                                      <a:pt x="49" y="455"/>
                                    </a:cubicBezTo>
                                    <a:cubicBezTo>
                                      <a:pt x="49" y="458"/>
                                      <a:pt x="48" y="460"/>
                                      <a:pt x="48" y="463"/>
                                    </a:cubicBezTo>
                                    <a:cubicBezTo>
                                      <a:pt x="50" y="462"/>
                                      <a:pt x="52" y="460"/>
                                      <a:pt x="55" y="459"/>
                                    </a:cubicBezTo>
                                    <a:cubicBezTo>
                                      <a:pt x="55" y="458"/>
                                      <a:pt x="55" y="457"/>
                                      <a:pt x="55" y="455"/>
                                    </a:cubicBezTo>
                                    <a:cubicBezTo>
                                      <a:pt x="55" y="444"/>
                                      <a:pt x="50" y="433"/>
                                      <a:pt x="43" y="426"/>
                                    </a:cubicBezTo>
                                    <a:cubicBezTo>
                                      <a:pt x="35" y="418"/>
                                      <a:pt x="25" y="413"/>
                                      <a:pt x="13" y="413"/>
                                    </a:cubicBezTo>
                                    <a:cubicBezTo>
                                      <a:pt x="9" y="413"/>
                                      <a:pt x="4" y="414"/>
                                      <a:pt x="0" y="415"/>
                                    </a:cubicBezTo>
                                    <a:cubicBezTo>
                                      <a:pt x="0" y="414"/>
                                      <a:pt x="0" y="414"/>
                                      <a:pt x="0" y="414"/>
                                    </a:cubicBezTo>
                                    <a:cubicBezTo>
                                      <a:pt x="4" y="413"/>
                                      <a:pt x="9" y="412"/>
                                      <a:pt x="13" y="412"/>
                                    </a:cubicBezTo>
                                    <a:cubicBezTo>
                                      <a:pt x="37" y="412"/>
                                      <a:pt x="56" y="431"/>
                                      <a:pt x="56" y="455"/>
                                    </a:cubicBezTo>
                                    <a:cubicBezTo>
                                      <a:pt x="56" y="457"/>
                                      <a:pt x="56" y="458"/>
                                      <a:pt x="56" y="459"/>
                                    </a:cubicBezTo>
                                    <a:cubicBezTo>
                                      <a:pt x="58" y="458"/>
                                      <a:pt x="60" y="457"/>
                                      <a:pt x="63" y="457"/>
                                    </a:cubicBezTo>
                                    <a:cubicBezTo>
                                      <a:pt x="63" y="456"/>
                                      <a:pt x="63" y="456"/>
                                      <a:pt x="63" y="455"/>
                                    </a:cubicBezTo>
                                    <a:cubicBezTo>
                                      <a:pt x="63" y="442"/>
                                      <a:pt x="57" y="429"/>
                                      <a:pt x="48" y="420"/>
                                    </a:cubicBezTo>
                                    <a:cubicBezTo>
                                      <a:pt x="39" y="411"/>
                                      <a:pt x="27" y="406"/>
                                      <a:pt x="13" y="406"/>
                                    </a:cubicBezTo>
                                    <a:cubicBezTo>
                                      <a:pt x="9" y="406"/>
                                      <a:pt x="4" y="406"/>
                                      <a:pt x="0" y="407"/>
                                    </a:cubicBezTo>
                                    <a:cubicBezTo>
                                      <a:pt x="0" y="399"/>
                                      <a:pt x="0" y="399"/>
                                      <a:pt x="0" y="399"/>
                                    </a:cubicBezTo>
                                    <a:cubicBezTo>
                                      <a:pt x="3" y="394"/>
                                      <a:pt x="7" y="390"/>
                                      <a:pt x="13" y="390"/>
                                    </a:cubicBezTo>
                                    <a:cubicBezTo>
                                      <a:pt x="20" y="390"/>
                                      <a:pt x="27" y="397"/>
                                      <a:pt x="27" y="404"/>
                                    </a:cubicBezTo>
                                    <a:cubicBezTo>
                                      <a:pt x="27" y="405"/>
                                      <a:pt x="26" y="405"/>
                                      <a:pt x="26" y="406"/>
                                    </a:cubicBezTo>
                                    <a:cubicBezTo>
                                      <a:pt x="28" y="407"/>
                                      <a:pt x="30" y="407"/>
                                      <a:pt x="32" y="408"/>
                                    </a:cubicBezTo>
                                    <a:cubicBezTo>
                                      <a:pt x="32" y="407"/>
                                      <a:pt x="32" y="405"/>
                                      <a:pt x="32" y="404"/>
                                    </a:cubicBezTo>
                                    <a:cubicBezTo>
                                      <a:pt x="32" y="399"/>
                                      <a:pt x="30" y="394"/>
                                      <a:pt x="27" y="390"/>
                                    </a:cubicBezTo>
                                    <a:cubicBezTo>
                                      <a:pt x="23" y="387"/>
                                      <a:pt x="18" y="385"/>
                                      <a:pt x="13" y="385"/>
                                    </a:cubicBezTo>
                                    <a:cubicBezTo>
                                      <a:pt x="8" y="385"/>
                                      <a:pt x="4" y="386"/>
                                      <a:pt x="0" y="389"/>
                                    </a:cubicBezTo>
                                    <a:cubicBezTo>
                                      <a:pt x="0" y="387"/>
                                      <a:pt x="0" y="387"/>
                                      <a:pt x="0" y="387"/>
                                    </a:cubicBezTo>
                                    <a:cubicBezTo>
                                      <a:pt x="4" y="385"/>
                                      <a:pt x="8" y="383"/>
                                      <a:pt x="13" y="383"/>
                                    </a:cubicBezTo>
                                    <a:cubicBezTo>
                                      <a:pt x="25" y="383"/>
                                      <a:pt x="34" y="392"/>
                                      <a:pt x="34" y="404"/>
                                    </a:cubicBezTo>
                                    <a:cubicBezTo>
                                      <a:pt x="34" y="406"/>
                                      <a:pt x="34" y="407"/>
                                      <a:pt x="34" y="409"/>
                                    </a:cubicBezTo>
                                    <a:cubicBezTo>
                                      <a:pt x="35" y="409"/>
                                      <a:pt x="37" y="410"/>
                                      <a:pt x="39" y="411"/>
                                    </a:cubicBezTo>
                                    <a:cubicBezTo>
                                      <a:pt x="40" y="409"/>
                                      <a:pt x="40" y="407"/>
                                      <a:pt x="40" y="404"/>
                                    </a:cubicBezTo>
                                    <a:cubicBezTo>
                                      <a:pt x="40" y="397"/>
                                      <a:pt x="37" y="390"/>
                                      <a:pt x="32" y="385"/>
                                    </a:cubicBezTo>
                                    <a:cubicBezTo>
                                      <a:pt x="27" y="380"/>
                                      <a:pt x="20" y="377"/>
                                      <a:pt x="13" y="377"/>
                                    </a:cubicBezTo>
                                    <a:cubicBezTo>
                                      <a:pt x="8" y="377"/>
                                      <a:pt x="4" y="378"/>
                                      <a:pt x="0" y="380"/>
                                    </a:cubicBezTo>
                                    <a:cubicBezTo>
                                      <a:pt x="0" y="378"/>
                                      <a:pt x="0" y="378"/>
                                      <a:pt x="0" y="378"/>
                                    </a:cubicBezTo>
                                    <a:cubicBezTo>
                                      <a:pt x="4" y="376"/>
                                      <a:pt x="8" y="375"/>
                                      <a:pt x="13" y="375"/>
                                    </a:cubicBezTo>
                                    <a:cubicBezTo>
                                      <a:pt x="29" y="375"/>
                                      <a:pt x="42" y="388"/>
                                      <a:pt x="42" y="404"/>
                                    </a:cubicBezTo>
                                    <a:cubicBezTo>
                                      <a:pt x="42" y="407"/>
                                      <a:pt x="41" y="410"/>
                                      <a:pt x="41" y="412"/>
                                    </a:cubicBezTo>
                                    <a:cubicBezTo>
                                      <a:pt x="42" y="413"/>
                                      <a:pt x="43" y="414"/>
                                      <a:pt x="44" y="414"/>
                                    </a:cubicBezTo>
                                    <a:cubicBezTo>
                                      <a:pt x="44" y="414"/>
                                      <a:pt x="45" y="413"/>
                                      <a:pt x="46" y="413"/>
                                    </a:cubicBezTo>
                                    <a:cubicBezTo>
                                      <a:pt x="47" y="410"/>
                                      <a:pt x="47" y="407"/>
                                      <a:pt x="47" y="404"/>
                                    </a:cubicBezTo>
                                    <a:cubicBezTo>
                                      <a:pt x="47" y="395"/>
                                      <a:pt x="43" y="386"/>
                                      <a:pt x="37" y="380"/>
                                    </a:cubicBezTo>
                                    <a:cubicBezTo>
                                      <a:pt x="31" y="374"/>
                                      <a:pt x="22" y="370"/>
                                      <a:pt x="13" y="370"/>
                                    </a:cubicBezTo>
                                    <a:cubicBezTo>
                                      <a:pt x="9" y="370"/>
                                      <a:pt x="4" y="371"/>
                                      <a:pt x="0" y="372"/>
                                    </a:cubicBezTo>
                                    <a:cubicBezTo>
                                      <a:pt x="0" y="371"/>
                                      <a:pt x="0" y="371"/>
                                      <a:pt x="0" y="371"/>
                                    </a:cubicBezTo>
                                    <a:cubicBezTo>
                                      <a:pt x="4" y="369"/>
                                      <a:pt x="9" y="368"/>
                                      <a:pt x="13" y="368"/>
                                    </a:cubicBezTo>
                                    <a:cubicBezTo>
                                      <a:pt x="33" y="368"/>
                                      <a:pt x="49" y="384"/>
                                      <a:pt x="49" y="404"/>
                                    </a:cubicBezTo>
                                    <a:cubicBezTo>
                                      <a:pt x="49" y="407"/>
                                      <a:pt x="48" y="409"/>
                                      <a:pt x="48" y="411"/>
                                    </a:cubicBezTo>
                                    <a:cubicBezTo>
                                      <a:pt x="50" y="410"/>
                                      <a:pt x="52" y="409"/>
                                      <a:pt x="55" y="408"/>
                                    </a:cubicBezTo>
                                    <a:cubicBezTo>
                                      <a:pt x="55" y="407"/>
                                      <a:pt x="55" y="405"/>
                                      <a:pt x="55" y="404"/>
                                    </a:cubicBezTo>
                                    <a:cubicBezTo>
                                      <a:pt x="55" y="392"/>
                                      <a:pt x="50" y="382"/>
                                      <a:pt x="43" y="374"/>
                                    </a:cubicBezTo>
                                    <a:cubicBezTo>
                                      <a:pt x="35" y="367"/>
                                      <a:pt x="25" y="362"/>
                                      <a:pt x="13" y="362"/>
                                    </a:cubicBezTo>
                                    <a:cubicBezTo>
                                      <a:pt x="9" y="362"/>
                                      <a:pt x="4" y="363"/>
                                      <a:pt x="0" y="364"/>
                                    </a:cubicBezTo>
                                    <a:cubicBezTo>
                                      <a:pt x="0" y="362"/>
                                      <a:pt x="0" y="362"/>
                                      <a:pt x="0" y="362"/>
                                    </a:cubicBezTo>
                                    <a:cubicBezTo>
                                      <a:pt x="4" y="361"/>
                                      <a:pt x="9" y="361"/>
                                      <a:pt x="13" y="361"/>
                                    </a:cubicBezTo>
                                    <a:cubicBezTo>
                                      <a:pt x="37" y="361"/>
                                      <a:pt x="56" y="380"/>
                                      <a:pt x="56" y="404"/>
                                    </a:cubicBezTo>
                                    <a:cubicBezTo>
                                      <a:pt x="56" y="405"/>
                                      <a:pt x="56" y="406"/>
                                      <a:pt x="56" y="407"/>
                                    </a:cubicBezTo>
                                    <a:cubicBezTo>
                                      <a:pt x="58" y="407"/>
                                      <a:pt x="60" y="406"/>
                                      <a:pt x="63" y="406"/>
                                    </a:cubicBezTo>
                                    <a:cubicBezTo>
                                      <a:pt x="63" y="405"/>
                                      <a:pt x="63" y="405"/>
                                      <a:pt x="63" y="404"/>
                                    </a:cubicBezTo>
                                    <a:cubicBezTo>
                                      <a:pt x="63" y="390"/>
                                      <a:pt x="57" y="378"/>
                                      <a:pt x="48" y="369"/>
                                    </a:cubicBezTo>
                                    <a:cubicBezTo>
                                      <a:pt x="39" y="360"/>
                                      <a:pt x="27" y="354"/>
                                      <a:pt x="13" y="354"/>
                                    </a:cubicBezTo>
                                    <a:cubicBezTo>
                                      <a:pt x="9" y="354"/>
                                      <a:pt x="4" y="355"/>
                                      <a:pt x="0" y="356"/>
                                    </a:cubicBezTo>
                                    <a:cubicBezTo>
                                      <a:pt x="0" y="347"/>
                                      <a:pt x="0" y="347"/>
                                      <a:pt x="0" y="347"/>
                                    </a:cubicBezTo>
                                    <a:cubicBezTo>
                                      <a:pt x="3" y="343"/>
                                      <a:pt x="7" y="339"/>
                                      <a:pt x="13" y="339"/>
                                    </a:cubicBezTo>
                                    <a:cubicBezTo>
                                      <a:pt x="20" y="339"/>
                                      <a:pt x="27" y="345"/>
                                      <a:pt x="27" y="353"/>
                                    </a:cubicBezTo>
                                    <a:cubicBezTo>
                                      <a:pt x="27" y="353"/>
                                      <a:pt x="26" y="354"/>
                                      <a:pt x="26" y="355"/>
                                    </a:cubicBezTo>
                                    <a:cubicBezTo>
                                      <a:pt x="28" y="355"/>
                                      <a:pt x="30" y="356"/>
                                      <a:pt x="32" y="357"/>
                                    </a:cubicBezTo>
                                    <a:cubicBezTo>
                                      <a:pt x="32" y="355"/>
                                      <a:pt x="32" y="354"/>
                                      <a:pt x="32" y="353"/>
                                    </a:cubicBezTo>
                                    <a:cubicBezTo>
                                      <a:pt x="32" y="347"/>
                                      <a:pt x="30" y="342"/>
                                      <a:pt x="27" y="339"/>
                                    </a:cubicBezTo>
                                    <a:cubicBezTo>
                                      <a:pt x="23" y="335"/>
                                      <a:pt x="18" y="333"/>
                                      <a:pt x="13" y="333"/>
                                    </a:cubicBezTo>
                                    <a:cubicBezTo>
                                      <a:pt x="8" y="333"/>
                                      <a:pt x="4" y="335"/>
                                      <a:pt x="0" y="338"/>
                                    </a:cubicBezTo>
                                    <a:cubicBezTo>
                                      <a:pt x="0" y="336"/>
                                      <a:pt x="0" y="336"/>
                                      <a:pt x="0" y="336"/>
                                    </a:cubicBezTo>
                                    <a:cubicBezTo>
                                      <a:pt x="4" y="333"/>
                                      <a:pt x="8" y="332"/>
                                      <a:pt x="13" y="332"/>
                                    </a:cubicBezTo>
                                    <a:cubicBezTo>
                                      <a:pt x="25" y="332"/>
                                      <a:pt x="34" y="341"/>
                                      <a:pt x="34" y="353"/>
                                    </a:cubicBezTo>
                                    <a:cubicBezTo>
                                      <a:pt x="34" y="354"/>
                                      <a:pt x="34" y="356"/>
                                      <a:pt x="34" y="357"/>
                                    </a:cubicBezTo>
                                    <a:cubicBezTo>
                                      <a:pt x="35" y="358"/>
                                      <a:pt x="37" y="359"/>
                                      <a:pt x="39" y="360"/>
                                    </a:cubicBezTo>
                                    <a:cubicBezTo>
                                      <a:pt x="40" y="358"/>
                                      <a:pt x="40" y="355"/>
                                      <a:pt x="40" y="353"/>
                                    </a:cubicBezTo>
                                    <a:cubicBezTo>
                                      <a:pt x="40" y="345"/>
                                      <a:pt x="37" y="338"/>
                                      <a:pt x="32" y="333"/>
                                    </a:cubicBezTo>
                                    <a:cubicBezTo>
                                      <a:pt x="27" y="328"/>
                                      <a:pt x="20" y="325"/>
                                      <a:pt x="13" y="325"/>
                                    </a:cubicBezTo>
                                    <a:cubicBezTo>
                                      <a:pt x="8" y="325"/>
                                      <a:pt x="4" y="327"/>
                                      <a:pt x="0" y="328"/>
                                    </a:cubicBezTo>
                                    <a:cubicBezTo>
                                      <a:pt x="0" y="327"/>
                                      <a:pt x="0" y="327"/>
                                      <a:pt x="0" y="327"/>
                                    </a:cubicBezTo>
                                    <a:cubicBezTo>
                                      <a:pt x="4" y="325"/>
                                      <a:pt x="8" y="324"/>
                                      <a:pt x="13" y="324"/>
                                    </a:cubicBezTo>
                                    <a:cubicBezTo>
                                      <a:pt x="29" y="324"/>
                                      <a:pt x="42" y="337"/>
                                      <a:pt x="42" y="353"/>
                                    </a:cubicBezTo>
                                    <a:cubicBezTo>
                                      <a:pt x="42" y="356"/>
                                      <a:pt x="41" y="358"/>
                                      <a:pt x="41" y="361"/>
                                    </a:cubicBezTo>
                                    <a:cubicBezTo>
                                      <a:pt x="42" y="362"/>
                                      <a:pt x="43" y="362"/>
                                      <a:pt x="44" y="363"/>
                                    </a:cubicBezTo>
                                    <a:cubicBezTo>
                                      <a:pt x="44" y="362"/>
                                      <a:pt x="45" y="362"/>
                                      <a:pt x="46" y="361"/>
                                    </a:cubicBezTo>
                                    <a:cubicBezTo>
                                      <a:pt x="47" y="358"/>
                                      <a:pt x="47" y="356"/>
                                      <a:pt x="47" y="353"/>
                                    </a:cubicBezTo>
                                    <a:cubicBezTo>
                                      <a:pt x="47" y="343"/>
                                      <a:pt x="43" y="335"/>
                                      <a:pt x="37" y="328"/>
                                    </a:cubicBezTo>
                                    <a:cubicBezTo>
                                      <a:pt x="31" y="322"/>
                                      <a:pt x="22" y="318"/>
                                      <a:pt x="13" y="318"/>
                                    </a:cubicBezTo>
                                    <a:cubicBezTo>
                                      <a:pt x="9" y="318"/>
                                      <a:pt x="4" y="319"/>
                                      <a:pt x="0" y="321"/>
                                    </a:cubicBezTo>
                                    <a:cubicBezTo>
                                      <a:pt x="0" y="319"/>
                                      <a:pt x="0" y="319"/>
                                      <a:pt x="0" y="319"/>
                                    </a:cubicBezTo>
                                    <a:cubicBezTo>
                                      <a:pt x="4" y="318"/>
                                      <a:pt x="9" y="317"/>
                                      <a:pt x="13" y="317"/>
                                    </a:cubicBezTo>
                                    <a:cubicBezTo>
                                      <a:pt x="33" y="317"/>
                                      <a:pt x="49" y="333"/>
                                      <a:pt x="49" y="353"/>
                                    </a:cubicBezTo>
                                    <a:cubicBezTo>
                                      <a:pt x="49" y="355"/>
                                      <a:pt x="48" y="358"/>
                                      <a:pt x="48" y="360"/>
                                    </a:cubicBezTo>
                                    <a:cubicBezTo>
                                      <a:pt x="50" y="359"/>
                                      <a:pt x="52" y="358"/>
                                      <a:pt x="55" y="357"/>
                                    </a:cubicBezTo>
                                    <a:cubicBezTo>
                                      <a:pt x="55" y="355"/>
                                      <a:pt x="55" y="354"/>
                                      <a:pt x="55" y="353"/>
                                    </a:cubicBezTo>
                                    <a:cubicBezTo>
                                      <a:pt x="55" y="341"/>
                                      <a:pt x="50" y="331"/>
                                      <a:pt x="43" y="323"/>
                                    </a:cubicBezTo>
                                    <a:cubicBezTo>
                                      <a:pt x="35" y="315"/>
                                      <a:pt x="25" y="311"/>
                                      <a:pt x="13" y="311"/>
                                    </a:cubicBezTo>
                                    <a:cubicBezTo>
                                      <a:pt x="9" y="311"/>
                                      <a:pt x="4" y="311"/>
                                      <a:pt x="0" y="313"/>
                                    </a:cubicBezTo>
                                    <a:cubicBezTo>
                                      <a:pt x="0" y="311"/>
                                      <a:pt x="0" y="311"/>
                                      <a:pt x="0" y="311"/>
                                    </a:cubicBezTo>
                                    <a:cubicBezTo>
                                      <a:pt x="4" y="310"/>
                                      <a:pt x="9" y="309"/>
                                      <a:pt x="13" y="309"/>
                                    </a:cubicBezTo>
                                    <a:cubicBezTo>
                                      <a:pt x="37" y="309"/>
                                      <a:pt x="56" y="329"/>
                                      <a:pt x="56" y="353"/>
                                    </a:cubicBezTo>
                                    <a:cubicBezTo>
                                      <a:pt x="56" y="354"/>
                                      <a:pt x="56" y="355"/>
                                      <a:pt x="56" y="356"/>
                                    </a:cubicBezTo>
                                    <a:cubicBezTo>
                                      <a:pt x="58" y="355"/>
                                      <a:pt x="60" y="355"/>
                                      <a:pt x="63" y="354"/>
                                    </a:cubicBezTo>
                                    <a:cubicBezTo>
                                      <a:pt x="63" y="354"/>
                                      <a:pt x="63" y="353"/>
                                      <a:pt x="63" y="353"/>
                                    </a:cubicBezTo>
                                    <a:cubicBezTo>
                                      <a:pt x="63" y="339"/>
                                      <a:pt x="57" y="327"/>
                                      <a:pt x="48" y="318"/>
                                    </a:cubicBezTo>
                                    <a:cubicBezTo>
                                      <a:pt x="39" y="309"/>
                                      <a:pt x="27" y="303"/>
                                      <a:pt x="13" y="303"/>
                                    </a:cubicBezTo>
                                    <a:cubicBezTo>
                                      <a:pt x="9" y="303"/>
                                      <a:pt x="4" y="304"/>
                                      <a:pt x="0" y="305"/>
                                    </a:cubicBezTo>
                                    <a:cubicBezTo>
                                      <a:pt x="0" y="296"/>
                                      <a:pt x="0" y="296"/>
                                      <a:pt x="0" y="296"/>
                                    </a:cubicBezTo>
                                    <a:cubicBezTo>
                                      <a:pt x="3" y="291"/>
                                      <a:pt x="7" y="288"/>
                                      <a:pt x="13" y="288"/>
                                    </a:cubicBezTo>
                                    <a:cubicBezTo>
                                      <a:pt x="20" y="288"/>
                                      <a:pt x="27" y="294"/>
                                      <a:pt x="27" y="301"/>
                                    </a:cubicBezTo>
                                    <a:cubicBezTo>
                                      <a:pt x="27" y="302"/>
                                      <a:pt x="26" y="303"/>
                                      <a:pt x="26" y="303"/>
                                    </a:cubicBezTo>
                                    <a:cubicBezTo>
                                      <a:pt x="28" y="304"/>
                                      <a:pt x="30" y="304"/>
                                      <a:pt x="32" y="305"/>
                                    </a:cubicBezTo>
                                    <a:cubicBezTo>
                                      <a:pt x="32" y="304"/>
                                      <a:pt x="32" y="303"/>
                                      <a:pt x="32" y="301"/>
                                    </a:cubicBezTo>
                                    <a:cubicBezTo>
                                      <a:pt x="32" y="296"/>
                                      <a:pt x="30" y="291"/>
                                      <a:pt x="27" y="287"/>
                                    </a:cubicBezTo>
                                    <a:cubicBezTo>
                                      <a:pt x="23" y="284"/>
                                      <a:pt x="18" y="282"/>
                                      <a:pt x="13" y="282"/>
                                    </a:cubicBezTo>
                                    <a:cubicBezTo>
                                      <a:pt x="8" y="282"/>
                                      <a:pt x="4" y="284"/>
                                      <a:pt x="0" y="286"/>
                                    </a:cubicBezTo>
                                    <a:cubicBezTo>
                                      <a:pt x="0" y="284"/>
                                      <a:pt x="0" y="284"/>
                                      <a:pt x="0" y="284"/>
                                    </a:cubicBezTo>
                                    <a:cubicBezTo>
                                      <a:pt x="4" y="282"/>
                                      <a:pt x="8" y="280"/>
                                      <a:pt x="13" y="280"/>
                                    </a:cubicBezTo>
                                    <a:cubicBezTo>
                                      <a:pt x="25" y="280"/>
                                      <a:pt x="34" y="290"/>
                                      <a:pt x="34" y="301"/>
                                    </a:cubicBezTo>
                                    <a:cubicBezTo>
                                      <a:pt x="34" y="303"/>
                                      <a:pt x="34" y="304"/>
                                      <a:pt x="34" y="306"/>
                                    </a:cubicBezTo>
                                    <a:cubicBezTo>
                                      <a:pt x="35" y="307"/>
                                      <a:pt x="37" y="308"/>
                                      <a:pt x="39" y="309"/>
                                    </a:cubicBezTo>
                                    <a:cubicBezTo>
                                      <a:pt x="40" y="306"/>
                                      <a:pt x="40" y="304"/>
                                      <a:pt x="40" y="301"/>
                                    </a:cubicBezTo>
                                    <a:cubicBezTo>
                                      <a:pt x="40" y="294"/>
                                      <a:pt x="37" y="287"/>
                                      <a:pt x="32" y="282"/>
                                    </a:cubicBezTo>
                                    <a:cubicBezTo>
                                      <a:pt x="27" y="277"/>
                                      <a:pt x="20" y="274"/>
                                      <a:pt x="13" y="274"/>
                                    </a:cubicBezTo>
                                    <a:cubicBezTo>
                                      <a:pt x="8" y="274"/>
                                      <a:pt x="4" y="275"/>
                                      <a:pt x="0" y="277"/>
                                    </a:cubicBezTo>
                                    <a:cubicBezTo>
                                      <a:pt x="0" y="275"/>
                                      <a:pt x="0" y="275"/>
                                      <a:pt x="0" y="275"/>
                                    </a:cubicBezTo>
                                    <a:cubicBezTo>
                                      <a:pt x="4" y="274"/>
                                      <a:pt x="8" y="272"/>
                                      <a:pt x="13" y="272"/>
                                    </a:cubicBezTo>
                                    <a:cubicBezTo>
                                      <a:pt x="29" y="272"/>
                                      <a:pt x="42" y="285"/>
                                      <a:pt x="42" y="301"/>
                                    </a:cubicBezTo>
                                    <a:cubicBezTo>
                                      <a:pt x="42" y="304"/>
                                      <a:pt x="41" y="307"/>
                                      <a:pt x="41" y="310"/>
                                    </a:cubicBezTo>
                                    <a:cubicBezTo>
                                      <a:pt x="42" y="310"/>
                                      <a:pt x="43" y="311"/>
                                      <a:pt x="44" y="312"/>
                                    </a:cubicBezTo>
                                    <a:cubicBezTo>
                                      <a:pt x="44" y="311"/>
                                      <a:pt x="45" y="310"/>
                                      <a:pt x="46" y="310"/>
                                    </a:cubicBezTo>
                                    <a:cubicBezTo>
                                      <a:pt x="47" y="307"/>
                                      <a:pt x="47" y="304"/>
                                      <a:pt x="47" y="301"/>
                                    </a:cubicBezTo>
                                    <a:cubicBezTo>
                                      <a:pt x="47" y="292"/>
                                      <a:pt x="43" y="283"/>
                                      <a:pt x="37" y="277"/>
                                    </a:cubicBezTo>
                                    <a:cubicBezTo>
                                      <a:pt x="31" y="271"/>
                                      <a:pt x="22" y="267"/>
                                      <a:pt x="13" y="267"/>
                                    </a:cubicBezTo>
                                    <a:cubicBezTo>
                                      <a:pt x="9" y="267"/>
                                      <a:pt x="4" y="268"/>
                                      <a:pt x="0" y="269"/>
                                    </a:cubicBezTo>
                                    <a:cubicBezTo>
                                      <a:pt x="0" y="268"/>
                                      <a:pt x="0" y="268"/>
                                      <a:pt x="0" y="268"/>
                                    </a:cubicBezTo>
                                    <a:cubicBezTo>
                                      <a:pt x="4" y="266"/>
                                      <a:pt x="9" y="265"/>
                                      <a:pt x="13" y="265"/>
                                    </a:cubicBezTo>
                                    <a:cubicBezTo>
                                      <a:pt x="33" y="265"/>
                                      <a:pt x="49" y="282"/>
                                      <a:pt x="49" y="301"/>
                                    </a:cubicBezTo>
                                    <a:cubicBezTo>
                                      <a:pt x="49" y="304"/>
                                      <a:pt x="48" y="306"/>
                                      <a:pt x="48" y="309"/>
                                    </a:cubicBezTo>
                                    <a:cubicBezTo>
                                      <a:pt x="50" y="307"/>
                                      <a:pt x="52" y="306"/>
                                      <a:pt x="55" y="305"/>
                                    </a:cubicBezTo>
                                    <a:cubicBezTo>
                                      <a:pt x="55" y="304"/>
                                      <a:pt x="55" y="303"/>
                                      <a:pt x="55" y="301"/>
                                    </a:cubicBezTo>
                                    <a:cubicBezTo>
                                      <a:pt x="55" y="290"/>
                                      <a:pt x="50" y="279"/>
                                      <a:pt x="43" y="272"/>
                                    </a:cubicBezTo>
                                    <a:cubicBezTo>
                                      <a:pt x="35" y="264"/>
                                      <a:pt x="25" y="259"/>
                                      <a:pt x="13" y="259"/>
                                    </a:cubicBezTo>
                                    <a:cubicBezTo>
                                      <a:pt x="9" y="259"/>
                                      <a:pt x="4" y="260"/>
                                      <a:pt x="0" y="261"/>
                                    </a:cubicBezTo>
                                    <a:cubicBezTo>
                                      <a:pt x="0" y="260"/>
                                      <a:pt x="0" y="260"/>
                                      <a:pt x="0" y="260"/>
                                    </a:cubicBezTo>
                                    <a:cubicBezTo>
                                      <a:pt x="4" y="258"/>
                                      <a:pt x="9" y="258"/>
                                      <a:pt x="13" y="258"/>
                                    </a:cubicBezTo>
                                    <a:cubicBezTo>
                                      <a:pt x="37" y="258"/>
                                      <a:pt x="56" y="277"/>
                                      <a:pt x="56" y="301"/>
                                    </a:cubicBezTo>
                                    <a:cubicBezTo>
                                      <a:pt x="56" y="302"/>
                                      <a:pt x="56" y="304"/>
                                      <a:pt x="56" y="305"/>
                                    </a:cubicBezTo>
                                    <a:cubicBezTo>
                                      <a:pt x="58" y="304"/>
                                      <a:pt x="60" y="303"/>
                                      <a:pt x="63" y="303"/>
                                    </a:cubicBezTo>
                                    <a:cubicBezTo>
                                      <a:pt x="63" y="302"/>
                                      <a:pt x="63" y="302"/>
                                      <a:pt x="63" y="301"/>
                                    </a:cubicBezTo>
                                    <a:cubicBezTo>
                                      <a:pt x="63" y="288"/>
                                      <a:pt x="57" y="275"/>
                                      <a:pt x="48" y="266"/>
                                    </a:cubicBezTo>
                                    <a:cubicBezTo>
                                      <a:pt x="39" y="257"/>
                                      <a:pt x="27" y="252"/>
                                      <a:pt x="13" y="252"/>
                                    </a:cubicBezTo>
                                    <a:cubicBezTo>
                                      <a:pt x="9" y="252"/>
                                      <a:pt x="4" y="252"/>
                                      <a:pt x="0" y="253"/>
                                    </a:cubicBezTo>
                                    <a:cubicBezTo>
                                      <a:pt x="0" y="245"/>
                                      <a:pt x="0" y="245"/>
                                      <a:pt x="0" y="245"/>
                                    </a:cubicBezTo>
                                    <a:cubicBezTo>
                                      <a:pt x="3" y="240"/>
                                      <a:pt x="7" y="236"/>
                                      <a:pt x="13" y="236"/>
                                    </a:cubicBezTo>
                                    <a:cubicBezTo>
                                      <a:pt x="20" y="236"/>
                                      <a:pt x="27" y="242"/>
                                      <a:pt x="27" y="250"/>
                                    </a:cubicBezTo>
                                    <a:cubicBezTo>
                                      <a:pt x="27" y="251"/>
                                      <a:pt x="26" y="251"/>
                                      <a:pt x="26" y="252"/>
                                    </a:cubicBezTo>
                                    <a:cubicBezTo>
                                      <a:pt x="28" y="252"/>
                                      <a:pt x="30" y="253"/>
                                      <a:pt x="32" y="254"/>
                                    </a:cubicBezTo>
                                    <a:cubicBezTo>
                                      <a:pt x="32" y="253"/>
                                      <a:pt x="32" y="251"/>
                                      <a:pt x="32" y="250"/>
                                    </a:cubicBezTo>
                                    <a:cubicBezTo>
                                      <a:pt x="32" y="245"/>
                                      <a:pt x="30" y="240"/>
                                      <a:pt x="27" y="236"/>
                                    </a:cubicBezTo>
                                    <a:cubicBezTo>
                                      <a:pt x="23" y="233"/>
                                      <a:pt x="18" y="230"/>
                                      <a:pt x="13" y="230"/>
                                    </a:cubicBezTo>
                                    <a:cubicBezTo>
                                      <a:pt x="8" y="230"/>
                                      <a:pt x="4" y="232"/>
                                      <a:pt x="0" y="235"/>
                                    </a:cubicBezTo>
                                    <a:cubicBezTo>
                                      <a:pt x="0" y="233"/>
                                      <a:pt x="0" y="233"/>
                                      <a:pt x="0" y="233"/>
                                    </a:cubicBezTo>
                                    <a:cubicBezTo>
                                      <a:pt x="4" y="230"/>
                                      <a:pt x="8" y="229"/>
                                      <a:pt x="13" y="229"/>
                                    </a:cubicBezTo>
                                    <a:cubicBezTo>
                                      <a:pt x="25" y="229"/>
                                      <a:pt x="34" y="238"/>
                                      <a:pt x="34" y="250"/>
                                    </a:cubicBezTo>
                                    <a:cubicBezTo>
                                      <a:pt x="34" y="251"/>
                                      <a:pt x="34" y="253"/>
                                      <a:pt x="34" y="254"/>
                                    </a:cubicBezTo>
                                    <a:cubicBezTo>
                                      <a:pt x="35" y="255"/>
                                      <a:pt x="37" y="256"/>
                                      <a:pt x="39" y="257"/>
                                    </a:cubicBezTo>
                                    <a:cubicBezTo>
                                      <a:pt x="40" y="255"/>
                                      <a:pt x="40" y="252"/>
                                      <a:pt x="40" y="250"/>
                                    </a:cubicBezTo>
                                    <a:cubicBezTo>
                                      <a:pt x="40" y="242"/>
                                      <a:pt x="37" y="236"/>
                                      <a:pt x="32" y="231"/>
                                    </a:cubicBezTo>
                                    <a:cubicBezTo>
                                      <a:pt x="27" y="226"/>
                                      <a:pt x="20" y="223"/>
                                      <a:pt x="13" y="223"/>
                                    </a:cubicBezTo>
                                    <a:cubicBezTo>
                                      <a:pt x="8" y="223"/>
                                      <a:pt x="4" y="224"/>
                                      <a:pt x="0" y="226"/>
                                    </a:cubicBezTo>
                                    <a:cubicBezTo>
                                      <a:pt x="0" y="224"/>
                                      <a:pt x="0" y="224"/>
                                      <a:pt x="0" y="224"/>
                                    </a:cubicBezTo>
                                    <a:cubicBezTo>
                                      <a:pt x="4" y="222"/>
                                      <a:pt x="8" y="221"/>
                                      <a:pt x="13" y="221"/>
                                    </a:cubicBezTo>
                                    <a:cubicBezTo>
                                      <a:pt x="29" y="221"/>
                                      <a:pt x="42" y="234"/>
                                      <a:pt x="42" y="250"/>
                                    </a:cubicBezTo>
                                    <a:cubicBezTo>
                                      <a:pt x="42" y="253"/>
                                      <a:pt x="41" y="256"/>
                                      <a:pt x="41" y="258"/>
                                    </a:cubicBezTo>
                                    <a:cubicBezTo>
                                      <a:pt x="42" y="259"/>
                                      <a:pt x="43" y="259"/>
                                      <a:pt x="44" y="260"/>
                                    </a:cubicBezTo>
                                    <a:cubicBezTo>
                                      <a:pt x="44" y="260"/>
                                      <a:pt x="45" y="259"/>
                                      <a:pt x="46" y="258"/>
                                    </a:cubicBezTo>
                                    <a:cubicBezTo>
                                      <a:pt x="47" y="256"/>
                                      <a:pt x="47" y="253"/>
                                      <a:pt x="47" y="250"/>
                                    </a:cubicBezTo>
                                    <a:cubicBezTo>
                                      <a:pt x="47" y="240"/>
                                      <a:pt x="43" y="232"/>
                                      <a:pt x="37" y="226"/>
                                    </a:cubicBezTo>
                                    <a:cubicBezTo>
                                      <a:pt x="31" y="220"/>
                                      <a:pt x="22" y="216"/>
                                      <a:pt x="13" y="216"/>
                                    </a:cubicBezTo>
                                    <a:cubicBezTo>
                                      <a:pt x="9" y="216"/>
                                      <a:pt x="4" y="217"/>
                                      <a:pt x="0" y="218"/>
                                    </a:cubicBezTo>
                                    <a:cubicBezTo>
                                      <a:pt x="0" y="216"/>
                                      <a:pt x="0" y="216"/>
                                      <a:pt x="0" y="216"/>
                                    </a:cubicBezTo>
                                    <a:cubicBezTo>
                                      <a:pt x="4" y="215"/>
                                      <a:pt x="9" y="214"/>
                                      <a:pt x="13" y="214"/>
                                    </a:cubicBezTo>
                                    <a:cubicBezTo>
                                      <a:pt x="33" y="214"/>
                                      <a:pt x="49" y="230"/>
                                      <a:pt x="49" y="250"/>
                                    </a:cubicBezTo>
                                    <a:cubicBezTo>
                                      <a:pt x="49" y="252"/>
                                      <a:pt x="48" y="255"/>
                                      <a:pt x="48" y="257"/>
                                    </a:cubicBezTo>
                                    <a:cubicBezTo>
                                      <a:pt x="50" y="256"/>
                                      <a:pt x="52" y="255"/>
                                      <a:pt x="55" y="254"/>
                                    </a:cubicBezTo>
                                    <a:cubicBezTo>
                                      <a:pt x="55" y="253"/>
                                      <a:pt x="55" y="251"/>
                                      <a:pt x="55" y="250"/>
                                    </a:cubicBezTo>
                                    <a:cubicBezTo>
                                      <a:pt x="55" y="238"/>
                                      <a:pt x="50" y="228"/>
                                      <a:pt x="43" y="220"/>
                                    </a:cubicBezTo>
                                    <a:cubicBezTo>
                                      <a:pt x="35" y="213"/>
                                      <a:pt x="25" y="208"/>
                                      <a:pt x="13" y="208"/>
                                    </a:cubicBezTo>
                                    <a:cubicBezTo>
                                      <a:pt x="9" y="208"/>
                                      <a:pt x="4" y="209"/>
                                      <a:pt x="0" y="210"/>
                                    </a:cubicBezTo>
                                    <a:cubicBezTo>
                                      <a:pt x="0" y="208"/>
                                      <a:pt x="0" y="208"/>
                                      <a:pt x="0" y="208"/>
                                    </a:cubicBezTo>
                                    <a:cubicBezTo>
                                      <a:pt x="4" y="207"/>
                                      <a:pt x="9" y="206"/>
                                      <a:pt x="13" y="206"/>
                                    </a:cubicBezTo>
                                    <a:cubicBezTo>
                                      <a:pt x="37" y="206"/>
                                      <a:pt x="56" y="226"/>
                                      <a:pt x="56" y="250"/>
                                    </a:cubicBezTo>
                                    <a:cubicBezTo>
                                      <a:pt x="56" y="251"/>
                                      <a:pt x="56" y="252"/>
                                      <a:pt x="56" y="253"/>
                                    </a:cubicBezTo>
                                    <a:cubicBezTo>
                                      <a:pt x="58" y="253"/>
                                      <a:pt x="60" y="252"/>
                                      <a:pt x="63" y="251"/>
                                    </a:cubicBezTo>
                                    <a:cubicBezTo>
                                      <a:pt x="63" y="251"/>
                                      <a:pt x="63" y="250"/>
                                      <a:pt x="63" y="250"/>
                                    </a:cubicBezTo>
                                    <a:cubicBezTo>
                                      <a:pt x="63" y="236"/>
                                      <a:pt x="57" y="224"/>
                                      <a:pt x="48" y="215"/>
                                    </a:cubicBezTo>
                                    <a:cubicBezTo>
                                      <a:pt x="39" y="206"/>
                                      <a:pt x="27" y="200"/>
                                      <a:pt x="13" y="200"/>
                                    </a:cubicBezTo>
                                    <a:cubicBezTo>
                                      <a:pt x="9" y="200"/>
                                      <a:pt x="4" y="201"/>
                                      <a:pt x="0" y="202"/>
                                    </a:cubicBezTo>
                                    <a:cubicBezTo>
                                      <a:pt x="0" y="193"/>
                                      <a:pt x="0" y="193"/>
                                      <a:pt x="0" y="193"/>
                                    </a:cubicBezTo>
                                    <a:cubicBezTo>
                                      <a:pt x="3" y="188"/>
                                      <a:pt x="7" y="185"/>
                                      <a:pt x="13" y="185"/>
                                    </a:cubicBezTo>
                                    <a:cubicBezTo>
                                      <a:pt x="20" y="185"/>
                                      <a:pt x="27" y="191"/>
                                      <a:pt x="27" y="199"/>
                                    </a:cubicBezTo>
                                    <a:cubicBezTo>
                                      <a:pt x="27" y="199"/>
                                      <a:pt x="26" y="200"/>
                                      <a:pt x="26" y="200"/>
                                    </a:cubicBezTo>
                                    <a:cubicBezTo>
                                      <a:pt x="28" y="201"/>
                                      <a:pt x="30" y="202"/>
                                      <a:pt x="32" y="202"/>
                                    </a:cubicBezTo>
                                    <a:cubicBezTo>
                                      <a:pt x="32" y="201"/>
                                      <a:pt x="32" y="200"/>
                                      <a:pt x="32" y="199"/>
                                    </a:cubicBezTo>
                                    <a:cubicBezTo>
                                      <a:pt x="32" y="193"/>
                                      <a:pt x="30" y="188"/>
                                      <a:pt x="27" y="185"/>
                                    </a:cubicBezTo>
                                    <a:cubicBezTo>
                                      <a:pt x="23" y="181"/>
                                      <a:pt x="18" y="179"/>
                                      <a:pt x="13" y="179"/>
                                    </a:cubicBezTo>
                                    <a:cubicBezTo>
                                      <a:pt x="8" y="179"/>
                                      <a:pt x="4" y="181"/>
                                      <a:pt x="0" y="184"/>
                                    </a:cubicBezTo>
                                    <a:cubicBezTo>
                                      <a:pt x="0" y="182"/>
                                      <a:pt x="0" y="182"/>
                                      <a:pt x="0" y="182"/>
                                    </a:cubicBezTo>
                                    <a:cubicBezTo>
                                      <a:pt x="4" y="179"/>
                                      <a:pt x="8" y="177"/>
                                      <a:pt x="13" y="177"/>
                                    </a:cubicBezTo>
                                    <a:cubicBezTo>
                                      <a:pt x="25" y="177"/>
                                      <a:pt x="34" y="187"/>
                                      <a:pt x="34" y="199"/>
                                    </a:cubicBezTo>
                                    <a:cubicBezTo>
                                      <a:pt x="34" y="200"/>
                                      <a:pt x="34" y="202"/>
                                      <a:pt x="34" y="203"/>
                                    </a:cubicBezTo>
                                    <a:cubicBezTo>
                                      <a:pt x="35" y="204"/>
                                      <a:pt x="37" y="205"/>
                                      <a:pt x="39" y="206"/>
                                    </a:cubicBezTo>
                                    <a:cubicBezTo>
                                      <a:pt x="40" y="204"/>
                                      <a:pt x="40" y="201"/>
                                      <a:pt x="40" y="199"/>
                                    </a:cubicBezTo>
                                    <a:cubicBezTo>
                                      <a:pt x="40" y="191"/>
                                      <a:pt x="37" y="184"/>
                                      <a:pt x="32" y="179"/>
                                    </a:cubicBezTo>
                                    <a:cubicBezTo>
                                      <a:pt x="27" y="174"/>
                                      <a:pt x="20" y="171"/>
                                      <a:pt x="13" y="171"/>
                                    </a:cubicBezTo>
                                    <a:cubicBezTo>
                                      <a:pt x="8" y="171"/>
                                      <a:pt x="4" y="172"/>
                                      <a:pt x="0" y="174"/>
                                    </a:cubicBezTo>
                                    <a:cubicBezTo>
                                      <a:pt x="0" y="173"/>
                                      <a:pt x="0" y="173"/>
                                      <a:pt x="0" y="173"/>
                                    </a:cubicBezTo>
                                    <a:cubicBezTo>
                                      <a:pt x="4" y="171"/>
                                      <a:pt x="8" y="170"/>
                                      <a:pt x="13" y="170"/>
                                    </a:cubicBezTo>
                                    <a:cubicBezTo>
                                      <a:pt x="29" y="170"/>
                                      <a:pt x="42" y="183"/>
                                      <a:pt x="42" y="199"/>
                                    </a:cubicBezTo>
                                    <a:cubicBezTo>
                                      <a:pt x="42" y="201"/>
                                      <a:pt x="41" y="204"/>
                                      <a:pt x="41" y="207"/>
                                    </a:cubicBezTo>
                                    <a:cubicBezTo>
                                      <a:pt x="42" y="207"/>
                                      <a:pt x="43" y="208"/>
                                      <a:pt x="44" y="209"/>
                                    </a:cubicBezTo>
                                    <a:cubicBezTo>
                                      <a:pt x="44" y="208"/>
                                      <a:pt x="45" y="208"/>
                                      <a:pt x="46" y="207"/>
                                    </a:cubicBezTo>
                                    <a:cubicBezTo>
                                      <a:pt x="47" y="204"/>
                                      <a:pt x="47" y="201"/>
                                      <a:pt x="47" y="199"/>
                                    </a:cubicBezTo>
                                    <a:cubicBezTo>
                                      <a:pt x="47" y="189"/>
                                      <a:pt x="43" y="181"/>
                                      <a:pt x="37" y="174"/>
                                    </a:cubicBezTo>
                                    <a:cubicBezTo>
                                      <a:pt x="31" y="168"/>
                                      <a:pt x="22" y="164"/>
                                      <a:pt x="13" y="164"/>
                                    </a:cubicBezTo>
                                    <a:cubicBezTo>
                                      <a:pt x="9" y="164"/>
                                      <a:pt x="4" y="165"/>
                                      <a:pt x="0" y="167"/>
                                    </a:cubicBezTo>
                                    <a:cubicBezTo>
                                      <a:pt x="0" y="165"/>
                                      <a:pt x="0" y="165"/>
                                      <a:pt x="0" y="165"/>
                                    </a:cubicBezTo>
                                    <a:cubicBezTo>
                                      <a:pt x="4" y="164"/>
                                      <a:pt x="9" y="163"/>
                                      <a:pt x="13" y="163"/>
                                    </a:cubicBezTo>
                                    <a:cubicBezTo>
                                      <a:pt x="33" y="163"/>
                                      <a:pt x="49" y="179"/>
                                      <a:pt x="49" y="199"/>
                                    </a:cubicBezTo>
                                    <a:cubicBezTo>
                                      <a:pt x="49" y="201"/>
                                      <a:pt x="48" y="204"/>
                                      <a:pt x="48" y="206"/>
                                    </a:cubicBezTo>
                                    <a:cubicBezTo>
                                      <a:pt x="50" y="205"/>
                                      <a:pt x="52" y="204"/>
                                      <a:pt x="55" y="203"/>
                                    </a:cubicBezTo>
                                    <a:cubicBezTo>
                                      <a:pt x="55" y="201"/>
                                      <a:pt x="55" y="200"/>
                                      <a:pt x="55" y="199"/>
                                    </a:cubicBezTo>
                                    <a:cubicBezTo>
                                      <a:pt x="55" y="187"/>
                                      <a:pt x="50" y="176"/>
                                      <a:pt x="43" y="169"/>
                                    </a:cubicBezTo>
                                    <a:cubicBezTo>
                                      <a:pt x="35" y="161"/>
                                      <a:pt x="25" y="157"/>
                                      <a:pt x="13" y="157"/>
                                    </a:cubicBezTo>
                                    <a:cubicBezTo>
                                      <a:pt x="9" y="157"/>
                                      <a:pt x="4" y="157"/>
                                      <a:pt x="0" y="158"/>
                                    </a:cubicBezTo>
                                    <a:cubicBezTo>
                                      <a:pt x="0" y="157"/>
                                      <a:pt x="0" y="157"/>
                                      <a:pt x="0" y="157"/>
                                    </a:cubicBezTo>
                                    <a:cubicBezTo>
                                      <a:pt x="4" y="156"/>
                                      <a:pt x="9" y="155"/>
                                      <a:pt x="13" y="155"/>
                                    </a:cubicBezTo>
                                    <a:cubicBezTo>
                                      <a:pt x="37" y="155"/>
                                      <a:pt x="56" y="175"/>
                                      <a:pt x="56" y="199"/>
                                    </a:cubicBezTo>
                                    <a:cubicBezTo>
                                      <a:pt x="56" y="200"/>
                                      <a:pt x="56" y="201"/>
                                      <a:pt x="56" y="202"/>
                                    </a:cubicBezTo>
                                    <a:cubicBezTo>
                                      <a:pt x="58" y="201"/>
                                      <a:pt x="60" y="201"/>
                                      <a:pt x="63" y="200"/>
                                    </a:cubicBezTo>
                                    <a:cubicBezTo>
                                      <a:pt x="63" y="200"/>
                                      <a:pt x="63" y="199"/>
                                      <a:pt x="63" y="199"/>
                                    </a:cubicBezTo>
                                    <a:cubicBezTo>
                                      <a:pt x="63" y="185"/>
                                      <a:pt x="57" y="172"/>
                                      <a:pt x="48" y="163"/>
                                    </a:cubicBezTo>
                                    <a:cubicBezTo>
                                      <a:pt x="39" y="154"/>
                                      <a:pt x="27" y="149"/>
                                      <a:pt x="13" y="149"/>
                                    </a:cubicBezTo>
                                    <a:cubicBezTo>
                                      <a:pt x="9" y="149"/>
                                      <a:pt x="4" y="149"/>
                                      <a:pt x="0" y="151"/>
                                    </a:cubicBezTo>
                                    <a:cubicBezTo>
                                      <a:pt x="0" y="142"/>
                                      <a:pt x="0" y="142"/>
                                      <a:pt x="0" y="142"/>
                                    </a:cubicBezTo>
                                    <a:cubicBezTo>
                                      <a:pt x="3" y="137"/>
                                      <a:pt x="7" y="134"/>
                                      <a:pt x="13" y="134"/>
                                    </a:cubicBezTo>
                                    <a:cubicBezTo>
                                      <a:pt x="20" y="134"/>
                                      <a:pt x="27" y="140"/>
                                      <a:pt x="27" y="147"/>
                                    </a:cubicBezTo>
                                    <a:cubicBezTo>
                                      <a:pt x="27" y="148"/>
                                      <a:pt x="26" y="148"/>
                                      <a:pt x="26" y="149"/>
                                    </a:cubicBezTo>
                                    <a:cubicBezTo>
                                      <a:pt x="28" y="150"/>
                                      <a:pt x="30" y="150"/>
                                      <a:pt x="32" y="151"/>
                                    </a:cubicBezTo>
                                    <a:cubicBezTo>
                                      <a:pt x="32" y="150"/>
                                      <a:pt x="32" y="148"/>
                                      <a:pt x="32" y="147"/>
                                    </a:cubicBezTo>
                                    <a:cubicBezTo>
                                      <a:pt x="32" y="142"/>
                                      <a:pt x="30" y="137"/>
                                      <a:pt x="27" y="133"/>
                                    </a:cubicBezTo>
                                    <a:cubicBezTo>
                                      <a:pt x="23" y="130"/>
                                      <a:pt x="18" y="128"/>
                                      <a:pt x="13" y="128"/>
                                    </a:cubicBezTo>
                                    <a:cubicBezTo>
                                      <a:pt x="8" y="128"/>
                                      <a:pt x="4" y="129"/>
                                      <a:pt x="0" y="132"/>
                                    </a:cubicBezTo>
                                    <a:cubicBezTo>
                                      <a:pt x="0" y="130"/>
                                      <a:pt x="0" y="130"/>
                                      <a:pt x="0" y="130"/>
                                    </a:cubicBezTo>
                                    <a:cubicBezTo>
                                      <a:pt x="4" y="128"/>
                                      <a:pt x="8" y="126"/>
                                      <a:pt x="13" y="126"/>
                                    </a:cubicBezTo>
                                    <a:cubicBezTo>
                                      <a:pt x="25" y="126"/>
                                      <a:pt x="34" y="135"/>
                                      <a:pt x="34" y="147"/>
                                    </a:cubicBezTo>
                                    <a:cubicBezTo>
                                      <a:pt x="34" y="149"/>
                                      <a:pt x="34" y="150"/>
                                      <a:pt x="34" y="152"/>
                                    </a:cubicBezTo>
                                    <a:cubicBezTo>
                                      <a:pt x="35" y="152"/>
                                      <a:pt x="37" y="153"/>
                                      <a:pt x="39" y="155"/>
                                    </a:cubicBezTo>
                                    <a:cubicBezTo>
                                      <a:pt x="40" y="152"/>
                                      <a:pt x="40" y="150"/>
                                      <a:pt x="40" y="147"/>
                                    </a:cubicBezTo>
                                    <a:cubicBezTo>
                                      <a:pt x="40" y="140"/>
                                      <a:pt x="37" y="133"/>
                                      <a:pt x="32" y="128"/>
                                    </a:cubicBezTo>
                                    <a:cubicBezTo>
                                      <a:pt x="27" y="123"/>
                                      <a:pt x="20" y="120"/>
                                      <a:pt x="13" y="120"/>
                                    </a:cubicBezTo>
                                    <a:cubicBezTo>
                                      <a:pt x="8" y="120"/>
                                      <a:pt x="4" y="121"/>
                                      <a:pt x="0" y="123"/>
                                    </a:cubicBezTo>
                                    <a:cubicBezTo>
                                      <a:pt x="0" y="121"/>
                                      <a:pt x="0" y="121"/>
                                      <a:pt x="0" y="121"/>
                                    </a:cubicBezTo>
                                    <a:cubicBezTo>
                                      <a:pt x="4" y="119"/>
                                      <a:pt x="8" y="118"/>
                                      <a:pt x="13" y="118"/>
                                    </a:cubicBezTo>
                                    <a:cubicBezTo>
                                      <a:pt x="29" y="118"/>
                                      <a:pt x="42" y="131"/>
                                      <a:pt x="42" y="147"/>
                                    </a:cubicBezTo>
                                    <a:cubicBezTo>
                                      <a:pt x="42" y="150"/>
                                      <a:pt x="41" y="153"/>
                                      <a:pt x="41" y="155"/>
                                    </a:cubicBezTo>
                                    <a:cubicBezTo>
                                      <a:pt x="42" y="156"/>
                                      <a:pt x="43" y="157"/>
                                      <a:pt x="44" y="157"/>
                                    </a:cubicBezTo>
                                    <a:cubicBezTo>
                                      <a:pt x="44" y="157"/>
                                      <a:pt x="45" y="156"/>
                                      <a:pt x="46" y="156"/>
                                    </a:cubicBezTo>
                                    <a:cubicBezTo>
                                      <a:pt x="47" y="153"/>
                                      <a:pt x="47" y="150"/>
                                      <a:pt x="47" y="147"/>
                                    </a:cubicBezTo>
                                    <a:cubicBezTo>
                                      <a:pt x="47" y="138"/>
                                      <a:pt x="43" y="129"/>
                                      <a:pt x="37" y="123"/>
                                    </a:cubicBezTo>
                                    <a:cubicBezTo>
                                      <a:pt x="31" y="117"/>
                                      <a:pt x="22" y="113"/>
                                      <a:pt x="13" y="113"/>
                                    </a:cubicBezTo>
                                    <a:cubicBezTo>
                                      <a:pt x="9" y="113"/>
                                      <a:pt x="4" y="114"/>
                                      <a:pt x="0" y="11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4" y="112"/>
                                      <a:pt x="9" y="111"/>
                                      <a:pt x="13" y="111"/>
                                    </a:cubicBezTo>
                                    <a:cubicBezTo>
                                      <a:pt x="33" y="111"/>
                                      <a:pt x="49" y="127"/>
                                      <a:pt x="49" y="147"/>
                                    </a:cubicBezTo>
                                    <a:cubicBezTo>
                                      <a:pt x="49" y="150"/>
                                      <a:pt x="48" y="152"/>
                                      <a:pt x="48" y="155"/>
                                    </a:cubicBezTo>
                                    <a:cubicBezTo>
                                      <a:pt x="50" y="153"/>
                                      <a:pt x="52" y="152"/>
                                      <a:pt x="55" y="151"/>
                                    </a:cubicBezTo>
                                    <a:cubicBezTo>
                                      <a:pt x="55" y="150"/>
                                      <a:pt x="55" y="149"/>
                                      <a:pt x="55" y="147"/>
                                    </a:cubicBezTo>
                                    <a:cubicBezTo>
                                      <a:pt x="55" y="136"/>
                                      <a:pt x="50" y="125"/>
                                      <a:pt x="43" y="117"/>
                                    </a:cubicBezTo>
                                    <a:cubicBezTo>
                                      <a:pt x="35" y="110"/>
                                      <a:pt x="25" y="105"/>
                                      <a:pt x="13" y="105"/>
                                    </a:cubicBezTo>
                                    <a:cubicBezTo>
                                      <a:pt x="9" y="105"/>
                                      <a:pt x="4" y="106"/>
                                      <a:pt x="0" y="107"/>
                                    </a:cubicBezTo>
                                    <a:cubicBezTo>
                                      <a:pt x="0" y="105"/>
                                      <a:pt x="0" y="105"/>
                                      <a:pt x="0" y="105"/>
                                    </a:cubicBezTo>
                                    <a:cubicBezTo>
                                      <a:pt x="4" y="104"/>
                                      <a:pt x="9" y="104"/>
                                      <a:pt x="13" y="104"/>
                                    </a:cubicBezTo>
                                    <a:cubicBezTo>
                                      <a:pt x="37" y="104"/>
                                      <a:pt x="56" y="123"/>
                                      <a:pt x="56" y="147"/>
                                    </a:cubicBezTo>
                                    <a:cubicBezTo>
                                      <a:pt x="56" y="148"/>
                                      <a:pt x="56" y="149"/>
                                      <a:pt x="56" y="151"/>
                                    </a:cubicBezTo>
                                    <a:cubicBezTo>
                                      <a:pt x="58" y="150"/>
                                      <a:pt x="60" y="149"/>
                                      <a:pt x="63" y="149"/>
                                    </a:cubicBezTo>
                                    <a:cubicBezTo>
                                      <a:pt x="63" y="148"/>
                                      <a:pt x="63" y="148"/>
                                      <a:pt x="63" y="147"/>
                                    </a:cubicBezTo>
                                    <a:cubicBezTo>
                                      <a:pt x="63" y="133"/>
                                      <a:pt x="57" y="121"/>
                                      <a:pt x="48" y="112"/>
                                    </a:cubicBezTo>
                                    <a:cubicBezTo>
                                      <a:pt x="39" y="103"/>
                                      <a:pt x="27" y="98"/>
                                      <a:pt x="13" y="98"/>
                                    </a:cubicBezTo>
                                    <a:cubicBezTo>
                                      <a:pt x="9" y="98"/>
                                      <a:pt x="4" y="98"/>
                                      <a:pt x="0" y="99"/>
                                    </a:cubicBezTo>
                                    <a:cubicBezTo>
                                      <a:pt x="0" y="90"/>
                                      <a:pt x="0" y="90"/>
                                      <a:pt x="0" y="90"/>
                                    </a:cubicBezTo>
                                    <a:cubicBezTo>
                                      <a:pt x="3" y="86"/>
                                      <a:pt x="7" y="82"/>
                                      <a:pt x="13" y="82"/>
                                    </a:cubicBezTo>
                                    <a:cubicBezTo>
                                      <a:pt x="20" y="82"/>
                                      <a:pt x="27" y="88"/>
                                      <a:pt x="27" y="96"/>
                                    </a:cubicBezTo>
                                    <a:cubicBezTo>
                                      <a:pt x="27" y="96"/>
                                      <a:pt x="26" y="97"/>
                                      <a:pt x="26" y="98"/>
                                    </a:cubicBezTo>
                                    <a:cubicBezTo>
                                      <a:pt x="28" y="98"/>
                                      <a:pt x="30" y="99"/>
                                      <a:pt x="32" y="100"/>
                                    </a:cubicBezTo>
                                    <a:cubicBezTo>
                                      <a:pt x="32" y="98"/>
                                      <a:pt x="32" y="97"/>
                                      <a:pt x="32" y="96"/>
                                    </a:cubicBezTo>
                                    <a:cubicBezTo>
                                      <a:pt x="32" y="90"/>
                                      <a:pt x="30" y="86"/>
                                      <a:pt x="27" y="82"/>
                                    </a:cubicBezTo>
                                    <a:cubicBezTo>
                                      <a:pt x="23" y="78"/>
                                      <a:pt x="18" y="76"/>
                                      <a:pt x="13" y="76"/>
                                    </a:cubicBezTo>
                                    <a:cubicBezTo>
                                      <a:pt x="8" y="76"/>
                                      <a:pt x="4" y="78"/>
                                      <a:pt x="0" y="81"/>
                                    </a:cubicBezTo>
                                    <a:cubicBezTo>
                                      <a:pt x="0" y="79"/>
                                      <a:pt x="0" y="79"/>
                                      <a:pt x="0" y="79"/>
                                    </a:cubicBezTo>
                                    <a:cubicBezTo>
                                      <a:pt x="4" y="76"/>
                                      <a:pt x="8" y="75"/>
                                      <a:pt x="13" y="75"/>
                                    </a:cubicBezTo>
                                    <a:cubicBezTo>
                                      <a:pt x="25" y="75"/>
                                      <a:pt x="34" y="84"/>
                                      <a:pt x="34" y="96"/>
                                    </a:cubicBezTo>
                                    <a:cubicBezTo>
                                      <a:pt x="34" y="97"/>
                                      <a:pt x="34" y="99"/>
                                      <a:pt x="34" y="100"/>
                                    </a:cubicBezTo>
                                    <a:cubicBezTo>
                                      <a:pt x="35" y="101"/>
                                      <a:pt x="37" y="102"/>
                                      <a:pt x="39" y="103"/>
                                    </a:cubicBezTo>
                                    <a:cubicBezTo>
                                      <a:pt x="40" y="101"/>
                                      <a:pt x="40" y="98"/>
                                      <a:pt x="40" y="96"/>
                                    </a:cubicBezTo>
                                    <a:cubicBezTo>
                                      <a:pt x="40" y="88"/>
                                      <a:pt x="37" y="81"/>
                                      <a:pt x="32" y="77"/>
                                    </a:cubicBezTo>
                                    <a:cubicBezTo>
                                      <a:pt x="27" y="72"/>
                                      <a:pt x="20" y="69"/>
                                      <a:pt x="13" y="69"/>
                                    </a:cubicBezTo>
                                    <a:cubicBezTo>
                                      <a:pt x="8" y="69"/>
                                      <a:pt x="4" y="70"/>
                                      <a:pt x="0" y="72"/>
                                    </a:cubicBezTo>
                                    <a:cubicBezTo>
                                      <a:pt x="0" y="70"/>
                                      <a:pt x="0" y="70"/>
                                      <a:pt x="0" y="70"/>
                                    </a:cubicBezTo>
                                    <a:cubicBezTo>
                                      <a:pt x="4" y="68"/>
                                      <a:pt x="8" y="67"/>
                                      <a:pt x="13" y="67"/>
                                    </a:cubicBezTo>
                                    <a:cubicBezTo>
                                      <a:pt x="29" y="67"/>
                                      <a:pt x="42" y="80"/>
                                      <a:pt x="42" y="96"/>
                                    </a:cubicBezTo>
                                    <a:cubicBezTo>
                                      <a:pt x="42" y="99"/>
                                      <a:pt x="41" y="101"/>
                                      <a:pt x="41" y="104"/>
                                    </a:cubicBezTo>
                                    <a:cubicBezTo>
                                      <a:pt x="42" y="105"/>
                                      <a:pt x="43" y="105"/>
                                      <a:pt x="44" y="106"/>
                                    </a:cubicBezTo>
                                    <a:cubicBezTo>
                                      <a:pt x="44" y="105"/>
                                      <a:pt x="45" y="105"/>
                                      <a:pt x="46" y="104"/>
                                    </a:cubicBezTo>
                                    <a:cubicBezTo>
                                      <a:pt x="47" y="102"/>
                                      <a:pt x="47" y="99"/>
                                      <a:pt x="47" y="96"/>
                                    </a:cubicBezTo>
                                    <a:cubicBezTo>
                                      <a:pt x="47" y="86"/>
                                      <a:pt x="43" y="78"/>
                                      <a:pt x="37" y="72"/>
                                    </a:cubicBezTo>
                                    <a:cubicBezTo>
                                      <a:pt x="31" y="65"/>
                                      <a:pt x="22" y="62"/>
                                      <a:pt x="13" y="62"/>
                                    </a:cubicBezTo>
                                    <a:cubicBezTo>
                                      <a:pt x="9" y="62"/>
                                      <a:pt x="4" y="62"/>
                                      <a:pt x="0" y="64"/>
                                    </a:cubicBezTo>
                                    <a:cubicBezTo>
                                      <a:pt x="0" y="62"/>
                                      <a:pt x="0" y="62"/>
                                      <a:pt x="0" y="62"/>
                                    </a:cubicBezTo>
                                    <a:cubicBezTo>
                                      <a:pt x="4" y="61"/>
                                      <a:pt x="9" y="60"/>
                                      <a:pt x="13" y="60"/>
                                    </a:cubicBezTo>
                                    <a:cubicBezTo>
                                      <a:pt x="33" y="60"/>
                                      <a:pt x="49" y="76"/>
                                      <a:pt x="49" y="96"/>
                                    </a:cubicBezTo>
                                    <a:cubicBezTo>
                                      <a:pt x="49" y="98"/>
                                      <a:pt x="48" y="101"/>
                                      <a:pt x="48" y="103"/>
                                    </a:cubicBezTo>
                                    <a:cubicBezTo>
                                      <a:pt x="50" y="102"/>
                                      <a:pt x="52" y="101"/>
                                      <a:pt x="55" y="100"/>
                                    </a:cubicBezTo>
                                    <a:cubicBezTo>
                                      <a:pt x="55" y="98"/>
                                      <a:pt x="55" y="97"/>
                                      <a:pt x="55" y="96"/>
                                    </a:cubicBezTo>
                                    <a:cubicBezTo>
                                      <a:pt x="55" y="84"/>
                                      <a:pt x="50" y="74"/>
                                      <a:pt x="43" y="66"/>
                                    </a:cubicBezTo>
                                    <a:cubicBezTo>
                                      <a:pt x="35" y="59"/>
                                      <a:pt x="25" y="54"/>
                                      <a:pt x="13" y="54"/>
                                    </a:cubicBezTo>
                                    <a:cubicBezTo>
                                      <a:pt x="9" y="54"/>
                                      <a:pt x="4" y="54"/>
                                      <a:pt x="0" y="56"/>
                                    </a:cubicBezTo>
                                    <a:cubicBezTo>
                                      <a:pt x="0" y="54"/>
                                      <a:pt x="0" y="54"/>
                                      <a:pt x="0" y="54"/>
                                    </a:cubicBezTo>
                                    <a:cubicBezTo>
                                      <a:pt x="4" y="53"/>
                                      <a:pt x="9" y="52"/>
                                      <a:pt x="13" y="52"/>
                                    </a:cubicBezTo>
                                    <a:cubicBezTo>
                                      <a:pt x="37" y="52"/>
                                      <a:pt x="56" y="72"/>
                                      <a:pt x="56" y="96"/>
                                    </a:cubicBezTo>
                                    <a:cubicBezTo>
                                      <a:pt x="56" y="97"/>
                                      <a:pt x="56" y="98"/>
                                      <a:pt x="56" y="99"/>
                                    </a:cubicBezTo>
                                    <a:cubicBezTo>
                                      <a:pt x="58" y="98"/>
                                      <a:pt x="60" y="98"/>
                                      <a:pt x="63" y="97"/>
                                    </a:cubicBezTo>
                                    <a:cubicBezTo>
                                      <a:pt x="63" y="97"/>
                                      <a:pt x="63" y="96"/>
                                      <a:pt x="63" y="96"/>
                                    </a:cubicBezTo>
                                    <a:cubicBezTo>
                                      <a:pt x="63" y="82"/>
                                      <a:pt x="57" y="70"/>
                                      <a:pt x="48" y="61"/>
                                    </a:cubicBezTo>
                                    <a:cubicBezTo>
                                      <a:pt x="39" y="52"/>
                                      <a:pt x="27" y="46"/>
                                      <a:pt x="13" y="46"/>
                                    </a:cubicBezTo>
                                    <a:cubicBezTo>
                                      <a:pt x="9" y="46"/>
                                      <a:pt x="4" y="47"/>
                                      <a:pt x="0" y="48"/>
                                    </a:cubicBezTo>
                                    <a:cubicBezTo>
                                      <a:pt x="0" y="39"/>
                                      <a:pt x="0" y="39"/>
                                      <a:pt x="0" y="39"/>
                                    </a:cubicBezTo>
                                    <a:cubicBezTo>
                                      <a:pt x="3" y="34"/>
                                      <a:pt x="7" y="31"/>
                                      <a:pt x="13" y="31"/>
                                    </a:cubicBezTo>
                                    <a:cubicBezTo>
                                      <a:pt x="20" y="31"/>
                                      <a:pt x="27" y="37"/>
                                      <a:pt x="27" y="44"/>
                                    </a:cubicBezTo>
                                    <a:cubicBezTo>
                                      <a:pt x="27" y="45"/>
                                      <a:pt x="26" y="46"/>
                                      <a:pt x="26" y="46"/>
                                    </a:cubicBezTo>
                                    <a:cubicBezTo>
                                      <a:pt x="28" y="47"/>
                                      <a:pt x="30" y="48"/>
                                      <a:pt x="32" y="48"/>
                                    </a:cubicBezTo>
                                    <a:cubicBezTo>
                                      <a:pt x="32" y="47"/>
                                      <a:pt x="32" y="46"/>
                                      <a:pt x="32" y="44"/>
                                    </a:cubicBezTo>
                                    <a:cubicBezTo>
                                      <a:pt x="32" y="39"/>
                                      <a:pt x="30" y="34"/>
                                      <a:pt x="27" y="31"/>
                                    </a:cubicBezTo>
                                    <a:cubicBezTo>
                                      <a:pt x="23" y="27"/>
                                      <a:pt x="18" y="25"/>
                                      <a:pt x="13" y="25"/>
                                    </a:cubicBezTo>
                                    <a:cubicBezTo>
                                      <a:pt x="8" y="25"/>
                                      <a:pt x="4" y="27"/>
                                      <a:pt x="0" y="29"/>
                                    </a:cubicBezTo>
                                    <a:cubicBezTo>
                                      <a:pt x="0" y="27"/>
                                      <a:pt x="0" y="27"/>
                                      <a:pt x="0" y="27"/>
                                    </a:cubicBezTo>
                                    <a:cubicBezTo>
                                      <a:pt x="4" y="25"/>
                                      <a:pt x="8" y="23"/>
                                      <a:pt x="13" y="23"/>
                                    </a:cubicBezTo>
                                    <a:cubicBezTo>
                                      <a:pt x="25" y="23"/>
                                      <a:pt x="34" y="33"/>
                                      <a:pt x="34" y="44"/>
                                    </a:cubicBezTo>
                                    <a:cubicBezTo>
                                      <a:pt x="34" y="46"/>
                                      <a:pt x="34" y="47"/>
                                      <a:pt x="34" y="49"/>
                                    </a:cubicBezTo>
                                    <a:cubicBezTo>
                                      <a:pt x="35" y="50"/>
                                      <a:pt x="37" y="51"/>
                                      <a:pt x="39" y="52"/>
                                    </a:cubicBezTo>
                                    <a:cubicBezTo>
                                      <a:pt x="40" y="49"/>
                                      <a:pt x="40" y="47"/>
                                      <a:pt x="40" y="44"/>
                                    </a:cubicBezTo>
                                    <a:cubicBezTo>
                                      <a:pt x="40" y="37"/>
                                      <a:pt x="37" y="30"/>
                                      <a:pt x="32" y="25"/>
                                    </a:cubicBezTo>
                                    <a:cubicBezTo>
                                      <a:pt x="27" y="20"/>
                                      <a:pt x="20" y="17"/>
                                      <a:pt x="13" y="17"/>
                                    </a:cubicBezTo>
                                    <a:cubicBezTo>
                                      <a:pt x="8" y="17"/>
                                      <a:pt x="4" y="18"/>
                                      <a:pt x="0" y="20"/>
                                    </a:cubicBezTo>
                                    <a:cubicBezTo>
                                      <a:pt x="0" y="18"/>
                                      <a:pt x="0" y="18"/>
                                      <a:pt x="0" y="18"/>
                                    </a:cubicBezTo>
                                    <a:cubicBezTo>
                                      <a:pt x="4" y="17"/>
                                      <a:pt x="8" y="16"/>
                                      <a:pt x="13" y="16"/>
                                    </a:cubicBezTo>
                                    <a:cubicBezTo>
                                      <a:pt x="29" y="16"/>
                                      <a:pt x="42" y="28"/>
                                      <a:pt x="42" y="44"/>
                                    </a:cubicBezTo>
                                    <a:cubicBezTo>
                                      <a:pt x="42" y="47"/>
                                      <a:pt x="41" y="50"/>
                                      <a:pt x="41" y="53"/>
                                    </a:cubicBezTo>
                                    <a:cubicBezTo>
                                      <a:pt x="42" y="53"/>
                                      <a:pt x="43" y="54"/>
                                      <a:pt x="44" y="55"/>
                                    </a:cubicBezTo>
                                    <a:cubicBezTo>
                                      <a:pt x="44" y="54"/>
                                      <a:pt x="45" y="54"/>
                                      <a:pt x="46" y="53"/>
                                    </a:cubicBezTo>
                                    <a:cubicBezTo>
                                      <a:pt x="47" y="50"/>
                                      <a:pt x="47" y="47"/>
                                      <a:pt x="47" y="44"/>
                                    </a:cubicBezTo>
                                    <a:cubicBezTo>
                                      <a:pt x="47" y="35"/>
                                      <a:pt x="43" y="26"/>
                                      <a:pt x="37" y="20"/>
                                    </a:cubicBezTo>
                                    <a:cubicBezTo>
                                      <a:pt x="31" y="14"/>
                                      <a:pt x="22" y="10"/>
                                      <a:pt x="13" y="10"/>
                                    </a:cubicBezTo>
                                    <a:cubicBezTo>
                                      <a:pt x="9" y="10"/>
                                      <a:pt x="4" y="11"/>
                                      <a:pt x="0" y="13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4" y="9"/>
                                      <a:pt x="9" y="9"/>
                                      <a:pt x="13" y="9"/>
                                    </a:cubicBezTo>
                                    <a:cubicBezTo>
                                      <a:pt x="33" y="9"/>
                                      <a:pt x="49" y="25"/>
                                      <a:pt x="49" y="44"/>
                                    </a:cubicBezTo>
                                    <a:cubicBezTo>
                                      <a:pt x="49" y="47"/>
                                      <a:pt x="48" y="49"/>
                                      <a:pt x="48" y="52"/>
                                    </a:cubicBezTo>
                                    <a:cubicBezTo>
                                      <a:pt x="50" y="50"/>
                                      <a:pt x="52" y="49"/>
                                      <a:pt x="55" y="48"/>
                                    </a:cubicBezTo>
                                    <a:cubicBezTo>
                                      <a:pt x="55" y="47"/>
                                      <a:pt x="55" y="46"/>
                                      <a:pt x="55" y="44"/>
                                    </a:cubicBezTo>
                                    <a:cubicBezTo>
                                      <a:pt x="55" y="33"/>
                                      <a:pt x="50" y="22"/>
                                      <a:pt x="43" y="15"/>
                                    </a:cubicBezTo>
                                    <a:cubicBezTo>
                                      <a:pt x="35" y="7"/>
                                      <a:pt x="25" y="2"/>
                                      <a:pt x="13" y="2"/>
                                    </a:cubicBezTo>
                                    <a:cubicBezTo>
                                      <a:pt x="9" y="2"/>
                                      <a:pt x="4" y="3"/>
                                      <a:pt x="0" y="4"/>
                                    </a:cubicBezTo>
                                    <a:cubicBezTo>
                                      <a:pt x="0" y="3"/>
                                      <a:pt x="0" y="3"/>
                                      <a:pt x="0" y="3"/>
                                    </a:cubicBezTo>
                                    <a:cubicBezTo>
                                      <a:pt x="4" y="2"/>
                                      <a:pt x="9" y="1"/>
                                      <a:pt x="13" y="1"/>
                                    </a:cubicBezTo>
                                    <a:cubicBezTo>
                                      <a:pt x="37" y="1"/>
                                      <a:pt x="56" y="20"/>
                                      <a:pt x="56" y="44"/>
                                    </a:cubicBezTo>
                                    <a:cubicBezTo>
                                      <a:pt x="56" y="46"/>
                                      <a:pt x="56" y="47"/>
                                      <a:pt x="56" y="48"/>
                                    </a:cubicBezTo>
                                    <a:cubicBezTo>
                                      <a:pt x="58" y="47"/>
                                      <a:pt x="60" y="46"/>
                                      <a:pt x="63" y="46"/>
                                    </a:cubicBezTo>
                                    <a:cubicBezTo>
                                      <a:pt x="63" y="45"/>
                                      <a:pt x="63" y="45"/>
                                      <a:pt x="63" y="44"/>
                                    </a:cubicBezTo>
                                    <a:cubicBezTo>
                                      <a:pt x="63" y="31"/>
                                      <a:pt x="57" y="18"/>
                                      <a:pt x="48" y="9"/>
                                    </a:cubicBezTo>
                                    <a:cubicBezTo>
                                      <a:pt x="44" y="6"/>
                                      <a:pt x="40" y="2"/>
                                      <a:pt x="35" y="0"/>
                                    </a:cubicBezTo>
                                    <a:cubicBezTo>
                                      <a:pt x="38" y="0"/>
                                      <a:pt x="38" y="0"/>
                                      <a:pt x="38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39" y="0"/>
                                      <a:pt x="39" y="0"/>
                                      <a:pt x="39" y="0"/>
                                    </a:cubicBezTo>
                                    <a:cubicBezTo>
                                      <a:pt x="41" y="0"/>
                                      <a:pt x="41" y="0"/>
                                      <a:pt x="41" y="0"/>
                                    </a:cubicBezTo>
                                    <a:cubicBezTo>
                                      <a:pt x="41" y="0"/>
                                      <a:pt x="41" y="1"/>
                                      <a:pt x="41" y="1"/>
                                    </a:cubicBezTo>
                                    <a:cubicBezTo>
                                      <a:pt x="42" y="2"/>
                                      <a:pt x="43" y="3"/>
                                      <a:pt x="44" y="3"/>
                                    </a:cubicBezTo>
                                    <a:cubicBezTo>
                                      <a:pt x="44" y="3"/>
                                      <a:pt x="45" y="2"/>
                                      <a:pt x="46" y="2"/>
                                    </a:cubicBezTo>
                                    <a:cubicBezTo>
                                      <a:pt x="46" y="1"/>
                                      <a:pt x="46" y="1"/>
                                      <a:pt x="46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8" y="0"/>
                                    </a:cubicBezTo>
                                    <a:cubicBezTo>
                                      <a:pt x="48" y="0"/>
                                      <a:pt x="48" y="0"/>
                                      <a:pt x="49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ubicBezTo>
                                      <a:pt x="49" y="1"/>
                                      <a:pt x="47" y="3"/>
                                      <a:pt x="45" y="4"/>
                                    </a:cubicBezTo>
                                    <a:cubicBezTo>
                                      <a:pt x="46" y="6"/>
                                      <a:pt x="48" y="7"/>
                                      <a:pt x="50" y="9"/>
                                    </a:cubicBezTo>
                                    <a:cubicBezTo>
                                      <a:pt x="57" y="4"/>
                                      <a:pt x="65" y="1"/>
                                      <a:pt x="74" y="1"/>
                                    </a:cubicBezTo>
                                    <a:cubicBezTo>
                                      <a:pt x="83" y="1"/>
                                      <a:pt x="92" y="4"/>
                                      <a:pt x="99" y="8"/>
                                    </a:cubicBezTo>
                                    <a:cubicBezTo>
                                      <a:pt x="100" y="7"/>
                                      <a:pt x="102" y="6"/>
                                      <a:pt x="103" y="4"/>
                                    </a:cubicBezTo>
                                    <a:cubicBezTo>
                                      <a:pt x="101" y="3"/>
                                      <a:pt x="99" y="1"/>
                                      <a:pt x="96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102" y="0"/>
                                      <a:pt x="102" y="0"/>
                                      <a:pt x="102" y="0"/>
                                    </a:cubicBezTo>
                                    <a:cubicBezTo>
                                      <a:pt x="102" y="0"/>
                                      <a:pt x="102" y="1"/>
                                      <a:pt x="102" y="1"/>
                                    </a:cubicBezTo>
                                    <a:cubicBezTo>
                                      <a:pt x="103" y="2"/>
                                      <a:pt x="104" y="3"/>
                                      <a:pt x="105" y="3"/>
                                    </a:cubicBezTo>
                                    <a:cubicBezTo>
                                      <a:pt x="106" y="3"/>
                                      <a:pt x="106" y="2"/>
                                      <a:pt x="107" y="1"/>
                                    </a:cubicBezTo>
                                    <a:cubicBezTo>
                                      <a:pt x="107" y="1"/>
                                      <a:pt x="107" y="0"/>
                                      <a:pt x="107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10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ubicBezTo>
                                      <a:pt x="108" y="2"/>
                                      <a:pt x="104" y="6"/>
                                      <a:pt x="100" y="9"/>
                                    </a:cubicBezTo>
                                    <a:cubicBezTo>
                                      <a:pt x="91" y="18"/>
                                      <a:pt x="85" y="31"/>
                                      <a:pt x="85" y="44"/>
                                    </a:cubicBezTo>
                                    <a:cubicBezTo>
                                      <a:pt x="85" y="45"/>
                                      <a:pt x="85" y="45"/>
                                      <a:pt x="85" y="46"/>
                                    </a:cubicBezTo>
                                    <a:cubicBezTo>
                                      <a:pt x="88" y="46"/>
                                      <a:pt x="90" y="47"/>
                                      <a:pt x="92" y="48"/>
                                    </a:cubicBezTo>
                                    <a:cubicBezTo>
                                      <a:pt x="92" y="47"/>
                                      <a:pt x="92" y="45"/>
                                      <a:pt x="92" y="44"/>
                                    </a:cubicBezTo>
                                    <a:cubicBezTo>
                                      <a:pt x="92" y="20"/>
                                      <a:pt x="111" y="1"/>
                                      <a:pt x="135" y="1"/>
                                    </a:cubicBezTo>
                                    <a:cubicBezTo>
                                      <a:pt x="159" y="1"/>
                                      <a:pt x="179" y="20"/>
                                      <a:pt x="179" y="44"/>
                                    </a:cubicBezTo>
                                    <a:cubicBezTo>
                                      <a:pt x="179" y="45"/>
                                      <a:pt x="178" y="46"/>
                                      <a:pt x="178" y="47"/>
                                    </a:cubicBezTo>
                                    <a:cubicBezTo>
                                      <a:pt x="180" y="47"/>
                                      <a:pt x="183" y="46"/>
                                      <a:pt x="185" y="46"/>
                                    </a:cubicBezTo>
                                    <a:cubicBezTo>
                                      <a:pt x="185" y="45"/>
                                      <a:pt x="185" y="45"/>
                                      <a:pt x="185" y="44"/>
                                    </a:cubicBezTo>
                                    <a:cubicBezTo>
                                      <a:pt x="185" y="31"/>
                                      <a:pt x="179" y="18"/>
                                      <a:pt x="170" y="9"/>
                                    </a:cubicBezTo>
                                    <a:cubicBezTo>
                                      <a:pt x="166" y="6"/>
                                      <a:pt x="162" y="2"/>
                                      <a:pt x="157" y="0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1" y="0"/>
                                      <a:pt x="161" y="0"/>
                                      <a:pt x="161" y="0"/>
                                    </a:cubicBezTo>
                                    <a:cubicBezTo>
                                      <a:pt x="163" y="0"/>
                                      <a:pt x="163" y="0"/>
                                      <a:pt x="163" y="0"/>
                                    </a:cubicBezTo>
                                    <a:cubicBezTo>
                                      <a:pt x="163" y="0"/>
                                      <a:pt x="163" y="1"/>
                                      <a:pt x="163" y="1"/>
                                    </a:cubicBezTo>
                                    <a:cubicBezTo>
                                      <a:pt x="163" y="2"/>
                                      <a:pt x="164" y="2"/>
                                      <a:pt x="165" y="3"/>
                                    </a:cubicBezTo>
                                    <a:cubicBezTo>
                                      <a:pt x="166" y="2"/>
                                      <a:pt x="167" y="1"/>
                                      <a:pt x="168" y="1"/>
                                    </a:cubicBezTo>
                                    <a:cubicBezTo>
                                      <a:pt x="168" y="0"/>
                                      <a:pt x="168" y="0"/>
                                      <a:pt x="168" y="0"/>
                                    </a:cubicBezTo>
                                    <a:cubicBezTo>
                                      <a:pt x="173" y="0"/>
                                      <a:pt x="173" y="0"/>
                                      <a:pt x="173" y="0"/>
                                    </a:cubicBezTo>
                                    <a:cubicBezTo>
                                      <a:pt x="171" y="1"/>
                                      <a:pt x="168" y="2"/>
                                      <a:pt x="166" y="4"/>
                                    </a:cubicBezTo>
                                    <a:cubicBezTo>
                                      <a:pt x="168" y="5"/>
                                      <a:pt x="170" y="7"/>
                                      <a:pt x="171" y="8"/>
                                    </a:cubicBezTo>
                                    <a:cubicBezTo>
                                      <a:pt x="178" y="4"/>
                                      <a:pt x="186" y="1"/>
                                      <a:pt x="195" y="1"/>
                                    </a:cubicBezTo>
                                    <a:cubicBezTo>
                                      <a:pt x="204" y="1"/>
                                      <a:pt x="212" y="4"/>
                                      <a:pt x="219" y="8"/>
                                    </a:cubicBezTo>
                                    <a:cubicBezTo>
                                      <a:pt x="221" y="7"/>
                                      <a:pt x="222" y="6"/>
                                      <a:pt x="224" y="4"/>
                                    </a:cubicBezTo>
                                    <a:cubicBezTo>
                                      <a:pt x="222" y="3"/>
                                      <a:pt x="220" y="1"/>
                                      <a:pt x="217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1" y="0"/>
                                      <a:pt x="221" y="0"/>
                                      <a:pt x="221" y="0"/>
                                    </a:cubicBezTo>
                                    <a:cubicBezTo>
                                      <a:pt x="222" y="0"/>
                                      <a:pt x="222" y="0"/>
                                      <a:pt x="222" y="0"/>
                                    </a:cubicBezTo>
                                    <a:cubicBezTo>
                                      <a:pt x="223" y="0"/>
                                      <a:pt x="223" y="1"/>
                                      <a:pt x="223" y="1"/>
                                    </a:cubicBezTo>
                                    <a:cubicBezTo>
                                      <a:pt x="224" y="2"/>
                                      <a:pt x="225" y="3"/>
                                      <a:pt x="225" y="3"/>
                                    </a:cubicBezTo>
                                    <a:cubicBezTo>
                                      <a:pt x="226" y="3"/>
                                      <a:pt x="227" y="2"/>
                                      <a:pt x="228" y="1"/>
                                    </a:cubicBezTo>
                                    <a:cubicBezTo>
                                      <a:pt x="228" y="1"/>
                                      <a:pt x="228" y="0"/>
                                      <a:pt x="228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0" y="0"/>
                                      <a:pt x="230" y="0"/>
                                      <a:pt x="230" y="0"/>
                                    </a:cubicBezTo>
                                    <a:cubicBezTo>
                                      <a:pt x="234" y="0"/>
                                      <a:pt x="234" y="0"/>
                                      <a:pt x="234" y="0"/>
                                    </a:cubicBezTo>
                                    <a:cubicBezTo>
                                      <a:pt x="229" y="2"/>
                                      <a:pt x="225" y="6"/>
                                      <a:pt x="221" y="9"/>
                                    </a:cubicBezTo>
                                    <a:cubicBezTo>
                                      <a:pt x="212" y="18"/>
                                      <a:pt x="206" y="31"/>
                                      <a:pt x="206" y="44"/>
                                    </a:cubicBezTo>
                                    <a:cubicBezTo>
                                      <a:pt x="206" y="45"/>
                                      <a:pt x="206" y="45"/>
                                      <a:pt x="206" y="46"/>
                                    </a:cubicBezTo>
                                    <a:cubicBezTo>
                                      <a:pt x="208" y="46"/>
                                      <a:pt x="210" y="47"/>
                                      <a:pt x="213" y="48"/>
                                    </a:cubicBezTo>
                                    <a:cubicBezTo>
                                      <a:pt x="212" y="47"/>
                                      <a:pt x="212" y="45"/>
                                      <a:pt x="212" y="44"/>
                                    </a:cubicBezTo>
                                    <a:cubicBezTo>
                                      <a:pt x="212" y="20"/>
                                      <a:pt x="232" y="1"/>
                                      <a:pt x="256" y="1"/>
                                    </a:cubicBezTo>
                                    <a:cubicBezTo>
                                      <a:pt x="280" y="1"/>
                                      <a:pt x="299" y="20"/>
                                      <a:pt x="299" y="44"/>
                                    </a:cubicBezTo>
                                    <a:cubicBezTo>
                                      <a:pt x="299" y="46"/>
                                      <a:pt x="299" y="47"/>
                                      <a:pt x="299" y="48"/>
                                    </a:cubicBezTo>
                                    <a:cubicBezTo>
                                      <a:pt x="301" y="47"/>
                                      <a:pt x="303" y="46"/>
                                      <a:pt x="305" y="46"/>
                                    </a:cubicBezTo>
                                    <a:cubicBezTo>
                                      <a:pt x="305" y="45"/>
                                      <a:pt x="306" y="45"/>
                                      <a:pt x="306" y="44"/>
                                    </a:cubicBezTo>
                                    <a:cubicBezTo>
                                      <a:pt x="306" y="31"/>
                                      <a:pt x="300" y="18"/>
                                      <a:pt x="291" y="9"/>
                                    </a:cubicBezTo>
                                    <a:cubicBezTo>
                                      <a:pt x="287" y="6"/>
                                      <a:pt x="283" y="2"/>
                                      <a:pt x="278" y="0"/>
                                    </a:cubicBezTo>
                                    <a:cubicBezTo>
                                      <a:pt x="281" y="0"/>
                                      <a:pt x="281" y="0"/>
                                      <a:pt x="281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2" y="0"/>
                                      <a:pt x="282" y="0"/>
                                      <a:pt x="282" y="0"/>
                                    </a:cubicBezTo>
                                    <a:cubicBezTo>
                                      <a:pt x="284" y="0"/>
                                      <a:pt x="284" y="0"/>
                                      <a:pt x="284" y="0"/>
                                    </a:cubicBezTo>
                                    <a:cubicBezTo>
                                      <a:pt x="284" y="0"/>
                                      <a:pt x="284" y="1"/>
                                      <a:pt x="283" y="1"/>
                                    </a:cubicBezTo>
                                    <a:cubicBezTo>
                                      <a:pt x="284" y="2"/>
                                      <a:pt x="285" y="3"/>
                                      <a:pt x="286" y="3"/>
                                    </a:cubicBezTo>
                                    <a:cubicBezTo>
                                      <a:pt x="287" y="3"/>
                                      <a:pt x="288" y="2"/>
                                      <a:pt x="289" y="1"/>
                                    </a:cubicBezTo>
                                    <a:cubicBezTo>
                                      <a:pt x="289" y="1"/>
                                      <a:pt x="289" y="0"/>
                                      <a:pt x="289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1" y="0"/>
                                      <a:pt x="291" y="0"/>
                                      <a:pt x="291" y="0"/>
                                    </a:cubicBezTo>
                                    <a:cubicBezTo>
                                      <a:pt x="295" y="0"/>
                                      <a:pt x="295" y="0"/>
                                      <a:pt x="295" y="0"/>
                                    </a:cubicBezTo>
                                    <a:cubicBezTo>
                                      <a:pt x="292" y="1"/>
                                      <a:pt x="290" y="3"/>
                                      <a:pt x="288" y="4"/>
                                    </a:cubicBezTo>
                                    <a:cubicBezTo>
                                      <a:pt x="289" y="6"/>
                                      <a:pt x="291" y="7"/>
                                      <a:pt x="292" y="8"/>
                                    </a:cubicBezTo>
                                    <a:cubicBezTo>
                                      <a:pt x="299" y="4"/>
                                      <a:pt x="308" y="1"/>
                                      <a:pt x="317" y="1"/>
                                    </a:cubicBezTo>
                                    <a:cubicBezTo>
                                      <a:pt x="326" y="1"/>
                                      <a:pt x="334" y="4"/>
                                      <a:pt x="341" y="8"/>
                                    </a:cubicBezTo>
                                    <a:cubicBezTo>
                                      <a:pt x="343" y="7"/>
                                      <a:pt x="344" y="6"/>
                                      <a:pt x="346" y="4"/>
                                    </a:cubicBezTo>
                                    <a:cubicBezTo>
                                      <a:pt x="344" y="3"/>
                                      <a:pt x="342" y="1"/>
                                      <a:pt x="339" y="0"/>
                                    </a:cubicBezTo>
                                    <a:cubicBezTo>
                                      <a:pt x="342" y="0"/>
                                      <a:pt x="342" y="0"/>
                                      <a:pt x="342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3" y="0"/>
                                      <a:pt x="343" y="0"/>
                                      <a:pt x="343" y="0"/>
                                    </a:cubicBezTo>
                                    <a:cubicBezTo>
                                      <a:pt x="344" y="0"/>
                                      <a:pt x="344" y="0"/>
                                      <a:pt x="344" y="0"/>
                                    </a:cubicBezTo>
                                    <a:cubicBezTo>
                                      <a:pt x="344" y="0"/>
                                      <a:pt x="344" y="1"/>
                                      <a:pt x="345" y="1"/>
                                    </a:cubicBezTo>
                                    <a:cubicBezTo>
                                      <a:pt x="346" y="2"/>
                                      <a:pt x="346" y="3"/>
                                      <a:pt x="347" y="3"/>
                                    </a:cubicBezTo>
                                    <a:cubicBezTo>
                                      <a:pt x="348" y="3"/>
                                      <a:pt x="349" y="2"/>
                                      <a:pt x="350" y="1"/>
                                    </a:cubicBezTo>
                                    <a:cubicBezTo>
                                      <a:pt x="350" y="1"/>
                                      <a:pt x="350" y="0"/>
                                      <a:pt x="350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2" y="0"/>
                                      <a:pt x="352" y="0"/>
                                      <a:pt x="352" y="0"/>
                                    </a:cubicBezTo>
                                    <a:cubicBezTo>
                                      <a:pt x="356" y="0"/>
                                      <a:pt x="356" y="0"/>
                                      <a:pt x="356" y="0"/>
                                    </a:cubicBezTo>
                                    <a:cubicBezTo>
                                      <a:pt x="351" y="2"/>
                                      <a:pt x="346" y="6"/>
                                      <a:pt x="343" y="9"/>
                                    </a:cubicBezTo>
                                    <a:cubicBezTo>
                                      <a:pt x="334" y="18"/>
                                      <a:pt x="328" y="31"/>
                                      <a:pt x="328" y="44"/>
                                    </a:cubicBezTo>
                                    <a:cubicBezTo>
                                      <a:pt x="328" y="45"/>
                                      <a:pt x="328" y="45"/>
                                      <a:pt x="328" y="46"/>
                                    </a:cubicBezTo>
                                    <a:cubicBezTo>
                                      <a:pt x="330" y="46"/>
                                      <a:pt x="332" y="47"/>
                                      <a:pt x="334" y="48"/>
                                    </a:cubicBezTo>
                                    <a:cubicBezTo>
                                      <a:pt x="334" y="47"/>
                                      <a:pt x="334" y="45"/>
                                      <a:pt x="334" y="44"/>
                                    </a:cubicBezTo>
                                    <a:cubicBezTo>
                                      <a:pt x="334" y="20"/>
                                      <a:pt x="354" y="1"/>
                                      <a:pt x="378" y="1"/>
                                    </a:cubicBezTo>
                                    <a:cubicBezTo>
                                      <a:pt x="402" y="1"/>
                                      <a:pt x="421" y="20"/>
                                      <a:pt x="421" y="44"/>
                                    </a:cubicBezTo>
                                    <a:cubicBezTo>
                                      <a:pt x="421" y="45"/>
                                      <a:pt x="421" y="46"/>
                                      <a:pt x="421" y="47"/>
                                    </a:cubicBezTo>
                                    <a:cubicBezTo>
                                      <a:pt x="423" y="47"/>
                                      <a:pt x="425" y="46"/>
                                      <a:pt x="427" y="46"/>
                                    </a:cubicBezTo>
                                    <a:cubicBezTo>
                                      <a:pt x="427" y="45"/>
                                      <a:pt x="427" y="45"/>
                                      <a:pt x="427" y="44"/>
                                    </a:cubicBezTo>
                                    <a:cubicBezTo>
                                      <a:pt x="427" y="31"/>
                                      <a:pt x="422" y="18"/>
                                      <a:pt x="413" y="9"/>
                                    </a:cubicBezTo>
                                    <a:cubicBezTo>
                                      <a:pt x="409" y="6"/>
                                      <a:pt x="405" y="2"/>
                                      <a:pt x="400" y="0"/>
                                    </a:cubicBezTo>
                                    <a:cubicBezTo>
                                      <a:pt x="403" y="0"/>
                                      <a:pt x="403" y="0"/>
                                      <a:pt x="403" y="0"/>
                                    </a:cubicBezTo>
                                    <a:cubicBezTo>
                                      <a:pt x="403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4" y="0"/>
                                      <a:pt x="404" y="0"/>
                                      <a:pt x="404" y="0"/>
                                    </a:cubicBezTo>
                                    <a:cubicBezTo>
                                      <a:pt x="406" y="0"/>
                                      <a:pt x="406" y="0"/>
                                      <a:pt x="406" y="0"/>
                                    </a:cubicBezTo>
                                    <a:cubicBezTo>
                                      <a:pt x="406" y="0"/>
                                      <a:pt x="405" y="1"/>
                                      <a:pt x="405" y="1"/>
                                    </a:cubicBezTo>
                                    <a:cubicBezTo>
                                      <a:pt x="406" y="2"/>
                                      <a:pt x="407" y="2"/>
                                      <a:pt x="408" y="3"/>
                                    </a:cubicBezTo>
                                    <a:cubicBezTo>
                                      <a:pt x="409" y="2"/>
                                      <a:pt x="410" y="1"/>
                                      <a:pt x="411" y="1"/>
                                    </a:cubicBezTo>
                                    <a:cubicBezTo>
                                      <a:pt x="411" y="0"/>
                                      <a:pt x="411" y="0"/>
                                      <a:pt x="411" y="0"/>
                                    </a:cubicBezTo>
                                    <a:cubicBezTo>
                                      <a:pt x="416" y="0"/>
                                      <a:pt x="416" y="0"/>
                                      <a:pt x="416" y="0"/>
                                    </a:cubicBezTo>
                                    <a:cubicBezTo>
                                      <a:pt x="413" y="1"/>
                                      <a:pt x="411" y="2"/>
                                      <a:pt x="409" y="4"/>
                                    </a:cubicBezTo>
                                    <a:cubicBezTo>
                                      <a:pt x="411" y="5"/>
                                      <a:pt x="412" y="7"/>
                                      <a:pt x="414" y="8"/>
                                    </a:cubicBezTo>
                                    <a:cubicBezTo>
                                      <a:pt x="421" y="4"/>
                                      <a:pt x="429" y="1"/>
                                      <a:pt x="438" y="1"/>
                                    </a:cubicBezTo>
                                    <a:cubicBezTo>
                                      <a:pt x="447" y="1"/>
                                      <a:pt x="455" y="4"/>
                                      <a:pt x="462" y="8"/>
                                    </a:cubicBezTo>
                                    <a:cubicBezTo>
                                      <a:pt x="464" y="7"/>
                                      <a:pt x="465" y="6"/>
                                      <a:pt x="467" y="4"/>
                                    </a:cubicBezTo>
                                    <a:cubicBezTo>
                                      <a:pt x="465" y="3"/>
                                      <a:pt x="462" y="1"/>
                                      <a:pt x="460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3" y="0"/>
                                    </a:cubicBezTo>
                                    <a:cubicBezTo>
                                      <a:pt x="463" y="0"/>
                                      <a:pt x="463" y="0"/>
                                      <a:pt x="464" y="0"/>
                                    </a:cubicBezTo>
                                    <a:cubicBezTo>
                                      <a:pt x="464" y="0"/>
                                      <a:pt x="464" y="0"/>
                                      <a:pt x="464" y="0"/>
                                    </a:cubicBezTo>
                                    <a:cubicBezTo>
                                      <a:pt x="465" y="0"/>
                                      <a:pt x="465" y="0"/>
                                      <a:pt x="465" y="0"/>
                                    </a:cubicBezTo>
                                    <a:cubicBezTo>
                                      <a:pt x="465" y="0"/>
                                      <a:pt x="465" y="1"/>
                                      <a:pt x="465" y="1"/>
                                    </a:cubicBezTo>
                                    <a:cubicBezTo>
                                      <a:pt x="466" y="2"/>
                                      <a:pt x="467" y="3"/>
                                      <a:pt x="468" y="3"/>
                                    </a:cubicBezTo>
                                    <a:cubicBezTo>
                                      <a:pt x="469" y="3"/>
                                      <a:pt x="470" y="2"/>
                                      <a:pt x="471" y="1"/>
                                    </a:cubicBezTo>
                                    <a:cubicBezTo>
                                      <a:pt x="471" y="1"/>
                                      <a:pt x="471" y="0"/>
                                      <a:pt x="471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2" y="0"/>
                                      <a:pt x="472" y="0"/>
                                      <a:pt x="472" y="0"/>
                                    </a:cubicBezTo>
                                    <a:cubicBezTo>
                                      <a:pt x="473" y="0"/>
                                      <a:pt x="473" y="0"/>
                                      <a:pt x="473" y="0"/>
                                    </a:cubicBezTo>
                                    <a:cubicBezTo>
                                      <a:pt x="477" y="0"/>
                                      <a:pt x="477" y="0"/>
                                      <a:pt x="477" y="0"/>
                                    </a:cubicBezTo>
                                    <a:cubicBezTo>
                                      <a:pt x="472" y="2"/>
                                      <a:pt x="467" y="6"/>
                                      <a:pt x="464" y="9"/>
                                    </a:cubicBezTo>
                                    <a:cubicBezTo>
                                      <a:pt x="455" y="18"/>
                                      <a:pt x="449" y="31"/>
                                      <a:pt x="449" y="44"/>
                                    </a:cubicBezTo>
                                    <a:cubicBezTo>
                                      <a:pt x="449" y="45"/>
                                      <a:pt x="449" y="45"/>
                                      <a:pt x="449" y="46"/>
                                    </a:cubicBezTo>
                                    <a:cubicBezTo>
                                      <a:pt x="451" y="46"/>
                                      <a:pt x="453" y="47"/>
                                      <a:pt x="455" y="48"/>
                                    </a:cubicBezTo>
                                    <a:cubicBezTo>
                                      <a:pt x="455" y="47"/>
                                      <a:pt x="455" y="45"/>
                                      <a:pt x="455" y="44"/>
                                    </a:cubicBezTo>
                                    <a:cubicBezTo>
                                      <a:pt x="455" y="20"/>
                                      <a:pt x="475" y="1"/>
                                      <a:pt x="499" y="1"/>
                                    </a:cubicBezTo>
                                    <a:cubicBezTo>
                                      <a:pt x="523" y="1"/>
                                      <a:pt x="542" y="20"/>
                                      <a:pt x="542" y="44"/>
                                    </a:cubicBezTo>
                                    <a:cubicBezTo>
                                      <a:pt x="542" y="46"/>
                                      <a:pt x="542" y="47"/>
                                      <a:pt x="542" y="48"/>
                                    </a:cubicBezTo>
                                    <a:cubicBezTo>
                                      <a:pt x="544" y="47"/>
                                      <a:pt x="546" y="46"/>
                                      <a:pt x="548" y="46"/>
                                    </a:cubicBezTo>
                                    <a:cubicBezTo>
                                      <a:pt x="548" y="45"/>
                                      <a:pt x="548" y="45"/>
                                      <a:pt x="548" y="44"/>
                                    </a:cubicBezTo>
                                    <a:cubicBezTo>
                                      <a:pt x="548" y="31"/>
                                      <a:pt x="543" y="18"/>
                                      <a:pt x="534" y="9"/>
                                    </a:cubicBezTo>
                                    <a:cubicBezTo>
                                      <a:pt x="530" y="6"/>
                                      <a:pt x="526" y="2"/>
                                      <a:pt x="521" y="0"/>
                                    </a:cubicBezTo>
                                    <a:cubicBezTo>
                                      <a:pt x="524" y="0"/>
                                      <a:pt x="524" y="0"/>
                                      <a:pt x="524" y="0"/>
                                    </a:cubicBezTo>
                                    <a:cubicBezTo>
                                      <a:pt x="524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5" y="0"/>
                                      <a:pt x="525" y="0"/>
                                      <a:pt x="525" y="0"/>
                                    </a:cubicBezTo>
                                    <a:cubicBezTo>
                                      <a:pt x="527" y="0"/>
                                      <a:pt x="527" y="0"/>
                                      <a:pt x="527" y="0"/>
                                    </a:cubicBezTo>
                                    <a:cubicBezTo>
                                      <a:pt x="526" y="0"/>
                                      <a:pt x="526" y="1"/>
                                      <a:pt x="526" y="1"/>
                                    </a:cubicBezTo>
                                    <a:cubicBezTo>
                                      <a:pt x="527" y="2"/>
                                      <a:pt x="528" y="3"/>
                                      <a:pt x="529" y="3"/>
                                    </a:cubicBezTo>
                                    <a:cubicBezTo>
                                      <a:pt x="530" y="3"/>
                                      <a:pt x="531" y="2"/>
                                      <a:pt x="532" y="2"/>
                                    </a:cubicBezTo>
                                    <a:cubicBezTo>
                                      <a:pt x="532" y="1"/>
                                      <a:pt x="532" y="1"/>
                                      <a:pt x="532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4" y="0"/>
                                      <a:pt x="534" y="0"/>
                                      <a:pt x="534" y="0"/>
                                    </a:cubicBezTo>
                                    <a:cubicBezTo>
                                      <a:pt x="538" y="0"/>
                                      <a:pt x="538" y="0"/>
                                      <a:pt x="538" y="0"/>
                                    </a:cubicBezTo>
                                    <a:cubicBezTo>
                                      <a:pt x="535" y="1"/>
                                      <a:pt x="533" y="3"/>
                                      <a:pt x="531" y="4"/>
                                    </a:cubicBezTo>
                                    <a:cubicBezTo>
                                      <a:pt x="532" y="6"/>
                                      <a:pt x="534" y="7"/>
                                      <a:pt x="535" y="9"/>
                                    </a:cubicBezTo>
                                    <a:cubicBezTo>
                                      <a:pt x="542" y="4"/>
                                      <a:pt x="551" y="1"/>
                                      <a:pt x="560" y="1"/>
                                    </a:cubicBezTo>
                                    <a:cubicBezTo>
                                      <a:pt x="569" y="1"/>
                                      <a:pt x="577" y="4"/>
                                      <a:pt x="584" y="8"/>
                                    </a:cubicBezTo>
                                    <a:cubicBezTo>
                                      <a:pt x="586" y="7"/>
                                      <a:pt x="587" y="6"/>
                                      <a:pt x="589" y="4"/>
                                    </a:cubicBezTo>
                                    <a:cubicBezTo>
                                      <a:pt x="587" y="3"/>
                                      <a:pt x="585" y="1"/>
                                      <a:pt x="582" y="0"/>
                                    </a:cubicBezTo>
                                    <a:cubicBezTo>
                                      <a:pt x="585" y="0"/>
                                      <a:pt x="585" y="0"/>
                                      <a:pt x="585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6" y="0"/>
                                      <a:pt x="586" y="0"/>
                                      <a:pt x="586" y="0"/>
                                    </a:cubicBezTo>
                                    <a:cubicBezTo>
                                      <a:pt x="587" y="0"/>
                                      <a:pt x="587" y="0"/>
                                      <a:pt x="587" y="0"/>
                                    </a:cubicBezTo>
                                    <a:cubicBezTo>
                                      <a:pt x="587" y="0"/>
                                      <a:pt x="588" y="1"/>
                                      <a:pt x="588" y="1"/>
                                    </a:cubicBezTo>
                                    <a:cubicBezTo>
                                      <a:pt x="589" y="2"/>
                                      <a:pt x="589" y="3"/>
                                      <a:pt x="590" y="3"/>
                                    </a:cubicBezTo>
                                    <a:cubicBezTo>
                                      <a:pt x="591" y="3"/>
                                      <a:pt x="592" y="2"/>
                                      <a:pt x="593" y="1"/>
                                    </a:cubicBezTo>
                                    <a:cubicBezTo>
                                      <a:pt x="593" y="1"/>
                                      <a:pt x="593" y="0"/>
                                      <a:pt x="593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5" y="0"/>
                                      <a:pt x="595" y="0"/>
                                      <a:pt x="595" y="0"/>
                                    </a:cubicBezTo>
                                    <a:cubicBezTo>
                                      <a:pt x="599" y="0"/>
                                      <a:pt x="599" y="0"/>
                                      <a:pt x="599" y="0"/>
                                    </a:cubicBezTo>
                                    <a:cubicBezTo>
                                      <a:pt x="594" y="2"/>
                                      <a:pt x="589" y="6"/>
                                      <a:pt x="586" y="9"/>
                                    </a:cubicBezTo>
                                    <a:cubicBezTo>
                                      <a:pt x="577" y="18"/>
                                      <a:pt x="571" y="31"/>
                                      <a:pt x="571" y="44"/>
                                    </a:cubicBezTo>
                                    <a:cubicBezTo>
                                      <a:pt x="571" y="45"/>
                                      <a:pt x="571" y="45"/>
                                      <a:pt x="571" y="46"/>
                                    </a:cubicBezTo>
                                    <a:cubicBezTo>
                                      <a:pt x="573" y="46"/>
                                      <a:pt x="575" y="47"/>
                                      <a:pt x="577" y="48"/>
                                    </a:cubicBezTo>
                                    <a:cubicBezTo>
                                      <a:pt x="577" y="47"/>
                                      <a:pt x="577" y="45"/>
                                      <a:pt x="577" y="44"/>
                                    </a:cubicBezTo>
                                    <a:cubicBezTo>
                                      <a:pt x="577" y="20"/>
                                      <a:pt x="597" y="1"/>
                                      <a:pt x="621" y="1"/>
                                    </a:cubicBezTo>
                                    <a:cubicBezTo>
                                      <a:pt x="645" y="1"/>
                                      <a:pt x="664" y="20"/>
                                      <a:pt x="664" y="44"/>
                                    </a:cubicBezTo>
                                    <a:cubicBezTo>
                                      <a:pt x="664" y="45"/>
                                      <a:pt x="664" y="46"/>
                                      <a:pt x="664" y="47"/>
                                    </a:cubicBezTo>
                                    <a:cubicBezTo>
                                      <a:pt x="666" y="47"/>
                                      <a:pt x="668" y="46"/>
                                      <a:pt x="670" y="46"/>
                                    </a:cubicBezTo>
                                    <a:cubicBezTo>
                                      <a:pt x="670" y="45"/>
                                      <a:pt x="670" y="45"/>
                                      <a:pt x="670" y="44"/>
                                    </a:cubicBezTo>
                                    <a:cubicBezTo>
                                      <a:pt x="670" y="31"/>
                                      <a:pt x="665" y="18"/>
                                      <a:pt x="656" y="9"/>
                                    </a:cubicBezTo>
                                    <a:cubicBezTo>
                                      <a:pt x="652" y="6"/>
                                      <a:pt x="648" y="2"/>
                                      <a:pt x="643" y="0"/>
                                    </a:cubicBezTo>
                                    <a:cubicBezTo>
                                      <a:pt x="646" y="0"/>
                                      <a:pt x="646" y="0"/>
                                      <a:pt x="646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7" y="0"/>
                                      <a:pt x="647" y="0"/>
                                      <a:pt x="647" y="0"/>
                                    </a:cubicBezTo>
                                    <a:cubicBezTo>
                                      <a:pt x="649" y="0"/>
                                      <a:pt x="649" y="0"/>
                                      <a:pt x="649" y="0"/>
                                    </a:cubicBezTo>
                                    <a:cubicBezTo>
                                      <a:pt x="649" y="0"/>
                                      <a:pt x="649" y="1"/>
                                      <a:pt x="648" y="1"/>
                                    </a:cubicBezTo>
                                    <a:cubicBezTo>
                                      <a:pt x="649" y="2"/>
                                      <a:pt x="650" y="2"/>
                                      <a:pt x="651" y="3"/>
                                    </a:cubicBezTo>
                                    <a:cubicBezTo>
                                      <a:pt x="652" y="2"/>
                                      <a:pt x="653" y="1"/>
                                      <a:pt x="654" y="1"/>
                                    </a:cubicBezTo>
                                    <a:cubicBezTo>
                                      <a:pt x="654" y="0"/>
                                      <a:pt x="654" y="0"/>
                                      <a:pt x="654" y="0"/>
                                    </a:cubicBezTo>
                                    <a:cubicBezTo>
                                      <a:pt x="659" y="0"/>
                                      <a:pt x="659" y="0"/>
                                      <a:pt x="659" y="0"/>
                                    </a:cubicBezTo>
                                    <a:cubicBezTo>
                                      <a:pt x="656" y="1"/>
                                      <a:pt x="654" y="2"/>
                                      <a:pt x="652" y="4"/>
                                    </a:cubicBezTo>
                                    <a:cubicBezTo>
                                      <a:pt x="654" y="5"/>
                                      <a:pt x="655" y="7"/>
                                      <a:pt x="657" y="8"/>
                                    </a:cubicBezTo>
                                    <a:cubicBezTo>
                                      <a:pt x="664" y="4"/>
                                      <a:pt x="672" y="1"/>
                                      <a:pt x="681" y="1"/>
                                    </a:cubicBezTo>
                                    <a:cubicBezTo>
                                      <a:pt x="690" y="1"/>
                                      <a:pt x="698" y="4"/>
                                      <a:pt x="705" y="8"/>
                                    </a:cubicBezTo>
                                    <a:cubicBezTo>
                                      <a:pt x="707" y="7"/>
                                      <a:pt x="708" y="6"/>
                                      <a:pt x="710" y="4"/>
                                    </a:cubicBezTo>
                                    <a:cubicBezTo>
                                      <a:pt x="708" y="3"/>
                                      <a:pt x="705" y="1"/>
                                      <a:pt x="703" y="0"/>
                                    </a:cubicBezTo>
                                    <a:cubicBezTo>
                                      <a:pt x="706" y="0"/>
                                      <a:pt x="706" y="0"/>
                                      <a:pt x="706" y="0"/>
                                    </a:cubicBezTo>
                                    <a:cubicBezTo>
                                      <a:pt x="706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7" y="0"/>
                                      <a:pt x="707" y="0"/>
                                      <a:pt x="707" y="0"/>
                                    </a:cubicBezTo>
                                    <a:cubicBezTo>
                                      <a:pt x="708" y="0"/>
                                      <a:pt x="708" y="0"/>
                                      <a:pt x="708" y="0"/>
                                    </a:cubicBezTo>
                                    <a:cubicBezTo>
                                      <a:pt x="708" y="0"/>
                                      <a:pt x="708" y="1"/>
                                      <a:pt x="708" y="1"/>
                                    </a:cubicBezTo>
                                    <a:cubicBezTo>
                                      <a:pt x="709" y="2"/>
                                      <a:pt x="710" y="3"/>
                                      <a:pt x="711" y="3"/>
                                    </a:cubicBezTo>
                                    <a:cubicBezTo>
                                      <a:pt x="712" y="3"/>
                                      <a:pt x="713" y="2"/>
                                      <a:pt x="714" y="1"/>
                                    </a:cubicBezTo>
                                    <a:cubicBezTo>
                                      <a:pt x="714" y="1"/>
                                      <a:pt x="714" y="0"/>
                                      <a:pt x="714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5" y="0"/>
                                      <a:pt x="715" y="0"/>
                                      <a:pt x="715" y="0"/>
                                    </a:cubicBezTo>
                                    <a:cubicBezTo>
                                      <a:pt x="716" y="0"/>
                                      <a:pt x="716" y="0"/>
                                      <a:pt x="716" y="0"/>
                                    </a:cubicBezTo>
                                    <a:cubicBezTo>
                                      <a:pt x="720" y="0"/>
                                      <a:pt x="720" y="0"/>
                                      <a:pt x="720" y="0"/>
                                    </a:cubicBezTo>
                                    <a:cubicBezTo>
                                      <a:pt x="715" y="2"/>
                                      <a:pt x="710" y="6"/>
                                      <a:pt x="707" y="9"/>
                                    </a:cubicBezTo>
                                    <a:cubicBezTo>
                                      <a:pt x="698" y="18"/>
                                      <a:pt x="692" y="31"/>
                                      <a:pt x="692" y="44"/>
                                    </a:cubicBezTo>
                                    <a:cubicBezTo>
                                      <a:pt x="692" y="45"/>
                                      <a:pt x="692" y="45"/>
                                      <a:pt x="692" y="46"/>
                                    </a:cubicBezTo>
                                    <a:cubicBezTo>
                                      <a:pt x="694" y="46"/>
                                      <a:pt x="696" y="47"/>
                                      <a:pt x="698" y="48"/>
                                    </a:cubicBezTo>
                                    <a:cubicBezTo>
                                      <a:pt x="698" y="47"/>
                                      <a:pt x="698" y="45"/>
                                      <a:pt x="698" y="44"/>
                                    </a:cubicBezTo>
                                    <a:cubicBezTo>
                                      <a:pt x="698" y="20"/>
                                      <a:pt x="718" y="1"/>
                                      <a:pt x="742" y="1"/>
                                    </a:cubicBezTo>
                                    <a:cubicBezTo>
                                      <a:pt x="766" y="1"/>
                                      <a:pt x="785" y="20"/>
                                      <a:pt x="785" y="44"/>
                                    </a:cubicBezTo>
                                    <a:cubicBezTo>
                                      <a:pt x="785" y="46"/>
                                      <a:pt x="785" y="47"/>
                                      <a:pt x="785" y="48"/>
                                    </a:cubicBezTo>
                                    <a:cubicBezTo>
                                      <a:pt x="787" y="47"/>
                                      <a:pt x="789" y="46"/>
                                      <a:pt x="791" y="46"/>
                                    </a:cubicBezTo>
                                    <a:cubicBezTo>
                                      <a:pt x="791" y="45"/>
                                      <a:pt x="791" y="45"/>
                                      <a:pt x="791" y="44"/>
                                    </a:cubicBezTo>
                                    <a:cubicBezTo>
                                      <a:pt x="791" y="31"/>
                                      <a:pt x="786" y="18"/>
                                      <a:pt x="777" y="9"/>
                                    </a:cubicBezTo>
                                    <a:cubicBezTo>
                                      <a:pt x="773" y="6"/>
                                      <a:pt x="769" y="2"/>
                                      <a:pt x="764" y="0"/>
                                    </a:cubicBezTo>
                                    <a:cubicBezTo>
                                      <a:pt x="767" y="0"/>
                                      <a:pt x="767" y="0"/>
                                      <a:pt x="767" y="0"/>
                                    </a:cubicBezTo>
                                    <a:cubicBezTo>
                                      <a:pt x="767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68" y="0"/>
                                      <a:pt x="768" y="0"/>
                                      <a:pt x="768" y="0"/>
                                    </a:cubicBezTo>
                                    <a:cubicBezTo>
                                      <a:pt x="770" y="0"/>
                                      <a:pt x="770" y="0"/>
                                      <a:pt x="770" y="0"/>
                                    </a:cubicBezTo>
                                    <a:cubicBezTo>
                                      <a:pt x="769" y="0"/>
                                      <a:pt x="769" y="1"/>
                                      <a:pt x="769" y="1"/>
                                    </a:cubicBezTo>
                                    <a:cubicBezTo>
                                      <a:pt x="770" y="2"/>
                                      <a:pt x="771" y="3"/>
                                      <a:pt x="772" y="3"/>
                                    </a:cubicBezTo>
                                    <a:cubicBezTo>
                                      <a:pt x="773" y="3"/>
                                      <a:pt x="774" y="2"/>
                                      <a:pt x="775" y="1"/>
                                    </a:cubicBezTo>
                                    <a:cubicBezTo>
                                      <a:pt x="775" y="1"/>
                                      <a:pt x="775" y="0"/>
                                      <a:pt x="775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77" y="0"/>
                                      <a:pt x="777" y="0"/>
                                      <a:pt x="777" y="0"/>
                                    </a:cubicBezTo>
                                    <a:cubicBezTo>
                                      <a:pt x="781" y="0"/>
                                      <a:pt x="781" y="0"/>
                                      <a:pt x="781" y="0"/>
                                    </a:cubicBezTo>
                                    <a:cubicBezTo>
                                      <a:pt x="778" y="1"/>
                                      <a:pt x="776" y="3"/>
                                      <a:pt x="773" y="4"/>
                                    </a:cubicBezTo>
                                    <a:cubicBezTo>
                                      <a:pt x="775" y="6"/>
                                      <a:pt x="777" y="7"/>
                                      <a:pt x="778" y="8"/>
                                    </a:cubicBezTo>
                                    <a:cubicBezTo>
                                      <a:pt x="785" y="4"/>
                                      <a:pt x="794" y="1"/>
                                      <a:pt x="803" y="1"/>
                                    </a:cubicBezTo>
                                    <a:cubicBezTo>
                                      <a:pt x="812" y="1"/>
                                      <a:pt x="820" y="4"/>
                                      <a:pt x="827" y="8"/>
                                    </a:cubicBezTo>
                                    <a:cubicBezTo>
                                      <a:pt x="829" y="7"/>
                                      <a:pt x="830" y="6"/>
                                      <a:pt x="832" y="4"/>
                                    </a:cubicBezTo>
                                    <a:cubicBezTo>
                                      <a:pt x="830" y="3"/>
                                      <a:pt x="827" y="1"/>
                                      <a:pt x="825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8" y="0"/>
                                    </a:cubicBezTo>
                                    <a:cubicBezTo>
                                      <a:pt x="828" y="0"/>
                                      <a:pt x="828" y="0"/>
                                      <a:pt x="829" y="0"/>
                                    </a:cubicBezTo>
                                    <a:cubicBezTo>
                                      <a:pt x="829" y="0"/>
                                      <a:pt x="829" y="0"/>
                                      <a:pt x="828" y="0"/>
                                    </a:cubicBezTo>
                                    <a:cubicBezTo>
                                      <a:pt x="830" y="0"/>
                                      <a:pt x="830" y="0"/>
                                      <a:pt x="830" y="0"/>
                                    </a:cubicBezTo>
                                    <a:cubicBezTo>
                                      <a:pt x="830" y="0"/>
                                      <a:pt x="830" y="1"/>
                                      <a:pt x="830" y="1"/>
                                    </a:cubicBezTo>
                                    <a:cubicBezTo>
                                      <a:pt x="831" y="2"/>
                                      <a:pt x="832" y="3"/>
                                      <a:pt x="833" y="3"/>
                                    </a:cubicBezTo>
                                    <a:cubicBezTo>
                                      <a:pt x="834" y="3"/>
                                      <a:pt x="835" y="2"/>
                                      <a:pt x="836" y="1"/>
                                    </a:cubicBezTo>
                                    <a:cubicBezTo>
                                      <a:pt x="836" y="1"/>
                                      <a:pt x="836" y="0"/>
                                      <a:pt x="836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7" y="0"/>
                                      <a:pt x="837" y="0"/>
                                      <a:pt x="837" y="0"/>
                                    </a:cubicBezTo>
                                    <a:cubicBezTo>
                                      <a:pt x="838" y="0"/>
                                      <a:pt x="838" y="0"/>
                                      <a:pt x="838" y="0"/>
                                    </a:cubicBezTo>
                                    <a:cubicBezTo>
                                      <a:pt x="841" y="0"/>
                                      <a:pt x="841" y="0"/>
                                      <a:pt x="841" y="0"/>
                                    </a:cubicBezTo>
                                    <a:cubicBezTo>
                                      <a:pt x="837" y="2"/>
                                      <a:pt x="832" y="6"/>
                                      <a:pt x="828" y="9"/>
                                    </a:cubicBezTo>
                                    <a:cubicBezTo>
                                      <a:pt x="820" y="18"/>
                                      <a:pt x="814" y="31"/>
                                      <a:pt x="814" y="44"/>
                                    </a:cubicBezTo>
                                    <a:cubicBezTo>
                                      <a:pt x="814" y="45"/>
                                      <a:pt x="814" y="45"/>
                                      <a:pt x="814" y="46"/>
                                    </a:cubicBezTo>
                                    <a:cubicBezTo>
                                      <a:pt x="816" y="46"/>
                                      <a:pt x="818" y="47"/>
                                      <a:pt x="820" y="48"/>
                                    </a:cubicBezTo>
                                    <a:cubicBezTo>
                                      <a:pt x="820" y="47"/>
                                      <a:pt x="820" y="45"/>
                                      <a:pt x="820" y="44"/>
                                    </a:cubicBezTo>
                                    <a:cubicBezTo>
                                      <a:pt x="820" y="20"/>
                                      <a:pt x="840" y="1"/>
                                      <a:pt x="864" y="1"/>
                                    </a:cubicBezTo>
                                    <a:cubicBezTo>
                                      <a:pt x="888" y="1"/>
                                      <a:pt x="907" y="20"/>
                                      <a:pt x="907" y="44"/>
                                    </a:cubicBezTo>
                                    <a:cubicBezTo>
                                      <a:pt x="907" y="45"/>
                                      <a:pt x="907" y="46"/>
                                      <a:pt x="907" y="47"/>
                                    </a:cubicBezTo>
                                    <a:cubicBezTo>
                                      <a:pt x="909" y="47"/>
                                      <a:pt x="911" y="46"/>
                                      <a:pt x="913" y="46"/>
                                    </a:cubicBezTo>
                                    <a:cubicBezTo>
                                      <a:pt x="913" y="45"/>
                                      <a:pt x="913" y="45"/>
                                      <a:pt x="913" y="44"/>
                                    </a:cubicBezTo>
                                    <a:cubicBezTo>
                                      <a:pt x="913" y="31"/>
                                      <a:pt x="908" y="18"/>
                                      <a:pt x="899" y="9"/>
                                    </a:cubicBezTo>
                                    <a:cubicBezTo>
                                      <a:pt x="895" y="6"/>
                                      <a:pt x="891" y="2"/>
                                      <a:pt x="886" y="0"/>
                                    </a:cubicBezTo>
                                    <a:cubicBezTo>
                                      <a:pt x="889" y="0"/>
                                      <a:pt x="889" y="0"/>
                                      <a:pt x="889" y="0"/>
                                    </a:cubicBezTo>
                                    <a:cubicBezTo>
                                      <a:pt x="889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0" y="0"/>
                                      <a:pt x="890" y="0"/>
                                      <a:pt x="890" y="0"/>
                                    </a:cubicBezTo>
                                    <a:cubicBezTo>
                                      <a:pt x="891" y="0"/>
                                      <a:pt x="891" y="0"/>
                                      <a:pt x="891" y="0"/>
                                    </a:cubicBezTo>
                                    <a:cubicBezTo>
                                      <a:pt x="891" y="0"/>
                                      <a:pt x="891" y="1"/>
                                      <a:pt x="891" y="1"/>
                                    </a:cubicBezTo>
                                    <a:cubicBezTo>
                                      <a:pt x="892" y="2"/>
                                      <a:pt x="893" y="2"/>
                                      <a:pt x="894" y="3"/>
                                    </a:cubicBezTo>
                                    <a:cubicBezTo>
                                      <a:pt x="895" y="2"/>
                                      <a:pt x="896" y="1"/>
                                      <a:pt x="897" y="1"/>
                                    </a:cubicBezTo>
                                    <a:cubicBezTo>
                                      <a:pt x="897" y="0"/>
                                      <a:pt x="897" y="0"/>
                                      <a:pt x="897" y="0"/>
                                    </a:cubicBezTo>
                                    <a:cubicBezTo>
                                      <a:pt x="901" y="0"/>
                                      <a:pt x="901" y="0"/>
                                      <a:pt x="901" y="0"/>
                                    </a:cubicBezTo>
                                    <a:cubicBezTo>
                                      <a:pt x="899" y="1"/>
                                      <a:pt x="897" y="2"/>
                                      <a:pt x="895" y="4"/>
                                    </a:cubicBezTo>
                                    <a:cubicBezTo>
                                      <a:pt x="897" y="5"/>
                                      <a:pt x="898" y="7"/>
                                      <a:pt x="900" y="8"/>
                                    </a:cubicBezTo>
                                    <a:cubicBezTo>
                                      <a:pt x="907" y="4"/>
                                      <a:pt x="915" y="1"/>
                                      <a:pt x="924" y="1"/>
                                    </a:cubicBezTo>
                                    <a:cubicBezTo>
                                      <a:pt x="928" y="1"/>
                                      <a:pt x="932" y="2"/>
                                      <a:pt x="937" y="3"/>
                                    </a:cubicBezTo>
                                    <a:cubicBezTo>
                                      <a:pt x="937" y="5"/>
                                      <a:pt x="937" y="5"/>
                                      <a:pt x="937" y="5"/>
                                    </a:cubicBezTo>
                                    <a:cubicBezTo>
                                      <a:pt x="932" y="3"/>
                                      <a:pt x="928" y="2"/>
                                      <a:pt x="924" y="2"/>
                                    </a:cubicBezTo>
                                    <a:cubicBezTo>
                                      <a:pt x="915" y="2"/>
                                      <a:pt x="907" y="5"/>
                                      <a:pt x="901" y="9"/>
                                    </a:cubicBezTo>
                                    <a:cubicBezTo>
                                      <a:pt x="902" y="11"/>
                                      <a:pt x="904" y="12"/>
                                      <a:pt x="905" y="14"/>
                                    </a:cubicBezTo>
                                    <a:cubicBezTo>
                                      <a:pt x="910" y="11"/>
                                      <a:pt x="917" y="9"/>
                                      <a:pt x="924" y="9"/>
                                    </a:cubicBezTo>
                                    <a:cubicBezTo>
                                      <a:pt x="928" y="9"/>
                                      <a:pt x="932" y="10"/>
                                      <a:pt x="937" y="11"/>
                                    </a:cubicBezTo>
                                    <a:cubicBezTo>
                                      <a:pt x="937" y="13"/>
                                      <a:pt x="937" y="13"/>
                                      <a:pt x="937" y="13"/>
                                    </a:cubicBezTo>
                                    <a:cubicBezTo>
                                      <a:pt x="933" y="11"/>
                                      <a:pt x="928" y="10"/>
                                      <a:pt x="924" y="10"/>
                                    </a:cubicBezTo>
                                    <a:cubicBezTo>
                                      <a:pt x="917" y="10"/>
                                      <a:pt x="911" y="12"/>
                                      <a:pt x="906" y="15"/>
                                    </a:cubicBezTo>
                                    <a:cubicBezTo>
                                      <a:pt x="907" y="17"/>
                                      <a:pt x="908" y="18"/>
                                      <a:pt x="909" y="20"/>
                                    </a:cubicBezTo>
                                    <a:cubicBezTo>
                                      <a:pt x="913" y="17"/>
                                      <a:pt x="918" y="16"/>
                                      <a:pt x="924" y="16"/>
                                    </a:cubicBezTo>
                                    <a:cubicBezTo>
                                      <a:pt x="928" y="16"/>
                                      <a:pt x="933" y="17"/>
                                      <a:pt x="937" y="19"/>
                                    </a:cubicBezTo>
                                    <a:cubicBezTo>
                                      <a:pt x="937" y="21"/>
                                      <a:pt x="937" y="21"/>
                                      <a:pt x="937" y="21"/>
                                    </a:cubicBezTo>
                                    <a:cubicBezTo>
                                      <a:pt x="933" y="18"/>
                                      <a:pt x="928" y="17"/>
                                      <a:pt x="924" y="17"/>
                                    </a:cubicBezTo>
                                    <a:cubicBezTo>
                                      <a:pt x="918" y="17"/>
                                      <a:pt x="913" y="19"/>
                                      <a:pt x="909" y="21"/>
                                    </a:cubicBezTo>
                                    <a:cubicBezTo>
                                      <a:pt x="910" y="23"/>
                                      <a:pt x="911" y="25"/>
                                      <a:pt x="912" y="27"/>
                                    </a:cubicBezTo>
                                    <a:cubicBezTo>
                                      <a:pt x="915" y="25"/>
                                      <a:pt x="919" y="23"/>
                                      <a:pt x="924" y="23"/>
                                    </a:cubicBezTo>
                                    <a:cubicBezTo>
                                      <a:pt x="928" y="23"/>
                                      <a:pt x="933" y="25"/>
                                      <a:pt x="936" y="27"/>
                                    </a:cubicBezTo>
                                    <a:cubicBezTo>
                                      <a:pt x="936" y="27"/>
                                      <a:pt x="936" y="27"/>
                                      <a:pt x="937" y="27"/>
                                    </a:cubicBezTo>
                                    <a:cubicBezTo>
                                      <a:pt x="937" y="32"/>
                                      <a:pt x="937" y="32"/>
                                      <a:pt x="937" y="32"/>
                                    </a:cubicBezTo>
                                    <a:cubicBezTo>
                                      <a:pt x="935" y="36"/>
                                      <a:pt x="935" y="40"/>
                                      <a:pt x="935" y="44"/>
                                    </a:cubicBezTo>
                                    <a:cubicBezTo>
                                      <a:pt x="935" y="45"/>
                                      <a:pt x="935" y="45"/>
                                      <a:pt x="935" y="46"/>
                                    </a:cubicBezTo>
                                    <a:close/>
                                    <a:moveTo>
                                      <a:pt x="18" y="44"/>
                                    </a:moveTo>
                                    <a:cubicBezTo>
                                      <a:pt x="18" y="42"/>
                                      <a:pt x="16" y="39"/>
                                      <a:pt x="13" y="39"/>
                                    </a:cubicBezTo>
                                    <a:cubicBezTo>
                                      <a:pt x="10" y="39"/>
                                      <a:pt x="8" y="42"/>
                                      <a:pt x="8" y="44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10" y="45"/>
                                      <a:pt x="11" y="45"/>
                                      <a:pt x="13" y="45"/>
                                    </a:cubicBezTo>
                                    <a:cubicBezTo>
                                      <a:pt x="15" y="45"/>
                                      <a:pt x="16" y="45"/>
                                      <a:pt x="18" y="45"/>
                                    </a:cubicBezTo>
                                    <a:cubicBezTo>
                                      <a:pt x="18" y="45"/>
                                      <a:pt x="18" y="45"/>
                                      <a:pt x="18" y="44"/>
                                    </a:cubicBezTo>
                                    <a:close/>
                                    <a:moveTo>
                                      <a:pt x="25" y="44"/>
                                    </a:moveTo>
                                    <a:cubicBezTo>
                                      <a:pt x="25" y="38"/>
                                      <a:pt x="20" y="32"/>
                                      <a:pt x="13" y="32"/>
                                    </a:cubicBezTo>
                                    <a:cubicBezTo>
                                      <a:pt x="6" y="32"/>
                                      <a:pt x="1" y="38"/>
                                      <a:pt x="1" y="44"/>
                                    </a:cubicBezTo>
                                    <a:cubicBezTo>
                                      <a:pt x="1" y="45"/>
                                      <a:pt x="1" y="45"/>
                                      <a:pt x="1" y="46"/>
                                    </a:cubicBezTo>
                                    <a:cubicBezTo>
                                      <a:pt x="3" y="46"/>
                                      <a:pt x="5" y="45"/>
                                      <a:pt x="6" y="45"/>
                                    </a:cubicBezTo>
                                    <a:cubicBezTo>
                                      <a:pt x="6" y="45"/>
                                      <a:pt x="6" y="45"/>
                                      <a:pt x="6" y="44"/>
                                    </a:cubicBezTo>
                                    <a:cubicBezTo>
                                      <a:pt x="6" y="41"/>
                                      <a:pt x="9" y="38"/>
                                      <a:pt x="13" y="38"/>
                                    </a:cubicBezTo>
                                    <a:cubicBezTo>
                                      <a:pt x="17" y="38"/>
                                      <a:pt x="20" y="41"/>
                                      <a:pt x="20" y="44"/>
                                    </a:cubicBezTo>
                                    <a:cubicBezTo>
                                      <a:pt x="20" y="45"/>
                                      <a:pt x="20" y="45"/>
                                      <a:pt x="20" y="45"/>
                                    </a:cubicBezTo>
                                    <a:cubicBezTo>
                                      <a:pt x="21" y="45"/>
                                      <a:pt x="23" y="46"/>
                                      <a:pt x="25" y="46"/>
                                    </a:cubicBezTo>
                                    <a:cubicBezTo>
                                      <a:pt x="25" y="45"/>
                                      <a:pt x="25" y="45"/>
                                      <a:pt x="25" y="44"/>
                                    </a:cubicBezTo>
                                    <a:close/>
                                    <a:moveTo>
                                      <a:pt x="18" y="96"/>
                                    </a:moveTo>
                                    <a:cubicBezTo>
                                      <a:pt x="18" y="93"/>
                                      <a:pt x="16" y="91"/>
                                      <a:pt x="13" y="91"/>
                                    </a:cubicBezTo>
                                    <a:cubicBezTo>
                                      <a:pt x="10" y="91"/>
                                      <a:pt x="8" y="93"/>
                                      <a:pt x="8" y="96"/>
                                    </a:cubicBezTo>
                                    <a:cubicBezTo>
                                      <a:pt x="8" y="96"/>
                                      <a:pt x="8" y="96"/>
                                      <a:pt x="8" y="96"/>
                                    </a:cubicBezTo>
                                    <a:cubicBezTo>
                                      <a:pt x="10" y="96"/>
                                      <a:pt x="11" y="96"/>
                                      <a:pt x="13" y="96"/>
                                    </a:cubicBezTo>
                                    <a:cubicBezTo>
                                      <a:pt x="15" y="96"/>
                                      <a:pt x="16" y="96"/>
                                      <a:pt x="18" y="96"/>
                                    </a:cubicBezTo>
                                    <a:cubicBezTo>
                                      <a:pt x="18" y="96"/>
                                      <a:pt x="18" y="96"/>
                                      <a:pt x="18" y="96"/>
                                    </a:cubicBezTo>
                                    <a:close/>
                                    <a:moveTo>
                                      <a:pt x="25" y="96"/>
                                    </a:moveTo>
                                    <a:cubicBezTo>
                                      <a:pt x="25" y="89"/>
                                      <a:pt x="20" y="84"/>
                                      <a:pt x="13" y="84"/>
                                    </a:cubicBezTo>
                                    <a:cubicBezTo>
                                      <a:pt x="6" y="84"/>
                                      <a:pt x="1" y="89"/>
                                      <a:pt x="1" y="96"/>
                                    </a:cubicBezTo>
                                    <a:cubicBezTo>
                                      <a:pt x="1" y="96"/>
                                      <a:pt x="1" y="97"/>
                                      <a:pt x="1" y="97"/>
                                    </a:cubicBezTo>
                                    <a:cubicBezTo>
                                      <a:pt x="3" y="97"/>
                                      <a:pt x="5" y="97"/>
                                      <a:pt x="6" y="96"/>
                                    </a:cubicBezTo>
                                    <a:cubicBezTo>
                                      <a:pt x="6" y="96"/>
                                      <a:pt x="6" y="96"/>
                                      <a:pt x="6" y="96"/>
                                    </a:cubicBezTo>
                                    <a:cubicBezTo>
                                      <a:pt x="6" y="92"/>
                                      <a:pt x="9" y="89"/>
                                      <a:pt x="13" y="89"/>
                                    </a:cubicBezTo>
                                    <a:cubicBezTo>
                                      <a:pt x="17" y="89"/>
                                      <a:pt x="20" y="92"/>
                                      <a:pt x="20" y="96"/>
                                    </a:cubicBezTo>
                                    <a:cubicBezTo>
                                      <a:pt x="20" y="96"/>
                                      <a:pt x="20" y="96"/>
                                      <a:pt x="20" y="96"/>
                                    </a:cubicBezTo>
                                    <a:cubicBezTo>
                                      <a:pt x="21" y="97"/>
                                      <a:pt x="23" y="97"/>
                                      <a:pt x="25" y="97"/>
                                    </a:cubicBezTo>
                                    <a:cubicBezTo>
                                      <a:pt x="25" y="97"/>
                                      <a:pt x="25" y="96"/>
                                      <a:pt x="25" y="96"/>
                                    </a:cubicBezTo>
                                    <a:close/>
                                    <a:moveTo>
                                      <a:pt x="18" y="147"/>
                                    </a:moveTo>
                                    <a:cubicBezTo>
                                      <a:pt x="18" y="144"/>
                                      <a:pt x="16" y="142"/>
                                      <a:pt x="13" y="142"/>
                                    </a:cubicBezTo>
                                    <a:cubicBezTo>
                                      <a:pt x="10" y="142"/>
                                      <a:pt x="8" y="144"/>
                                      <a:pt x="8" y="147"/>
                                    </a:cubicBezTo>
                                    <a:cubicBezTo>
                                      <a:pt x="8" y="147"/>
                                      <a:pt x="8" y="147"/>
                                      <a:pt x="8" y="148"/>
                                    </a:cubicBezTo>
                                    <a:cubicBezTo>
                                      <a:pt x="10" y="147"/>
                                      <a:pt x="11" y="147"/>
                                      <a:pt x="13" y="147"/>
                                    </a:cubicBezTo>
                                    <a:cubicBezTo>
                                      <a:pt x="15" y="147"/>
                                      <a:pt x="16" y="147"/>
                                      <a:pt x="18" y="148"/>
                                    </a:cubicBezTo>
                                    <a:cubicBezTo>
                                      <a:pt x="18" y="147"/>
                                      <a:pt x="18" y="147"/>
                                      <a:pt x="18" y="147"/>
                                    </a:cubicBezTo>
                                    <a:close/>
                                    <a:moveTo>
                                      <a:pt x="25" y="147"/>
                                    </a:moveTo>
                                    <a:cubicBezTo>
                                      <a:pt x="25" y="141"/>
                                      <a:pt x="20" y="135"/>
                                      <a:pt x="13" y="135"/>
                                    </a:cubicBezTo>
                                    <a:cubicBezTo>
                                      <a:pt x="6" y="135"/>
                                      <a:pt x="1" y="141"/>
                                      <a:pt x="1" y="147"/>
                                    </a:cubicBezTo>
                                    <a:cubicBezTo>
                                      <a:pt x="1" y="148"/>
                                      <a:pt x="1" y="148"/>
                                      <a:pt x="1" y="149"/>
                                    </a:cubicBezTo>
                                    <a:cubicBezTo>
                                      <a:pt x="3" y="148"/>
                                      <a:pt x="5" y="148"/>
                                      <a:pt x="6" y="148"/>
                                    </a:cubicBezTo>
                                    <a:cubicBezTo>
                                      <a:pt x="6" y="148"/>
                                      <a:pt x="6" y="147"/>
                                      <a:pt x="6" y="147"/>
                                    </a:cubicBezTo>
                                    <a:cubicBezTo>
                                      <a:pt x="6" y="143"/>
                                      <a:pt x="9" y="140"/>
                                      <a:pt x="13" y="140"/>
                                    </a:cubicBezTo>
                                    <a:cubicBezTo>
                                      <a:pt x="17" y="140"/>
                                      <a:pt x="20" y="143"/>
                                      <a:pt x="20" y="147"/>
                                    </a:cubicBezTo>
                                    <a:cubicBezTo>
                                      <a:pt x="20" y="147"/>
                                      <a:pt x="20" y="148"/>
                                      <a:pt x="20" y="148"/>
                                    </a:cubicBezTo>
                                    <a:cubicBezTo>
                                      <a:pt x="21" y="148"/>
                                      <a:pt x="23" y="148"/>
                                      <a:pt x="25" y="149"/>
                                    </a:cubicBezTo>
                                    <a:cubicBezTo>
                                      <a:pt x="25" y="148"/>
                                      <a:pt x="25" y="148"/>
                                      <a:pt x="25" y="147"/>
                                    </a:cubicBezTo>
                                    <a:close/>
                                    <a:moveTo>
                                      <a:pt x="18" y="199"/>
                                    </a:moveTo>
                                    <a:cubicBezTo>
                                      <a:pt x="18" y="196"/>
                                      <a:pt x="16" y="193"/>
                                      <a:pt x="13" y="193"/>
                                    </a:cubicBezTo>
                                    <a:cubicBezTo>
                                      <a:pt x="10" y="193"/>
                                      <a:pt x="8" y="196"/>
                                      <a:pt x="8" y="199"/>
                                    </a:cubicBezTo>
                                    <a:cubicBezTo>
                                      <a:pt x="8" y="199"/>
                                      <a:pt x="8" y="199"/>
                                      <a:pt x="8" y="199"/>
                                    </a:cubicBezTo>
                                    <a:cubicBezTo>
                                      <a:pt x="10" y="199"/>
                                      <a:pt x="11" y="199"/>
                                      <a:pt x="13" y="199"/>
                                    </a:cubicBezTo>
                                    <a:cubicBezTo>
                                      <a:pt x="15" y="199"/>
                                      <a:pt x="16" y="199"/>
                                      <a:pt x="18" y="199"/>
                                    </a:cubicBezTo>
                                    <a:cubicBezTo>
                                      <a:pt x="18" y="199"/>
                                      <a:pt x="18" y="199"/>
                                      <a:pt x="18" y="199"/>
                                    </a:cubicBezTo>
                                    <a:close/>
                                    <a:moveTo>
                                      <a:pt x="25" y="199"/>
                                    </a:moveTo>
                                    <a:cubicBezTo>
                                      <a:pt x="25" y="192"/>
                                      <a:pt x="20" y="187"/>
                                      <a:pt x="13" y="187"/>
                                    </a:cubicBezTo>
                                    <a:cubicBezTo>
                                      <a:pt x="6" y="187"/>
                                      <a:pt x="1" y="192"/>
                                      <a:pt x="1" y="199"/>
                                    </a:cubicBezTo>
                                    <a:cubicBezTo>
                                      <a:pt x="1" y="199"/>
                                      <a:pt x="1" y="200"/>
                                      <a:pt x="1" y="200"/>
                                    </a:cubicBezTo>
                                    <a:cubicBezTo>
                                      <a:pt x="3" y="200"/>
                                      <a:pt x="5" y="199"/>
                                      <a:pt x="6" y="199"/>
                                    </a:cubicBezTo>
                                    <a:cubicBezTo>
                                      <a:pt x="6" y="199"/>
                                      <a:pt x="6" y="199"/>
                                      <a:pt x="6" y="199"/>
                                    </a:cubicBezTo>
                                    <a:cubicBezTo>
                                      <a:pt x="6" y="195"/>
                                      <a:pt x="9" y="192"/>
                                      <a:pt x="13" y="192"/>
                                    </a:cubicBezTo>
                                    <a:cubicBezTo>
                                      <a:pt x="17" y="192"/>
                                      <a:pt x="20" y="195"/>
                                      <a:pt x="20" y="199"/>
                                    </a:cubicBezTo>
                                    <a:cubicBezTo>
                                      <a:pt x="20" y="199"/>
                                      <a:pt x="20" y="199"/>
                                      <a:pt x="20" y="199"/>
                                    </a:cubicBezTo>
                                    <a:cubicBezTo>
                                      <a:pt x="21" y="199"/>
                                      <a:pt x="23" y="200"/>
                                      <a:pt x="25" y="200"/>
                                    </a:cubicBezTo>
                                    <a:cubicBezTo>
                                      <a:pt x="25" y="200"/>
                                      <a:pt x="25" y="199"/>
                                      <a:pt x="25" y="199"/>
                                    </a:cubicBezTo>
                                    <a:close/>
                                    <a:moveTo>
                                      <a:pt x="18" y="250"/>
                                    </a:moveTo>
                                    <a:cubicBezTo>
                                      <a:pt x="18" y="247"/>
                                      <a:pt x="16" y="245"/>
                                      <a:pt x="13" y="245"/>
                                    </a:cubicBezTo>
                                    <a:cubicBezTo>
                                      <a:pt x="10" y="245"/>
                                      <a:pt x="8" y="247"/>
                                      <a:pt x="8" y="250"/>
                                    </a:cubicBezTo>
                                    <a:cubicBezTo>
                                      <a:pt x="8" y="250"/>
                                      <a:pt x="8" y="250"/>
                                      <a:pt x="8" y="250"/>
                                    </a:cubicBezTo>
                                    <a:cubicBezTo>
                                      <a:pt x="10" y="250"/>
                                      <a:pt x="11" y="250"/>
                                      <a:pt x="13" y="250"/>
                                    </a:cubicBezTo>
                                    <a:cubicBezTo>
                                      <a:pt x="15" y="250"/>
                                      <a:pt x="16" y="250"/>
                                      <a:pt x="18" y="250"/>
                                    </a:cubicBezTo>
                                    <a:cubicBezTo>
                                      <a:pt x="18" y="250"/>
                                      <a:pt x="18" y="250"/>
                                      <a:pt x="18" y="250"/>
                                    </a:cubicBezTo>
                                    <a:close/>
                                    <a:moveTo>
                                      <a:pt x="25" y="250"/>
                                    </a:moveTo>
                                    <a:cubicBezTo>
                                      <a:pt x="25" y="243"/>
                                      <a:pt x="20" y="238"/>
                                      <a:pt x="13" y="238"/>
                                    </a:cubicBezTo>
                                    <a:cubicBezTo>
                                      <a:pt x="6" y="238"/>
                                      <a:pt x="1" y="243"/>
                                      <a:pt x="1" y="250"/>
                                    </a:cubicBezTo>
                                    <a:cubicBezTo>
                                      <a:pt x="1" y="250"/>
                                      <a:pt x="1" y="251"/>
                                      <a:pt x="1" y="251"/>
                                    </a:cubicBezTo>
                                    <a:cubicBezTo>
                                      <a:pt x="3" y="251"/>
                                      <a:pt x="5" y="251"/>
                                      <a:pt x="6" y="251"/>
                                    </a:cubicBezTo>
                                    <a:cubicBezTo>
                                      <a:pt x="6" y="250"/>
                                      <a:pt x="6" y="250"/>
                                      <a:pt x="6" y="250"/>
                                    </a:cubicBezTo>
                                    <a:cubicBezTo>
                                      <a:pt x="6" y="246"/>
                                      <a:pt x="9" y="243"/>
                                      <a:pt x="13" y="243"/>
                                    </a:cubicBezTo>
                                    <a:cubicBezTo>
                                      <a:pt x="17" y="243"/>
                                      <a:pt x="20" y="246"/>
                                      <a:pt x="20" y="250"/>
                                    </a:cubicBezTo>
                                    <a:cubicBezTo>
                                      <a:pt x="20" y="250"/>
                                      <a:pt x="20" y="250"/>
                                      <a:pt x="20" y="251"/>
                                    </a:cubicBezTo>
                                    <a:cubicBezTo>
                                      <a:pt x="21" y="251"/>
                                      <a:pt x="23" y="251"/>
                                      <a:pt x="25" y="251"/>
                                    </a:cubicBezTo>
                                    <a:cubicBezTo>
                                      <a:pt x="25" y="251"/>
                                      <a:pt x="25" y="250"/>
                                      <a:pt x="25" y="250"/>
                                    </a:cubicBezTo>
                                    <a:close/>
                                    <a:moveTo>
                                      <a:pt x="18" y="301"/>
                                    </a:moveTo>
                                    <a:cubicBezTo>
                                      <a:pt x="18" y="298"/>
                                      <a:pt x="16" y="296"/>
                                      <a:pt x="13" y="296"/>
                                    </a:cubicBezTo>
                                    <a:cubicBezTo>
                                      <a:pt x="10" y="296"/>
                                      <a:pt x="8" y="298"/>
                                      <a:pt x="8" y="301"/>
                                    </a:cubicBezTo>
                                    <a:cubicBezTo>
                                      <a:pt x="8" y="301"/>
                                      <a:pt x="8" y="302"/>
                                      <a:pt x="8" y="302"/>
                                    </a:cubicBezTo>
                                    <a:cubicBezTo>
                                      <a:pt x="10" y="302"/>
                                      <a:pt x="11" y="301"/>
                                      <a:pt x="13" y="301"/>
                                    </a:cubicBezTo>
                                    <a:cubicBezTo>
                                      <a:pt x="15" y="301"/>
                                      <a:pt x="16" y="302"/>
                                      <a:pt x="18" y="302"/>
                                    </a:cubicBezTo>
                                    <a:cubicBezTo>
                                      <a:pt x="18" y="302"/>
                                      <a:pt x="18" y="301"/>
                                      <a:pt x="18" y="301"/>
                                    </a:cubicBezTo>
                                    <a:close/>
                                    <a:moveTo>
                                      <a:pt x="25" y="301"/>
                                    </a:moveTo>
                                    <a:cubicBezTo>
                                      <a:pt x="25" y="295"/>
                                      <a:pt x="20" y="289"/>
                                      <a:pt x="13" y="289"/>
                                    </a:cubicBezTo>
                                    <a:cubicBezTo>
                                      <a:pt x="6" y="289"/>
                                      <a:pt x="1" y="295"/>
                                      <a:pt x="1" y="301"/>
                                    </a:cubicBezTo>
                                    <a:cubicBezTo>
                                      <a:pt x="1" y="302"/>
                                      <a:pt x="1" y="302"/>
                                      <a:pt x="1" y="303"/>
                                    </a:cubicBezTo>
                                    <a:cubicBezTo>
                                      <a:pt x="3" y="302"/>
                                      <a:pt x="5" y="302"/>
                                      <a:pt x="6" y="302"/>
                                    </a:cubicBezTo>
                                    <a:cubicBezTo>
                                      <a:pt x="6" y="302"/>
                                      <a:pt x="6" y="301"/>
                                      <a:pt x="6" y="301"/>
                                    </a:cubicBezTo>
                                    <a:cubicBezTo>
                                      <a:pt x="6" y="298"/>
                                      <a:pt x="9" y="295"/>
                                      <a:pt x="13" y="295"/>
                                    </a:cubicBezTo>
                                    <a:cubicBezTo>
                                      <a:pt x="17" y="295"/>
                                      <a:pt x="20" y="298"/>
                                      <a:pt x="20" y="301"/>
                                    </a:cubicBezTo>
                                    <a:cubicBezTo>
                                      <a:pt x="20" y="301"/>
                                      <a:pt x="20" y="302"/>
                                      <a:pt x="20" y="302"/>
                                    </a:cubicBezTo>
                                    <a:cubicBezTo>
                                      <a:pt x="21" y="302"/>
                                      <a:pt x="23" y="302"/>
                                      <a:pt x="25" y="303"/>
                                    </a:cubicBezTo>
                                    <a:cubicBezTo>
                                      <a:pt x="25" y="302"/>
                                      <a:pt x="25" y="302"/>
                                      <a:pt x="25" y="301"/>
                                    </a:cubicBezTo>
                                    <a:close/>
                                    <a:moveTo>
                                      <a:pt x="18" y="353"/>
                                    </a:moveTo>
                                    <a:cubicBezTo>
                                      <a:pt x="18" y="350"/>
                                      <a:pt x="16" y="348"/>
                                      <a:pt x="13" y="348"/>
                                    </a:cubicBezTo>
                                    <a:cubicBezTo>
                                      <a:pt x="10" y="348"/>
                                      <a:pt x="8" y="350"/>
                                      <a:pt x="8" y="353"/>
                                    </a:cubicBezTo>
                                    <a:cubicBezTo>
                                      <a:pt x="8" y="353"/>
                                      <a:pt x="8" y="353"/>
                                      <a:pt x="8" y="353"/>
                                    </a:cubicBezTo>
                                    <a:cubicBezTo>
                                      <a:pt x="10" y="353"/>
                                      <a:pt x="11" y="353"/>
                                      <a:pt x="13" y="353"/>
                                    </a:cubicBezTo>
                                    <a:cubicBezTo>
                                      <a:pt x="15" y="353"/>
                                      <a:pt x="16" y="353"/>
                                      <a:pt x="18" y="353"/>
                                    </a:cubicBezTo>
                                    <a:cubicBezTo>
                                      <a:pt x="18" y="353"/>
                                      <a:pt x="18" y="353"/>
                                      <a:pt x="18" y="353"/>
                                    </a:cubicBezTo>
                                    <a:close/>
                                    <a:moveTo>
                                      <a:pt x="25" y="353"/>
                                    </a:moveTo>
                                    <a:cubicBezTo>
                                      <a:pt x="25" y="346"/>
                                      <a:pt x="20" y="341"/>
                                      <a:pt x="13" y="341"/>
                                    </a:cubicBezTo>
                                    <a:cubicBezTo>
                                      <a:pt x="6" y="341"/>
                                      <a:pt x="1" y="346"/>
                                      <a:pt x="1" y="353"/>
                                    </a:cubicBezTo>
                                    <a:cubicBezTo>
                                      <a:pt x="1" y="353"/>
                                      <a:pt x="1" y="354"/>
                                      <a:pt x="1" y="354"/>
                                    </a:cubicBezTo>
                                    <a:cubicBezTo>
                                      <a:pt x="3" y="354"/>
                                      <a:pt x="5" y="354"/>
                                      <a:pt x="6" y="353"/>
                                    </a:cubicBezTo>
                                    <a:cubicBezTo>
                                      <a:pt x="6" y="353"/>
                                      <a:pt x="6" y="353"/>
                                      <a:pt x="6" y="353"/>
                                    </a:cubicBezTo>
                                    <a:cubicBezTo>
                                      <a:pt x="6" y="349"/>
                                      <a:pt x="9" y="346"/>
                                      <a:pt x="13" y="346"/>
                                    </a:cubicBezTo>
                                    <a:cubicBezTo>
                                      <a:pt x="17" y="346"/>
                                      <a:pt x="20" y="349"/>
                                      <a:pt x="20" y="353"/>
                                    </a:cubicBezTo>
                                    <a:cubicBezTo>
                                      <a:pt x="20" y="353"/>
                                      <a:pt x="20" y="353"/>
                                      <a:pt x="20" y="353"/>
                                    </a:cubicBezTo>
                                    <a:cubicBezTo>
                                      <a:pt x="21" y="354"/>
                                      <a:pt x="23" y="354"/>
                                      <a:pt x="25" y="354"/>
                                    </a:cubicBezTo>
                                    <a:cubicBezTo>
                                      <a:pt x="25" y="354"/>
                                      <a:pt x="25" y="353"/>
                                      <a:pt x="25" y="353"/>
                                    </a:cubicBezTo>
                                    <a:close/>
                                    <a:moveTo>
                                      <a:pt x="18" y="404"/>
                                    </a:moveTo>
                                    <a:cubicBezTo>
                                      <a:pt x="18" y="401"/>
                                      <a:pt x="16" y="399"/>
                                      <a:pt x="13" y="399"/>
                                    </a:cubicBezTo>
                                    <a:cubicBezTo>
                                      <a:pt x="10" y="399"/>
                                      <a:pt x="8" y="401"/>
                                      <a:pt x="8" y="404"/>
                                    </a:cubicBezTo>
                                    <a:cubicBezTo>
                                      <a:pt x="8" y="404"/>
                                      <a:pt x="8" y="404"/>
                                      <a:pt x="8" y="404"/>
                                    </a:cubicBezTo>
                                    <a:cubicBezTo>
                                      <a:pt x="10" y="404"/>
                                      <a:pt x="11" y="404"/>
                                      <a:pt x="13" y="404"/>
                                    </a:cubicBezTo>
                                    <a:cubicBezTo>
                                      <a:pt x="15" y="404"/>
                                      <a:pt x="16" y="404"/>
                                      <a:pt x="18" y="404"/>
                                    </a:cubicBezTo>
                                    <a:cubicBezTo>
                                      <a:pt x="18" y="404"/>
                                      <a:pt x="18" y="404"/>
                                      <a:pt x="18" y="404"/>
                                    </a:cubicBezTo>
                                    <a:close/>
                                    <a:moveTo>
                                      <a:pt x="25" y="404"/>
                                    </a:moveTo>
                                    <a:cubicBezTo>
                                      <a:pt x="25" y="397"/>
                                      <a:pt x="20" y="392"/>
                                      <a:pt x="13" y="392"/>
                                    </a:cubicBezTo>
                                    <a:cubicBezTo>
                                      <a:pt x="6" y="392"/>
                                      <a:pt x="1" y="397"/>
                                      <a:pt x="1" y="404"/>
                                    </a:cubicBezTo>
                                    <a:cubicBezTo>
                                      <a:pt x="1" y="405"/>
                                      <a:pt x="1" y="405"/>
                                      <a:pt x="1" y="406"/>
                                    </a:cubicBezTo>
                                    <a:cubicBezTo>
                                      <a:pt x="3" y="405"/>
                                      <a:pt x="5" y="405"/>
                                      <a:pt x="6" y="405"/>
                                    </a:cubicBezTo>
                                    <a:cubicBezTo>
                                      <a:pt x="6" y="404"/>
                                      <a:pt x="6" y="404"/>
                                      <a:pt x="6" y="404"/>
                                    </a:cubicBezTo>
                                    <a:cubicBezTo>
                                      <a:pt x="6" y="400"/>
                                      <a:pt x="9" y="397"/>
                                      <a:pt x="13" y="397"/>
                                    </a:cubicBezTo>
                                    <a:cubicBezTo>
                                      <a:pt x="17" y="397"/>
                                      <a:pt x="20" y="400"/>
                                      <a:pt x="20" y="404"/>
                                    </a:cubicBezTo>
                                    <a:cubicBezTo>
                                      <a:pt x="20" y="404"/>
                                      <a:pt x="20" y="404"/>
                                      <a:pt x="20" y="405"/>
                                    </a:cubicBezTo>
                                    <a:cubicBezTo>
                                      <a:pt x="21" y="405"/>
                                      <a:pt x="23" y="405"/>
                                      <a:pt x="25" y="406"/>
                                    </a:cubicBezTo>
                                    <a:cubicBezTo>
                                      <a:pt x="25" y="405"/>
                                      <a:pt x="25" y="405"/>
                                      <a:pt x="25" y="404"/>
                                    </a:cubicBezTo>
                                    <a:close/>
                                    <a:moveTo>
                                      <a:pt x="18" y="455"/>
                                    </a:moveTo>
                                    <a:cubicBezTo>
                                      <a:pt x="18" y="453"/>
                                      <a:pt x="16" y="450"/>
                                      <a:pt x="13" y="450"/>
                                    </a:cubicBezTo>
                                    <a:cubicBezTo>
                                      <a:pt x="10" y="450"/>
                                      <a:pt x="8" y="453"/>
                                      <a:pt x="8" y="455"/>
                                    </a:cubicBezTo>
                                    <a:cubicBezTo>
                                      <a:pt x="8" y="456"/>
                                      <a:pt x="8" y="456"/>
                                      <a:pt x="8" y="456"/>
                                    </a:cubicBezTo>
                                    <a:cubicBezTo>
                                      <a:pt x="10" y="456"/>
                                      <a:pt x="11" y="456"/>
                                      <a:pt x="13" y="456"/>
                                    </a:cubicBezTo>
                                    <a:cubicBezTo>
                                      <a:pt x="15" y="456"/>
                                      <a:pt x="16" y="456"/>
                                      <a:pt x="18" y="456"/>
                                    </a:cubicBezTo>
                                    <a:cubicBezTo>
                                      <a:pt x="18" y="456"/>
                                      <a:pt x="18" y="456"/>
                                      <a:pt x="18" y="455"/>
                                    </a:cubicBezTo>
                                    <a:close/>
                                    <a:moveTo>
                                      <a:pt x="25" y="455"/>
                                    </a:moveTo>
                                    <a:cubicBezTo>
                                      <a:pt x="25" y="449"/>
                                      <a:pt x="20" y="443"/>
                                      <a:pt x="13" y="443"/>
                                    </a:cubicBezTo>
                                    <a:cubicBezTo>
                                      <a:pt x="6" y="443"/>
                                      <a:pt x="1" y="449"/>
                                      <a:pt x="1" y="455"/>
                                    </a:cubicBezTo>
                                    <a:cubicBezTo>
                                      <a:pt x="1" y="456"/>
                                      <a:pt x="1" y="456"/>
                                      <a:pt x="1" y="457"/>
                                    </a:cubicBezTo>
                                    <a:cubicBezTo>
                                      <a:pt x="3" y="457"/>
                                      <a:pt x="5" y="456"/>
                                      <a:pt x="6" y="456"/>
                                    </a:cubicBezTo>
                                    <a:cubicBezTo>
                                      <a:pt x="6" y="456"/>
                                      <a:pt x="6" y="456"/>
                                      <a:pt x="6" y="455"/>
                                    </a:cubicBezTo>
                                    <a:cubicBezTo>
                                      <a:pt x="6" y="452"/>
                                      <a:pt x="9" y="449"/>
                                      <a:pt x="13" y="449"/>
                                    </a:cubicBezTo>
                                    <a:cubicBezTo>
                                      <a:pt x="17" y="449"/>
                                      <a:pt x="20" y="452"/>
                                      <a:pt x="20" y="455"/>
                                    </a:cubicBezTo>
                                    <a:cubicBezTo>
                                      <a:pt x="20" y="456"/>
                                      <a:pt x="20" y="456"/>
                                      <a:pt x="20" y="456"/>
                                    </a:cubicBezTo>
                                    <a:cubicBezTo>
                                      <a:pt x="21" y="456"/>
                                      <a:pt x="23" y="457"/>
                                      <a:pt x="25" y="457"/>
                                    </a:cubicBezTo>
                                    <a:cubicBezTo>
                                      <a:pt x="25" y="456"/>
                                      <a:pt x="25" y="456"/>
                                      <a:pt x="25" y="455"/>
                                    </a:cubicBezTo>
                                    <a:close/>
                                    <a:moveTo>
                                      <a:pt x="912" y="491"/>
                                    </a:moveTo>
                                    <a:cubicBezTo>
                                      <a:pt x="913" y="493"/>
                                      <a:pt x="913" y="495"/>
                                      <a:pt x="914" y="497"/>
                                    </a:cubicBezTo>
                                    <a:cubicBezTo>
                                      <a:pt x="916" y="495"/>
                                      <a:pt x="920" y="493"/>
                                      <a:pt x="924" y="493"/>
                                    </a:cubicBezTo>
                                    <a:cubicBezTo>
                                      <a:pt x="928" y="493"/>
                                      <a:pt x="931" y="495"/>
                                      <a:pt x="934" y="498"/>
                                    </a:cubicBezTo>
                                    <a:cubicBezTo>
                                      <a:pt x="934" y="496"/>
                                      <a:pt x="935" y="494"/>
                                      <a:pt x="936" y="491"/>
                                    </a:cubicBezTo>
                                    <a:cubicBezTo>
                                      <a:pt x="932" y="489"/>
                                      <a:pt x="928" y="487"/>
                                      <a:pt x="924" y="487"/>
                                    </a:cubicBezTo>
                                    <a:cubicBezTo>
                                      <a:pt x="919" y="487"/>
                                      <a:pt x="915" y="489"/>
                                      <a:pt x="912" y="491"/>
                                    </a:cubicBezTo>
                                    <a:close/>
                                    <a:moveTo>
                                      <a:pt x="783" y="14"/>
                                    </a:moveTo>
                                    <a:cubicBezTo>
                                      <a:pt x="789" y="11"/>
                                      <a:pt x="795" y="9"/>
                                      <a:pt x="803" y="9"/>
                                    </a:cubicBezTo>
                                    <a:cubicBezTo>
                                      <a:pt x="810" y="9"/>
                                      <a:pt x="817" y="11"/>
                                      <a:pt x="822" y="14"/>
                                    </a:cubicBezTo>
                                    <a:cubicBezTo>
                                      <a:pt x="823" y="13"/>
                                      <a:pt x="825" y="11"/>
                                      <a:pt x="826" y="10"/>
                                    </a:cubicBezTo>
                                    <a:cubicBezTo>
                                      <a:pt x="819" y="5"/>
                                      <a:pt x="811" y="2"/>
                                      <a:pt x="803" y="2"/>
                                    </a:cubicBezTo>
                                    <a:cubicBezTo>
                                      <a:pt x="794" y="2"/>
                                      <a:pt x="786" y="5"/>
                                      <a:pt x="779" y="10"/>
                                    </a:cubicBezTo>
                                    <a:cubicBezTo>
                                      <a:pt x="781" y="11"/>
                                      <a:pt x="782" y="13"/>
                                      <a:pt x="783" y="14"/>
                                    </a:cubicBezTo>
                                    <a:close/>
                                    <a:moveTo>
                                      <a:pt x="787" y="20"/>
                                    </a:moveTo>
                                    <a:cubicBezTo>
                                      <a:pt x="791" y="17"/>
                                      <a:pt x="797" y="16"/>
                                      <a:pt x="803" y="16"/>
                                    </a:cubicBezTo>
                                    <a:cubicBezTo>
                                      <a:pt x="809" y="16"/>
                                      <a:pt x="814" y="17"/>
                                      <a:pt x="818" y="20"/>
                                    </a:cubicBezTo>
                                    <a:cubicBezTo>
                                      <a:pt x="819" y="19"/>
                                      <a:pt x="820" y="17"/>
                                      <a:pt x="821" y="16"/>
                                    </a:cubicBezTo>
                                    <a:cubicBezTo>
                                      <a:pt x="816" y="12"/>
                                      <a:pt x="810" y="10"/>
                                      <a:pt x="803" y="10"/>
                                    </a:cubicBezTo>
                                    <a:cubicBezTo>
                                      <a:pt x="796" y="10"/>
                                      <a:pt x="789" y="12"/>
                                      <a:pt x="784" y="16"/>
                                    </a:cubicBezTo>
                                    <a:cubicBezTo>
                                      <a:pt x="785" y="17"/>
                                      <a:pt x="786" y="19"/>
                                      <a:pt x="787" y="20"/>
                                    </a:cubicBezTo>
                                    <a:close/>
                                    <a:moveTo>
                                      <a:pt x="790" y="28"/>
                                    </a:moveTo>
                                    <a:cubicBezTo>
                                      <a:pt x="794" y="25"/>
                                      <a:pt x="798" y="23"/>
                                      <a:pt x="803" y="23"/>
                                    </a:cubicBezTo>
                                    <a:cubicBezTo>
                                      <a:pt x="807" y="23"/>
                                      <a:pt x="812" y="25"/>
                                      <a:pt x="815" y="27"/>
                                    </a:cubicBezTo>
                                    <a:cubicBezTo>
                                      <a:pt x="816" y="25"/>
                                      <a:pt x="817" y="24"/>
                                      <a:pt x="818" y="22"/>
                                    </a:cubicBezTo>
                                    <a:cubicBezTo>
                                      <a:pt x="813" y="19"/>
                                      <a:pt x="808" y="17"/>
                                      <a:pt x="803" y="17"/>
                                    </a:cubicBezTo>
                                    <a:cubicBezTo>
                                      <a:pt x="797" y="17"/>
                                      <a:pt x="792" y="19"/>
                                      <a:pt x="788" y="22"/>
                                    </a:cubicBezTo>
                                    <a:cubicBezTo>
                                      <a:pt x="789" y="24"/>
                                      <a:pt x="789" y="26"/>
                                      <a:pt x="790" y="28"/>
                                    </a:cubicBezTo>
                                    <a:close/>
                                    <a:moveTo>
                                      <a:pt x="792" y="36"/>
                                    </a:moveTo>
                                    <a:cubicBezTo>
                                      <a:pt x="795" y="33"/>
                                      <a:pt x="798" y="31"/>
                                      <a:pt x="803" y="31"/>
                                    </a:cubicBezTo>
                                    <a:cubicBezTo>
                                      <a:pt x="807" y="31"/>
                                      <a:pt x="811" y="33"/>
                                      <a:pt x="813" y="36"/>
                                    </a:cubicBezTo>
                                    <a:cubicBezTo>
                                      <a:pt x="814" y="33"/>
                                      <a:pt x="814" y="31"/>
                                      <a:pt x="815" y="29"/>
                                    </a:cubicBezTo>
                                    <a:cubicBezTo>
                                      <a:pt x="811" y="26"/>
                                      <a:pt x="807" y="25"/>
                                      <a:pt x="803" y="25"/>
                                    </a:cubicBezTo>
                                    <a:cubicBezTo>
                                      <a:pt x="798" y="25"/>
                                      <a:pt x="794" y="26"/>
                                      <a:pt x="791" y="29"/>
                                    </a:cubicBezTo>
                                    <a:cubicBezTo>
                                      <a:pt x="791" y="31"/>
                                      <a:pt x="792" y="34"/>
                                      <a:pt x="792" y="36"/>
                                    </a:cubicBezTo>
                                    <a:close/>
                                    <a:moveTo>
                                      <a:pt x="812" y="44"/>
                                    </a:moveTo>
                                    <a:cubicBezTo>
                                      <a:pt x="812" y="42"/>
                                      <a:pt x="813" y="40"/>
                                      <a:pt x="813" y="38"/>
                                    </a:cubicBezTo>
                                    <a:cubicBezTo>
                                      <a:pt x="811" y="35"/>
                                      <a:pt x="807" y="32"/>
                                      <a:pt x="803" y="32"/>
                                    </a:cubicBezTo>
                                    <a:cubicBezTo>
                                      <a:pt x="798" y="32"/>
                                      <a:pt x="795" y="35"/>
                                      <a:pt x="793" y="38"/>
                                    </a:cubicBezTo>
                                    <a:cubicBezTo>
                                      <a:pt x="793" y="40"/>
                                      <a:pt x="793" y="42"/>
                                      <a:pt x="793" y="44"/>
                                    </a:cubicBezTo>
                                    <a:cubicBezTo>
                                      <a:pt x="793" y="45"/>
                                      <a:pt x="793" y="45"/>
                                      <a:pt x="793" y="46"/>
                                    </a:cubicBezTo>
                                    <a:cubicBezTo>
                                      <a:pt x="794" y="45"/>
                                      <a:pt x="795" y="45"/>
                                      <a:pt x="796" y="45"/>
                                    </a:cubicBezTo>
                                    <a:cubicBezTo>
                                      <a:pt x="796" y="45"/>
                                      <a:pt x="796" y="45"/>
                                      <a:pt x="796" y="44"/>
                                    </a:cubicBezTo>
                                    <a:cubicBezTo>
                                      <a:pt x="796" y="41"/>
                                      <a:pt x="799" y="38"/>
                                      <a:pt x="803" y="38"/>
                                    </a:cubicBezTo>
                                    <a:cubicBezTo>
                                      <a:pt x="806" y="38"/>
                                      <a:pt x="809" y="41"/>
                                      <a:pt x="809" y="44"/>
                                    </a:cubicBezTo>
                                    <a:cubicBezTo>
                                      <a:pt x="809" y="45"/>
                                      <a:pt x="809" y="45"/>
                                      <a:pt x="809" y="45"/>
                                    </a:cubicBezTo>
                                    <a:cubicBezTo>
                                      <a:pt x="810" y="45"/>
                                      <a:pt x="811" y="45"/>
                                      <a:pt x="812" y="45"/>
                                    </a:cubicBezTo>
                                    <a:cubicBezTo>
                                      <a:pt x="812" y="45"/>
                                      <a:pt x="812" y="45"/>
                                      <a:pt x="812" y="44"/>
                                    </a:cubicBezTo>
                                    <a:close/>
                                    <a:moveTo>
                                      <a:pt x="803" y="39"/>
                                    </a:moveTo>
                                    <a:cubicBezTo>
                                      <a:pt x="800" y="39"/>
                                      <a:pt x="798" y="42"/>
                                      <a:pt x="798" y="44"/>
                                    </a:cubicBezTo>
                                    <a:cubicBezTo>
                                      <a:pt x="798" y="45"/>
                                      <a:pt x="798" y="45"/>
                                      <a:pt x="798" y="45"/>
                                    </a:cubicBezTo>
                                    <a:cubicBezTo>
                                      <a:pt x="799" y="45"/>
                                      <a:pt x="801" y="45"/>
                                      <a:pt x="803" y="45"/>
                                    </a:cubicBezTo>
                                    <a:cubicBezTo>
                                      <a:pt x="804" y="45"/>
                                      <a:pt x="806" y="45"/>
                                      <a:pt x="808" y="45"/>
                                    </a:cubicBezTo>
                                    <a:cubicBezTo>
                                      <a:pt x="808" y="45"/>
                                      <a:pt x="808" y="45"/>
                                      <a:pt x="808" y="44"/>
                                    </a:cubicBezTo>
                                    <a:cubicBezTo>
                                      <a:pt x="808" y="42"/>
                                      <a:pt x="806" y="39"/>
                                      <a:pt x="803" y="39"/>
                                    </a:cubicBezTo>
                                    <a:close/>
                                    <a:moveTo>
                                      <a:pt x="773" y="56"/>
                                    </a:moveTo>
                                    <a:cubicBezTo>
                                      <a:pt x="775" y="57"/>
                                      <a:pt x="777" y="58"/>
                                      <a:pt x="778" y="60"/>
                                    </a:cubicBezTo>
                                    <a:cubicBezTo>
                                      <a:pt x="785" y="55"/>
                                      <a:pt x="794" y="52"/>
                                      <a:pt x="803" y="52"/>
                                    </a:cubicBezTo>
                                    <a:cubicBezTo>
                                      <a:pt x="812" y="52"/>
                                      <a:pt x="820" y="55"/>
                                      <a:pt x="827" y="60"/>
                                    </a:cubicBezTo>
                                    <a:cubicBezTo>
                                      <a:pt x="829" y="58"/>
                                      <a:pt x="830" y="57"/>
                                      <a:pt x="832" y="56"/>
                                    </a:cubicBezTo>
                                    <a:cubicBezTo>
                                      <a:pt x="824" y="50"/>
                                      <a:pt x="814" y="46"/>
                                      <a:pt x="803" y="46"/>
                                    </a:cubicBezTo>
                                    <a:cubicBezTo>
                                      <a:pt x="792" y="46"/>
                                      <a:pt x="782" y="50"/>
                                      <a:pt x="773" y="56"/>
                                    </a:cubicBezTo>
                                    <a:close/>
                                    <a:moveTo>
                                      <a:pt x="812" y="455"/>
                                    </a:moveTo>
                                    <a:cubicBezTo>
                                      <a:pt x="812" y="453"/>
                                      <a:pt x="813" y="451"/>
                                      <a:pt x="813" y="449"/>
                                    </a:cubicBezTo>
                                    <a:cubicBezTo>
                                      <a:pt x="811" y="446"/>
                                      <a:pt x="807" y="443"/>
                                      <a:pt x="803" y="443"/>
                                    </a:cubicBezTo>
                                    <a:cubicBezTo>
                                      <a:pt x="798" y="443"/>
                                      <a:pt x="795" y="446"/>
                                      <a:pt x="793" y="449"/>
                                    </a:cubicBezTo>
                                    <a:cubicBezTo>
                                      <a:pt x="793" y="451"/>
                                      <a:pt x="793" y="453"/>
                                      <a:pt x="793" y="455"/>
                                    </a:cubicBezTo>
                                    <a:cubicBezTo>
                                      <a:pt x="793" y="456"/>
                                      <a:pt x="793" y="456"/>
                                      <a:pt x="793" y="457"/>
                                    </a:cubicBezTo>
                                    <a:cubicBezTo>
                                      <a:pt x="794" y="456"/>
                                      <a:pt x="795" y="456"/>
                                      <a:pt x="796" y="456"/>
                                    </a:cubicBezTo>
                                    <a:cubicBezTo>
                                      <a:pt x="796" y="456"/>
                                      <a:pt x="796" y="456"/>
                                      <a:pt x="796" y="455"/>
                                    </a:cubicBezTo>
                                    <a:cubicBezTo>
                                      <a:pt x="796" y="452"/>
                                      <a:pt x="799" y="449"/>
                                      <a:pt x="803" y="449"/>
                                    </a:cubicBezTo>
                                    <a:cubicBezTo>
                                      <a:pt x="806" y="449"/>
                                      <a:pt x="809" y="452"/>
                                      <a:pt x="809" y="455"/>
                                    </a:cubicBezTo>
                                    <a:cubicBezTo>
                                      <a:pt x="809" y="456"/>
                                      <a:pt x="809" y="456"/>
                                      <a:pt x="809" y="456"/>
                                    </a:cubicBezTo>
                                    <a:cubicBezTo>
                                      <a:pt x="810" y="456"/>
                                      <a:pt x="811" y="456"/>
                                      <a:pt x="812" y="457"/>
                                    </a:cubicBezTo>
                                    <a:cubicBezTo>
                                      <a:pt x="812" y="456"/>
                                      <a:pt x="812" y="456"/>
                                      <a:pt x="812" y="455"/>
                                    </a:cubicBezTo>
                                    <a:close/>
                                    <a:moveTo>
                                      <a:pt x="803" y="450"/>
                                    </a:moveTo>
                                    <a:cubicBezTo>
                                      <a:pt x="800" y="450"/>
                                      <a:pt x="798" y="453"/>
                                      <a:pt x="798" y="455"/>
                                    </a:cubicBezTo>
                                    <a:cubicBezTo>
                                      <a:pt x="798" y="456"/>
                                      <a:pt x="798" y="456"/>
                                      <a:pt x="798" y="456"/>
                                    </a:cubicBezTo>
                                    <a:cubicBezTo>
                                      <a:pt x="799" y="456"/>
                                      <a:pt x="801" y="456"/>
                                      <a:pt x="803" y="456"/>
                                    </a:cubicBezTo>
                                    <a:cubicBezTo>
                                      <a:pt x="804" y="456"/>
                                      <a:pt x="806" y="456"/>
                                      <a:pt x="808" y="456"/>
                                    </a:cubicBezTo>
                                    <a:cubicBezTo>
                                      <a:pt x="808" y="456"/>
                                      <a:pt x="808" y="456"/>
                                      <a:pt x="808" y="455"/>
                                    </a:cubicBezTo>
                                    <a:cubicBezTo>
                                      <a:pt x="808" y="453"/>
                                      <a:pt x="806" y="450"/>
                                      <a:pt x="803" y="450"/>
                                    </a:cubicBezTo>
                                    <a:close/>
                                    <a:moveTo>
                                      <a:pt x="813" y="447"/>
                                    </a:moveTo>
                                    <a:cubicBezTo>
                                      <a:pt x="814" y="444"/>
                                      <a:pt x="814" y="442"/>
                                      <a:pt x="815" y="440"/>
                                    </a:cubicBezTo>
                                    <a:cubicBezTo>
                                      <a:pt x="811" y="437"/>
                                      <a:pt x="807" y="436"/>
                                      <a:pt x="803" y="436"/>
                                    </a:cubicBezTo>
                                    <a:cubicBezTo>
                                      <a:pt x="798" y="436"/>
                                      <a:pt x="794" y="437"/>
                                      <a:pt x="791" y="440"/>
                                    </a:cubicBezTo>
                                    <a:cubicBezTo>
                                      <a:pt x="791" y="442"/>
                                      <a:pt x="792" y="445"/>
                                      <a:pt x="792" y="447"/>
                                    </a:cubicBezTo>
                                    <a:cubicBezTo>
                                      <a:pt x="795" y="444"/>
                                      <a:pt x="798" y="442"/>
                                      <a:pt x="803" y="442"/>
                                    </a:cubicBezTo>
                                    <a:cubicBezTo>
                                      <a:pt x="807" y="442"/>
                                      <a:pt x="811" y="444"/>
                                      <a:pt x="813" y="447"/>
                                    </a:cubicBezTo>
                                    <a:close/>
                                    <a:moveTo>
                                      <a:pt x="785" y="455"/>
                                    </a:moveTo>
                                    <a:cubicBezTo>
                                      <a:pt x="785" y="457"/>
                                      <a:pt x="785" y="458"/>
                                      <a:pt x="785" y="459"/>
                                    </a:cubicBezTo>
                                    <a:cubicBezTo>
                                      <a:pt x="787" y="458"/>
                                      <a:pt x="789" y="457"/>
                                      <a:pt x="791" y="457"/>
                                    </a:cubicBezTo>
                                    <a:cubicBezTo>
                                      <a:pt x="791" y="456"/>
                                      <a:pt x="791" y="456"/>
                                      <a:pt x="791" y="455"/>
                                    </a:cubicBezTo>
                                    <a:cubicBezTo>
                                      <a:pt x="791" y="442"/>
                                      <a:pt x="786" y="429"/>
                                      <a:pt x="777" y="420"/>
                                    </a:cubicBezTo>
                                    <a:cubicBezTo>
                                      <a:pt x="768" y="411"/>
                                      <a:pt x="755" y="406"/>
                                      <a:pt x="742" y="406"/>
                                    </a:cubicBezTo>
                                    <a:cubicBezTo>
                                      <a:pt x="728" y="406"/>
                                      <a:pt x="716" y="411"/>
                                      <a:pt x="707" y="420"/>
                                    </a:cubicBezTo>
                                    <a:cubicBezTo>
                                      <a:pt x="698" y="429"/>
                                      <a:pt x="692" y="442"/>
                                      <a:pt x="692" y="455"/>
                                    </a:cubicBezTo>
                                    <a:cubicBezTo>
                                      <a:pt x="692" y="456"/>
                                      <a:pt x="692" y="456"/>
                                      <a:pt x="692" y="457"/>
                                    </a:cubicBezTo>
                                    <a:cubicBezTo>
                                      <a:pt x="694" y="457"/>
                                      <a:pt x="696" y="458"/>
                                      <a:pt x="698" y="459"/>
                                    </a:cubicBezTo>
                                    <a:cubicBezTo>
                                      <a:pt x="698" y="458"/>
                                      <a:pt x="698" y="457"/>
                                      <a:pt x="698" y="455"/>
                                    </a:cubicBezTo>
                                    <a:cubicBezTo>
                                      <a:pt x="698" y="431"/>
                                      <a:pt x="718" y="412"/>
                                      <a:pt x="742" y="412"/>
                                    </a:cubicBezTo>
                                    <a:cubicBezTo>
                                      <a:pt x="766" y="412"/>
                                      <a:pt x="785" y="431"/>
                                      <a:pt x="785" y="455"/>
                                    </a:cubicBezTo>
                                    <a:close/>
                                    <a:moveTo>
                                      <a:pt x="777" y="455"/>
                                    </a:moveTo>
                                    <a:cubicBezTo>
                                      <a:pt x="777" y="458"/>
                                      <a:pt x="777" y="460"/>
                                      <a:pt x="777" y="463"/>
                                    </a:cubicBezTo>
                                    <a:cubicBezTo>
                                      <a:pt x="779" y="461"/>
                                      <a:pt x="781" y="460"/>
                                      <a:pt x="783" y="459"/>
                                    </a:cubicBezTo>
                                    <a:cubicBezTo>
                                      <a:pt x="784" y="458"/>
                                      <a:pt x="784" y="457"/>
                                      <a:pt x="784" y="455"/>
                                    </a:cubicBezTo>
                                    <a:cubicBezTo>
                                      <a:pt x="784" y="444"/>
                                      <a:pt x="779" y="433"/>
                                      <a:pt x="771" y="426"/>
                                    </a:cubicBezTo>
                                    <a:cubicBezTo>
                                      <a:pt x="764" y="418"/>
                                      <a:pt x="753" y="413"/>
                                      <a:pt x="742" y="413"/>
                                    </a:cubicBezTo>
                                    <a:cubicBezTo>
                                      <a:pt x="730" y="413"/>
                                      <a:pt x="720" y="418"/>
                                      <a:pt x="712" y="426"/>
                                    </a:cubicBezTo>
                                    <a:cubicBezTo>
                                      <a:pt x="704" y="433"/>
                                      <a:pt x="700" y="444"/>
                                      <a:pt x="700" y="455"/>
                                    </a:cubicBezTo>
                                    <a:cubicBezTo>
                                      <a:pt x="700" y="457"/>
                                      <a:pt x="700" y="458"/>
                                      <a:pt x="700" y="459"/>
                                    </a:cubicBezTo>
                                    <a:cubicBezTo>
                                      <a:pt x="702" y="460"/>
                                      <a:pt x="704" y="461"/>
                                      <a:pt x="707" y="463"/>
                                    </a:cubicBezTo>
                                    <a:cubicBezTo>
                                      <a:pt x="706" y="460"/>
                                      <a:pt x="706" y="458"/>
                                      <a:pt x="706" y="455"/>
                                    </a:cubicBezTo>
                                    <a:cubicBezTo>
                                      <a:pt x="706" y="436"/>
                                      <a:pt x="722" y="420"/>
                                      <a:pt x="742" y="420"/>
                                    </a:cubicBezTo>
                                    <a:cubicBezTo>
                                      <a:pt x="761" y="420"/>
                                      <a:pt x="777" y="436"/>
                                      <a:pt x="777" y="455"/>
                                    </a:cubicBezTo>
                                    <a:close/>
                                    <a:moveTo>
                                      <a:pt x="690" y="455"/>
                                    </a:moveTo>
                                    <a:cubicBezTo>
                                      <a:pt x="690" y="453"/>
                                      <a:pt x="691" y="451"/>
                                      <a:pt x="691" y="449"/>
                                    </a:cubicBezTo>
                                    <a:cubicBezTo>
                                      <a:pt x="689" y="446"/>
                                      <a:pt x="685" y="443"/>
                                      <a:pt x="681" y="443"/>
                                    </a:cubicBezTo>
                                    <a:cubicBezTo>
                                      <a:pt x="677" y="443"/>
                                      <a:pt x="674" y="445"/>
                                      <a:pt x="671" y="448"/>
                                    </a:cubicBezTo>
                                    <a:cubicBezTo>
                                      <a:pt x="672" y="450"/>
                                      <a:pt x="672" y="453"/>
                                      <a:pt x="672" y="455"/>
                                    </a:cubicBezTo>
                                    <a:cubicBezTo>
                                      <a:pt x="672" y="456"/>
                                      <a:pt x="672" y="456"/>
                                      <a:pt x="672" y="456"/>
                                    </a:cubicBezTo>
                                    <a:cubicBezTo>
                                      <a:pt x="673" y="456"/>
                                      <a:pt x="673" y="456"/>
                                      <a:pt x="674" y="456"/>
                                    </a:cubicBezTo>
                                    <a:cubicBezTo>
                                      <a:pt x="674" y="456"/>
                                      <a:pt x="674" y="456"/>
                                      <a:pt x="674" y="455"/>
                                    </a:cubicBezTo>
                                    <a:cubicBezTo>
                                      <a:pt x="674" y="452"/>
                                      <a:pt x="677" y="449"/>
                                      <a:pt x="681" y="449"/>
                                    </a:cubicBezTo>
                                    <a:cubicBezTo>
                                      <a:pt x="685" y="449"/>
                                      <a:pt x="687" y="452"/>
                                      <a:pt x="687" y="455"/>
                                    </a:cubicBezTo>
                                    <a:cubicBezTo>
                                      <a:pt x="687" y="456"/>
                                      <a:pt x="687" y="456"/>
                                      <a:pt x="687" y="456"/>
                                    </a:cubicBezTo>
                                    <a:cubicBezTo>
                                      <a:pt x="688" y="456"/>
                                      <a:pt x="689" y="456"/>
                                      <a:pt x="691" y="457"/>
                                    </a:cubicBezTo>
                                    <a:cubicBezTo>
                                      <a:pt x="690" y="456"/>
                                      <a:pt x="690" y="456"/>
                                      <a:pt x="690" y="455"/>
                                    </a:cubicBezTo>
                                    <a:close/>
                                    <a:moveTo>
                                      <a:pt x="681" y="450"/>
                                    </a:moveTo>
                                    <a:cubicBezTo>
                                      <a:pt x="678" y="450"/>
                                      <a:pt x="676" y="453"/>
                                      <a:pt x="676" y="455"/>
                                    </a:cubicBezTo>
                                    <a:cubicBezTo>
                                      <a:pt x="676" y="456"/>
                                      <a:pt x="676" y="456"/>
                                      <a:pt x="676" y="456"/>
                                    </a:cubicBezTo>
                                    <a:cubicBezTo>
                                      <a:pt x="677" y="456"/>
                                      <a:pt x="679" y="456"/>
                                      <a:pt x="681" y="456"/>
                                    </a:cubicBezTo>
                                    <a:cubicBezTo>
                                      <a:pt x="683" y="456"/>
                                      <a:pt x="684" y="456"/>
                                      <a:pt x="686" y="456"/>
                                    </a:cubicBezTo>
                                    <a:cubicBezTo>
                                      <a:pt x="686" y="456"/>
                                      <a:pt x="686" y="456"/>
                                      <a:pt x="686" y="455"/>
                                    </a:cubicBezTo>
                                    <a:cubicBezTo>
                                      <a:pt x="686" y="453"/>
                                      <a:pt x="684" y="450"/>
                                      <a:pt x="681" y="450"/>
                                    </a:cubicBezTo>
                                    <a:close/>
                                    <a:moveTo>
                                      <a:pt x="691" y="447"/>
                                    </a:moveTo>
                                    <a:cubicBezTo>
                                      <a:pt x="692" y="444"/>
                                      <a:pt x="692" y="442"/>
                                      <a:pt x="693" y="440"/>
                                    </a:cubicBezTo>
                                    <a:cubicBezTo>
                                      <a:pt x="690" y="437"/>
                                      <a:pt x="685" y="436"/>
                                      <a:pt x="681" y="436"/>
                                    </a:cubicBezTo>
                                    <a:cubicBezTo>
                                      <a:pt x="677" y="436"/>
                                      <a:pt x="673" y="437"/>
                                      <a:pt x="669" y="440"/>
                                    </a:cubicBezTo>
                                    <a:cubicBezTo>
                                      <a:pt x="670" y="442"/>
                                      <a:pt x="671" y="444"/>
                                      <a:pt x="671" y="446"/>
                                    </a:cubicBezTo>
                                    <a:cubicBezTo>
                                      <a:pt x="674" y="443"/>
                                      <a:pt x="677" y="442"/>
                                      <a:pt x="681" y="442"/>
                                    </a:cubicBezTo>
                                    <a:cubicBezTo>
                                      <a:pt x="685" y="442"/>
                                      <a:pt x="689" y="444"/>
                                      <a:pt x="691" y="447"/>
                                    </a:cubicBezTo>
                                    <a:close/>
                                    <a:moveTo>
                                      <a:pt x="664" y="455"/>
                                    </a:moveTo>
                                    <a:cubicBezTo>
                                      <a:pt x="664" y="456"/>
                                      <a:pt x="664" y="457"/>
                                      <a:pt x="664" y="458"/>
                                    </a:cubicBezTo>
                                    <a:cubicBezTo>
                                      <a:pt x="666" y="458"/>
                                      <a:pt x="668" y="457"/>
                                      <a:pt x="670" y="457"/>
                                    </a:cubicBezTo>
                                    <a:cubicBezTo>
                                      <a:pt x="670" y="456"/>
                                      <a:pt x="670" y="456"/>
                                      <a:pt x="670" y="455"/>
                                    </a:cubicBezTo>
                                    <a:cubicBezTo>
                                      <a:pt x="670" y="442"/>
                                      <a:pt x="665" y="429"/>
                                      <a:pt x="656" y="420"/>
                                    </a:cubicBezTo>
                                    <a:cubicBezTo>
                                      <a:pt x="647" y="411"/>
                                      <a:pt x="635" y="406"/>
                                      <a:pt x="621" y="406"/>
                                    </a:cubicBezTo>
                                    <a:cubicBezTo>
                                      <a:pt x="607" y="406"/>
                                      <a:pt x="595" y="411"/>
                                      <a:pt x="586" y="420"/>
                                    </a:cubicBezTo>
                                    <a:cubicBezTo>
                                      <a:pt x="577" y="429"/>
                                      <a:pt x="571" y="442"/>
                                      <a:pt x="571" y="455"/>
                                    </a:cubicBezTo>
                                    <a:cubicBezTo>
                                      <a:pt x="571" y="456"/>
                                      <a:pt x="571" y="456"/>
                                      <a:pt x="571" y="457"/>
                                    </a:cubicBezTo>
                                    <a:cubicBezTo>
                                      <a:pt x="573" y="457"/>
                                      <a:pt x="575" y="458"/>
                                      <a:pt x="577" y="459"/>
                                    </a:cubicBezTo>
                                    <a:cubicBezTo>
                                      <a:pt x="577" y="458"/>
                                      <a:pt x="577" y="457"/>
                                      <a:pt x="577" y="455"/>
                                    </a:cubicBezTo>
                                    <a:cubicBezTo>
                                      <a:pt x="577" y="431"/>
                                      <a:pt x="597" y="412"/>
                                      <a:pt x="621" y="412"/>
                                    </a:cubicBezTo>
                                    <a:cubicBezTo>
                                      <a:pt x="645" y="412"/>
                                      <a:pt x="664" y="431"/>
                                      <a:pt x="664" y="455"/>
                                    </a:cubicBezTo>
                                    <a:close/>
                                    <a:moveTo>
                                      <a:pt x="657" y="455"/>
                                    </a:moveTo>
                                    <a:cubicBezTo>
                                      <a:pt x="657" y="458"/>
                                      <a:pt x="656" y="460"/>
                                      <a:pt x="656" y="462"/>
                                    </a:cubicBezTo>
                                    <a:cubicBezTo>
                                      <a:pt x="658" y="461"/>
                                      <a:pt x="660" y="460"/>
                                      <a:pt x="663" y="459"/>
                                    </a:cubicBezTo>
                                    <a:cubicBezTo>
                                      <a:pt x="663" y="458"/>
                                      <a:pt x="663" y="457"/>
                                      <a:pt x="663" y="455"/>
                                    </a:cubicBezTo>
                                    <a:cubicBezTo>
                                      <a:pt x="663" y="444"/>
                                      <a:pt x="658" y="433"/>
                                      <a:pt x="650" y="426"/>
                                    </a:cubicBezTo>
                                    <a:cubicBezTo>
                                      <a:pt x="643" y="418"/>
                                      <a:pt x="632" y="413"/>
                                      <a:pt x="621" y="413"/>
                                    </a:cubicBezTo>
                                    <a:cubicBezTo>
                                      <a:pt x="609" y="413"/>
                                      <a:pt x="599" y="418"/>
                                      <a:pt x="591" y="426"/>
                                    </a:cubicBezTo>
                                    <a:cubicBezTo>
                                      <a:pt x="584" y="433"/>
                                      <a:pt x="579" y="444"/>
                                      <a:pt x="579" y="455"/>
                                    </a:cubicBezTo>
                                    <a:cubicBezTo>
                                      <a:pt x="579" y="457"/>
                                      <a:pt x="579" y="458"/>
                                      <a:pt x="579" y="459"/>
                                    </a:cubicBezTo>
                                    <a:cubicBezTo>
                                      <a:pt x="581" y="460"/>
                                      <a:pt x="584" y="461"/>
                                      <a:pt x="586" y="463"/>
                                    </a:cubicBezTo>
                                    <a:cubicBezTo>
                                      <a:pt x="585" y="460"/>
                                      <a:pt x="585" y="458"/>
                                      <a:pt x="585" y="455"/>
                                    </a:cubicBezTo>
                                    <a:cubicBezTo>
                                      <a:pt x="585" y="436"/>
                                      <a:pt x="601" y="420"/>
                                      <a:pt x="621" y="420"/>
                                    </a:cubicBezTo>
                                    <a:cubicBezTo>
                                      <a:pt x="641" y="420"/>
                                      <a:pt x="657" y="436"/>
                                      <a:pt x="657" y="455"/>
                                    </a:cubicBezTo>
                                    <a:close/>
                                    <a:moveTo>
                                      <a:pt x="570" y="455"/>
                                    </a:moveTo>
                                    <a:cubicBezTo>
                                      <a:pt x="570" y="453"/>
                                      <a:pt x="570" y="451"/>
                                      <a:pt x="570" y="449"/>
                                    </a:cubicBezTo>
                                    <a:cubicBezTo>
                                      <a:pt x="568" y="446"/>
                                      <a:pt x="564" y="443"/>
                                      <a:pt x="560" y="443"/>
                                    </a:cubicBezTo>
                                    <a:cubicBezTo>
                                      <a:pt x="555" y="443"/>
                                      <a:pt x="552" y="446"/>
                                      <a:pt x="550" y="450"/>
                                    </a:cubicBezTo>
                                    <a:cubicBezTo>
                                      <a:pt x="549" y="449"/>
                                      <a:pt x="549" y="449"/>
                                      <a:pt x="549" y="448"/>
                                    </a:cubicBezTo>
                                    <a:cubicBezTo>
                                      <a:pt x="550" y="451"/>
                                      <a:pt x="550" y="453"/>
                                      <a:pt x="550" y="455"/>
                                    </a:cubicBezTo>
                                    <a:cubicBezTo>
                                      <a:pt x="550" y="456"/>
                                      <a:pt x="550" y="456"/>
                                      <a:pt x="550" y="457"/>
                                    </a:cubicBezTo>
                                    <a:cubicBezTo>
                                      <a:pt x="551" y="456"/>
                                      <a:pt x="552" y="456"/>
                                      <a:pt x="553" y="456"/>
                                    </a:cubicBezTo>
                                    <a:cubicBezTo>
                                      <a:pt x="553" y="456"/>
                                      <a:pt x="553" y="456"/>
                                      <a:pt x="553" y="455"/>
                                    </a:cubicBezTo>
                                    <a:cubicBezTo>
                                      <a:pt x="553" y="452"/>
                                      <a:pt x="556" y="449"/>
                                      <a:pt x="560" y="449"/>
                                    </a:cubicBezTo>
                                    <a:cubicBezTo>
                                      <a:pt x="564" y="449"/>
                                      <a:pt x="567" y="452"/>
                                      <a:pt x="567" y="455"/>
                                    </a:cubicBezTo>
                                    <a:cubicBezTo>
                                      <a:pt x="567" y="456"/>
                                      <a:pt x="567" y="456"/>
                                      <a:pt x="567" y="456"/>
                                    </a:cubicBezTo>
                                    <a:cubicBezTo>
                                      <a:pt x="568" y="456"/>
                                      <a:pt x="569" y="456"/>
                                      <a:pt x="570" y="457"/>
                                    </a:cubicBezTo>
                                    <a:cubicBezTo>
                                      <a:pt x="570" y="456"/>
                                      <a:pt x="570" y="456"/>
                                      <a:pt x="570" y="455"/>
                                    </a:cubicBezTo>
                                    <a:close/>
                                    <a:moveTo>
                                      <a:pt x="560" y="450"/>
                                    </a:moveTo>
                                    <a:cubicBezTo>
                                      <a:pt x="557" y="450"/>
                                      <a:pt x="555" y="453"/>
                                      <a:pt x="555" y="455"/>
                                    </a:cubicBezTo>
                                    <a:cubicBezTo>
                                      <a:pt x="555" y="456"/>
                                      <a:pt x="555" y="456"/>
                                      <a:pt x="555" y="456"/>
                                    </a:cubicBezTo>
                                    <a:cubicBezTo>
                                      <a:pt x="557" y="456"/>
                                      <a:pt x="558" y="456"/>
                                      <a:pt x="560" y="456"/>
                                    </a:cubicBezTo>
                                    <a:cubicBezTo>
                                      <a:pt x="562" y="456"/>
                                      <a:pt x="563" y="456"/>
                                      <a:pt x="565" y="456"/>
                                    </a:cubicBezTo>
                                    <a:cubicBezTo>
                                      <a:pt x="565" y="456"/>
                                      <a:pt x="565" y="456"/>
                                      <a:pt x="565" y="455"/>
                                    </a:cubicBezTo>
                                    <a:cubicBezTo>
                                      <a:pt x="565" y="453"/>
                                      <a:pt x="563" y="450"/>
                                      <a:pt x="560" y="450"/>
                                    </a:cubicBezTo>
                                    <a:close/>
                                    <a:moveTo>
                                      <a:pt x="570" y="447"/>
                                    </a:moveTo>
                                    <a:cubicBezTo>
                                      <a:pt x="571" y="444"/>
                                      <a:pt x="571" y="442"/>
                                      <a:pt x="572" y="440"/>
                                    </a:cubicBezTo>
                                    <a:cubicBezTo>
                                      <a:pt x="569" y="437"/>
                                      <a:pt x="564" y="436"/>
                                      <a:pt x="560" y="436"/>
                                    </a:cubicBezTo>
                                    <a:cubicBezTo>
                                      <a:pt x="555" y="436"/>
                                      <a:pt x="551" y="438"/>
                                      <a:pt x="548" y="440"/>
                                    </a:cubicBezTo>
                                    <a:cubicBezTo>
                                      <a:pt x="548" y="443"/>
                                      <a:pt x="549" y="445"/>
                                      <a:pt x="549" y="447"/>
                                    </a:cubicBezTo>
                                    <a:cubicBezTo>
                                      <a:pt x="549" y="447"/>
                                      <a:pt x="549" y="447"/>
                                      <a:pt x="549" y="447"/>
                                    </a:cubicBezTo>
                                    <a:cubicBezTo>
                                      <a:pt x="552" y="444"/>
                                      <a:pt x="556" y="442"/>
                                      <a:pt x="560" y="442"/>
                                    </a:cubicBezTo>
                                    <a:cubicBezTo>
                                      <a:pt x="564" y="442"/>
                                      <a:pt x="568" y="444"/>
                                      <a:pt x="570" y="447"/>
                                    </a:cubicBezTo>
                                    <a:close/>
                                    <a:moveTo>
                                      <a:pt x="542" y="455"/>
                                    </a:moveTo>
                                    <a:cubicBezTo>
                                      <a:pt x="542" y="457"/>
                                      <a:pt x="542" y="458"/>
                                      <a:pt x="542" y="459"/>
                                    </a:cubicBezTo>
                                    <a:cubicBezTo>
                                      <a:pt x="544" y="458"/>
                                      <a:pt x="546" y="457"/>
                                      <a:pt x="548" y="457"/>
                                    </a:cubicBezTo>
                                    <a:cubicBezTo>
                                      <a:pt x="548" y="456"/>
                                      <a:pt x="548" y="456"/>
                                      <a:pt x="548" y="455"/>
                                    </a:cubicBezTo>
                                    <a:cubicBezTo>
                                      <a:pt x="548" y="442"/>
                                      <a:pt x="543" y="429"/>
                                      <a:pt x="534" y="420"/>
                                    </a:cubicBezTo>
                                    <a:cubicBezTo>
                                      <a:pt x="525" y="411"/>
                                      <a:pt x="512" y="406"/>
                                      <a:pt x="499" y="406"/>
                                    </a:cubicBezTo>
                                    <a:cubicBezTo>
                                      <a:pt x="485" y="406"/>
                                      <a:pt x="473" y="411"/>
                                      <a:pt x="464" y="420"/>
                                    </a:cubicBezTo>
                                    <a:cubicBezTo>
                                      <a:pt x="455" y="429"/>
                                      <a:pt x="449" y="442"/>
                                      <a:pt x="449" y="455"/>
                                    </a:cubicBezTo>
                                    <a:cubicBezTo>
                                      <a:pt x="449" y="456"/>
                                      <a:pt x="449" y="456"/>
                                      <a:pt x="449" y="457"/>
                                    </a:cubicBezTo>
                                    <a:cubicBezTo>
                                      <a:pt x="451" y="457"/>
                                      <a:pt x="453" y="458"/>
                                      <a:pt x="455" y="459"/>
                                    </a:cubicBezTo>
                                    <a:cubicBezTo>
                                      <a:pt x="455" y="458"/>
                                      <a:pt x="455" y="457"/>
                                      <a:pt x="455" y="455"/>
                                    </a:cubicBezTo>
                                    <a:cubicBezTo>
                                      <a:pt x="455" y="431"/>
                                      <a:pt x="475" y="412"/>
                                      <a:pt x="499" y="412"/>
                                    </a:cubicBezTo>
                                    <a:cubicBezTo>
                                      <a:pt x="523" y="412"/>
                                      <a:pt x="542" y="431"/>
                                      <a:pt x="542" y="455"/>
                                    </a:cubicBezTo>
                                    <a:close/>
                                    <a:moveTo>
                                      <a:pt x="534" y="455"/>
                                    </a:moveTo>
                                    <a:cubicBezTo>
                                      <a:pt x="534" y="458"/>
                                      <a:pt x="534" y="460"/>
                                      <a:pt x="534" y="463"/>
                                    </a:cubicBezTo>
                                    <a:cubicBezTo>
                                      <a:pt x="536" y="462"/>
                                      <a:pt x="538" y="460"/>
                                      <a:pt x="540" y="459"/>
                                    </a:cubicBezTo>
                                    <a:cubicBezTo>
                                      <a:pt x="540" y="458"/>
                                      <a:pt x="541" y="457"/>
                                      <a:pt x="541" y="455"/>
                                    </a:cubicBezTo>
                                    <a:cubicBezTo>
                                      <a:pt x="541" y="444"/>
                                      <a:pt x="536" y="433"/>
                                      <a:pt x="528" y="426"/>
                                    </a:cubicBezTo>
                                    <a:cubicBezTo>
                                      <a:pt x="521" y="418"/>
                                      <a:pt x="510" y="413"/>
                                      <a:pt x="499" y="413"/>
                                    </a:cubicBezTo>
                                    <a:cubicBezTo>
                                      <a:pt x="487" y="413"/>
                                      <a:pt x="477" y="418"/>
                                      <a:pt x="469" y="426"/>
                                    </a:cubicBezTo>
                                    <a:cubicBezTo>
                                      <a:pt x="461" y="433"/>
                                      <a:pt x="457" y="444"/>
                                      <a:pt x="457" y="455"/>
                                    </a:cubicBezTo>
                                    <a:cubicBezTo>
                                      <a:pt x="457" y="457"/>
                                      <a:pt x="457" y="458"/>
                                      <a:pt x="457" y="459"/>
                                    </a:cubicBezTo>
                                    <a:cubicBezTo>
                                      <a:pt x="459" y="460"/>
                                      <a:pt x="461" y="461"/>
                                      <a:pt x="464" y="463"/>
                                    </a:cubicBezTo>
                                    <a:cubicBezTo>
                                      <a:pt x="463" y="460"/>
                                      <a:pt x="463" y="458"/>
                                      <a:pt x="463" y="455"/>
                                    </a:cubicBezTo>
                                    <a:cubicBezTo>
                                      <a:pt x="463" y="436"/>
                                      <a:pt x="479" y="420"/>
                                      <a:pt x="499" y="420"/>
                                    </a:cubicBezTo>
                                    <a:cubicBezTo>
                                      <a:pt x="518" y="420"/>
                                      <a:pt x="534" y="436"/>
                                      <a:pt x="534" y="455"/>
                                    </a:cubicBezTo>
                                    <a:close/>
                                    <a:moveTo>
                                      <a:pt x="447" y="455"/>
                                    </a:moveTo>
                                    <a:cubicBezTo>
                                      <a:pt x="447" y="453"/>
                                      <a:pt x="448" y="451"/>
                                      <a:pt x="448" y="449"/>
                                    </a:cubicBezTo>
                                    <a:cubicBezTo>
                                      <a:pt x="446" y="446"/>
                                      <a:pt x="442" y="443"/>
                                      <a:pt x="438" y="443"/>
                                    </a:cubicBezTo>
                                    <a:cubicBezTo>
                                      <a:pt x="434" y="443"/>
                                      <a:pt x="431" y="445"/>
                                      <a:pt x="428" y="448"/>
                                    </a:cubicBezTo>
                                    <a:cubicBezTo>
                                      <a:pt x="429" y="450"/>
                                      <a:pt x="429" y="453"/>
                                      <a:pt x="429" y="455"/>
                                    </a:cubicBezTo>
                                    <a:cubicBezTo>
                                      <a:pt x="429" y="456"/>
                                      <a:pt x="429" y="456"/>
                                      <a:pt x="429" y="456"/>
                                    </a:cubicBezTo>
                                    <a:cubicBezTo>
                                      <a:pt x="430" y="456"/>
                                      <a:pt x="430" y="456"/>
                                      <a:pt x="431" y="456"/>
                                    </a:cubicBezTo>
                                    <a:cubicBezTo>
                                      <a:pt x="431" y="456"/>
                                      <a:pt x="431" y="456"/>
                                      <a:pt x="431" y="455"/>
                                    </a:cubicBezTo>
                                    <a:cubicBezTo>
                                      <a:pt x="431" y="452"/>
                                      <a:pt x="434" y="449"/>
                                      <a:pt x="438" y="449"/>
                                    </a:cubicBezTo>
                                    <a:cubicBezTo>
                                      <a:pt x="441" y="449"/>
                                      <a:pt x="444" y="452"/>
                                      <a:pt x="444" y="455"/>
                                    </a:cubicBezTo>
                                    <a:cubicBezTo>
                                      <a:pt x="444" y="456"/>
                                      <a:pt x="444" y="456"/>
                                      <a:pt x="444" y="456"/>
                                    </a:cubicBezTo>
                                    <a:cubicBezTo>
                                      <a:pt x="445" y="456"/>
                                      <a:pt x="446" y="456"/>
                                      <a:pt x="447" y="457"/>
                                    </a:cubicBezTo>
                                    <a:cubicBezTo>
                                      <a:pt x="447" y="456"/>
                                      <a:pt x="447" y="456"/>
                                      <a:pt x="447" y="455"/>
                                    </a:cubicBezTo>
                                    <a:close/>
                                    <a:moveTo>
                                      <a:pt x="438" y="450"/>
                                    </a:moveTo>
                                    <a:cubicBezTo>
                                      <a:pt x="435" y="450"/>
                                      <a:pt x="433" y="453"/>
                                      <a:pt x="433" y="455"/>
                                    </a:cubicBezTo>
                                    <a:cubicBezTo>
                                      <a:pt x="433" y="456"/>
                                      <a:pt x="433" y="456"/>
                                      <a:pt x="433" y="456"/>
                                    </a:cubicBezTo>
                                    <a:cubicBezTo>
                                      <a:pt x="434" y="456"/>
                                      <a:pt x="436" y="456"/>
                                      <a:pt x="438" y="456"/>
                                    </a:cubicBezTo>
                                    <a:cubicBezTo>
                                      <a:pt x="439" y="456"/>
                                      <a:pt x="441" y="456"/>
                                      <a:pt x="443" y="456"/>
                                    </a:cubicBezTo>
                                    <a:cubicBezTo>
                                      <a:pt x="443" y="456"/>
                                      <a:pt x="443" y="456"/>
                                      <a:pt x="443" y="455"/>
                                    </a:cubicBezTo>
                                    <a:cubicBezTo>
                                      <a:pt x="443" y="453"/>
                                      <a:pt x="441" y="450"/>
                                      <a:pt x="438" y="450"/>
                                    </a:cubicBezTo>
                                    <a:close/>
                                    <a:moveTo>
                                      <a:pt x="448" y="447"/>
                                    </a:moveTo>
                                    <a:cubicBezTo>
                                      <a:pt x="449" y="444"/>
                                      <a:pt x="449" y="442"/>
                                      <a:pt x="450" y="440"/>
                                    </a:cubicBezTo>
                                    <a:cubicBezTo>
                                      <a:pt x="446" y="437"/>
                                      <a:pt x="442" y="436"/>
                                      <a:pt x="438" y="436"/>
                                    </a:cubicBezTo>
                                    <a:cubicBezTo>
                                      <a:pt x="434" y="436"/>
                                      <a:pt x="430" y="437"/>
                                      <a:pt x="426" y="440"/>
                                    </a:cubicBezTo>
                                    <a:cubicBezTo>
                                      <a:pt x="427" y="442"/>
                                      <a:pt x="428" y="444"/>
                                      <a:pt x="428" y="446"/>
                                    </a:cubicBezTo>
                                    <a:cubicBezTo>
                                      <a:pt x="431" y="443"/>
                                      <a:pt x="434" y="442"/>
                                      <a:pt x="438" y="442"/>
                                    </a:cubicBezTo>
                                    <a:cubicBezTo>
                                      <a:pt x="442" y="442"/>
                                      <a:pt x="446" y="444"/>
                                      <a:pt x="448" y="447"/>
                                    </a:cubicBezTo>
                                    <a:close/>
                                    <a:moveTo>
                                      <a:pt x="421" y="455"/>
                                    </a:moveTo>
                                    <a:cubicBezTo>
                                      <a:pt x="421" y="456"/>
                                      <a:pt x="421" y="457"/>
                                      <a:pt x="421" y="458"/>
                                    </a:cubicBezTo>
                                    <a:cubicBezTo>
                                      <a:pt x="423" y="458"/>
                                      <a:pt x="425" y="457"/>
                                      <a:pt x="427" y="457"/>
                                    </a:cubicBezTo>
                                    <a:cubicBezTo>
                                      <a:pt x="427" y="456"/>
                                      <a:pt x="427" y="456"/>
                                      <a:pt x="427" y="455"/>
                                    </a:cubicBezTo>
                                    <a:cubicBezTo>
                                      <a:pt x="427" y="442"/>
                                      <a:pt x="422" y="429"/>
                                      <a:pt x="413" y="420"/>
                                    </a:cubicBezTo>
                                    <a:cubicBezTo>
                                      <a:pt x="404" y="411"/>
                                      <a:pt x="391" y="406"/>
                                      <a:pt x="378" y="406"/>
                                    </a:cubicBezTo>
                                    <a:cubicBezTo>
                                      <a:pt x="364" y="406"/>
                                      <a:pt x="352" y="411"/>
                                      <a:pt x="343" y="420"/>
                                    </a:cubicBezTo>
                                    <a:cubicBezTo>
                                      <a:pt x="334" y="429"/>
                                      <a:pt x="328" y="442"/>
                                      <a:pt x="328" y="455"/>
                                    </a:cubicBezTo>
                                    <a:cubicBezTo>
                                      <a:pt x="328" y="456"/>
                                      <a:pt x="328" y="456"/>
                                      <a:pt x="328" y="457"/>
                                    </a:cubicBezTo>
                                    <a:cubicBezTo>
                                      <a:pt x="330" y="457"/>
                                      <a:pt x="332" y="458"/>
                                      <a:pt x="334" y="459"/>
                                    </a:cubicBezTo>
                                    <a:cubicBezTo>
                                      <a:pt x="334" y="458"/>
                                      <a:pt x="334" y="457"/>
                                      <a:pt x="334" y="455"/>
                                    </a:cubicBezTo>
                                    <a:cubicBezTo>
                                      <a:pt x="334" y="431"/>
                                      <a:pt x="354" y="412"/>
                                      <a:pt x="378" y="412"/>
                                    </a:cubicBezTo>
                                    <a:cubicBezTo>
                                      <a:pt x="402" y="412"/>
                                      <a:pt x="421" y="431"/>
                                      <a:pt x="421" y="455"/>
                                    </a:cubicBezTo>
                                    <a:close/>
                                    <a:moveTo>
                                      <a:pt x="414" y="455"/>
                                    </a:moveTo>
                                    <a:cubicBezTo>
                                      <a:pt x="414" y="458"/>
                                      <a:pt x="413" y="460"/>
                                      <a:pt x="413" y="462"/>
                                    </a:cubicBezTo>
                                    <a:cubicBezTo>
                                      <a:pt x="415" y="461"/>
                                      <a:pt x="417" y="460"/>
                                      <a:pt x="420" y="459"/>
                                    </a:cubicBezTo>
                                    <a:cubicBezTo>
                                      <a:pt x="420" y="458"/>
                                      <a:pt x="420" y="457"/>
                                      <a:pt x="420" y="455"/>
                                    </a:cubicBezTo>
                                    <a:cubicBezTo>
                                      <a:pt x="420" y="444"/>
                                      <a:pt x="415" y="433"/>
                                      <a:pt x="407" y="426"/>
                                    </a:cubicBezTo>
                                    <a:cubicBezTo>
                                      <a:pt x="400" y="418"/>
                                      <a:pt x="389" y="413"/>
                                      <a:pt x="378" y="413"/>
                                    </a:cubicBezTo>
                                    <a:cubicBezTo>
                                      <a:pt x="366" y="413"/>
                                      <a:pt x="356" y="418"/>
                                      <a:pt x="348" y="426"/>
                                    </a:cubicBezTo>
                                    <a:cubicBezTo>
                                      <a:pt x="341" y="433"/>
                                      <a:pt x="336" y="444"/>
                                      <a:pt x="336" y="455"/>
                                    </a:cubicBezTo>
                                    <a:cubicBezTo>
                                      <a:pt x="336" y="457"/>
                                      <a:pt x="336" y="458"/>
                                      <a:pt x="336" y="459"/>
                                    </a:cubicBezTo>
                                    <a:cubicBezTo>
                                      <a:pt x="338" y="460"/>
                                      <a:pt x="341" y="461"/>
                                      <a:pt x="343" y="463"/>
                                    </a:cubicBezTo>
                                    <a:cubicBezTo>
                                      <a:pt x="342" y="460"/>
                                      <a:pt x="342" y="458"/>
                                      <a:pt x="342" y="455"/>
                                    </a:cubicBezTo>
                                    <a:cubicBezTo>
                                      <a:pt x="342" y="436"/>
                                      <a:pt x="358" y="420"/>
                                      <a:pt x="378" y="420"/>
                                    </a:cubicBezTo>
                                    <a:cubicBezTo>
                                      <a:pt x="398" y="420"/>
                                      <a:pt x="414" y="436"/>
                                      <a:pt x="414" y="455"/>
                                    </a:cubicBezTo>
                                    <a:close/>
                                    <a:moveTo>
                                      <a:pt x="327" y="455"/>
                                    </a:moveTo>
                                    <a:cubicBezTo>
                                      <a:pt x="327" y="453"/>
                                      <a:pt x="327" y="451"/>
                                      <a:pt x="327" y="449"/>
                                    </a:cubicBezTo>
                                    <a:cubicBezTo>
                                      <a:pt x="325" y="446"/>
                                      <a:pt x="321" y="443"/>
                                      <a:pt x="317" y="443"/>
                                    </a:cubicBezTo>
                                    <a:cubicBezTo>
                                      <a:pt x="313" y="443"/>
                                      <a:pt x="309" y="446"/>
                                      <a:pt x="307" y="449"/>
                                    </a:cubicBezTo>
                                    <a:cubicBezTo>
                                      <a:pt x="307" y="451"/>
                                      <a:pt x="307" y="453"/>
                                      <a:pt x="307" y="455"/>
                                    </a:cubicBezTo>
                                    <a:cubicBezTo>
                                      <a:pt x="307" y="456"/>
                                      <a:pt x="307" y="456"/>
                                      <a:pt x="307" y="457"/>
                                    </a:cubicBezTo>
                                    <a:cubicBezTo>
                                      <a:pt x="308" y="456"/>
                                      <a:pt x="309" y="456"/>
                                      <a:pt x="310" y="456"/>
                                    </a:cubicBezTo>
                                    <a:cubicBezTo>
                                      <a:pt x="310" y="456"/>
                                      <a:pt x="310" y="456"/>
                                      <a:pt x="310" y="455"/>
                                    </a:cubicBezTo>
                                    <a:cubicBezTo>
                                      <a:pt x="310" y="452"/>
                                      <a:pt x="313" y="449"/>
                                      <a:pt x="317" y="449"/>
                                    </a:cubicBezTo>
                                    <a:cubicBezTo>
                                      <a:pt x="321" y="449"/>
                                      <a:pt x="324" y="452"/>
                                      <a:pt x="324" y="455"/>
                                    </a:cubicBezTo>
                                    <a:cubicBezTo>
                                      <a:pt x="324" y="456"/>
                                      <a:pt x="324" y="456"/>
                                      <a:pt x="324" y="456"/>
                                    </a:cubicBezTo>
                                    <a:cubicBezTo>
                                      <a:pt x="325" y="456"/>
                                      <a:pt x="326" y="456"/>
                                      <a:pt x="327" y="457"/>
                                    </a:cubicBezTo>
                                    <a:cubicBezTo>
                                      <a:pt x="327" y="456"/>
                                      <a:pt x="327" y="456"/>
                                      <a:pt x="327" y="455"/>
                                    </a:cubicBezTo>
                                    <a:close/>
                                    <a:moveTo>
                                      <a:pt x="317" y="450"/>
                                    </a:moveTo>
                                    <a:cubicBezTo>
                                      <a:pt x="314" y="450"/>
                                      <a:pt x="312" y="453"/>
                                      <a:pt x="312" y="455"/>
                                    </a:cubicBezTo>
                                    <a:cubicBezTo>
                                      <a:pt x="312" y="456"/>
                                      <a:pt x="312" y="456"/>
                                      <a:pt x="312" y="456"/>
                                    </a:cubicBezTo>
                                    <a:cubicBezTo>
                                      <a:pt x="314" y="456"/>
                                      <a:pt x="315" y="456"/>
                                      <a:pt x="317" y="456"/>
                                    </a:cubicBezTo>
                                    <a:cubicBezTo>
                                      <a:pt x="319" y="456"/>
                                      <a:pt x="320" y="456"/>
                                      <a:pt x="322" y="456"/>
                                    </a:cubicBezTo>
                                    <a:cubicBezTo>
                                      <a:pt x="322" y="456"/>
                                      <a:pt x="322" y="456"/>
                                      <a:pt x="322" y="455"/>
                                    </a:cubicBezTo>
                                    <a:cubicBezTo>
                                      <a:pt x="322" y="453"/>
                                      <a:pt x="320" y="450"/>
                                      <a:pt x="317" y="450"/>
                                    </a:cubicBezTo>
                                    <a:close/>
                                    <a:moveTo>
                                      <a:pt x="327" y="447"/>
                                    </a:moveTo>
                                    <a:cubicBezTo>
                                      <a:pt x="328" y="444"/>
                                      <a:pt x="328" y="442"/>
                                      <a:pt x="329" y="440"/>
                                    </a:cubicBezTo>
                                    <a:cubicBezTo>
                                      <a:pt x="326" y="437"/>
                                      <a:pt x="321" y="436"/>
                                      <a:pt x="317" y="436"/>
                                    </a:cubicBezTo>
                                    <a:cubicBezTo>
                                      <a:pt x="312" y="436"/>
                                      <a:pt x="308" y="437"/>
                                      <a:pt x="305" y="440"/>
                                    </a:cubicBezTo>
                                    <a:cubicBezTo>
                                      <a:pt x="305" y="442"/>
                                      <a:pt x="306" y="445"/>
                                      <a:pt x="306" y="447"/>
                                    </a:cubicBezTo>
                                    <a:cubicBezTo>
                                      <a:pt x="309" y="444"/>
                                      <a:pt x="313" y="442"/>
                                      <a:pt x="317" y="442"/>
                                    </a:cubicBezTo>
                                    <a:cubicBezTo>
                                      <a:pt x="321" y="442"/>
                                      <a:pt x="325" y="444"/>
                                      <a:pt x="327" y="447"/>
                                    </a:cubicBezTo>
                                    <a:close/>
                                    <a:moveTo>
                                      <a:pt x="299" y="455"/>
                                    </a:moveTo>
                                    <a:cubicBezTo>
                                      <a:pt x="299" y="457"/>
                                      <a:pt x="299" y="458"/>
                                      <a:pt x="299" y="459"/>
                                    </a:cubicBezTo>
                                    <a:cubicBezTo>
                                      <a:pt x="301" y="458"/>
                                      <a:pt x="303" y="457"/>
                                      <a:pt x="305" y="457"/>
                                    </a:cubicBezTo>
                                    <a:cubicBezTo>
                                      <a:pt x="305" y="456"/>
                                      <a:pt x="306" y="456"/>
                                      <a:pt x="306" y="455"/>
                                    </a:cubicBezTo>
                                    <a:cubicBezTo>
                                      <a:pt x="306" y="442"/>
                                      <a:pt x="300" y="429"/>
                                      <a:pt x="291" y="420"/>
                                    </a:cubicBezTo>
                                    <a:cubicBezTo>
                                      <a:pt x="282" y="411"/>
                                      <a:pt x="270" y="406"/>
                                      <a:pt x="256" y="406"/>
                                    </a:cubicBezTo>
                                    <a:cubicBezTo>
                                      <a:pt x="242" y="406"/>
                                      <a:pt x="230" y="411"/>
                                      <a:pt x="221" y="420"/>
                                    </a:cubicBezTo>
                                    <a:cubicBezTo>
                                      <a:pt x="212" y="429"/>
                                      <a:pt x="206" y="442"/>
                                      <a:pt x="206" y="455"/>
                                    </a:cubicBezTo>
                                    <a:cubicBezTo>
                                      <a:pt x="206" y="456"/>
                                      <a:pt x="206" y="456"/>
                                      <a:pt x="206" y="457"/>
                                    </a:cubicBezTo>
                                    <a:cubicBezTo>
                                      <a:pt x="208" y="457"/>
                                      <a:pt x="210" y="458"/>
                                      <a:pt x="213" y="459"/>
                                    </a:cubicBezTo>
                                    <a:cubicBezTo>
                                      <a:pt x="212" y="458"/>
                                      <a:pt x="212" y="457"/>
                                      <a:pt x="212" y="455"/>
                                    </a:cubicBezTo>
                                    <a:cubicBezTo>
                                      <a:pt x="212" y="431"/>
                                      <a:pt x="232" y="412"/>
                                      <a:pt x="256" y="412"/>
                                    </a:cubicBezTo>
                                    <a:cubicBezTo>
                                      <a:pt x="280" y="412"/>
                                      <a:pt x="299" y="431"/>
                                      <a:pt x="299" y="455"/>
                                    </a:cubicBezTo>
                                    <a:close/>
                                    <a:moveTo>
                                      <a:pt x="292" y="455"/>
                                    </a:moveTo>
                                    <a:cubicBezTo>
                                      <a:pt x="292" y="458"/>
                                      <a:pt x="291" y="460"/>
                                      <a:pt x="291" y="463"/>
                                    </a:cubicBezTo>
                                    <a:cubicBezTo>
                                      <a:pt x="293" y="461"/>
                                      <a:pt x="295" y="460"/>
                                      <a:pt x="298" y="459"/>
                                    </a:cubicBezTo>
                                    <a:cubicBezTo>
                                      <a:pt x="298" y="458"/>
                                      <a:pt x="298" y="457"/>
                                      <a:pt x="298" y="455"/>
                                    </a:cubicBezTo>
                                    <a:cubicBezTo>
                                      <a:pt x="298" y="444"/>
                                      <a:pt x="293" y="433"/>
                                      <a:pt x="286" y="426"/>
                                    </a:cubicBezTo>
                                    <a:cubicBezTo>
                                      <a:pt x="278" y="418"/>
                                      <a:pt x="267" y="413"/>
                                      <a:pt x="256" y="413"/>
                                    </a:cubicBezTo>
                                    <a:cubicBezTo>
                                      <a:pt x="244" y="413"/>
                                      <a:pt x="234" y="418"/>
                                      <a:pt x="226" y="426"/>
                                    </a:cubicBezTo>
                                    <a:cubicBezTo>
                                      <a:pt x="219" y="433"/>
                                      <a:pt x="214" y="444"/>
                                      <a:pt x="214" y="455"/>
                                    </a:cubicBezTo>
                                    <a:cubicBezTo>
                                      <a:pt x="214" y="457"/>
                                      <a:pt x="214" y="458"/>
                                      <a:pt x="214" y="459"/>
                                    </a:cubicBezTo>
                                    <a:cubicBezTo>
                                      <a:pt x="216" y="460"/>
                                      <a:pt x="219" y="461"/>
                                      <a:pt x="221" y="463"/>
                                    </a:cubicBezTo>
                                    <a:cubicBezTo>
                                      <a:pt x="220" y="460"/>
                                      <a:pt x="220" y="458"/>
                                      <a:pt x="220" y="455"/>
                                    </a:cubicBezTo>
                                    <a:cubicBezTo>
                                      <a:pt x="220" y="436"/>
                                      <a:pt x="236" y="420"/>
                                      <a:pt x="256" y="420"/>
                                    </a:cubicBezTo>
                                    <a:cubicBezTo>
                                      <a:pt x="276" y="420"/>
                                      <a:pt x="292" y="436"/>
                                      <a:pt x="292" y="455"/>
                                    </a:cubicBezTo>
                                    <a:close/>
                                    <a:moveTo>
                                      <a:pt x="205" y="455"/>
                                    </a:moveTo>
                                    <a:cubicBezTo>
                                      <a:pt x="205" y="453"/>
                                      <a:pt x="205" y="451"/>
                                      <a:pt x="205" y="449"/>
                                    </a:cubicBezTo>
                                    <a:cubicBezTo>
                                      <a:pt x="203" y="446"/>
                                      <a:pt x="199" y="443"/>
                                      <a:pt x="195" y="443"/>
                                    </a:cubicBezTo>
                                    <a:cubicBezTo>
                                      <a:pt x="191" y="443"/>
                                      <a:pt x="188" y="445"/>
                                      <a:pt x="186" y="448"/>
                                    </a:cubicBezTo>
                                    <a:cubicBezTo>
                                      <a:pt x="186" y="450"/>
                                      <a:pt x="186" y="453"/>
                                      <a:pt x="186" y="455"/>
                                    </a:cubicBezTo>
                                    <a:cubicBezTo>
                                      <a:pt x="186" y="456"/>
                                      <a:pt x="186" y="456"/>
                                      <a:pt x="186" y="456"/>
                                    </a:cubicBezTo>
                                    <a:cubicBezTo>
                                      <a:pt x="187" y="456"/>
                                      <a:pt x="188" y="456"/>
                                      <a:pt x="188" y="456"/>
                                    </a:cubicBezTo>
                                    <a:cubicBezTo>
                                      <a:pt x="188" y="456"/>
                                      <a:pt x="188" y="456"/>
                                      <a:pt x="188" y="455"/>
                                    </a:cubicBezTo>
                                    <a:cubicBezTo>
                                      <a:pt x="188" y="452"/>
                                      <a:pt x="191" y="449"/>
                                      <a:pt x="195" y="449"/>
                                    </a:cubicBezTo>
                                    <a:cubicBezTo>
                                      <a:pt x="199" y="449"/>
                                      <a:pt x="202" y="452"/>
                                      <a:pt x="202" y="455"/>
                                    </a:cubicBezTo>
                                    <a:cubicBezTo>
                                      <a:pt x="202" y="456"/>
                                      <a:pt x="202" y="456"/>
                                      <a:pt x="202" y="456"/>
                                    </a:cubicBezTo>
                                    <a:cubicBezTo>
                                      <a:pt x="203" y="456"/>
                                      <a:pt x="204" y="456"/>
                                      <a:pt x="205" y="457"/>
                                    </a:cubicBezTo>
                                    <a:cubicBezTo>
                                      <a:pt x="205" y="456"/>
                                      <a:pt x="205" y="456"/>
                                      <a:pt x="205" y="455"/>
                                    </a:cubicBezTo>
                                    <a:close/>
                                    <a:moveTo>
                                      <a:pt x="195" y="450"/>
                                    </a:moveTo>
                                    <a:cubicBezTo>
                                      <a:pt x="192" y="450"/>
                                      <a:pt x="190" y="453"/>
                                      <a:pt x="190" y="455"/>
                                    </a:cubicBezTo>
                                    <a:cubicBezTo>
                                      <a:pt x="190" y="456"/>
                                      <a:pt x="190" y="456"/>
                                      <a:pt x="190" y="456"/>
                                    </a:cubicBezTo>
                                    <a:cubicBezTo>
                                      <a:pt x="192" y="456"/>
                                      <a:pt x="193" y="456"/>
                                      <a:pt x="195" y="456"/>
                                    </a:cubicBezTo>
                                    <a:cubicBezTo>
                                      <a:pt x="197" y="456"/>
                                      <a:pt x="198" y="456"/>
                                      <a:pt x="200" y="456"/>
                                    </a:cubicBezTo>
                                    <a:cubicBezTo>
                                      <a:pt x="200" y="456"/>
                                      <a:pt x="200" y="456"/>
                                      <a:pt x="200" y="455"/>
                                    </a:cubicBezTo>
                                    <a:cubicBezTo>
                                      <a:pt x="200" y="453"/>
                                      <a:pt x="198" y="450"/>
                                      <a:pt x="195" y="450"/>
                                    </a:cubicBezTo>
                                    <a:close/>
                                    <a:moveTo>
                                      <a:pt x="205" y="447"/>
                                    </a:moveTo>
                                    <a:cubicBezTo>
                                      <a:pt x="206" y="444"/>
                                      <a:pt x="206" y="442"/>
                                      <a:pt x="207" y="440"/>
                                    </a:cubicBezTo>
                                    <a:cubicBezTo>
                                      <a:pt x="204" y="437"/>
                                      <a:pt x="200" y="436"/>
                                      <a:pt x="195" y="436"/>
                                    </a:cubicBezTo>
                                    <a:cubicBezTo>
                                      <a:pt x="191" y="436"/>
                                      <a:pt x="187" y="437"/>
                                      <a:pt x="184" y="440"/>
                                    </a:cubicBezTo>
                                    <a:cubicBezTo>
                                      <a:pt x="184" y="442"/>
                                      <a:pt x="185" y="444"/>
                                      <a:pt x="185" y="446"/>
                                    </a:cubicBezTo>
                                    <a:cubicBezTo>
                                      <a:pt x="188" y="443"/>
                                      <a:pt x="191" y="442"/>
                                      <a:pt x="195" y="442"/>
                                    </a:cubicBezTo>
                                    <a:cubicBezTo>
                                      <a:pt x="199" y="442"/>
                                      <a:pt x="203" y="444"/>
                                      <a:pt x="205" y="447"/>
                                    </a:cubicBezTo>
                                    <a:close/>
                                    <a:moveTo>
                                      <a:pt x="179" y="455"/>
                                    </a:moveTo>
                                    <a:cubicBezTo>
                                      <a:pt x="179" y="456"/>
                                      <a:pt x="178" y="457"/>
                                      <a:pt x="178" y="458"/>
                                    </a:cubicBezTo>
                                    <a:cubicBezTo>
                                      <a:pt x="180" y="458"/>
                                      <a:pt x="183" y="457"/>
                                      <a:pt x="185" y="457"/>
                                    </a:cubicBezTo>
                                    <a:cubicBezTo>
                                      <a:pt x="185" y="456"/>
                                      <a:pt x="185" y="456"/>
                                      <a:pt x="185" y="455"/>
                                    </a:cubicBezTo>
                                    <a:cubicBezTo>
                                      <a:pt x="185" y="442"/>
                                      <a:pt x="179" y="429"/>
                                      <a:pt x="170" y="420"/>
                                    </a:cubicBezTo>
                                    <a:cubicBezTo>
                                      <a:pt x="161" y="411"/>
                                      <a:pt x="149" y="406"/>
                                      <a:pt x="135" y="406"/>
                                    </a:cubicBezTo>
                                    <a:cubicBezTo>
                                      <a:pt x="121" y="406"/>
                                      <a:pt x="109" y="411"/>
                                      <a:pt x="100" y="420"/>
                                    </a:cubicBezTo>
                                    <a:cubicBezTo>
                                      <a:pt x="91" y="429"/>
                                      <a:pt x="85" y="442"/>
                                      <a:pt x="85" y="455"/>
                                    </a:cubicBezTo>
                                    <a:cubicBezTo>
                                      <a:pt x="85" y="456"/>
                                      <a:pt x="85" y="456"/>
                                      <a:pt x="85" y="457"/>
                                    </a:cubicBezTo>
                                    <a:cubicBezTo>
                                      <a:pt x="88" y="457"/>
                                      <a:pt x="90" y="458"/>
                                      <a:pt x="92" y="459"/>
                                    </a:cubicBezTo>
                                    <a:cubicBezTo>
                                      <a:pt x="92" y="458"/>
                                      <a:pt x="92" y="457"/>
                                      <a:pt x="92" y="455"/>
                                    </a:cubicBezTo>
                                    <a:cubicBezTo>
                                      <a:pt x="92" y="431"/>
                                      <a:pt x="111" y="412"/>
                                      <a:pt x="135" y="412"/>
                                    </a:cubicBezTo>
                                    <a:cubicBezTo>
                                      <a:pt x="159" y="412"/>
                                      <a:pt x="179" y="431"/>
                                      <a:pt x="179" y="455"/>
                                    </a:cubicBezTo>
                                    <a:close/>
                                    <a:moveTo>
                                      <a:pt x="171" y="455"/>
                                    </a:moveTo>
                                    <a:cubicBezTo>
                                      <a:pt x="171" y="458"/>
                                      <a:pt x="171" y="460"/>
                                      <a:pt x="170" y="462"/>
                                    </a:cubicBezTo>
                                    <a:cubicBezTo>
                                      <a:pt x="172" y="461"/>
                                      <a:pt x="175" y="460"/>
                                      <a:pt x="177" y="459"/>
                                    </a:cubicBezTo>
                                    <a:cubicBezTo>
                                      <a:pt x="177" y="458"/>
                                      <a:pt x="177" y="457"/>
                                      <a:pt x="177" y="455"/>
                                    </a:cubicBezTo>
                                    <a:cubicBezTo>
                                      <a:pt x="177" y="444"/>
                                      <a:pt x="172" y="433"/>
                                      <a:pt x="165" y="426"/>
                                    </a:cubicBezTo>
                                    <a:cubicBezTo>
                                      <a:pt x="157" y="418"/>
                                      <a:pt x="147" y="413"/>
                                      <a:pt x="135" y="413"/>
                                    </a:cubicBezTo>
                                    <a:cubicBezTo>
                                      <a:pt x="123" y="413"/>
                                      <a:pt x="113" y="418"/>
                                      <a:pt x="105" y="426"/>
                                    </a:cubicBezTo>
                                    <a:cubicBezTo>
                                      <a:pt x="98" y="433"/>
                                      <a:pt x="93" y="444"/>
                                      <a:pt x="93" y="455"/>
                                    </a:cubicBezTo>
                                    <a:cubicBezTo>
                                      <a:pt x="93" y="457"/>
                                      <a:pt x="93" y="458"/>
                                      <a:pt x="93" y="459"/>
                                    </a:cubicBezTo>
                                    <a:cubicBezTo>
                                      <a:pt x="96" y="460"/>
                                      <a:pt x="98" y="461"/>
                                      <a:pt x="100" y="463"/>
                                    </a:cubicBezTo>
                                    <a:cubicBezTo>
                                      <a:pt x="99" y="460"/>
                                      <a:pt x="99" y="458"/>
                                      <a:pt x="99" y="455"/>
                                    </a:cubicBezTo>
                                    <a:cubicBezTo>
                                      <a:pt x="99" y="436"/>
                                      <a:pt x="115" y="420"/>
                                      <a:pt x="135" y="420"/>
                                    </a:cubicBezTo>
                                    <a:cubicBezTo>
                                      <a:pt x="155" y="420"/>
                                      <a:pt x="171" y="436"/>
                                      <a:pt x="171" y="455"/>
                                    </a:cubicBezTo>
                                    <a:close/>
                                    <a:moveTo>
                                      <a:pt x="99" y="404"/>
                                    </a:moveTo>
                                    <a:cubicBezTo>
                                      <a:pt x="99" y="384"/>
                                      <a:pt x="115" y="368"/>
                                      <a:pt x="135" y="368"/>
                                    </a:cubicBezTo>
                                    <a:cubicBezTo>
                                      <a:pt x="155" y="368"/>
                                      <a:pt x="171" y="384"/>
                                      <a:pt x="171" y="404"/>
                                    </a:cubicBezTo>
                                    <a:cubicBezTo>
                                      <a:pt x="171" y="406"/>
                                      <a:pt x="171" y="408"/>
                                      <a:pt x="170" y="411"/>
                                    </a:cubicBezTo>
                                    <a:cubicBezTo>
                                      <a:pt x="172" y="409"/>
                                      <a:pt x="175" y="408"/>
                                      <a:pt x="177" y="408"/>
                                    </a:cubicBezTo>
                                    <a:cubicBezTo>
                                      <a:pt x="177" y="406"/>
                                      <a:pt x="177" y="405"/>
                                      <a:pt x="177" y="404"/>
                                    </a:cubicBezTo>
                                    <a:cubicBezTo>
                                      <a:pt x="177" y="392"/>
                                      <a:pt x="172" y="382"/>
                                      <a:pt x="165" y="374"/>
                                    </a:cubicBezTo>
                                    <a:cubicBezTo>
                                      <a:pt x="157" y="367"/>
                                      <a:pt x="147" y="362"/>
                                      <a:pt x="135" y="362"/>
                                    </a:cubicBezTo>
                                    <a:cubicBezTo>
                                      <a:pt x="123" y="362"/>
                                      <a:pt x="113" y="367"/>
                                      <a:pt x="105" y="374"/>
                                    </a:cubicBezTo>
                                    <a:cubicBezTo>
                                      <a:pt x="98" y="382"/>
                                      <a:pt x="93" y="392"/>
                                      <a:pt x="93" y="404"/>
                                    </a:cubicBezTo>
                                    <a:cubicBezTo>
                                      <a:pt x="93" y="405"/>
                                      <a:pt x="93" y="407"/>
                                      <a:pt x="93" y="408"/>
                                    </a:cubicBezTo>
                                    <a:cubicBezTo>
                                      <a:pt x="96" y="409"/>
                                      <a:pt x="98" y="410"/>
                                      <a:pt x="100" y="411"/>
                                    </a:cubicBezTo>
                                    <a:cubicBezTo>
                                      <a:pt x="99" y="409"/>
                                      <a:pt x="99" y="406"/>
                                      <a:pt x="99" y="404"/>
                                    </a:cubicBezTo>
                                    <a:close/>
                                    <a:moveTo>
                                      <a:pt x="92" y="404"/>
                                    </a:moveTo>
                                    <a:cubicBezTo>
                                      <a:pt x="92" y="380"/>
                                      <a:pt x="111" y="361"/>
                                      <a:pt x="135" y="361"/>
                                    </a:cubicBezTo>
                                    <a:cubicBezTo>
                                      <a:pt x="159" y="361"/>
                                      <a:pt x="179" y="380"/>
                                      <a:pt x="179" y="404"/>
                                    </a:cubicBezTo>
                                    <a:cubicBezTo>
                                      <a:pt x="179" y="405"/>
                                      <a:pt x="178" y="406"/>
                                      <a:pt x="178" y="407"/>
                                    </a:cubicBezTo>
                                    <a:cubicBezTo>
                                      <a:pt x="180" y="406"/>
                                      <a:pt x="183" y="406"/>
                                      <a:pt x="185" y="405"/>
                                    </a:cubicBezTo>
                                    <a:cubicBezTo>
                                      <a:pt x="185" y="405"/>
                                      <a:pt x="185" y="404"/>
                                      <a:pt x="185" y="404"/>
                                    </a:cubicBezTo>
                                    <a:cubicBezTo>
                                      <a:pt x="185" y="390"/>
                                      <a:pt x="179" y="378"/>
                                      <a:pt x="170" y="369"/>
                                    </a:cubicBezTo>
                                    <a:cubicBezTo>
                                      <a:pt x="161" y="360"/>
                                      <a:pt x="149" y="354"/>
                                      <a:pt x="135" y="354"/>
                                    </a:cubicBezTo>
                                    <a:cubicBezTo>
                                      <a:pt x="121" y="354"/>
                                      <a:pt x="109" y="360"/>
                                      <a:pt x="100" y="369"/>
                                    </a:cubicBezTo>
                                    <a:cubicBezTo>
                                      <a:pt x="91" y="378"/>
                                      <a:pt x="85" y="390"/>
                                      <a:pt x="85" y="404"/>
                                    </a:cubicBezTo>
                                    <a:cubicBezTo>
                                      <a:pt x="85" y="405"/>
                                      <a:pt x="85" y="405"/>
                                      <a:pt x="85" y="405"/>
                                    </a:cubicBezTo>
                                    <a:cubicBezTo>
                                      <a:pt x="88" y="406"/>
                                      <a:pt x="90" y="407"/>
                                      <a:pt x="92" y="407"/>
                                    </a:cubicBezTo>
                                    <a:cubicBezTo>
                                      <a:pt x="92" y="406"/>
                                      <a:pt x="92" y="405"/>
                                      <a:pt x="92" y="404"/>
                                    </a:cubicBezTo>
                                    <a:close/>
                                    <a:moveTo>
                                      <a:pt x="99" y="353"/>
                                    </a:moveTo>
                                    <a:cubicBezTo>
                                      <a:pt x="99" y="333"/>
                                      <a:pt x="115" y="317"/>
                                      <a:pt x="135" y="317"/>
                                    </a:cubicBezTo>
                                    <a:cubicBezTo>
                                      <a:pt x="155" y="317"/>
                                      <a:pt x="171" y="333"/>
                                      <a:pt x="171" y="353"/>
                                    </a:cubicBezTo>
                                    <a:cubicBezTo>
                                      <a:pt x="171" y="355"/>
                                      <a:pt x="171" y="357"/>
                                      <a:pt x="170" y="359"/>
                                    </a:cubicBezTo>
                                    <a:cubicBezTo>
                                      <a:pt x="172" y="358"/>
                                      <a:pt x="175" y="357"/>
                                      <a:pt x="177" y="356"/>
                                    </a:cubicBezTo>
                                    <a:cubicBezTo>
                                      <a:pt x="177" y="355"/>
                                      <a:pt x="177" y="354"/>
                                      <a:pt x="177" y="353"/>
                                    </a:cubicBezTo>
                                    <a:cubicBezTo>
                                      <a:pt x="177" y="341"/>
                                      <a:pt x="172" y="331"/>
                                      <a:pt x="165" y="323"/>
                                    </a:cubicBezTo>
                                    <a:cubicBezTo>
                                      <a:pt x="157" y="315"/>
                                      <a:pt x="147" y="311"/>
                                      <a:pt x="135" y="311"/>
                                    </a:cubicBezTo>
                                    <a:cubicBezTo>
                                      <a:pt x="123" y="311"/>
                                      <a:pt x="113" y="315"/>
                                      <a:pt x="105" y="323"/>
                                    </a:cubicBezTo>
                                    <a:cubicBezTo>
                                      <a:pt x="98" y="331"/>
                                      <a:pt x="93" y="341"/>
                                      <a:pt x="93" y="353"/>
                                    </a:cubicBezTo>
                                    <a:cubicBezTo>
                                      <a:pt x="93" y="354"/>
                                      <a:pt x="93" y="355"/>
                                      <a:pt x="93" y="357"/>
                                    </a:cubicBezTo>
                                    <a:cubicBezTo>
                                      <a:pt x="96" y="357"/>
                                      <a:pt x="98" y="359"/>
                                      <a:pt x="100" y="360"/>
                                    </a:cubicBezTo>
                                    <a:cubicBezTo>
                                      <a:pt x="99" y="358"/>
                                      <a:pt x="99" y="355"/>
                                      <a:pt x="99" y="353"/>
                                    </a:cubicBezTo>
                                    <a:close/>
                                    <a:moveTo>
                                      <a:pt x="92" y="353"/>
                                    </a:moveTo>
                                    <a:cubicBezTo>
                                      <a:pt x="92" y="329"/>
                                      <a:pt x="111" y="309"/>
                                      <a:pt x="135" y="309"/>
                                    </a:cubicBezTo>
                                    <a:cubicBezTo>
                                      <a:pt x="159" y="309"/>
                                      <a:pt x="179" y="329"/>
                                      <a:pt x="179" y="353"/>
                                    </a:cubicBezTo>
                                    <a:cubicBezTo>
                                      <a:pt x="179" y="354"/>
                                      <a:pt x="178" y="355"/>
                                      <a:pt x="178" y="356"/>
                                    </a:cubicBezTo>
                                    <a:cubicBezTo>
                                      <a:pt x="180" y="355"/>
                                      <a:pt x="183" y="354"/>
                                      <a:pt x="185" y="354"/>
                                    </a:cubicBezTo>
                                    <a:cubicBezTo>
                                      <a:pt x="185" y="353"/>
                                      <a:pt x="185" y="353"/>
                                      <a:pt x="185" y="353"/>
                                    </a:cubicBezTo>
                                    <a:cubicBezTo>
                                      <a:pt x="185" y="339"/>
                                      <a:pt x="179" y="327"/>
                                      <a:pt x="170" y="318"/>
                                    </a:cubicBezTo>
                                    <a:cubicBezTo>
                                      <a:pt x="161" y="309"/>
                                      <a:pt x="149" y="303"/>
                                      <a:pt x="135" y="303"/>
                                    </a:cubicBezTo>
                                    <a:cubicBezTo>
                                      <a:pt x="121" y="303"/>
                                      <a:pt x="109" y="309"/>
                                      <a:pt x="100" y="318"/>
                                    </a:cubicBezTo>
                                    <a:cubicBezTo>
                                      <a:pt x="91" y="327"/>
                                      <a:pt x="85" y="339"/>
                                      <a:pt x="85" y="353"/>
                                    </a:cubicBezTo>
                                    <a:cubicBezTo>
                                      <a:pt x="85" y="353"/>
                                      <a:pt x="85" y="354"/>
                                      <a:pt x="85" y="354"/>
                                    </a:cubicBezTo>
                                    <a:cubicBezTo>
                                      <a:pt x="88" y="355"/>
                                      <a:pt x="90" y="355"/>
                                      <a:pt x="92" y="356"/>
                                    </a:cubicBezTo>
                                    <a:cubicBezTo>
                                      <a:pt x="92" y="355"/>
                                      <a:pt x="92" y="354"/>
                                      <a:pt x="92" y="353"/>
                                    </a:cubicBezTo>
                                    <a:close/>
                                    <a:moveTo>
                                      <a:pt x="99" y="301"/>
                                    </a:moveTo>
                                    <a:cubicBezTo>
                                      <a:pt x="99" y="282"/>
                                      <a:pt x="115" y="265"/>
                                      <a:pt x="135" y="265"/>
                                    </a:cubicBezTo>
                                    <a:cubicBezTo>
                                      <a:pt x="155" y="265"/>
                                      <a:pt x="171" y="282"/>
                                      <a:pt x="171" y="301"/>
                                    </a:cubicBezTo>
                                    <a:cubicBezTo>
                                      <a:pt x="171" y="304"/>
                                      <a:pt x="171" y="306"/>
                                      <a:pt x="170" y="308"/>
                                    </a:cubicBezTo>
                                    <a:cubicBezTo>
                                      <a:pt x="172" y="307"/>
                                      <a:pt x="175" y="306"/>
                                      <a:pt x="177" y="305"/>
                                    </a:cubicBezTo>
                                    <a:cubicBezTo>
                                      <a:pt x="177" y="304"/>
                                      <a:pt x="177" y="302"/>
                                      <a:pt x="177" y="301"/>
                                    </a:cubicBezTo>
                                    <a:cubicBezTo>
                                      <a:pt x="177" y="290"/>
                                      <a:pt x="172" y="279"/>
                                      <a:pt x="165" y="272"/>
                                    </a:cubicBezTo>
                                    <a:cubicBezTo>
                                      <a:pt x="157" y="264"/>
                                      <a:pt x="147" y="259"/>
                                      <a:pt x="135" y="259"/>
                                    </a:cubicBezTo>
                                    <a:cubicBezTo>
                                      <a:pt x="123" y="259"/>
                                      <a:pt x="113" y="264"/>
                                      <a:pt x="105" y="272"/>
                                    </a:cubicBezTo>
                                    <a:cubicBezTo>
                                      <a:pt x="98" y="279"/>
                                      <a:pt x="93" y="290"/>
                                      <a:pt x="93" y="301"/>
                                    </a:cubicBezTo>
                                    <a:cubicBezTo>
                                      <a:pt x="93" y="303"/>
                                      <a:pt x="93" y="304"/>
                                      <a:pt x="93" y="305"/>
                                    </a:cubicBezTo>
                                    <a:cubicBezTo>
                                      <a:pt x="96" y="306"/>
                                      <a:pt x="98" y="307"/>
                                      <a:pt x="100" y="308"/>
                                    </a:cubicBezTo>
                                    <a:cubicBezTo>
                                      <a:pt x="99" y="306"/>
                                      <a:pt x="99" y="304"/>
                                      <a:pt x="99" y="301"/>
                                    </a:cubicBezTo>
                                    <a:close/>
                                    <a:moveTo>
                                      <a:pt x="92" y="301"/>
                                    </a:moveTo>
                                    <a:cubicBezTo>
                                      <a:pt x="92" y="277"/>
                                      <a:pt x="111" y="258"/>
                                      <a:pt x="135" y="258"/>
                                    </a:cubicBezTo>
                                    <a:cubicBezTo>
                                      <a:pt x="159" y="258"/>
                                      <a:pt x="179" y="277"/>
                                      <a:pt x="179" y="301"/>
                                    </a:cubicBezTo>
                                    <a:cubicBezTo>
                                      <a:pt x="179" y="302"/>
                                      <a:pt x="178" y="303"/>
                                      <a:pt x="178" y="304"/>
                                    </a:cubicBezTo>
                                    <a:cubicBezTo>
                                      <a:pt x="180" y="304"/>
                                      <a:pt x="183" y="303"/>
                                      <a:pt x="185" y="303"/>
                                    </a:cubicBezTo>
                                    <a:cubicBezTo>
                                      <a:pt x="185" y="302"/>
                                      <a:pt x="185" y="302"/>
                                      <a:pt x="185" y="301"/>
                                    </a:cubicBezTo>
                                    <a:cubicBezTo>
                                      <a:pt x="185" y="288"/>
                                      <a:pt x="179" y="275"/>
                                      <a:pt x="170" y="266"/>
                                    </a:cubicBezTo>
                                    <a:cubicBezTo>
                                      <a:pt x="161" y="257"/>
                                      <a:pt x="149" y="252"/>
                                      <a:pt x="135" y="252"/>
                                    </a:cubicBezTo>
                                    <a:cubicBezTo>
                                      <a:pt x="121" y="252"/>
                                      <a:pt x="109" y="257"/>
                                      <a:pt x="100" y="266"/>
                                    </a:cubicBezTo>
                                    <a:cubicBezTo>
                                      <a:pt x="91" y="275"/>
                                      <a:pt x="85" y="288"/>
                                      <a:pt x="85" y="301"/>
                                    </a:cubicBezTo>
                                    <a:cubicBezTo>
                                      <a:pt x="85" y="302"/>
                                      <a:pt x="85" y="302"/>
                                      <a:pt x="85" y="303"/>
                                    </a:cubicBezTo>
                                    <a:cubicBezTo>
                                      <a:pt x="88" y="303"/>
                                      <a:pt x="90" y="304"/>
                                      <a:pt x="92" y="305"/>
                                    </a:cubicBezTo>
                                    <a:cubicBezTo>
                                      <a:pt x="92" y="303"/>
                                      <a:pt x="92" y="302"/>
                                      <a:pt x="92" y="301"/>
                                    </a:cubicBezTo>
                                    <a:close/>
                                    <a:moveTo>
                                      <a:pt x="99" y="250"/>
                                    </a:moveTo>
                                    <a:cubicBezTo>
                                      <a:pt x="99" y="230"/>
                                      <a:pt x="115" y="214"/>
                                      <a:pt x="135" y="214"/>
                                    </a:cubicBezTo>
                                    <a:cubicBezTo>
                                      <a:pt x="155" y="214"/>
                                      <a:pt x="171" y="230"/>
                                      <a:pt x="171" y="250"/>
                                    </a:cubicBezTo>
                                    <a:cubicBezTo>
                                      <a:pt x="171" y="252"/>
                                      <a:pt x="171" y="254"/>
                                      <a:pt x="170" y="256"/>
                                    </a:cubicBezTo>
                                    <a:cubicBezTo>
                                      <a:pt x="172" y="255"/>
                                      <a:pt x="175" y="254"/>
                                      <a:pt x="177" y="253"/>
                                    </a:cubicBezTo>
                                    <a:cubicBezTo>
                                      <a:pt x="177" y="252"/>
                                      <a:pt x="177" y="251"/>
                                      <a:pt x="177" y="250"/>
                                    </a:cubicBezTo>
                                    <a:cubicBezTo>
                                      <a:pt x="177" y="238"/>
                                      <a:pt x="172" y="228"/>
                                      <a:pt x="165" y="220"/>
                                    </a:cubicBezTo>
                                    <a:cubicBezTo>
                                      <a:pt x="157" y="213"/>
                                      <a:pt x="147" y="208"/>
                                      <a:pt x="135" y="208"/>
                                    </a:cubicBezTo>
                                    <a:cubicBezTo>
                                      <a:pt x="123" y="208"/>
                                      <a:pt x="113" y="213"/>
                                      <a:pt x="105" y="220"/>
                                    </a:cubicBezTo>
                                    <a:cubicBezTo>
                                      <a:pt x="98" y="228"/>
                                      <a:pt x="93" y="238"/>
                                      <a:pt x="93" y="250"/>
                                    </a:cubicBezTo>
                                    <a:cubicBezTo>
                                      <a:pt x="93" y="251"/>
                                      <a:pt x="93" y="253"/>
                                      <a:pt x="93" y="254"/>
                                    </a:cubicBezTo>
                                    <a:cubicBezTo>
                                      <a:pt x="96" y="255"/>
                                      <a:pt x="98" y="256"/>
                                      <a:pt x="100" y="257"/>
                                    </a:cubicBezTo>
                                    <a:cubicBezTo>
                                      <a:pt x="99" y="255"/>
                                      <a:pt x="99" y="252"/>
                                      <a:pt x="99" y="250"/>
                                    </a:cubicBezTo>
                                    <a:close/>
                                    <a:moveTo>
                                      <a:pt x="92" y="250"/>
                                    </a:moveTo>
                                    <a:cubicBezTo>
                                      <a:pt x="92" y="226"/>
                                      <a:pt x="111" y="206"/>
                                      <a:pt x="135" y="206"/>
                                    </a:cubicBezTo>
                                    <a:cubicBezTo>
                                      <a:pt x="159" y="206"/>
                                      <a:pt x="179" y="226"/>
                                      <a:pt x="179" y="250"/>
                                    </a:cubicBezTo>
                                    <a:cubicBezTo>
                                      <a:pt x="179" y="251"/>
                                      <a:pt x="178" y="252"/>
                                      <a:pt x="178" y="253"/>
                                    </a:cubicBezTo>
                                    <a:cubicBezTo>
                                      <a:pt x="180" y="252"/>
                                      <a:pt x="183" y="252"/>
                                      <a:pt x="185" y="251"/>
                                    </a:cubicBezTo>
                                    <a:cubicBezTo>
                                      <a:pt x="185" y="251"/>
                                      <a:pt x="185" y="250"/>
                                      <a:pt x="185" y="250"/>
                                    </a:cubicBezTo>
                                    <a:cubicBezTo>
                                      <a:pt x="185" y="236"/>
                                      <a:pt x="179" y="224"/>
                                      <a:pt x="170" y="215"/>
                                    </a:cubicBezTo>
                                    <a:cubicBezTo>
                                      <a:pt x="161" y="206"/>
                                      <a:pt x="149" y="200"/>
                                      <a:pt x="135" y="200"/>
                                    </a:cubicBezTo>
                                    <a:cubicBezTo>
                                      <a:pt x="121" y="200"/>
                                      <a:pt x="109" y="206"/>
                                      <a:pt x="100" y="215"/>
                                    </a:cubicBezTo>
                                    <a:cubicBezTo>
                                      <a:pt x="91" y="224"/>
                                      <a:pt x="85" y="236"/>
                                      <a:pt x="85" y="250"/>
                                    </a:cubicBezTo>
                                    <a:cubicBezTo>
                                      <a:pt x="85" y="250"/>
                                      <a:pt x="85" y="251"/>
                                      <a:pt x="85" y="251"/>
                                    </a:cubicBezTo>
                                    <a:cubicBezTo>
                                      <a:pt x="88" y="252"/>
                                      <a:pt x="90" y="252"/>
                                      <a:pt x="92" y="253"/>
                                    </a:cubicBezTo>
                                    <a:cubicBezTo>
                                      <a:pt x="92" y="252"/>
                                      <a:pt x="92" y="251"/>
                                      <a:pt x="92" y="250"/>
                                    </a:cubicBezTo>
                                    <a:close/>
                                    <a:moveTo>
                                      <a:pt x="99" y="199"/>
                                    </a:moveTo>
                                    <a:cubicBezTo>
                                      <a:pt x="99" y="179"/>
                                      <a:pt x="115" y="163"/>
                                      <a:pt x="135" y="163"/>
                                    </a:cubicBezTo>
                                    <a:cubicBezTo>
                                      <a:pt x="155" y="163"/>
                                      <a:pt x="171" y="179"/>
                                      <a:pt x="171" y="199"/>
                                    </a:cubicBezTo>
                                    <a:cubicBezTo>
                                      <a:pt x="171" y="201"/>
                                      <a:pt x="171" y="203"/>
                                      <a:pt x="170" y="205"/>
                                    </a:cubicBezTo>
                                    <a:cubicBezTo>
                                      <a:pt x="172" y="204"/>
                                      <a:pt x="175" y="203"/>
                                      <a:pt x="177" y="202"/>
                                    </a:cubicBezTo>
                                    <a:cubicBezTo>
                                      <a:pt x="177" y="201"/>
                                      <a:pt x="177" y="200"/>
                                      <a:pt x="177" y="199"/>
                                    </a:cubicBezTo>
                                    <a:cubicBezTo>
                                      <a:pt x="177" y="187"/>
                                      <a:pt x="172" y="176"/>
                                      <a:pt x="165" y="169"/>
                                    </a:cubicBezTo>
                                    <a:cubicBezTo>
                                      <a:pt x="157" y="161"/>
                                      <a:pt x="147" y="157"/>
                                      <a:pt x="135" y="157"/>
                                    </a:cubicBezTo>
                                    <a:cubicBezTo>
                                      <a:pt x="123" y="157"/>
                                      <a:pt x="113" y="161"/>
                                      <a:pt x="105" y="169"/>
                                    </a:cubicBezTo>
                                    <a:cubicBezTo>
                                      <a:pt x="98" y="176"/>
                                      <a:pt x="93" y="187"/>
                                      <a:pt x="93" y="199"/>
                                    </a:cubicBezTo>
                                    <a:cubicBezTo>
                                      <a:pt x="93" y="200"/>
                                      <a:pt x="93" y="201"/>
                                      <a:pt x="93" y="202"/>
                                    </a:cubicBezTo>
                                    <a:cubicBezTo>
                                      <a:pt x="96" y="203"/>
                                      <a:pt x="98" y="204"/>
                                      <a:pt x="100" y="206"/>
                                    </a:cubicBezTo>
                                    <a:cubicBezTo>
                                      <a:pt x="99" y="203"/>
                                      <a:pt x="99" y="201"/>
                                      <a:pt x="99" y="199"/>
                                    </a:cubicBezTo>
                                    <a:close/>
                                    <a:moveTo>
                                      <a:pt x="92" y="199"/>
                                    </a:moveTo>
                                    <a:cubicBezTo>
                                      <a:pt x="92" y="175"/>
                                      <a:pt x="111" y="155"/>
                                      <a:pt x="135" y="155"/>
                                    </a:cubicBezTo>
                                    <a:cubicBezTo>
                                      <a:pt x="159" y="155"/>
                                      <a:pt x="179" y="175"/>
                                      <a:pt x="179" y="199"/>
                                    </a:cubicBezTo>
                                    <a:cubicBezTo>
                                      <a:pt x="179" y="200"/>
                                      <a:pt x="178" y="200"/>
                                      <a:pt x="178" y="201"/>
                                    </a:cubicBezTo>
                                    <a:cubicBezTo>
                                      <a:pt x="180" y="201"/>
                                      <a:pt x="183" y="200"/>
                                      <a:pt x="185" y="200"/>
                                    </a:cubicBezTo>
                                    <a:cubicBezTo>
                                      <a:pt x="185" y="199"/>
                                      <a:pt x="185" y="199"/>
                                      <a:pt x="185" y="199"/>
                                    </a:cubicBezTo>
                                    <a:cubicBezTo>
                                      <a:pt x="185" y="185"/>
                                      <a:pt x="179" y="172"/>
                                      <a:pt x="170" y="163"/>
                                    </a:cubicBezTo>
                                    <a:cubicBezTo>
                                      <a:pt x="161" y="154"/>
                                      <a:pt x="149" y="149"/>
                                      <a:pt x="135" y="149"/>
                                    </a:cubicBezTo>
                                    <a:cubicBezTo>
                                      <a:pt x="121" y="149"/>
                                      <a:pt x="109" y="154"/>
                                      <a:pt x="100" y="163"/>
                                    </a:cubicBezTo>
                                    <a:cubicBezTo>
                                      <a:pt x="91" y="172"/>
                                      <a:pt x="85" y="185"/>
                                      <a:pt x="85" y="199"/>
                                    </a:cubicBezTo>
                                    <a:cubicBezTo>
                                      <a:pt x="85" y="199"/>
                                      <a:pt x="85" y="199"/>
                                      <a:pt x="85" y="200"/>
                                    </a:cubicBezTo>
                                    <a:cubicBezTo>
                                      <a:pt x="88" y="200"/>
                                      <a:pt x="90" y="201"/>
                                      <a:pt x="92" y="202"/>
                                    </a:cubicBezTo>
                                    <a:cubicBezTo>
                                      <a:pt x="92" y="201"/>
                                      <a:pt x="92" y="200"/>
                                      <a:pt x="92" y="199"/>
                                    </a:cubicBezTo>
                                    <a:close/>
                                    <a:moveTo>
                                      <a:pt x="99" y="147"/>
                                    </a:moveTo>
                                    <a:cubicBezTo>
                                      <a:pt x="99" y="127"/>
                                      <a:pt x="115" y="111"/>
                                      <a:pt x="135" y="111"/>
                                    </a:cubicBezTo>
                                    <a:cubicBezTo>
                                      <a:pt x="155" y="111"/>
                                      <a:pt x="171" y="127"/>
                                      <a:pt x="171" y="147"/>
                                    </a:cubicBezTo>
                                    <a:cubicBezTo>
                                      <a:pt x="171" y="149"/>
                                      <a:pt x="171" y="152"/>
                                      <a:pt x="170" y="154"/>
                                    </a:cubicBezTo>
                                    <a:cubicBezTo>
                                      <a:pt x="172" y="153"/>
                                      <a:pt x="175" y="152"/>
                                      <a:pt x="177" y="151"/>
                                    </a:cubicBezTo>
                                    <a:cubicBezTo>
                                      <a:pt x="177" y="150"/>
                                      <a:pt x="177" y="148"/>
                                      <a:pt x="177" y="147"/>
                                    </a:cubicBezTo>
                                    <a:cubicBezTo>
                                      <a:pt x="177" y="136"/>
                                      <a:pt x="172" y="125"/>
                                      <a:pt x="165" y="117"/>
                                    </a:cubicBezTo>
                                    <a:cubicBezTo>
                                      <a:pt x="157" y="110"/>
                                      <a:pt x="147" y="105"/>
                                      <a:pt x="135" y="105"/>
                                    </a:cubicBezTo>
                                    <a:cubicBezTo>
                                      <a:pt x="123" y="105"/>
                                      <a:pt x="113" y="110"/>
                                      <a:pt x="105" y="117"/>
                                    </a:cubicBezTo>
                                    <a:cubicBezTo>
                                      <a:pt x="98" y="125"/>
                                      <a:pt x="93" y="136"/>
                                      <a:pt x="93" y="147"/>
                                    </a:cubicBezTo>
                                    <a:cubicBezTo>
                                      <a:pt x="93" y="148"/>
                                      <a:pt x="93" y="150"/>
                                      <a:pt x="93" y="151"/>
                                    </a:cubicBezTo>
                                    <a:cubicBezTo>
                                      <a:pt x="96" y="152"/>
                                      <a:pt x="98" y="153"/>
                                      <a:pt x="100" y="154"/>
                                    </a:cubicBezTo>
                                    <a:cubicBezTo>
                                      <a:pt x="99" y="152"/>
                                      <a:pt x="99" y="150"/>
                                      <a:pt x="99" y="147"/>
                                    </a:cubicBezTo>
                                    <a:close/>
                                    <a:moveTo>
                                      <a:pt x="92" y="147"/>
                                    </a:moveTo>
                                    <a:cubicBezTo>
                                      <a:pt x="92" y="123"/>
                                      <a:pt x="111" y="104"/>
                                      <a:pt x="135" y="104"/>
                                    </a:cubicBezTo>
                                    <a:cubicBezTo>
                                      <a:pt x="159" y="104"/>
                                      <a:pt x="179" y="123"/>
                                      <a:pt x="179" y="147"/>
                                    </a:cubicBezTo>
                                    <a:cubicBezTo>
                                      <a:pt x="179" y="148"/>
                                      <a:pt x="178" y="149"/>
                                      <a:pt x="178" y="150"/>
                                    </a:cubicBezTo>
                                    <a:cubicBezTo>
                                      <a:pt x="180" y="149"/>
                                      <a:pt x="183" y="149"/>
                                      <a:pt x="185" y="148"/>
                                    </a:cubicBezTo>
                                    <a:cubicBezTo>
                                      <a:pt x="185" y="148"/>
                                      <a:pt x="185" y="148"/>
                                      <a:pt x="185" y="147"/>
                                    </a:cubicBezTo>
                                    <a:cubicBezTo>
                                      <a:pt x="185" y="133"/>
                                      <a:pt x="179" y="121"/>
                                      <a:pt x="170" y="112"/>
                                    </a:cubicBezTo>
                                    <a:cubicBezTo>
                                      <a:pt x="161" y="103"/>
                                      <a:pt x="149" y="98"/>
                                      <a:pt x="135" y="98"/>
                                    </a:cubicBezTo>
                                    <a:cubicBezTo>
                                      <a:pt x="121" y="98"/>
                                      <a:pt x="109" y="103"/>
                                      <a:pt x="100" y="112"/>
                                    </a:cubicBezTo>
                                    <a:cubicBezTo>
                                      <a:pt x="91" y="121"/>
                                      <a:pt x="85" y="133"/>
                                      <a:pt x="85" y="147"/>
                                    </a:cubicBezTo>
                                    <a:cubicBezTo>
                                      <a:pt x="85" y="148"/>
                                      <a:pt x="85" y="148"/>
                                      <a:pt x="85" y="149"/>
                                    </a:cubicBezTo>
                                    <a:cubicBezTo>
                                      <a:pt x="88" y="149"/>
                                      <a:pt x="90" y="150"/>
                                      <a:pt x="92" y="150"/>
                                    </a:cubicBezTo>
                                    <a:cubicBezTo>
                                      <a:pt x="92" y="149"/>
                                      <a:pt x="92" y="148"/>
                                      <a:pt x="92" y="147"/>
                                    </a:cubicBezTo>
                                    <a:close/>
                                    <a:moveTo>
                                      <a:pt x="99" y="96"/>
                                    </a:moveTo>
                                    <a:cubicBezTo>
                                      <a:pt x="99" y="76"/>
                                      <a:pt x="115" y="60"/>
                                      <a:pt x="135" y="60"/>
                                    </a:cubicBezTo>
                                    <a:cubicBezTo>
                                      <a:pt x="155" y="60"/>
                                      <a:pt x="171" y="76"/>
                                      <a:pt x="171" y="96"/>
                                    </a:cubicBezTo>
                                    <a:cubicBezTo>
                                      <a:pt x="171" y="98"/>
                                      <a:pt x="171" y="100"/>
                                      <a:pt x="170" y="102"/>
                                    </a:cubicBezTo>
                                    <a:cubicBezTo>
                                      <a:pt x="172" y="101"/>
                                      <a:pt x="175" y="100"/>
                                      <a:pt x="177" y="99"/>
                                    </a:cubicBezTo>
                                    <a:cubicBezTo>
                                      <a:pt x="177" y="98"/>
                                      <a:pt x="177" y="97"/>
                                      <a:pt x="177" y="96"/>
                                    </a:cubicBezTo>
                                    <a:cubicBezTo>
                                      <a:pt x="177" y="84"/>
                                      <a:pt x="172" y="74"/>
                                      <a:pt x="165" y="66"/>
                                    </a:cubicBezTo>
                                    <a:cubicBezTo>
                                      <a:pt x="157" y="59"/>
                                      <a:pt x="147" y="54"/>
                                      <a:pt x="135" y="54"/>
                                    </a:cubicBezTo>
                                    <a:cubicBezTo>
                                      <a:pt x="123" y="54"/>
                                      <a:pt x="113" y="59"/>
                                      <a:pt x="105" y="66"/>
                                    </a:cubicBezTo>
                                    <a:cubicBezTo>
                                      <a:pt x="98" y="74"/>
                                      <a:pt x="93" y="84"/>
                                      <a:pt x="93" y="96"/>
                                    </a:cubicBezTo>
                                    <a:cubicBezTo>
                                      <a:pt x="93" y="97"/>
                                      <a:pt x="93" y="98"/>
                                      <a:pt x="93" y="100"/>
                                    </a:cubicBezTo>
                                    <a:cubicBezTo>
                                      <a:pt x="96" y="101"/>
                                      <a:pt x="98" y="102"/>
                                      <a:pt x="100" y="103"/>
                                    </a:cubicBezTo>
                                    <a:cubicBezTo>
                                      <a:pt x="99" y="101"/>
                                      <a:pt x="99" y="98"/>
                                      <a:pt x="99" y="96"/>
                                    </a:cubicBezTo>
                                    <a:close/>
                                    <a:moveTo>
                                      <a:pt x="92" y="96"/>
                                    </a:moveTo>
                                    <a:cubicBezTo>
                                      <a:pt x="92" y="72"/>
                                      <a:pt x="111" y="52"/>
                                      <a:pt x="135" y="52"/>
                                    </a:cubicBezTo>
                                    <a:cubicBezTo>
                                      <a:pt x="159" y="52"/>
                                      <a:pt x="179" y="72"/>
                                      <a:pt x="179" y="96"/>
                                    </a:cubicBezTo>
                                    <a:cubicBezTo>
                                      <a:pt x="179" y="97"/>
                                      <a:pt x="178" y="98"/>
                                      <a:pt x="178" y="99"/>
                                    </a:cubicBezTo>
                                    <a:cubicBezTo>
                                      <a:pt x="180" y="98"/>
                                      <a:pt x="183" y="97"/>
                                      <a:pt x="185" y="97"/>
                                    </a:cubicBezTo>
                                    <a:cubicBezTo>
                                      <a:pt x="185" y="97"/>
                                      <a:pt x="185" y="96"/>
                                      <a:pt x="185" y="96"/>
                                    </a:cubicBezTo>
                                    <a:cubicBezTo>
                                      <a:pt x="185" y="82"/>
                                      <a:pt x="179" y="70"/>
                                      <a:pt x="170" y="61"/>
                                    </a:cubicBezTo>
                                    <a:cubicBezTo>
                                      <a:pt x="161" y="52"/>
                                      <a:pt x="149" y="46"/>
                                      <a:pt x="135" y="46"/>
                                    </a:cubicBezTo>
                                    <a:cubicBezTo>
                                      <a:pt x="121" y="46"/>
                                      <a:pt x="109" y="52"/>
                                      <a:pt x="100" y="61"/>
                                    </a:cubicBezTo>
                                    <a:cubicBezTo>
                                      <a:pt x="91" y="70"/>
                                      <a:pt x="85" y="82"/>
                                      <a:pt x="85" y="96"/>
                                    </a:cubicBezTo>
                                    <a:cubicBezTo>
                                      <a:pt x="85" y="96"/>
                                      <a:pt x="85" y="97"/>
                                      <a:pt x="85" y="97"/>
                                    </a:cubicBezTo>
                                    <a:cubicBezTo>
                                      <a:pt x="88" y="98"/>
                                      <a:pt x="90" y="98"/>
                                      <a:pt x="92" y="99"/>
                                    </a:cubicBezTo>
                                    <a:cubicBezTo>
                                      <a:pt x="92" y="98"/>
                                      <a:pt x="92" y="97"/>
                                      <a:pt x="92" y="96"/>
                                    </a:cubicBezTo>
                                    <a:close/>
                                    <a:moveTo>
                                      <a:pt x="164" y="44"/>
                                    </a:moveTo>
                                    <a:cubicBezTo>
                                      <a:pt x="164" y="47"/>
                                      <a:pt x="163" y="50"/>
                                      <a:pt x="163" y="53"/>
                                    </a:cubicBezTo>
                                    <a:cubicBezTo>
                                      <a:pt x="163" y="53"/>
                                      <a:pt x="164" y="54"/>
                                      <a:pt x="165" y="54"/>
                                    </a:cubicBezTo>
                                    <a:cubicBezTo>
                                      <a:pt x="166" y="53"/>
                                      <a:pt x="167" y="53"/>
                                      <a:pt x="168" y="52"/>
                                    </a:cubicBezTo>
                                    <a:cubicBezTo>
                                      <a:pt x="169" y="50"/>
                                      <a:pt x="169" y="47"/>
                                      <a:pt x="169" y="44"/>
                                    </a:cubicBezTo>
                                    <a:cubicBezTo>
                                      <a:pt x="169" y="35"/>
                                      <a:pt x="165" y="26"/>
                                      <a:pt x="159" y="20"/>
                                    </a:cubicBezTo>
                                    <a:cubicBezTo>
                                      <a:pt x="153" y="14"/>
                                      <a:pt x="144" y="10"/>
                                      <a:pt x="135" y="10"/>
                                    </a:cubicBezTo>
                                    <a:cubicBezTo>
                                      <a:pt x="126" y="10"/>
                                      <a:pt x="117" y="14"/>
                                      <a:pt x="111" y="20"/>
                                    </a:cubicBezTo>
                                    <a:cubicBezTo>
                                      <a:pt x="105" y="26"/>
                                      <a:pt x="101" y="35"/>
                                      <a:pt x="101" y="44"/>
                                    </a:cubicBezTo>
                                    <a:cubicBezTo>
                                      <a:pt x="101" y="47"/>
                                      <a:pt x="101" y="50"/>
                                      <a:pt x="102" y="53"/>
                                    </a:cubicBezTo>
                                    <a:cubicBezTo>
                                      <a:pt x="103" y="53"/>
                                      <a:pt x="104" y="54"/>
                                      <a:pt x="105" y="55"/>
                                    </a:cubicBezTo>
                                    <a:cubicBezTo>
                                      <a:pt x="106" y="54"/>
                                      <a:pt x="106" y="53"/>
                                      <a:pt x="107" y="53"/>
                                    </a:cubicBezTo>
                                    <a:cubicBezTo>
                                      <a:pt x="107" y="50"/>
                                      <a:pt x="106" y="47"/>
                                      <a:pt x="106" y="44"/>
                                    </a:cubicBezTo>
                                    <a:cubicBezTo>
                                      <a:pt x="106" y="28"/>
                                      <a:pt x="119" y="16"/>
                                      <a:pt x="135" y="16"/>
                                    </a:cubicBezTo>
                                    <a:cubicBezTo>
                                      <a:pt x="151" y="16"/>
                                      <a:pt x="164" y="28"/>
                                      <a:pt x="164" y="44"/>
                                    </a:cubicBezTo>
                                    <a:close/>
                                    <a:moveTo>
                                      <a:pt x="156" y="44"/>
                                    </a:moveTo>
                                    <a:cubicBezTo>
                                      <a:pt x="156" y="46"/>
                                      <a:pt x="156" y="47"/>
                                      <a:pt x="156" y="49"/>
                                    </a:cubicBezTo>
                                    <a:cubicBezTo>
                                      <a:pt x="158" y="50"/>
                                      <a:pt x="159" y="51"/>
                                      <a:pt x="161" y="52"/>
                                    </a:cubicBezTo>
                                    <a:cubicBezTo>
                                      <a:pt x="162" y="49"/>
                                      <a:pt x="162" y="47"/>
                                      <a:pt x="162" y="44"/>
                                    </a:cubicBezTo>
                                    <a:cubicBezTo>
                                      <a:pt x="162" y="37"/>
                                      <a:pt x="159" y="30"/>
                                      <a:pt x="154" y="25"/>
                                    </a:cubicBezTo>
                                    <a:cubicBezTo>
                                      <a:pt x="149" y="20"/>
                                      <a:pt x="143" y="17"/>
                                      <a:pt x="135" y="17"/>
                                    </a:cubicBezTo>
                                    <a:cubicBezTo>
                                      <a:pt x="128" y="17"/>
                                      <a:pt x="121" y="20"/>
                                      <a:pt x="116" y="25"/>
                                    </a:cubicBezTo>
                                    <a:cubicBezTo>
                                      <a:pt x="111" y="30"/>
                                      <a:pt x="108" y="37"/>
                                      <a:pt x="108" y="44"/>
                                    </a:cubicBezTo>
                                    <a:cubicBezTo>
                                      <a:pt x="108" y="47"/>
                                      <a:pt x="108" y="49"/>
                                      <a:pt x="109" y="52"/>
                                    </a:cubicBezTo>
                                    <a:cubicBezTo>
                                      <a:pt x="111" y="51"/>
                                      <a:pt x="113" y="50"/>
                                      <a:pt x="114" y="49"/>
                                    </a:cubicBezTo>
                                    <a:cubicBezTo>
                                      <a:pt x="114" y="47"/>
                                      <a:pt x="114" y="46"/>
                                      <a:pt x="114" y="44"/>
                                    </a:cubicBezTo>
                                    <a:cubicBezTo>
                                      <a:pt x="114" y="33"/>
                                      <a:pt x="123" y="23"/>
                                      <a:pt x="135" y="23"/>
                                    </a:cubicBezTo>
                                    <a:cubicBezTo>
                                      <a:pt x="147" y="23"/>
                                      <a:pt x="156" y="33"/>
                                      <a:pt x="156" y="44"/>
                                    </a:cubicBezTo>
                                    <a:close/>
                                    <a:moveTo>
                                      <a:pt x="149" y="44"/>
                                    </a:moveTo>
                                    <a:cubicBezTo>
                                      <a:pt x="149" y="45"/>
                                      <a:pt x="149" y="46"/>
                                      <a:pt x="148" y="46"/>
                                    </a:cubicBezTo>
                                    <a:cubicBezTo>
                                      <a:pt x="150" y="47"/>
                                      <a:pt x="152" y="48"/>
                                      <a:pt x="154" y="48"/>
                                    </a:cubicBezTo>
                                    <a:cubicBezTo>
                                      <a:pt x="154" y="47"/>
                                      <a:pt x="155" y="46"/>
                                      <a:pt x="155" y="44"/>
                                    </a:cubicBezTo>
                                    <a:cubicBezTo>
                                      <a:pt x="155" y="39"/>
                                      <a:pt x="152" y="34"/>
                                      <a:pt x="149" y="31"/>
                                    </a:cubicBezTo>
                                    <a:cubicBezTo>
                                      <a:pt x="145" y="27"/>
                                      <a:pt x="140" y="25"/>
                                      <a:pt x="135" y="25"/>
                                    </a:cubicBezTo>
                                    <a:cubicBezTo>
                                      <a:pt x="130" y="25"/>
                                      <a:pt x="125" y="27"/>
                                      <a:pt x="121" y="31"/>
                                    </a:cubicBezTo>
                                    <a:cubicBezTo>
                                      <a:pt x="118" y="34"/>
                                      <a:pt x="116" y="39"/>
                                      <a:pt x="116" y="44"/>
                                    </a:cubicBezTo>
                                    <a:cubicBezTo>
                                      <a:pt x="116" y="46"/>
                                      <a:pt x="116" y="47"/>
                                      <a:pt x="116" y="48"/>
                                    </a:cubicBezTo>
                                    <a:cubicBezTo>
                                      <a:pt x="118" y="48"/>
                                      <a:pt x="120" y="47"/>
                                      <a:pt x="122" y="46"/>
                                    </a:cubicBezTo>
                                    <a:cubicBezTo>
                                      <a:pt x="122" y="46"/>
                                      <a:pt x="121" y="45"/>
                                      <a:pt x="121" y="44"/>
                                    </a:cubicBezTo>
                                    <a:cubicBezTo>
                                      <a:pt x="121" y="37"/>
                                      <a:pt x="128" y="31"/>
                                      <a:pt x="135" y="31"/>
                                    </a:cubicBezTo>
                                    <a:cubicBezTo>
                                      <a:pt x="143" y="31"/>
                                      <a:pt x="149" y="37"/>
                                      <a:pt x="149" y="44"/>
                                    </a:cubicBezTo>
                                    <a:close/>
                                    <a:moveTo>
                                      <a:pt x="142" y="44"/>
                                    </a:moveTo>
                                    <a:cubicBezTo>
                                      <a:pt x="142" y="45"/>
                                      <a:pt x="142" y="45"/>
                                      <a:pt x="142" y="45"/>
                                    </a:cubicBezTo>
                                    <a:cubicBezTo>
                                      <a:pt x="143" y="45"/>
                                      <a:pt x="145" y="46"/>
                                      <a:pt x="147" y="46"/>
                                    </a:cubicBezTo>
                                    <a:cubicBezTo>
                                      <a:pt x="147" y="45"/>
                                      <a:pt x="147" y="45"/>
                                      <a:pt x="147" y="44"/>
                                    </a:cubicBezTo>
                                    <a:cubicBezTo>
                                      <a:pt x="147" y="38"/>
                                      <a:pt x="142" y="32"/>
                                      <a:pt x="135" y="32"/>
                                    </a:cubicBezTo>
                                    <a:cubicBezTo>
                                      <a:pt x="128" y="32"/>
                                      <a:pt x="123" y="38"/>
                                      <a:pt x="123" y="44"/>
                                    </a:cubicBezTo>
                                    <a:cubicBezTo>
                                      <a:pt x="123" y="45"/>
                                      <a:pt x="123" y="45"/>
                                      <a:pt x="123" y="46"/>
                                    </a:cubicBezTo>
                                    <a:cubicBezTo>
                                      <a:pt x="125" y="46"/>
                                      <a:pt x="127" y="45"/>
                                      <a:pt x="128" y="45"/>
                                    </a:cubicBezTo>
                                    <a:cubicBezTo>
                                      <a:pt x="128" y="45"/>
                                      <a:pt x="128" y="45"/>
                                      <a:pt x="128" y="44"/>
                                    </a:cubicBezTo>
                                    <a:cubicBezTo>
                                      <a:pt x="128" y="41"/>
                                      <a:pt x="131" y="38"/>
                                      <a:pt x="135" y="38"/>
                                    </a:cubicBezTo>
                                    <a:cubicBezTo>
                                      <a:pt x="139" y="38"/>
                                      <a:pt x="142" y="41"/>
                                      <a:pt x="142" y="44"/>
                                    </a:cubicBezTo>
                                    <a:close/>
                                    <a:moveTo>
                                      <a:pt x="135" y="39"/>
                                    </a:moveTo>
                                    <a:cubicBezTo>
                                      <a:pt x="132" y="39"/>
                                      <a:pt x="130" y="42"/>
                                      <a:pt x="130" y="44"/>
                                    </a:cubicBezTo>
                                    <a:cubicBezTo>
                                      <a:pt x="130" y="45"/>
                                      <a:pt x="130" y="45"/>
                                      <a:pt x="130" y="45"/>
                                    </a:cubicBezTo>
                                    <a:cubicBezTo>
                                      <a:pt x="132" y="45"/>
                                      <a:pt x="133" y="45"/>
                                      <a:pt x="135" y="45"/>
                                    </a:cubicBezTo>
                                    <a:cubicBezTo>
                                      <a:pt x="137" y="45"/>
                                      <a:pt x="138" y="45"/>
                                      <a:pt x="140" y="45"/>
                                    </a:cubicBezTo>
                                    <a:cubicBezTo>
                                      <a:pt x="140" y="45"/>
                                      <a:pt x="140" y="45"/>
                                      <a:pt x="140" y="44"/>
                                    </a:cubicBezTo>
                                    <a:cubicBezTo>
                                      <a:pt x="140" y="42"/>
                                      <a:pt x="138" y="39"/>
                                      <a:pt x="135" y="39"/>
                                    </a:cubicBezTo>
                                    <a:close/>
                                    <a:moveTo>
                                      <a:pt x="285" y="44"/>
                                    </a:moveTo>
                                    <a:cubicBezTo>
                                      <a:pt x="285" y="47"/>
                                      <a:pt x="284" y="50"/>
                                      <a:pt x="283" y="53"/>
                                    </a:cubicBezTo>
                                    <a:cubicBezTo>
                                      <a:pt x="284" y="53"/>
                                      <a:pt x="285" y="54"/>
                                      <a:pt x="286" y="55"/>
                                    </a:cubicBezTo>
                                    <a:cubicBezTo>
                                      <a:pt x="287" y="54"/>
                                      <a:pt x="288" y="53"/>
                                      <a:pt x="289" y="53"/>
                                    </a:cubicBezTo>
                                    <a:cubicBezTo>
                                      <a:pt x="290" y="50"/>
                                      <a:pt x="290" y="47"/>
                                      <a:pt x="290" y="44"/>
                                    </a:cubicBezTo>
                                    <a:cubicBezTo>
                                      <a:pt x="290" y="35"/>
                                      <a:pt x="286" y="26"/>
                                      <a:pt x="280" y="20"/>
                                    </a:cubicBezTo>
                                    <a:cubicBezTo>
                                      <a:pt x="274" y="14"/>
                                      <a:pt x="265" y="10"/>
                                      <a:pt x="256" y="10"/>
                                    </a:cubicBezTo>
                                    <a:cubicBezTo>
                                      <a:pt x="246" y="10"/>
                                      <a:pt x="238" y="14"/>
                                      <a:pt x="232" y="20"/>
                                    </a:cubicBezTo>
                                    <a:cubicBezTo>
                                      <a:pt x="225" y="26"/>
                                      <a:pt x="222" y="35"/>
                                      <a:pt x="222" y="44"/>
                                    </a:cubicBezTo>
                                    <a:cubicBezTo>
                                      <a:pt x="222" y="47"/>
                                      <a:pt x="222" y="50"/>
                                      <a:pt x="223" y="53"/>
                                    </a:cubicBezTo>
                                    <a:cubicBezTo>
                                      <a:pt x="224" y="53"/>
                                      <a:pt x="225" y="54"/>
                                      <a:pt x="225" y="55"/>
                                    </a:cubicBezTo>
                                    <a:cubicBezTo>
                                      <a:pt x="226" y="54"/>
                                      <a:pt x="227" y="53"/>
                                      <a:pt x="228" y="53"/>
                                    </a:cubicBezTo>
                                    <a:cubicBezTo>
                                      <a:pt x="228" y="50"/>
                                      <a:pt x="227" y="47"/>
                                      <a:pt x="227" y="44"/>
                                    </a:cubicBezTo>
                                    <a:cubicBezTo>
                                      <a:pt x="227" y="28"/>
                                      <a:pt x="240" y="16"/>
                                      <a:pt x="256" y="16"/>
                                    </a:cubicBezTo>
                                    <a:cubicBezTo>
                                      <a:pt x="272" y="16"/>
                                      <a:pt x="285" y="28"/>
                                      <a:pt x="285" y="44"/>
                                    </a:cubicBezTo>
                                    <a:close/>
                                    <a:moveTo>
                                      <a:pt x="277" y="44"/>
                                    </a:moveTo>
                                    <a:cubicBezTo>
                                      <a:pt x="277" y="46"/>
                                      <a:pt x="277" y="47"/>
                                      <a:pt x="276" y="49"/>
                                    </a:cubicBezTo>
                                    <a:cubicBezTo>
                                      <a:pt x="278" y="50"/>
                                      <a:pt x="280" y="51"/>
                                      <a:pt x="282" y="52"/>
                                    </a:cubicBezTo>
                                    <a:cubicBezTo>
                                      <a:pt x="283" y="49"/>
                                      <a:pt x="283" y="47"/>
                                      <a:pt x="283" y="44"/>
                                    </a:cubicBezTo>
                                    <a:cubicBezTo>
                                      <a:pt x="283" y="37"/>
                                      <a:pt x="280" y="30"/>
                                      <a:pt x="275" y="25"/>
                                    </a:cubicBezTo>
                                    <a:cubicBezTo>
                                      <a:pt x="270" y="20"/>
                                      <a:pt x="263" y="17"/>
                                      <a:pt x="256" y="17"/>
                                    </a:cubicBezTo>
                                    <a:cubicBezTo>
                                      <a:pt x="248" y="17"/>
                                      <a:pt x="242" y="20"/>
                                      <a:pt x="237" y="25"/>
                                    </a:cubicBezTo>
                                    <a:cubicBezTo>
                                      <a:pt x="232" y="30"/>
                                      <a:pt x="229" y="37"/>
                                      <a:pt x="229" y="44"/>
                                    </a:cubicBezTo>
                                    <a:cubicBezTo>
                                      <a:pt x="229" y="47"/>
                                      <a:pt x="229" y="49"/>
                                      <a:pt x="230" y="52"/>
                                    </a:cubicBezTo>
                                    <a:cubicBezTo>
                                      <a:pt x="231" y="51"/>
                                      <a:pt x="233" y="50"/>
                                      <a:pt x="235" y="49"/>
                                    </a:cubicBezTo>
                                    <a:cubicBezTo>
                                      <a:pt x="235" y="47"/>
                                      <a:pt x="235" y="46"/>
                                      <a:pt x="235" y="44"/>
                                    </a:cubicBezTo>
                                    <a:cubicBezTo>
                                      <a:pt x="235" y="33"/>
                                      <a:pt x="244" y="23"/>
                                      <a:pt x="256" y="23"/>
                                    </a:cubicBezTo>
                                    <a:cubicBezTo>
                                      <a:pt x="268" y="23"/>
                                      <a:pt x="277" y="33"/>
                                      <a:pt x="277" y="44"/>
                                    </a:cubicBezTo>
                                    <a:close/>
                                    <a:moveTo>
                                      <a:pt x="269" y="44"/>
                                    </a:moveTo>
                                    <a:cubicBezTo>
                                      <a:pt x="269" y="45"/>
                                      <a:pt x="269" y="46"/>
                                      <a:pt x="269" y="46"/>
                                    </a:cubicBezTo>
                                    <a:cubicBezTo>
                                      <a:pt x="271" y="47"/>
                                      <a:pt x="273" y="48"/>
                                      <a:pt x="275" y="48"/>
                                    </a:cubicBezTo>
                                    <a:cubicBezTo>
                                      <a:pt x="275" y="47"/>
                                      <a:pt x="275" y="46"/>
                                      <a:pt x="275" y="44"/>
                                    </a:cubicBezTo>
                                    <a:cubicBezTo>
                                      <a:pt x="275" y="39"/>
                                      <a:pt x="273" y="34"/>
                                      <a:pt x="270" y="31"/>
                                    </a:cubicBezTo>
                                    <a:cubicBezTo>
                                      <a:pt x="266" y="27"/>
                                      <a:pt x="261" y="25"/>
                                      <a:pt x="256" y="25"/>
                                    </a:cubicBezTo>
                                    <a:cubicBezTo>
                                      <a:pt x="250" y="25"/>
                                      <a:pt x="246" y="27"/>
                                      <a:pt x="242" y="31"/>
                                    </a:cubicBezTo>
                                    <a:cubicBezTo>
                                      <a:pt x="239" y="34"/>
                                      <a:pt x="236" y="39"/>
                                      <a:pt x="236" y="44"/>
                                    </a:cubicBezTo>
                                    <a:cubicBezTo>
                                      <a:pt x="236" y="46"/>
                                      <a:pt x="237" y="47"/>
                                      <a:pt x="237" y="48"/>
                                    </a:cubicBezTo>
                                    <a:cubicBezTo>
                                      <a:pt x="239" y="48"/>
                                      <a:pt x="241" y="47"/>
                                      <a:pt x="242" y="46"/>
                                    </a:cubicBezTo>
                                    <a:cubicBezTo>
                                      <a:pt x="242" y="46"/>
                                      <a:pt x="242" y="45"/>
                                      <a:pt x="242" y="44"/>
                                    </a:cubicBezTo>
                                    <a:cubicBezTo>
                                      <a:pt x="242" y="37"/>
                                      <a:pt x="248" y="31"/>
                                      <a:pt x="256" y="31"/>
                                    </a:cubicBezTo>
                                    <a:cubicBezTo>
                                      <a:pt x="263" y="31"/>
                                      <a:pt x="269" y="37"/>
                                      <a:pt x="269" y="44"/>
                                    </a:cubicBezTo>
                                    <a:close/>
                                    <a:moveTo>
                                      <a:pt x="263" y="44"/>
                                    </a:moveTo>
                                    <a:cubicBezTo>
                                      <a:pt x="263" y="45"/>
                                      <a:pt x="263" y="45"/>
                                      <a:pt x="263" y="45"/>
                                    </a:cubicBezTo>
                                    <a:cubicBezTo>
                                      <a:pt x="264" y="45"/>
                                      <a:pt x="266" y="46"/>
                                      <a:pt x="268" y="46"/>
                                    </a:cubicBezTo>
                                    <a:cubicBezTo>
                                      <a:pt x="268" y="45"/>
                                      <a:pt x="268" y="45"/>
                                      <a:pt x="268" y="44"/>
                                    </a:cubicBezTo>
                                    <a:cubicBezTo>
                                      <a:pt x="268" y="38"/>
                                      <a:pt x="262" y="32"/>
                                      <a:pt x="256" y="32"/>
                                    </a:cubicBezTo>
                                    <a:cubicBezTo>
                                      <a:pt x="249" y="32"/>
                                      <a:pt x="244" y="38"/>
                                      <a:pt x="244" y="44"/>
                                    </a:cubicBezTo>
                                    <a:cubicBezTo>
                                      <a:pt x="244" y="45"/>
                                      <a:pt x="244" y="45"/>
                                      <a:pt x="244" y="46"/>
                                    </a:cubicBezTo>
                                    <a:cubicBezTo>
                                      <a:pt x="246" y="46"/>
                                      <a:pt x="247" y="45"/>
                                      <a:pt x="249" y="45"/>
                                    </a:cubicBezTo>
                                    <a:cubicBezTo>
                                      <a:pt x="249" y="45"/>
                                      <a:pt x="249" y="45"/>
                                      <a:pt x="249" y="44"/>
                                    </a:cubicBezTo>
                                    <a:cubicBezTo>
                                      <a:pt x="249" y="41"/>
                                      <a:pt x="252" y="38"/>
                                      <a:pt x="256" y="38"/>
                                    </a:cubicBezTo>
                                    <a:cubicBezTo>
                                      <a:pt x="260" y="38"/>
                                      <a:pt x="263" y="41"/>
                                      <a:pt x="263" y="44"/>
                                    </a:cubicBezTo>
                                    <a:close/>
                                    <a:moveTo>
                                      <a:pt x="256" y="39"/>
                                    </a:moveTo>
                                    <a:cubicBezTo>
                                      <a:pt x="253" y="39"/>
                                      <a:pt x="251" y="42"/>
                                      <a:pt x="251" y="44"/>
                                    </a:cubicBezTo>
                                    <a:cubicBezTo>
                                      <a:pt x="251" y="45"/>
                                      <a:pt x="251" y="45"/>
                                      <a:pt x="251" y="45"/>
                                    </a:cubicBezTo>
                                    <a:cubicBezTo>
                                      <a:pt x="252" y="45"/>
                                      <a:pt x="254" y="45"/>
                                      <a:pt x="256" y="45"/>
                                    </a:cubicBezTo>
                                    <a:cubicBezTo>
                                      <a:pt x="258" y="45"/>
                                      <a:pt x="259" y="45"/>
                                      <a:pt x="261" y="45"/>
                                    </a:cubicBezTo>
                                    <a:cubicBezTo>
                                      <a:pt x="261" y="45"/>
                                      <a:pt x="261" y="45"/>
                                      <a:pt x="261" y="44"/>
                                    </a:cubicBezTo>
                                    <a:cubicBezTo>
                                      <a:pt x="261" y="42"/>
                                      <a:pt x="259" y="39"/>
                                      <a:pt x="256" y="39"/>
                                    </a:cubicBezTo>
                                    <a:close/>
                                    <a:moveTo>
                                      <a:pt x="221" y="61"/>
                                    </a:moveTo>
                                    <a:cubicBezTo>
                                      <a:pt x="212" y="70"/>
                                      <a:pt x="206" y="82"/>
                                      <a:pt x="206" y="96"/>
                                    </a:cubicBezTo>
                                    <a:cubicBezTo>
                                      <a:pt x="206" y="96"/>
                                      <a:pt x="206" y="97"/>
                                      <a:pt x="206" y="97"/>
                                    </a:cubicBezTo>
                                    <a:cubicBezTo>
                                      <a:pt x="208" y="98"/>
                                      <a:pt x="210" y="98"/>
                                      <a:pt x="213" y="99"/>
                                    </a:cubicBezTo>
                                    <a:cubicBezTo>
                                      <a:pt x="212" y="98"/>
                                      <a:pt x="212" y="97"/>
                                      <a:pt x="212" y="96"/>
                                    </a:cubicBezTo>
                                    <a:cubicBezTo>
                                      <a:pt x="212" y="72"/>
                                      <a:pt x="232" y="52"/>
                                      <a:pt x="256" y="52"/>
                                    </a:cubicBezTo>
                                    <a:cubicBezTo>
                                      <a:pt x="280" y="52"/>
                                      <a:pt x="299" y="72"/>
                                      <a:pt x="299" y="96"/>
                                    </a:cubicBezTo>
                                    <a:cubicBezTo>
                                      <a:pt x="299" y="97"/>
                                      <a:pt x="299" y="98"/>
                                      <a:pt x="299" y="99"/>
                                    </a:cubicBezTo>
                                    <a:cubicBezTo>
                                      <a:pt x="301" y="98"/>
                                      <a:pt x="303" y="98"/>
                                      <a:pt x="305" y="97"/>
                                    </a:cubicBezTo>
                                    <a:cubicBezTo>
                                      <a:pt x="305" y="97"/>
                                      <a:pt x="306" y="96"/>
                                      <a:pt x="306" y="96"/>
                                    </a:cubicBezTo>
                                    <a:cubicBezTo>
                                      <a:pt x="306" y="82"/>
                                      <a:pt x="300" y="70"/>
                                      <a:pt x="291" y="61"/>
                                    </a:cubicBezTo>
                                    <a:cubicBezTo>
                                      <a:pt x="282" y="52"/>
                                      <a:pt x="270" y="46"/>
                                      <a:pt x="256" y="46"/>
                                    </a:cubicBezTo>
                                    <a:cubicBezTo>
                                      <a:pt x="242" y="46"/>
                                      <a:pt x="230" y="52"/>
                                      <a:pt x="221" y="61"/>
                                    </a:cubicBezTo>
                                    <a:close/>
                                    <a:moveTo>
                                      <a:pt x="407" y="44"/>
                                    </a:moveTo>
                                    <a:cubicBezTo>
                                      <a:pt x="407" y="47"/>
                                      <a:pt x="406" y="50"/>
                                      <a:pt x="405" y="53"/>
                                    </a:cubicBezTo>
                                    <a:cubicBezTo>
                                      <a:pt x="406" y="53"/>
                                      <a:pt x="407" y="54"/>
                                      <a:pt x="408" y="54"/>
                                    </a:cubicBezTo>
                                    <a:cubicBezTo>
                                      <a:pt x="409" y="53"/>
                                      <a:pt x="410" y="53"/>
                                      <a:pt x="411" y="52"/>
                                    </a:cubicBezTo>
                                    <a:cubicBezTo>
                                      <a:pt x="412" y="50"/>
                                      <a:pt x="412" y="47"/>
                                      <a:pt x="412" y="44"/>
                                    </a:cubicBezTo>
                                    <a:cubicBezTo>
                                      <a:pt x="412" y="35"/>
                                      <a:pt x="408" y="26"/>
                                      <a:pt x="402" y="20"/>
                                    </a:cubicBezTo>
                                    <a:cubicBezTo>
                                      <a:pt x="396" y="14"/>
                                      <a:pt x="387" y="10"/>
                                      <a:pt x="378" y="10"/>
                                    </a:cubicBezTo>
                                    <a:cubicBezTo>
                                      <a:pt x="368" y="10"/>
                                      <a:pt x="360" y="14"/>
                                      <a:pt x="354" y="20"/>
                                    </a:cubicBezTo>
                                    <a:cubicBezTo>
                                      <a:pt x="347" y="26"/>
                                      <a:pt x="344" y="35"/>
                                      <a:pt x="344" y="44"/>
                                    </a:cubicBezTo>
                                    <a:cubicBezTo>
                                      <a:pt x="344" y="47"/>
                                      <a:pt x="344" y="50"/>
                                      <a:pt x="345" y="53"/>
                                    </a:cubicBezTo>
                                    <a:cubicBezTo>
                                      <a:pt x="346" y="53"/>
                                      <a:pt x="346" y="54"/>
                                      <a:pt x="347" y="55"/>
                                    </a:cubicBezTo>
                                    <a:cubicBezTo>
                                      <a:pt x="348" y="54"/>
                                      <a:pt x="349" y="53"/>
                                      <a:pt x="350" y="53"/>
                                    </a:cubicBezTo>
                                    <a:cubicBezTo>
                                      <a:pt x="349" y="50"/>
                                      <a:pt x="349" y="47"/>
                                      <a:pt x="349" y="44"/>
                                    </a:cubicBezTo>
                                    <a:cubicBezTo>
                                      <a:pt x="349" y="28"/>
                                      <a:pt x="362" y="16"/>
                                      <a:pt x="378" y="16"/>
                                    </a:cubicBezTo>
                                    <a:cubicBezTo>
                                      <a:pt x="394" y="16"/>
                                      <a:pt x="407" y="28"/>
                                      <a:pt x="407" y="44"/>
                                    </a:cubicBezTo>
                                    <a:close/>
                                    <a:moveTo>
                                      <a:pt x="399" y="44"/>
                                    </a:moveTo>
                                    <a:cubicBezTo>
                                      <a:pt x="399" y="46"/>
                                      <a:pt x="399" y="47"/>
                                      <a:pt x="398" y="49"/>
                                    </a:cubicBezTo>
                                    <a:cubicBezTo>
                                      <a:pt x="400" y="50"/>
                                      <a:pt x="402" y="51"/>
                                      <a:pt x="404" y="52"/>
                                    </a:cubicBezTo>
                                    <a:cubicBezTo>
                                      <a:pt x="405" y="49"/>
                                      <a:pt x="405" y="47"/>
                                      <a:pt x="405" y="44"/>
                                    </a:cubicBezTo>
                                    <a:cubicBezTo>
                                      <a:pt x="405" y="37"/>
                                      <a:pt x="402" y="30"/>
                                      <a:pt x="397" y="25"/>
                                    </a:cubicBezTo>
                                    <a:cubicBezTo>
                                      <a:pt x="392" y="20"/>
                                      <a:pt x="385" y="17"/>
                                      <a:pt x="378" y="17"/>
                                    </a:cubicBezTo>
                                    <a:cubicBezTo>
                                      <a:pt x="370" y="17"/>
                                      <a:pt x="363" y="20"/>
                                      <a:pt x="359" y="25"/>
                                    </a:cubicBezTo>
                                    <a:cubicBezTo>
                                      <a:pt x="354" y="30"/>
                                      <a:pt x="351" y="37"/>
                                      <a:pt x="351" y="44"/>
                                    </a:cubicBezTo>
                                    <a:cubicBezTo>
                                      <a:pt x="351" y="47"/>
                                      <a:pt x="351" y="49"/>
                                      <a:pt x="352" y="52"/>
                                    </a:cubicBezTo>
                                    <a:cubicBezTo>
                                      <a:pt x="353" y="51"/>
                                      <a:pt x="355" y="50"/>
                                      <a:pt x="357" y="49"/>
                                    </a:cubicBezTo>
                                    <a:cubicBezTo>
                                      <a:pt x="357" y="47"/>
                                      <a:pt x="357" y="46"/>
                                      <a:pt x="357" y="44"/>
                                    </a:cubicBezTo>
                                    <a:cubicBezTo>
                                      <a:pt x="357" y="33"/>
                                      <a:pt x="366" y="23"/>
                                      <a:pt x="378" y="23"/>
                                    </a:cubicBezTo>
                                    <a:cubicBezTo>
                                      <a:pt x="389" y="23"/>
                                      <a:pt x="399" y="33"/>
                                      <a:pt x="399" y="44"/>
                                    </a:cubicBezTo>
                                    <a:close/>
                                    <a:moveTo>
                                      <a:pt x="391" y="44"/>
                                    </a:moveTo>
                                    <a:cubicBezTo>
                                      <a:pt x="391" y="45"/>
                                      <a:pt x="391" y="46"/>
                                      <a:pt x="391" y="46"/>
                                    </a:cubicBezTo>
                                    <a:cubicBezTo>
                                      <a:pt x="393" y="47"/>
                                      <a:pt x="395" y="48"/>
                                      <a:pt x="397" y="48"/>
                                    </a:cubicBezTo>
                                    <a:cubicBezTo>
                                      <a:pt x="397" y="47"/>
                                      <a:pt x="397" y="46"/>
                                      <a:pt x="397" y="44"/>
                                    </a:cubicBezTo>
                                    <a:cubicBezTo>
                                      <a:pt x="397" y="39"/>
                                      <a:pt x="395" y="34"/>
                                      <a:pt x="392" y="31"/>
                                    </a:cubicBezTo>
                                    <a:cubicBezTo>
                                      <a:pt x="388" y="27"/>
                                      <a:pt x="383" y="25"/>
                                      <a:pt x="378" y="25"/>
                                    </a:cubicBezTo>
                                    <a:cubicBezTo>
                                      <a:pt x="372" y="25"/>
                                      <a:pt x="368" y="27"/>
                                      <a:pt x="364" y="31"/>
                                    </a:cubicBezTo>
                                    <a:cubicBezTo>
                                      <a:pt x="360" y="34"/>
                                      <a:pt x="358" y="39"/>
                                      <a:pt x="358" y="44"/>
                                    </a:cubicBezTo>
                                    <a:cubicBezTo>
                                      <a:pt x="358" y="46"/>
                                      <a:pt x="358" y="47"/>
                                      <a:pt x="359" y="48"/>
                                    </a:cubicBezTo>
                                    <a:cubicBezTo>
                                      <a:pt x="361" y="48"/>
                                      <a:pt x="362" y="47"/>
                                      <a:pt x="364" y="46"/>
                                    </a:cubicBezTo>
                                    <a:cubicBezTo>
                                      <a:pt x="364" y="46"/>
                                      <a:pt x="364" y="45"/>
                                      <a:pt x="364" y="44"/>
                                    </a:cubicBezTo>
                                    <a:cubicBezTo>
                                      <a:pt x="364" y="37"/>
                                      <a:pt x="370" y="31"/>
                                      <a:pt x="378" y="31"/>
                                    </a:cubicBezTo>
                                    <a:cubicBezTo>
                                      <a:pt x="385" y="31"/>
                                      <a:pt x="391" y="37"/>
                                      <a:pt x="391" y="44"/>
                                    </a:cubicBezTo>
                                    <a:close/>
                                    <a:moveTo>
                                      <a:pt x="384" y="44"/>
                                    </a:moveTo>
                                    <a:cubicBezTo>
                                      <a:pt x="384" y="45"/>
                                      <a:pt x="384" y="45"/>
                                      <a:pt x="384" y="45"/>
                                    </a:cubicBezTo>
                                    <a:cubicBezTo>
                                      <a:pt x="386" y="45"/>
                                      <a:pt x="388" y="46"/>
                                      <a:pt x="390" y="46"/>
                                    </a:cubicBezTo>
                                    <a:cubicBezTo>
                                      <a:pt x="390" y="45"/>
                                      <a:pt x="390" y="45"/>
                                      <a:pt x="390" y="44"/>
                                    </a:cubicBezTo>
                                    <a:cubicBezTo>
                                      <a:pt x="390" y="38"/>
                                      <a:pt x="384" y="32"/>
                                      <a:pt x="378" y="32"/>
                                    </a:cubicBezTo>
                                    <a:cubicBezTo>
                                      <a:pt x="371" y="32"/>
                                      <a:pt x="366" y="38"/>
                                      <a:pt x="366" y="44"/>
                                    </a:cubicBezTo>
                                    <a:cubicBezTo>
                                      <a:pt x="366" y="45"/>
                                      <a:pt x="366" y="45"/>
                                      <a:pt x="366" y="46"/>
                                    </a:cubicBezTo>
                                    <a:cubicBezTo>
                                      <a:pt x="368" y="46"/>
                                      <a:pt x="369" y="45"/>
                                      <a:pt x="371" y="45"/>
                                    </a:cubicBezTo>
                                    <a:cubicBezTo>
                                      <a:pt x="371" y="45"/>
                                      <a:pt x="371" y="45"/>
                                      <a:pt x="371" y="44"/>
                                    </a:cubicBezTo>
                                    <a:cubicBezTo>
                                      <a:pt x="371" y="41"/>
                                      <a:pt x="374" y="38"/>
                                      <a:pt x="378" y="38"/>
                                    </a:cubicBezTo>
                                    <a:cubicBezTo>
                                      <a:pt x="381" y="38"/>
                                      <a:pt x="384" y="41"/>
                                      <a:pt x="384" y="44"/>
                                    </a:cubicBezTo>
                                    <a:close/>
                                    <a:moveTo>
                                      <a:pt x="378" y="39"/>
                                    </a:moveTo>
                                    <a:cubicBezTo>
                                      <a:pt x="375" y="39"/>
                                      <a:pt x="373" y="42"/>
                                      <a:pt x="373" y="44"/>
                                    </a:cubicBezTo>
                                    <a:cubicBezTo>
                                      <a:pt x="373" y="45"/>
                                      <a:pt x="373" y="45"/>
                                      <a:pt x="373" y="45"/>
                                    </a:cubicBezTo>
                                    <a:cubicBezTo>
                                      <a:pt x="374" y="45"/>
                                      <a:pt x="376" y="45"/>
                                      <a:pt x="378" y="45"/>
                                    </a:cubicBezTo>
                                    <a:cubicBezTo>
                                      <a:pt x="379" y="45"/>
                                      <a:pt x="381" y="45"/>
                                      <a:pt x="383" y="45"/>
                                    </a:cubicBezTo>
                                    <a:cubicBezTo>
                                      <a:pt x="383" y="45"/>
                                      <a:pt x="383" y="45"/>
                                      <a:pt x="383" y="44"/>
                                    </a:cubicBezTo>
                                    <a:cubicBezTo>
                                      <a:pt x="383" y="42"/>
                                      <a:pt x="381" y="39"/>
                                      <a:pt x="378" y="39"/>
                                    </a:cubicBezTo>
                                    <a:close/>
                                    <a:moveTo>
                                      <a:pt x="343" y="61"/>
                                    </a:moveTo>
                                    <a:cubicBezTo>
                                      <a:pt x="334" y="70"/>
                                      <a:pt x="328" y="82"/>
                                      <a:pt x="328" y="96"/>
                                    </a:cubicBezTo>
                                    <a:cubicBezTo>
                                      <a:pt x="328" y="96"/>
                                      <a:pt x="328" y="97"/>
                                      <a:pt x="328" y="97"/>
                                    </a:cubicBezTo>
                                    <a:cubicBezTo>
                                      <a:pt x="330" y="98"/>
                                      <a:pt x="332" y="98"/>
                                      <a:pt x="334" y="99"/>
                                    </a:cubicBezTo>
                                    <a:cubicBezTo>
                                      <a:pt x="334" y="98"/>
                                      <a:pt x="334" y="97"/>
                                      <a:pt x="334" y="96"/>
                                    </a:cubicBezTo>
                                    <a:cubicBezTo>
                                      <a:pt x="334" y="72"/>
                                      <a:pt x="354" y="52"/>
                                      <a:pt x="378" y="52"/>
                                    </a:cubicBezTo>
                                    <a:cubicBezTo>
                                      <a:pt x="402" y="52"/>
                                      <a:pt x="421" y="72"/>
                                      <a:pt x="421" y="96"/>
                                    </a:cubicBezTo>
                                    <a:cubicBezTo>
                                      <a:pt x="421" y="97"/>
                                      <a:pt x="421" y="98"/>
                                      <a:pt x="421" y="99"/>
                                    </a:cubicBezTo>
                                    <a:cubicBezTo>
                                      <a:pt x="423" y="98"/>
                                      <a:pt x="425" y="97"/>
                                      <a:pt x="427" y="97"/>
                                    </a:cubicBezTo>
                                    <a:cubicBezTo>
                                      <a:pt x="427" y="97"/>
                                      <a:pt x="427" y="96"/>
                                      <a:pt x="427" y="96"/>
                                    </a:cubicBezTo>
                                    <a:cubicBezTo>
                                      <a:pt x="427" y="82"/>
                                      <a:pt x="422" y="70"/>
                                      <a:pt x="413" y="61"/>
                                    </a:cubicBezTo>
                                    <a:cubicBezTo>
                                      <a:pt x="404" y="52"/>
                                      <a:pt x="391" y="46"/>
                                      <a:pt x="378" y="46"/>
                                    </a:cubicBezTo>
                                    <a:cubicBezTo>
                                      <a:pt x="364" y="46"/>
                                      <a:pt x="352" y="52"/>
                                      <a:pt x="343" y="61"/>
                                    </a:cubicBezTo>
                                    <a:close/>
                                    <a:moveTo>
                                      <a:pt x="527" y="44"/>
                                    </a:moveTo>
                                    <a:cubicBezTo>
                                      <a:pt x="527" y="47"/>
                                      <a:pt x="527" y="50"/>
                                      <a:pt x="526" y="53"/>
                                    </a:cubicBezTo>
                                    <a:cubicBezTo>
                                      <a:pt x="527" y="53"/>
                                      <a:pt x="528" y="54"/>
                                      <a:pt x="529" y="55"/>
                                    </a:cubicBezTo>
                                    <a:cubicBezTo>
                                      <a:pt x="530" y="54"/>
                                      <a:pt x="531" y="54"/>
                                      <a:pt x="532" y="53"/>
                                    </a:cubicBezTo>
                                    <a:cubicBezTo>
                                      <a:pt x="532" y="50"/>
                                      <a:pt x="533" y="47"/>
                                      <a:pt x="533" y="44"/>
                                    </a:cubicBezTo>
                                    <a:cubicBezTo>
                                      <a:pt x="533" y="35"/>
                                      <a:pt x="529" y="26"/>
                                      <a:pt x="523" y="20"/>
                                    </a:cubicBezTo>
                                    <a:cubicBezTo>
                                      <a:pt x="517" y="14"/>
                                      <a:pt x="508" y="10"/>
                                      <a:pt x="499" y="10"/>
                                    </a:cubicBezTo>
                                    <a:cubicBezTo>
                                      <a:pt x="489" y="10"/>
                                      <a:pt x="481" y="14"/>
                                      <a:pt x="474" y="20"/>
                                    </a:cubicBezTo>
                                    <a:cubicBezTo>
                                      <a:pt x="468" y="26"/>
                                      <a:pt x="464" y="35"/>
                                      <a:pt x="464" y="44"/>
                                    </a:cubicBezTo>
                                    <a:cubicBezTo>
                                      <a:pt x="464" y="47"/>
                                      <a:pt x="465" y="50"/>
                                      <a:pt x="465" y="53"/>
                                    </a:cubicBezTo>
                                    <a:cubicBezTo>
                                      <a:pt x="466" y="53"/>
                                      <a:pt x="467" y="54"/>
                                      <a:pt x="468" y="55"/>
                                    </a:cubicBezTo>
                                    <a:cubicBezTo>
                                      <a:pt x="469" y="54"/>
                                      <a:pt x="470" y="53"/>
                                      <a:pt x="471" y="53"/>
                                    </a:cubicBezTo>
                                    <a:cubicBezTo>
                                      <a:pt x="470" y="50"/>
                                      <a:pt x="470" y="47"/>
                                      <a:pt x="470" y="44"/>
                                    </a:cubicBezTo>
                                    <a:cubicBezTo>
                                      <a:pt x="470" y="28"/>
                                      <a:pt x="483" y="16"/>
                                      <a:pt x="499" y="16"/>
                                    </a:cubicBezTo>
                                    <a:cubicBezTo>
                                      <a:pt x="515" y="16"/>
                                      <a:pt x="527" y="28"/>
                                      <a:pt x="527" y="44"/>
                                    </a:cubicBezTo>
                                    <a:close/>
                                    <a:moveTo>
                                      <a:pt x="520" y="44"/>
                                    </a:moveTo>
                                    <a:cubicBezTo>
                                      <a:pt x="520" y="46"/>
                                      <a:pt x="520" y="47"/>
                                      <a:pt x="519" y="49"/>
                                    </a:cubicBezTo>
                                    <a:cubicBezTo>
                                      <a:pt x="521" y="50"/>
                                      <a:pt x="523" y="51"/>
                                      <a:pt x="525" y="52"/>
                                    </a:cubicBezTo>
                                    <a:cubicBezTo>
                                      <a:pt x="525" y="49"/>
                                      <a:pt x="526" y="47"/>
                                      <a:pt x="526" y="44"/>
                                    </a:cubicBezTo>
                                    <a:cubicBezTo>
                                      <a:pt x="526" y="37"/>
                                      <a:pt x="523" y="30"/>
                                      <a:pt x="518" y="25"/>
                                    </a:cubicBezTo>
                                    <a:cubicBezTo>
                                      <a:pt x="513" y="20"/>
                                      <a:pt x="506" y="17"/>
                                      <a:pt x="499" y="17"/>
                                    </a:cubicBezTo>
                                    <a:cubicBezTo>
                                      <a:pt x="491" y="17"/>
                                      <a:pt x="484" y="20"/>
                                      <a:pt x="479" y="25"/>
                                    </a:cubicBezTo>
                                    <a:cubicBezTo>
                                      <a:pt x="474" y="30"/>
                                      <a:pt x="471" y="37"/>
                                      <a:pt x="471" y="44"/>
                                    </a:cubicBezTo>
                                    <a:cubicBezTo>
                                      <a:pt x="471" y="47"/>
                                      <a:pt x="472" y="49"/>
                                      <a:pt x="472" y="52"/>
                                    </a:cubicBezTo>
                                    <a:cubicBezTo>
                                      <a:pt x="474" y="51"/>
                                      <a:pt x="476" y="50"/>
                                      <a:pt x="478" y="49"/>
                                    </a:cubicBezTo>
                                    <a:cubicBezTo>
                                      <a:pt x="478" y="47"/>
                                      <a:pt x="478" y="46"/>
                                      <a:pt x="478" y="44"/>
                                    </a:cubicBezTo>
                                    <a:cubicBezTo>
                                      <a:pt x="478" y="33"/>
                                      <a:pt x="487" y="23"/>
                                      <a:pt x="499" y="23"/>
                                    </a:cubicBezTo>
                                    <a:cubicBezTo>
                                      <a:pt x="510" y="23"/>
                                      <a:pt x="520" y="33"/>
                                      <a:pt x="520" y="44"/>
                                    </a:cubicBezTo>
                                    <a:close/>
                                    <a:moveTo>
                                      <a:pt x="512" y="44"/>
                                    </a:moveTo>
                                    <a:cubicBezTo>
                                      <a:pt x="512" y="45"/>
                                      <a:pt x="512" y="46"/>
                                      <a:pt x="512" y="46"/>
                                    </a:cubicBezTo>
                                    <a:cubicBezTo>
                                      <a:pt x="514" y="47"/>
                                      <a:pt x="516" y="48"/>
                                      <a:pt x="518" y="48"/>
                                    </a:cubicBezTo>
                                    <a:cubicBezTo>
                                      <a:pt x="518" y="47"/>
                                      <a:pt x="518" y="46"/>
                                      <a:pt x="518" y="44"/>
                                    </a:cubicBezTo>
                                    <a:cubicBezTo>
                                      <a:pt x="518" y="39"/>
                                      <a:pt x="516" y="34"/>
                                      <a:pt x="512" y="31"/>
                                    </a:cubicBezTo>
                                    <a:cubicBezTo>
                                      <a:pt x="509" y="27"/>
                                      <a:pt x="504" y="25"/>
                                      <a:pt x="499" y="25"/>
                                    </a:cubicBezTo>
                                    <a:cubicBezTo>
                                      <a:pt x="493" y="25"/>
                                      <a:pt x="488" y="27"/>
                                      <a:pt x="485" y="31"/>
                                    </a:cubicBezTo>
                                    <a:cubicBezTo>
                                      <a:pt x="481" y="34"/>
                                      <a:pt x="479" y="39"/>
                                      <a:pt x="479" y="44"/>
                                    </a:cubicBezTo>
                                    <a:cubicBezTo>
                                      <a:pt x="479" y="46"/>
                                      <a:pt x="479" y="47"/>
                                      <a:pt x="480" y="48"/>
                                    </a:cubicBezTo>
                                    <a:cubicBezTo>
                                      <a:pt x="481" y="48"/>
                                      <a:pt x="483" y="47"/>
                                      <a:pt x="485" y="46"/>
                                    </a:cubicBezTo>
                                    <a:cubicBezTo>
                                      <a:pt x="485" y="46"/>
                                      <a:pt x="485" y="45"/>
                                      <a:pt x="485" y="44"/>
                                    </a:cubicBezTo>
                                    <a:cubicBezTo>
                                      <a:pt x="485" y="37"/>
                                      <a:pt x="491" y="31"/>
                                      <a:pt x="499" y="31"/>
                                    </a:cubicBezTo>
                                    <a:cubicBezTo>
                                      <a:pt x="506" y="31"/>
                                      <a:pt x="512" y="37"/>
                                      <a:pt x="512" y="44"/>
                                    </a:cubicBezTo>
                                    <a:close/>
                                    <a:moveTo>
                                      <a:pt x="505" y="44"/>
                                    </a:moveTo>
                                    <a:cubicBezTo>
                                      <a:pt x="505" y="45"/>
                                      <a:pt x="505" y="45"/>
                                      <a:pt x="505" y="45"/>
                                    </a:cubicBezTo>
                                    <a:cubicBezTo>
                                      <a:pt x="507" y="45"/>
                                      <a:pt x="509" y="46"/>
                                      <a:pt x="510" y="46"/>
                                    </a:cubicBezTo>
                                    <a:cubicBezTo>
                                      <a:pt x="511" y="45"/>
                                      <a:pt x="511" y="45"/>
                                      <a:pt x="511" y="44"/>
                                    </a:cubicBezTo>
                                    <a:cubicBezTo>
                                      <a:pt x="511" y="38"/>
                                      <a:pt x="505" y="32"/>
                                      <a:pt x="499" y="32"/>
                                    </a:cubicBezTo>
                                    <a:cubicBezTo>
                                      <a:pt x="492" y="32"/>
                                      <a:pt x="487" y="38"/>
                                      <a:pt x="487" y="44"/>
                                    </a:cubicBezTo>
                                    <a:cubicBezTo>
                                      <a:pt x="487" y="45"/>
                                      <a:pt x="487" y="45"/>
                                      <a:pt x="487" y="46"/>
                                    </a:cubicBezTo>
                                    <a:cubicBezTo>
                                      <a:pt x="489" y="46"/>
                                      <a:pt x="490" y="45"/>
                                      <a:pt x="492" y="45"/>
                                    </a:cubicBezTo>
                                    <a:cubicBezTo>
                                      <a:pt x="492" y="45"/>
                                      <a:pt x="492" y="45"/>
                                      <a:pt x="492" y="44"/>
                                    </a:cubicBezTo>
                                    <a:cubicBezTo>
                                      <a:pt x="492" y="41"/>
                                      <a:pt x="495" y="38"/>
                                      <a:pt x="499" y="38"/>
                                    </a:cubicBezTo>
                                    <a:cubicBezTo>
                                      <a:pt x="502" y="38"/>
                                      <a:pt x="505" y="41"/>
                                      <a:pt x="505" y="44"/>
                                    </a:cubicBezTo>
                                    <a:close/>
                                    <a:moveTo>
                                      <a:pt x="499" y="39"/>
                                    </a:moveTo>
                                    <a:cubicBezTo>
                                      <a:pt x="496" y="39"/>
                                      <a:pt x="494" y="42"/>
                                      <a:pt x="494" y="44"/>
                                    </a:cubicBezTo>
                                    <a:cubicBezTo>
                                      <a:pt x="494" y="45"/>
                                      <a:pt x="494" y="45"/>
                                      <a:pt x="494" y="45"/>
                                    </a:cubicBezTo>
                                    <a:cubicBezTo>
                                      <a:pt x="495" y="45"/>
                                      <a:pt x="497" y="45"/>
                                      <a:pt x="499" y="45"/>
                                    </a:cubicBezTo>
                                    <a:cubicBezTo>
                                      <a:pt x="500" y="45"/>
                                      <a:pt x="502" y="45"/>
                                      <a:pt x="504" y="45"/>
                                    </a:cubicBezTo>
                                    <a:cubicBezTo>
                                      <a:pt x="504" y="45"/>
                                      <a:pt x="504" y="45"/>
                                      <a:pt x="504" y="44"/>
                                    </a:cubicBezTo>
                                    <a:cubicBezTo>
                                      <a:pt x="504" y="42"/>
                                      <a:pt x="501" y="39"/>
                                      <a:pt x="499" y="39"/>
                                    </a:cubicBezTo>
                                    <a:close/>
                                    <a:moveTo>
                                      <a:pt x="464" y="61"/>
                                    </a:moveTo>
                                    <a:cubicBezTo>
                                      <a:pt x="455" y="70"/>
                                      <a:pt x="449" y="82"/>
                                      <a:pt x="449" y="96"/>
                                    </a:cubicBezTo>
                                    <a:cubicBezTo>
                                      <a:pt x="449" y="96"/>
                                      <a:pt x="449" y="97"/>
                                      <a:pt x="449" y="97"/>
                                    </a:cubicBezTo>
                                    <a:cubicBezTo>
                                      <a:pt x="451" y="98"/>
                                      <a:pt x="453" y="98"/>
                                      <a:pt x="455" y="99"/>
                                    </a:cubicBezTo>
                                    <a:cubicBezTo>
                                      <a:pt x="455" y="98"/>
                                      <a:pt x="455" y="97"/>
                                      <a:pt x="455" y="96"/>
                                    </a:cubicBezTo>
                                    <a:cubicBezTo>
                                      <a:pt x="455" y="72"/>
                                      <a:pt x="475" y="52"/>
                                      <a:pt x="499" y="52"/>
                                    </a:cubicBezTo>
                                    <a:cubicBezTo>
                                      <a:pt x="523" y="52"/>
                                      <a:pt x="542" y="72"/>
                                      <a:pt x="542" y="96"/>
                                    </a:cubicBezTo>
                                    <a:cubicBezTo>
                                      <a:pt x="542" y="97"/>
                                      <a:pt x="542" y="98"/>
                                      <a:pt x="542" y="99"/>
                                    </a:cubicBezTo>
                                    <a:cubicBezTo>
                                      <a:pt x="544" y="98"/>
                                      <a:pt x="546" y="98"/>
                                      <a:pt x="548" y="97"/>
                                    </a:cubicBezTo>
                                    <a:cubicBezTo>
                                      <a:pt x="548" y="97"/>
                                      <a:pt x="548" y="96"/>
                                      <a:pt x="548" y="96"/>
                                    </a:cubicBezTo>
                                    <a:cubicBezTo>
                                      <a:pt x="548" y="82"/>
                                      <a:pt x="543" y="70"/>
                                      <a:pt x="534" y="61"/>
                                    </a:cubicBezTo>
                                    <a:cubicBezTo>
                                      <a:pt x="525" y="52"/>
                                      <a:pt x="512" y="46"/>
                                      <a:pt x="499" y="46"/>
                                    </a:cubicBezTo>
                                    <a:cubicBezTo>
                                      <a:pt x="485" y="46"/>
                                      <a:pt x="473" y="52"/>
                                      <a:pt x="464" y="61"/>
                                    </a:cubicBezTo>
                                    <a:close/>
                                    <a:moveTo>
                                      <a:pt x="650" y="44"/>
                                    </a:moveTo>
                                    <a:cubicBezTo>
                                      <a:pt x="650" y="47"/>
                                      <a:pt x="649" y="50"/>
                                      <a:pt x="648" y="53"/>
                                    </a:cubicBezTo>
                                    <a:cubicBezTo>
                                      <a:pt x="649" y="53"/>
                                      <a:pt x="650" y="54"/>
                                      <a:pt x="651" y="54"/>
                                    </a:cubicBezTo>
                                    <a:cubicBezTo>
                                      <a:pt x="652" y="53"/>
                                      <a:pt x="653" y="53"/>
                                      <a:pt x="654" y="52"/>
                                    </a:cubicBezTo>
                                    <a:cubicBezTo>
                                      <a:pt x="655" y="50"/>
                                      <a:pt x="655" y="47"/>
                                      <a:pt x="655" y="44"/>
                                    </a:cubicBezTo>
                                    <a:cubicBezTo>
                                      <a:pt x="655" y="35"/>
                                      <a:pt x="651" y="26"/>
                                      <a:pt x="645" y="20"/>
                                    </a:cubicBezTo>
                                    <a:cubicBezTo>
                                      <a:pt x="639" y="14"/>
                                      <a:pt x="630" y="10"/>
                                      <a:pt x="621" y="10"/>
                                    </a:cubicBezTo>
                                    <a:cubicBezTo>
                                      <a:pt x="611" y="10"/>
                                      <a:pt x="603" y="14"/>
                                      <a:pt x="597" y="20"/>
                                    </a:cubicBezTo>
                                    <a:cubicBezTo>
                                      <a:pt x="590" y="26"/>
                                      <a:pt x="587" y="35"/>
                                      <a:pt x="587" y="44"/>
                                    </a:cubicBezTo>
                                    <a:cubicBezTo>
                                      <a:pt x="587" y="47"/>
                                      <a:pt x="587" y="50"/>
                                      <a:pt x="588" y="53"/>
                                    </a:cubicBezTo>
                                    <a:cubicBezTo>
                                      <a:pt x="589" y="53"/>
                                      <a:pt x="589" y="54"/>
                                      <a:pt x="590" y="55"/>
                                    </a:cubicBezTo>
                                    <a:cubicBezTo>
                                      <a:pt x="591" y="54"/>
                                      <a:pt x="592" y="53"/>
                                      <a:pt x="593" y="53"/>
                                    </a:cubicBezTo>
                                    <a:cubicBezTo>
                                      <a:pt x="592" y="50"/>
                                      <a:pt x="592" y="47"/>
                                      <a:pt x="592" y="44"/>
                                    </a:cubicBezTo>
                                    <a:cubicBezTo>
                                      <a:pt x="592" y="28"/>
                                      <a:pt x="605" y="16"/>
                                      <a:pt x="621" y="16"/>
                                    </a:cubicBezTo>
                                    <a:cubicBezTo>
                                      <a:pt x="637" y="16"/>
                                      <a:pt x="650" y="28"/>
                                      <a:pt x="650" y="44"/>
                                    </a:cubicBezTo>
                                    <a:close/>
                                    <a:moveTo>
                                      <a:pt x="642" y="44"/>
                                    </a:moveTo>
                                    <a:cubicBezTo>
                                      <a:pt x="642" y="46"/>
                                      <a:pt x="642" y="47"/>
                                      <a:pt x="641" y="49"/>
                                    </a:cubicBezTo>
                                    <a:cubicBezTo>
                                      <a:pt x="643" y="50"/>
                                      <a:pt x="645" y="51"/>
                                      <a:pt x="647" y="52"/>
                                    </a:cubicBezTo>
                                    <a:cubicBezTo>
                                      <a:pt x="648" y="49"/>
                                      <a:pt x="648" y="47"/>
                                      <a:pt x="648" y="44"/>
                                    </a:cubicBezTo>
                                    <a:cubicBezTo>
                                      <a:pt x="648" y="37"/>
                                      <a:pt x="645" y="30"/>
                                      <a:pt x="640" y="25"/>
                                    </a:cubicBezTo>
                                    <a:cubicBezTo>
                                      <a:pt x="635" y="20"/>
                                      <a:pt x="628" y="17"/>
                                      <a:pt x="621" y="17"/>
                                    </a:cubicBezTo>
                                    <a:cubicBezTo>
                                      <a:pt x="613" y="17"/>
                                      <a:pt x="607" y="20"/>
                                      <a:pt x="602" y="25"/>
                                    </a:cubicBezTo>
                                    <a:cubicBezTo>
                                      <a:pt x="597" y="30"/>
                                      <a:pt x="594" y="37"/>
                                      <a:pt x="594" y="44"/>
                                    </a:cubicBezTo>
                                    <a:cubicBezTo>
                                      <a:pt x="594" y="47"/>
                                      <a:pt x="594" y="49"/>
                                      <a:pt x="595" y="52"/>
                                    </a:cubicBezTo>
                                    <a:cubicBezTo>
                                      <a:pt x="596" y="51"/>
                                      <a:pt x="598" y="50"/>
                                      <a:pt x="600" y="49"/>
                                    </a:cubicBezTo>
                                    <a:cubicBezTo>
                                      <a:pt x="600" y="47"/>
                                      <a:pt x="600" y="46"/>
                                      <a:pt x="600" y="44"/>
                                    </a:cubicBezTo>
                                    <a:cubicBezTo>
                                      <a:pt x="600" y="33"/>
                                      <a:pt x="609" y="23"/>
                                      <a:pt x="621" y="23"/>
                                    </a:cubicBezTo>
                                    <a:cubicBezTo>
                                      <a:pt x="632" y="23"/>
                                      <a:pt x="642" y="33"/>
                                      <a:pt x="642" y="44"/>
                                    </a:cubicBezTo>
                                    <a:close/>
                                    <a:moveTo>
                                      <a:pt x="634" y="44"/>
                                    </a:moveTo>
                                    <a:cubicBezTo>
                                      <a:pt x="634" y="45"/>
                                      <a:pt x="634" y="46"/>
                                      <a:pt x="634" y="46"/>
                                    </a:cubicBezTo>
                                    <a:cubicBezTo>
                                      <a:pt x="636" y="47"/>
                                      <a:pt x="638" y="48"/>
                                      <a:pt x="640" y="48"/>
                                    </a:cubicBezTo>
                                    <a:cubicBezTo>
                                      <a:pt x="640" y="47"/>
                                      <a:pt x="640" y="46"/>
                                      <a:pt x="640" y="44"/>
                                    </a:cubicBezTo>
                                    <a:cubicBezTo>
                                      <a:pt x="640" y="39"/>
                                      <a:pt x="638" y="34"/>
                                      <a:pt x="635" y="31"/>
                                    </a:cubicBezTo>
                                    <a:cubicBezTo>
                                      <a:pt x="631" y="27"/>
                                      <a:pt x="626" y="25"/>
                                      <a:pt x="621" y="25"/>
                                    </a:cubicBezTo>
                                    <a:cubicBezTo>
                                      <a:pt x="615" y="25"/>
                                      <a:pt x="611" y="27"/>
                                      <a:pt x="607" y="31"/>
                                    </a:cubicBezTo>
                                    <a:cubicBezTo>
                                      <a:pt x="603" y="34"/>
                                      <a:pt x="601" y="39"/>
                                      <a:pt x="601" y="44"/>
                                    </a:cubicBezTo>
                                    <a:cubicBezTo>
                                      <a:pt x="601" y="46"/>
                                      <a:pt x="601" y="47"/>
                                      <a:pt x="602" y="48"/>
                                    </a:cubicBezTo>
                                    <a:cubicBezTo>
                                      <a:pt x="604" y="48"/>
                                      <a:pt x="605" y="47"/>
                                      <a:pt x="607" y="46"/>
                                    </a:cubicBezTo>
                                    <a:cubicBezTo>
                                      <a:pt x="607" y="46"/>
                                      <a:pt x="607" y="45"/>
                                      <a:pt x="607" y="44"/>
                                    </a:cubicBezTo>
                                    <a:cubicBezTo>
                                      <a:pt x="607" y="37"/>
                                      <a:pt x="613" y="31"/>
                                      <a:pt x="621" y="31"/>
                                    </a:cubicBezTo>
                                    <a:cubicBezTo>
                                      <a:pt x="628" y="31"/>
                                      <a:pt x="634" y="37"/>
                                      <a:pt x="634" y="44"/>
                                    </a:cubicBezTo>
                                    <a:close/>
                                    <a:moveTo>
                                      <a:pt x="628" y="44"/>
                                    </a:moveTo>
                                    <a:cubicBezTo>
                                      <a:pt x="628" y="45"/>
                                      <a:pt x="627" y="45"/>
                                      <a:pt x="627" y="45"/>
                                    </a:cubicBezTo>
                                    <a:cubicBezTo>
                                      <a:pt x="629" y="45"/>
                                      <a:pt x="631" y="46"/>
                                      <a:pt x="633" y="46"/>
                                    </a:cubicBezTo>
                                    <a:cubicBezTo>
                                      <a:pt x="633" y="45"/>
                                      <a:pt x="633" y="45"/>
                                      <a:pt x="633" y="44"/>
                                    </a:cubicBezTo>
                                    <a:cubicBezTo>
                                      <a:pt x="633" y="38"/>
                                      <a:pt x="627" y="32"/>
                                      <a:pt x="621" y="32"/>
                                    </a:cubicBezTo>
                                    <a:cubicBezTo>
                                      <a:pt x="614" y="32"/>
                                      <a:pt x="609" y="38"/>
                                      <a:pt x="609" y="44"/>
                                    </a:cubicBezTo>
                                    <a:cubicBezTo>
                                      <a:pt x="609" y="45"/>
                                      <a:pt x="609" y="45"/>
                                      <a:pt x="609" y="46"/>
                                    </a:cubicBezTo>
                                    <a:cubicBezTo>
                                      <a:pt x="611" y="46"/>
                                      <a:pt x="612" y="45"/>
                                      <a:pt x="614" y="45"/>
                                    </a:cubicBezTo>
                                    <a:cubicBezTo>
                                      <a:pt x="614" y="45"/>
                                      <a:pt x="614" y="45"/>
                                      <a:pt x="614" y="44"/>
                                    </a:cubicBezTo>
                                    <a:cubicBezTo>
                                      <a:pt x="614" y="41"/>
                                      <a:pt x="617" y="38"/>
                                      <a:pt x="621" y="38"/>
                                    </a:cubicBezTo>
                                    <a:cubicBezTo>
                                      <a:pt x="625" y="38"/>
                                      <a:pt x="628" y="41"/>
                                      <a:pt x="628" y="44"/>
                                    </a:cubicBezTo>
                                    <a:close/>
                                    <a:moveTo>
                                      <a:pt x="621" y="39"/>
                                    </a:moveTo>
                                    <a:cubicBezTo>
                                      <a:pt x="618" y="39"/>
                                      <a:pt x="616" y="42"/>
                                      <a:pt x="616" y="44"/>
                                    </a:cubicBezTo>
                                    <a:cubicBezTo>
                                      <a:pt x="616" y="45"/>
                                      <a:pt x="616" y="45"/>
                                      <a:pt x="616" y="45"/>
                                    </a:cubicBezTo>
                                    <a:cubicBezTo>
                                      <a:pt x="617" y="45"/>
                                      <a:pt x="619" y="45"/>
                                      <a:pt x="621" y="45"/>
                                    </a:cubicBezTo>
                                    <a:cubicBezTo>
                                      <a:pt x="623" y="45"/>
                                      <a:pt x="624" y="45"/>
                                      <a:pt x="626" y="45"/>
                                    </a:cubicBezTo>
                                    <a:cubicBezTo>
                                      <a:pt x="626" y="45"/>
                                      <a:pt x="626" y="45"/>
                                      <a:pt x="626" y="44"/>
                                    </a:cubicBezTo>
                                    <a:cubicBezTo>
                                      <a:pt x="626" y="42"/>
                                      <a:pt x="624" y="39"/>
                                      <a:pt x="621" y="39"/>
                                    </a:cubicBezTo>
                                    <a:close/>
                                    <a:moveTo>
                                      <a:pt x="586" y="61"/>
                                    </a:moveTo>
                                    <a:cubicBezTo>
                                      <a:pt x="577" y="70"/>
                                      <a:pt x="571" y="82"/>
                                      <a:pt x="571" y="96"/>
                                    </a:cubicBezTo>
                                    <a:cubicBezTo>
                                      <a:pt x="571" y="96"/>
                                      <a:pt x="571" y="97"/>
                                      <a:pt x="571" y="97"/>
                                    </a:cubicBezTo>
                                    <a:cubicBezTo>
                                      <a:pt x="573" y="98"/>
                                      <a:pt x="575" y="98"/>
                                      <a:pt x="577" y="99"/>
                                    </a:cubicBezTo>
                                    <a:cubicBezTo>
                                      <a:pt x="577" y="98"/>
                                      <a:pt x="577" y="97"/>
                                      <a:pt x="577" y="96"/>
                                    </a:cubicBezTo>
                                    <a:cubicBezTo>
                                      <a:pt x="577" y="72"/>
                                      <a:pt x="597" y="52"/>
                                      <a:pt x="621" y="52"/>
                                    </a:cubicBezTo>
                                    <a:cubicBezTo>
                                      <a:pt x="645" y="52"/>
                                      <a:pt x="664" y="72"/>
                                      <a:pt x="664" y="96"/>
                                    </a:cubicBezTo>
                                    <a:cubicBezTo>
                                      <a:pt x="664" y="97"/>
                                      <a:pt x="664" y="98"/>
                                      <a:pt x="664" y="99"/>
                                    </a:cubicBezTo>
                                    <a:cubicBezTo>
                                      <a:pt x="666" y="98"/>
                                      <a:pt x="668" y="97"/>
                                      <a:pt x="670" y="97"/>
                                    </a:cubicBezTo>
                                    <a:cubicBezTo>
                                      <a:pt x="670" y="97"/>
                                      <a:pt x="670" y="96"/>
                                      <a:pt x="670" y="96"/>
                                    </a:cubicBezTo>
                                    <a:cubicBezTo>
                                      <a:pt x="670" y="82"/>
                                      <a:pt x="665" y="70"/>
                                      <a:pt x="656" y="61"/>
                                    </a:cubicBezTo>
                                    <a:cubicBezTo>
                                      <a:pt x="647" y="52"/>
                                      <a:pt x="635" y="46"/>
                                      <a:pt x="621" y="46"/>
                                    </a:cubicBezTo>
                                    <a:cubicBezTo>
                                      <a:pt x="607" y="46"/>
                                      <a:pt x="595" y="52"/>
                                      <a:pt x="586" y="61"/>
                                    </a:cubicBezTo>
                                    <a:close/>
                                    <a:moveTo>
                                      <a:pt x="770" y="44"/>
                                    </a:moveTo>
                                    <a:cubicBezTo>
                                      <a:pt x="770" y="47"/>
                                      <a:pt x="770" y="50"/>
                                      <a:pt x="769" y="53"/>
                                    </a:cubicBezTo>
                                    <a:cubicBezTo>
                                      <a:pt x="770" y="53"/>
                                      <a:pt x="771" y="54"/>
                                      <a:pt x="772" y="55"/>
                                    </a:cubicBezTo>
                                    <a:cubicBezTo>
                                      <a:pt x="773" y="54"/>
                                      <a:pt x="774" y="53"/>
                                      <a:pt x="775" y="53"/>
                                    </a:cubicBezTo>
                                    <a:cubicBezTo>
                                      <a:pt x="776" y="50"/>
                                      <a:pt x="776" y="47"/>
                                      <a:pt x="776" y="44"/>
                                    </a:cubicBezTo>
                                    <a:cubicBezTo>
                                      <a:pt x="776" y="35"/>
                                      <a:pt x="772" y="26"/>
                                      <a:pt x="766" y="20"/>
                                    </a:cubicBezTo>
                                    <a:cubicBezTo>
                                      <a:pt x="760" y="14"/>
                                      <a:pt x="751" y="10"/>
                                      <a:pt x="742" y="10"/>
                                    </a:cubicBezTo>
                                    <a:cubicBezTo>
                                      <a:pt x="732" y="10"/>
                                      <a:pt x="724" y="14"/>
                                      <a:pt x="717" y="20"/>
                                    </a:cubicBezTo>
                                    <a:cubicBezTo>
                                      <a:pt x="711" y="26"/>
                                      <a:pt x="707" y="35"/>
                                      <a:pt x="707" y="44"/>
                                    </a:cubicBezTo>
                                    <a:cubicBezTo>
                                      <a:pt x="707" y="47"/>
                                      <a:pt x="708" y="50"/>
                                      <a:pt x="708" y="53"/>
                                    </a:cubicBezTo>
                                    <a:cubicBezTo>
                                      <a:pt x="709" y="53"/>
                                      <a:pt x="710" y="54"/>
                                      <a:pt x="711" y="55"/>
                                    </a:cubicBezTo>
                                    <a:cubicBezTo>
                                      <a:pt x="712" y="54"/>
                                      <a:pt x="713" y="53"/>
                                      <a:pt x="714" y="53"/>
                                    </a:cubicBezTo>
                                    <a:cubicBezTo>
                                      <a:pt x="713" y="50"/>
                                      <a:pt x="713" y="47"/>
                                      <a:pt x="713" y="44"/>
                                    </a:cubicBezTo>
                                    <a:cubicBezTo>
                                      <a:pt x="713" y="28"/>
                                      <a:pt x="726" y="16"/>
                                      <a:pt x="742" y="16"/>
                                    </a:cubicBezTo>
                                    <a:cubicBezTo>
                                      <a:pt x="758" y="16"/>
                                      <a:pt x="770" y="28"/>
                                      <a:pt x="770" y="44"/>
                                    </a:cubicBezTo>
                                    <a:close/>
                                    <a:moveTo>
                                      <a:pt x="763" y="44"/>
                                    </a:moveTo>
                                    <a:cubicBezTo>
                                      <a:pt x="763" y="46"/>
                                      <a:pt x="763" y="47"/>
                                      <a:pt x="762" y="49"/>
                                    </a:cubicBezTo>
                                    <a:cubicBezTo>
                                      <a:pt x="764" y="50"/>
                                      <a:pt x="766" y="51"/>
                                      <a:pt x="768" y="52"/>
                                    </a:cubicBezTo>
                                    <a:cubicBezTo>
                                      <a:pt x="769" y="49"/>
                                      <a:pt x="769" y="47"/>
                                      <a:pt x="769" y="44"/>
                                    </a:cubicBezTo>
                                    <a:cubicBezTo>
                                      <a:pt x="769" y="37"/>
                                      <a:pt x="766" y="30"/>
                                      <a:pt x="761" y="25"/>
                                    </a:cubicBezTo>
                                    <a:cubicBezTo>
                                      <a:pt x="756" y="20"/>
                                      <a:pt x="749" y="17"/>
                                      <a:pt x="742" y="17"/>
                                    </a:cubicBezTo>
                                    <a:cubicBezTo>
                                      <a:pt x="734" y="17"/>
                                      <a:pt x="727" y="20"/>
                                      <a:pt x="722" y="25"/>
                                    </a:cubicBezTo>
                                    <a:cubicBezTo>
                                      <a:pt x="718" y="30"/>
                                      <a:pt x="714" y="37"/>
                                      <a:pt x="714" y="44"/>
                                    </a:cubicBezTo>
                                    <a:cubicBezTo>
                                      <a:pt x="714" y="47"/>
                                      <a:pt x="715" y="49"/>
                                      <a:pt x="715" y="52"/>
                                    </a:cubicBezTo>
                                    <a:cubicBezTo>
                                      <a:pt x="717" y="51"/>
                                      <a:pt x="719" y="50"/>
                                      <a:pt x="721" y="49"/>
                                    </a:cubicBezTo>
                                    <a:cubicBezTo>
                                      <a:pt x="721" y="47"/>
                                      <a:pt x="721" y="46"/>
                                      <a:pt x="721" y="44"/>
                                    </a:cubicBezTo>
                                    <a:cubicBezTo>
                                      <a:pt x="721" y="33"/>
                                      <a:pt x="730" y="23"/>
                                      <a:pt x="742" y="23"/>
                                    </a:cubicBezTo>
                                    <a:cubicBezTo>
                                      <a:pt x="753" y="23"/>
                                      <a:pt x="763" y="33"/>
                                      <a:pt x="763" y="44"/>
                                    </a:cubicBezTo>
                                    <a:close/>
                                    <a:moveTo>
                                      <a:pt x="755" y="44"/>
                                    </a:moveTo>
                                    <a:cubicBezTo>
                                      <a:pt x="755" y="45"/>
                                      <a:pt x="755" y="46"/>
                                      <a:pt x="755" y="46"/>
                                    </a:cubicBezTo>
                                    <a:cubicBezTo>
                                      <a:pt x="757" y="47"/>
                                      <a:pt x="759" y="48"/>
                                      <a:pt x="761" y="48"/>
                                    </a:cubicBezTo>
                                    <a:cubicBezTo>
                                      <a:pt x="761" y="47"/>
                                      <a:pt x="761" y="46"/>
                                      <a:pt x="761" y="44"/>
                                    </a:cubicBezTo>
                                    <a:cubicBezTo>
                                      <a:pt x="761" y="39"/>
                                      <a:pt x="759" y="34"/>
                                      <a:pt x="755" y="31"/>
                                    </a:cubicBezTo>
                                    <a:cubicBezTo>
                                      <a:pt x="752" y="27"/>
                                      <a:pt x="747" y="25"/>
                                      <a:pt x="742" y="25"/>
                                    </a:cubicBezTo>
                                    <a:cubicBezTo>
                                      <a:pt x="736" y="25"/>
                                      <a:pt x="731" y="27"/>
                                      <a:pt x="728" y="31"/>
                                    </a:cubicBezTo>
                                    <a:cubicBezTo>
                                      <a:pt x="724" y="34"/>
                                      <a:pt x="722" y="39"/>
                                      <a:pt x="722" y="44"/>
                                    </a:cubicBezTo>
                                    <a:cubicBezTo>
                                      <a:pt x="722" y="46"/>
                                      <a:pt x="722" y="47"/>
                                      <a:pt x="723" y="48"/>
                                    </a:cubicBezTo>
                                    <a:cubicBezTo>
                                      <a:pt x="724" y="48"/>
                                      <a:pt x="726" y="47"/>
                                      <a:pt x="728" y="46"/>
                                    </a:cubicBezTo>
                                    <a:cubicBezTo>
                                      <a:pt x="728" y="46"/>
                                      <a:pt x="728" y="45"/>
                                      <a:pt x="728" y="44"/>
                                    </a:cubicBezTo>
                                    <a:cubicBezTo>
                                      <a:pt x="728" y="37"/>
                                      <a:pt x="734" y="31"/>
                                      <a:pt x="742" y="31"/>
                                    </a:cubicBezTo>
                                    <a:cubicBezTo>
                                      <a:pt x="749" y="31"/>
                                      <a:pt x="755" y="37"/>
                                      <a:pt x="755" y="44"/>
                                    </a:cubicBezTo>
                                    <a:close/>
                                    <a:moveTo>
                                      <a:pt x="748" y="44"/>
                                    </a:moveTo>
                                    <a:cubicBezTo>
                                      <a:pt x="748" y="45"/>
                                      <a:pt x="748" y="45"/>
                                      <a:pt x="748" y="45"/>
                                    </a:cubicBezTo>
                                    <a:cubicBezTo>
                                      <a:pt x="750" y="45"/>
                                      <a:pt x="752" y="46"/>
                                      <a:pt x="754" y="46"/>
                                    </a:cubicBezTo>
                                    <a:cubicBezTo>
                                      <a:pt x="754" y="45"/>
                                      <a:pt x="754" y="45"/>
                                      <a:pt x="754" y="44"/>
                                    </a:cubicBezTo>
                                    <a:cubicBezTo>
                                      <a:pt x="754" y="38"/>
                                      <a:pt x="748" y="32"/>
                                      <a:pt x="742" y="32"/>
                                    </a:cubicBezTo>
                                    <a:cubicBezTo>
                                      <a:pt x="735" y="32"/>
                                      <a:pt x="730" y="38"/>
                                      <a:pt x="730" y="44"/>
                                    </a:cubicBezTo>
                                    <a:cubicBezTo>
                                      <a:pt x="730" y="45"/>
                                      <a:pt x="730" y="45"/>
                                      <a:pt x="730" y="46"/>
                                    </a:cubicBezTo>
                                    <a:cubicBezTo>
                                      <a:pt x="732" y="46"/>
                                      <a:pt x="733" y="45"/>
                                      <a:pt x="735" y="45"/>
                                    </a:cubicBezTo>
                                    <a:cubicBezTo>
                                      <a:pt x="735" y="45"/>
                                      <a:pt x="735" y="45"/>
                                      <a:pt x="735" y="44"/>
                                    </a:cubicBezTo>
                                    <a:cubicBezTo>
                                      <a:pt x="735" y="41"/>
                                      <a:pt x="738" y="38"/>
                                      <a:pt x="742" y="38"/>
                                    </a:cubicBezTo>
                                    <a:cubicBezTo>
                                      <a:pt x="745" y="38"/>
                                      <a:pt x="748" y="41"/>
                                      <a:pt x="748" y="44"/>
                                    </a:cubicBezTo>
                                    <a:close/>
                                    <a:moveTo>
                                      <a:pt x="742" y="39"/>
                                    </a:moveTo>
                                    <a:cubicBezTo>
                                      <a:pt x="739" y="39"/>
                                      <a:pt x="737" y="42"/>
                                      <a:pt x="737" y="44"/>
                                    </a:cubicBezTo>
                                    <a:cubicBezTo>
                                      <a:pt x="737" y="45"/>
                                      <a:pt x="737" y="45"/>
                                      <a:pt x="737" y="45"/>
                                    </a:cubicBezTo>
                                    <a:cubicBezTo>
                                      <a:pt x="738" y="45"/>
                                      <a:pt x="740" y="45"/>
                                      <a:pt x="742" y="45"/>
                                    </a:cubicBezTo>
                                    <a:cubicBezTo>
                                      <a:pt x="743" y="45"/>
                                      <a:pt x="745" y="45"/>
                                      <a:pt x="747" y="45"/>
                                    </a:cubicBezTo>
                                    <a:cubicBezTo>
                                      <a:pt x="747" y="45"/>
                                      <a:pt x="747" y="45"/>
                                      <a:pt x="747" y="44"/>
                                    </a:cubicBezTo>
                                    <a:cubicBezTo>
                                      <a:pt x="747" y="42"/>
                                      <a:pt x="745" y="39"/>
                                      <a:pt x="742" y="39"/>
                                    </a:cubicBezTo>
                                    <a:close/>
                                    <a:moveTo>
                                      <a:pt x="707" y="61"/>
                                    </a:moveTo>
                                    <a:cubicBezTo>
                                      <a:pt x="698" y="70"/>
                                      <a:pt x="692" y="82"/>
                                      <a:pt x="692" y="96"/>
                                    </a:cubicBezTo>
                                    <a:cubicBezTo>
                                      <a:pt x="692" y="96"/>
                                      <a:pt x="692" y="97"/>
                                      <a:pt x="692" y="97"/>
                                    </a:cubicBezTo>
                                    <a:cubicBezTo>
                                      <a:pt x="694" y="98"/>
                                      <a:pt x="696" y="98"/>
                                      <a:pt x="698" y="99"/>
                                    </a:cubicBezTo>
                                    <a:cubicBezTo>
                                      <a:pt x="698" y="98"/>
                                      <a:pt x="698" y="97"/>
                                      <a:pt x="698" y="96"/>
                                    </a:cubicBezTo>
                                    <a:cubicBezTo>
                                      <a:pt x="698" y="72"/>
                                      <a:pt x="718" y="52"/>
                                      <a:pt x="742" y="52"/>
                                    </a:cubicBezTo>
                                    <a:cubicBezTo>
                                      <a:pt x="766" y="52"/>
                                      <a:pt x="785" y="72"/>
                                      <a:pt x="785" y="96"/>
                                    </a:cubicBezTo>
                                    <a:cubicBezTo>
                                      <a:pt x="785" y="97"/>
                                      <a:pt x="785" y="98"/>
                                      <a:pt x="785" y="99"/>
                                    </a:cubicBezTo>
                                    <a:cubicBezTo>
                                      <a:pt x="787" y="98"/>
                                      <a:pt x="789" y="98"/>
                                      <a:pt x="791" y="97"/>
                                    </a:cubicBezTo>
                                    <a:cubicBezTo>
                                      <a:pt x="791" y="97"/>
                                      <a:pt x="791" y="96"/>
                                      <a:pt x="791" y="96"/>
                                    </a:cubicBezTo>
                                    <a:cubicBezTo>
                                      <a:pt x="791" y="82"/>
                                      <a:pt x="786" y="70"/>
                                      <a:pt x="777" y="61"/>
                                    </a:cubicBezTo>
                                    <a:cubicBezTo>
                                      <a:pt x="768" y="52"/>
                                      <a:pt x="755" y="46"/>
                                      <a:pt x="742" y="46"/>
                                    </a:cubicBezTo>
                                    <a:cubicBezTo>
                                      <a:pt x="728" y="46"/>
                                      <a:pt x="716" y="52"/>
                                      <a:pt x="707" y="61"/>
                                    </a:cubicBezTo>
                                    <a:close/>
                                    <a:moveTo>
                                      <a:pt x="777" y="96"/>
                                    </a:moveTo>
                                    <a:cubicBezTo>
                                      <a:pt x="777" y="98"/>
                                      <a:pt x="777" y="101"/>
                                      <a:pt x="777" y="103"/>
                                    </a:cubicBezTo>
                                    <a:cubicBezTo>
                                      <a:pt x="779" y="102"/>
                                      <a:pt x="781" y="101"/>
                                      <a:pt x="783" y="100"/>
                                    </a:cubicBezTo>
                                    <a:cubicBezTo>
                                      <a:pt x="784" y="98"/>
                                      <a:pt x="784" y="97"/>
                                      <a:pt x="784" y="96"/>
                                    </a:cubicBezTo>
                                    <a:cubicBezTo>
                                      <a:pt x="784" y="84"/>
                                      <a:pt x="779" y="74"/>
                                      <a:pt x="771" y="66"/>
                                    </a:cubicBezTo>
                                    <a:cubicBezTo>
                                      <a:pt x="764" y="59"/>
                                      <a:pt x="753" y="54"/>
                                      <a:pt x="742" y="54"/>
                                    </a:cubicBezTo>
                                    <a:cubicBezTo>
                                      <a:pt x="730" y="54"/>
                                      <a:pt x="720" y="59"/>
                                      <a:pt x="712" y="66"/>
                                    </a:cubicBezTo>
                                    <a:cubicBezTo>
                                      <a:pt x="704" y="74"/>
                                      <a:pt x="700" y="84"/>
                                      <a:pt x="700" y="96"/>
                                    </a:cubicBezTo>
                                    <a:cubicBezTo>
                                      <a:pt x="700" y="97"/>
                                      <a:pt x="700" y="98"/>
                                      <a:pt x="700" y="100"/>
                                    </a:cubicBezTo>
                                    <a:cubicBezTo>
                                      <a:pt x="702" y="101"/>
                                      <a:pt x="704" y="102"/>
                                      <a:pt x="707" y="103"/>
                                    </a:cubicBezTo>
                                    <a:cubicBezTo>
                                      <a:pt x="706" y="101"/>
                                      <a:pt x="706" y="98"/>
                                      <a:pt x="706" y="96"/>
                                    </a:cubicBezTo>
                                    <a:cubicBezTo>
                                      <a:pt x="706" y="76"/>
                                      <a:pt x="722" y="60"/>
                                      <a:pt x="742" y="60"/>
                                    </a:cubicBezTo>
                                    <a:cubicBezTo>
                                      <a:pt x="761" y="60"/>
                                      <a:pt x="777" y="76"/>
                                      <a:pt x="777" y="96"/>
                                    </a:cubicBezTo>
                                    <a:close/>
                                    <a:moveTo>
                                      <a:pt x="785" y="147"/>
                                    </a:moveTo>
                                    <a:cubicBezTo>
                                      <a:pt x="785" y="148"/>
                                      <a:pt x="785" y="149"/>
                                      <a:pt x="785" y="150"/>
                                    </a:cubicBezTo>
                                    <a:cubicBezTo>
                                      <a:pt x="787" y="150"/>
                                      <a:pt x="789" y="149"/>
                                      <a:pt x="791" y="149"/>
                                    </a:cubicBezTo>
                                    <a:cubicBezTo>
                                      <a:pt x="791" y="148"/>
                                      <a:pt x="791" y="148"/>
                                      <a:pt x="791" y="147"/>
                                    </a:cubicBezTo>
                                    <a:cubicBezTo>
                                      <a:pt x="791" y="133"/>
                                      <a:pt x="786" y="121"/>
                                      <a:pt x="777" y="112"/>
                                    </a:cubicBezTo>
                                    <a:cubicBezTo>
                                      <a:pt x="768" y="103"/>
                                      <a:pt x="755" y="98"/>
                                      <a:pt x="742" y="98"/>
                                    </a:cubicBezTo>
                                    <a:cubicBezTo>
                                      <a:pt x="728" y="98"/>
                                      <a:pt x="716" y="103"/>
                                      <a:pt x="707" y="112"/>
                                    </a:cubicBezTo>
                                    <a:cubicBezTo>
                                      <a:pt x="698" y="121"/>
                                      <a:pt x="692" y="133"/>
                                      <a:pt x="692" y="147"/>
                                    </a:cubicBezTo>
                                    <a:cubicBezTo>
                                      <a:pt x="692" y="148"/>
                                      <a:pt x="692" y="148"/>
                                      <a:pt x="692" y="149"/>
                                    </a:cubicBezTo>
                                    <a:cubicBezTo>
                                      <a:pt x="694" y="149"/>
                                      <a:pt x="696" y="150"/>
                                      <a:pt x="698" y="150"/>
                                    </a:cubicBezTo>
                                    <a:cubicBezTo>
                                      <a:pt x="698" y="149"/>
                                      <a:pt x="698" y="148"/>
                                      <a:pt x="698" y="147"/>
                                    </a:cubicBezTo>
                                    <a:cubicBezTo>
                                      <a:pt x="698" y="123"/>
                                      <a:pt x="718" y="104"/>
                                      <a:pt x="742" y="104"/>
                                    </a:cubicBezTo>
                                    <a:cubicBezTo>
                                      <a:pt x="766" y="104"/>
                                      <a:pt x="785" y="123"/>
                                      <a:pt x="785" y="147"/>
                                    </a:cubicBezTo>
                                    <a:close/>
                                    <a:moveTo>
                                      <a:pt x="777" y="147"/>
                                    </a:moveTo>
                                    <a:cubicBezTo>
                                      <a:pt x="777" y="150"/>
                                      <a:pt x="777" y="152"/>
                                      <a:pt x="777" y="154"/>
                                    </a:cubicBezTo>
                                    <a:cubicBezTo>
                                      <a:pt x="779" y="153"/>
                                      <a:pt x="781" y="152"/>
                                      <a:pt x="783" y="151"/>
                                    </a:cubicBezTo>
                                    <a:cubicBezTo>
                                      <a:pt x="784" y="150"/>
                                      <a:pt x="784" y="148"/>
                                      <a:pt x="784" y="147"/>
                                    </a:cubicBezTo>
                                    <a:cubicBezTo>
                                      <a:pt x="784" y="136"/>
                                      <a:pt x="779" y="125"/>
                                      <a:pt x="771" y="117"/>
                                    </a:cubicBezTo>
                                    <a:cubicBezTo>
                                      <a:pt x="764" y="110"/>
                                      <a:pt x="753" y="105"/>
                                      <a:pt x="742" y="105"/>
                                    </a:cubicBezTo>
                                    <a:cubicBezTo>
                                      <a:pt x="730" y="105"/>
                                      <a:pt x="720" y="110"/>
                                      <a:pt x="712" y="117"/>
                                    </a:cubicBezTo>
                                    <a:cubicBezTo>
                                      <a:pt x="704" y="125"/>
                                      <a:pt x="700" y="136"/>
                                      <a:pt x="700" y="147"/>
                                    </a:cubicBezTo>
                                    <a:cubicBezTo>
                                      <a:pt x="700" y="148"/>
                                      <a:pt x="700" y="150"/>
                                      <a:pt x="700" y="151"/>
                                    </a:cubicBezTo>
                                    <a:cubicBezTo>
                                      <a:pt x="702" y="152"/>
                                      <a:pt x="704" y="153"/>
                                      <a:pt x="707" y="154"/>
                                    </a:cubicBezTo>
                                    <a:cubicBezTo>
                                      <a:pt x="706" y="152"/>
                                      <a:pt x="706" y="150"/>
                                      <a:pt x="706" y="147"/>
                                    </a:cubicBezTo>
                                    <a:cubicBezTo>
                                      <a:pt x="706" y="127"/>
                                      <a:pt x="722" y="111"/>
                                      <a:pt x="742" y="111"/>
                                    </a:cubicBezTo>
                                    <a:cubicBezTo>
                                      <a:pt x="761" y="111"/>
                                      <a:pt x="777" y="127"/>
                                      <a:pt x="777" y="147"/>
                                    </a:cubicBezTo>
                                    <a:close/>
                                    <a:moveTo>
                                      <a:pt x="785" y="199"/>
                                    </a:moveTo>
                                    <a:cubicBezTo>
                                      <a:pt x="785" y="200"/>
                                      <a:pt x="785" y="201"/>
                                      <a:pt x="785" y="202"/>
                                    </a:cubicBezTo>
                                    <a:cubicBezTo>
                                      <a:pt x="787" y="201"/>
                                      <a:pt x="789" y="200"/>
                                      <a:pt x="791" y="200"/>
                                    </a:cubicBezTo>
                                    <a:cubicBezTo>
                                      <a:pt x="791" y="200"/>
                                      <a:pt x="791" y="199"/>
                                      <a:pt x="791" y="199"/>
                                    </a:cubicBezTo>
                                    <a:cubicBezTo>
                                      <a:pt x="791" y="185"/>
                                      <a:pt x="786" y="172"/>
                                      <a:pt x="777" y="163"/>
                                    </a:cubicBezTo>
                                    <a:cubicBezTo>
                                      <a:pt x="768" y="154"/>
                                      <a:pt x="755" y="149"/>
                                      <a:pt x="742" y="149"/>
                                    </a:cubicBezTo>
                                    <a:cubicBezTo>
                                      <a:pt x="728" y="149"/>
                                      <a:pt x="716" y="154"/>
                                      <a:pt x="707" y="163"/>
                                    </a:cubicBezTo>
                                    <a:cubicBezTo>
                                      <a:pt x="698" y="172"/>
                                      <a:pt x="692" y="185"/>
                                      <a:pt x="692" y="199"/>
                                    </a:cubicBezTo>
                                    <a:cubicBezTo>
                                      <a:pt x="692" y="199"/>
                                      <a:pt x="692" y="199"/>
                                      <a:pt x="692" y="200"/>
                                    </a:cubicBezTo>
                                    <a:cubicBezTo>
                                      <a:pt x="694" y="200"/>
                                      <a:pt x="696" y="201"/>
                                      <a:pt x="698" y="202"/>
                                    </a:cubicBezTo>
                                    <a:cubicBezTo>
                                      <a:pt x="698" y="201"/>
                                      <a:pt x="698" y="200"/>
                                      <a:pt x="698" y="199"/>
                                    </a:cubicBezTo>
                                    <a:cubicBezTo>
                                      <a:pt x="698" y="175"/>
                                      <a:pt x="718" y="155"/>
                                      <a:pt x="742" y="155"/>
                                    </a:cubicBezTo>
                                    <a:cubicBezTo>
                                      <a:pt x="766" y="155"/>
                                      <a:pt x="785" y="175"/>
                                      <a:pt x="785" y="199"/>
                                    </a:cubicBezTo>
                                    <a:close/>
                                    <a:moveTo>
                                      <a:pt x="777" y="199"/>
                                    </a:moveTo>
                                    <a:cubicBezTo>
                                      <a:pt x="777" y="201"/>
                                      <a:pt x="777" y="203"/>
                                      <a:pt x="777" y="206"/>
                                    </a:cubicBezTo>
                                    <a:cubicBezTo>
                                      <a:pt x="779" y="205"/>
                                      <a:pt x="781" y="203"/>
                                      <a:pt x="783" y="202"/>
                                    </a:cubicBezTo>
                                    <a:cubicBezTo>
                                      <a:pt x="784" y="201"/>
                                      <a:pt x="784" y="200"/>
                                      <a:pt x="784" y="199"/>
                                    </a:cubicBezTo>
                                    <a:cubicBezTo>
                                      <a:pt x="784" y="187"/>
                                      <a:pt x="779" y="176"/>
                                      <a:pt x="771" y="169"/>
                                    </a:cubicBezTo>
                                    <a:cubicBezTo>
                                      <a:pt x="764" y="161"/>
                                      <a:pt x="753" y="157"/>
                                      <a:pt x="742" y="157"/>
                                    </a:cubicBezTo>
                                    <a:cubicBezTo>
                                      <a:pt x="730" y="157"/>
                                      <a:pt x="720" y="161"/>
                                      <a:pt x="712" y="169"/>
                                    </a:cubicBezTo>
                                    <a:cubicBezTo>
                                      <a:pt x="704" y="176"/>
                                      <a:pt x="700" y="187"/>
                                      <a:pt x="700" y="199"/>
                                    </a:cubicBezTo>
                                    <a:cubicBezTo>
                                      <a:pt x="700" y="200"/>
                                      <a:pt x="700" y="201"/>
                                      <a:pt x="700" y="202"/>
                                    </a:cubicBezTo>
                                    <a:cubicBezTo>
                                      <a:pt x="702" y="203"/>
                                      <a:pt x="704" y="204"/>
                                      <a:pt x="707" y="206"/>
                                    </a:cubicBezTo>
                                    <a:cubicBezTo>
                                      <a:pt x="706" y="203"/>
                                      <a:pt x="706" y="201"/>
                                      <a:pt x="706" y="199"/>
                                    </a:cubicBezTo>
                                    <a:cubicBezTo>
                                      <a:pt x="706" y="179"/>
                                      <a:pt x="722" y="163"/>
                                      <a:pt x="742" y="163"/>
                                    </a:cubicBezTo>
                                    <a:cubicBezTo>
                                      <a:pt x="761" y="163"/>
                                      <a:pt x="777" y="179"/>
                                      <a:pt x="777" y="199"/>
                                    </a:cubicBezTo>
                                    <a:close/>
                                    <a:moveTo>
                                      <a:pt x="785" y="250"/>
                                    </a:moveTo>
                                    <a:cubicBezTo>
                                      <a:pt x="785" y="251"/>
                                      <a:pt x="785" y="252"/>
                                      <a:pt x="785" y="253"/>
                                    </a:cubicBezTo>
                                    <a:cubicBezTo>
                                      <a:pt x="787" y="252"/>
                                      <a:pt x="789" y="252"/>
                                      <a:pt x="791" y="251"/>
                                    </a:cubicBezTo>
                                    <a:cubicBezTo>
                                      <a:pt x="791" y="251"/>
                                      <a:pt x="791" y="250"/>
                                      <a:pt x="791" y="250"/>
                                    </a:cubicBezTo>
                                    <a:cubicBezTo>
                                      <a:pt x="791" y="236"/>
                                      <a:pt x="786" y="224"/>
                                      <a:pt x="777" y="215"/>
                                    </a:cubicBezTo>
                                    <a:cubicBezTo>
                                      <a:pt x="768" y="206"/>
                                      <a:pt x="755" y="200"/>
                                      <a:pt x="742" y="200"/>
                                    </a:cubicBezTo>
                                    <a:cubicBezTo>
                                      <a:pt x="728" y="200"/>
                                      <a:pt x="716" y="206"/>
                                      <a:pt x="707" y="215"/>
                                    </a:cubicBezTo>
                                    <a:cubicBezTo>
                                      <a:pt x="698" y="224"/>
                                      <a:pt x="692" y="236"/>
                                      <a:pt x="692" y="250"/>
                                    </a:cubicBezTo>
                                    <a:cubicBezTo>
                                      <a:pt x="692" y="250"/>
                                      <a:pt x="692" y="251"/>
                                      <a:pt x="692" y="251"/>
                                    </a:cubicBezTo>
                                    <a:cubicBezTo>
                                      <a:pt x="694" y="252"/>
                                      <a:pt x="696" y="252"/>
                                      <a:pt x="698" y="253"/>
                                    </a:cubicBezTo>
                                    <a:cubicBezTo>
                                      <a:pt x="698" y="252"/>
                                      <a:pt x="698" y="251"/>
                                      <a:pt x="698" y="250"/>
                                    </a:cubicBezTo>
                                    <a:cubicBezTo>
                                      <a:pt x="698" y="226"/>
                                      <a:pt x="718" y="206"/>
                                      <a:pt x="742" y="206"/>
                                    </a:cubicBezTo>
                                    <a:cubicBezTo>
                                      <a:pt x="766" y="206"/>
                                      <a:pt x="785" y="226"/>
                                      <a:pt x="785" y="250"/>
                                    </a:cubicBezTo>
                                    <a:close/>
                                    <a:moveTo>
                                      <a:pt x="777" y="250"/>
                                    </a:moveTo>
                                    <a:cubicBezTo>
                                      <a:pt x="777" y="252"/>
                                      <a:pt x="777" y="255"/>
                                      <a:pt x="777" y="257"/>
                                    </a:cubicBezTo>
                                    <a:cubicBezTo>
                                      <a:pt x="779" y="256"/>
                                      <a:pt x="781" y="255"/>
                                      <a:pt x="783" y="254"/>
                                    </a:cubicBezTo>
                                    <a:cubicBezTo>
                                      <a:pt x="784" y="253"/>
                                      <a:pt x="784" y="251"/>
                                      <a:pt x="784" y="250"/>
                                    </a:cubicBezTo>
                                    <a:cubicBezTo>
                                      <a:pt x="784" y="238"/>
                                      <a:pt x="779" y="228"/>
                                      <a:pt x="771" y="220"/>
                                    </a:cubicBezTo>
                                    <a:cubicBezTo>
                                      <a:pt x="764" y="213"/>
                                      <a:pt x="753" y="208"/>
                                      <a:pt x="742" y="208"/>
                                    </a:cubicBezTo>
                                    <a:cubicBezTo>
                                      <a:pt x="730" y="208"/>
                                      <a:pt x="720" y="213"/>
                                      <a:pt x="712" y="220"/>
                                    </a:cubicBezTo>
                                    <a:cubicBezTo>
                                      <a:pt x="704" y="228"/>
                                      <a:pt x="700" y="238"/>
                                      <a:pt x="700" y="250"/>
                                    </a:cubicBezTo>
                                    <a:cubicBezTo>
                                      <a:pt x="700" y="251"/>
                                      <a:pt x="700" y="253"/>
                                      <a:pt x="700" y="254"/>
                                    </a:cubicBezTo>
                                    <a:cubicBezTo>
                                      <a:pt x="702" y="255"/>
                                      <a:pt x="704" y="256"/>
                                      <a:pt x="707" y="257"/>
                                    </a:cubicBezTo>
                                    <a:cubicBezTo>
                                      <a:pt x="706" y="255"/>
                                      <a:pt x="706" y="252"/>
                                      <a:pt x="706" y="250"/>
                                    </a:cubicBezTo>
                                    <a:cubicBezTo>
                                      <a:pt x="706" y="230"/>
                                      <a:pt x="722" y="214"/>
                                      <a:pt x="742" y="214"/>
                                    </a:cubicBezTo>
                                    <a:cubicBezTo>
                                      <a:pt x="761" y="214"/>
                                      <a:pt x="777" y="230"/>
                                      <a:pt x="777" y="250"/>
                                    </a:cubicBezTo>
                                    <a:close/>
                                    <a:moveTo>
                                      <a:pt x="785" y="301"/>
                                    </a:moveTo>
                                    <a:cubicBezTo>
                                      <a:pt x="785" y="302"/>
                                      <a:pt x="785" y="304"/>
                                      <a:pt x="785" y="305"/>
                                    </a:cubicBezTo>
                                    <a:cubicBezTo>
                                      <a:pt x="787" y="304"/>
                                      <a:pt x="789" y="303"/>
                                      <a:pt x="791" y="303"/>
                                    </a:cubicBezTo>
                                    <a:cubicBezTo>
                                      <a:pt x="791" y="302"/>
                                      <a:pt x="791" y="302"/>
                                      <a:pt x="791" y="301"/>
                                    </a:cubicBezTo>
                                    <a:cubicBezTo>
                                      <a:pt x="791" y="288"/>
                                      <a:pt x="786" y="275"/>
                                      <a:pt x="777" y="266"/>
                                    </a:cubicBezTo>
                                    <a:cubicBezTo>
                                      <a:pt x="768" y="257"/>
                                      <a:pt x="755" y="252"/>
                                      <a:pt x="742" y="252"/>
                                    </a:cubicBezTo>
                                    <a:cubicBezTo>
                                      <a:pt x="728" y="252"/>
                                      <a:pt x="716" y="257"/>
                                      <a:pt x="707" y="266"/>
                                    </a:cubicBezTo>
                                    <a:cubicBezTo>
                                      <a:pt x="698" y="275"/>
                                      <a:pt x="692" y="288"/>
                                      <a:pt x="692" y="301"/>
                                    </a:cubicBezTo>
                                    <a:cubicBezTo>
                                      <a:pt x="692" y="302"/>
                                      <a:pt x="692" y="302"/>
                                      <a:pt x="692" y="303"/>
                                    </a:cubicBezTo>
                                    <a:cubicBezTo>
                                      <a:pt x="694" y="303"/>
                                      <a:pt x="696" y="304"/>
                                      <a:pt x="698" y="305"/>
                                    </a:cubicBezTo>
                                    <a:cubicBezTo>
                                      <a:pt x="698" y="303"/>
                                      <a:pt x="698" y="302"/>
                                      <a:pt x="698" y="301"/>
                                    </a:cubicBezTo>
                                    <a:cubicBezTo>
                                      <a:pt x="698" y="277"/>
                                      <a:pt x="718" y="258"/>
                                      <a:pt x="742" y="258"/>
                                    </a:cubicBezTo>
                                    <a:cubicBezTo>
                                      <a:pt x="766" y="258"/>
                                      <a:pt x="785" y="277"/>
                                      <a:pt x="785" y="301"/>
                                    </a:cubicBezTo>
                                    <a:close/>
                                    <a:moveTo>
                                      <a:pt x="777" y="301"/>
                                    </a:moveTo>
                                    <a:cubicBezTo>
                                      <a:pt x="777" y="304"/>
                                      <a:pt x="777" y="306"/>
                                      <a:pt x="777" y="309"/>
                                    </a:cubicBezTo>
                                    <a:cubicBezTo>
                                      <a:pt x="779" y="307"/>
                                      <a:pt x="781" y="306"/>
                                      <a:pt x="783" y="305"/>
                                    </a:cubicBezTo>
                                    <a:cubicBezTo>
                                      <a:pt x="784" y="304"/>
                                      <a:pt x="784" y="303"/>
                                      <a:pt x="784" y="301"/>
                                    </a:cubicBezTo>
                                    <a:cubicBezTo>
                                      <a:pt x="784" y="290"/>
                                      <a:pt x="779" y="279"/>
                                      <a:pt x="771" y="272"/>
                                    </a:cubicBezTo>
                                    <a:cubicBezTo>
                                      <a:pt x="764" y="264"/>
                                      <a:pt x="753" y="259"/>
                                      <a:pt x="742" y="259"/>
                                    </a:cubicBezTo>
                                    <a:cubicBezTo>
                                      <a:pt x="730" y="259"/>
                                      <a:pt x="720" y="264"/>
                                      <a:pt x="712" y="272"/>
                                    </a:cubicBezTo>
                                    <a:cubicBezTo>
                                      <a:pt x="704" y="279"/>
                                      <a:pt x="700" y="290"/>
                                      <a:pt x="700" y="301"/>
                                    </a:cubicBezTo>
                                    <a:cubicBezTo>
                                      <a:pt x="700" y="303"/>
                                      <a:pt x="700" y="304"/>
                                      <a:pt x="700" y="305"/>
                                    </a:cubicBezTo>
                                    <a:cubicBezTo>
                                      <a:pt x="702" y="306"/>
                                      <a:pt x="704" y="307"/>
                                      <a:pt x="707" y="308"/>
                                    </a:cubicBezTo>
                                    <a:cubicBezTo>
                                      <a:pt x="706" y="306"/>
                                      <a:pt x="706" y="304"/>
                                      <a:pt x="706" y="301"/>
                                    </a:cubicBezTo>
                                    <a:cubicBezTo>
                                      <a:pt x="706" y="282"/>
                                      <a:pt x="722" y="265"/>
                                      <a:pt x="742" y="265"/>
                                    </a:cubicBezTo>
                                    <a:cubicBezTo>
                                      <a:pt x="761" y="265"/>
                                      <a:pt x="777" y="282"/>
                                      <a:pt x="777" y="301"/>
                                    </a:cubicBezTo>
                                    <a:close/>
                                    <a:moveTo>
                                      <a:pt x="785" y="353"/>
                                    </a:moveTo>
                                    <a:cubicBezTo>
                                      <a:pt x="785" y="354"/>
                                      <a:pt x="785" y="355"/>
                                      <a:pt x="785" y="356"/>
                                    </a:cubicBezTo>
                                    <a:cubicBezTo>
                                      <a:pt x="787" y="355"/>
                                      <a:pt x="789" y="355"/>
                                      <a:pt x="791" y="354"/>
                                    </a:cubicBezTo>
                                    <a:cubicBezTo>
                                      <a:pt x="791" y="354"/>
                                      <a:pt x="791" y="353"/>
                                      <a:pt x="791" y="353"/>
                                    </a:cubicBezTo>
                                    <a:cubicBezTo>
                                      <a:pt x="791" y="339"/>
                                      <a:pt x="786" y="327"/>
                                      <a:pt x="777" y="318"/>
                                    </a:cubicBezTo>
                                    <a:cubicBezTo>
                                      <a:pt x="768" y="309"/>
                                      <a:pt x="755" y="303"/>
                                      <a:pt x="742" y="303"/>
                                    </a:cubicBezTo>
                                    <a:cubicBezTo>
                                      <a:pt x="728" y="303"/>
                                      <a:pt x="716" y="309"/>
                                      <a:pt x="707" y="318"/>
                                    </a:cubicBezTo>
                                    <a:cubicBezTo>
                                      <a:pt x="698" y="327"/>
                                      <a:pt x="692" y="339"/>
                                      <a:pt x="692" y="353"/>
                                    </a:cubicBezTo>
                                    <a:cubicBezTo>
                                      <a:pt x="692" y="353"/>
                                      <a:pt x="692" y="354"/>
                                      <a:pt x="692" y="354"/>
                                    </a:cubicBezTo>
                                    <a:cubicBezTo>
                                      <a:pt x="694" y="355"/>
                                      <a:pt x="696" y="355"/>
                                      <a:pt x="698" y="356"/>
                                    </a:cubicBezTo>
                                    <a:cubicBezTo>
                                      <a:pt x="698" y="355"/>
                                      <a:pt x="698" y="354"/>
                                      <a:pt x="698" y="353"/>
                                    </a:cubicBezTo>
                                    <a:cubicBezTo>
                                      <a:pt x="698" y="329"/>
                                      <a:pt x="718" y="309"/>
                                      <a:pt x="742" y="309"/>
                                    </a:cubicBezTo>
                                    <a:cubicBezTo>
                                      <a:pt x="766" y="309"/>
                                      <a:pt x="785" y="329"/>
                                      <a:pt x="785" y="353"/>
                                    </a:cubicBezTo>
                                    <a:close/>
                                    <a:moveTo>
                                      <a:pt x="777" y="353"/>
                                    </a:moveTo>
                                    <a:cubicBezTo>
                                      <a:pt x="777" y="355"/>
                                      <a:pt x="777" y="358"/>
                                      <a:pt x="777" y="360"/>
                                    </a:cubicBezTo>
                                    <a:cubicBezTo>
                                      <a:pt x="779" y="359"/>
                                      <a:pt x="781" y="358"/>
                                      <a:pt x="783" y="357"/>
                                    </a:cubicBezTo>
                                    <a:cubicBezTo>
                                      <a:pt x="784" y="355"/>
                                      <a:pt x="784" y="354"/>
                                      <a:pt x="784" y="353"/>
                                    </a:cubicBezTo>
                                    <a:cubicBezTo>
                                      <a:pt x="784" y="341"/>
                                      <a:pt x="779" y="331"/>
                                      <a:pt x="771" y="323"/>
                                    </a:cubicBezTo>
                                    <a:cubicBezTo>
                                      <a:pt x="764" y="315"/>
                                      <a:pt x="753" y="311"/>
                                      <a:pt x="742" y="311"/>
                                    </a:cubicBezTo>
                                    <a:cubicBezTo>
                                      <a:pt x="730" y="311"/>
                                      <a:pt x="720" y="315"/>
                                      <a:pt x="712" y="323"/>
                                    </a:cubicBezTo>
                                    <a:cubicBezTo>
                                      <a:pt x="704" y="331"/>
                                      <a:pt x="700" y="341"/>
                                      <a:pt x="700" y="353"/>
                                    </a:cubicBezTo>
                                    <a:cubicBezTo>
                                      <a:pt x="700" y="354"/>
                                      <a:pt x="700" y="355"/>
                                      <a:pt x="700" y="357"/>
                                    </a:cubicBezTo>
                                    <a:cubicBezTo>
                                      <a:pt x="702" y="357"/>
                                      <a:pt x="704" y="359"/>
                                      <a:pt x="707" y="360"/>
                                    </a:cubicBezTo>
                                    <a:cubicBezTo>
                                      <a:pt x="706" y="357"/>
                                      <a:pt x="706" y="355"/>
                                      <a:pt x="706" y="353"/>
                                    </a:cubicBezTo>
                                    <a:cubicBezTo>
                                      <a:pt x="706" y="333"/>
                                      <a:pt x="722" y="317"/>
                                      <a:pt x="742" y="317"/>
                                    </a:cubicBezTo>
                                    <a:cubicBezTo>
                                      <a:pt x="761" y="317"/>
                                      <a:pt x="777" y="333"/>
                                      <a:pt x="777" y="353"/>
                                    </a:cubicBezTo>
                                    <a:close/>
                                    <a:moveTo>
                                      <a:pt x="785" y="404"/>
                                    </a:moveTo>
                                    <a:cubicBezTo>
                                      <a:pt x="785" y="405"/>
                                      <a:pt x="785" y="406"/>
                                      <a:pt x="785" y="407"/>
                                    </a:cubicBezTo>
                                    <a:cubicBezTo>
                                      <a:pt x="787" y="407"/>
                                      <a:pt x="789" y="406"/>
                                      <a:pt x="791" y="406"/>
                                    </a:cubicBezTo>
                                    <a:cubicBezTo>
                                      <a:pt x="791" y="405"/>
                                      <a:pt x="791" y="405"/>
                                      <a:pt x="791" y="404"/>
                                    </a:cubicBezTo>
                                    <a:cubicBezTo>
                                      <a:pt x="791" y="390"/>
                                      <a:pt x="786" y="378"/>
                                      <a:pt x="777" y="369"/>
                                    </a:cubicBezTo>
                                    <a:cubicBezTo>
                                      <a:pt x="768" y="360"/>
                                      <a:pt x="755" y="354"/>
                                      <a:pt x="742" y="354"/>
                                    </a:cubicBezTo>
                                    <a:cubicBezTo>
                                      <a:pt x="728" y="354"/>
                                      <a:pt x="716" y="360"/>
                                      <a:pt x="707" y="369"/>
                                    </a:cubicBezTo>
                                    <a:cubicBezTo>
                                      <a:pt x="698" y="378"/>
                                      <a:pt x="692" y="390"/>
                                      <a:pt x="692" y="404"/>
                                    </a:cubicBezTo>
                                    <a:cubicBezTo>
                                      <a:pt x="692" y="405"/>
                                      <a:pt x="692" y="405"/>
                                      <a:pt x="692" y="405"/>
                                    </a:cubicBezTo>
                                    <a:cubicBezTo>
                                      <a:pt x="694" y="406"/>
                                      <a:pt x="696" y="407"/>
                                      <a:pt x="698" y="407"/>
                                    </a:cubicBezTo>
                                    <a:cubicBezTo>
                                      <a:pt x="698" y="406"/>
                                      <a:pt x="698" y="405"/>
                                      <a:pt x="698" y="404"/>
                                    </a:cubicBezTo>
                                    <a:cubicBezTo>
                                      <a:pt x="698" y="380"/>
                                      <a:pt x="718" y="361"/>
                                      <a:pt x="742" y="361"/>
                                    </a:cubicBezTo>
                                    <a:cubicBezTo>
                                      <a:pt x="766" y="361"/>
                                      <a:pt x="785" y="380"/>
                                      <a:pt x="785" y="404"/>
                                    </a:cubicBezTo>
                                    <a:close/>
                                    <a:moveTo>
                                      <a:pt x="777" y="404"/>
                                    </a:moveTo>
                                    <a:cubicBezTo>
                                      <a:pt x="777" y="407"/>
                                      <a:pt x="777" y="409"/>
                                      <a:pt x="777" y="411"/>
                                    </a:cubicBezTo>
                                    <a:cubicBezTo>
                                      <a:pt x="779" y="410"/>
                                      <a:pt x="781" y="409"/>
                                      <a:pt x="783" y="408"/>
                                    </a:cubicBezTo>
                                    <a:cubicBezTo>
                                      <a:pt x="784" y="407"/>
                                      <a:pt x="784" y="405"/>
                                      <a:pt x="784" y="404"/>
                                    </a:cubicBezTo>
                                    <a:cubicBezTo>
                                      <a:pt x="784" y="392"/>
                                      <a:pt x="779" y="382"/>
                                      <a:pt x="771" y="374"/>
                                    </a:cubicBezTo>
                                    <a:cubicBezTo>
                                      <a:pt x="764" y="367"/>
                                      <a:pt x="753" y="362"/>
                                      <a:pt x="742" y="362"/>
                                    </a:cubicBezTo>
                                    <a:cubicBezTo>
                                      <a:pt x="730" y="362"/>
                                      <a:pt x="720" y="367"/>
                                      <a:pt x="712" y="374"/>
                                    </a:cubicBezTo>
                                    <a:cubicBezTo>
                                      <a:pt x="704" y="382"/>
                                      <a:pt x="700" y="392"/>
                                      <a:pt x="700" y="404"/>
                                    </a:cubicBezTo>
                                    <a:cubicBezTo>
                                      <a:pt x="700" y="405"/>
                                      <a:pt x="700" y="407"/>
                                      <a:pt x="700" y="408"/>
                                    </a:cubicBezTo>
                                    <a:cubicBezTo>
                                      <a:pt x="702" y="409"/>
                                      <a:pt x="704" y="410"/>
                                      <a:pt x="707" y="411"/>
                                    </a:cubicBezTo>
                                    <a:cubicBezTo>
                                      <a:pt x="706" y="409"/>
                                      <a:pt x="706" y="406"/>
                                      <a:pt x="706" y="404"/>
                                    </a:cubicBezTo>
                                    <a:cubicBezTo>
                                      <a:pt x="706" y="384"/>
                                      <a:pt x="722" y="368"/>
                                      <a:pt x="742" y="368"/>
                                    </a:cubicBezTo>
                                    <a:cubicBezTo>
                                      <a:pt x="761" y="368"/>
                                      <a:pt x="777" y="384"/>
                                      <a:pt x="777" y="404"/>
                                    </a:cubicBezTo>
                                    <a:close/>
                                    <a:moveTo>
                                      <a:pt x="770" y="404"/>
                                    </a:moveTo>
                                    <a:cubicBezTo>
                                      <a:pt x="770" y="407"/>
                                      <a:pt x="770" y="410"/>
                                      <a:pt x="769" y="412"/>
                                    </a:cubicBezTo>
                                    <a:cubicBezTo>
                                      <a:pt x="770" y="413"/>
                                      <a:pt x="771" y="414"/>
                                      <a:pt x="772" y="414"/>
                                    </a:cubicBezTo>
                                    <a:cubicBezTo>
                                      <a:pt x="773" y="414"/>
                                      <a:pt x="774" y="413"/>
                                      <a:pt x="775" y="412"/>
                                    </a:cubicBezTo>
                                    <a:cubicBezTo>
                                      <a:pt x="776" y="410"/>
                                      <a:pt x="776" y="407"/>
                                      <a:pt x="776" y="404"/>
                                    </a:cubicBezTo>
                                    <a:cubicBezTo>
                                      <a:pt x="776" y="395"/>
                                      <a:pt x="772" y="386"/>
                                      <a:pt x="766" y="380"/>
                                    </a:cubicBezTo>
                                    <a:cubicBezTo>
                                      <a:pt x="760" y="374"/>
                                      <a:pt x="751" y="370"/>
                                      <a:pt x="742" y="370"/>
                                    </a:cubicBezTo>
                                    <a:cubicBezTo>
                                      <a:pt x="732" y="370"/>
                                      <a:pt x="724" y="374"/>
                                      <a:pt x="717" y="380"/>
                                    </a:cubicBezTo>
                                    <a:cubicBezTo>
                                      <a:pt x="711" y="386"/>
                                      <a:pt x="707" y="395"/>
                                      <a:pt x="707" y="404"/>
                                    </a:cubicBezTo>
                                    <a:cubicBezTo>
                                      <a:pt x="707" y="407"/>
                                      <a:pt x="708" y="410"/>
                                      <a:pt x="708" y="412"/>
                                    </a:cubicBezTo>
                                    <a:cubicBezTo>
                                      <a:pt x="709" y="413"/>
                                      <a:pt x="710" y="414"/>
                                      <a:pt x="711" y="414"/>
                                    </a:cubicBezTo>
                                    <a:cubicBezTo>
                                      <a:pt x="712" y="414"/>
                                      <a:pt x="713" y="413"/>
                                      <a:pt x="714" y="412"/>
                                    </a:cubicBezTo>
                                    <a:cubicBezTo>
                                      <a:pt x="713" y="410"/>
                                      <a:pt x="713" y="407"/>
                                      <a:pt x="713" y="404"/>
                                    </a:cubicBezTo>
                                    <a:cubicBezTo>
                                      <a:pt x="713" y="388"/>
                                      <a:pt x="726" y="375"/>
                                      <a:pt x="742" y="375"/>
                                    </a:cubicBezTo>
                                    <a:cubicBezTo>
                                      <a:pt x="758" y="375"/>
                                      <a:pt x="770" y="388"/>
                                      <a:pt x="770" y="404"/>
                                    </a:cubicBezTo>
                                    <a:close/>
                                    <a:moveTo>
                                      <a:pt x="763" y="404"/>
                                    </a:moveTo>
                                    <a:cubicBezTo>
                                      <a:pt x="763" y="406"/>
                                      <a:pt x="763" y="407"/>
                                      <a:pt x="762" y="409"/>
                                    </a:cubicBezTo>
                                    <a:cubicBezTo>
                                      <a:pt x="764" y="409"/>
                                      <a:pt x="766" y="410"/>
                                      <a:pt x="768" y="411"/>
                                    </a:cubicBezTo>
                                    <a:cubicBezTo>
                                      <a:pt x="769" y="409"/>
                                      <a:pt x="769" y="407"/>
                                      <a:pt x="769" y="404"/>
                                    </a:cubicBezTo>
                                    <a:cubicBezTo>
                                      <a:pt x="769" y="397"/>
                                      <a:pt x="766" y="390"/>
                                      <a:pt x="761" y="385"/>
                                    </a:cubicBezTo>
                                    <a:cubicBezTo>
                                      <a:pt x="756" y="380"/>
                                      <a:pt x="749" y="377"/>
                                      <a:pt x="742" y="377"/>
                                    </a:cubicBezTo>
                                    <a:cubicBezTo>
                                      <a:pt x="734" y="377"/>
                                      <a:pt x="727" y="380"/>
                                      <a:pt x="722" y="385"/>
                                    </a:cubicBezTo>
                                    <a:cubicBezTo>
                                      <a:pt x="718" y="390"/>
                                      <a:pt x="714" y="397"/>
                                      <a:pt x="714" y="404"/>
                                    </a:cubicBezTo>
                                    <a:cubicBezTo>
                                      <a:pt x="714" y="407"/>
                                      <a:pt x="715" y="409"/>
                                      <a:pt x="715" y="411"/>
                                    </a:cubicBezTo>
                                    <a:cubicBezTo>
                                      <a:pt x="717" y="410"/>
                                      <a:pt x="719" y="409"/>
                                      <a:pt x="721" y="409"/>
                                    </a:cubicBezTo>
                                    <a:cubicBezTo>
                                      <a:pt x="721" y="407"/>
                                      <a:pt x="721" y="406"/>
                                      <a:pt x="721" y="404"/>
                                    </a:cubicBezTo>
                                    <a:cubicBezTo>
                                      <a:pt x="721" y="392"/>
                                      <a:pt x="730" y="383"/>
                                      <a:pt x="742" y="383"/>
                                    </a:cubicBezTo>
                                    <a:cubicBezTo>
                                      <a:pt x="753" y="383"/>
                                      <a:pt x="763" y="392"/>
                                      <a:pt x="763" y="404"/>
                                    </a:cubicBezTo>
                                    <a:close/>
                                    <a:moveTo>
                                      <a:pt x="755" y="404"/>
                                    </a:moveTo>
                                    <a:cubicBezTo>
                                      <a:pt x="755" y="405"/>
                                      <a:pt x="755" y="405"/>
                                      <a:pt x="755" y="406"/>
                                    </a:cubicBezTo>
                                    <a:cubicBezTo>
                                      <a:pt x="757" y="407"/>
                                      <a:pt x="759" y="407"/>
                                      <a:pt x="761" y="408"/>
                                    </a:cubicBezTo>
                                    <a:cubicBezTo>
                                      <a:pt x="761" y="407"/>
                                      <a:pt x="761" y="405"/>
                                      <a:pt x="761" y="404"/>
                                    </a:cubicBezTo>
                                    <a:cubicBezTo>
                                      <a:pt x="761" y="399"/>
                                      <a:pt x="759" y="394"/>
                                      <a:pt x="755" y="390"/>
                                    </a:cubicBezTo>
                                    <a:cubicBezTo>
                                      <a:pt x="752" y="387"/>
                                      <a:pt x="747" y="385"/>
                                      <a:pt x="742" y="385"/>
                                    </a:cubicBezTo>
                                    <a:cubicBezTo>
                                      <a:pt x="736" y="385"/>
                                      <a:pt x="731" y="387"/>
                                      <a:pt x="728" y="390"/>
                                    </a:cubicBezTo>
                                    <a:cubicBezTo>
                                      <a:pt x="724" y="394"/>
                                      <a:pt x="722" y="399"/>
                                      <a:pt x="722" y="404"/>
                                    </a:cubicBezTo>
                                    <a:cubicBezTo>
                                      <a:pt x="722" y="405"/>
                                      <a:pt x="722" y="407"/>
                                      <a:pt x="723" y="408"/>
                                    </a:cubicBezTo>
                                    <a:cubicBezTo>
                                      <a:pt x="724" y="407"/>
                                      <a:pt x="726" y="407"/>
                                      <a:pt x="728" y="406"/>
                                    </a:cubicBezTo>
                                    <a:cubicBezTo>
                                      <a:pt x="728" y="405"/>
                                      <a:pt x="728" y="405"/>
                                      <a:pt x="728" y="404"/>
                                    </a:cubicBezTo>
                                    <a:cubicBezTo>
                                      <a:pt x="728" y="397"/>
                                      <a:pt x="734" y="390"/>
                                      <a:pt x="742" y="390"/>
                                    </a:cubicBezTo>
                                    <a:cubicBezTo>
                                      <a:pt x="749" y="390"/>
                                      <a:pt x="755" y="397"/>
                                      <a:pt x="755" y="404"/>
                                    </a:cubicBezTo>
                                    <a:close/>
                                    <a:moveTo>
                                      <a:pt x="748" y="404"/>
                                    </a:moveTo>
                                    <a:cubicBezTo>
                                      <a:pt x="748" y="404"/>
                                      <a:pt x="748" y="404"/>
                                      <a:pt x="748" y="405"/>
                                    </a:cubicBezTo>
                                    <a:cubicBezTo>
                                      <a:pt x="750" y="405"/>
                                      <a:pt x="752" y="405"/>
                                      <a:pt x="754" y="406"/>
                                    </a:cubicBezTo>
                                    <a:cubicBezTo>
                                      <a:pt x="754" y="405"/>
                                      <a:pt x="754" y="405"/>
                                      <a:pt x="754" y="404"/>
                                    </a:cubicBezTo>
                                    <a:cubicBezTo>
                                      <a:pt x="754" y="397"/>
                                      <a:pt x="748" y="392"/>
                                      <a:pt x="742" y="392"/>
                                    </a:cubicBezTo>
                                    <a:cubicBezTo>
                                      <a:pt x="735" y="392"/>
                                      <a:pt x="730" y="397"/>
                                      <a:pt x="730" y="404"/>
                                    </a:cubicBezTo>
                                    <a:cubicBezTo>
                                      <a:pt x="730" y="405"/>
                                      <a:pt x="730" y="405"/>
                                      <a:pt x="730" y="406"/>
                                    </a:cubicBezTo>
                                    <a:cubicBezTo>
                                      <a:pt x="732" y="405"/>
                                      <a:pt x="733" y="405"/>
                                      <a:pt x="735" y="405"/>
                                    </a:cubicBezTo>
                                    <a:cubicBezTo>
                                      <a:pt x="735" y="404"/>
                                      <a:pt x="735" y="404"/>
                                      <a:pt x="735" y="404"/>
                                    </a:cubicBezTo>
                                    <a:cubicBezTo>
                                      <a:pt x="735" y="400"/>
                                      <a:pt x="738" y="397"/>
                                      <a:pt x="742" y="397"/>
                                    </a:cubicBezTo>
                                    <a:cubicBezTo>
                                      <a:pt x="745" y="397"/>
                                      <a:pt x="748" y="400"/>
                                      <a:pt x="748" y="404"/>
                                    </a:cubicBezTo>
                                    <a:close/>
                                    <a:moveTo>
                                      <a:pt x="742" y="399"/>
                                    </a:moveTo>
                                    <a:cubicBezTo>
                                      <a:pt x="739" y="399"/>
                                      <a:pt x="737" y="401"/>
                                      <a:pt x="737" y="404"/>
                                    </a:cubicBezTo>
                                    <a:cubicBezTo>
                                      <a:pt x="737" y="404"/>
                                      <a:pt x="737" y="404"/>
                                      <a:pt x="737" y="404"/>
                                    </a:cubicBezTo>
                                    <a:cubicBezTo>
                                      <a:pt x="738" y="404"/>
                                      <a:pt x="740" y="404"/>
                                      <a:pt x="742" y="404"/>
                                    </a:cubicBezTo>
                                    <a:cubicBezTo>
                                      <a:pt x="743" y="404"/>
                                      <a:pt x="745" y="404"/>
                                      <a:pt x="747" y="404"/>
                                    </a:cubicBezTo>
                                    <a:cubicBezTo>
                                      <a:pt x="747" y="404"/>
                                      <a:pt x="747" y="404"/>
                                      <a:pt x="747" y="404"/>
                                    </a:cubicBezTo>
                                    <a:cubicBezTo>
                                      <a:pt x="747" y="401"/>
                                      <a:pt x="745" y="399"/>
                                      <a:pt x="742" y="399"/>
                                    </a:cubicBezTo>
                                    <a:close/>
                                    <a:moveTo>
                                      <a:pt x="697" y="431"/>
                                    </a:moveTo>
                                    <a:cubicBezTo>
                                      <a:pt x="697" y="430"/>
                                      <a:pt x="698" y="428"/>
                                      <a:pt x="699" y="427"/>
                                    </a:cubicBezTo>
                                    <a:cubicBezTo>
                                      <a:pt x="694" y="423"/>
                                      <a:pt x="688" y="421"/>
                                      <a:pt x="681" y="421"/>
                                    </a:cubicBezTo>
                                    <a:cubicBezTo>
                                      <a:pt x="674" y="421"/>
                                      <a:pt x="668" y="423"/>
                                      <a:pt x="663" y="426"/>
                                    </a:cubicBezTo>
                                    <a:cubicBezTo>
                                      <a:pt x="664" y="428"/>
                                      <a:pt x="665" y="429"/>
                                      <a:pt x="666" y="431"/>
                                    </a:cubicBezTo>
                                    <a:cubicBezTo>
                                      <a:pt x="670" y="428"/>
                                      <a:pt x="675" y="427"/>
                                      <a:pt x="681" y="427"/>
                                    </a:cubicBezTo>
                                    <a:cubicBezTo>
                                      <a:pt x="687" y="427"/>
                                      <a:pt x="692" y="428"/>
                                      <a:pt x="697" y="431"/>
                                    </a:cubicBezTo>
                                    <a:close/>
                                    <a:moveTo>
                                      <a:pt x="681" y="428"/>
                                    </a:moveTo>
                                    <a:cubicBezTo>
                                      <a:pt x="676" y="428"/>
                                      <a:pt x="671" y="430"/>
                                      <a:pt x="666" y="432"/>
                                    </a:cubicBezTo>
                                    <a:cubicBezTo>
                                      <a:pt x="667" y="434"/>
                                      <a:pt x="668" y="436"/>
                                      <a:pt x="669" y="438"/>
                                    </a:cubicBezTo>
                                    <a:cubicBezTo>
                                      <a:pt x="672" y="436"/>
                                      <a:pt x="676" y="434"/>
                                      <a:pt x="681" y="434"/>
                                    </a:cubicBezTo>
                                    <a:cubicBezTo>
                                      <a:pt x="686" y="434"/>
                                      <a:pt x="690" y="436"/>
                                      <a:pt x="693" y="438"/>
                                    </a:cubicBezTo>
                                    <a:cubicBezTo>
                                      <a:pt x="694" y="436"/>
                                      <a:pt x="695" y="435"/>
                                      <a:pt x="696" y="433"/>
                                    </a:cubicBezTo>
                                    <a:cubicBezTo>
                                      <a:pt x="691" y="430"/>
                                      <a:pt x="686" y="428"/>
                                      <a:pt x="681" y="428"/>
                                    </a:cubicBezTo>
                                    <a:close/>
                                    <a:moveTo>
                                      <a:pt x="700" y="425"/>
                                    </a:moveTo>
                                    <a:cubicBezTo>
                                      <a:pt x="701" y="424"/>
                                      <a:pt x="703" y="422"/>
                                      <a:pt x="704" y="421"/>
                                    </a:cubicBezTo>
                                    <a:cubicBezTo>
                                      <a:pt x="697" y="416"/>
                                      <a:pt x="689" y="413"/>
                                      <a:pt x="681" y="413"/>
                                    </a:cubicBezTo>
                                    <a:cubicBezTo>
                                      <a:pt x="672" y="413"/>
                                      <a:pt x="665" y="416"/>
                                      <a:pt x="658" y="420"/>
                                    </a:cubicBezTo>
                                    <a:cubicBezTo>
                                      <a:pt x="659" y="422"/>
                                      <a:pt x="661" y="423"/>
                                      <a:pt x="662" y="425"/>
                                    </a:cubicBezTo>
                                    <a:cubicBezTo>
                                      <a:pt x="667" y="422"/>
                                      <a:pt x="674" y="420"/>
                                      <a:pt x="681" y="420"/>
                                    </a:cubicBezTo>
                                    <a:cubicBezTo>
                                      <a:pt x="688" y="420"/>
                                      <a:pt x="695" y="422"/>
                                      <a:pt x="700" y="425"/>
                                    </a:cubicBezTo>
                                    <a:close/>
                                    <a:moveTo>
                                      <a:pt x="705" y="419"/>
                                    </a:moveTo>
                                    <a:cubicBezTo>
                                      <a:pt x="707" y="418"/>
                                      <a:pt x="708" y="417"/>
                                      <a:pt x="710" y="415"/>
                                    </a:cubicBezTo>
                                    <a:cubicBezTo>
                                      <a:pt x="702" y="409"/>
                                      <a:pt x="692" y="406"/>
                                      <a:pt x="681" y="406"/>
                                    </a:cubicBezTo>
                                    <a:cubicBezTo>
                                      <a:pt x="670" y="406"/>
                                      <a:pt x="660" y="409"/>
                                      <a:pt x="652" y="415"/>
                                    </a:cubicBezTo>
                                    <a:cubicBezTo>
                                      <a:pt x="654" y="416"/>
                                      <a:pt x="655" y="418"/>
                                      <a:pt x="657" y="419"/>
                                    </a:cubicBezTo>
                                    <a:cubicBezTo>
                                      <a:pt x="664" y="415"/>
                                      <a:pt x="672" y="412"/>
                                      <a:pt x="681" y="412"/>
                                    </a:cubicBezTo>
                                    <a:cubicBezTo>
                                      <a:pt x="690" y="412"/>
                                      <a:pt x="698" y="415"/>
                                      <a:pt x="705" y="419"/>
                                    </a:cubicBezTo>
                                    <a:close/>
                                    <a:moveTo>
                                      <a:pt x="650" y="404"/>
                                    </a:moveTo>
                                    <a:cubicBezTo>
                                      <a:pt x="650" y="407"/>
                                      <a:pt x="649" y="410"/>
                                      <a:pt x="648" y="412"/>
                                    </a:cubicBezTo>
                                    <a:cubicBezTo>
                                      <a:pt x="649" y="413"/>
                                      <a:pt x="650" y="413"/>
                                      <a:pt x="651" y="414"/>
                                    </a:cubicBezTo>
                                    <a:cubicBezTo>
                                      <a:pt x="652" y="413"/>
                                      <a:pt x="653" y="412"/>
                                      <a:pt x="654" y="412"/>
                                    </a:cubicBezTo>
                                    <a:cubicBezTo>
                                      <a:pt x="655" y="409"/>
                                      <a:pt x="655" y="407"/>
                                      <a:pt x="655" y="404"/>
                                    </a:cubicBezTo>
                                    <a:cubicBezTo>
                                      <a:pt x="655" y="395"/>
                                      <a:pt x="651" y="386"/>
                                      <a:pt x="645" y="380"/>
                                    </a:cubicBezTo>
                                    <a:cubicBezTo>
                                      <a:pt x="639" y="374"/>
                                      <a:pt x="630" y="370"/>
                                      <a:pt x="621" y="370"/>
                                    </a:cubicBezTo>
                                    <a:cubicBezTo>
                                      <a:pt x="611" y="370"/>
                                      <a:pt x="603" y="374"/>
                                      <a:pt x="597" y="380"/>
                                    </a:cubicBezTo>
                                    <a:cubicBezTo>
                                      <a:pt x="590" y="386"/>
                                      <a:pt x="587" y="395"/>
                                      <a:pt x="587" y="404"/>
                                    </a:cubicBezTo>
                                    <a:cubicBezTo>
                                      <a:pt x="587" y="407"/>
                                      <a:pt x="587" y="410"/>
                                      <a:pt x="588" y="412"/>
                                    </a:cubicBezTo>
                                    <a:cubicBezTo>
                                      <a:pt x="589" y="413"/>
                                      <a:pt x="589" y="414"/>
                                      <a:pt x="590" y="414"/>
                                    </a:cubicBezTo>
                                    <a:cubicBezTo>
                                      <a:pt x="591" y="414"/>
                                      <a:pt x="592" y="413"/>
                                      <a:pt x="593" y="412"/>
                                    </a:cubicBezTo>
                                    <a:cubicBezTo>
                                      <a:pt x="592" y="410"/>
                                      <a:pt x="592" y="407"/>
                                      <a:pt x="592" y="404"/>
                                    </a:cubicBezTo>
                                    <a:cubicBezTo>
                                      <a:pt x="592" y="388"/>
                                      <a:pt x="605" y="375"/>
                                      <a:pt x="621" y="375"/>
                                    </a:cubicBezTo>
                                    <a:cubicBezTo>
                                      <a:pt x="637" y="375"/>
                                      <a:pt x="650" y="388"/>
                                      <a:pt x="650" y="404"/>
                                    </a:cubicBezTo>
                                    <a:close/>
                                    <a:moveTo>
                                      <a:pt x="642" y="404"/>
                                    </a:moveTo>
                                    <a:cubicBezTo>
                                      <a:pt x="642" y="406"/>
                                      <a:pt x="642" y="407"/>
                                      <a:pt x="641" y="409"/>
                                    </a:cubicBezTo>
                                    <a:cubicBezTo>
                                      <a:pt x="643" y="409"/>
                                      <a:pt x="645" y="410"/>
                                      <a:pt x="647" y="411"/>
                                    </a:cubicBezTo>
                                    <a:cubicBezTo>
                                      <a:pt x="648" y="409"/>
                                      <a:pt x="648" y="407"/>
                                      <a:pt x="648" y="404"/>
                                    </a:cubicBezTo>
                                    <a:cubicBezTo>
                                      <a:pt x="648" y="397"/>
                                      <a:pt x="645" y="390"/>
                                      <a:pt x="640" y="385"/>
                                    </a:cubicBezTo>
                                    <a:cubicBezTo>
                                      <a:pt x="635" y="380"/>
                                      <a:pt x="628" y="377"/>
                                      <a:pt x="621" y="377"/>
                                    </a:cubicBezTo>
                                    <a:cubicBezTo>
                                      <a:pt x="613" y="377"/>
                                      <a:pt x="607" y="380"/>
                                      <a:pt x="602" y="385"/>
                                    </a:cubicBezTo>
                                    <a:cubicBezTo>
                                      <a:pt x="597" y="390"/>
                                      <a:pt x="594" y="397"/>
                                      <a:pt x="594" y="404"/>
                                    </a:cubicBezTo>
                                    <a:cubicBezTo>
                                      <a:pt x="594" y="407"/>
                                      <a:pt x="594" y="409"/>
                                      <a:pt x="595" y="411"/>
                                    </a:cubicBezTo>
                                    <a:cubicBezTo>
                                      <a:pt x="596" y="410"/>
                                      <a:pt x="598" y="409"/>
                                      <a:pt x="600" y="409"/>
                                    </a:cubicBezTo>
                                    <a:cubicBezTo>
                                      <a:pt x="600" y="407"/>
                                      <a:pt x="600" y="406"/>
                                      <a:pt x="600" y="404"/>
                                    </a:cubicBezTo>
                                    <a:cubicBezTo>
                                      <a:pt x="600" y="392"/>
                                      <a:pt x="609" y="383"/>
                                      <a:pt x="621" y="383"/>
                                    </a:cubicBezTo>
                                    <a:cubicBezTo>
                                      <a:pt x="632" y="383"/>
                                      <a:pt x="642" y="392"/>
                                      <a:pt x="642" y="404"/>
                                    </a:cubicBezTo>
                                    <a:close/>
                                    <a:moveTo>
                                      <a:pt x="634" y="404"/>
                                    </a:moveTo>
                                    <a:cubicBezTo>
                                      <a:pt x="634" y="405"/>
                                      <a:pt x="634" y="405"/>
                                      <a:pt x="634" y="406"/>
                                    </a:cubicBezTo>
                                    <a:cubicBezTo>
                                      <a:pt x="636" y="407"/>
                                      <a:pt x="638" y="407"/>
                                      <a:pt x="640" y="408"/>
                                    </a:cubicBezTo>
                                    <a:cubicBezTo>
                                      <a:pt x="640" y="407"/>
                                      <a:pt x="640" y="405"/>
                                      <a:pt x="640" y="404"/>
                                    </a:cubicBezTo>
                                    <a:cubicBezTo>
                                      <a:pt x="640" y="399"/>
                                      <a:pt x="638" y="394"/>
                                      <a:pt x="635" y="390"/>
                                    </a:cubicBezTo>
                                    <a:cubicBezTo>
                                      <a:pt x="631" y="387"/>
                                      <a:pt x="626" y="385"/>
                                      <a:pt x="621" y="385"/>
                                    </a:cubicBezTo>
                                    <a:cubicBezTo>
                                      <a:pt x="615" y="385"/>
                                      <a:pt x="611" y="387"/>
                                      <a:pt x="607" y="390"/>
                                    </a:cubicBezTo>
                                    <a:cubicBezTo>
                                      <a:pt x="603" y="394"/>
                                      <a:pt x="601" y="399"/>
                                      <a:pt x="601" y="404"/>
                                    </a:cubicBezTo>
                                    <a:cubicBezTo>
                                      <a:pt x="601" y="405"/>
                                      <a:pt x="601" y="407"/>
                                      <a:pt x="602" y="408"/>
                                    </a:cubicBezTo>
                                    <a:cubicBezTo>
                                      <a:pt x="604" y="407"/>
                                      <a:pt x="605" y="407"/>
                                      <a:pt x="607" y="406"/>
                                    </a:cubicBezTo>
                                    <a:cubicBezTo>
                                      <a:pt x="607" y="405"/>
                                      <a:pt x="607" y="405"/>
                                      <a:pt x="607" y="404"/>
                                    </a:cubicBezTo>
                                    <a:cubicBezTo>
                                      <a:pt x="607" y="397"/>
                                      <a:pt x="613" y="390"/>
                                      <a:pt x="621" y="390"/>
                                    </a:cubicBezTo>
                                    <a:cubicBezTo>
                                      <a:pt x="628" y="390"/>
                                      <a:pt x="634" y="397"/>
                                      <a:pt x="634" y="404"/>
                                    </a:cubicBezTo>
                                    <a:close/>
                                    <a:moveTo>
                                      <a:pt x="628" y="404"/>
                                    </a:moveTo>
                                    <a:cubicBezTo>
                                      <a:pt x="628" y="404"/>
                                      <a:pt x="627" y="404"/>
                                      <a:pt x="627" y="405"/>
                                    </a:cubicBezTo>
                                    <a:cubicBezTo>
                                      <a:pt x="629" y="405"/>
                                      <a:pt x="631" y="405"/>
                                      <a:pt x="633" y="406"/>
                                    </a:cubicBezTo>
                                    <a:cubicBezTo>
                                      <a:pt x="633" y="405"/>
                                      <a:pt x="633" y="405"/>
                                      <a:pt x="633" y="404"/>
                                    </a:cubicBezTo>
                                    <a:cubicBezTo>
                                      <a:pt x="633" y="397"/>
                                      <a:pt x="627" y="392"/>
                                      <a:pt x="621" y="392"/>
                                    </a:cubicBezTo>
                                    <a:cubicBezTo>
                                      <a:pt x="614" y="392"/>
                                      <a:pt x="609" y="397"/>
                                      <a:pt x="609" y="404"/>
                                    </a:cubicBezTo>
                                    <a:cubicBezTo>
                                      <a:pt x="609" y="405"/>
                                      <a:pt x="609" y="405"/>
                                      <a:pt x="609" y="406"/>
                                    </a:cubicBezTo>
                                    <a:cubicBezTo>
                                      <a:pt x="611" y="405"/>
                                      <a:pt x="612" y="405"/>
                                      <a:pt x="614" y="405"/>
                                    </a:cubicBezTo>
                                    <a:cubicBezTo>
                                      <a:pt x="614" y="404"/>
                                      <a:pt x="614" y="404"/>
                                      <a:pt x="614" y="404"/>
                                    </a:cubicBezTo>
                                    <a:cubicBezTo>
                                      <a:pt x="614" y="400"/>
                                      <a:pt x="617" y="397"/>
                                      <a:pt x="621" y="397"/>
                                    </a:cubicBezTo>
                                    <a:cubicBezTo>
                                      <a:pt x="625" y="397"/>
                                      <a:pt x="628" y="400"/>
                                      <a:pt x="628" y="404"/>
                                    </a:cubicBezTo>
                                    <a:close/>
                                    <a:moveTo>
                                      <a:pt x="621" y="399"/>
                                    </a:moveTo>
                                    <a:cubicBezTo>
                                      <a:pt x="618" y="399"/>
                                      <a:pt x="616" y="401"/>
                                      <a:pt x="616" y="404"/>
                                    </a:cubicBezTo>
                                    <a:cubicBezTo>
                                      <a:pt x="616" y="404"/>
                                      <a:pt x="616" y="404"/>
                                      <a:pt x="616" y="404"/>
                                    </a:cubicBezTo>
                                    <a:cubicBezTo>
                                      <a:pt x="617" y="404"/>
                                      <a:pt x="619" y="404"/>
                                      <a:pt x="621" y="404"/>
                                    </a:cubicBezTo>
                                    <a:cubicBezTo>
                                      <a:pt x="623" y="404"/>
                                      <a:pt x="624" y="404"/>
                                      <a:pt x="626" y="404"/>
                                    </a:cubicBezTo>
                                    <a:cubicBezTo>
                                      <a:pt x="626" y="404"/>
                                      <a:pt x="626" y="404"/>
                                      <a:pt x="626" y="404"/>
                                    </a:cubicBezTo>
                                    <a:cubicBezTo>
                                      <a:pt x="626" y="401"/>
                                      <a:pt x="624" y="399"/>
                                      <a:pt x="621" y="399"/>
                                    </a:cubicBezTo>
                                    <a:close/>
                                    <a:moveTo>
                                      <a:pt x="576" y="431"/>
                                    </a:moveTo>
                                    <a:cubicBezTo>
                                      <a:pt x="577" y="430"/>
                                      <a:pt x="577" y="428"/>
                                      <a:pt x="578" y="427"/>
                                    </a:cubicBezTo>
                                    <a:cubicBezTo>
                                      <a:pt x="573" y="423"/>
                                      <a:pt x="567" y="421"/>
                                      <a:pt x="560" y="421"/>
                                    </a:cubicBezTo>
                                    <a:cubicBezTo>
                                      <a:pt x="553" y="421"/>
                                      <a:pt x="547" y="423"/>
                                      <a:pt x="541" y="427"/>
                                    </a:cubicBezTo>
                                    <a:cubicBezTo>
                                      <a:pt x="542" y="428"/>
                                      <a:pt x="543" y="430"/>
                                      <a:pt x="544" y="431"/>
                                    </a:cubicBezTo>
                                    <a:cubicBezTo>
                                      <a:pt x="549" y="428"/>
                                      <a:pt x="554" y="427"/>
                                      <a:pt x="560" y="427"/>
                                    </a:cubicBezTo>
                                    <a:cubicBezTo>
                                      <a:pt x="566" y="427"/>
                                      <a:pt x="571" y="428"/>
                                      <a:pt x="576" y="431"/>
                                    </a:cubicBezTo>
                                    <a:close/>
                                    <a:moveTo>
                                      <a:pt x="560" y="428"/>
                                    </a:moveTo>
                                    <a:cubicBezTo>
                                      <a:pt x="554" y="428"/>
                                      <a:pt x="549" y="430"/>
                                      <a:pt x="545" y="433"/>
                                    </a:cubicBezTo>
                                    <a:cubicBezTo>
                                      <a:pt x="546" y="435"/>
                                      <a:pt x="546" y="437"/>
                                      <a:pt x="547" y="439"/>
                                    </a:cubicBezTo>
                                    <a:cubicBezTo>
                                      <a:pt x="551" y="436"/>
                                      <a:pt x="555" y="434"/>
                                      <a:pt x="560" y="434"/>
                                    </a:cubicBezTo>
                                    <a:cubicBezTo>
                                      <a:pt x="565" y="434"/>
                                      <a:pt x="569" y="436"/>
                                      <a:pt x="572" y="438"/>
                                    </a:cubicBezTo>
                                    <a:cubicBezTo>
                                      <a:pt x="573" y="436"/>
                                      <a:pt x="574" y="435"/>
                                      <a:pt x="575" y="433"/>
                                    </a:cubicBezTo>
                                    <a:cubicBezTo>
                                      <a:pt x="571" y="430"/>
                                      <a:pt x="565" y="428"/>
                                      <a:pt x="560" y="428"/>
                                    </a:cubicBezTo>
                                    <a:close/>
                                    <a:moveTo>
                                      <a:pt x="579" y="425"/>
                                    </a:moveTo>
                                    <a:cubicBezTo>
                                      <a:pt x="581" y="424"/>
                                      <a:pt x="582" y="422"/>
                                      <a:pt x="583" y="421"/>
                                    </a:cubicBezTo>
                                    <a:cubicBezTo>
                                      <a:pt x="577" y="416"/>
                                      <a:pt x="569" y="413"/>
                                      <a:pt x="560" y="413"/>
                                    </a:cubicBezTo>
                                    <a:cubicBezTo>
                                      <a:pt x="551" y="413"/>
                                      <a:pt x="543" y="416"/>
                                      <a:pt x="536" y="421"/>
                                    </a:cubicBezTo>
                                    <a:cubicBezTo>
                                      <a:pt x="538" y="422"/>
                                      <a:pt x="539" y="424"/>
                                      <a:pt x="540" y="426"/>
                                    </a:cubicBezTo>
                                    <a:cubicBezTo>
                                      <a:pt x="546" y="422"/>
                                      <a:pt x="553" y="420"/>
                                      <a:pt x="560" y="420"/>
                                    </a:cubicBezTo>
                                    <a:cubicBezTo>
                                      <a:pt x="567" y="420"/>
                                      <a:pt x="574" y="422"/>
                                      <a:pt x="579" y="425"/>
                                    </a:cubicBezTo>
                                    <a:close/>
                                    <a:moveTo>
                                      <a:pt x="584" y="419"/>
                                    </a:moveTo>
                                    <a:cubicBezTo>
                                      <a:pt x="586" y="418"/>
                                      <a:pt x="587" y="417"/>
                                      <a:pt x="589" y="415"/>
                                    </a:cubicBezTo>
                                    <a:cubicBezTo>
                                      <a:pt x="581" y="409"/>
                                      <a:pt x="571" y="406"/>
                                      <a:pt x="560" y="406"/>
                                    </a:cubicBezTo>
                                    <a:cubicBezTo>
                                      <a:pt x="549" y="406"/>
                                      <a:pt x="539" y="409"/>
                                      <a:pt x="531" y="415"/>
                                    </a:cubicBezTo>
                                    <a:cubicBezTo>
                                      <a:pt x="532" y="417"/>
                                      <a:pt x="534" y="418"/>
                                      <a:pt x="535" y="420"/>
                                    </a:cubicBezTo>
                                    <a:cubicBezTo>
                                      <a:pt x="542" y="415"/>
                                      <a:pt x="551" y="412"/>
                                      <a:pt x="560" y="412"/>
                                    </a:cubicBezTo>
                                    <a:cubicBezTo>
                                      <a:pt x="569" y="412"/>
                                      <a:pt x="577" y="415"/>
                                      <a:pt x="584" y="419"/>
                                    </a:cubicBezTo>
                                    <a:close/>
                                    <a:moveTo>
                                      <a:pt x="527" y="404"/>
                                    </a:moveTo>
                                    <a:cubicBezTo>
                                      <a:pt x="527" y="407"/>
                                      <a:pt x="527" y="410"/>
                                      <a:pt x="526" y="412"/>
                                    </a:cubicBezTo>
                                    <a:cubicBezTo>
                                      <a:pt x="527" y="413"/>
                                      <a:pt x="528" y="414"/>
                                      <a:pt x="529" y="414"/>
                                    </a:cubicBezTo>
                                    <a:cubicBezTo>
                                      <a:pt x="530" y="414"/>
                                      <a:pt x="531" y="413"/>
                                      <a:pt x="532" y="413"/>
                                    </a:cubicBezTo>
                                    <a:cubicBezTo>
                                      <a:pt x="532" y="410"/>
                                      <a:pt x="533" y="407"/>
                                      <a:pt x="533" y="404"/>
                                    </a:cubicBezTo>
                                    <a:cubicBezTo>
                                      <a:pt x="533" y="395"/>
                                      <a:pt x="529" y="386"/>
                                      <a:pt x="523" y="380"/>
                                    </a:cubicBezTo>
                                    <a:cubicBezTo>
                                      <a:pt x="517" y="374"/>
                                      <a:pt x="508" y="370"/>
                                      <a:pt x="499" y="370"/>
                                    </a:cubicBezTo>
                                    <a:cubicBezTo>
                                      <a:pt x="489" y="370"/>
                                      <a:pt x="481" y="374"/>
                                      <a:pt x="474" y="380"/>
                                    </a:cubicBezTo>
                                    <a:cubicBezTo>
                                      <a:pt x="468" y="386"/>
                                      <a:pt x="464" y="395"/>
                                      <a:pt x="464" y="404"/>
                                    </a:cubicBezTo>
                                    <a:cubicBezTo>
                                      <a:pt x="464" y="407"/>
                                      <a:pt x="465" y="410"/>
                                      <a:pt x="465" y="412"/>
                                    </a:cubicBezTo>
                                    <a:cubicBezTo>
                                      <a:pt x="466" y="413"/>
                                      <a:pt x="467" y="414"/>
                                      <a:pt x="468" y="414"/>
                                    </a:cubicBezTo>
                                    <a:cubicBezTo>
                                      <a:pt x="469" y="414"/>
                                      <a:pt x="470" y="413"/>
                                      <a:pt x="471" y="412"/>
                                    </a:cubicBezTo>
                                    <a:cubicBezTo>
                                      <a:pt x="470" y="410"/>
                                      <a:pt x="470" y="407"/>
                                      <a:pt x="470" y="404"/>
                                    </a:cubicBezTo>
                                    <a:cubicBezTo>
                                      <a:pt x="470" y="388"/>
                                      <a:pt x="483" y="375"/>
                                      <a:pt x="499" y="375"/>
                                    </a:cubicBezTo>
                                    <a:cubicBezTo>
                                      <a:pt x="515" y="375"/>
                                      <a:pt x="527" y="388"/>
                                      <a:pt x="527" y="404"/>
                                    </a:cubicBezTo>
                                    <a:close/>
                                    <a:moveTo>
                                      <a:pt x="520" y="404"/>
                                    </a:moveTo>
                                    <a:cubicBezTo>
                                      <a:pt x="520" y="406"/>
                                      <a:pt x="520" y="407"/>
                                      <a:pt x="519" y="409"/>
                                    </a:cubicBezTo>
                                    <a:cubicBezTo>
                                      <a:pt x="521" y="409"/>
                                      <a:pt x="523" y="410"/>
                                      <a:pt x="525" y="411"/>
                                    </a:cubicBezTo>
                                    <a:cubicBezTo>
                                      <a:pt x="525" y="409"/>
                                      <a:pt x="526" y="407"/>
                                      <a:pt x="526" y="404"/>
                                    </a:cubicBezTo>
                                    <a:cubicBezTo>
                                      <a:pt x="526" y="397"/>
                                      <a:pt x="523" y="390"/>
                                      <a:pt x="518" y="385"/>
                                    </a:cubicBezTo>
                                    <a:cubicBezTo>
                                      <a:pt x="513" y="380"/>
                                      <a:pt x="506" y="377"/>
                                      <a:pt x="499" y="377"/>
                                    </a:cubicBezTo>
                                    <a:cubicBezTo>
                                      <a:pt x="491" y="377"/>
                                      <a:pt x="484" y="380"/>
                                      <a:pt x="479" y="385"/>
                                    </a:cubicBezTo>
                                    <a:cubicBezTo>
                                      <a:pt x="474" y="390"/>
                                      <a:pt x="471" y="397"/>
                                      <a:pt x="471" y="404"/>
                                    </a:cubicBezTo>
                                    <a:cubicBezTo>
                                      <a:pt x="471" y="407"/>
                                      <a:pt x="472" y="409"/>
                                      <a:pt x="472" y="411"/>
                                    </a:cubicBezTo>
                                    <a:cubicBezTo>
                                      <a:pt x="474" y="410"/>
                                      <a:pt x="476" y="409"/>
                                      <a:pt x="478" y="409"/>
                                    </a:cubicBezTo>
                                    <a:cubicBezTo>
                                      <a:pt x="478" y="407"/>
                                      <a:pt x="478" y="406"/>
                                      <a:pt x="478" y="404"/>
                                    </a:cubicBezTo>
                                    <a:cubicBezTo>
                                      <a:pt x="478" y="392"/>
                                      <a:pt x="487" y="383"/>
                                      <a:pt x="499" y="383"/>
                                    </a:cubicBezTo>
                                    <a:cubicBezTo>
                                      <a:pt x="510" y="383"/>
                                      <a:pt x="520" y="392"/>
                                      <a:pt x="520" y="404"/>
                                    </a:cubicBezTo>
                                    <a:close/>
                                    <a:moveTo>
                                      <a:pt x="512" y="404"/>
                                    </a:moveTo>
                                    <a:cubicBezTo>
                                      <a:pt x="512" y="405"/>
                                      <a:pt x="512" y="405"/>
                                      <a:pt x="512" y="406"/>
                                    </a:cubicBezTo>
                                    <a:cubicBezTo>
                                      <a:pt x="514" y="407"/>
                                      <a:pt x="516" y="407"/>
                                      <a:pt x="518" y="408"/>
                                    </a:cubicBezTo>
                                    <a:cubicBezTo>
                                      <a:pt x="518" y="407"/>
                                      <a:pt x="518" y="405"/>
                                      <a:pt x="518" y="404"/>
                                    </a:cubicBezTo>
                                    <a:cubicBezTo>
                                      <a:pt x="518" y="399"/>
                                      <a:pt x="516" y="394"/>
                                      <a:pt x="512" y="390"/>
                                    </a:cubicBezTo>
                                    <a:cubicBezTo>
                                      <a:pt x="509" y="387"/>
                                      <a:pt x="504" y="385"/>
                                      <a:pt x="499" y="385"/>
                                    </a:cubicBezTo>
                                    <a:cubicBezTo>
                                      <a:pt x="493" y="385"/>
                                      <a:pt x="488" y="387"/>
                                      <a:pt x="485" y="390"/>
                                    </a:cubicBezTo>
                                    <a:cubicBezTo>
                                      <a:pt x="481" y="394"/>
                                      <a:pt x="479" y="399"/>
                                      <a:pt x="479" y="404"/>
                                    </a:cubicBezTo>
                                    <a:cubicBezTo>
                                      <a:pt x="479" y="405"/>
                                      <a:pt x="479" y="407"/>
                                      <a:pt x="480" y="408"/>
                                    </a:cubicBezTo>
                                    <a:cubicBezTo>
                                      <a:pt x="481" y="407"/>
                                      <a:pt x="483" y="407"/>
                                      <a:pt x="485" y="406"/>
                                    </a:cubicBezTo>
                                    <a:cubicBezTo>
                                      <a:pt x="485" y="405"/>
                                      <a:pt x="485" y="405"/>
                                      <a:pt x="485" y="404"/>
                                    </a:cubicBezTo>
                                    <a:cubicBezTo>
                                      <a:pt x="485" y="397"/>
                                      <a:pt x="491" y="390"/>
                                      <a:pt x="499" y="390"/>
                                    </a:cubicBezTo>
                                    <a:cubicBezTo>
                                      <a:pt x="506" y="390"/>
                                      <a:pt x="512" y="397"/>
                                      <a:pt x="512" y="404"/>
                                    </a:cubicBezTo>
                                    <a:close/>
                                    <a:moveTo>
                                      <a:pt x="505" y="404"/>
                                    </a:moveTo>
                                    <a:cubicBezTo>
                                      <a:pt x="505" y="404"/>
                                      <a:pt x="505" y="404"/>
                                      <a:pt x="505" y="405"/>
                                    </a:cubicBezTo>
                                    <a:cubicBezTo>
                                      <a:pt x="507" y="405"/>
                                      <a:pt x="509" y="405"/>
                                      <a:pt x="510" y="406"/>
                                    </a:cubicBezTo>
                                    <a:cubicBezTo>
                                      <a:pt x="511" y="405"/>
                                      <a:pt x="511" y="405"/>
                                      <a:pt x="511" y="404"/>
                                    </a:cubicBezTo>
                                    <a:cubicBezTo>
                                      <a:pt x="511" y="397"/>
                                      <a:pt x="505" y="392"/>
                                      <a:pt x="499" y="392"/>
                                    </a:cubicBezTo>
                                    <a:cubicBezTo>
                                      <a:pt x="492" y="392"/>
                                      <a:pt x="487" y="397"/>
                                      <a:pt x="487" y="404"/>
                                    </a:cubicBezTo>
                                    <a:cubicBezTo>
                                      <a:pt x="487" y="405"/>
                                      <a:pt x="487" y="405"/>
                                      <a:pt x="487" y="406"/>
                                    </a:cubicBezTo>
                                    <a:cubicBezTo>
                                      <a:pt x="489" y="405"/>
                                      <a:pt x="490" y="405"/>
                                      <a:pt x="492" y="405"/>
                                    </a:cubicBezTo>
                                    <a:cubicBezTo>
                                      <a:pt x="492" y="404"/>
                                      <a:pt x="492" y="404"/>
                                      <a:pt x="492" y="404"/>
                                    </a:cubicBezTo>
                                    <a:cubicBezTo>
                                      <a:pt x="492" y="400"/>
                                      <a:pt x="495" y="397"/>
                                      <a:pt x="499" y="397"/>
                                    </a:cubicBezTo>
                                    <a:cubicBezTo>
                                      <a:pt x="502" y="397"/>
                                      <a:pt x="505" y="400"/>
                                      <a:pt x="505" y="404"/>
                                    </a:cubicBezTo>
                                    <a:close/>
                                    <a:moveTo>
                                      <a:pt x="499" y="399"/>
                                    </a:moveTo>
                                    <a:cubicBezTo>
                                      <a:pt x="496" y="399"/>
                                      <a:pt x="494" y="401"/>
                                      <a:pt x="494" y="404"/>
                                    </a:cubicBezTo>
                                    <a:cubicBezTo>
                                      <a:pt x="494" y="404"/>
                                      <a:pt x="494" y="404"/>
                                      <a:pt x="494" y="404"/>
                                    </a:cubicBezTo>
                                    <a:cubicBezTo>
                                      <a:pt x="495" y="404"/>
                                      <a:pt x="497" y="404"/>
                                      <a:pt x="499" y="404"/>
                                    </a:cubicBezTo>
                                    <a:cubicBezTo>
                                      <a:pt x="500" y="404"/>
                                      <a:pt x="502" y="404"/>
                                      <a:pt x="504" y="404"/>
                                    </a:cubicBezTo>
                                    <a:cubicBezTo>
                                      <a:pt x="504" y="404"/>
                                      <a:pt x="504" y="404"/>
                                      <a:pt x="504" y="404"/>
                                    </a:cubicBezTo>
                                    <a:cubicBezTo>
                                      <a:pt x="504" y="401"/>
                                      <a:pt x="501" y="399"/>
                                      <a:pt x="499" y="399"/>
                                    </a:cubicBezTo>
                                    <a:close/>
                                    <a:moveTo>
                                      <a:pt x="453" y="431"/>
                                    </a:moveTo>
                                    <a:cubicBezTo>
                                      <a:pt x="454" y="430"/>
                                      <a:pt x="455" y="428"/>
                                      <a:pt x="456" y="427"/>
                                    </a:cubicBezTo>
                                    <a:cubicBezTo>
                                      <a:pt x="451" y="423"/>
                                      <a:pt x="445" y="421"/>
                                      <a:pt x="438" y="421"/>
                                    </a:cubicBezTo>
                                    <a:cubicBezTo>
                                      <a:pt x="431" y="421"/>
                                      <a:pt x="425" y="423"/>
                                      <a:pt x="420" y="426"/>
                                    </a:cubicBezTo>
                                    <a:cubicBezTo>
                                      <a:pt x="421" y="428"/>
                                      <a:pt x="422" y="429"/>
                                      <a:pt x="423" y="431"/>
                                    </a:cubicBezTo>
                                    <a:cubicBezTo>
                                      <a:pt x="427" y="428"/>
                                      <a:pt x="432" y="427"/>
                                      <a:pt x="438" y="427"/>
                                    </a:cubicBezTo>
                                    <a:cubicBezTo>
                                      <a:pt x="444" y="427"/>
                                      <a:pt x="449" y="428"/>
                                      <a:pt x="453" y="431"/>
                                    </a:cubicBezTo>
                                    <a:close/>
                                    <a:moveTo>
                                      <a:pt x="438" y="428"/>
                                    </a:moveTo>
                                    <a:cubicBezTo>
                                      <a:pt x="433" y="428"/>
                                      <a:pt x="428" y="430"/>
                                      <a:pt x="423" y="432"/>
                                    </a:cubicBezTo>
                                    <a:cubicBezTo>
                                      <a:pt x="424" y="434"/>
                                      <a:pt x="425" y="436"/>
                                      <a:pt x="426" y="438"/>
                                    </a:cubicBezTo>
                                    <a:cubicBezTo>
                                      <a:pt x="429" y="436"/>
                                      <a:pt x="433" y="434"/>
                                      <a:pt x="438" y="434"/>
                                    </a:cubicBezTo>
                                    <a:cubicBezTo>
                                      <a:pt x="442" y="434"/>
                                      <a:pt x="447" y="436"/>
                                      <a:pt x="450" y="438"/>
                                    </a:cubicBezTo>
                                    <a:cubicBezTo>
                                      <a:pt x="451" y="436"/>
                                      <a:pt x="452" y="435"/>
                                      <a:pt x="453" y="433"/>
                                    </a:cubicBezTo>
                                    <a:cubicBezTo>
                                      <a:pt x="448" y="430"/>
                                      <a:pt x="443" y="428"/>
                                      <a:pt x="438" y="428"/>
                                    </a:cubicBezTo>
                                    <a:close/>
                                    <a:moveTo>
                                      <a:pt x="457" y="425"/>
                                    </a:moveTo>
                                    <a:cubicBezTo>
                                      <a:pt x="458" y="424"/>
                                      <a:pt x="460" y="422"/>
                                      <a:pt x="461" y="421"/>
                                    </a:cubicBezTo>
                                    <a:cubicBezTo>
                                      <a:pt x="454" y="416"/>
                                      <a:pt x="446" y="413"/>
                                      <a:pt x="438" y="413"/>
                                    </a:cubicBezTo>
                                    <a:cubicBezTo>
                                      <a:pt x="429" y="413"/>
                                      <a:pt x="422" y="416"/>
                                      <a:pt x="415" y="420"/>
                                    </a:cubicBezTo>
                                    <a:cubicBezTo>
                                      <a:pt x="416" y="422"/>
                                      <a:pt x="418" y="423"/>
                                      <a:pt x="419" y="425"/>
                                    </a:cubicBezTo>
                                    <a:cubicBezTo>
                                      <a:pt x="424" y="422"/>
                                      <a:pt x="431" y="420"/>
                                      <a:pt x="438" y="420"/>
                                    </a:cubicBezTo>
                                    <a:cubicBezTo>
                                      <a:pt x="445" y="420"/>
                                      <a:pt x="452" y="422"/>
                                      <a:pt x="457" y="425"/>
                                    </a:cubicBezTo>
                                    <a:close/>
                                    <a:moveTo>
                                      <a:pt x="462" y="419"/>
                                    </a:moveTo>
                                    <a:cubicBezTo>
                                      <a:pt x="464" y="418"/>
                                      <a:pt x="465" y="417"/>
                                      <a:pt x="467" y="415"/>
                                    </a:cubicBezTo>
                                    <a:cubicBezTo>
                                      <a:pt x="459" y="409"/>
                                      <a:pt x="449" y="406"/>
                                      <a:pt x="438" y="406"/>
                                    </a:cubicBezTo>
                                    <a:cubicBezTo>
                                      <a:pt x="427" y="406"/>
                                      <a:pt x="417" y="409"/>
                                      <a:pt x="409" y="415"/>
                                    </a:cubicBezTo>
                                    <a:cubicBezTo>
                                      <a:pt x="411" y="416"/>
                                      <a:pt x="412" y="418"/>
                                      <a:pt x="414" y="419"/>
                                    </a:cubicBezTo>
                                    <a:cubicBezTo>
                                      <a:pt x="421" y="415"/>
                                      <a:pt x="429" y="412"/>
                                      <a:pt x="438" y="412"/>
                                    </a:cubicBezTo>
                                    <a:cubicBezTo>
                                      <a:pt x="447" y="412"/>
                                      <a:pt x="455" y="415"/>
                                      <a:pt x="462" y="419"/>
                                    </a:cubicBezTo>
                                    <a:close/>
                                    <a:moveTo>
                                      <a:pt x="407" y="404"/>
                                    </a:moveTo>
                                    <a:cubicBezTo>
                                      <a:pt x="407" y="407"/>
                                      <a:pt x="406" y="410"/>
                                      <a:pt x="405" y="412"/>
                                    </a:cubicBezTo>
                                    <a:cubicBezTo>
                                      <a:pt x="406" y="413"/>
                                      <a:pt x="407" y="413"/>
                                      <a:pt x="408" y="414"/>
                                    </a:cubicBezTo>
                                    <a:cubicBezTo>
                                      <a:pt x="409" y="413"/>
                                      <a:pt x="410" y="412"/>
                                      <a:pt x="411" y="412"/>
                                    </a:cubicBezTo>
                                    <a:cubicBezTo>
                                      <a:pt x="412" y="409"/>
                                      <a:pt x="412" y="407"/>
                                      <a:pt x="412" y="404"/>
                                    </a:cubicBezTo>
                                    <a:cubicBezTo>
                                      <a:pt x="412" y="395"/>
                                      <a:pt x="408" y="386"/>
                                      <a:pt x="402" y="380"/>
                                    </a:cubicBezTo>
                                    <a:cubicBezTo>
                                      <a:pt x="396" y="374"/>
                                      <a:pt x="387" y="370"/>
                                      <a:pt x="378" y="370"/>
                                    </a:cubicBezTo>
                                    <a:cubicBezTo>
                                      <a:pt x="368" y="370"/>
                                      <a:pt x="360" y="374"/>
                                      <a:pt x="354" y="380"/>
                                    </a:cubicBezTo>
                                    <a:cubicBezTo>
                                      <a:pt x="347" y="386"/>
                                      <a:pt x="344" y="395"/>
                                      <a:pt x="344" y="404"/>
                                    </a:cubicBezTo>
                                    <a:cubicBezTo>
                                      <a:pt x="344" y="407"/>
                                      <a:pt x="344" y="410"/>
                                      <a:pt x="345" y="412"/>
                                    </a:cubicBezTo>
                                    <a:cubicBezTo>
                                      <a:pt x="346" y="413"/>
                                      <a:pt x="346" y="414"/>
                                      <a:pt x="347" y="414"/>
                                    </a:cubicBezTo>
                                    <a:cubicBezTo>
                                      <a:pt x="348" y="414"/>
                                      <a:pt x="349" y="413"/>
                                      <a:pt x="350" y="412"/>
                                    </a:cubicBezTo>
                                    <a:cubicBezTo>
                                      <a:pt x="349" y="410"/>
                                      <a:pt x="349" y="407"/>
                                      <a:pt x="349" y="404"/>
                                    </a:cubicBezTo>
                                    <a:cubicBezTo>
                                      <a:pt x="349" y="388"/>
                                      <a:pt x="362" y="375"/>
                                      <a:pt x="378" y="375"/>
                                    </a:cubicBezTo>
                                    <a:cubicBezTo>
                                      <a:pt x="394" y="375"/>
                                      <a:pt x="407" y="388"/>
                                      <a:pt x="407" y="404"/>
                                    </a:cubicBezTo>
                                    <a:close/>
                                    <a:moveTo>
                                      <a:pt x="399" y="404"/>
                                    </a:moveTo>
                                    <a:cubicBezTo>
                                      <a:pt x="399" y="406"/>
                                      <a:pt x="399" y="407"/>
                                      <a:pt x="398" y="409"/>
                                    </a:cubicBezTo>
                                    <a:cubicBezTo>
                                      <a:pt x="400" y="409"/>
                                      <a:pt x="402" y="410"/>
                                      <a:pt x="404" y="411"/>
                                    </a:cubicBezTo>
                                    <a:cubicBezTo>
                                      <a:pt x="405" y="409"/>
                                      <a:pt x="405" y="407"/>
                                      <a:pt x="405" y="404"/>
                                    </a:cubicBezTo>
                                    <a:cubicBezTo>
                                      <a:pt x="405" y="397"/>
                                      <a:pt x="402" y="390"/>
                                      <a:pt x="397" y="385"/>
                                    </a:cubicBezTo>
                                    <a:cubicBezTo>
                                      <a:pt x="392" y="380"/>
                                      <a:pt x="385" y="377"/>
                                      <a:pt x="378" y="377"/>
                                    </a:cubicBezTo>
                                    <a:cubicBezTo>
                                      <a:pt x="370" y="377"/>
                                      <a:pt x="363" y="380"/>
                                      <a:pt x="359" y="385"/>
                                    </a:cubicBezTo>
                                    <a:cubicBezTo>
                                      <a:pt x="354" y="390"/>
                                      <a:pt x="351" y="397"/>
                                      <a:pt x="351" y="404"/>
                                    </a:cubicBezTo>
                                    <a:cubicBezTo>
                                      <a:pt x="351" y="407"/>
                                      <a:pt x="351" y="409"/>
                                      <a:pt x="352" y="411"/>
                                    </a:cubicBezTo>
                                    <a:cubicBezTo>
                                      <a:pt x="353" y="410"/>
                                      <a:pt x="355" y="409"/>
                                      <a:pt x="357" y="409"/>
                                    </a:cubicBezTo>
                                    <a:cubicBezTo>
                                      <a:pt x="357" y="407"/>
                                      <a:pt x="357" y="406"/>
                                      <a:pt x="357" y="404"/>
                                    </a:cubicBezTo>
                                    <a:cubicBezTo>
                                      <a:pt x="357" y="392"/>
                                      <a:pt x="366" y="383"/>
                                      <a:pt x="378" y="383"/>
                                    </a:cubicBezTo>
                                    <a:cubicBezTo>
                                      <a:pt x="389" y="383"/>
                                      <a:pt x="399" y="392"/>
                                      <a:pt x="399" y="404"/>
                                    </a:cubicBezTo>
                                    <a:close/>
                                    <a:moveTo>
                                      <a:pt x="391" y="404"/>
                                    </a:moveTo>
                                    <a:cubicBezTo>
                                      <a:pt x="391" y="405"/>
                                      <a:pt x="391" y="405"/>
                                      <a:pt x="391" y="406"/>
                                    </a:cubicBezTo>
                                    <a:cubicBezTo>
                                      <a:pt x="393" y="407"/>
                                      <a:pt x="395" y="407"/>
                                      <a:pt x="397" y="408"/>
                                    </a:cubicBezTo>
                                    <a:cubicBezTo>
                                      <a:pt x="397" y="407"/>
                                      <a:pt x="397" y="405"/>
                                      <a:pt x="397" y="404"/>
                                    </a:cubicBezTo>
                                    <a:cubicBezTo>
                                      <a:pt x="397" y="399"/>
                                      <a:pt x="395" y="394"/>
                                      <a:pt x="392" y="390"/>
                                    </a:cubicBezTo>
                                    <a:cubicBezTo>
                                      <a:pt x="388" y="387"/>
                                      <a:pt x="383" y="385"/>
                                      <a:pt x="378" y="385"/>
                                    </a:cubicBezTo>
                                    <a:cubicBezTo>
                                      <a:pt x="372" y="385"/>
                                      <a:pt x="368" y="387"/>
                                      <a:pt x="364" y="390"/>
                                    </a:cubicBezTo>
                                    <a:cubicBezTo>
                                      <a:pt x="360" y="394"/>
                                      <a:pt x="358" y="399"/>
                                      <a:pt x="358" y="404"/>
                                    </a:cubicBezTo>
                                    <a:cubicBezTo>
                                      <a:pt x="358" y="405"/>
                                      <a:pt x="358" y="407"/>
                                      <a:pt x="359" y="408"/>
                                    </a:cubicBezTo>
                                    <a:cubicBezTo>
                                      <a:pt x="361" y="407"/>
                                      <a:pt x="362" y="407"/>
                                      <a:pt x="364" y="406"/>
                                    </a:cubicBezTo>
                                    <a:cubicBezTo>
                                      <a:pt x="364" y="405"/>
                                      <a:pt x="364" y="405"/>
                                      <a:pt x="364" y="404"/>
                                    </a:cubicBezTo>
                                    <a:cubicBezTo>
                                      <a:pt x="364" y="397"/>
                                      <a:pt x="370" y="390"/>
                                      <a:pt x="378" y="390"/>
                                    </a:cubicBezTo>
                                    <a:cubicBezTo>
                                      <a:pt x="385" y="390"/>
                                      <a:pt x="391" y="397"/>
                                      <a:pt x="391" y="404"/>
                                    </a:cubicBezTo>
                                    <a:close/>
                                    <a:moveTo>
                                      <a:pt x="384" y="404"/>
                                    </a:moveTo>
                                    <a:cubicBezTo>
                                      <a:pt x="384" y="404"/>
                                      <a:pt x="384" y="404"/>
                                      <a:pt x="384" y="405"/>
                                    </a:cubicBezTo>
                                    <a:cubicBezTo>
                                      <a:pt x="386" y="405"/>
                                      <a:pt x="388" y="405"/>
                                      <a:pt x="390" y="406"/>
                                    </a:cubicBezTo>
                                    <a:cubicBezTo>
                                      <a:pt x="390" y="405"/>
                                      <a:pt x="390" y="405"/>
                                      <a:pt x="390" y="404"/>
                                    </a:cubicBezTo>
                                    <a:cubicBezTo>
                                      <a:pt x="390" y="397"/>
                                      <a:pt x="384" y="392"/>
                                      <a:pt x="378" y="392"/>
                                    </a:cubicBezTo>
                                    <a:cubicBezTo>
                                      <a:pt x="371" y="392"/>
                                      <a:pt x="366" y="397"/>
                                      <a:pt x="366" y="404"/>
                                    </a:cubicBezTo>
                                    <a:cubicBezTo>
                                      <a:pt x="366" y="405"/>
                                      <a:pt x="366" y="405"/>
                                      <a:pt x="366" y="406"/>
                                    </a:cubicBezTo>
                                    <a:cubicBezTo>
                                      <a:pt x="368" y="405"/>
                                      <a:pt x="369" y="405"/>
                                      <a:pt x="371" y="405"/>
                                    </a:cubicBezTo>
                                    <a:cubicBezTo>
                                      <a:pt x="371" y="404"/>
                                      <a:pt x="371" y="404"/>
                                      <a:pt x="371" y="404"/>
                                    </a:cubicBezTo>
                                    <a:cubicBezTo>
                                      <a:pt x="371" y="400"/>
                                      <a:pt x="374" y="397"/>
                                      <a:pt x="378" y="397"/>
                                    </a:cubicBezTo>
                                    <a:cubicBezTo>
                                      <a:pt x="381" y="397"/>
                                      <a:pt x="384" y="400"/>
                                      <a:pt x="384" y="404"/>
                                    </a:cubicBezTo>
                                    <a:close/>
                                    <a:moveTo>
                                      <a:pt x="378" y="399"/>
                                    </a:moveTo>
                                    <a:cubicBezTo>
                                      <a:pt x="375" y="399"/>
                                      <a:pt x="373" y="401"/>
                                      <a:pt x="373" y="404"/>
                                    </a:cubicBezTo>
                                    <a:cubicBezTo>
                                      <a:pt x="373" y="404"/>
                                      <a:pt x="373" y="404"/>
                                      <a:pt x="373" y="404"/>
                                    </a:cubicBezTo>
                                    <a:cubicBezTo>
                                      <a:pt x="374" y="404"/>
                                      <a:pt x="376" y="404"/>
                                      <a:pt x="378" y="404"/>
                                    </a:cubicBezTo>
                                    <a:cubicBezTo>
                                      <a:pt x="379" y="404"/>
                                      <a:pt x="381" y="404"/>
                                      <a:pt x="383" y="404"/>
                                    </a:cubicBezTo>
                                    <a:cubicBezTo>
                                      <a:pt x="383" y="404"/>
                                      <a:pt x="383" y="404"/>
                                      <a:pt x="383" y="404"/>
                                    </a:cubicBezTo>
                                    <a:cubicBezTo>
                                      <a:pt x="383" y="401"/>
                                      <a:pt x="381" y="399"/>
                                      <a:pt x="378" y="399"/>
                                    </a:cubicBezTo>
                                    <a:close/>
                                    <a:moveTo>
                                      <a:pt x="333" y="431"/>
                                    </a:moveTo>
                                    <a:cubicBezTo>
                                      <a:pt x="333" y="430"/>
                                      <a:pt x="334" y="428"/>
                                      <a:pt x="335" y="427"/>
                                    </a:cubicBezTo>
                                    <a:cubicBezTo>
                                      <a:pt x="330" y="423"/>
                                      <a:pt x="324" y="421"/>
                                      <a:pt x="317" y="421"/>
                                    </a:cubicBezTo>
                                    <a:cubicBezTo>
                                      <a:pt x="310" y="421"/>
                                      <a:pt x="304" y="423"/>
                                      <a:pt x="298" y="427"/>
                                    </a:cubicBezTo>
                                    <a:cubicBezTo>
                                      <a:pt x="299" y="428"/>
                                      <a:pt x="300" y="430"/>
                                      <a:pt x="301" y="431"/>
                                    </a:cubicBezTo>
                                    <a:cubicBezTo>
                                      <a:pt x="306" y="428"/>
                                      <a:pt x="311" y="427"/>
                                      <a:pt x="317" y="427"/>
                                    </a:cubicBezTo>
                                    <a:cubicBezTo>
                                      <a:pt x="323" y="427"/>
                                      <a:pt x="328" y="428"/>
                                      <a:pt x="333" y="431"/>
                                    </a:cubicBezTo>
                                    <a:close/>
                                    <a:moveTo>
                                      <a:pt x="317" y="428"/>
                                    </a:moveTo>
                                    <a:cubicBezTo>
                                      <a:pt x="311" y="428"/>
                                      <a:pt x="306" y="430"/>
                                      <a:pt x="302" y="433"/>
                                    </a:cubicBezTo>
                                    <a:cubicBezTo>
                                      <a:pt x="303" y="435"/>
                                      <a:pt x="304" y="437"/>
                                      <a:pt x="304" y="439"/>
                                    </a:cubicBezTo>
                                    <a:cubicBezTo>
                                      <a:pt x="308" y="436"/>
                                      <a:pt x="312" y="434"/>
                                      <a:pt x="317" y="434"/>
                                    </a:cubicBezTo>
                                    <a:cubicBezTo>
                                      <a:pt x="322" y="434"/>
                                      <a:pt x="326" y="436"/>
                                      <a:pt x="329" y="438"/>
                                    </a:cubicBezTo>
                                    <a:cubicBezTo>
                                      <a:pt x="330" y="436"/>
                                      <a:pt x="331" y="435"/>
                                      <a:pt x="332" y="433"/>
                                    </a:cubicBezTo>
                                    <a:cubicBezTo>
                                      <a:pt x="328" y="430"/>
                                      <a:pt x="322" y="428"/>
                                      <a:pt x="317" y="428"/>
                                    </a:cubicBezTo>
                                    <a:close/>
                                    <a:moveTo>
                                      <a:pt x="336" y="425"/>
                                    </a:moveTo>
                                    <a:cubicBezTo>
                                      <a:pt x="338" y="424"/>
                                      <a:pt x="339" y="422"/>
                                      <a:pt x="340" y="421"/>
                                    </a:cubicBezTo>
                                    <a:cubicBezTo>
                                      <a:pt x="334" y="416"/>
                                      <a:pt x="326" y="413"/>
                                      <a:pt x="317" y="413"/>
                                    </a:cubicBezTo>
                                    <a:cubicBezTo>
                                      <a:pt x="308" y="413"/>
                                      <a:pt x="300" y="416"/>
                                      <a:pt x="293" y="421"/>
                                    </a:cubicBezTo>
                                    <a:cubicBezTo>
                                      <a:pt x="295" y="422"/>
                                      <a:pt x="296" y="424"/>
                                      <a:pt x="297" y="425"/>
                                    </a:cubicBezTo>
                                    <a:cubicBezTo>
                                      <a:pt x="303" y="422"/>
                                      <a:pt x="310" y="420"/>
                                      <a:pt x="317" y="420"/>
                                    </a:cubicBezTo>
                                    <a:cubicBezTo>
                                      <a:pt x="324" y="420"/>
                                      <a:pt x="331" y="422"/>
                                      <a:pt x="336" y="425"/>
                                    </a:cubicBezTo>
                                    <a:close/>
                                    <a:moveTo>
                                      <a:pt x="341" y="419"/>
                                    </a:moveTo>
                                    <a:cubicBezTo>
                                      <a:pt x="343" y="418"/>
                                      <a:pt x="344" y="417"/>
                                      <a:pt x="346" y="415"/>
                                    </a:cubicBezTo>
                                    <a:cubicBezTo>
                                      <a:pt x="338" y="409"/>
                                      <a:pt x="328" y="406"/>
                                      <a:pt x="317" y="406"/>
                                    </a:cubicBezTo>
                                    <a:cubicBezTo>
                                      <a:pt x="306" y="406"/>
                                      <a:pt x="296" y="409"/>
                                      <a:pt x="288" y="415"/>
                                    </a:cubicBezTo>
                                    <a:cubicBezTo>
                                      <a:pt x="289" y="417"/>
                                      <a:pt x="291" y="418"/>
                                      <a:pt x="292" y="420"/>
                                    </a:cubicBezTo>
                                    <a:cubicBezTo>
                                      <a:pt x="299" y="415"/>
                                      <a:pt x="308" y="412"/>
                                      <a:pt x="317" y="412"/>
                                    </a:cubicBezTo>
                                    <a:cubicBezTo>
                                      <a:pt x="326" y="412"/>
                                      <a:pt x="334" y="415"/>
                                      <a:pt x="341" y="419"/>
                                    </a:cubicBezTo>
                                    <a:close/>
                                    <a:moveTo>
                                      <a:pt x="285" y="404"/>
                                    </a:moveTo>
                                    <a:cubicBezTo>
                                      <a:pt x="285" y="407"/>
                                      <a:pt x="284" y="410"/>
                                      <a:pt x="283" y="412"/>
                                    </a:cubicBezTo>
                                    <a:cubicBezTo>
                                      <a:pt x="284" y="413"/>
                                      <a:pt x="285" y="414"/>
                                      <a:pt x="286" y="414"/>
                                    </a:cubicBezTo>
                                    <a:cubicBezTo>
                                      <a:pt x="287" y="414"/>
                                      <a:pt x="288" y="413"/>
                                      <a:pt x="289" y="412"/>
                                    </a:cubicBezTo>
                                    <a:cubicBezTo>
                                      <a:pt x="290" y="410"/>
                                      <a:pt x="290" y="407"/>
                                      <a:pt x="290" y="404"/>
                                    </a:cubicBezTo>
                                    <a:cubicBezTo>
                                      <a:pt x="290" y="395"/>
                                      <a:pt x="286" y="386"/>
                                      <a:pt x="280" y="380"/>
                                    </a:cubicBezTo>
                                    <a:cubicBezTo>
                                      <a:pt x="274" y="374"/>
                                      <a:pt x="265" y="370"/>
                                      <a:pt x="256" y="370"/>
                                    </a:cubicBezTo>
                                    <a:cubicBezTo>
                                      <a:pt x="246" y="370"/>
                                      <a:pt x="238" y="374"/>
                                      <a:pt x="232" y="380"/>
                                    </a:cubicBezTo>
                                    <a:cubicBezTo>
                                      <a:pt x="225" y="386"/>
                                      <a:pt x="222" y="395"/>
                                      <a:pt x="222" y="404"/>
                                    </a:cubicBezTo>
                                    <a:cubicBezTo>
                                      <a:pt x="222" y="407"/>
                                      <a:pt x="222" y="410"/>
                                      <a:pt x="223" y="412"/>
                                    </a:cubicBezTo>
                                    <a:cubicBezTo>
                                      <a:pt x="224" y="413"/>
                                      <a:pt x="225" y="414"/>
                                      <a:pt x="225" y="414"/>
                                    </a:cubicBezTo>
                                    <a:cubicBezTo>
                                      <a:pt x="226" y="414"/>
                                      <a:pt x="227" y="413"/>
                                      <a:pt x="228" y="412"/>
                                    </a:cubicBezTo>
                                    <a:cubicBezTo>
                                      <a:pt x="228" y="410"/>
                                      <a:pt x="227" y="407"/>
                                      <a:pt x="227" y="404"/>
                                    </a:cubicBezTo>
                                    <a:cubicBezTo>
                                      <a:pt x="227" y="388"/>
                                      <a:pt x="240" y="375"/>
                                      <a:pt x="256" y="375"/>
                                    </a:cubicBezTo>
                                    <a:cubicBezTo>
                                      <a:pt x="272" y="375"/>
                                      <a:pt x="285" y="388"/>
                                      <a:pt x="285" y="404"/>
                                    </a:cubicBezTo>
                                    <a:close/>
                                    <a:moveTo>
                                      <a:pt x="277" y="404"/>
                                    </a:moveTo>
                                    <a:cubicBezTo>
                                      <a:pt x="277" y="406"/>
                                      <a:pt x="277" y="407"/>
                                      <a:pt x="276" y="409"/>
                                    </a:cubicBezTo>
                                    <a:cubicBezTo>
                                      <a:pt x="278" y="409"/>
                                      <a:pt x="280" y="410"/>
                                      <a:pt x="282" y="411"/>
                                    </a:cubicBezTo>
                                    <a:cubicBezTo>
                                      <a:pt x="283" y="409"/>
                                      <a:pt x="283" y="407"/>
                                      <a:pt x="283" y="404"/>
                                    </a:cubicBezTo>
                                    <a:cubicBezTo>
                                      <a:pt x="283" y="397"/>
                                      <a:pt x="280" y="390"/>
                                      <a:pt x="275" y="385"/>
                                    </a:cubicBezTo>
                                    <a:cubicBezTo>
                                      <a:pt x="270" y="380"/>
                                      <a:pt x="263" y="377"/>
                                      <a:pt x="256" y="377"/>
                                    </a:cubicBezTo>
                                    <a:cubicBezTo>
                                      <a:pt x="248" y="377"/>
                                      <a:pt x="242" y="380"/>
                                      <a:pt x="237" y="385"/>
                                    </a:cubicBezTo>
                                    <a:cubicBezTo>
                                      <a:pt x="232" y="390"/>
                                      <a:pt x="229" y="397"/>
                                      <a:pt x="229" y="404"/>
                                    </a:cubicBezTo>
                                    <a:cubicBezTo>
                                      <a:pt x="229" y="407"/>
                                      <a:pt x="229" y="409"/>
                                      <a:pt x="230" y="411"/>
                                    </a:cubicBezTo>
                                    <a:cubicBezTo>
                                      <a:pt x="231" y="410"/>
                                      <a:pt x="233" y="409"/>
                                      <a:pt x="235" y="409"/>
                                    </a:cubicBezTo>
                                    <a:cubicBezTo>
                                      <a:pt x="235" y="407"/>
                                      <a:pt x="235" y="406"/>
                                      <a:pt x="235" y="404"/>
                                    </a:cubicBezTo>
                                    <a:cubicBezTo>
                                      <a:pt x="235" y="392"/>
                                      <a:pt x="244" y="383"/>
                                      <a:pt x="256" y="383"/>
                                    </a:cubicBezTo>
                                    <a:cubicBezTo>
                                      <a:pt x="268" y="383"/>
                                      <a:pt x="277" y="392"/>
                                      <a:pt x="277" y="404"/>
                                    </a:cubicBezTo>
                                    <a:close/>
                                    <a:moveTo>
                                      <a:pt x="269" y="404"/>
                                    </a:moveTo>
                                    <a:cubicBezTo>
                                      <a:pt x="269" y="405"/>
                                      <a:pt x="269" y="405"/>
                                      <a:pt x="269" y="406"/>
                                    </a:cubicBezTo>
                                    <a:cubicBezTo>
                                      <a:pt x="271" y="407"/>
                                      <a:pt x="273" y="407"/>
                                      <a:pt x="275" y="408"/>
                                    </a:cubicBezTo>
                                    <a:cubicBezTo>
                                      <a:pt x="275" y="407"/>
                                      <a:pt x="275" y="405"/>
                                      <a:pt x="275" y="404"/>
                                    </a:cubicBezTo>
                                    <a:cubicBezTo>
                                      <a:pt x="275" y="399"/>
                                      <a:pt x="273" y="394"/>
                                      <a:pt x="270" y="390"/>
                                    </a:cubicBezTo>
                                    <a:cubicBezTo>
                                      <a:pt x="266" y="387"/>
                                      <a:pt x="261" y="385"/>
                                      <a:pt x="256" y="385"/>
                                    </a:cubicBezTo>
                                    <a:cubicBezTo>
                                      <a:pt x="250" y="385"/>
                                      <a:pt x="246" y="387"/>
                                      <a:pt x="242" y="390"/>
                                    </a:cubicBezTo>
                                    <a:cubicBezTo>
                                      <a:pt x="239" y="394"/>
                                      <a:pt x="236" y="399"/>
                                      <a:pt x="236" y="404"/>
                                    </a:cubicBezTo>
                                    <a:cubicBezTo>
                                      <a:pt x="236" y="405"/>
                                      <a:pt x="237" y="407"/>
                                      <a:pt x="237" y="408"/>
                                    </a:cubicBezTo>
                                    <a:cubicBezTo>
                                      <a:pt x="239" y="407"/>
                                      <a:pt x="241" y="407"/>
                                      <a:pt x="242" y="406"/>
                                    </a:cubicBezTo>
                                    <a:cubicBezTo>
                                      <a:pt x="242" y="405"/>
                                      <a:pt x="242" y="405"/>
                                      <a:pt x="242" y="404"/>
                                    </a:cubicBezTo>
                                    <a:cubicBezTo>
                                      <a:pt x="242" y="397"/>
                                      <a:pt x="248" y="390"/>
                                      <a:pt x="256" y="390"/>
                                    </a:cubicBezTo>
                                    <a:cubicBezTo>
                                      <a:pt x="263" y="390"/>
                                      <a:pt x="269" y="397"/>
                                      <a:pt x="269" y="404"/>
                                    </a:cubicBezTo>
                                    <a:close/>
                                    <a:moveTo>
                                      <a:pt x="263" y="404"/>
                                    </a:moveTo>
                                    <a:cubicBezTo>
                                      <a:pt x="263" y="404"/>
                                      <a:pt x="263" y="404"/>
                                      <a:pt x="263" y="405"/>
                                    </a:cubicBezTo>
                                    <a:cubicBezTo>
                                      <a:pt x="264" y="405"/>
                                      <a:pt x="266" y="405"/>
                                      <a:pt x="268" y="406"/>
                                    </a:cubicBezTo>
                                    <a:cubicBezTo>
                                      <a:pt x="268" y="405"/>
                                      <a:pt x="268" y="405"/>
                                      <a:pt x="268" y="404"/>
                                    </a:cubicBezTo>
                                    <a:cubicBezTo>
                                      <a:pt x="268" y="397"/>
                                      <a:pt x="262" y="392"/>
                                      <a:pt x="256" y="392"/>
                                    </a:cubicBezTo>
                                    <a:cubicBezTo>
                                      <a:pt x="249" y="392"/>
                                      <a:pt x="244" y="397"/>
                                      <a:pt x="244" y="404"/>
                                    </a:cubicBezTo>
                                    <a:cubicBezTo>
                                      <a:pt x="244" y="405"/>
                                      <a:pt x="244" y="405"/>
                                      <a:pt x="244" y="406"/>
                                    </a:cubicBezTo>
                                    <a:cubicBezTo>
                                      <a:pt x="246" y="405"/>
                                      <a:pt x="247" y="405"/>
                                      <a:pt x="249" y="405"/>
                                    </a:cubicBezTo>
                                    <a:cubicBezTo>
                                      <a:pt x="249" y="404"/>
                                      <a:pt x="249" y="404"/>
                                      <a:pt x="249" y="404"/>
                                    </a:cubicBezTo>
                                    <a:cubicBezTo>
                                      <a:pt x="249" y="400"/>
                                      <a:pt x="252" y="397"/>
                                      <a:pt x="256" y="397"/>
                                    </a:cubicBezTo>
                                    <a:cubicBezTo>
                                      <a:pt x="260" y="397"/>
                                      <a:pt x="263" y="400"/>
                                      <a:pt x="263" y="404"/>
                                    </a:cubicBezTo>
                                    <a:close/>
                                    <a:moveTo>
                                      <a:pt x="256" y="399"/>
                                    </a:moveTo>
                                    <a:cubicBezTo>
                                      <a:pt x="253" y="399"/>
                                      <a:pt x="251" y="401"/>
                                      <a:pt x="251" y="404"/>
                                    </a:cubicBezTo>
                                    <a:cubicBezTo>
                                      <a:pt x="251" y="404"/>
                                      <a:pt x="251" y="404"/>
                                      <a:pt x="251" y="404"/>
                                    </a:cubicBezTo>
                                    <a:cubicBezTo>
                                      <a:pt x="252" y="404"/>
                                      <a:pt x="254" y="404"/>
                                      <a:pt x="256" y="404"/>
                                    </a:cubicBezTo>
                                    <a:cubicBezTo>
                                      <a:pt x="258" y="404"/>
                                      <a:pt x="259" y="404"/>
                                      <a:pt x="261" y="404"/>
                                    </a:cubicBezTo>
                                    <a:cubicBezTo>
                                      <a:pt x="261" y="404"/>
                                      <a:pt x="261" y="404"/>
                                      <a:pt x="261" y="404"/>
                                    </a:cubicBezTo>
                                    <a:cubicBezTo>
                                      <a:pt x="261" y="401"/>
                                      <a:pt x="259" y="399"/>
                                      <a:pt x="256" y="399"/>
                                    </a:cubicBezTo>
                                    <a:close/>
                                    <a:moveTo>
                                      <a:pt x="211" y="431"/>
                                    </a:moveTo>
                                    <a:cubicBezTo>
                                      <a:pt x="212" y="430"/>
                                      <a:pt x="213" y="428"/>
                                      <a:pt x="214" y="427"/>
                                    </a:cubicBezTo>
                                    <a:cubicBezTo>
                                      <a:pt x="208" y="423"/>
                                      <a:pt x="202" y="421"/>
                                      <a:pt x="195" y="421"/>
                                    </a:cubicBezTo>
                                    <a:cubicBezTo>
                                      <a:pt x="188" y="421"/>
                                      <a:pt x="182" y="423"/>
                                      <a:pt x="177" y="426"/>
                                    </a:cubicBezTo>
                                    <a:cubicBezTo>
                                      <a:pt x="178" y="428"/>
                                      <a:pt x="179" y="429"/>
                                      <a:pt x="180" y="431"/>
                                    </a:cubicBezTo>
                                    <a:cubicBezTo>
                                      <a:pt x="184" y="428"/>
                                      <a:pt x="189" y="427"/>
                                      <a:pt x="195" y="427"/>
                                    </a:cubicBezTo>
                                    <a:cubicBezTo>
                                      <a:pt x="201" y="427"/>
                                      <a:pt x="206" y="428"/>
                                      <a:pt x="211" y="431"/>
                                    </a:cubicBezTo>
                                    <a:close/>
                                    <a:moveTo>
                                      <a:pt x="195" y="428"/>
                                    </a:moveTo>
                                    <a:cubicBezTo>
                                      <a:pt x="190" y="428"/>
                                      <a:pt x="185" y="430"/>
                                      <a:pt x="181" y="432"/>
                                    </a:cubicBezTo>
                                    <a:cubicBezTo>
                                      <a:pt x="182" y="434"/>
                                      <a:pt x="182" y="436"/>
                                      <a:pt x="183" y="438"/>
                                    </a:cubicBezTo>
                                    <a:cubicBezTo>
                                      <a:pt x="187" y="436"/>
                                      <a:pt x="191" y="434"/>
                                      <a:pt x="195" y="434"/>
                                    </a:cubicBezTo>
                                    <a:cubicBezTo>
                                      <a:pt x="200" y="434"/>
                                      <a:pt x="204" y="436"/>
                                      <a:pt x="208" y="438"/>
                                    </a:cubicBezTo>
                                    <a:cubicBezTo>
                                      <a:pt x="208" y="436"/>
                                      <a:pt x="209" y="435"/>
                                      <a:pt x="210" y="433"/>
                                    </a:cubicBezTo>
                                    <a:cubicBezTo>
                                      <a:pt x="206" y="430"/>
                                      <a:pt x="201" y="428"/>
                                      <a:pt x="195" y="428"/>
                                    </a:cubicBezTo>
                                    <a:close/>
                                    <a:moveTo>
                                      <a:pt x="214" y="425"/>
                                    </a:moveTo>
                                    <a:cubicBezTo>
                                      <a:pt x="216" y="424"/>
                                      <a:pt x="217" y="422"/>
                                      <a:pt x="218" y="421"/>
                                    </a:cubicBezTo>
                                    <a:cubicBezTo>
                                      <a:pt x="212" y="416"/>
                                      <a:pt x="204" y="413"/>
                                      <a:pt x="195" y="413"/>
                                    </a:cubicBezTo>
                                    <a:cubicBezTo>
                                      <a:pt x="187" y="413"/>
                                      <a:pt x="179" y="416"/>
                                      <a:pt x="172" y="420"/>
                                    </a:cubicBezTo>
                                    <a:cubicBezTo>
                                      <a:pt x="174" y="422"/>
                                      <a:pt x="175" y="423"/>
                                      <a:pt x="176" y="425"/>
                                    </a:cubicBezTo>
                                    <a:cubicBezTo>
                                      <a:pt x="182" y="422"/>
                                      <a:pt x="188" y="420"/>
                                      <a:pt x="195" y="420"/>
                                    </a:cubicBezTo>
                                    <a:cubicBezTo>
                                      <a:pt x="202" y="420"/>
                                      <a:pt x="209" y="422"/>
                                      <a:pt x="214" y="425"/>
                                    </a:cubicBezTo>
                                    <a:close/>
                                    <a:moveTo>
                                      <a:pt x="219" y="419"/>
                                    </a:moveTo>
                                    <a:cubicBezTo>
                                      <a:pt x="221" y="418"/>
                                      <a:pt x="222" y="417"/>
                                      <a:pt x="224" y="415"/>
                                    </a:cubicBezTo>
                                    <a:cubicBezTo>
                                      <a:pt x="216" y="409"/>
                                      <a:pt x="206" y="406"/>
                                      <a:pt x="195" y="406"/>
                                    </a:cubicBezTo>
                                    <a:cubicBezTo>
                                      <a:pt x="184" y="406"/>
                                      <a:pt x="174" y="409"/>
                                      <a:pt x="166" y="415"/>
                                    </a:cubicBezTo>
                                    <a:cubicBezTo>
                                      <a:pt x="168" y="416"/>
                                      <a:pt x="170" y="418"/>
                                      <a:pt x="171" y="419"/>
                                    </a:cubicBezTo>
                                    <a:cubicBezTo>
                                      <a:pt x="178" y="415"/>
                                      <a:pt x="186" y="412"/>
                                      <a:pt x="195" y="412"/>
                                    </a:cubicBezTo>
                                    <a:cubicBezTo>
                                      <a:pt x="204" y="412"/>
                                      <a:pt x="212" y="415"/>
                                      <a:pt x="219" y="419"/>
                                    </a:cubicBezTo>
                                    <a:close/>
                                    <a:moveTo>
                                      <a:pt x="181" y="73"/>
                                    </a:moveTo>
                                    <a:cubicBezTo>
                                      <a:pt x="182" y="74"/>
                                      <a:pt x="182" y="76"/>
                                      <a:pt x="183" y="78"/>
                                    </a:cubicBezTo>
                                    <a:cubicBezTo>
                                      <a:pt x="187" y="76"/>
                                      <a:pt x="191" y="75"/>
                                      <a:pt x="195" y="75"/>
                                    </a:cubicBezTo>
                                    <a:cubicBezTo>
                                      <a:pt x="200" y="75"/>
                                      <a:pt x="204" y="76"/>
                                      <a:pt x="208" y="79"/>
                                    </a:cubicBezTo>
                                    <a:cubicBezTo>
                                      <a:pt x="208" y="77"/>
                                      <a:pt x="209" y="75"/>
                                      <a:pt x="210" y="73"/>
                                    </a:cubicBezTo>
                                    <a:cubicBezTo>
                                      <a:pt x="206" y="70"/>
                                      <a:pt x="201" y="69"/>
                                      <a:pt x="195" y="69"/>
                                    </a:cubicBezTo>
                                    <a:cubicBezTo>
                                      <a:pt x="190" y="69"/>
                                      <a:pt x="185" y="70"/>
                                      <a:pt x="181" y="73"/>
                                    </a:cubicBezTo>
                                    <a:close/>
                                    <a:moveTo>
                                      <a:pt x="195" y="67"/>
                                    </a:moveTo>
                                    <a:cubicBezTo>
                                      <a:pt x="201" y="67"/>
                                      <a:pt x="206" y="69"/>
                                      <a:pt x="211" y="72"/>
                                    </a:cubicBezTo>
                                    <a:cubicBezTo>
                                      <a:pt x="212" y="70"/>
                                      <a:pt x="213" y="68"/>
                                      <a:pt x="214" y="67"/>
                                    </a:cubicBezTo>
                                    <a:cubicBezTo>
                                      <a:pt x="208" y="64"/>
                                      <a:pt x="202" y="62"/>
                                      <a:pt x="195" y="62"/>
                                    </a:cubicBezTo>
                                    <a:cubicBezTo>
                                      <a:pt x="188" y="62"/>
                                      <a:pt x="182" y="63"/>
                                      <a:pt x="177" y="67"/>
                                    </a:cubicBezTo>
                                    <a:cubicBezTo>
                                      <a:pt x="178" y="68"/>
                                      <a:pt x="179" y="70"/>
                                      <a:pt x="180" y="71"/>
                                    </a:cubicBezTo>
                                    <a:cubicBezTo>
                                      <a:pt x="184" y="69"/>
                                      <a:pt x="189" y="67"/>
                                      <a:pt x="195" y="67"/>
                                    </a:cubicBezTo>
                                    <a:close/>
                                    <a:moveTo>
                                      <a:pt x="184" y="80"/>
                                    </a:moveTo>
                                    <a:cubicBezTo>
                                      <a:pt x="184" y="82"/>
                                      <a:pt x="185" y="84"/>
                                      <a:pt x="185" y="86"/>
                                    </a:cubicBezTo>
                                    <a:cubicBezTo>
                                      <a:pt x="188" y="84"/>
                                      <a:pt x="191" y="82"/>
                                      <a:pt x="195" y="82"/>
                                    </a:cubicBezTo>
                                    <a:cubicBezTo>
                                      <a:pt x="199" y="82"/>
                                      <a:pt x="203" y="84"/>
                                      <a:pt x="205" y="87"/>
                                    </a:cubicBezTo>
                                    <a:cubicBezTo>
                                      <a:pt x="206" y="85"/>
                                      <a:pt x="206" y="83"/>
                                      <a:pt x="207" y="80"/>
                                    </a:cubicBezTo>
                                    <a:cubicBezTo>
                                      <a:pt x="204" y="78"/>
                                      <a:pt x="200" y="76"/>
                                      <a:pt x="195" y="76"/>
                                    </a:cubicBezTo>
                                    <a:cubicBezTo>
                                      <a:pt x="191" y="76"/>
                                      <a:pt x="187" y="78"/>
                                      <a:pt x="184" y="80"/>
                                    </a:cubicBezTo>
                                    <a:close/>
                                    <a:moveTo>
                                      <a:pt x="205" y="96"/>
                                    </a:moveTo>
                                    <a:cubicBezTo>
                                      <a:pt x="205" y="94"/>
                                      <a:pt x="205" y="91"/>
                                      <a:pt x="205" y="89"/>
                                    </a:cubicBezTo>
                                    <a:cubicBezTo>
                                      <a:pt x="203" y="86"/>
                                      <a:pt x="199" y="84"/>
                                      <a:pt x="195" y="84"/>
                                    </a:cubicBezTo>
                                    <a:cubicBezTo>
                                      <a:pt x="191" y="84"/>
                                      <a:pt x="188" y="86"/>
                                      <a:pt x="186" y="88"/>
                                    </a:cubicBezTo>
                                    <a:cubicBezTo>
                                      <a:pt x="186" y="91"/>
                                      <a:pt x="186" y="93"/>
                                      <a:pt x="186" y="96"/>
                                    </a:cubicBezTo>
                                    <a:cubicBezTo>
                                      <a:pt x="186" y="96"/>
                                      <a:pt x="186" y="96"/>
                                      <a:pt x="186" y="97"/>
                                    </a:cubicBezTo>
                                    <a:cubicBezTo>
                                      <a:pt x="187" y="97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6"/>
                                      <a:pt x="188" y="96"/>
                                      <a:pt x="188" y="96"/>
                                    </a:cubicBezTo>
                                    <a:cubicBezTo>
                                      <a:pt x="188" y="92"/>
                                      <a:pt x="191" y="89"/>
                                      <a:pt x="195" y="89"/>
                                    </a:cubicBezTo>
                                    <a:cubicBezTo>
                                      <a:pt x="199" y="89"/>
                                      <a:pt x="202" y="92"/>
                                      <a:pt x="202" y="96"/>
                                    </a:cubicBezTo>
                                    <a:cubicBezTo>
                                      <a:pt x="202" y="96"/>
                                      <a:pt x="202" y="96"/>
                                      <a:pt x="202" y="96"/>
                                    </a:cubicBezTo>
                                    <a:cubicBezTo>
                                      <a:pt x="203" y="97"/>
                                      <a:pt x="204" y="97"/>
                                      <a:pt x="205" y="97"/>
                                    </a:cubicBezTo>
                                    <a:cubicBezTo>
                                      <a:pt x="205" y="97"/>
                                      <a:pt x="205" y="96"/>
                                      <a:pt x="205" y="96"/>
                                    </a:cubicBezTo>
                                    <a:close/>
                                    <a:moveTo>
                                      <a:pt x="195" y="91"/>
                                    </a:moveTo>
                                    <a:cubicBezTo>
                                      <a:pt x="192" y="91"/>
                                      <a:pt x="190" y="93"/>
                                      <a:pt x="190" y="96"/>
                                    </a:cubicBezTo>
                                    <a:cubicBezTo>
                                      <a:pt x="190" y="96"/>
                                      <a:pt x="190" y="96"/>
                                      <a:pt x="190" y="96"/>
                                    </a:cubicBezTo>
                                    <a:cubicBezTo>
                                      <a:pt x="192" y="96"/>
                                      <a:pt x="193" y="96"/>
                                      <a:pt x="195" y="96"/>
                                    </a:cubicBezTo>
                                    <a:cubicBezTo>
                                      <a:pt x="197" y="96"/>
                                      <a:pt x="198" y="96"/>
                                      <a:pt x="200" y="96"/>
                                    </a:cubicBezTo>
                                    <a:cubicBezTo>
                                      <a:pt x="200" y="96"/>
                                      <a:pt x="200" y="96"/>
                                      <a:pt x="200" y="96"/>
                                    </a:cubicBezTo>
                                    <a:cubicBezTo>
                                      <a:pt x="200" y="93"/>
                                      <a:pt x="198" y="91"/>
                                      <a:pt x="195" y="91"/>
                                    </a:cubicBezTo>
                                    <a:close/>
                                    <a:moveTo>
                                      <a:pt x="166" y="107"/>
                                    </a:moveTo>
                                    <a:cubicBezTo>
                                      <a:pt x="168" y="108"/>
                                      <a:pt x="170" y="109"/>
                                      <a:pt x="171" y="111"/>
                                    </a:cubicBezTo>
                                    <a:cubicBezTo>
                                      <a:pt x="178" y="106"/>
                                      <a:pt x="186" y="104"/>
                                      <a:pt x="195" y="104"/>
                                    </a:cubicBezTo>
                                    <a:cubicBezTo>
                                      <a:pt x="204" y="104"/>
                                      <a:pt x="212" y="106"/>
                                      <a:pt x="219" y="111"/>
                                    </a:cubicBezTo>
                                    <a:cubicBezTo>
                                      <a:pt x="221" y="110"/>
                                      <a:pt x="222" y="108"/>
                                      <a:pt x="224" y="107"/>
                                    </a:cubicBezTo>
                                    <a:cubicBezTo>
                                      <a:pt x="216" y="101"/>
                                      <a:pt x="206" y="98"/>
                                      <a:pt x="195" y="98"/>
                                    </a:cubicBezTo>
                                    <a:cubicBezTo>
                                      <a:pt x="184" y="98"/>
                                      <a:pt x="174" y="101"/>
                                      <a:pt x="166" y="107"/>
                                    </a:cubicBezTo>
                                    <a:close/>
                                    <a:moveTo>
                                      <a:pt x="302" y="73"/>
                                    </a:moveTo>
                                    <a:cubicBezTo>
                                      <a:pt x="303" y="75"/>
                                      <a:pt x="304" y="77"/>
                                      <a:pt x="304" y="79"/>
                                    </a:cubicBezTo>
                                    <a:cubicBezTo>
                                      <a:pt x="308" y="76"/>
                                      <a:pt x="312" y="75"/>
                                      <a:pt x="317" y="75"/>
                                    </a:cubicBezTo>
                                    <a:cubicBezTo>
                                      <a:pt x="322" y="75"/>
                                      <a:pt x="326" y="76"/>
                                      <a:pt x="329" y="79"/>
                                    </a:cubicBezTo>
                                    <a:cubicBezTo>
                                      <a:pt x="330" y="77"/>
                                      <a:pt x="331" y="75"/>
                                      <a:pt x="332" y="73"/>
                                    </a:cubicBezTo>
                                    <a:cubicBezTo>
                                      <a:pt x="328" y="70"/>
                                      <a:pt x="322" y="69"/>
                                      <a:pt x="317" y="69"/>
                                    </a:cubicBezTo>
                                    <a:cubicBezTo>
                                      <a:pt x="311" y="69"/>
                                      <a:pt x="306" y="70"/>
                                      <a:pt x="302" y="73"/>
                                    </a:cubicBezTo>
                                    <a:close/>
                                    <a:moveTo>
                                      <a:pt x="317" y="67"/>
                                    </a:moveTo>
                                    <a:cubicBezTo>
                                      <a:pt x="323" y="67"/>
                                      <a:pt x="328" y="69"/>
                                      <a:pt x="333" y="72"/>
                                    </a:cubicBezTo>
                                    <a:cubicBezTo>
                                      <a:pt x="333" y="70"/>
                                      <a:pt x="334" y="68"/>
                                      <a:pt x="335" y="67"/>
                                    </a:cubicBezTo>
                                    <a:cubicBezTo>
                                      <a:pt x="330" y="64"/>
                                      <a:pt x="324" y="62"/>
                                      <a:pt x="317" y="62"/>
                                    </a:cubicBezTo>
                                    <a:cubicBezTo>
                                      <a:pt x="310" y="62"/>
                                      <a:pt x="304" y="64"/>
                                      <a:pt x="298" y="67"/>
                                    </a:cubicBezTo>
                                    <a:cubicBezTo>
                                      <a:pt x="299" y="69"/>
                                      <a:pt x="300" y="70"/>
                                      <a:pt x="301" y="72"/>
                                    </a:cubicBezTo>
                                    <a:cubicBezTo>
                                      <a:pt x="306" y="69"/>
                                      <a:pt x="311" y="67"/>
                                      <a:pt x="317" y="67"/>
                                    </a:cubicBezTo>
                                    <a:close/>
                                    <a:moveTo>
                                      <a:pt x="305" y="80"/>
                                    </a:moveTo>
                                    <a:cubicBezTo>
                                      <a:pt x="305" y="83"/>
                                      <a:pt x="306" y="85"/>
                                      <a:pt x="306" y="87"/>
                                    </a:cubicBezTo>
                                    <a:cubicBezTo>
                                      <a:pt x="309" y="84"/>
                                      <a:pt x="313" y="82"/>
                                      <a:pt x="317" y="82"/>
                                    </a:cubicBezTo>
                                    <a:cubicBezTo>
                                      <a:pt x="321" y="82"/>
                                      <a:pt x="325" y="84"/>
                                      <a:pt x="327" y="87"/>
                                    </a:cubicBezTo>
                                    <a:cubicBezTo>
                                      <a:pt x="328" y="85"/>
                                      <a:pt x="328" y="83"/>
                                      <a:pt x="329" y="80"/>
                                    </a:cubicBezTo>
                                    <a:cubicBezTo>
                                      <a:pt x="326" y="78"/>
                                      <a:pt x="321" y="76"/>
                                      <a:pt x="317" y="76"/>
                                    </a:cubicBezTo>
                                    <a:cubicBezTo>
                                      <a:pt x="312" y="76"/>
                                      <a:pt x="308" y="78"/>
                                      <a:pt x="305" y="80"/>
                                    </a:cubicBezTo>
                                    <a:close/>
                                    <a:moveTo>
                                      <a:pt x="327" y="96"/>
                                    </a:moveTo>
                                    <a:cubicBezTo>
                                      <a:pt x="327" y="94"/>
                                      <a:pt x="327" y="91"/>
                                      <a:pt x="327" y="89"/>
                                    </a:cubicBezTo>
                                    <a:cubicBezTo>
                                      <a:pt x="325" y="86"/>
                                      <a:pt x="321" y="84"/>
                                      <a:pt x="317" y="84"/>
                                    </a:cubicBezTo>
                                    <a:cubicBezTo>
                                      <a:pt x="313" y="84"/>
                                      <a:pt x="309" y="86"/>
                                      <a:pt x="307" y="90"/>
                                    </a:cubicBezTo>
                                    <a:cubicBezTo>
                                      <a:pt x="307" y="92"/>
                                      <a:pt x="307" y="94"/>
                                      <a:pt x="307" y="96"/>
                                    </a:cubicBezTo>
                                    <a:cubicBezTo>
                                      <a:pt x="307" y="96"/>
                                      <a:pt x="307" y="97"/>
                                      <a:pt x="307" y="97"/>
                                    </a:cubicBezTo>
                                    <a:cubicBezTo>
                                      <a:pt x="308" y="97"/>
                                      <a:pt x="309" y="97"/>
                                      <a:pt x="310" y="96"/>
                                    </a:cubicBezTo>
                                    <a:cubicBezTo>
                                      <a:pt x="310" y="96"/>
                                      <a:pt x="310" y="96"/>
                                      <a:pt x="310" y="96"/>
                                    </a:cubicBezTo>
                                    <a:cubicBezTo>
                                      <a:pt x="310" y="92"/>
                                      <a:pt x="313" y="89"/>
                                      <a:pt x="317" y="89"/>
                                    </a:cubicBezTo>
                                    <a:cubicBezTo>
                                      <a:pt x="321" y="89"/>
                                      <a:pt x="324" y="92"/>
                                      <a:pt x="324" y="96"/>
                                    </a:cubicBezTo>
                                    <a:cubicBezTo>
                                      <a:pt x="324" y="96"/>
                                      <a:pt x="324" y="96"/>
                                      <a:pt x="324" y="96"/>
                                    </a:cubicBezTo>
                                    <a:cubicBezTo>
                                      <a:pt x="325" y="97"/>
                                      <a:pt x="326" y="97"/>
                                      <a:pt x="327" y="97"/>
                                    </a:cubicBezTo>
                                    <a:cubicBezTo>
                                      <a:pt x="327" y="97"/>
                                      <a:pt x="327" y="96"/>
                                      <a:pt x="327" y="96"/>
                                    </a:cubicBezTo>
                                    <a:close/>
                                    <a:moveTo>
                                      <a:pt x="317" y="91"/>
                                    </a:moveTo>
                                    <a:cubicBezTo>
                                      <a:pt x="314" y="91"/>
                                      <a:pt x="312" y="93"/>
                                      <a:pt x="312" y="96"/>
                                    </a:cubicBezTo>
                                    <a:cubicBezTo>
                                      <a:pt x="312" y="96"/>
                                      <a:pt x="312" y="96"/>
                                      <a:pt x="312" y="96"/>
                                    </a:cubicBezTo>
                                    <a:cubicBezTo>
                                      <a:pt x="314" y="96"/>
                                      <a:pt x="315" y="96"/>
                                      <a:pt x="317" y="96"/>
                                    </a:cubicBezTo>
                                    <a:cubicBezTo>
                                      <a:pt x="319" y="96"/>
                                      <a:pt x="320" y="96"/>
                                      <a:pt x="322" y="96"/>
                                    </a:cubicBezTo>
                                    <a:cubicBezTo>
                                      <a:pt x="322" y="96"/>
                                      <a:pt x="322" y="96"/>
                                      <a:pt x="322" y="96"/>
                                    </a:cubicBezTo>
                                    <a:cubicBezTo>
                                      <a:pt x="322" y="93"/>
                                      <a:pt x="320" y="91"/>
                                      <a:pt x="317" y="91"/>
                                    </a:cubicBezTo>
                                    <a:close/>
                                    <a:moveTo>
                                      <a:pt x="288" y="107"/>
                                    </a:moveTo>
                                    <a:cubicBezTo>
                                      <a:pt x="289" y="108"/>
                                      <a:pt x="291" y="110"/>
                                      <a:pt x="292" y="111"/>
                                    </a:cubicBezTo>
                                    <a:cubicBezTo>
                                      <a:pt x="299" y="106"/>
                                      <a:pt x="308" y="104"/>
                                      <a:pt x="317" y="104"/>
                                    </a:cubicBezTo>
                                    <a:cubicBezTo>
                                      <a:pt x="326" y="104"/>
                                      <a:pt x="334" y="106"/>
                                      <a:pt x="341" y="111"/>
                                    </a:cubicBezTo>
                                    <a:cubicBezTo>
                                      <a:pt x="343" y="110"/>
                                      <a:pt x="344" y="108"/>
                                      <a:pt x="346" y="107"/>
                                    </a:cubicBezTo>
                                    <a:cubicBezTo>
                                      <a:pt x="338" y="101"/>
                                      <a:pt x="328" y="98"/>
                                      <a:pt x="317" y="98"/>
                                    </a:cubicBezTo>
                                    <a:cubicBezTo>
                                      <a:pt x="306" y="98"/>
                                      <a:pt x="296" y="101"/>
                                      <a:pt x="288" y="107"/>
                                    </a:cubicBezTo>
                                    <a:close/>
                                    <a:moveTo>
                                      <a:pt x="423" y="73"/>
                                    </a:moveTo>
                                    <a:cubicBezTo>
                                      <a:pt x="424" y="74"/>
                                      <a:pt x="425" y="76"/>
                                      <a:pt x="426" y="78"/>
                                    </a:cubicBezTo>
                                    <a:cubicBezTo>
                                      <a:pt x="429" y="76"/>
                                      <a:pt x="433" y="75"/>
                                      <a:pt x="438" y="75"/>
                                    </a:cubicBezTo>
                                    <a:cubicBezTo>
                                      <a:pt x="442" y="75"/>
                                      <a:pt x="447" y="76"/>
                                      <a:pt x="450" y="79"/>
                                    </a:cubicBezTo>
                                    <a:cubicBezTo>
                                      <a:pt x="451" y="77"/>
                                      <a:pt x="452" y="75"/>
                                      <a:pt x="453" y="73"/>
                                    </a:cubicBezTo>
                                    <a:cubicBezTo>
                                      <a:pt x="448" y="70"/>
                                      <a:pt x="443" y="69"/>
                                      <a:pt x="438" y="69"/>
                                    </a:cubicBezTo>
                                    <a:cubicBezTo>
                                      <a:pt x="433" y="69"/>
                                      <a:pt x="428" y="70"/>
                                      <a:pt x="423" y="73"/>
                                    </a:cubicBezTo>
                                    <a:close/>
                                    <a:moveTo>
                                      <a:pt x="438" y="67"/>
                                    </a:moveTo>
                                    <a:cubicBezTo>
                                      <a:pt x="444" y="67"/>
                                      <a:pt x="449" y="69"/>
                                      <a:pt x="453" y="72"/>
                                    </a:cubicBezTo>
                                    <a:cubicBezTo>
                                      <a:pt x="454" y="70"/>
                                      <a:pt x="455" y="68"/>
                                      <a:pt x="456" y="67"/>
                                    </a:cubicBezTo>
                                    <a:cubicBezTo>
                                      <a:pt x="451" y="64"/>
                                      <a:pt x="445" y="62"/>
                                      <a:pt x="438" y="62"/>
                                    </a:cubicBezTo>
                                    <a:cubicBezTo>
                                      <a:pt x="431" y="62"/>
                                      <a:pt x="425" y="63"/>
                                      <a:pt x="420" y="67"/>
                                    </a:cubicBezTo>
                                    <a:cubicBezTo>
                                      <a:pt x="421" y="68"/>
                                      <a:pt x="422" y="70"/>
                                      <a:pt x="423" y="71"/>
                                    </a:cubicBezTo>
                                    <a:cubicBezTo>
                                      <a:pt x="427" y="69"/>
                                      <a:pt x="432" y="67"/>
                                      <a:pt x="438" y="67"/>
                                    </a:cubicBezTo>
                                    <a:close/>
                                    <a:moveTo>
                                      <a:pt x="426" y="80"/>
                                    </a:moveTo>
                                    <a:cubicBezTo>
                                      <a:pt x="427" y="82"/>
                                      <a:pt x="428" y="84"/>
                                      <a:pt x="428" y="86"/>
                                    </a:cubicBezTo>
                                    <a:cubicBezTo>
                                      <a:pt x="431" y="84"/>
                                      <a:pt x="434" y="82"/>
                                      <a:pt x="438" y="82"/>
                                    </a:cubicBezTo>
                                    <a:cubicBezTo>
                                      <a:pt x="442" y="82"/>
                                      <a:pt x="446" y="84"/>
                                      <a:pt x="448" y="87"/>
                                    </a:cubicBezTo>
                                    <a:cubicBezTo>
                                      <a:pt x="449" y="85"/>
                                      <a:pt x="449" y="83"/>
                                      <a:pt x="450" y="80"/>
                                    </a:cubicBezTo>
                                    <a:cubicBezTo>
                                      <a:pt x="446" y="78"/>
                                      <a:pt x="442" y="76"/>
                                      <a:pt x="438" y="76"/>
                                    </a:cubicBezTo>
                                    <a:cubicBezTo>
                                      <a:pt x="434" y="76"/>
                                      <a:pt x="430" y="78"/>
                                      <a:pt x="426" y="80"/>
                                    </a:cubicBezTo>
                                    <a:close/>
                                    <a:moveTo>
                                      <a:pt x="447" y="96"/>
                                    </a:moveTo>
                                    <a:cubicBezTo>
                                      <a:pt x="447" y="94"/>
                                      <a:pt x="448" y="91"/>
                                      <a:pt x="448" y="89"/>
                                    </a:cubicBezTo>
                                    <a:cubicBezTo>
                                      <a:pt x="446" y="86"/>
                                      <a:pt x="442" y="84"/>
                                      <a:pt x="438" y="84"/>
                                    </a:cubicBezTo>
                                    <a:cubicBezTo>
                                      <a:pt x="434" y="84"/>
                                      <a:pt x="431" y="86"/>
                                      <a:pt x="428" y="88"/>
                                    </a:cubicBezTo>
                                    <a:cubicBezTo>
                                      <a:pt x="429" y="91"/>
                                      <a:pt x="429" y="93"/>
                                      <a:pt x="429" y="96"/>
                                    </a:cubicBezTo>
                                    <a:cubicBezTo>
                                      <a:pt x="429" y="96"/>
                                      <a:pt x="429" y="96"/>
                                      <a:pt x="429" y="97"/>
                                    </a:cubicBezTo>
                                    <a:cubicBezTo>
                                      <a:pt x="430" y="97"/>
                                      <a:pt x="430" y="96"/>
                                      <a:pt x="431" y="96"/>
                                    </a:cubicBezTo>
                                    <a:cubicBezTo>
                                      <a:pt x="431" y="96"/>
                                      <a:pt x="431" y="96"/>
                                      <a:pt x="431" y="96"/>
                                    </a:cubicBezTo>
                                    <a:cubicBezTo>
                                      <a:pt x="431" y="92"/>
                                      <a:pt x="434" y="89"/>
                                      <a:pt x="438" y="89"/>
                                    </a:cubicBezTo>
                                    <a:cubicBezTo>
                                      <a:pt x="441" y="89"/>
                                      <a:pt x="444" y="92"/>
                                      <a:pt x="444" y="96"/>
                                    </a:cubicBezTo>
                                    <a:cubicBezTo>
                                      <a:pt x="444" y="96"/>
                                      <a:pt x="444" y="96"/>
                                      <a:pt x="444" y="96"/>
                                    </a:cubicBezTo>
                                    <a:cubicBezTo>
                                      <a:pt x="445" y="97"/>
                                      <a:pt x="446" y="97"/>
                                      <a:pt x="447" y="97"/>
                                    </a:cubicBezTo>
                                    <a:cubicBezTo>
                                      <a:pt x="447" y="97"/>
                                      <a:pt x="447" y="96"/>
                                      <a:pt x="447" y="96"/>
                                    </a:cubicBezTo>
                                    <a:close/>
                                    <a:moveTo>
                                      <a:pt x="438" y="91"/>
                                    </a:moveTo>
                                    <a:cubicBezTo>
                                      <a:pt x="435" y="91"/>
                                      <a:pt x="433" y="93"/>
                                      <a:pt x="433" y="96"/>
                                    </a:cubicBezTo>
                                    <a:cubicBezTo>
                                      <a:pt x="433" y="96"/>
                                      <a:pt x="433" y="96"/>
                                      <a:pt x="433" y="96"/>
                                    </a:cubicBezTo>
                                    <a:cubicBezTo>
                                      <a:pt x="434" y="96"/>
                                      <a:pt x="436" y="96"/>
                                      <a:pt x="438" y="96"/>
                                    </a:cubicBezTo>
                                    <a:cubicBezTo>
                                      <a:pt x="439" y="96"/>
                                      <a:pt x="441" y="96"/>
                                      <a:pt x="443" y="96"/>
                                    </a:cubicBezTo>
                                    <a:cubicBezTo>
                                      <a:pt x="443" y="96"/>
                                      <a:pt x="443" y="96"/>
                                      <a:pt x="443" y="96"/>
                                    </a:cubicBezTo>
                                    <a:cubicBezTo>
                                      <a:pt x="443" y="93"/>
                                      <a:pt x="441" y="91"/>
                                      <a:pt x="438" y="91"/>
                                    </a:cubicBezTo>
                                    <a:close/>
                                    <a:moveTo>
                                      <a:pt x="409" y="107"/>
                                    </a:moveTo>
                                    <a:cubicBezTo>
                                      <a:pt x="411" y="108"/>
                                      <a:pt x="412" y="109"/>
                                      <a:pt x="414" y="111"/>
                                    </a:cubicBezTo>
                                    <a:cubicBezTo>
                                      <a:pt x="421" y="106"/>
                                      <a:pt x="429" y="104"/>
                                      <a:pt x="438" y="104"/>
                                    </a:cubicBezTo>
                                    <a:cubicBezTo>
                                      <a:pt x="447" y="104"/>
                                      <a:pt x="455" y="106"/>
                                      <a:pt x="462" y="111"/>
                                    </a:cubicBezTo>
                                    <a:cubicBezTo>
                                      <a:pt x="464" y="110"/>
                                      <a:pt x="465" y="108"/>
                                      <a:pt x="467" y="107"/>
                                    </a:cubicBezTo>
                                    <a:cubicBezTo>
                                      <a:pt x="459" y="101"/>
                                      <a:pt x="449" y="98"/>
                                      <a:pt x="438" y="98"/>
                                    </a:cubicBezTo>
                                    <a:cubicBezTo>
                                      <a:pt x="427" y="98"/>
                                      <a:pt x="417" y="101"/>
                                      <a:pt x="409" y="107"/>
                                    </a:cubicBezTo>
                                    <a:close/>
                                    <a:moveTo>
                                      <a:pt x="545" y="73"/>
                                    </a:moveTo>
                                    <a:cubicBezTo>
                                      <a:pt x="546" y="75"/>
                                      <a:pt x="546" y="77"/>
                                      <a:pt x="547" y="79"/>
                                    </a:cubicBezTo>
                                    <a:cubicBezTo>
                                      <a:pt x="551" y="76"/>
                                      <a:pt x="555" y="75"/>
                                      <a:pt x="560" y="75"/>
                                    </a:cubicBezTo>
                                    <a:cubicBezTo>
                                      <a:pt x="565" y="75"/>
                                      <a:pt x="569" y="76"/>
                                      <a:pt x="572" y="79"/>
                                    </a:cubicBezTo>
                                    <a:cubicBezTo>
                                      <a:pt x="573" y="77"/>
                                      <a:pt x="574" y="75"/>
                                      <a:pt x="575" y="73"/>
                                    </a:cubicBezTo>
                                    <a:cubicBezTo>
                                      <a:pt x="571" y="70"/>
                                      <a:pt x="565" y="69"/>
                                      <a:pt x="560" y="69"/>
                                    </a:cubicBezTo>
                                    <a:cubicBezTo>
                                      <a:pt x="554" y="69"/>
                                      <a:pt x="549" y="70"/>
                                      <a:pt x="545" y="73"/>
                                    </a:cubicBezTo>
                                    <a:close/>
                                    <a:moveTo>
                                      <a:pt x="560" y="67"/>
                                    </a:moveTo>
                                    <a:cubicBezTo>
                                      <a:pt x="566" y="67"/>
                                      <a:pt x="571" y="69"/>
                                      <a:pt x="576" y="72"/>
                                    </a:cubicBezTo>
                                    <a:cubicBezTo>
                                      <a:pt x="577" y="70"/>
                                      <a:pt x="577" y="68"/>
                                      <a:pt x="578" y="67"/>
                                    </a:cubicBezTo>
                                    <a:cubicBezTo>
                                      <a:pt x="573" y="64"/>
                                      <a:pt x="567" y="62"/>
                                      <a:pt x="560" y="62"/>
                                    </a:cubicBezTo>
                                    <a:cubicBezTo>
                                      <a:pt x="553" y="62"/>
                                      <a:pt x="547" y="64"/>
                                      <a:pt x="541" y="67"/>
                                    </a:cubicBezTo>
                                    <a:cubicBezTo>
                                      <a:pt x="542" y="69"/>
                                      <a:pt x="543" y="70"/>
                                      <a:pt x="544" y="72"/>
                                    </a:cubicBezTo>
                                    <a:cubicBezTo>
                                      <a:pt x="549" y="69"/>
                                      <a:pt x="554" y="67"/>
                                      <a:pt x="560" y="67"/>
                                    </a:cubicBezTo>
                                    <a:close/>
                                    <a:moveTo>
                                      <a:pt x="548" y="81"/>
                                    </a:moveTo>
                                    <a:cubicBezTo>
                                      <a:pt x="548" y="83"/>
                                      <a:pt x="549" y="85"/>
                                      <a:pt x="549" y="88"/>
                                    </a:cubicBezTo>
                                    <a:cubicBezTo>
                                      <a:pt x="549" y="88"/>
                                      <a:pt x="549" y="88"/>
                                      <a:pt x="549" y="88"/>
                                    </a:cubicBezTo>
                                    <a:cubicBezTo>
                                      <a:pt x="552" y="84"/>
                                      <a:pt x="556" y="82"/>
                                      <a:pt x="560" y="82"/>
                                    </a:cubicBezTo>
                                    <a:cubicBezTo>
                                      <a:pt x="564" y="82"/>
                                      <a:pt x="568" y="84"/>
                                      <a:pt x="570" y="87"/>
                                    </a:cubicBezTo>
                                    <a:cubicBezTo>
                                      <a:pt x="571" y="85"/>
                                      <a:pt x="571" y="83"/>
                                      <a:pt x="572" y="80"/>
                                    </a:cubicBezTo>
                                    <a:cubicBezTo>
                                      <a:pt x="569" y="78"/>
                                      <a:pt x="564" y="76"/>
                                      <a:pt x="560" y="76"/>
                                    </a:cubicBezTo>
                                    <a:cubicBezTo>
                                      <a:pt x="555" y="76"/>
                                      <a:pt x="551" y="78"/>
                                      <a:pt x="548" y="81"/>
                                    </a:cubicBezTo>
                                    <a:close/>
                                    <a:moveTo>
                                      <a:pt x="570" y="96"/>
                                    </a:moveTo>
                                    <a:cubicBezTo>
                                      <a:pt x="570" y="94"/>
                                      <a:pt x="570" y="91"/>
                                      <a:pt x="570" y="89"/>
                                    </a:cubicBezTo>
                                    <a:cubicBezTo>
                                      <a:pt x="568" y="86"/>
                                      <a:pt x="564" y="84"/>
                                      <a:pt x="560" y="84"/>
                                    </a:cubicBezTo>
                                    <a:cubicBezTo>
                                      <a:pt x="555" y="84"/>
                                      <a:pt x="552" y="86"/>
                                      <a:pt x="550" y="90"/>
                                    </a:cubicBezTo>
                                    <a:cubicBezTo>
                                      <a:pt x="549" y="90"/>
                                      <a:pt x="549" y="89"/>
                                      <a:pt x="549" y="89"/>
                                    </a:cubicBezTo>
                                    <a:cubicBezTo>
                                      <a:pt x="550" y="91"/>
                                      <a:pt x="550" y="93"/>
                                      <a:pt x="550" y="96"/>
                                    </a:cubicBezTo>
                                    <a:cubicBezTo>
                                      <a:pt x="550" y="96"/>
                                      <a:pt x="550" y="97"/>
                                      <a:pt x="550" y="97"/>
                                    </a:cubicBezTo>
                                    <a:cubicBezTo>
                                      <a:pt x="551" y="97"/>
                                      <a:pt x="552" y="97"/>
                                      <a:pt x="553" y="96"/>
                                    </a:cubicBezTo>
                                    <a:cubicBezTo>
                                      <a:pt x="553" y="96"/>
                                      <a:pt x="553" y="96"/>
                                      <a:pt x="553" y="96"/>
                                    </a:cubicBezTo>
                                    <a:cubicBezTo>
                                      <a:pt x="553" y="92"/>
                                      <a:pt x="556" y="89"/>
                                      <a:pt x="560" y="89"/>
                                    </a:cubicBezTo>
                                    <a:cubicBezTo>
                                      <a:pt x="564" y="89"/>
                                      <a:pt x="567" y="92"/>
                                      <a:pt x="567" y="96"/>
                                    </a:cubicBezTo>
                                    <a:cubicBezTo>
                                      <a:pt x="567" y="96"/>
                                      <a:pt x="567" y="96"/>
                                      <a:pt x="567" y="96"/>
                                    </a:cubicBezTo>
                                    <a:cubicBezTo>
                                      <a:pt x="568" y="97"/>
                                      <a:pt x="569" y="97"/>
                                      <a:pt x="570" y="97"/>
                                    </a:cubicBezTo>
                                    <a:cubicBezTo>
                                      <a:pt x="570" y="97"/>
                                      <a:pt x="570" y="96"/>
                                      <a:pt x="570" y="96"/>
                                    </a:cubicBezTo>
                                    <a:close/>
                                    <a:moveTo>
                                      <a:pt x="560" y="91"/>
                                    </a:moveTo>
                                    <a:cubicBezTo>
                                      <a:pt x="557" y="91"/>
                                      <a:pt x="555" y="93"/>
                                      <a:pt x="555" y="96"/>
                                    </a:cubicBezTo>
                                    <a:cubicBezTo>
                                      <a:pt x="555" y="96"/>
                                      <a:pt x="555" y="96"/>
                                      <a:pt x="555" y="96"/>
                                    </a:cubicBezTo>
                                    <a:cubicBezTo>
                                      <a:pt x="557" y="96"/>
                                      <a:pt x="558" y="96"/>
                                      <a:pt x="560" y="96"/>
                                    </a:cubicBezTo>
                                    <a:cubicBezTo>
                                      <a:pt x="562" y="96"/>
                                      <a:pt x="563" y="96"/>
                                      <a:pt x="565" y="96"/>
                                    </a:cubicBezTo>
                                    <a:cubicBezTo>
                                      <a:pt x="565" y="96"/>
                                      <a:pt x="565" y="96"/>
                                      <a:pt x="565" y="96"/>
                                    </a:cubicBezTo>
                                    <a:cubicBezTo>
                                      <a:pt x="565" y="93"/>
                                      <a:pt x="563" y="91"/>
                                      <a:pt x="560" y="91"/>
                                    </a:cubicBezTo>
                                    <a:close/>
                                    <a:moveTo>
                                      <a:pt x="531" y="107"/>
                                    </a:moveTo>
                                    <a:cubicBezTo>
                                      <a:pt x="532" y="108"/>
                                      <a:pt x="534" y="110"/>
                                      <a:pt x="535" y="111"/>
                                    </a:cubicBezTo>
                                    <a:cubicBezTo>
                                      <a:pt x="542" y="107"/>
                                      <a:pt x="551" y="104"/>
                                      <a:pt x="560" y="104"/>
                                    </a:cubicBezTo>
                                    <a:cubicBezTo>
                                      <a:pt x="569" y="104"/>
                                      <a:pt x="577" y="106"/>
                                      <a:pt x="584" y="111"/>
                                    </a:cubicBezTo>
                                    <a:cubicBezTo>
                                      <a:pt x="586" y="110"/>
                                      <a:pt x="587" y="108"/>
                                      <a:pt x="589" y="107"/>
                                    </a:cubicBezTo>
                                    <a:cubicBezTo>
                                      <a:pt x="581" y="101"/>
                                      <a:pt x="571" y="98"/>
                                      <a:pt x="560" y="98"/>
                                    </a:cubicBezTo>
                                    <a:cubicBezTo>
                                      <a:pt x="549" y="98"/>
                                      <a:pt x="539" y="101"/>
                                      <a:pt x="531" y="107"/>
                                    </a:cubicBezTo>
                                    <a:close/>
                                    <a:moveTo>
                                      <a:pt x="666" y="73"/>
                                    </a:moveTo>
                                    <a:cubicBezTo>
                                      <a:pt x="667" y="74"/>
                                      <a:pt x="668" y="76"/>
                                      <a:pt x="669" y="78"/>
                                    </a:cubicBezTo>
                                    <a:cubicBezTo>
                                      <a:pt x="672" y="76"/>
                                      <a:pt x="676" y="75"/>
                                      <a:pt x="681" y="75"/>
                                    </a:cubicBezTo>
                                    <a:cubicBezTo>
                                      <a:pt x="686" y="75"/>
                                      <a:pt x="690" y="76"/>
                                      <a:pt x="693" y="79"/>
                                    </a:cubicBezTo>
                                    <a:cubicBezTo>
                                      <a:pt x="694" y="77"/>
                                      <a:pt x="695" y="75"/>
                                      <a:pt x="696" y="73"/>
                                    </a:cubicBezTo>
                                    <a:cubicBezTo>
                                      <a:pt x="691" y="70"/>
                                      <a:pt x="686" y="69"/>
                                      <a:pt x="681" y="69"/>
                                    </a:cubicBezTo>
                                    <a:cubicBezTo>
                                      <a:pt x="676" y="69"/>
                                      <a:pt x="671" y="70"/>
                                      <a:pt x="666" y="73"/>
                                    </a:cubicBezTo>
                                    <a:close/>
                                    <a:moveTo>
                                      <a:pt x="681" y="67"/>
                                    </a:moveTo>
                                    <a:cubicBezTo>
                                      <a:pt x="687" y="67"/>
                                      <a:pt x="692" y="69"/>
                                      <a:pt x="697" y="72"/>
                                    </a:cubicBezTo>
                                    <a:cubicBezTo>
                                      <a:pt x="697" y="70"/>
                                      <a:pt x="698" y="68"/>
                                      <a:pt x="699" y="67"/>
                                    </a:cubicBezTo>
                                    <a:cubicBezTo>
                                      <a:pt x="694" y="64"/>
                                      <a:pt x="688" y="62"/>
                                      <a:pt x="681" y="62"/>
                                    </a:cubicBezTo>
                                    <a:cubicBezTo>
                                      <a:pt x="674" y="62"/>
                                      <a:pt x="668" y="63"/>
                                      <a:pt x="663" y="67"/>
                                    </a:cubicBezTo>
                                    <a:cubicBezTo>
                                      <a:pt x="664" y="68"/>
                                      <a:pt x="665" y="70"/>
                                      <a:pt x="666" y="71"/>
                                    </a:cubicBezTo>
                                    <a:cubicBezTo>
                                      <a:pt x="670" y="69"/>
                                      <a:pt x="675" y="67"/>
                                      <a:pt x="681" y="67"/>
                                    </a:cubicBezTo>
                                    <a:close/>
                                    <a:moveTo>
                                      <a:pt x="669" y="80"/>
                                    </a:moveTo>
                                    <a:cubicBezTo>
                                      <a:pt x="670" y="82"/>
                                      <a:pt x="671" y="84"/>
                                      <a:pt x="671" y="86"/>
                                    </a:cubicBezTo>
                                    <a:cubicBezTo>
                                      <a:pt x="674" y="84"/>
                                      <a:pt x="677" y="82"/>
                                      <a:pt x="681" y="82"/>
                                    </a:cubicBezTo>
                                    <a:cubicBezTo>
                                      <a:pt x="685" y="82"/>
                                      <a:pt x="689" y="84"/>
                                      <a:pt x="691" y="87"/>
                                    </a:cubicBezTo>
                                    <a:cubicBezTo>
                                      <a:pt x="692" y="85"/>
                                      <a:pt x="692" y="83"/>
                                      <a:pt x="693" y="80"/>
                                    </a:cubicBezTo>
                                    <a:cubicBezTo>
                                      <a:pt x="690" y="78"/>
                                      <a:pt x="685" y="76"/>
                                      <a:pt x="681" y="76"/>
                                    </a:cubicBezTo>
                                    <a:cubicBezTo>
                                      <a:pt x="677" y="76"/>
                                      <a:pt x="673" y="78"/>
                                      <a:pt x="669" y="80"/>
                                    </a:cubicBezTo>
                                    <a:close/>
                                    <a:moveTo>
                                      <a:pt x="690" y="96"/>
                                    </a:moveTo>
                                    <a:cubicBezTo>
                                      <a:pt x="690" y="94"/>
                                      <a:pt x="691" y="91"/>
                                      <a:pt x="691" y="89"/>
                                    </a:cubicBezTo>
                                    <a:cubicBezTo>
                                      <a:pt x="689" y="86"/>
                                      <a:pt x="685" y="84"/>
                                      <a:pt x="681" y="84"/>
                                    </a:cubicBezTo>
                                    <a:cubicBezTo>
                                      <a:pt x="677" y="84"/>
                                      <a:pt x="674" y="86"/>
                                      <a:pt x="671" y="88"/>
                                    </a:cubicBezTo>
                                    <a:cubicBezTo>
                                      <a:pt x="672" y="91"/>
                                      <a:pt x="672" y="93"/>
                                      <a:pt x="672" y="96"/>
                                    </a:cubicBezTo>
                                    <a:cubicBezTo>
                                      <a:pt x="672" y="96"/>
                                      <a:pt x="672" y="96"/>
                                      <a:pt x="672" y="97"/>
                                    </a:cubicBezTo>
                                    <a:cubicBezTo>
                                      <a:pt x="673" y="97"/>
                                      <a:pt x="673" y="96"/>
                                      <a:pt x="674" y="96"/>
                                    </a:cubicBezTo>
                                    <a:cubicBezTo>
                                      <a:pt x="674" y="96"/>
                                      <a:pt x="674" y="96"/>
                                      <a:pt x="674" y="96"/>
                                    </a:cubicBezTo>
                                    <a:cubicBezTo>
                                      <a:pt x="674" y="92"/>
                                      <a:pt x="677" y="89"/>
                                      <a:pt x="681" y="89"/>
                                    </a:cubicBezTo>
                                    <a:cubicBezTo>
                                      <a:pt x="685" y="89"/>
                                      <a:pt x="687" y="92"/>
                                      <a:pt x="687" y="96"/>
                                    </a:cubicBezTo>
                                    <a:cubicBezTo>
                                      <a:pt x="687" y="96"/>
                                      <a:pt x="687" y="96"/>
                                      <a:pt x="687" y="96"/>
                                    </a:cubicBezTo>
                                    <a:cubicBezTo>
                                      <a:pt x="688" y="97"/>
                                      <a:pt x="689" y="97"/>
                                      <a:pt x="691" y="97"/>
                                    </a:cubicBezTo>
                                    <a:cubicBezTo>
                                      <a:pt x="690" y="97"/>
                                      <a:pt x="690" y="96"/>
                                      <a:pt x="690" y="96"/>
                                    </a:cubicBezTo>
                                    <a:close/>
                                    <a:moveTo>
                                      <a:pt x="681" y="91"/>
                                    </a:moveTo>
                                    <a:cubicBezTo>
                                      <a:pt x="678" y="91"/>
                                      <a:pt x="676" y="93"/>
                                      <a:pt x="676" y="96"/>
                                    </a:cubicBezTo>
                                    <a:cubicBezTo>
                                      <a:pt x="676" y="96"/>
                                      <a:pt x="676" y="96"/>
                                      <a:pt x="676" y="96"/>
                                    </a:cubicBezTo>
                                    <a:cubicBezTo>
                                      <a:pt x="677" y="96"/>
                                      <a:pt x="679" y="96"/>
                                      <a:pt x="681" y="96"/>
                                    </a:cubicBezTo>
                                    <a:cubicBezTo>
                                      <a:pt x="683" y="96"/>
                                      <a:pt x="684" y="96"/>
                                      <a:pt x="686" y="96"/>
                                    </a:cubicBezTo>
                                    <a:cubicBezTo>
                                      <a:pt x="686" y="96"/>
                                      <a:pt x="686" y="96"/>
                                      <a:pt x="686" y="96"/>
                                    </a:cubicBezTo>
                                    <a:cubicBezTo>
                                      <a:pt x="686" y="93"/>
                                      <a:pt x="684" y="91"/>
                                      <a:pt x="681" y="91"/>
                                    </a:cubicBezTo>
                                    <a:close/>
                                    <a:moveTo>
                                      <a:pt x="652" y="107"/>
                                    </a:moveTo>
                                    <a:cubicBezTo>
                                      <a:pt x="654" y="108"/>
                                      <a:pt x="655" y="109"/>
                                      <a:pt x="657" y="111"/>
                                    </a:cubicBezTo>
                                    <a:cubicBezTo>
                                      <a:pt x="664" y="106"/>
                                      <a:pt x="672" y="104"/>
                                      <a:pt x="681" y="104"/>
                                    </a:cubicBezTo>
                                    <a:cubicBezTo>
                                      <a:pt x="690" y="104"/>
                                      <a:pt x="698" y="106"/>
                                      <a:pt x="705" y="111"/>
                                    </a:cubicBezTo>
                                    <a:cubicBezTo>
                                      <a:pt x="707" y="110"/>
                                      <a:pt x="708" y="108"/>
                                      <a:pt x="710" y="107"/>
                                    </a:cubicBezTo>
                                    <a:cubicBezTo>
                                      <a:pt x="702" y="101"/>
                                      <a:pt x="692" y="98"/>
                                      <a:pt x="681" y="98"/>
                                    </a:cubicBezTo>
                                    <a:cubicBezTo>
                                      <a:pt x="670" y="98"/>
                                      <a:pt x="660" y="101"/>
                                      <a:pt x="652" y="107"/>
                                    </a:cubicBezTo>
                                    <a:close/>
                                    <a:moveTo>
                                      <a:pt x="690" y="404"/>
                                    </a:moveTo>
                                    <a:cubicBezTo>
                                      <a:pt x="690" y="402"/>
                                      <a:pt x="691" y="400"/>
                                      <a:pt x="691" y="398"/>
                                    </a:cubicBezTo>
                                    <a:cubicBezTo>
                                      <a:pt x="689" y="394"/>
                                      <a:pt x="685" y="392"/>
                                      <a:pt x="681" y="392"/>
                                    </a:cubicBezTo>
                                    <a:cubicBezTo>
                                      <a:pt x="677" y="392"/>
                                      <a:pt x="674" y="394"/>
                                      <a:pt x="671" y="397"/>
                                    </a:cubicBezTo>
                                    <a:cubicBezTo>
                                      <a:pt x="672" y="399"/>
                                      <a:pt x="672" y="402"/>
                                      <a:pt x="672" y="404"/>
                                    </a:cubicBezTo>
                                    <a:cubicBezTo>
                                      <a:pt x="672" y="404"/>
                                      <a:pt x="672" y="405"/>
                                      <a:pt x="672" y="405"/>
                                    </a:cubicBezTo>
                                    <a:cubicBezTo>
                                      <a:pt x="673" y="405"/>
                                      <a:pt x="673" y="405"/>
                                      <a:pt x="674" y="405"/>
                                    </a:cubicBezTo>
                                    <a:cubicBezTo>
                                      <a:pt x="674" y="404"/>
                                      <a:pt x="674" y="404"/>
                                      <a:pt x="674" y="404"/>
                                    </a:cubicBezTo>
                                    <a:cubicBezTo>
                                      <a:pt x="674" y="400"/>
                                      <a:pt x="677" y="397"/>
                                      <a:pt x="681" y="397"/>
                                    </a:cubicBezTo>
                                    <a:cubicBezTo>
                                      <a:pt x="685" y="397"/>
                                      <a:pt x="687" y="400"/>
                                      <a:pt x="687" y="404"/>
                                    </a:cubicBezTo>
                                    <a:cubicBezTo>
                                      <a:pt x="687" y="404"/>
                                      <a:pt x="687" y="404"/>
                                      <a:pt x="687" y="405"/>
                                    </a:cubicBezTo>
                                    <a:cubicBezTo>
                                      <a:pt x="688" y="405"/>
                                      <a:pt x="689" y="405"/>
                                      <a:pt x="691" y="405"/>
                                    </a:cubicBezTo>
                                    <a:cubicBezTo>
                                      <a:pt x="690" y="405"/>
                                      <a:pt x="690" y="404"/>
                                      <a:pt x="690" y="404"/>
                                    </a:cubicBezTo>
                                    <a:close/>
                                    <a:moveTo>
                                      <a:pt x="681" y="399"/>
                                    </a:moveTo>
                                    <a:cubicBezTo>
                                      <a:pt x="678" y="399"/>
                                      <a:pt x="676" y="401"/>
                                      <a:pt x="676" y="404"/>
                                    </a:cubicBezTo>
                                    <a:cubicBezTo>
                                      <a:pt x="676" y="404"/>
                                      <a:pt x="676" y="404"/>
                                      <a:pt x="676" y="404"/>
                                    </a:cubicBezTo>
                                    <a:cubicBezTo>
                                      <a:pt x="677" y="404"/>
                                      <a:pt x="679" y="404"/>
                                      <a:pt x="681" y="404"/>
                                    </a:cubicBezTo>
                                    <a:cubicBezTo>
                                      <a:pt x="683" y="404"/>
                                      <a:pt x="684" y="404"/>
                                      <a:pt x="686" y="404"/>
                                    </a:cubicBezTo>
                                    <a:cubicBezTo>
                                      <a:pt x="686" y="404"/>
                                      <a:pt x="686" y="404"/>
                                      <a:pt x="686" y="404"/>
                                    </a:cubicBezTo>
                                    <a:cubicBezTo>
                                      <a:pt x="686" y="401"/>
                                      <a:pt x="684" y="399"/>
                                      <a:pt x="681" y="399"/>
                                    </a:cubicBezTo>
                                    <a:close/>
                                    <a:moveTo>
                                      <a:pt x="691" y="395"/>
                                    </a:moveTo>
                                    <a:cubicBezTo>
                                      <a:pt x="692" y="393"/>
                                      <a:pt x="692" y="391"/>
                                      <a:pt x="693" y="389"/>
                                    </a:cubicBezTo>
                                    <a:cubicBezTo>
                                      <a:pt x="690" y="386"/>
                                      <a:pt x="685" y="385"/>
                                      <a:pt x="681" y="385"/>
                                    </a:cubicBezTo>
                                    <a:cubicBezTo>
                                      <a:pt x="677" y="385"/>
                                      <a:pt x="673" y="386"/>
                                      <a:pt x="669" y="388"/>
                                    </a:cubicBezTo>
                                    <a:cubicBezTo>
                                      <a:pt x="670" y="390"/>
                                      <a:pt x="671" y="392"/>
                                      <a:pt x="671" y="395"/>
                                    </a:cubicBezTo>
                                    <a:cubicBezTo>
                                      <a:pt x="674" y="392"/>
                                      <a:pt x="677" y="390"/>
                                      <a:pt x="681" y="390"/>
                                    </a:cubicBezTo>
                                    <a:cubicBezTo>
                                      <a:pt x="685" y="390"/>
                                      <a:pt x="689" y="392"/>
                                      <a:pt x="691" y="395"/>
                                    </a:cubicBezTo>
                                    <a:close/>
                                    <a:moveTo>
                                      <a:pt x="664" y="404"/>
                                    </a:moveTo>
                                    <a:cubicBezTo>
                                      <a:pt x="664" y="405"/>
                                      <a:pt x="664" y="406"/>
                                      <a:pt x="664" y="407"/>
                                    </a:cubicBezTo>
                                    <a:cubicBezTo>
                                      <a:pt x="666" y="406"/>
                                      <a:pt x="668" y="406"/>
                                      <a:pt x="670" y="405"/>
                                    </a:cubicBezTo>
                                    <a:cubicBezTo>
                                      <a:pt x="670" y="405"/>
                                      <a:pt x="670" y="404"/>
                                      <a:pt x="670" y="404"/>
                                    </a:cubicBezTo>
                                    <a:cubicBezTo>
                                      <a:pt x="670" y="390"/>
                                      <a:pt x="665" y="378"/>
                                      <a:pt x="656" y="369"/>
                                    </a:cubicBezTo>
                                    <a:cubicBezTo>
                                      <a:pt x="647" y="360"/>
                                      <a:pt x="635" y="354"/>
                                      <a:pt x="621" y="354"/>
                                    </a:cubicBezTo>
                                    <a:cubicBezTo>
                                      <a:pt x="607" y="354"/>
                                      <a:pt x="595" y="360"/>
                                      <a:pt x="586" y="369"/>
                                    </a:cubicBezTo>
                                    <a:cubicBezTo>
                                      <a:pt x="577" y="378"/>
                                      <a:pt x="571" y="390"/>
                                      <a:pt x="571" y="404"/>
                                    </a:cubicBezTo>
                                    <a:cubicBezTo>
                                      <a:pt x="571" y="405"/>
                                      <a:pt x="571" y="405"/>
                                      <a:pt x="571" y="405"/>
                                    </a:cubicBezTo>
                                    <a:cubicBezTo>
                                      <a:pt x="573" y="406"/>
                                      <a:pt x="575" y="407"/>
                                      <a:pt x="577" y="407"/>
                                    </a:cubicBezTo>
                                    <a:cubicBezTo>
                                      <a:pt x="577" y="406"/>
                                      <a:pt x="577" y="405"/>
                                      <a:pt x="577" y="404"/>
                                    </a:cubicBezTo>
                                    <a:cubicBezTo>
                                      <a:pt x="577" y="380"/>
                                      <a:pt x="597" y="361"/>
                                      <a:pt x="621" y="361"/>
                                    </a:cubicBezTo>
                                    <a:cubicBezTo>
                                      <a:pt x="645" y="361"/>
                                      <a:pt x="664" y="380"/>
                                      <a:pt x="664" y="404"/>
                                    </a:cubicBezTo>
                                    <a:close/>
                                    <a:moveTo>
                                      <a:pt x="657" y="404"/>
                                    </a:moveTo>
                                    <a:cubicBezTo>
                                      <a:pt x="657" y="406"/>
                                      <a:pt x="656" y="408"/>
                                      <a:pt x="656" y="411"/>
                                    </a:cubicBezTo>
                                    <a:cubicBezTo>
                                      <a:pt x="658" y="409"/>
                                      <a:pt x="660" y="408"/>
                                      <a:pt x="663" y="408"/>
                                    </a:cubicBezTo>
                                    <a:cubicBezTo>
                                      <a:pt x="663" y="406"/>
                                      <a:pt x="663" y="405"/>
                                      <a:pt x="663" y="404"/>
                                    </a:cubicBezTo>
                                    <a:cubicBezTo>
                                      <a:pt x="663" y="392"/>
                                      <a:pt x="658" y="382"/>
                                      <a:pt x="650" y="374"/>
                                    </a:cubicBezTo>
                                    <a:cubicBezTo>
                                      <a:pt x="643" y="367"/>
                                      <a:pt x="632" y="362"/>
                                      <a:pt x="621" y="362"/>
                                    </a:cubicBezTo>
                                    <a:cubicBezTo>
                                      <a:pt x="609" y="362"/>
                                      <a:pt x="599" y="367"/>
                                      <a:pt x="591" y="374"/>
                                    </a:cubicBezTo>
                                    <a:cubicBezTo>
                                      <a:pt x="584" y="382"/>
                                      <a:pt x="579" y="392"/>
                                      <a:pt x="579" y="404"/>
                                    </a:cubicBezTo>
                                    <a:cubicBezTo>
                                      <a:pt x="579" y="405"/>
                                      <a:pt x="579" y="407"/>
                                      <a:pt x="579" y="408"/>
                                    </a:cubicBezTo>
                                    <a:cubicBezTo>
                                      <a:pt x="581" y="409"/>
                                      <a:pt x="584" y="410"/>
                                      <a:pt x="586" y="411"/>
                                    </a:cubicBezTo>
                                    <a:cubicBezTo>
                                      <a:pt x="585" y="409"/>
                                      <a:pt x="585" y="406"/>
                                      <a:pt x="585" y="404"/>
                                    </a:cubicBezTo>
                                    <a:cubicBezTo>
                                      <a:pt x="585" y="384"/>
                                      <a:pt x="601" y="368"/>
                                      <a:pt x="621" y="368"/>
                                    </a:cubicBezTo>
                                    <a:cubicBezTo>
                                      <a:pt x="641" y="368"/>
                                      <a:pt x="657" y="384"/>
                                      <a:pt x="657" y="404"/>
                                    </a:cubicBezTo>
                                    <a:close/>
                                    <a:moveTo>
                                      <a:pt x="570" y="404"/>
                                    </a:moveTo>
                                    <a:cubicBezTo>
                                      <a:pt x="570" y="402"/>
                                      <a:pt x="570" y="400"/>
                                      <a:pt x="570" y="398"/>
                                    </a:cubicBezTo>
                                    <a:cubicBezTo>
                                      <a:pt x="568" y="394"/>
                                      <a:pt x="564" y="392"/>
                                      <a:pt x="560" y="392"/>
                                    </a:cubicBezTo>
                                    <a:cubicBezTo>
                                      <a:pt x="555" y="392"/>
                                      <a:pt x="552" y="395"/>
                                      <a:pt x="550" y="398"/>
                                    </a:cubicBezTo>
                                    <a:cubicBezTo>
                                      <a:pt x="549" y="398"/>
                                      <a:pt x="549" y="397"/>
                                      <a:pt x="549" y="397"/>
                                    </a:cubicBezTo>
                                    <a:cubicBezTo>
                                      <a:pt x="550" y="399"/>
                                      <a:pt x="550" y="402"/>
                                      <a:pt x="550" y="404"/>
                                    </a:cubicBezTo>
                                    <a:cubicBezTo>
                                      <a:pt x="550" y="404"/>
                                      <a:pt x="550" y="405"/>
                                      <a:pt x="550" y="405"/>
                                    </a:cubicBezTo>
                                    <a:cubicBezTo>
                                      <a:pt x="551" y="405"/>
                                      <a:pt x="552" y="405"/>
                                      <a:pt x="553" y="405"/>
                                    </a:cubicBezTo>
                                    <a:cubicBezTo>
                                      <a:pt x="553" y="404"/>
                                      <a:pt x="553" y="404"/>
                                      <a:pt x="553" y="404"/>
                                    </a:cubicBezTo>
                                    <a:cubicBezTo>
                                      <a:pt x="553" y="400"/>
                                      <a:pt x="556" y="397"/>
                                      <a:pt x="560" y="397"/>
                                    </a:cubicBezTo>
                                    <a:cubicBezTo>
                                      <a:pt x="564" y="397"/>
                                      <a:pt x="567" y="400"/>
                                      <a:pt x="567" y="404"/>
                                    </a:cubicBezTo>
                                    <a:cubicBezTo>
                                      <a:pt x="567" y="404"/>
                                      <a:pt x="567" y="404"/>
                                      <a:pt x="567" y="405"/>
                                    </a:cubicBezTo>
                                    <a:cubicBezTo>
                                      <a:pt x="568" y="405"/>
                                      <a:pt x="569" y="405"/>
                                      <a:pt x="570" y="405"/>
                                    </a:cubicBezTo>
                                    <a:cubicBezTo>
                                      <a:pt x="570" y="405"/>
                                      <a:pt x="570" y="404"/>
                                      <a:pt x="570" y="404"/>
                                    </a:cubicBezTo>
                                    <a:close/>
                                    <a:moveTo>
                                      <a:pt x="560" y="399"/>
                                    </a:moveTo>
                                    <a:cubicBezTo>
                                      <a:pt x="557" y="399"/>
                                      <a:pt x="555" y="401"/>
                                      <a:pt x="555" y="404"/>
                                    </a:cubicBezTo>
                                    <a:cubicBezTo>
                                      <a:pt x="555" y="404"/>
                                      <a:pt x="555" y="404"/>
                                      <a:pt x="555" y="404"/>
                                    </a:cubicBezTo>
                                    <a:cubicBezTo>
                                      <a:pt x="557" y="404"/>
                                      <a:pt x="558" y="404"/>
                                      <a:pt x="560" y="404"/>
                                    </a:cubicBezTo>
                                    <a:cubicBezTo>
                                      <a:pt x="562" y="404"/>
                                      <a:pt x="563" y="404"/>
                                      <a:pt x="565" y="404"/>
                                    </a:cubicBezTo>
                                    <a:cubicBezTo>
                                      <a:pt x="565" y="404"/>
                                      <a:pt x="565" y="404"/>
                                      <a:pt x="565" y="404"/>
                                    </a:cubicBezTo>
                                    <a:cubicBezTo>
                                      <a:pt x="565" y="401"/>
                                      <a:pt x="563" y="399"/>
                                      <a:pt x="560" y="399"/>
                                    </a:cubicBezTo>
                                    <a:close/>
                                    <a:moveTo>
                                      <a:pt x="570" y="395"/>
                                    </a:moveTo>
                                    <a:cubicBezTo>
                                      <a:pt x="571" y="393"/>
                                      <a:pt x="571" y="391"/>
                                      <a:pt x="572" y="389"/>
                                    </a:cubicBezTo>
                                    <a:cubicBezTo>
                                      <a:pt x="569" y="386"/>
                                      <a:pt x="564" y="385"/>
                                      <a:pt x="560" y="385"/>
                                    </a:cubicBezTo>
                                    <a:cubicBezTo>
                                      <a:pt x="555" y="385"/>
                                      <a:pt x="551" y="386"/>
                                      <a:pt x="548" y="389"/>
                                    </a:cubicBezTo>
                                    <a:cubicBezTo>
                                      <a:pt x="548" y="391"/>
                                      <a:pt x="549" y="394"/>
                                      <a:pt x="549" y="396"/>
                                    </a:cubicBezTo>
                                    <a:cubicBezTo>
                                      <a:pt x="549" y="396"/>
                                      <a:pt x="549" y="396"/>
                                      <a:pt x="549" y="396"/>
                                    </a:cubicBezTo>
                                    <a:cubicBezTo>
                                      <a:pt x="552" y="393"/>
                                      <a:pt x="556" y="390"/>
                                      <a:pt x="560" y="390"/>
                                    </a:cubicBezTo>
                                    <a:cubicBezTo>
                                      <a:pt x="564" y="390"/>
                                      <a:pt x="568" y="392"/>
                                      <a:pt x="570" y="395"/>
                                    </a:cubicBezTo>
                                    <a:close/>
                                    <a:moveTo>
                                      <a:pt x="542" y="404"/>
                                    </a:moveTo>
                                    <a:cubicBezTo>
                                      <a:pt x="542" y="405"/>
                                      <a:pt x="542" y="406"/>
                                      <a:pt x="542" y="407"/>
                                    </a:cubicBezTo>
                                    <a:cubicBezTo>
                                      <a:pt x="544" y="407"/>
                                      <a:pt x="546" y="406"/>
                                      <a:pt x="548" y="406"/>
                                    </a:cubicBezTo>
                                    <a:cubicBezTo>
                                      <a:pt x="548" y="405"/>
                                      <a:pt x="548" y="405"/>
                                      <a:pt x="548" y="404"/>
                                    </a:cubicBezTo>
                                    <a:cubicBezTo>
                                      <a:pt x="548" y="390"/>
                                      <a:pt x="543" y="378"/>
                                      <a:pt x="534" y="369"/>
                                    </a:cubicBezTo>
                                    <a:cubicBezTo>
                                      <a:pt x="525" y="360"/>
                                      <a:pt x="512" y="354"/>
                                      <a:pt x="499" y="354"/>
                                    </a:cubicBezTo>
                                    <a:cubicBezTo>
                                      <a:pt x="485" y="354"/>
                                      <a:pt x="473" y="360"/>
                                      <a:pt x="464" y="369"/>
                                    </a:cubicBezTo>
                                    <a:cubicBezTo>
                                      <a:pt x="455" y="378"/>
                                      <a:pt x="449" y="390"/>
                                      <a:pt x="449" y="404"/>
                                    </a:cubicBezTo>
                                    <a:cubicBezTo>
                                      <a:pt x="449" y="405"/>
                                      <a:pt x="449" y="405"/>
                                      <a:pt x="449" y="405"/>
                                    </a:cubicBezTo>
                                    <a:cubicBezTo>
                                      <a:pt x="451" y="406"/>
                                      <a:pt x="453" y="407"/>
                                      <a:pt x="455" y="407"/>
                                    </a:cubicBezTo>
                                    <a:cubicBezTo>
                                      <a:pt x="455" y="406"/>
                                      <a:pt x="455" y="405"/>
                                      <a:pt x="455" y="404"/>
                                    </a:cubicBezTo>
                                    <a:cubicBezTo>
                                      <a:pt x="455" y="380"/>
                                      <a:pt x="475" y="361"/>
                                      <a:pt x="499" y="361"/>
                                    </a:cubicBezTo>
                                    <a:cubicBezTo>
                                      <a:pt x="523" y="361"/>
                                      <a:pt x="542" y="380"/>
                                      <a:pt x="542" y="404"/>
                                    </a:cubicBezTo>
                                    <a:close/>
                                    <a:moveTo>
                                      <a:pt x="534" y="404"/>
                                    </a:moveTo>
                                    <a:cubicBezTo>
                                      <a:pt x="534" y="407"/>
                                      <a:pt x="534" y="409"/>
                                      <a:pt x="534" y="411"/>
                                    </a:cubicBezTo>
                                    <a:cubicBezTo>
                                      <a:pt x="536" y="410"/>
                                      <a:pt x="538" y="409"/>
                                      <a:pt x="540" y="408"/>
                                    </a:cubicBezTo>
                                    <a:cubicBezTo>
                                      <a:pt x="540" y="407"/>
                                      <a:pt x="541" y="405"/>
                                      <a:pt x="541" y="404"/>
                                    </a:cubicBezTo>
                                    <a:cubicBezTo>
                                      <a:pt x="541" y="392"/>
                                      <a:pt x="536" y="382"/>
                                      <a:pt x="528" y="374"/>
                                    </a:cubicBezTo>
                                    <a:cubicBezTo>
                                      <a:pt x="521" y="367"/>
                                      <a:pt x="510" y="362"/>
                                      <a:pt x="499" y="362"/>
                                    </a:cubicBezTo>
                                    <a:cubicBezTo>
                                      <a:pt x="487" y="362"/>
                                      <a:pt x="477" y="367"/>
                                      <a:pt x="469" y="374"/>
                                    </a:cubicBezTo>
                                    <a:cubicBezTo>
                                      <a:pt x="461" y="382"/>
                                      <a:pt x="457" y="392"/>
                                      <a:pt x="457" y="404"/>
                                    </a:cubicBezTo>
                                    <a:cubicBezTo>
                                      <a:pt x="457" y="405"/>
                                      <a:pt x="457" y="407"/>
                                      <a:pt x="457" y="408"/>
                                    </a:cubicBezTo>
                                    <a:cubicBezTo>
                                      <a:pt x="459" y="409"/>
                                      <a:pt x="461" y="410"/>
                                      <a:pt x="464" y="411"/>
                                    </a:cubicBezTo>
                                    <a:cubicBezTo>
                                      <a:pt x="463" y="409"/>
                                      <a:pt x="463" y="406"/>
                                      <a:pt x="463" y="404"/>
                                    </a:cubicBezTo>
                                    <a:cubicBezTo>
                                      <a:pt x="463" y="384"/>
                                      <a:pt x="479" y="368"/>
                                      <a:pt x="499" y="368"/>
                                    </a:cubicBezTo>
                                    <a:cubicBezTo>
                                      <a:pt x="518" y="368"/>
                                      <a:pt x="534" y="384"/>
                                      <a:pt x="534" y="404"/>
                                    </a:cubicBezTo>
                                    <a:close/>
                                    <a:moveTo>
                                      <a:pt x="447" y="404"/>
                                    </a:moveTo>
                                    <a:cubicBezTo>
                                      <a:pt x="447" y="402"/>
                                      <a:pt x="448" y="400"/>
                                      <a:pt x="448" y="398"/>
                                    </a:cubicBezTo>
                                    <a:cubicBezTo>
                                      <a:pt x="446" y="394"/>
                                      <a:pt x="442" y="392"/>
                                      <a:pt x="438" y="392"/>
                                    </a:cubicBezTo>
                                    <a:cubicBezTo>
                                      <a:pt x="434" y="392"/>
                                      <a:pt x="431" y="394"/>
                                      <a:pt x="428" y="397"/>
                                    </a:cubicBezTo>
                                    <a:cubicBezTo>
                                      <a:pt x="429" y="399"/>
                                      <a:pt x="429" y="402"/>
                                      <a:pt x="429" y="404"/>
                                    </a:cubicBezTo>
                                    <a:cubicBezTo>
                                      <a:pt x="429" y="404"/>
                                      <a:pt x="429" y="405"/>
                                      <a:pt x="429" y="405"/>
                                    </a:cubicBezTo>
                                    <a:cubicBezTo>
                                      <a:pt x="430" y="405"/>
                                      <a:pt x="430" y="405"/>
                                      <a:pt x="431" y="405"/>
                                    </a:cubicBezTo>
                                    <a:cubicBezTo>
                                      <a:pt x="431" y="404"/>
                                      <a:pt x="431" y="404"/>
                                      <a:pt x="431" y="404"/>
                                    </a:cubicBezTo>
                                    <a:cubicBezTo>
                                      <a:pt x="431" y="400"/>
                                      <a:pt x="434" y="397"/>
                                      <a:pt x="438" y="397"/>
                                    </a:cubicBezTo>
                                    <a:cubicBezTo>
                                      <a:pt x="441" y="397"/>
                                      <a:pt x="444" y="400"/>
                                      <a:pt x="444" y="404"/>
                                    </a:cubicBezTo>
                                    <a:cubicBezTo>
                                      <a:pt x="444" y="404"/>
                                      <a:pt x="444" y="404"/>
                                      <a:pt x="444" y="405"/>
                                    </a:cubicBezTo>
                                    <a:cubicBezTo>
                                      <a:pt x="445" y="405"/>
                                      <a:pt x="446" y="405"/>
                                      <a:pt x="447" y="405"/>
                                    </a:cubicBezTo>
                                    <a:cubicBezTo>
                                      <a:pt x="447" y="405"/>
                                      <a:pt x="447" y="404"/>
                                      <a:pt x="447" y="404"/>
                                    </a:cubicBezTo>
                                    <a:close/>
                                    <a:moveTo>
                                      <a:pt x="438" y="399"/>
                                    </a:moveTo>
                                    <a:cubicBezTo>
                                      <a:pt x="435" y="399"/>
                                      <a:pt x="433" y="401"/>
                                      <a:pt x="433" y="404"/>
                                    </a:cubicBezTo>
                                    <a:cubicBezTo>
                                      <a:pt x="433" y="404"/>
                                      <a:pt x="433" y="404"/>
                                      <a:pt x="433" y="404"/>
                                    </a:cubicBezTo>
                                    <a:cubicBezTo>
                                      <a:pt x="434" y="404"/>
                                      <a:pt x="436" y="404"/>
                                      <a:pt x="438" y="404"/>
                                    </a:cubicBezTo>
                                    <a:cubicBezTo>
                                      <a:pt x="439" y="404"/>
                                      <a:pt x="441" y="404"/>
                                      <a:pt x="443" y="404"/>
                                    </a:cubicBezTo>
                                    <a:cubicBezTo>
                                      <a:pt x="443" y="404"/>
                                      <a:pt x="443" y="404"/>
                                      <a:pt x="443" y="404"/>
                                    </a:cubicBezTo>
                                    <a:cubicBezTo>
                                      <a:pt x="443" y="401"/>
                                      <a:pt x="441" y="399"/>
                                      <a:pt x="438" y="399"/>
                                    </a:cubicBezTo>
                                    <a:close/>
                                    <a:moveTo>
                                      <a:pt x="448" y="395"/>
                                    </a:moveTo>
                                    <a:cubicBezTo>
                                      <a:pt x="449" y="393"/>
                                      <a:pt x="449" y="391"/>
                                      <a:pt x="450" y="389"/>
                                    </a:cubicBezTo>
                                    <a:cubicBezTo>
                                      <a:pt x="446" y="386"/>
                                      <a:pt x="442" y="385"/>
                                      <a:pt x="438" y="385"/>
                                    </a:cubicBezTo>
                                    <a:cubicBezTo>
                                      <a:pt x="434" y="385"/>
                                      <a:pt x="430" y="386"/>
                                      <a:pt x="426" y="388"/>
                                    </a:cubicBezTo>
                                    <a:cubicBezTo>
                                      <a:pt x="427" y="390"/>
                                      <a:pt x="428" y="392"/>
                                      <a:pt x="428" y="395"/>
                                    </a:cubicBezTo>
                                    <a:cubicBezTo>
                                      <a:pt x="431" y="392"/>
                                      <a:pt x="434" y="390"/>
                                      <a:pt x="438" y="390"/>
                                    </a:cubicBezTo>
                                    <a:cubicBezTo>
                                      <a:pt x="442" y="390"/>
                                      <a:pt x="446" y="392"/>
                                      <a:pt x="448" y="395"/>
                                    </a:cubicBezTo>
                                    <a:close/>
                                    <a:moveTo>
                                      <a:pt x="421" y="404"/>
                                    </a:moveTo>
                                    <a:cubicBezTo>
                                      <a:pt x="421" y="405"/>
                                      <a:pt x="421" y="406"/>
                                      <a:pt x="421" y="407"/>
                                    </a:cubicBezTo>
                                    <a:cubicBezTo>
                                      <a:pt x="423" y="406"/>
                                      <a:pt x="425" y="406"/>
                                      <a:pt x="427" y="405"/>
                                    </a:cubicBezTo>
                                    <a:cubicBezTo>
                                      <a:pt x="427" y="405"/>
                                      <a:pt x="427" y="404"/>
                                      <a:pt x="427" y="404"/>
                                    </a:cubicBezTo>
                                    <a:cubicBezTo>
                                      <a:pt x="427" y="390"/>
                                      <a:pt x="422" y="378"/>
                                      <a:pt x="413" y="369"/>
                                    </a:cubicBezTo>
                                    <a:cubicBezTo>
                                      <a:pt x="404" y="360"/>
                                      <a:pt x="391" y="354"/>
                                      <a:pt x="378" y="354"/>
                                    </a:cubicBezTo>
                                    <a:cubicBezTo>
                                      <a:pt x="364" y="354"/>
                                      <a:pt x="352" y="360"/>
                                      <a:pt x="343" y="369"/>
                                    </a:cubicBezTo>
                                    <a:cubicBezTo>
                                      <a:pt x="334" y="378"/>
                                      <a:pt x="328" y="390"/>
                                      <a:pt x="328" y="404"/>
                                    </a:cubicBezTo>
                                    <a:cubicBezTo>
                                      <a:pt x="328" y="405"/>
                                      <a:pt x="328" y="405"/>
                                      <a:pt x="328" y="405"/>
                                    </a:cubicBezTo>
                                    <a:cubicBezTo>
                                      <a:pt x="330" y="406"/>
                                      <a:pt x="332" y="407"/>
                                      <a:pt x="334" y="407"/>
                                    </a:cubicBezTo>
                                    <a:cubicBezTo>
                                      <a:pt x="334" y="406"/>
                                      <a:pt x="334" y="405"/>
                                      <a:pt x="334" y="404"/>
                                    </a:cubicBezTo>
                                    <a:cubicBezTo>
                                      <a:pt x="334" y="380"/>
                                      <a:pt x="354" y="361"/>
                                      <a:pt x="378" y="361"/>
                                    </a:cubicBezTo>
                                    <a:cubicBezTo>
                                      <a:pt x="402" y="361"/>
                                      <a:pt x="421" y="380"/>
                                      <a:pt x="421" y="404"/>
                                    </a:cubicBezTo>
                                    <a:close/>
                                    <a:moveTo>
                                      <a:pt x="414" y="404"/>
                                    </a:moveTo>
                                    <a:cubicBezTo>
                                      <a:pt x="414" y="406"/>
                                      <a:pt x="413" y="408"/>
                                      <a:pt x="413" y="411"/>
                                    </a:cubicBezTo>
                                    <a:cubicBezTo>
                                      <a:pt x="415" y="409"/>
                                      <a:pt x="417" y="408"/>
                                      <a:pt x="420" y="408"/>
                                    </a:cubicBezTo>
                                    <a:cubicBezTo>
                                      <a:pt x="420" y="406"/>
                                      <a:pt x="420" y="405"/>
                                      <a:pt x="420" y="404"/>
                                    </a:cubicBezTo>
                                    <a:cubicBezTo>
                                      <a:pt x="420" y="392"/>
                                      <a:pt x="415" y="382"/>
                                      <a:pt x="407" y="374"/>
                                    </a:cubicBezTo>
                                    <a:cubicBezTo>
                                      <a:pt x="400" y="367"/>
                                      <a:pt x="389" y="362"/>
                                      <a:pt x="378" y="362"/>
                                    </a:cubicBezTo>
                                    <a:cubicBezTo>
                                      <a:pt x="366" y="362"/>
                                      <a:pt x="356" y="367"/>
                                      <a:pt x="348" y="374"/>
                                    </a:cubicBezTo>
                                    <a:cubicBezTo>
                                      <a:pt x="341" y="382"/>
                                      <a:pt x="336" y="392"/>
                                      <a:pt x="336" y="404"/>
                                    </a:cubicBezTo>
                                    <a:cubicBezTo>
                                      <a:pt x="336" y="405"/>
                                      <a:pt x="336" y="407"/>
                                      <a:pt x="336" y="408"/>
                                    </a:cubicBezTo>
                                    <a:cubicBezTo>
                                      <a:pt x="338" y="409"/>
                                      <a:pt x="341" y="410"/>
                                      <a:pt x="343" y="411"/>
                                    </a:cubicBezTo>
                                    <a:cubicBezTo>
                                      <a:pt x="342" y="409"/>
                                      <a:pt x="342" y="406"/>
                                      <a:pt x="342" y="404"/>
                                    </a:cubicBezTo>
                                    <a:cubicBezTo>
                                      <a:pt x="342" y="384"/>
                                      <a:pt x="358" y="368"/>
                                      <a:pt x="378" y="368"/>
                                    </a:cubicBezTo>
                                    <a:cubicBezTo>
                                      <a:pt x="398" y="368"/>
                                      <a:pt x="414" y="384"/>
                                      <a:pt x="414" y="404"/>
                                    </a:cubicBezTo>
                                    <a:close/>
                                    <a:moveTo>
                                      <a:pt x="327" y="404"/>
                                    </a:moveTo>
                                    <a:cubicBezTo>
                                      <a:pt x="327" y="402"/>
                                      <a:pt x="327" y="400"/>
                                      <a:pt x="327" y="398"/>
                                    </a:cubicBezTo>
                                    <a:cubicBezTo>
                                      <a:pt x="325" y="394"/>
                                      <a:pt x="321" y="392"/>
                                      <a:pt x="317" y="392"/>
                                    </a:cubicBezTo>
                                    <a:cubicBezTo>
                                      <a:pt x="313" y="392"/>
                                      <a:pt x="309" y="394"/>
                                      <a:pt x="307" y="398"/>
                                    </a:cubicBezTo>
                                    <a:cubicBezTo>
                                      <a:pt x="307" y="400"/>
                                      <a:pt x="307" y="402"/>
                                      <a:pt x="307" y="404"/>
                                    </a:cubicBezTo>
                                    <a:cubicBezTo>
                                      <a:pt x="307" y="404"/>
                                      <a:pt x="307" y="405"/>
                                      <a:pt x="307" y="405"/>
                                    </a:cubicBezTo>
                                    <a:cubicBezTo>
                                      <a:pt x="308" y="405"/>
                                      <a:pt x="309" y="405"/>
                                      <a:pt x="310" y="405"/>
                                    </a:cubicBezTo>
                                    <a:cubicBezTo>
                                      <a:pt x="310" y="404"/>
                                      <a:pt x="310" y="404"/>
                                      <a:pt x="310" y="404"/>
                                    </a:cubicBezTo>
                                    <a:cubicBezTo>
                                      <a:pt x="310" y="400"/>
                                      <a:pt x="313" y="397"/>
                                      <a:pt x="317" y="397"/>
                                    </a:cubicBezTo>
                                    <a:cubicBezTo>
                                      <a:pt x="321" y="397"/>
                                      <a:pt x="324" y="400"/>
                                      <a:pt x="324" y="404"/>
                                    </a:cubicBezTo>
                                    <a:cubicBezTo>
                                      <a:pt x="324" y="404"/>
                                      <a:pt x="324" y="404"/>
                                      <a:pt x="324" y="405"/>
                                    </a:cubicBezTo>
                                    <a:cubicBezTo>
                                      <a:pt x="325" y="405"/>
                                      <a:pt x="326" y="405"/>
                                      <a:pt x="327" y="405"/>
                                    </a:cubicBezTo>
                                    <a:cubicBezTo>
                                      <a:pt x="327" y="405"/>
                                      <a:pt x="327" y="404"/>
                                      <a:pt x="327" y="404"/>
                                    </a:cubicBezTo>
                                    <a:close/>
                                    <a:moveTo>
                                      <a:pt x="317" y="399"/>
                                    </a:moveTo>
                                    <a:cubicBezTo>
                                      <a:pt x="314" y="399"/>
                                      <a:pt x="312" y="401"/>
                                      <a:pt x="312" y="404"/>
                                    </a:cubicBezTo>
                                    <a:cubicBezTo>
                                      <a:pt x="312" y="404"/>
                                      <a:pt x="312" y="404"/>
                                      <a:pt x="312" y="404"/>
                                    </a:cubicBezTo>
                                    <a:cubicBezTo>
                                      <a:pt x="314" y="404"/>
                                      <a:pt x="315" y="404"/>
                                      <a:pt x="317" y="404"/>
                                    </a:cubicBezTo>
                                    <a:cubicBezTo>
                                      <a:pt x="319" y="404"/>
                                      <a:pt x="320" y="404"/>
                                      <a:pt x="322" y="404"/>
                                    </a:cubicBezTo>
                                    <a:cubicBezTo>
                                      <a:pt x="322" y="404"/>
                                      <a:pt x="322" y="404"/>
                                      <a:pt x="322" y="404"/>
                                    </a:cubicBezTo>
                                    <a:cubicBezTo>
                                      <a:pt x="322" y="401"/>
                                      <a:pt x="320" y="399"/>
                                      <a:pt x="317" y="399"/>
                                    </a:cubicBezTo>
                                    <a:close/>
                                    <a:moveTo>
                                      <a:pt x="327" y="395"/>
                                    </a:moveTo>
                                    <a:cubicBezTo>
                                      <a:pt x="328" y="393"/>
                                      <a:pt x="328" y="391"/>
                                      <a:pt x="329" y="389"/>
                                    </a:cubicBezTo>
                                    <a:cubicBezTo>
                                      <a:pt x="326" y="386"/>
                                      <a:pt x="321" y="385"/>
                                      <a:pt x="317" y="385"/>
                                    </a:cubicBezTo>
                                    <a:cubicBezTo>
                                      <a:pt x="312" y="385"/>
                                      <a:pt x="308" y="386"/>
                                      <a:pt x="305" y="389"/>
                                    </a:cubicBezTo>
                                    <a:cubicBezTo>
                                      <a:pt x="305" y="391"/>
                                      <a:pt x="306" y="393"/>
                                      <a:pt x="306" y="396"/>
                                    </a:cubicBezTo>
                                    <a:cubicBezTo>
                                      <a:pt x="309" y="392"/>
                                      <a:pt x="313" y="390"/>
                                      <a:pt x="317" y="390"/>
                                    </a:cubicBezTo>
                                    <a:cubicBezTo>
                                      <a:pt x="321" y="390"/>
                                      <a:pt x="325" y="392"/>
                                      <a:pt x="327" y="395"/>
                                    </a:cubicBezTo>
                                    <a:close/>
                                    <a:moveTo>
                                      <a:pt x="299" y="404"/>
                                    </a:moveTo>
                                    <a:cubicBezTo>
                                      <a:pt x="299" y="405"/>
                                      <a:pt x="299" y="406"/>
                                      <a:pt x="299" y="407"/>
                                    </a:cubicBezTo>
                                    <a:cubicBezTo>
                                      <a:pt x="301" y="407"/>
                                      <a:pt x="303" y="406"/>
                                      <a:pt x="305" y="406"/>
                                    </a:cubicBezTo>
                                    <a:cubicBezTo>
                                      <a:pt x="305" y="405"/>
                                      <a:pt x="306" y="405"/>
                                      <a:pt x="306" y="404"/>
                                    </a:cubicBezTo>
                                    <a:cubicBezTo>
                                      <a:pt x="306" y="390"/>
                                      <a:pt x="300" y="378"/>
                                      <a:pt x="291" y="369"/>
                                    </a:cubicBezTo>
                                    <a:cubicBezTo>
                                      <a:pt x="282" y="360"/>
                                      <a:pt x="270" y="354"/>
                                      <a:pt x="256" y="354"/>
                                    </a:cubicBezTo>
                                    <a:cubicBezTo>
                                      <a:pt x="242" y="354"/>
                                      <a:pt x="230" y="360"/>
                                      <a:pt x="221" y="369"/>
                                    </a:cubicBezTo>
                                    <a:cubicBezTo>
                                      <a:pt x="212" y="378"/>
                                      <a:pt x="206" y="390"/>
                                      <a:pt x="206" y="404"/>
                                    </a:cubicBezTo>
                                    <a:cubicBezTo>
                                      <a:pt x="206" y="405"/>
                                      <a:pt x="206" y="405"/>
                                      <a:pt x="206" y="405"/>
                                    </a:cubicBezTo>
                                    <a:cubicBezTo>
                                      <a:pt x="208" y="406"/>
                                      <a:pt x="210" y="407"/>
                                      <a:pt x="213" y="407"/>
                                    </a:cubicBezTo>
                                    <a:cubicBezTo>
                                      <a:pt x="212" y="406"/>
                                      <a:pt x="212" y="405"/>
                                      <a:pt x="212" y="404"/>
                                    </a:cubicBezTo>
                                    <a:cubicBezTo>
                                      <a:pt x="212" y="380"/>
                                      <a:pt x="232" y="361"/>
                                      <a:pt x="256" y="361"/>
                                    </a:cubicBezTo>
                                    <a:cubicBezTo>
                                      <a:pt x="280" y="361"/>
                                      <a:pt x="299" y="380"/>
                                      <a:pt x="299" y="404"/>
                                    </a:cubicBezTo>
                                    <a:close/>
                                    <a:moveTo>
                                      <a:pt x="292" y="404"/>
                                    </a:moveTo>
                                    <a:cubicBezTo>
                                      <a:pt x="292" y="407"/>
                                      <a:pt x="291" y="409"/>
                                      <a:pt x="291" y="411"/>
                                    </a:cubicBezTo>
                                    <a:cubicBezTo>
                                      <a:pt x="293" y="410"/>
                                      <a:pt x="295" y="409"/>
                                      <a:pt x="298" y="408"/>
                                    </a:cubicBezTo>
                                    <a:cubicBezTo>
                                      <a:pt x="298" y="407"/>
                                      <a:pt x="298" y="405"/>
                                      <a:pt x="298" y="404"/>
                                    </a:cubicBezTo>
                                    <a:cubicBezTo>
                                      <a:pt x="298" y="392"/>
                                      <a:pt x="293" y="382"/>
                                      <a:pt x="286" y="374"/>
                                    </a:cubicBezTo>
                                    <a:cubicBezTo>
                                      <a:pt x="278" y="367"/>
                                      <a:pt x="267" y="362"/>
                                      <a:pt x="256" y="362"/>
                                    </a:cubicBezTo>
                                    <a:cubicBezTo>
                                      <a:pt x="244" y="362"/>
                                      <a:pt x="234" y="367"/>
                                      <a:pt x="226" y="374"/>
                                    </a:cubicBezTo>
                                    <a:cubicBezTo>
                                      <a:pt x="219" y="382"/>
                                      <a:pt x="214" y="392"/>
                                      <a:pt x="214" y="404"/>
                                    </a:cubicBezTo>
                                    <a:cubicBezTo>
                                      <a:pt x="214" y="405"/>
                                      <a:pt x="214" y="407"/>
                                      <a:pt x="214" y="408"/>
                                    </a:cubicBezTo>
                                    <a:cubicBezTo>
                                      <a:pt x="216" y="409"/>
                                      <a:pt x="219" y="410"/>
                                      <a:pt x="221" y="411"/>
                                    </a:cubicBezTo>
                                    <a:cubicBezTo>
                                      <a:pt x="220" y="409"/>
                                      <a:pt x="220" y="406"/>
                                      <a:pt x="220" y="404"/>
                                    </a:cubicBezTo>
                                    <a:cubicBezTo>
                                      <a:pt x="220" y="384"/>
                                      <a:pt x="236" y="368"/>
                                      <a:pt x="256" y="368"/>
                                    </a:cubicBezTo>
                                    <a:cubicBezTo>
                                      <a:pt x="276" y="368"/>
                                      <a:pt x="292" y="384"/>
                                      <a:pt x="292" y="404"/>
                                    </a:cubicBezTo>
                                    <a:close/>
                                    <a:moveTo>
                                      <a:pt x="220" y="353"/>
                                    </a:moveTo>
                                    <a:cubicBezTo>
                                      <a:pt x="220" y="333"/>
                                      <a:pt x="236" y="317"/>
                                      <a:pt x="256" y="317"/>
                                    </a:cubicBezTo>
                                    <a:cubicBezTo>
                                      <a:pt x="276" y="317"/>
                                      <a:pt x="292" y="333"/>
                                      <a:pt x="292" y="353"/>
                                    </a:cubicBezTo>
                                    <a:cubicBezTo>
                                      <a:pt x="292" y="355"/>
                                      <a:pt x="291" y="358"/>
                                      <a:pt x="291" y="360"/>
                                    </a:cubicBezTo>
                                    <a:cubicBezTo>
                                      <a:pt x="293" y="359"/>
                                      <a:pt x="295" y="358"/>
                                      <a:pt x="298" y="357"/>
                                    </a:cubicBezTo>
                                    <a:cubicBezTo>
                                      <a:pt x="298" y="355"/>
                                      <a:pt x="298" y="354"/>
                                      <a:pt x="298" y="353"/>
                                    </a:cubicBezTo>
                                    <a:cubicBezTo>
                                      <a:pt x="298" y="341"/>
                                      <a:pt x="293" y="331"/>
                                      <a:pt x="286" y="323"/>
                                    </a:cubicBezTo>
                                    <a:cubicBezTo>
                                      <a:pt x="278" y="315"/>
                                      <a:pt x="267" y="311"/>
                                      <a:pt x="256" y="311"/>
                                    </a:cubicBezTo>
                                    <a:cubicBezTo>
                                      <a:pt x="244" y="311"/>
                                      <a:pt x="234" y="315"/>
                                      <a:pt x="226" y="323"/>
                                    </a:cubicBezTo>
                                    <a:cubicBezTo>
                                      <a:pt x="219" y="331"/>
                                      <a:pt x="214" y="341"/>
                                      <a:pt x="214" y="353"/>
                                    </a:cubicBezTo>
                                    <a:cubicBezTo>
                                      <a:pt x="214" y="354"/>
                                      <a:pt x="214" y="355"/>
                                      <a:pt x="214" y="357"/>
                                    </a:cubicBezTo>
                                    <a:cubicBezTo>
                                      <a:pt x="216" y="357"/>
                                      <a:pt x="219" y="359"/>
                                      <a:pt x="221" y="360"/>
                                    </a:cubicBezTo>
                                    <a:cubicBezTo>
                                      <a:pt x="220" y="357"/>
                                      <a:pt x="220" y="355"/>
                                      <a:pt x="220" y="353"/>
                                    </a:cubicBezTo>
                                    <a:close/>
                                    <a:moveTo>
                                      <a:pt x="212" y="353"/>
                                    </a:moveTo>
                                    <a:cubicBezTo>
                                      <a:pt x="212" y="329"/>
                                      <a:pt x="232" y="309"/>
                                      <a:pt x="256" y="309"/>
                                    </a:cubicBezTo>
                                    <a:cubicBezTo>
                                      <a:pt x="280" y="309"/>
                                      <a:pt x="299" y="329"/>
                                      <a:pt x="299" y="353"/>
                                    </a:cubicBezTo>
                                    <a:cubicBezTo>
                                      <a:pt x="299" y="354"/>
                                      <a:pt x="299" y="355"/>
                                      <a:pt x="299" y="356"/>
                                    </a:cubicBezTo>
                                    <a:cubicBezTo>
                                      <a:pt x="301" y="355"/>
                                      <a:pt x="303" y="355"/>
                                      <a:pt x="305" y="354"/>
                                    </a:cubicBezTo>
                                    <a:cubicBezTo>
                                      <a:pt x="305" y="354"/>
                                      <a:pt x="306" y="353"/>
                                      <a:pt x="306" y="353"/>
                                    </a:cubicBezTo>
                                    <a:cubicBezTo>
                                      <a:pt x="306" y="339"/>
                                      <a:pt x="300" y="327"/>
                                      <a:pt x="291" y="318"/>
                                    </a:cubicBezTo>
                                    <a:cubicBezTo>
                                      <a:pt x="282" y="309"/>
                                      <a:pt x="270" y="303"/>
                                      <a:pt x="256" y="303"/>
                                    </a:cubicBezTo>
                                    <a:cubicBezTo>
                                      <a:pt x="242" y="303"/>
                                      <a:pt x="230" y="309"/>
                                      <a:pt x="221" y="318"/>
                                    </a:cubicBezTo>
                                    <a:cubicBezTo>
                                      <a:pt x="212" y="327"/>
                                      <a:pt x="206" y="339"/>
                                      <a:pt x="206" y="353"/>
                                    </a:cubicBezTo>
                                    <a:cubicBezTo>
                                      <a:pt x="206" y="353"/>
                                      <a:pt x="206" y="354"/>
                                      <a:pt x="206" y="354"/>
                                    </a:cubicBezTo>
                                    <a:cubicBezTo>
                                      <a:pt x="208" y="355"/>
                                      <a:pt x="210" y="355"/>
                                      <a:pt x="213" y="356"/>
                                    </a:cubicBezTo>
                                    <a:cubicBezTo>
                                      <a:pt x="212" y="355"/>
                                      <a:pt x="212" y="354"/>
                                      <a:pt x="212" y="353"/>
                                    </a:cubicBezTo>
                                    <a:close/>
                                    <a:moveTo>
                                      <a:pt x="220" y="301"/>
                                    </a:moveTo>
                                    <a:cubicBezTo>
                                      <a:pt x="220" y="282"/>
                                      <a:pt x="236" y="265"/>
                                      <a:pt x="256" y="265"/>
                                    </a:cubicBezTo>
                                    <a:cubicBezTo>
                                      <a:pt x="276" y="265"/>
                                      <a:pt x="292" y="282"/>
                                      <a:pt x="292" y="301"/>
                                    </a:cubicBezTo>
                                    <a:cubicBezTo>
                                      <a:pt x="292" y="304"/>
                                      <a:pt x="291" y="306"/>
                                      <a:pt x="291" y="309"/>
                                    </a:cubicBezTo>
                                    <a:cubicBezTo>
                                      <a:pt x="293" y="307"/>
                                      <a:pt x="295" y="306"/>
                                      <a:pt x="298" y="305"/>
                                    </a:cubicBezTo>
                                    <a:cubicBezTo>
                                      <a:pt x="298" y="304"/>
                                      <a:pt x="298" y="303"/>
                                      <a:pt x="298" y="301"/>
                                    </a:cubicBezTo>
                                    <a:cubicBezTo>
                                      <a:pt x="298" y="290"/>
                                      <a:pt x="293" y="279"/>
                                      <a:pt x="286" y="272"/>
                                    </a:cubicBezTo>
                                    <a:cubicBezTo>
                                      <a:pt x="278" y="264"/>
                                      <a:pt x="267" y="259"/>
                                      <a:pt x="256" y="259"/>
                                    </a:cubicBezTo>
                                    <a:cubicBezTo>
                                      <a:pt x="244" y="259"/>
                                      <a:pt x="234" y="264"/>
                                      <a:pt x="226" y="272"/>
                                    </a:cubicBezTo>
                                    <a:cubicBezTo>
                                      <a:pt x="219" y="279"/>
                                      <a:pt x="214" y="290"/>
                                      <a:pt x="214" y="301"/>
                                    </a:cubicBezTo>
                                    <a:cubicBezTo>
                                      <a:pt x="214" y="303"/>
                                      <a:pt x="214" y="304"/>
                                      <a:pt x="214" y="305"/>
                                    </a:cubicBezTo>
                                    <a:cubicBezTo>
                                      <a:pt x="216" y="306"/>
                                      <a:pt x="219" y="307"/>
                                      <a:pt x="221" y="308"/>
                                    </a:cubicBezTo>
                                    <a:cubicBezTo>
                                      <a:pt x="220" y="306"/>
                                      <a:pt x="220" y="304"/>
                                      <a:pt x="220" y="301"/>
                                    </a:cubicBezTo>
                                    <a:close/>
                                    <a:moveTo>
                                      <a:pt x="212" y="301"/>
                                    </a:moveTo>
                                    <a:cubicBezTo>
                                      <a:pt x="212" y="277"/>
                                      <a:pt x="232" y="258"/>
                                      <a:pt x="256" y="258"/>
                                    </a:cubicBezTo>
                                    <a:cubicBezTo>
                                      <a:pt x="280" y="258"/>
                                      <a:pt x="299" y="277"/>
                                      <a:pt x="299" y="301"/>
                                    </a:cubicBezTo>
                                    <a:cubicBezTo>
                                      <a:pt x="299" y="302"/>
                                      <a:pt x="299" y="304"/>
                                      <a:pt x="299" y="305"/>
                                    </a:cubicBezTo>
                                    <a:cubicBezTo>
                                      <a:pt x="301" y="304"/>
                                      <a:pt x="303" y="303"/>
                                      <a:pt x="305" y="303"/>
                                    </a:cubicBezTo>
                                    <a:cubicBezTo>
                                      <a:pt x="305" y="302"/>
                                      <a:pt x="306" y="302"/>
                                      <a:pt x="306" y="301"/>
                                    </a:cubicBezTo>
                                    <a:cubicBezTo>
                                      <a:pt x="306" y="288"/>
                                      <a:pt x="300" y="275"/>
                                      <a:pt x="291" y="266"/>
                                    </a:cubicBezTo>
                                    <a:cubicBezTo>
                                      <a:pt x="282" y="257"/>
                                      <a:pt x="270" y="252"/>
                                      <a:pt x="256" y="252"/>
                                    </a:cubicBezTo>
                                    <a:cubicBezTo>
                                      <a:pt x="242" y="252"/>
                                      <a:pt x="230" y="257"/>
                                      <a:pt x="221" y="266"/>
                                    </a:cubicBezTo>
                                    <a:cubicBezTo>
                                      <a:pt x="212" y="275"/>
                                      <a:pt x="206" y="288"/>
                                      <a:pt x="206" y="301"/>
                                    </a:cubicBezTo>
                                    <a:cubicBezTo>
                                      <a:pt x="206" y="302"/>
                                      <a:pt x="206" y="302"/>
                                      <a:pt x="206" y="303"/>
                                    </a:cubicBezTo>
                                    <a:cubicBezTo>
                                      <a:pt x="208" y="303"/>
                                      <a:pt x="210" y="304"/>
                                      <a:pt x="213" y="305"/>
                                    </a:cubicBezTo>
                                    <a:cubicBezTo>
                                      <a:pt x="212" y="303"/>
                                      <a:pt x="212" y="302"/>
                                      <a:pt x="212" y="301"/>
                                    </a:cubicBezTo>
                                    <a:close/>
                                    <a:moveTo>
                                      <a:pt x="220" y="250"/>
                                    </a:moveTo>
                                    <a:cubicBezTo>
                                      <a:pt x="220" y="230"/>
                                      <a:pt x="236" y="214"/>
                                      <a:pt x="256" y="214"/>
                                    </a:cubicBezTo>
                                    <a:cubicBezTo>
                                      <a:pt x="276" y="214"/>
                                      <a:pt x="292" y="230"/>
                                      <a:pt x="292" y="250"/>
                                    </a:cubicBezTo>
                                    <a:cubicBezTo>
                                      <a:pt x="292" y="252"/>
                                      <a:pt x="291" y="255"/>
                                      <a:pt x="291" y="257"/>
                                    </a:cubicBezTo>
                                    <a:cubicBezTo>
                                      <a:pt x="293" y="256"/>
                                      <a:pt x="295" y="255"/>
                                      <a:pt x="298" y="254"/>
                                    </a:cubicBezTo>
                                    <a:cubicBezTo>
                                      <a:pt x="298" y="253"/>
                                      <a:pt x="298" y="251"/>
                                      <a:pt x="298" y="250"/>
                                    </a:cubicBezTo>
                                    <a:cubicBezTo>
                                      <a:pt x="298" y="238"/>
                                      <a:pt x="293" y="228"/>
                                      <a:pt x="286" y="220"/>
                                    </a:cubicBezTo>
                                    <a:cubicBezTo>
                                      <a:pt x="278" y="213"/>
                                      <a:pt x="267" y="208"/>
                                      <a:pt x="256" y="208"/>
                                    </a:cubicBezTo>
                                    <a:cubicBezTo>
                                      <a:pt x="244" y="208"/>
                                      <a:pt x="234" y="213"/>
                                      <a:pt x="226" y="220"/>
                                    </a:cubicBezTo>
                                    <a:cubicBezTo>
                                      <a:pt x="219" y="228"/>
                                      <a:pt x="214" y="238"/>
                                      <a:pt x="214" y="250"/>
                                    </a:cubicBezTo>
                                    <a:cubicBezTo>
                                      <a:pt x="214" y="251"/>
                                      <a:pt x="214" y="253"/>
                                      <a:pt x="214" y="254"/>
                                    </a:cubicBezTo>
                                    <a:cubicBezTo>
                                      <a:pt x="216" y="255"/>
                                      <a:pt x="219" y="256"/>
                                      <a:pt x="221" y="257"/>
                                    </a:cubicBezTo>
                                    <a:cubicBezTo>
                                      <a:pt x="220" y="255"/>
                                      <a:pt x="220" y="252"/>
                                      <a:pt x="220" y="250"/>
                                    </a:cubicBezTo>
                                    <a:close/>
                                    <a:moveTo>
                                      <a:pt x="212" y="250"/>
                                    </a:moveTo>
                                    <a:cubicBezTo>
                                      <a:pt x="212" y="226"/>
                                      <a:pt x="232" y="206"/>
                                      <a:pt x="256" y="206"/>
                                    </a:cubicBezTo>
                                    <a:cubicBezTo>
                                      <a:pt x="280" y="206"/>
                                      <a:pt x="299" y="226"/>
                                      <a:pt x="299" y="250"/>
                                    </a:cubicBezTo>
                                    <a:cubicBezTo>
                                      <a:pt x="299" y="251"/>
                                      <a:pt x="299" y="252"/>
                                      <a:pt x="299" y="253"/>
                                    </a:cubicBezTo>
                                    <a:cubicBezTo>
                                      <a:pt x="301" y="252"/>
                                      <a:pt x="303" y="252"/>
                                      <a:pt x="305" y="251"/>
                                    </a:cubicBezTo>
                                    <a:cubicBezTo>
                                      <a:pt x="305" y="251"/>
                                      <a:pt x="306" y="250"/>
                                      <a:pt x="306" y="250"/>
                                    </a:cubicBezTo>
                                    <a:cubicBezTo>
                                      <a:pt x="306" y="236"/>
                                      <a:pt x="300" y="224"/>
                                      <a:pt x="291" y="215"/>
                                    </a:cubicBezTo>
                                    <a:cubicBezTo>
                                      <a:pt x="282" y="206"/>
                                      <a:pt x="270" y="200"/>
                                      <a:pt x="256" y="200"/>
                                    </a:cubicBezTo>
                                    <a:cubicBezTo>
                                      <a:pt x="242" y="200"/>
                                      <a:pt x="230" y="206"/>
                                      <a:pt x="221" y="215"/>
                                    </a:cubicBezTo>
                                    <a:cubicBezTo>
                                      <a:pt x="212" y="224"/>
                                      <a:pt x="206" y="236"/>
                                      <a:pt x="206" y="250"/>
                                    </a:cubicBezTo>
                                    <a:cubicBezTo>
                                      <a:pt x="206" y="250"/>
                                      <a:pt x="206" y="251"/>
                                      <a:pt x="206" y="251"/>
                                    </a:cubicBezTo>
                                    <a:cubicBezTo>
                                      <a:pt x="208" y="252"/>
                                      <a:pt x="210" y="252"/>
                                      <a:pt x="213" y="253"/>
                                    </a:cubicBezTo>
                                    <a:cubicBezTo>
                                      <a:pt x="212" y="252"/>
                                      <a:pt x="212" y="251"/>
                                      <a:pt x="212" y="250"/>
                                    </a:cubicBezTo>
                                    <a:close/>
                                    <a:moveTo>
                                      <a:pt x="220" y="199"/>
                                    </a:moveTo>
                                    <a:cubicBezTo>
                                      <a:pt x="220" y="179"/>
                                      <a:pt x="236" y="163"/>
                                      <a:pt x="256" y="163"/>
                                    </a:cubicBezTo>
                                    <a:cubicBezTo>
                                      <a:pt x="276" y="163"/>
                                      <a:pt x="292" y="179"/>
                                      <a:pt x="292" y="199"/>
                                    </a:cubicBezTo>
                                    <a:cubicBezTo>
                                      <a:pt x="292" y="201"/>
                                      <a:pt x="291" y="203"/>
                                      <a:pt x="291" y="206"/>
                                    </a:cubicBezTo>
                                    <a:cubicBezTo>
                                      <a:pt x="293" y="205"/>
                                      <a:pt x="295" y="203"/>
                                      <a:pt x="298" y="202"/>
                                    </a:cubicBezTo>
                                    <a:cubicBezTo>
                                      <a:pt x="298" y="201"/>
                                      <a:pt x="298" y="200"/>
                                      <a:pt x="298" y="199"/>
                                    </a:cubicBezTo>
                                    <a:cubicBezTo>
                                      <a:pt x="298" y="187"/>
                                      <a:pt x="293" y="176"/>
                                      <a:pt x="286" y="169"/>
                                    </a:cubicBezTo>
                                    <a:cubicBezTo>
                                      <a:pt x="278" y="161"/>
                                      <a:pt x="267" y="157"/>
                                      <a:pt x="256" y="157"/>
                                    </a:cubicBezTo>
                                    <a:cubicBezTo>
                                      <a:pt x="244" y="157"/>
                                      <a:pt x="234" y="161"/>
                                      <a:pt x="226" y="169"/>
                                    </a:cubicBezTo>
                                    <a:cubicBezTo>
                                      <a:pt x="219" y="176"/>
                                      <a:pt x="214" y="187"/>
                                      <a:pt x="214" y="199"/>
                                    </a:cubicBezTo>
                                    <a:cubicBezTo>
                                      <a:pt x="214" y="200"/>
                                      <a:pt x="214" y="201"/>
                                      <a:pt x="214" y="202"/>
                                    </a:cubicBezTo>
                                    <a:cubicBezTo>
                                      <a:pt x="216" y="203"/>
                                      <a:pt x="219" y="204"/>
                                      <a:pt x="221" y="206"/>
                                    </a:cubicBezTo>
                                    <a:cubicBezTo>
                                      <a:pt x="220" y="203"/>
                                      <a:pt x="220" y="201"/>
                                      <a:pt x="220" y="199"/>
                                    </a:cubicBezTo>
                                    <a:close/>
                                    <a:moveTo>
                                      <a:pt x="212" y="199"/>
                                    </a:moveTo>
                                    <a:cubicBezTo>
                                      <a:pt x="212" y="175"/>
                                      <a:pt x="232" y="155"/>
                                      <a:pt x="256" y="155"/>
                                    </a:cubicBezTo>
                                    <a:cubicBezTo>
                                      <a:pt x="280" y="155"/>
                                      <a:pt x="299" y="175"/>
                                      <a:pt x="299" y="199"/>
                                    </a:cubicBezTo>
                                    <a:cubicBezTo>
                                      <a:pt x="299" y="200"/>
                                      <a:pt x="299" y="201"/>
                                      <a:pt x="299" y="202"/>
                                    </a:cubicBezTo>
                                    <a:cubicBezTo>
                                      <a:pt x="301" y="201"/>
                                      <a:pt x="303" y="200"/>
                                      <a:pt x="305" y="200"/>
                                    </a:cubicBezTo>
                                    <a:cubicBezTo>
                                      <a:pt x="305" y="200"/>
                                      <a:pt x="306" y="199"/>
                                      <a:pt x="306" y="199"/>
                                    </a:cubicBezTo>
                                    <a:cubicBezTo>
                                      <a:pt x="306" y="185"/>
                                      <a:pt x="300" y="172"/>
                                      <a:pt x="291" y="163"/>
                                    </a:cubicBezTo>
                                    <a:cubicBezTo>
                                      <a:pt x="282" y="154"/>
                                      <a:pt x="270" y="149"/>
                                      <a:pt x="256" y="149"/>
                                    </a:cubicBezTo>
                                    <a:cubicBezTo>
                                      <a:pt x="242" y="149"/>
                                      <a:pt x="230" y="154"/>
                                      <a:pt x="221" y="163"/>
                                    </a:cubicBezTo>
                                    <a:cubicBezTo>
                                      <a:pt x="212" y="172"/>
                                      <a:pt x="206" y="185"/>
                                      <a:pt x="206" y="199"/>
                                    </a:cubicBezTo>
                                    <a:cubicBezTo>
                                      <a:pt x="206" y="199"/>
                                      <a:pt x="206" y="199"/>
                                      <a:pt x="206" y="200"/>
                                    </a:cubicBezTo>
                                    <a:cubicBezTo>
                                      <a:pt x="208" y="200"/>
                                      <a:pt x="210" y="201"/>
                                      <a:pt x="213" y="202"/>
                                    </a:cubicBezTo>
                                    <a:cubicBezTo>
                                      <a:pt x="212" y="201"/>
                                      <a:pt x="212" y="200"/>
                                      <a:pt x="212" y="199"/>
                                    </a:cubicBezTo>
                                    <a:close/>
                                    <a:moveTo>
                                      <a:pt x="220" y="147"/>
                                    </a:moveTo>
                                    <a:cubicBezTo>
                                      <a:pt x="220" y="127"/>
                                      <a:pt x="236" y="111"/>
                                      <a:pt x="256" y="111"/>
                                    </a:cubicBezTo>
                                    <a:cubicBezTo>
                                      <a:pt x="276" y="111"/>
                                      <a:pt x="292" y="127"/>
                                      <a:pt x="292" y="147"/>
                                    </a:cubicBezTo>
                                    <a:cubicBezTo>
                                      <a:pt x="292" y="150"/>
                                      <a:pt x="291" y="152"/>
                                      <a:pt x="291" y="154"/>
                                    </a:cubicBezTo>
                                    <a:cubicBezTo>
                                      <a:pt x="293" y="153"/>
                                      <a:pt x="295" y="152"/>
                                      <a:pt x="298" y="151"/>
                                    </a:cubicBezTo>
                                    <a:cubicBezTo>
                                      <a:pt x="298" y="150"/>
                                      <a:pt x="298" y="148"/>
                                      <a:pt x="298" y="147"/>
                                    </a:cubicBezTo>
                                    <a:cubicBezTo>
                                      <a:pt x="298" y="136"/>
                                      <a:pt x="293" y="125"/>
                                      <a:pt x="286" y="117"/>
                                    </a:cubicBezTo>
                                    <a:cubicBezTo>
                                      <a:pt x="278" y="110"/>
                                      <a:pt x="267" y="105"/>
                                      <a:pt x="256" y="105"/>
                                    </a:cubicBezTo>
                                    <a:cubicBezTo>
                                      <a:pt x="244" y="105"/>
                                      <a:pt x="234" y="110"/>
                                      <a:pt x="226" y="117"/>
                                    </a:cubicBezTo>
                                    <a:cubicBezTo>
                                      <a:pt x="219" y="125"/>
                                      <a:pt x="214" y="136"/>
                                      <a:pt x="214" y="147"/>
                                    </a:cubicBezTo>
                                    <a:cubicBezTo>
                                      <a:pt x="214" y="148"/>
                                      <a:pt x="214" y="150"/>
                                      <a:pt x="214" y="151"/>
                                    </a:cubicBezTo>
                                    <a:cubicBezTo>
                                      <a:pt x="216" y="152"/>
                                      <a:pt x="219" y="153"/>
                                      <a:pt x="221" y="154"/>
                                    </a:cubicBezTo>
                                    <a:cubicBezTo>
                                      <a:pt x="220" y="152"/>
                                      <a:pt x="220" y="150"/>
                                      <a:pt x="220" y="147"/>
                                    </a:cubicBezTo>
                                    <a:close/>
                                    <a:moveTo>
                                      <a:pt x="212" y="147"/>
                                    </a:moveTo>
                                    <a:cubicBezTo>
                                      <a:pt x="212" y="123"/>
                                      <a:pt x="232" y="104"/>
                                      <a:pt x="256" y="104"/>
                                    </a:cubicBezTo>
                                    <a:cubicBezTo>
                                      <a:pt x="280" y="104"/>
                                      <a:pt x="299" y="123"/>
                                      <a:pt x="299" y="147"/>
                                    </a:cubicBezTo>
                                    <a:cubicBezTo>
                                      <a:pt x="299" y="148"/>
                                      <a:pt x="299" y="149"/>
                                      <a:pt x="299" y="150"/>
                                    </a:cubicBezTo>
                                    <a:cubicBezTo>
                                      <a:pt x="301" y="150"/>
                                      <a:pt x="303" y="149"/>
                                      <a:pt x="305" y="149"/>
                                    </a:cubicBezTo>
                                    <a:cubicBezTo>
                                      <a:pt x="305" y="148"/>
                                      <a:pt x="306" y="148"/>
                                      <a:pt x="306" y="147"/>
                                    </a:cubicBezTo>
                                    <a:cubicBezTo>
                                      <a:pt x="306" y="133"/>
                                      <a:pt x="300" y="121"/>
                                      <a:pt x="291" y="112"/>
                                    </a:cubicBezTo>
                                    <a:cubicBezTo>
                                      <a:pt x="282" y="103"/>
                                      <a:pt x="270" y="98"/>
                                      <a:pt x="256" y="98"/>
                                    </a:cubicBezTo>
                                    <a:cubicBezTo>
                                      <a:pt x="242" y="98"/>
                                      <a:pt x="230" y="103"/>
                                      <a:pt x="221" y="112"/>
                                    </a:cubicBezTo>
                                    <a:cubicBezTo>
                                      <a:pt x="212" y="121"/>
                                      <a:pt x="206" y="133"/>
                                      <a:pt x="206" y="147"/>
                                    </a:cubicBezTo>
                                    <a:cubicBezTo>
                                      <a:pt x="206" y="148"/>
                                      <a:pt x="206" y="148"/>
                                      <a:pt x="206" y="149"/>
                                    </a:cubicBezTo>
                                    <a:cubicBezTo>
                                      <a:pt x="208" y="149"/>
                                      <a:pt x="210" y="150"/>
                                      <a:pt x="213" y="150"/>
                                    </a:cubicBezTo>
                                    <a:cubicBezTo>
                                      <a:pt x="212" y="149"/>
                                      <a:pt x="212" y="148"/>
                                      <a:pt x="212" y="147"/>
                                    </a:cubicBezTo>
                                    <a:close/>
                                    <a:moveTo>
                                      <a:pt x="285" y="96"/>
                                    </a:moveTo>
                                    <a:cubicBezTo>
                                      <a:pt x="285" y="99"/>
                                      <a:pt x="284" y="101"/>
                                      <a:pt x="283" y="104"/>
                                    </a:cubicBezTo>
                                    <a:cubicBezTo>
                                      <a:pt x="284" y="105"/>
                                      <a:pt x="285" y="105"/>
                                      <a:pt x="286" y="106"/>
                                    </a:cubicBezTo>
                                    <a:cubicBezTo>
                                      <a:pt x="287" y="105"/>
                                      <a:pt x="288" y="105"/>
                                      <a:pt x="289" y="104"/>
                                    </a:cubicBezTo>
                                    <a:cubicBezTo>
                                      <a:pt x="290" y="102"/>
                                      <a:pt x="290" y="99"/>
                                      <a:pt x="290" y="96"/>
                                    </a:cubicBezTo>
                                    <a:cubicBezTo>
                                      <a:pt x="290" y="86"/>
                                      <a:pt x="286" y="78"/>
                                      <a:pt x="280" y="72"/>
                                    </a:cubicBezTo>
                                    <a:cubicBezTo>
                                      <a:pt x="274" y="65"/>
                                      <a:pt x="265" y="62"/>
                                      <a:pt x="256" y="62"/>
                                    </a:cubicBezTo>
                                    <a:cubicBezTo>
                                      <a:pt x="246" y="62"/>
                                      <a:pt x="238" y="65"/>
                                      <a:pt x="232" y="72"/>
                                    </a:cubicBezTo>
                                    <a:cubicBezTo>
                                      <a:pt x="225" y="78"/>
                                      <a:pt x="222" y="86"/>
                                      <a:pt x="222" y="96"/>
                                    </a:cubicBezTo>
                                    <a:cubicBezTo>
                                      <a:pt x="222" y="99"/>
                                      <a:pt x="222" y="101"/>
                                      <a:pt x="223" y="104"/>
                                    </a:cubicBezTo>
                                    <a:cubicBezTo>
                                      <a:pt x="224" y="105"/>
                                      <a:pt x="225" y="105"/>
                                      <a:pt x="225" y="106"/>
                                    </a:cubicBezTo>
                                    <a:cubicBezTo>
                                      <a:pt x="226" y="105"/>
                                      <a:pt x="227" y="105"/>
                                      <a:pt x="228" y="104"/>
                                    </a:cubicBezTo>
                                    <a:cubicBezTo>
                                      <a:pt x="228" y="101"/>
                                      <a:pt x="227" y="99"/>
                                      <a:pt x="227" y="96"/>
                                    </a:cubicBezTo>
                                    <a:cubicBezTo>
                                      <a:pt x="227" y="80"/>
                                      <a:pt x="240" y="67"/>
                                      <a:pt x="256" y="67"/>
                                    </a:cubicBezTo>
                                    <a:cubicBezTo>
                                      <a:pt x="272" y="67"/>
                                      <a:pt x="285" y="80"/>
                                      <a:pt x="285" y="96"/>
                                    </a:cubicBezTo>
                                    <a:close/>
                                    <a:moveTo>
                                      <a:pt x="277" y="96"/>
                                    </a:moveTo>
                                    <a:cubicBezTo>
                                      <a:pt x="277" y="97"/>
                                      <a:pt x="277" y="99"/>
                                      <a:pt x="276" y="100"/>
                                    </a:cubicBezTo>
                                    <a:cubicBezTo>
                                      <a:pt x="278" y="101"/>
                                      <a:pt x="280" y="102"/>
                                      <a:pt x="282" y="103"/>
                                    </a:cubicBezTo>
                                    <a:cubicBezTo>
                                      <a:pt x="283" y="101"/>
                                      <a:pt x="283" y="98"/>
                                      <a:pt x="283" y="96"/>
                                    </a:cubicBezTo>
                                    <a:cubicBezTo>
                                      <a:pt x="283" y="88"/>
                                      <a:pt x="280" y="81"/>
                                      <a:pt x="275" y="77"/>
                                    </a:cubicBezTo>
                                    <a:cubicBezTo>
                                      <a:pt x="270" y="72"/>
                                      <a:pt x="263" y="69"/>
                                      <a:pt x="256" y="69"/>
                                    </a:cubicBezTo>
                                    <a:cubicBezTo>
                                      <a:pt x="248" y="69"/>
                                      <a:pt x="242" y="72"/>
                                      <a:pt x="237" y="77"/>
                                    </a:cubicBezTo>
                                    <a:cubicBezTo>
                                      <a:pt x="232" y="81"/>
                                      <a:pt x="229" y="88"/>
                                      <a:pt x="229" y="96"/>
                                    </a:cubicBezTo>
                                    <a:cubicBezTo>
                                      <a:pt x="229" y="98"/>
                                      <a:pt x="229" y="101"/>
                                      <a:pt x="230" y="103"/>
                                    </a:cubicBezTo>
                                    <a:cubicBezTo>
                                      <a:pt x="231" y="102"/>
                                      <a:pt x="233" y="101"/>
                                      <a:pt x="235" y="100"/>
                                    </a:cubicBezTo>
                                    <a:cubicBezTo>
                                      <a:pt x="235" y="99"/>
                                      <a:pt x="235" y="97"/>
                                      <a:pt x="235" y="96"/>
                                    </a:cubicBezTo>
                                    <a:cubicBezTo>
                                      <a:pt x="235" y="84"/>
                                      <a:pt x="244" y="75"/>
                                      <a:pt x="256" y="75"/>
                                    </a:cubicBezTo>
                                    <a:cubicBezTo>
                                      <a:pt x="268" y="75"/>
                                      <a:pt x="277" y="84"/>
                                      <a:pt x="277" y="96"/>
                                    </a:cubicBezTo>
                                    <a:close/>
                                    <a:moveTo>
                                      <a:pt x="269" y="96"/>
                                    </a:moveTo>
                                    <a:cubicBezTo>
                                      <a:pt x="269" y="96"/>
                                      <a:pt x="269" y="97"/>
                                      <a:pt x="269" y="98"/>
                                    </a:cubicBezTo>
                                    <a:cubicBezTo>
                                      <a:pt x="271" y="98"/>
                                      <a:pt x="273" y="99"/>
                                      <a:pt x="275" y="100"/>
                                    </a:cubicBezTo>
                                    <a:cubicBezTo>
                                      <a:pt x="275" y="98"/>
                                      <a:pt x="275" y="97"/>
                                      <a:pt x="275" y="96"/>
                                    </a:cubicBezTo>
                                    <a:cubicBezTo>
                                      <a:pt x="275" y="90"/>
                                      <a:pt x="273" y="86"/>
                                      <a:pt x="270" y="82"/>
                                    </a:cubicBezTo>
                                    <a:cubicBezTo>
                                      <a:pt x="266" y="78"/>
                                      <a:pt x="261" y="76"/>
                                      <a:pt x="256" y="76"/>
                                    </a:cubicBezTo>
                                    <a:cubicBezTo>
                                      <a:pt x="250" y="76"/>
                                      <a:pt x="246" y="78"/>
                                      <a:pt x="242" y="82"/>
                                    </a:cubicBezTo>
                                    <a:cubicBezTo>
                                      <a:pt x="239" y="86"/>
                                      <a:pt x="236" y="90"/>
                                      <a:pt x="236" y="96"/>
                                    </a:cubicBezTo>
                                    <a:cubicBezTo>
                                      <a:pt x="236" y="97"/>
                                      <a:pt x="237" y="98"/>
                                      <a:pt x="237" y="100"/>
                                    </a:cubicBezTo>
                                    <a:cubicBezTo>
                                      <a:pt x="239" y="99"/>
                                      <a:pt x="241" y="98"/>
                                      <a:pt x="242" y="98"/>
                                    </a:cubicBezTo>
                                    <a:cubicBezTo>
                                      <a:pt x="242" y="97"/>
                                      <a:pt x="242" y="96"/>
                                      <a:pt x="242" y="96"/>
                                    </a:cubicBezTo>
                                    <a:cubicBezTo>
                                      <a:pt x="242" y="88"/>
                                      <a:pt x="248" y="82"/>
                                      <a:pt x="256" y="82"/>
                                    </a:cubicBezTo>
                                    <a:cubicBezTo>
                                      <a:pt x="263" y="82"/>
                                      <a:pt x="269" y="88"/>
                                      <a:pt x="269" y="96"/>
                                    </a:cubicBezTo>
                                    <a:close/>
                                    <a:moveTo>
                                      <a:pt x="263" y="96"/>
                                    </a:moveTo>
                                    <a:cubicBezTo>
                                      <a:pt x="263" y="96"/>
                                      <a:pt x="263" y="96"/>
                                      <a:pt x="263" y="96"/>
                                    </a:cubicBezTo>
                                    <a:cubicBezTo>
                                      <a:pt x="264" y="97"/>
                                      <a:pt x="266" y="97"/>
                                      <a:pt x="268" y="97"/>
                                    </a:cubicBezTo>
                                    <a:cubicBezTo>
                                      <a:pt x="268" y="97"/>
                                      <a:pt x="268" y="96"/>
                                      <a:pt x="268" y="96"/>
                                    </a:cubicBezTo>
                                    <a:cubicBezTo>
                                      <a:pt x="268" y="89"/>
                                      <a:pt x="262" y="84"/>
                                      <a:pt x="256" y="84"/>
                                    </a:cubicBezTo>
                                    <a:cubicBezTo>
                                      <a:pt x="249" y="84"/>
                                      <a:pt x="244" y="89"/>
                                      <a:pt x="244" y="96"/>
                                    </a:cubicBezTo>
                                    <a:cubicBezTo>
                                      <a:pt x="244" y="96"/>
                                      <a:pt x="244" y="97"/>
                                      <a:pt x="244" y="97"/>
                                    </a:cubicBezTo>
                                    <a:cubicBezTo>
                                      <a:pt x="246" y="97"/>
                                      <a:pt x="247" y="97"/>
                                      <a:pt x="249" y="96"/>
                                    </a:cubicBezTo>
                                    <a:cubicBezTo>
                                      <a:pt x="249" y="96"/>
                                      <a:pt x="249" y="96"/>
                                      <a:pt x="249" y="96"/>
                                    </a:cubicBezTo>
                                    <a:cubicBezTo>
                                      <a:pt x="249" y="92"/>
                                      <a:pt x="252" y="89"/>
                                      <a:pt x="256" y="89"/>
                                    </a:cubicBezTo>
                                    <a:cubicBezTo>
                                      <a:pt x="260" y="89"/>
                                      <a:pt x="263" y="92"/>
                                      <a:pt x="263" y="96"/>
                                    </a:cubicBezTo>
                                    <a:close/>
                                    <a:moveTo>
                                      <a:pt x="256" y="91"/>
                                    </a:moveTo>
                                    <a:cubicBezTo>
                                      <a:pt x="253" y="91"/>
                                      <a:pt x="251" y="93"/>
                                      <a:pt x="251" y="96"/>
                                    </a:cubicBezTo>
                                    <a:cubicBezTo>
                                      <a:pt x="251" y="96"/>
                                      <a:pt x="251" y="96"/>
                                      <a:pt x="251" y="96"/>
                                    </a:cubicBezTo>
                                    <a:cubicBezTo>
                                      <a:pt x="252" y="96"/>
                                      <a:pt x="254" y="96"/>
                                      <a:pt x="256" y="96"/>
                                    </a:cubicBezTo>
                                    <a:cubicBezTo>
                                      <a:pt x="258" y="96"/>
                                      <a:pt x="259" y="96"/>
                                      <a:pt x="261" y="96"/>
                                    </a:cubicBezTo>
                                    <a:cubicBezTo>
                                      <a:pt x="261" y="96"/>
                                      <a:pt x="261" y="96"/>
                                      <a:pt x="261" y="96"/>
                                    </a:cubicBezTo>
                                    <a:cubicBezTo>
                                      <a:pt x="261" y="93"/>
                                      <a:pt x="259" y="91"/>
                                      <a:pt x="256" y="91"/>
                                    </a:cubicBezTo>
                                    <a:close/>
                                    <a:moveTo>
                                      <a:pt x="407" y="96"/>
                                    </a:moveTo>
                                    <a:cubicBezTo>
                                      <a:pt x="407" y="99"/>
                                      <a:pt x="406" y="101"/>
                                      <a:pt x="405" y="104"/>
                                    </a:cubicBezTo>
                                    <a:cubicBezTo>
                                      <a:pt x="406" y="105"/>
                                      <a:pt x="407" y="105"/>
                                      <a:pt x="408" y="106"/>
                                    </a:cubicBezTo>
                                    <a:cubicBezTo>
                                      <a:pt x="409" y="105"/>
                                      <a:pt x="410" y="104"/>
                                      <a:pt x="411" y="103"/>
                                    </a:cubicBezTo>
                                    <a:cubicBezTo>
                                      <a:pt x="412" y="101"/>
                                      <a:pt x="412" y="98"/>
                                      <a:pt x="412" y="96"/>
                                    </a:cubicBezTo>
                                    <a:cubicBezTo>
                                      <a:pt x="412" y="86"/>
                                      <a:pt x="408" y="78"/>
                                      <a:pt x="402" y="72"/>
                                    </a:cubicBezTo>
                                    <a:cubicBezTo>
                                      <a:pt x="396" y="65"/>
                                      <a:pt x="387" y="62"/>
                                      <a:pt x="378" y="62"/>
                                    </a:cubicBezTo>
                                    <a:cubicBezTo>
                                      <a:pt x="368" y="62"/>
                                      <a:pt x="360" y="65"/>
                                      <a:pt x="354" y="72"/>
                                    </a:cubicBezTo>
                                    <a:cubicBezTo>
                                      <a:pt x="347" y="78"/>
                                      <a:pt x="344" y="86"/>
                                      <a:pt x="344" y="96"/>
                                    </a:cubicBezTo>
                                    <a:cubicBezTo>
                                      <a:pt x="344" y="99"/>
                                      <a:pt x="344" y="101"/>
                                      <a:pt x="345" y="104"/>
                                    </a:cubicBezTo>
                                    <a:cubicBezTo>
                                      <a:pt x="346" y="105"/>
                                      <a:pt x="346" y="105"/>
                                      <a:pt x="347" y="106"/>
                                    </a:cubicBezTo>
                                    <a:cubicBezTo>
                                      <a:pt x="348" y="105"/>
                                      <a:pt x="349" y="105"/>
                                      <a:pt x="350" y="104"/>
                                    </a:cubicBezTo>
                                    <a:cubicBezTo>
                                      <a:pt x="349" y="101"/>
                                      <a:pt x="349" y="99"/>
                                      <a:pt x="349" y="96"/>
                                    </a:cubicBezTo>
                                    <a:cubicBezTo>
                                      <a:pt x="349" y="80"/>
                                      <a:pt x="362" y="67"/>
                                      <a:pt x="378" y="67"/>
                                    </a:cubicBezTo>
                                    <a:cubicBezTo>
                                      <a:pt x="394" y="67"/>
                                      <a:pt x="407" y="80"/>
                                      <a:pt x="407" y="96"/>
                                    </a:cubicBezTo>
                                    <a:close/>
                                    <a:moveTo>
                                      <a:pt x="399" y="96"/>
                                    </a:moveTo>
                                    <a:cubicBezTo>
                                      <a:pt x="399" y="97"/>
                                      <a:pt x="399" y="99"/>
                                      <a:pt x="398" y="100"/>
                                    </a:cubicBezTo>
                                    <a:cubicBezTo>
                                      <a:pt x="400" y="101"/>
                                      <a:pt x="402" y="102"/>
                                      <a:pt x="404" y="103"/>
                                    </a:cubicBezTo>
                                    <a:cubicBezTo>
                                      <a:pt x="405" y="101"/>
                                      <a:pt x="405" y="98"/>
                                      <a:pt x="405" y="96"/>
                                    </a:cubicBezTo>
                                    <a:cubicBezTo>
                                      <a:pt x="405" y="88"/>
                                      <a:pt x="402" y="81"/>
                                      <a:pt x="397" y="77"/>
                                    </a:cubicBezTo>
                                    <a:cubicBezTo>
                                      <a:pt x="392" y="72"/>
                                      <a:pt x="385" y="69"/>
                                      <a:pt x="378" y="69"/>
                                    </a:cubicBezTo>
                                    <a:cubicBezTo>
                                      <a:pt x="370" y="69"/>
                                      <a:pt x="363" y="72"/>
                                      <a:pt x="359" y="77"/>
                                    </a:cubicBezTo>
                                    <a:cubicBezTo>
                                      <a:pt x="354" y="81"/>
                                      <a:pt x="351" y="88"/>
                                      <a:pt x="351" y="96"/>
                                    </a:cubicBezTo>
                                    <a:cubicBezTo>
                                      <a:pt x="351" y="98"/>
                                      <a:pt x="351" y="101"/>
                                      <a:pt x="352" y="103"/>
                                    </a:cubicBezTo>
                                    <a:cubicBezTo>
                                      <a:pt x="353" y="102"/>
                                      <a:pt x="355" y="101"/>
                                      <a:pt x="357" y="100"/>
                                    </a:cubicBezTo>
                                    <a:cubicBezTo>
                                      <a:pt x="357" y="99"/>
                                      <a:pt x="357" y="97"/>
                                      <a:pt x="357" y="96"/>
                                    </a:cubicBezTo>
                                    <a:cubicBezTo>
                                      <a:pt x="357" y="84"/>
                                      <a:pt x="366" y="75"/>
                                      <a:pt x="378" y="75"/>
                                    </a:cubicBezTo>
                                    <a:cubicBezTo>
                                      <a:pt x="389" y="75"/>
                                      <a:pt x="399" y="84"/>
                                      <a:pt x="399" y="96"/>
                                    </a:cubicBezTo>
                                    <a:close/>
                                    <a:moveTo>
                                      <a:pt x="391" y="96"/>
                                    </a:moveTo>
                                    <a:cubicBezTo>
                                      <a:pt x="391" y="96"/>
                                      <a:pt x="391" y="97"/>
                                      <a:pt x="391" y="98"/>
                                    </a:cubicBezTo>
                                    <a:cubicBezTo>
                                      <a:pt x="393" y="98"/>
                                      <a:pt x="395" y="99"/>
                                      <a:pt x="397" y="100"/>
                                    </a:cubicBezTo>
                                    <a:cubicBezTo>
                                      <a:pt x="397" y="98"/>
                                      <a:pt x="397" y="97"/>
                                      <a:pt x="397" y="96"/>
                                    </a:cubicBezTo>
                                    <a:cubicBezTo>
                                      <a:pt x="397" y="90"/>
                                      <a:pt x="395" y="86"/>
                                      <a:pt x="392" y="82"/>
                                    </a:cubicBezTo>
                                    <a:cubicBezTo>
                                      <a:pt x="388" y="78"/>
                                      <a:pt x="383" y="76"/>
                                      <a:pt x="378" y="76"/>
                                    </a:cubicBezTo>
                                    <a:cubicBezTo>
                                      <a:pt x="372" y="76"/>
                                      <a:pt x="368" y="78"/>
                                      <a:pt x="364" y="82"/>
                                    </a:cubicBezTo>
                                    <a:cubicBezTo>
                                      <a:pt x="360" y="86"/>
                                      <a:pt x="358" y="90"/>
                                      <a:pt x="358" y="96"/>
                                    </a:cubicBezTo>
                                    <a:cubicBezTo>
                                      <a:pt x="358" y="97"/>
                                      <a:pt x="358" y="98"/>
                                      <a:pt x="359" y="100"/>
                                    </a:cubicBezTo>
                                    <a:cubicBezTo>
                                      <a:pt x="361" y="99"/>
                                      <a:pt x="362" y="98"/>
                                      <a:pt x="364" y="98"/>
                                    </a:cubicBezTo>
                                    <a:cubicBezTo>
                                      <a:pt x="364" y="97"/>
                                      <a:pt x="364" y="96"/>
                                      <a:pt x="364" y="96"/>
                                    </a:cubicBezTo>
                                    <a:cubicBezTo>
                                      <a:pt x="364" y="88"/>
                                      <a:pt x="370" y="82"/>
                                      <a:pt x="378" y="82"/>
                                    </a:cubicBezTo>
                                    <a:cubicBezTo>
                                      <a:pt x="385" y="82"/>
                                      <a:pt x="391" y="88"/>
                                      <a:pt x="391" y="96"/>
                                    </a:cubicBezTo>
                                    <a:close/>
                                    <a:moveTo>
                                      <a:pt x="384" y="96"/>
                                    </a:moveTo>
                                    <a:cubicBezTo>
                                      <a:pt x="384" y="96"/>
                                      <a:pt x="384" y="96"/>
                                      <a:pt x="384" y="96"/>
                                    </a:cubicBezTo>
                                    <a:cubicBezTo>
                                      <a:pt x="386" y="97"/>
                                      <a:pt x="388" y="97"/>
                                      <a:pt x="390" y="97"/>
                                    </a:cubicBezTo>
                                    <a:cubicBezTo>
                                      <a:pt x="390" y="97"/>
                                      <a:pt x="390" y="96"/>
                                      <a:pt x="390" y="96"/>
                                    </a:cubicBezTo>
                                    <a:cubicBezTo>
                                      <a:pt x="390" y="89"/>
                                      <a:pt x="384" y="84"/>
                                      <a:pt x="378" y="84"/>
                                    </a:cubicBezTo>
                                    <a:cubicBezTo>
                                      <a:pt x="371" y="84"/>
                                      <a:pt x="366" y="89"/>
                                      <a:pt x="366" y="96"/>
                                    </a:cubicBezTo>
                                    <a:cubicBezTo>
                                      <a:pt x="366" y="96"/>
                                      <a:pt x="366" y="97"/>
                                      <a:pt x="366" y="97"/>
                                    </a:cubicBezTo>
                                    <a:cubicBezTo>
                                      <a:pt x="368" y="97"/>
                                      <a:pt x="369" y="97"/>
                                      <a:pt x="371" y="96"/>
                                    </a:cubicBezTo>
                                    <a:cubicBezTo>
                                      <a:pt x="371" y="96"/>
                                      <a:pt x="371" y="96"/>
                                      <a:pt x="371" y="96"/>
                                    </a:cubicBezTo>
                                    <a:cubicBezTo>
                                      <a:pt x="371" y="92"/>
                                      <a:pt x="374" y="89"/>
                                      <a:pt x="378" y="89"/>
                                    </a:cubicBezTo>
                                    <a:cubicBezTo>
                                      <a:pt x="381" y="89"/>
                                      <a:pt x="384" y="92"/>
                                      <a:pt x="384" y="96"/>
                                    </a:cubicBezTo>
                                    <a:close/>
                                    <a:moveTo>
                                      <a:pt x="378" y="91"/>
                                    </a:moveTo>
                                    <a:cubicBezTo>
                                      <a:pt x="375" y="91"/>
                                      <a:pt x="373" y="93"/>
                                      <a:pt x="373" y="96"/>
                                    </a:cubicBezTo>
                                    <a:cubicBezTo>
                                      <a:pt x="373" y="96"/>
                                      <a:pt x="373" y="96"/>
                                      <a:pt x="373" y="96"/>
                                    </a:cubicBezTo>
                                    <a:cubicBezTo>
                                      <a:pt x="374" y="96"/>
                                      <a:pt x="376" y="96"/>
                                      <a:pt x="378" y="96"/>
                                    </a:cubicBezTo>
                                    <a:cubicBezTo>
                                      <a:pt x="379" y="96"/>
                                      <a:pt x="381" y="96"/>
                                      <a:pt x="383" y="96"/>
                                    </a:cubicBezTo>
                                    <a:cubicBezTo>
                                      <a:pt x="383" y="96"/>
                                      <a:pt x="383" y="96"/>
                                      <a:pt x="383" y="96"/>
                                    </a:cubicBezTo>
                                    <a:cubicBezTo>
                                      <a:pt x="383" y="93"/>
                                      <a:pt x="381" y="91"/>
                                      <a:pt x="378" y="91"/>
                                    </a:cubicBezTo>
                                    <a:close/>
                                    <a:moveTo>
                                      <a:pt x="343" y="112"/>
                                    </a:moveTo>
                                    <a:cubicBezTo>
                                      <a:pt x="334" y="121"/>
                                      <a:pt x="328" y="133"/>
                                      <a:pt x="328" y="147"/>
                                    </a:cubicBezTo>
                                    <a:cubicBezTo>
                                      <a:pt x="328" y="148"/>
                                      <a:pt x="328" y="148"/>
                                      <a:pt x="328" y="149"/>
                                    </a:cubicBezTo>
                                    <a:cubicBezTo>
                                      <a:pt x="330" y="149"/>
                                      <a:pt x="332" y="150"/>
                                      <a:pt x="334" y="150"/>
                                    </a:cubicBezTo>
                                    <a:cubicBezTo>
                                      <a:pt x="334" y="149"/>
                                      <a:pt x="334" y="148"/>
                                      <a:pt x="334" y="147"/>
                                    </a:cubicBezTo>
                                    <a:cubicBezTo>
                                      <a:pt x="334" y="123"/>
                                      <a:pt x="354" y="104"/>
                                      <a:pt x="378" y="104"/>
                                    </a:cubicBezTo>
                                    <a:cubicBezTo>
                                      <a:pt x="402" y="104"/>
                                      <a:pt x="421" y="123"/>
                                      <a:pt x="421" y="147"/>
                                    </a:cubicBezTo>
                                    <a:cubicBezTo>
                                      <a:pt x="421" y="148"/>
                                      <a:pt x="421" y="149"/>
                                      <a:pt x="421" y="150"/>
                                    </a:cubicBezTo>
                                    <a:cubicBezTo>
                                      <a:pt x="423" y="149"/>
                                      <a:pt x="425" y="149"/>
                                      <a:pt x="427" y="148"/>
                                    </a:cubicBezTo>
                                    <a:cubicBezTo>
                                      <a:pt x="427" y="148"/>
                                      <a:pt x="427" y="148"/>
                                      <a:pt x="427" y="147"/>
                                    </a:cubicBezTo>
                                    <a:cubicBezTo>
                                      <a:pt x="427" y="133"/>
                                      <a:pt x="422" y="121"/>
                                      <a:pt x="413" y="112"/>
                                    </a:cubicBezTo>
                                    <a:cubicBezTo>
                                      <a:pt x="404" y="103"/>
                                      <a:pt x="391" y="98"/>
                                      <a:pt x="378" y="98"/>
                                    </a:cubicBezTo>
                                    <a:cubicBezTo>
                                      <a:pt x="364" y="98"/>
                                      <a:pt x="352" y="103"/>
                                      <a:pt x="343" y="112"/>
                                    </a:cubicBezTo>
                                    <a:close/>
                                    <a:moveTo>
                                      <a:pt x="527" y="96"/>
                                    </a:moveTo>
                                    <a:cubicBezTo>
                                      <a:pt x="527" y="99"/>
                                      <a:pt x="527" y="101"/>
                                      <a:pt x="526" y="104"/>
                                    </a:cubicBezTo>
                                    <a:cubicBezTo>
                                      <a:pt x="527" y="105"/>
                                      <a:pt x="528" y="105"/>
                                      <a:pt x="529" y="106"/>
                                    </a:cubicBezTo>
                                    <a:cubicBezTo>
                                      <a:pt x="530" y="106"/>
                                      <a:pt x="531" y="105"/>
                                      <a:pt x="532" y="104"/>
                                    </a:cubicBezTo>
                                    <a:cubicBezTo>
                                      <a:pt x="532" y="102"/>
                                      <a:pt x="533" y="99"/>
                                      <a:pt x="533" y="96"/>
                                    </a:cubicBezTo>
                                    <a:cubicBezTo>
                                      <a:pt x="533" y="86"/>
                                      <a:pt x="529" y="78"/>
                                      <a:pt x="523" y="72"/>
                                    </a:cubicBezTo>
                                    <a:cubicBezTo>
                                      <a:pt x="517" y="65"/>
                                      <a:pt x="508" y="62"/>
                                      <a:pt x="499" y="62"/>
                                    </a:cubicBezTo>
                                    <a:cubicBezTo>
                                      <a:pt x="489" y="62"/>
                                      <a:pt x="481" y="65"/>
                                      <a:pt x="474" y="72"/>
                                    </a:cubicBezTo>
                                    <a:cubicBezTo>
                                      <a:pt x="468" y="78"/>
                                      <a:pt x="464" y="86"/>
                                      <a:pt x="464" y="96"/>
                                    </a:cubicBezTo>
                                    <a:cubicBezTo>
                                      <a:pt x="464" y="99"/>
                                      <a:pt x="465" y="101"/>
                                      <a:pt x="465" y="104"/>
                                    </a:cubicBezTo>
                                    <a:cubicBezTo>
                                      <a:pt x="466" y="105"/>
                                      <a:pt x="467" y="105"/>
                                      <a:pt x="468" y="106"/>
                                    </a:cubicBezTo>
                                    <a:cubicBezTo>
                                      <a:pt x="469" y="105"/>
                                      <a:pt x="470" y="105"/>
                                      <a:pt x="471" y="104"/>
                                    </a:cubicBezTo>
                                    <a:cubicBezTo>
                                      <a:pt x="470" y="101"/>
                                      <a:pt x="470" y="99"/>
                                      <a:pt x="470" y="96"/>
                                    </a:cubicBezTo>
                                    <a:cubicBezTo>
                                      <a:pt x="470" y="80"/>
                                      <a:pt x="483" y="67"/>
                                      <a:pt x="499" y="67"/>
                                    </a:cubicBezTo>
                                    <a:cubicBezTo>
                                      <a:pt x="515" y="67"/>
                                      <a:pt x="527" y="80"/>
                                      <a:pt x="527" y="96"/>
                                    </a:cubicBezTo>
                                    <a:close/>
                                    <a:moveTo>
                                      <a:pt x="520" y="96"/>
                                    </a:moveTo>
                                    <a:cubicBezTo>
                                      <a:pt x="520" y="97"/>
                                      <a:pt x="520" y="99"/>
                                      <a:pt x="519" y="100"/>
                                    </a:cubicBezTo>
                                    <a:cubicBezTo>
                                      <a:pt x="521" y="101"/>
                                      <a:pt x="523" y="102"/>
                                      <a:pt x="525" y="103"/>
                                    </a:cubicBezTo>
                                    <a:cubicBezTo>
                                      <a:pt x="525" y="101"/>
                                      <a:pt x="526" y="98"/>
                                      <a:pt x="526" y="96"/>
                                    </a:cubicBezTo>
                                    <a:cubicBezTo>
                                      <a:pt x="526" y="88"/>
                                      <a:pt x="523" y="81"/>
                                      <a:pt x="518" y="77"/>
                                    </a:cubicBezTo>
                                    <a:cubicBezTo>
                                      <a:pt x="513" y="72"/>
                                      <a:pt x="506" y="69"/>
                                      <a:pt x="499" y="69"/>
                                    </a:cubicBezTo>
                                    <a:cubicBezTo>
                                      <a:pt x="491" y="69"/>
                                      <a:pt x="484" y="72"/>
                                      <a:pt x="479" y="77"/>
                                    </a:cubicBezTo>
                                    <a:cubicBezTo>
                                      <a:pt x="474" y="81"/>
                                      <a:pt x="471" y="88"/>
                                      <a:pt x="471" y="96"/>
                                    </a:cubicBezTo>
                                    <a:cubicBezTo>
                                      <a:pt x="471" y="98"/>
                                      <a:pt x="472" y="101"/>
                                      <a:pt x="472" y="103"/>
                                    </a:cubicBezTo>
                                    <a:cubicBezTo>
                                      <a:pt x="474" y="102"/>
                                      <a:pt x="476" y="101"/>
                                      <a:pt x="478" y="100"/>
                                    </a:cubicBezTo>
                                    <a:cubicBezTo>
                                      <a:pt x="478" y="99"/>
                                      <a:pt x="478" y="97"/>
                                      <a:pt x="478" y="96"/>
                                    </a:cubicBezTo>
                                    <a:cubicBezTo>
                                      <a:pt x="478" y="84"/>
                                      <a:pt x="487" y="75"/>
                                      <a:pt x="499" y="75"/>
                                    </a:cubicBezTo>
                                    <a:cubicBezTo>
                                      <a:pt x="510" y="75"/>
                                      <a:pt x="520" y="84"/>
                                      <a:pt x="520" y="96"/>
                                    </a:cubicBezTo>
                                    <a:close/>
                                    <a:moveTo>
                                      <a:pt x="512" y="96"/>
                                    </a:moveTo>
                                    <a:cubicBezTo>
                                      <a:pt x="512" y="96"/>
                                      <a:pt x="512" y="97"/>
                                      <a:pt x="512" y="98"/>
                                    </a:cubicBezTo>
                                    <a:cubicBezTo>
                                      <a:pt x="514" y="98"/>
                                      <a:pt x="516" y="99"/>
                                      <a:pt x="518" y="100"/>
                                    </a:cubicBezTo>
                                    <a:cubicBezTo>
                                      <a:pt x="518" y="98"/>
                                      <a:pt x="518" y="97"/>
                                      <a:pt x="518" y="96"/>
                                    </a:cubicBezTo>
                                    <a:cubicBezTo>
                                      <a:pt x="518" y="90"/>
                                      <a:pt x="516" y="86"/>
                                      <a:pt x="512" y="82"/>
                                    </a:cubicBezTo>
                                    <a:cubicBezTo>
                                      <a:pt x="509" y="78"/>
                                      <a:pt x="504" y="76"/>
                                      <a:pt x="499" y="76"/>
                                    </a:cubicBezTo>
                                    <a:cubicBezTo>
                                      <a:pt x="493" y="76"/>
                                      <a:pt x="488" y="78"/>
                                      <a:pt x="485" y="82"/>
                                    </a:cubicBezTo>
                                    <a:cubicBezTo>
                                      <a:pt x="481" y="86"/>
                                      <a:pt x="479" y="90"/>
                                      <a:pt x="479" y="96"/>
                                    </a:cubicBezTo>
                                    <a:cubicBezTo>
                                      <a:pt x="479" y="97"/>
                                      <a:pt x="479" y="98"/>
                                      <a:pt x="480" y="100"/>
                                    </a:cubicBezTo>
                                    <a:cubicBezTo>
                                      <a:pt x="481" y="99"/>
                                      <a:pt x="483" y="98"/>
                                      <a:pt x="485" y="98"/>
                                    </a:cubicBezTo>
                                    <a:cubicBezTo>
                                      <a:pt x="485" y="97"/>
                                      <a:pt x="485" y="96"/>
                                      <a:pt x="485" y="96"/>
                                    </a:cubicBezTo>
                                    <a:cubicBezTo>
                                      <a:pt x="485" y="88"/>
                                      <a:pt x="491" y="82"/>
                                      <a:pt x="499" y="82"/>
                                    </a:cubicBezTo>
                                    <a:cubicBezTo>
                                      <a:pt x="506" y="82"/>
                                      <a:pt x="512" y="88"/>
                                      <a:pt x="512" y="96"/>
                                    </a:cubicBezTo>
                                    <a:close/>
                                    <a:moveTo>
                                      <a:pt x="505" y="96"/>
                                    </a:moveTo>
                                    <a:cubicBezTo>
                                      <a:pt x="505" y="96"/>
                                      <a:pt x="505" y="96"/>
                                      <a:pt x="505" y="96"/>
                                    </a:cubicBezTo>
                                    <a:cubicBezTo>
                                      <a:pt x="507" y="97"/>
                                      <a:pt x="509" y="97"/>
                                      <a:pt x="510" y="97"/>
                                    </a:cubicBezTo>
                                    <a:cubicBezTo>
                                      <a:pt x="511" y="97"/>
                                      <a:pt x="511" y="96"/>
                                      <a:pt x="511" y="96"/>
                                    </a:cubicBezTo>
                                    <a:cubicBezTo>
                                      <a:pt x="511" y="89"/>
                                      <a:pt x="505" y="84"/>
                                      <a:pt x="499" y="84"/>
                                    </a:cubicBezTo>
                                    <a:cubicBezTo>
                                      <a:pt x="492" y="84"/>
                                      <a:pt x="487" y="89"/>
                                      <a:pt x="487" y="96"/>
                                    </a:cubicBezTo>
                                    <a:cubicBezTo>
                                      <a:pt x="487" y="96"/>
                                      <a:pt x="487" y="97"/>
                                      <a:pt x="487" y="97"/>
                                    </a:cubicBezTo>
                                    <a:cubicBezTo>
                                      <a:pt x="489" y="97"/>
                                      <a:pt x="490" y="97"/>
                                      <a:pt x="492" y="96"/>
                                    </a:cubicBezTo>
                                    <a:cubicBezTo>
                                      <a:pt x="492" y="96"/>
                                      <a:pt x="492" y="96"/>
                                      <a:pt x="492" y="96"/>
                                    </a:cubicBezTo>
                                    <a:cubicBezTo>
                                      <a:pt x="492" y="92"/>
                                      <a:pt x="495" y="89"/>
                                      <a:pt x="499" y="89"/>
                                    </a:cubicBezTo>
                                    <a:cubicBezTo>
                                      <a:pt x="502" y="89"/>
                                      <a:pt x="505" y="92"/>
                                      <a:pt x="505" y="96"/>
                                    </a:cubicBezTo>
                                    <a:close/>
                                    <a:moveTo>
                                      <a:pt x="499" y="91"/>
                                    </a:moveTo>
                                    <a:cubicBezTo>
                                      <a:pt x="496" y="91"/>
                                      <a:pt x="494" y="93"/>
                                      <a:pt x="494" y="96"/>
                                    </a:cubicBezTo>
                                    <a:cubicBezTo>
                                      <a:pt x="494" y="96"/>
                                      <a:pt x="494" y="96"/>
                                      <a:pt x="494" y="96"/>
                                    </a:cubicBezTo>
                                    <a:cubicBezTo>
                                      <a:pt x="495" y="96"/>
                                      <a:pt x="497" y="96"/>
                                      <a:pt x="499" y="96"/>
                                    </a:cubicBezTo>
                                    <a:cubicBezTo>
                                      <a:pt x="500" y="96"/>
                                      <a:pt x="502" y="96"/>
                                      <a:pt x="504" y="96"/>
                                    </a:cubicBezTo>
                                    <a:cubicBezTo>
                                      <a:pt x="504" y="96"/>
                                      <a:pt x="504" y="96"/>
                                      <a:pt x="504" y="96"/>
                                    </a:cubicBezTo>
                                    <a:cubicBezTo>
                                      <a:pt x="504" y="93"/>
                                      <a:pt x="501" y="91"/>
                                      <a:pt x="499" y="91"/>
                                    </a:cubicBezTo>
                                    <a:close/>
                                    <a:moveTo>
                                      <a:pt x="464" y="112"/>
                                    </a:moveTo>
                                    <a:cubicBezTo>
                                      <a:pt x="455" y="121"/>
                                      <a:pt x="449" y="133"/>
                                      <a:pt x="449" y="147"/>
                                    </a:cubicBezTo>
                                    <a:cubicBezTo>
                                      <a:pt x="449" y="148"/>
                                      <a:pt x="449" y="148"/>
                                      <a:pt x="449" y="149"/>
                                    </a:cubicBezTo>
                                    <a:cubicBezTo>
                                      <a:pt x="451" y="149"/>
                                      <a:pt x="453" y="150"/>
                                      <a:pt x="455" y="150"/>
                                    </a:cubicBezTo>
                                    <a:cubicBezTo>
                                      <a:pt x="455" y="149"/>
                                      <a:pt x="455" y="148"/>
                                      <a:pt x="455" y="147"/>
                                    </a:cubicBezTo>
                                    <a:cubicBezTo>
                                      <a:pt x="455" y="123"/>
                                      <a:pt x="475" y="104"/>
                                      <a:pt x="499" y="104"/>
                                    </a:cubicBezTo>
                                    <a:cubicBezTo>
                                      <a:pt x="523" y="104"/>
                                      <a:pt x="542" y="123"/>
                                      <a:pt x="542" y="147"/>
                                    </a:cubicBezTo>
                                    <a:cubicBezTo>
                                      <a:pt x="542" y="148"/>
                                      <a:pt x="542" y="149"/>
                                      <a:pt x="542" y="151"/>
                                    </a:cubicBezTo>
                                    <a:cubicBezTo>
                                      <a:pt x="544" y="150"/>
                                      <a:pt x="546" y="149"/>
                                      <a:pt x="548" y="149"/>
                                    </a:cubicBezTo>
                                    <a:cubicBezTo>
                                      <a:pt x="548" y="148"/>
                                      <a:pt x="548" y="148"/>
                                      <a:pt x="548" y="147"/>
                                    </a:cubicBezTo>
                                    <a:cubicBezTo>
                                      <a:pt x="548" y="133"/>
                                      <a:pt x="543" y="121"/>
                                      <a:pt x="534" y="112"/>
                                    </a:cubicBezTo>
                                    <a:cubicBezTo>
                                      <a:pt x="525" y="103"/>
                                      <a:pt x="512" y="98"/>
                                      <a:pt x="499" y="98"/>
                                    </a:cubicBezTo>
                                    <a:cubicBezTo>
                                      <a:pt x="485" y="98"/>
                                      <a:pt x="473" y="103"/>
                                      <a:pt x="464" y="112"/>
                                    </a:cubicBezTo>
                                    <a:close/>
                                    <a:moveTo>
                                      <a:pt x="650" y="96"/>
                                    </a:moveTo>
                                    <a:cubicBezTo>
                                      <a:pt x="650" y="99"/>
                                      <a:pt x="649" y="101"/>
                                      <a:pt x="648" y="104"/>
                                    </a:cubicBezTo>
                                    <a:cubicBezTo>
                                      <a:pt x="649" y="105"/>
                                      <a:pt x="650" y="105"/>
                                      <a:pt x="651" y="106"/>
                                    </a:cubicBezTo>
                                    <a:cubicBezTo>
                                      <a:pt x="652" y="105"/>
                                      <a:pt x="653" y="104"/>
                                      <a:pt x="654" y="103"/>
                                    </a:cubicBezTo>
                                    <a:cubicBezTo>
                                      <a:pt x="655" y="101"/>
                                      <a:pt x="655" y="98"/>
                                      <a:pt x="655" y="96"/>
                                    </a:cubicBezTo>
                                    <a:cubicBezTo>
                                      <a:pt x="655" y="86"/>
                                      <a:pt x="651" y="78"/>
                                      <a:pt x="645" y="72"/>
                                    </a:cubicBezTo>
                                    <a:cubicBezTo>
                                      <a:pt x="639" y="65"/>
                                      <a:pt x="630" y="62"/>
                                      <a:pt x="621" y="62"/>
                                    </a:cubicBezTo>
                                    <a:cubicBezTo>
                                      <a:pt x="611" y="62"/>
                                      <a:pt x="603" y="65"/>
                                      <a:pt x="597" y="72"/>
                                    </a:cubicBezTo>
                                    <a:cubicBezTo>
                                      <a:pt x="590" y="78"/>
                                      <a:pt x="587" y="86"/>
                                      <a:pt x="587" y="96"/>
                                    </a:cubicBezTo>
                                    <a:cubicBezTo>
                                      <a:pt x="587" y="99"/>
                                      <a:pt x="587" y="101"/>
                                      <a:pt x="588" y="104"/>
                                    </a:cubicBezTo>
                                    <a:cubicBezTo>
                                      <a:pt x="589" y="105"/>
                                      <a:pt x="589" y="105"/>
                                      <a:pt x="590" y="106"/>
                                    </a:cubicBezTo>
                                    <a:cubicBezTo>
                                      <a:pt x="591" y="105"/>
                                      <a:pt x="592" y="105"/>
                                      <a:pt x="593" y="104"/>
                                    </a:cubicBezTo>
                                    <a:cubicBezTo>
                                      <a:pt x="592" y="101"/>
                                      <a:pt x="592" y="99"/>
                                      <a:pt x="592" y="96"/>
                                    </a:cubicBezTo>
                                    <a:cubicBezTo>
                                      <a:pt x="592" y="80"/>
                                      <a:pt x="605" y="67"/>
                                      <a:pt x="621" y="67"/>
                                    </a:cubicBezTo>
                                    <a:cubicBezTo>
                                      <a:pt x="637" y="67"/>
                                      <a:pt x="650" y="80"/>
                                      <a:pt x="650" y="96"/>
                                    </a:cubicBezTo>
                                    <a:close/>
                                    <a:moveTo>
                                      <a:pt x="642" y="96"/>
                                    </a:moveTo>
                                    <a:cubicBezTo>
                                      <a:pt x="642" y="97"/>
                                      <a:pt x="642" y="99"/>
                                      <a:pt x="641" y="100"/>
                                    </a:cubicBezTo>
                                    <a:cubicBezTo>
                                      <a:pt x="643" y="101"/>
                                      <a:pt x="645" y="102"/>
                                      <a:pt x="647" y="103"/>
                                    </a:cubicBezTo>
                                    <a:cubicBezTo>
                                      <a:pt x="648" y="101"/>
                                      <a:pt x="648" y="98"/>
                                      <a:pt x="648" y="96"/>
                                    </a:cubicBezTo>
                                    <a:cubicBezTo>
                                      <a:pt x="648" y="88"/>
                                      <a:pt x="645" y="81"/>
                                      <a:pt x="640" y="77"/>
                                    </a:cubicBezTo>
                                    <a:cubicBezTo>
                                      <a:pt x="635" y="72"/>
                                      <a:pt x="628" y="69"/>
                                      <a:pt x="621" y="69"/>
                                    </a:cubicBezTo>
                                    <a:cubicBezTo>
                                      <a:pt x="613" y="69"/>
                                      <a:pt x="607" y="72"/>
                                      <a:pt x="602" y="77"/>
                                    </a:cubicBezTo>
                                    <a:cubicBezTo>
                                      <a:pt x="597" y="81"/>
                                      <a:pt x="594" y="88"/>
                                      <a:pt x="594" y="96"/>
                                    </a:cubicBezTo>
                                    <a:cubicBezTo>
                                      <a:pt x="594" y="98"/>
                                      <a:pt x="594" y="101"/>
                                      <a:pt x="595" y="103"/>
                                    </a:cubicBezTo>
                                    <a:cubicBezTo>
                                      <a:pt x="596" y="102"/>
                                      <a:pt x="598" y="101"/>
                                      <a:pt x="600" y="100"/>
                                    </a:cubicBezTo>
                                    <a:cubicBezTo>
                                      <a:pt x="600" y="99"/>
                                      <a:pt x="600" y="97"/>
                                      <a:pt x="600" y="96"/>
                                    </a:cubicBezTo>
                                    <a:cubicBezTo>
                                      <a:pt x="600" y="84"/>
                                      <a:pt x="609" y="75"/>
                                      <a:pt x="621" y="75"/>
                                    </a:cubicBezTo>
                                    <a:cubicBezTo>
                                      <a:pt x="632" y="75"/>
                                      <a:pt x="642" y="84"/>
                                      <a:pt x="642" y="96"/>
                                    </a:cubicBezTo>
                                    <a:close/>
                                    <a:moveTo>
                                      <a:pt x="634" y="96"/>
                                    </a:moveTo>
                                    <a:cubicBezTo>
                                      <a:pt x="634" y="96"/>
                                      <a:pt x="634" y="97"/>
                                      <a:pt x="634" y="98"/>
                                    </a:cubicBezTo>
                                    <a:cubicBezTo>
                                      <a:pt x="636" y="98"/>
                                      <a:pt x="638" y="99"/>
                                      <a:pt x="640" y="100"/>
                                    </a:cubicBezTo>
                                    <a:cubicBezTo>
                                      <a:pt x="640" y="98"/>
                                      <a:pt x="640" y="97"/>
                                      <a:pt x="640" y="96"/>
                                    </a:cubicBezTo>
                                    <a:cubicBezTo>
                                      <a:pt x="640" y="90"/>
                                      <a:pt x="638" y="86"/>
                                      <a:pt x="635" y="82"/>
                                    </a:cubicBezTo>
                                    <a:cubicBezTo>
                                      <a:pt x="631" y="78"/>
                                      <a:pt x="626" y="76"/>
                                      <a:pt x="621" y="76"/>
                                    </a:cubicBezTo>
                                    <a:cubicBezTo>
                                      <a:pt x="615" y="76"/>
                                      <a:pt x="611" y="78"/>
                                      <a:pt x="607" y="82"/>
                                    </a:cubicBezTo>
                                    <a:cubicBezTo>
                                      <a:pt x="603" y="86"/>
                                      <a:pt x="601" y="90"/>
                                      <a:pt x="601" y="96"/>
                                    </a:cubicBezTo>
                                    <a:cubicBezTo>
                                      <a:pt x="601" y="97"/>
                                      <a:pt x="601" y="98"/>
                                      <a:pt x="602" y="100"/>
                                    </a:cubicBezTo>
                                    <a:cubicBezTo>
                                      <a:pt x="604" y="99"/>
                                      <a:pt x="605" y="98"/>
                                      <a:pt x="607" y="98"/>
                                    </a:cubicBezTo>
                                    <a:cubicBezTo>
                                      <a:pt x="607" y="97"/>
                                      <a:pt x="607" y="96"/>
                                      <a:pt x="607" y="96"/>
                                    </a:cubicBezTo>
                                    <a:cubicBezTo>
                                      <a:pt x="607" y="88"/>
                                      <a:pt x="613" y="82"/>
                                      <a:pt x="621" y="82"/>
                                    </a:cubicBezTo>
                                    <a:cubicBezTo>
                                      <a:pt x="628" y="82"/>
                                      <a:pt x="634" y="88"/>
                                      <a:pt x="634" y="96"/>
                                    </a:cubicBezTo>
                                    <a:close/>
                                    <a:moveTo>
                                      <a:pt x="628" y="96"/>
                                    </a:moveTo>
                                    <a:cubicBezTo>
                                      <a:pt x="628" y="96"/>
                                      <a:pt x="627" y="96"/>
                                      <a:pt x="627" y="96"/>
                                    </a:cubicBezTo>
                                    <a:cubicBezTo>
                                      <a:pt x="629" y="97"/>
                                      <a:pt x="631" y="97"/>
                                      <a:pt x="633" y="97"/>
                                    </a:cubicBezTo>
                                    <a:cubicBezTo>
                                      <a:pt x="633" y="97"/>
                                      <a:pt x="633" y="96"/>
                                      <a:pt x="633" y="96"/>
                                    </a:cubicBezTo>
                                    <a:cubicBezTo>
                                      <a:pt x="633" y="89"/>
                                      <a:pt x="627" y="84"/>
                                      <a:pt x="621" y="84"/>
                                    </a:cubicBezTo>
                                    <a:cubicBezTo>
                                      <a:pt x="614" y="84"/>
                                      <a:pt x="609" y="89"/>
                                      <a:pt x="609" y="96"/>
                                    </a:cubicBezTo>
                                    <a:cubicBezTo>
                                      <a:pt x="609" y="96"/>
                                      <a:pt x="609" y="97"/>
                                      <a:pt x="609" y="97"/>
                                    </a:cubicBezTo>
                                    <a:cubicBezTo>
                                      <a:pt x="611" y="97"/>
                                      <a:pt x="612" y="97"/>
                                      <a:pt x="614" y="96"/>
                                    </a:cubicBezTo>
                                    <a:cubicBezTo>
                                      <a:pt x="614" y="96"/>
                                      <a:pt x="614" y="96"/>
                                      <a:pt x="614" y="96"/>
                                    </a:cubicBezTo>
                                    <a:cubicBezTo>
                                      <a:pt x="614" y="92"/>
                                      <a:pt x="617" y="89"/>
                                      <a:pt x="621" y="89"/>
                                    </a:cubicBezTo>
                                    <a:cubicBezTo>
                                      <a:pt x="625" y="89"/>
                                      <a:pt x="628" y="92"/>
                                      <a:pt x="628" y="96"/>
                                    </a:cubicBezTo>
                                    <a:close/>
                                    <a:moveTo>
                                      <a:pt x="621" y="91"/>
                                    </a:moveTo>
                                    <a:cubicBezTo>
                                      <a:pt x="618" y="91"/>
                                      <a:pt x="616" y="93"/>
                                      <a:pt x="616" y="96"/>
                                    </a:cubicBezTo>
                                    <a:cubicBezTo>
                                      <a:pt x="616" y="96"/>
                                      <a:pt x="616" y="96"/>
                                      <a:pt x="616" y="96"/>
                                    </a:cubicBezTo>
                                    <a:cubicBezTo>
                                      <a:pt x="617" y="96"/>
                                      <a:pt x="619" y="96"/>
                                      <a:pt x="621" y="96"/>
                                    </a:cubicBezTo>
                                    <a:cubicBezTo>
                                      <a:pt x="623" y="96"/>
                                      <a:pt x="624" y="96"/>
                                      <a:pt x="626" y="96"/>
                                    </a:cubicBezTo>
                                    <a:cubicBezTo>
                                      <a:pt x="626" y="96"/>
                                      <a:pt x="626" y="96"/>
                                      <a:pt x="626" y="96"/>
                                    </a:cubicBezTo>
                                    <a:cubicBezTo>
                                      <a:pt x="626" y="93"/>
                                      <a:pt x="624" y="91"/>
                                      <a:pt x="621" y="91"/>
                                    </a:cubicBezTo>
                                    <a:close/>
                                    <a:moveTo>
                                      <a:pt x="586" y="112"/>
                                    </a:moveTo>
                                    <a:cubicBezTo>
                                      <a:pt x="577" y="121"/>
                                      <a:pt x="571" y="133"/>
                                      <a:pt x="571" y="147"/>
                                    </a:cubicBezTo>
                                    <a:cubicBezTo>
                                      <a:pt x="571" y="148"/>
                                      <a:pt x="571" y="148"/>
                                      <a:pt x="571" y="149"/>
                                    </a:cubicBezTo>
                                    <a:cubicBezTo>
                                      <a:pt x="573" y="149"/>
                                      <a:pt x="575" y="150"/>
                                      <a:pt x="577" y="150"/>
                                    </a:cubicBezTo>
                                    <a:cubicBezTo>
                                      <a:pt x="577" y="149"/>
                                      <a:pt x="577" y="148"/>
                                      <a:pt x="577" y="147"/>
                                    </a:cubicBezTo>
                                    <a:cubicBezTo>
                                      <a:pt x="577" y="123"/>
                                      <a:pt x="597" y="104"/>
                                      <a:pt x="621" y="104"/>
                                    </a:cubicBezTo>
                                    <a:cubicBezTo>
                                      <a:pt x="645" y="104"/>
                                      <a:pt x="664" y="123"/>
                                      <a:pt x="664" y="147"/>
                                    </a:cubicBezTo>
                                    <a:cubicBezTo>
                                      <a:pt x="664" y="148"/>
                                      <a:pt x="664" y="149"/>
                                      <a:pt x="664" y="150"/>
                                    </a:cubicBezTo>
                                    <a:cubicBezTo>
                                      <a:pt x="666" y="149"/>
                                      <a:pt x="668" y="149"/>
                                      <a:pt x="670" y="148"/>
                                    </a:cubicBezTo>
                                    <a:cubicBezTo>
                                      <a:pt x="670" y="148"/>
                                      <a:pt x="670" y="148"/>
                                      <a:pt x="670" y="147"/>
                                    </a:cubicBezTo>
                                    <a:cubicBezTo>
                                      <a:pt x="670" y="133"/>
                                      <a:pt x="665" y="121"/>
                                      <a:pt x="656" y="112"/>
                                    </a:cubicBezTo>
                                    <a:cubicBezTo>
                                      <a:pt x="647" y="103"/>
                                      <a:pt x="635" y="98"/>
                                      <a:pt x="621" y="98"/>
                                    </a:cubicBezTo>
                                    <a:cubicBezTo>
                                      <a:pt x="607" y="98"/>
                                      <a:pt x="595" y="103"/>
                                      <a:pt x="586" y="112"/>
                                    </a:cubicBezTo>
                                    <a:close/>
                                    <a:moveTo>
                                      <a:pt x="657" y="147"/>
                                    </a:moveTo>
                                    <a:cubicBezTo>
                                      <a:pt x="657" y="149"/>
                                      <a:pt x="656" y="152"/>
                                      <a:pt x="656" y="154"/>
                                    </a:cubicBezTo>
                                    <a:cubicBezTo>
                                      <a:pt x="658" y="153"/>
                                      <a:pt x="660" y="152"/>
                                      <a:pt x="663" y="151"/>
                                    </a:cubicBezTo>
                                    <a:cubicBezTo>
                                      <a:pt x="663" y="150"/>
                                      <a:pt x="663" y="148"/>
                                      <a:pt x="663" y="147"/>
                                    </a:cubicBezTo>
                                    <a:cubicBezTo>
                                      <a:pt x="663" y="136"/>
                                      <a:pt x="658" y="125"/>
                                      <a:pt x="650" y="117"/>
                                    </a:cubicBezTo>
                                    <a:cubicBezTo>
                                      <a:pt x="643" y="110"/>
                                      <a:pt x="632" y="105"/>
                                      <a:pt x="621" y="105"/>
                                    </a:cubicBezTo>
                                    <a:cubicBezTo>
                                      <a:pt x="609" y="105"/>
                                      <a:pt x="599" y="110"/>
                                      <a:pt x="591" y="117"/>
                                    </a:cubicBezTo>
                                    <a:cubicBezTo>
                                      <a:pt x="584" y="125"/>
                                      <a:pt x="579" y="136"/>
                                      <a:pt x="579" y="147"/>
                                    </a:cubicBezTo>
                                    <a:cubicBezTo>
                                      <a:pt x="579" y="148"/>
                                      <a:pt x="579" y="150"/>
                                      <a:pt x="579" y="151"/>
                                    </a:cubicBezTo>
                                    <a:cubicBezTo>
                                      <a:pt x="581" y="152"/>
                                      <a:pt x="584" y="153"/>
                                      <a:pt x="586" y="154"/>
                                    </a:cubicBezTo>
                                    <a:cubicBezTo>
                                      <a:pt x="585" y="152"/>
                                      <a:pt x="585" y="150"/>
                                      <a:pt x="585" y="147"/>
                                    </a:cubicBezTo>
                                    <a:cubicBezTo>
                                      <a:pt x="585" y="127"/>
                                      <a:pt x="601" y="111"/>
                                      <a:pt x="621" y="111"/>
                                    </a:cubicBezTo>
                                    <a:cubicBezTo>
                                      <a:pt x="641" y="111"/>
                                      <a:pt x="657" y="127"/>
                                      <a:pt x="657" y="147"/>
                                    </a:cubicBezTo>
                                    <a:close/>
                                    <a:moveTo>
                                      <a:pt x="664" y="199"/>
                                    </a:moveTo>
                                    <a:cubicBezTo>
                                      <a:pt x="664" y="200"/>
                                      <a:pt x="664" y="200"/>
                                      <a:pt x="664" y="201"/>
                                    </a:cubicBezTo>
                                    <a:cubicBezTo>
                                      <a:pt x="666" y="201"/>
                                      <a:pt x="668" y="200"/>
                                      <a:pt x="670" y="200"/>
                                    </a:cubicBezTo>
                                    <a:cubicBezTo>
                                      <a:pt x="670" y="199"/>
                                      <a:pt x="670" y="199"/>
                                      <a:pt x="670" y="199"/>
                                    </a:cubicBezTo>
                                    <a:cubicBezTo>
                                      <a:pt x="670" y="185"/>
                                      <a:pt x="665" y="172"/>
                                      <a:pt x="656" y="163"/>
                                    </a:cubicBezTo>
                                    <a:cubicBezTo>
                                      <a:pt x="647" y="154"/>
                                      <a:pt x="635" y="149"/>
                                      <a:pt x="621" y="149"/>
                                    </a:cubicBezTo>
                                    <a:cubicBezTo>
                                      <a:pt x="607" y="149"/>
                                      <a:pt x="595" y="154"/>
                                      <a:pt x="586" y="163"/>
                                    </a:cubicBezTo>
                                    <a:cubicBezTo>
                                      <a:pt x="577" y="172"/>
                                      <a:pt x="571" y="185"/>
                                      <a:pt x="571" y="199"/>
                                    </a:cubicBezTo>
                                    <a:cubicBezTo>
                                      <a:pt x="571" y="199"/>
                                      <a:pt x="571" y="199"/>
                                      <a:pt x="571" y="200"/>
                                    </a:cubicBezTo>
                                    <a:cubicBezTo>
                                      <a:pt x="573" y="200"/>
                                      <a:pt x="575" y="201"/>
                                      <a:pt x="577" y="202"/>
                                    </a:cubicBezTo>
                                    <a:cubicBezTo>
                                      <a:pt x="577" y="201"/>
                                      <a:pt x="577" y="200"/>
                                      <a:pt x="577" y="199"/>
                                    </a:cubicBezTo>
                                    <a:cubicBezTo>
                                      <a:pt x="577" y="175"/>
                                      <a:pt x="597" y="155"/>
                                      <a:pt x="621" y="155"/>
                                    </a:cubicBezTo>
                                    <a:cubicBezTo>
                                      <a:pt x="645" y="155"/>
                                      <a:pt x="664" y="175"/>
                                      <a:pt x="664" y="199"/>
                                    </a:cubicBezTo>
                                    <a:close/>
                                    <a:moveTo>
                                      <a:pt x="657" y="199"/>
                                    </a:moveTo>
                                    <a:cubicBezTo>
                                      <a:pt x="657" y="201"/>
                                      <a:pt x="656" y="203"/>
                                      <a:pt x="656" y="205"/>
                                    </a:cubicBezTo>
                                    <a:cubicBezTo>
                                      <a:pt x="658" y="204"/>
                                      <a:pt x="660" y="203"/>
                                      <a:pt x="663" y="202"/>
                                    </a:cubicBezTo>
                                    <a:cubicBezTo>
                                      <a:pt x="663" y="201"/>
                                      <a:pt x="663" y="200"/>
                                      <a:pt x="663" y="199"/>
                                    </a:cubicBezTo>
                                    <a:cubicBezTo>
                                      <a:pt x="663" y="187"/>
                                      <a:pt x="658" y="176"/>
                                      <a:pt x="650" y="169"/>
                                    </a:cubicBezTo>
                                    <a:cubicBezTo>
                                      <a:pt x="643" y="161"/>
                                      <a:pt x="632" y="157"/>
                                      <a:pt x="621" y="157"/>
                                    </a:cubicBezTo>
                                    <a:cubicBezTo>
                                      <a:pt x="609" y="157"/>
                                      <a:pt x="599" y="161"/>
                                      <a:pt x="591" y="169"/>
                                    </a:cubicBezTo>
                                    <a:cubicBezTo>
                                      <a:pt x="584" y="176"/>
                                      <a:pt x="579" y="187"/>
                                      <a:pt x="579" y="199"/>
                                    </a:cubicBezTo>
                                    <a:cubicBezTo>
                                      <a:pt x="579" y="200"/>
                                      <a:pt x="579" y="201"/>
                                      <a:pt x="579" y="202"/>
                                    </a:cubicBezTo>
                                    <a:cubicBezTo>
                                      <a:pt x="581" y="203"/>
                                      <a:pt x="584" y="204"/>
                                      <a:pt x="586" y="206"/>
                                    </a:cubicBezTo>
                                    <a:cubicBezTo>
                                      <a:pt x="585" y="203"/>
                                      <a:pt x="585" y="201"/>
                                      <a:pt x="585" y="199"/>
                                    </a:cubicBezTo>
                                    <a:cubicBezTo>
                                      <a:pt x="585" y="179"/>
                                      <a:pt x="601" y="163"/>
                                      <a:pt x="621" y="163"/>
                                    </a:cubicBezTo>
                                    <a:cubicBezTo>
                                      <a:pt x="641" y="163"/>
                                      <a:pt x="657" y="179"/>
                                      <a:pt x="657" y="199"/>
                                    </a:cubicBezTo>
                                    <a:close/>
                                    <a:moveTo>
                                      <a:pt x="664" y="250"/>
                                    </a:moveTo>
                                    <a:cubicBezTo>
                                      <a:pt x="664" y="251"/>
                                      <a:pt x="664" y="252"/>
                                      <a:pt x="664" y="253"/>
                                    </a:cubicBezTo>
                                    <a:cubicBezTo>
                                      <a:pt x="666" y="252"/>
                                      <a:pt x="668" y="252"/>
                                      <a:pt x="670" y="251"/>
                                    </a:cubicBezTo>
                                    <a:cubicBezTo>
                                      <a:pt x="670" y="251"/>
                                      <a:pt x="670" y="250"/>
                                      <a:pt x="670" y="250"/>
                                    </a:cubicBezTo>
                                    <a:cubicBezTo>
                                      <a:pt x="670" y="236"/>
                                      <a:pt x="665" y="224"/>
                                      <a:pt x="656" y="215"/>
                                    </a:cubicBezTo>
                                    <a:cubicBezTo>
                                      <a:pt x="647" y="206"/>
                                      <a:pt x="635" y="200"/>
                                      <a:pt x="621" y="200"/>
                                    </a:cubicBezTo>
                                    <a:cubicBezTo>
                                      <a:pt x="607" y="200"/>
                                      <a:pt x="595" y="206"/>
                                      <a:pt x="586" y="215"/>
                                    </a:cubicBezTo>
                                    <a:cubicBezTo>
                                      <a:pt x="577" y="224"/>
                                      <a:pt x="571" y="236"/>
                                      <a:pt x="571" y="250"/>
                                    </a:cubicBezTo>
                                    <a:cubicBezTo>
                                      <a:pt x="571" y="250"/>
                                      <a:pt x="571" y="251"/>
                                      <a:pt x="571" y="251"/>
                                    </a:cubicBezTo>
                                    <a:cubicBezTo>
                                      <a:pt x="573" y="252"/>
                                      <a:pt x="575" y="252"/>
                                      <a:pt x="577" y="253"/>
                                    </a:cubicBezTo>
                                    <a:cubicBezTo>
                                      <a:pt x="577" y="252"/>
                                      <a:pt x="577" y="251"/>
                                      <a:pt x="577" y="250"/>
                                    </a:cubicBezTo>
                                    <a:cubicBezTo>
                                      <a:pt x="577" y="226"/>
                                      <a:pt x="597" y="206"/>
                                      <a:pt x="621" y="206"/>
                                    </a:cubicBezTo>
                                    <a:cubicBezTo>
                                      <a:pt x="645" y="206"/>
                                      <a:pt x="664" y="226"/>
                                      <a:pt x="664" y="250"/>
                                    </a:cubicBezTo>
                                    <a:close/>
                                    <a:moveTo>
                                      <a:pt x="657" y="250"/>
                                    </a:moveTo>
                                    <a:cubicBezTo>
                                      <a:pt x="657" y="252"/>
                                      <a:pt x="656" y="254"/>
                                      <a:pt x="656" y="256"/>
                                    </a:cubicBezTo>
                                    <a:cubicBezTo>
                                      <a:pt x="658" y="255"/>
                                      <a:pt x="660" y="254"/>
                                      <a:pt x="663" y="253"/>
                                    </a:cubicBezTo>
                                    <a:cubicBezTo>
                                      <a:pt x="663" y="252"/>
                                      <a:pt x="663" y="251"/>
                                      <a:pt x="663" y="250"/>
                                    </a:cubicBezTo>
                                    <a:cubicBezTo>
                                      <a:pt x="663" y="238"/>
                                      <a:pt x="658" y="228"/>
                                      <a:pt x="650" y="220"/>
                                    </a:cubicBezTo>
                                    <a:cubicBezTo>
                                      <a:pt x="643" y="213"/>
                                      <a:pt x="632" y="208"/>
                                      <a:pt x="621" y="208"/>
                                    </a:cubicBezTo>
                                    <a:cubicBezTo>
                                      <a:pt x="609" y="208"/>
                                      <a:pt x="599" y="213"/>
                                      <a:pt x="591" y="220"/>
                                    </a:cubicBezTo>
                                    <a:cubicBezTo>
                                      <a:pt x="584" y="228"/>
                                      <a:pt x="579" y="238"/>
                                      <a:pt x="579" y="250"/>
                                    </a:cubicBezTo>
                                    <a:cubicBezTo>
                                      <a:pt x="579" y="251"/>
                                      <a:pt x="579" y="253"/>
                                      <a:pt x="579" y="254"/>
                                    </a:cubicBezTo>
                                    <a:cubicBezTo>
                                      <a:pt x="581" y="255"/>
                                      <a:pt x="584" y="256"/>
                                      <a:pt x="586" y="257"/>
                                    </a:cubicBezTo>
                                    <a:cubicBezTo>
                                      <a:pt x="585" y="255"/>
                                      <a:pt x="585" y="252"/>
                                      <a:pt x="585" y="250"/>
                                    </a:cubicBezTo>
                                    <a:cubicBezTo>
                                      <a:pt x="585" y="230"/>
                                      <a:pt x="601" y="214"/>
                                      <a:pt x="621" y="214"/>
                                    </a:cubicBezTo>
                                    <a:cubicBezTo>
                                      <a:pt x="641" y="214"/>
                                      <a:pt x="657" y="230"/>
                                      <a:pt x="657" y="250"/>
                                    </a:cubicBezTo>
                                    <a:close/>
                                    <a:moveTo>
                                      <a:pt x="664" y="301"/>
                                    </a:moveTo>
                                    <a:cubicBezTo>
                                      <a:pt x="664" y="302"/>
                                      <a:pt x="664" y="303"/>
                                      <a:pt x="664" y="304"/>
                                    </a:cubicBezTo>
                                    <a:cubicBezTo>
                                      <a:pt x="666" y="304"/>
                                      <a:pt x="668" y="303"/>
                                      <a:pt x="670" y="303"/>
                                    </a:cubicBezTo>
                                    <a:cubicBezTo>
                                      <a:pt x="670" y="302"/>
                                      <a:pt x="670" y="302"/>
                                      <a:pt x="670" y="301"/>
                                    </a:cubicBezTo>
                                    <a:cubicBezTo>
                                      <a:pt x="670" y="288"/>
                                      <a:pt x="665" y="275"/>
                                      <a:pt x="656" y="266"/>
                                    </a:cubicBezTo>
                                    <a:cubicBezTo>
                                      <a:pt x="647" y="257"/>
                                      <a:pt x="635" y="252"/>
                                      <a:pt x="621" y="252"/>
                                    </a:cubicBezTo>
                                    <a:cubicBezTo>
                                      <a:pt x="607" y="252"/>
                                      <a:pt x="595" y="257"/>
                                      <a:pt x="586" y="266"/>
                                    </a:cubicBezTo>
                                    <a:cubicBezTo>
                                      <a:pt x="577" y="275"/>
                                      <a:pt x="571" y="288"/>
                                      <a:pt x="571" y="301"/>
                                    </a:cubicBezTo>
                                    <a:cubicBezTo>
                                      <a:pt x="571" y="302"/>
                                      <a:pt x="571" y="302"/>
                                      <a:pt x="571" y="303"/>
                                    </a:cubicBezTo>
                                    <a:cubicBezTo>
                                      <a:pt x="573" y="303"/>
                                      <a:pt x="575" y="304"/>
                                      <a:pt x="577" y="305"/>
                                    </a:cubicBezTo>
                                    <a:cubicBezTo>
                                      <a:pt x="577" y="303"/>
                                      <a:pt x="577" y="302"/>
                                      <a:pt x="577" y="301"/>
                                    </a:cubicBezTo>
                                    <a:cubicBezTo>
                                      <a:pt x="577" y="277"/>
                                      <a:pt x="597" y="258"/>
                                      <a:pt x="621" y="258"/>
                                    </a:cubicBezTo>
                                    <a:cubicBezTo>
                                      <a:pt x="645" y="258"/>
                                      <a:pt x="664" y="277"/>
                                      <a:pt x="664" y="301"/>
                                    </a:cubicBezTo>
                                    <a:close/>
                                    <a:moveTo>
                                      <a:pt x="657" y="301"/>
                                    </a:moveTo>
                                    <a:cubicBezTo>
                                      <a:pt x="657" y="304"/>
                                      <a:pt x="656" y="306"/>
                                      <a:pt x="656" y="308"/>
                                    </a:cubicBezTo>
                                    <a:cubicBezTo>
                                      <a:pt x="658" y="307"/>
                                      <a:pt x="660" y="306"/>
                                      <a:pt x="663" y="305"/>
                                    </a:cubicBezTo>
                                    <a:cubicBezTo>
                                      <a:pt x="663" y="304"/>
                                      <a:pt x="663" y="302"/>
                                      <a:pt x="663" y="301"/>
                                    </a:cubicBezTo>
                                    <a:cubicBezTo>
                                      <a:pt x="663" y="290"/>
                                      <a:pt x="658" y="279"/>
                                      <a:pt x="650" y="272"/>
                                    </a:cubicBezTo>
                                    <a:cubicBezTo>
                                      <a:pt x="643" y="264"/>
                                      <a:pt x="632" y="259"/>
                                      <a:pt x="621" y="259"/>
                                    </a:cubicBezTo>
                                    <a:cubicBezTo>
                                      <a:pt x="609" y="259"/>
                                      <a:pt x="599" y="264"/>
                                      <a:pt x="591" y="272"/>
                                    </a:cubicBezTo>
                                    <a:cubicBezTo>
                                      <a:pt x="584" y="279"/>
                                      <a:pt x="579" y="290"/>
                                      <a:pt x="579" y="301"/>
                                    </a:cubicBezTo>
                                    <a:cubicBezTo>
                                      <a:pt x="579" y="303"/>
                                      <a:pt x="579" y="304"/>
                                      <a:pt x="579" y="305"/>
                                    </a:cubicBezTo>
                                    <a:cubicBezTo>
                                      <a:pt x="581" y="306"/>
                                      <a:pt x="584" y="307"/>
                                      <a:pt x="586" y="308"/>
                                    </a:cubicBezTo>
                                    <a:cubicBezTo>
                                      <a:pt x="585" y="306"/>
                                      <a:pt x="585" y="304"/>
                                      <a:pt x="585" y="301"/>
                                    </a:cubicBezTo>
                                    <a:cubicBezTo>
                                      <a:pt x="585" y="282"/>
                                      <a:pt x="601" y="265"/>
                                      <a:pt x="621" y="265"/>
                                    </a:cubicBezTo>
                                    <a:cubicBezTo>
                                      <a:pt x="641" y="265"/>
                                      <a:pt x="657" y="282"/>
                                      <a:pt x="657" y="301"/>
                                    </a:cubicBezTo>
                                    <a:close/>
                                    <a:moveTo>
                                      <a:pt x="664" y="353"/>
                                    </a:moveTo>
                                    <a:cubicBezTo>
                                      <a:pt x="664" y="354"/>
                                      <a:pt x="664" y="355"/>
                                      <a:pt x="664" y="356"/>
                                    </a:cubicBezTo>
                                    <a:cubicBezTo>
                                      <a:pt x="666" y="355"/>
                                      <a:pt x="668" y="354"/>
                                      <a:pt x="670" y="354"/>
                                    </a:cubicBezTo>
                                    <a:cubicBezTo>
                                      <a:pt x="670" y="353"/>
                                      <a:pt x="670" y="353"/>
                                      <a:pt x="670" y="353"/>
                                    </a:cubicBezTo>
                                    <a:cubicBezTo>
                                      <a:pt x="670" y="339"/>
                                      <a:pt x="665" y="327"/>
                                      <a:pt x="656" y="318"/>
                                    </a:cubicBezTo>
                                    <a:cubicBezTo>
                                      <a:pt x="647" y="309"/>
                                      <a:pt x="635" y="303"/>
                                      <a:pt x="621" y="303"/>
                                    </a:cubicBezTo>
                                    <a:cubicBezTo>
                                      <a:pt x="607" y="303"/>
                                      <a:pt x="595" y="309"/>
                                      <a:pt x="586" y="318"/>
                                    </a:cubicBezTo>
                                    <a:cubicBezTo>
                                      <a:pt x="577" y="327"/>
                                      <a:pt x="571" y="339"/>
                                      <a:pt x="571" y="353"/>
                                    </a:cubicBezTo>
                                    <a:cubicBezTo>
                                      <a:pt x="571" y="353"/>
                                      <a:pt x="571" y="354"/>
                                      <a:pt x="571" y="354"/>
                                    </a:cubicBezTo>
                                    <a:cubicBezTo>
                                      <a:pt x="573" y="355"/>
                                      <a:pt x="575" y="355"/>
                                      <a:pt x="577" y="356"/>
                                    </a:cubicBezTo>
                                    <a:cubicBezTo>
                                      <a:pt x="577" y="355"/>
                                      <a:pt x="577" y="354"/>
                                      <a:pt x="577" y="353"/>
                                    </a:cubicBezTo>
                                    <a:cubicBezTo>
                                      <a:pt x="577" y="329"/>
                                      <a:pt x="597" y="309"/>
                                      <a:pt x="621" y="309"/>
                                    </a:cubicBezTo>
                                    <a:cubicBezTo>
                                      <a:pt x="645" y="309"/>
                                      <a:pt x="664" y="329"/>
                                      <a:pt x="664" y="353"/>
                                    </a:cubicBezTo>
                                    <a:close/>
                                    <a:moveTo>
                                      <a:pt x="657" y="353"/>
                                    </a:moveTo>
                                    <a:cubicBezTo>
                                      <a:pt x="657" y="355"/>
                                      <a:pt x="656" y="357"/>
                                      <a:pt x="656" y="359"/>
                                    </a:cubicBezTo>
                                    <a:cubicBezTo>
                                      <a:pt x="658" y="358"/>
                                      <a:pt x="660" y="357"/>
                                      <a:pt x="663" y="356"/>
                                    </a:cubicBezTo>
                                    <a:cubicBezTo>
                                      <a:pt x="663" y="355"/>
                                      <a:pt x="663" y="354"/>
                                      <a:pt x="663" y="353"/>
                                    </a:cubicBezTo>
                                    <a:cubicBezTo>
                                      <a:pt x="663" y="341"/>
                                      <a:pt x="658" y="331"/>
                                      <a:pt x="650" y="323"/>
                                    </a:cubicBezTo>
                                    <a:cubicBezTo>
                                      <a:pt x="643" y="315"/>
                                      <a:pt x="632" y="311"/>
                                      <a:pt x="621" y="311"/>
                                    </a:cubicBezTo>
                                    <a:cubicBezTo>
                                      <a:pt x="609" y="311"/>
                                      <a:pt x="599" y="315"/>
                                      <a:pt x="591" y="323"/>
                                    </a:cubicBezTo>
                                    <a:cubicBezTo>
                                      <a:pt x="584" y="331"/>
                                      <a:pt x="579" y="341"/>
                                      <a:pt x="579" y="353"/>
                                    </a:cubicBezTo>
                                    <a:cubicBezTo>
                                      <a:pt x="579" y="354"/>
                                      <a:pt x="579" y="355"/>
                                      <a:pt x="579" y="357"/>
                                    </a:cubicBezTo>
                                    <a:cubicBezTo>
                                      <a:pt x="581" y="357"/>
                                      <a:pt x="584" y="359"/>
                                      <a:pt x="586" y="360"/>
                                    </a:cubicBezTo>
                                    <a:cubicBezTo>
                                      <a:pt x="585" y="358"/>
                                      <a:pt x="585" y="355"/>
                                      <a:pt x="585" y="353"/>
                                    </a:cubicBezTo>
                                    <a:cubicBezTo>
                                      <a:pt x="585" y="333"/>
                                      <a:pt x="601" y="317"/>
                                      <a:pt x="621" y="317"/>
                                    </a:cubicBezTo>
                                    <a:cubicBezTo>
                                      <a:pt x="641" y="317"/>
                                      <a:pt x="657" y="333"/>
                                      <a:pt x="657" y="353"/>
                                    </a:cubicBezTo>
                                    <a:close/>
                                    <a:moveTo>
                                      <a:pt x="650" y="353"/>
                                    </a:moveTo>
                                    <a:cubicBezTo>
                                      <a:pt x="650" y="356"/>
                                      <a:pt x="649" y="358"/>
                                      <a:pt x="648" y="361"/>
                                    </a:cubicBezTo>
                                    <a:cubicBezTo>
                                      <a:pt x="649" y="361"/>
                                      <a:pt x="650" y="362"/>
                                      <a:pt x="651" y="363"/>
                                    </a:cubicBezTo>
                                    <a:cubicBezTo>
                                      <a:pt x="652" y="362"/>
                                      <a:pt x="653" y="361"/>
                                      <a:pt x="654" y="360"/>
                                    </a:cubicBezTo>
                                    <a:cubicBezTo>
                                      <a:pt x="655" y="358"/>
                                      <a:pt x="655" y="355"/>
                                      <a:pt x="655" y="353"/>
                                    </a:cubicBezTo>
                                    <a:cubicBezTo>
                                      <a:pt x="655" y="343"/>
                                      <a:pt x="651" y="335"/>
                                      <a:pt x="645" y="328"/>
                                    </a:cubicBezTo>
                                    <a:cubicBezTo>
                                      <a:pt x="639" y="322"/>
                                      <a:pt x="630" y="318"/>
                                      <a:pt x="621" y="318"/>
                                    </a:cubicBezTo>
                                    <a:cubicBezTo>
                                      <a:pt x="611" y="318"/>
                                      <a:pt x="603" y="322"/>
                                      <a:pt x="597" y="328"/>
                                    </a:cubicBezTo>
                                    <a:cubicBezTo>
                                      <a:pt x="590" y="335"/>
                                      <a:pt x="587" y="343"/>
                                      <a:pt x="587" y="353"/>
                                    </a:cubicBezTo>
                                    <a:cubicBezTo>
                                      <a:pt x="587" y="356"/>
                                      <a:pt x="587" y="358"/>
                                      <a:pt x="588" y="361"/>
                                    </a:cubicBezTo>
                                    <a:cubicBezTo>
                                      <a:pt x="589" y="362"/>
                                      <a:pt x="589" y="362"/>
                                      <a:pt x="590" y="363"/>
                                    </a:cubicBezTo>
                                    <a:cubicBezTo>
                                      <a:pt x="591" y="362"/>
                                      <a:pt x="592" y="362"/>
                                      <a:pt x="593" y="361"/>
                                    </a:cubicBezTo>
                                    <a:cubicBezTo>
                                      <a:pt x="592" y="358"/>
                                      <a:pt x="592" y="356"/>
                                      <a:pt x="592" y="353"/>
                                    </a:cubicBezTo>
                                    <a:cubicBezTo>
                                      <a:pt x="592" y="337"/>
                                      <a:pt x="605" y="324"/>
                                      <a:pt x="621" y="324"/>
                                    </a:cubicBezTo>
                                    <a:cubicBezTo>
                                      <a:pt x="637" y="324"/>
                                      <a:pt x="650" y="337"/>
                                      <a:pt x="650" y="353"/>
                                    </a:cubicBezTo>
                                    <a:close/>
                                    <a:moveTo>
                                      <a:pt x="642" y="353"/>
                                    </a:moveTo>
                                    <a:cubicBezTo>
                                      <a:pt x="642" y="354"/>
                                      <a:pt x="642" y="356"/>
                                      <a:pt x="641" y="357"/>
                                    </a:cubicBezTo>
                                    <a:cubicBezTo>
                                      <a:pt x="643" y="358"/>
                                      <a:pt x="645" y="359"/>
                                      <a:pt x="647" y="360"/>
                                    </a:cubicBezTo>
                                    <a:cubicBezTo>
                                      <a:pt x="648" y="358"/>
                                      <a:pt x="648" y="355"/>
                                      <a:pt x="648" y="353"/>
                                    </a:cubicBezTo>
                                    <a:cubicBezTo>
                                      <a:pt x="648" y="345"/>
                                      <a:pt x="645" y="338"/>
                                      <a:pt x="640" y="333"/>
                                    </a:cubicBezTo>
                                    <a:cubicBezTo>
                                      <a:pt x="635" y="328"/>
                                      <a:pt x="628" y="325"/>
                                      <a:pt x="621" y="325"/>
                                    </a:cubicBezTo>
                                    <a:cubicBezTo>
                                      <a:pt x="613" y="325"/>
                                      <a:pt x="607" y="328"/>
                                      <a:pt x="602" y="333"/>
                                    </a:cubicBezTo>
                                    <a:cubicBezTo>
                                      <a:pt x="597" y="338"/>
                                      <a:pt x="594" y="345"/>
                                      <a:pt x="594" y="353"/>
                                    </a:cubicBezTo>
                                    <a:cubicBezTo>
                                      <a:pt x="594" y="355"/>
                                      <a:pt x="594" y="358"/>
                                      <a:pt x="595" y="360"/>
                                    </a:cubicBezTo>
                                    <a:cubicBezTo>
                                      <a:pt x="596" y="359"/>
                                      <a:pt x="598" y="358"/>
                                      <a:pt x="600" y="357"/>
                                    </a:cubicBezTo>
                                    <a:cubicBezTo>
                                      <a:pt x="600" y="356"/>
                                      <a:pt x="600" y="354"/>
                                      <a:pt x="600" y="353"/>
                                    </a:cubicBezTo>
                                    <a:cubicBezTo>
                                      <a:pt x="600" y="341"/>
                                      <a:pt x="609" y="332"/>
                                      <a:pt x="621" y="332"/>
                                    </a:cubicBezTo>
                                    <a:cubicBezTo>
                                      <a:pt x="632" y="332"/>
                                      <a:pt x="642" y="341"/>
                                      <a:pt x="642" y="353"/>
                                    </a:cubicBezTo>
                                    <a:close/>
                                    <a:moveTo>
                                      <a:pt x="634" y="353"/>
                                    </a:moveTo>
                                    <a:cubicBezTo>
                                      <a:pt x="634" y="353"/>
                                      <a:pt x="634" y="354"/>
                                      <a:pt x="634" y="355"/>
                                    </a:cubicBezTo>
                                    <a:cubicBezTo>
                                      <a:pt x="636" y="355"/>
                                      <a:pt x="638" y="356"/>
                                      <a:pt x="640" y="357"/>
                                    </a:cubicBezTo>
                                    <a:cubicBezTo>
                                      <a:pt x="640" y="355"/>
                                      <a:pt x="640" y="354"/>
                                      <a:pt x="640" y="353"/>
                                    </a:cubicBezTo>
                                    <a:cubicBezTo>
                                      <a:pt x="640" y="347"/>
                                      <a:pt x="638" y="342"/>
                                      <a:pt x="635" y="339"/>
                                    </a:cubicBezTo>
                                    <a:cubicBezTo>
                                      <a:pt x="631" y="335"/>
                                      <a:pt x="626" y="333"/>
                                      <a:pt x="621" y="333"/>
                                    </a:cubicBezTo>
                                    <a:cubicBezTo>
                                      <a:pt x="615" y="333"/>
                                      <a:pt x="611" y="335"/>
                                      <a:pt x="607" y="339"/>
                                    </a:cubicBezTo>
                                    <a:cubicBezTo>
                                      <a:pt x="603" y="342"/>
                                      <a:pt x="601" y="347"/>
                                      <a:pt x="601" y="353"/>
                                    </a:cubicBezTo>
                                    <a:cubicBezTo>
                                      <a:pt x="601" y="354"/>
                                      <a:pt x="601" y="355"/>
                                      <a:pt x="602" y="357"/>
                                    </a:cubicBezTo>
                                    <a:cubicBezTo>
                                      <a:pt x="604" y="356"/>
                                      <a:pt x="605" y="355"/>
                                      <a:pt x="607" y="355"/>
                                    </a:cubicBezTo>
                                    <a:cubicBezTo>
                                      <a:pt x="607" y="354"/>
                                      <a:pt x="607" y="353"/>
                                      <a:pt x="607" y="353"/>
                                    </a:cubicBezTo>
                                    <a:cubicBezTo>
                                      <a:pt x="607" y="345"/>
                                      <a:pt x="613" y="339"/>
                                      <a:pt x="621" y="339"/>
                                    </a:cubicBezTo>
                                    <a:cubicBezTo>
                                      <a:pt x="628" y="339"/>
                                      <a:pt x="634" y="345"/>
                                      <a:pt x="634" y="353"/>
                                    </a:cubicBezTo>
                                    <a:close/>
                                    <a:moveTo>
                                      <a:pt x="628" y="353"/>
                                    </a:moveTo>
                                    <a:cubicBezTo>
                                      <a:pt x="628" y="353"/>
                                      <a:pt x="627" y="353"/>
                                      <a:pt x="627" y="353"/>
                                    </a:cubicBezTo>
                                    <a:cubicBezTo>
                                      <a:pt x="629" y="354"/>
                                      <a:pt x="631" y="354"/>
                                      <a:pt x="633" y="354"/>
                                    </a:cubicBezTo>
                                    <a:cubicBezTo>
                                      <a:pt x="633" y="354"/>
                                      <a:pt x="633" y="353"/>
                                      <a:pt x="633" y="353"/>
                                    </a:cubicBezTo>
                                    <a:cubicBezTo>
                                      <a:pt x="633" y="346"/>
                                      <a:pt x="627" y="341"/>
                                      <a:pt x="621" y="341"/>
                                    </a:cubicBezTo>
                                    <a:cubicBezTo>
                                      <a:pt x="614" y="341"/>
                                      <a:pt x="609" y="346"/>
                                      <a:pt x="609" y="353"/>
                                    </a:cubicBezTo>
                                    <a:cubicBezTo>
                                      <a:pt x="609" y="353"/>
                                      <a:pt x="609" y="354"/>
                                      <a:pt x="609" y="354"/>
                                    </a:cubicBezTo>
                                    <a:cubicBezTo>
                                      <a:pt x="611" y="354"/>
                                      <a:pt x="612" y="354"/>
                                      <a:pt x="614" y="353"/>
                                    </a:cubicBezTo>
                                    <a:cubicBezTo>
                                      <a:pt x="614" y="353"/>
                                      <a:pt x="614" y="353"/>
                                      <a:pt x="614" y="353"/>
                                    </a:cubicBezTo>
                                    <a:cubicBezTo>
                                      <a:pt x="614" y="349"/>
                                      <a:pt x="617" y="346"/>
                                      <a:pt x="621" y="346"/>
                                    </a:cubicBezTo>
                                    <a:cubicBezTo>
                                      <a:pt x="625" y="346"/>
                                      <a:pt x="628" y="349"/>
                                      <a:pt x="628" y="353"/>
                                    </a:cubicBezTo>
                                    <a:close/>
                                    <a:moveTo>
                                      <a:pt x="621" y="348"/>
                                    </a:moveTo>
                                    <a:cubicBezTo>
                                      <a:pt x="618" y="348"/>
                                      <a:pt x="616" y="350"/>
                                      <a:pt x="616" y="353"/>
                                    </a:cubicBezTo>
                                    <a:cubicBezTo>
                                      <a:pt x="616" y="353"/>
                                      <a:pt x="616" y="353"/>
                                      <a:pt x="616" y="353"/>
                                    </a:cubicBezTo>
                                    <a:cubicBezTo>
                                      <a:pt x="617" y="353"/>
                                      <a:pt x="619" y="353"/>
                                      <a:pt x="621" y="353"/>
                                    </a:cubicBezTo>
                                    <a:cubicBezTo>
                                      <a:pt x="623" y="353"/>
                                      <a:pt x="624" y="353"/>
                                      <a:pt x="626" y="353"/>
                                    </a:cubicBezTo>
                                    <a:cubicBezTo>
                                      <a:pt x="626" y="353"/>
                                      <a:pt x="626" y="353"/>
                                      <a:pt x="626" y="353"/>
                                    </a:cubicBezTo>
                                    <a:cubicBezTo>
                                      <a:pt x="626" y="350"/>
                                      <a:pt x="624" y="348"/>
                                      <a:pt x="621" y="348"/>
                                    </a:cubicBezTo>
                                    <a:close/>
                                    <a:moveTo>
                                      <a:pt x="576" y="380"/>
                                    </a:moveTo>
                                    <a:cubicBezTo>
                                      <a:pt x="577" y="378"/>
                                      <a:pt x="577" y="377"/>
                                      <a:pt x="578" y="375"/>
                                    </a:cubicBezTo>
                                    <a:cubicBezTo>
                                      <a:pt x="573" y="372"/>
                                      <a:pt x="567" y="370"/>
                                      <a:pt x="560" y="370"/>
                                    </a:cubicBezTo>
                                    <a:cubicBezTo>
                                      <a:pt x="553" y="370"/>
                                      <a:pt x="547" y="372"/>
                                      <a:pt x="541" y="375"/>
                                    </a:cubicBezTo>
                                    <a:cubicBezTo>
                                      <a:pt x="542" y="377"/>
                                      <a:pt x="543" y="379"/>
                                      <a:pt x="544" y="380"/>
                                    </a:cubicBezTo>
                                    <a:cubicBezTo>
                                      <a:pt x="549" y="377"/>
                                      <a:pt x="554" y="375"/>
                                      <a:pt x="560" y="375"/>
                                    </a:cubicBezTo>
                                    <a:cubicBezTo>
                                      <a:pt x="566" y="375"/>
                                      <a:pt x="571" y="377"/>
                                      <a:pt x="576" y="380"/>
                                    </a:cubicBezTo>
                                    <a:close/>
                                    <a:moveTo>
                                      <a:pt x="560" y="377"/>
                                    </a:moveTo>
                                    <a:cubicBezTo>
                                      <a:pt x="554" y="377"/>
                                      <a:pt x="549" y="379"/>
                                      <a:pt x="545" y="382"/>
                                    </a:cubicBezTo>
                                    <a:cubicBezTo>
                                      <a:pt x="546" y="383"/>
                                      <a:pt x="546" y="385"/>
                                      <a:pt x="547" y="387"/>
                                    </a:cubicBezTo>
                                    <a:cubicBezTo>
                                      <a:pt x="551" y="385"/>
                                      <a:pt x="555" y="383"/>
                                      <a:pt x="560" y="383"/>
                                    </a:cubicBezTo>
                                    <a:cubicBezTo>
                                      <a:pt x="565" y="383"/>
                                      <a:pt x="569" y="385"/>
                                      <a:pt x="572" y="387"/>
                                    </a:cubicBezTo>
                                    <a:cubicBezTo>
                                      <a:pt x="573" y="385"/>
                                      <a:pt x="574" y="383"/>
                                      <a:pt x="575" y="381"/>
                                    </a:cubicBezTo>
                                    <a:cubicBezTo>
                                      <a:pt x="571" y="378"/>
                                      <a:pt x="565" y="377"/>
                                      <a:pt x="560" y="377"/>
                                    </a:cubicBezTo>
                                    <a:close/>
                                    <a:moveTo>
                                      <a:pt x="579" y="374"/>
                                    </a:moveTo>
                                    <a:cubicBezTo>
                                      <a:pt x="581" y="372"/>
                                      <a:pt x="582" y="371"/>
                                      <a:pt x="583" y="369"/>
                                    </a:cubicBezTo>
                                    <a:cubicBezTo>
                                      <a:pt x="577" y="365"/>
                                      <a:pt x="569" y="362"/>
                                      <a:pt x="560" y="362"/>
                                    </a:cubicBezTo>
                                    <a:cubicBezTo>
                                      <a:pt x="551" y="362"/>
                                      <a:pt x="543" y="365"/>
                                      <a:pt x="536" y="369"/>
                                    </a:cubicBezTo>
                                    <a:cubicBezTo>
                                      <a:pt x="538" y="371"/>
                                      <a:pt x="539" y="373"/>
                                      <a:pt x="540" y="374"/>
                                    </a:cubicBezTo>
                                    <a:cubicBezTo>
                                      <a:pt x="546" y="370"/>
                                      <a:pt x="553" y="368"/>
                                      <a:pt x="560" y="368"/>
                                    </a:cubicBezTo>
                                    <a:cubicBezTo>
                                      <a:pt x="567" y="368"/>
                                      <a:pt x="574" y="370"/>
                                      <a:pt x="579" y="374"/>
                                    </a:cubicBezTo>
                                    <a:close/>
                                    <a:moveTo>
                                      <a:pt x="584" y="368"/>
                                    </a:moveTo>
                                    <a:cubicBezTo>
                                      <a:pt x="586" y="367"/>
                                      <a:pt x="587" y="365"/>
                                      <a:pt x="589" y="364"/>
                                    </a:cubicBezTo>
                                    <a:cubicBezTo>
                                      <a:pt x="581" y="358"/>
                                      <a:pt x="571" y="354"/>
                                      <a:pt x="560" y="354"/>
                                    </a:cubicBezTo>
                                    <a:cubicBezTo>
                                      <a:pt x="549" y="354"/>
                                      <a:pt x="539" y="358"/>
                                      <a:pt x="531" y="364"/>
                                    </a:cubicBezTo>
                                    <a:cubicBezTo>
                                      <a:pt x="532" y="365"/>
                                      <a:pt x="534" y="367"/>
                                      <a:pt x="535" y="368"/>
                                    </a:cubicBezTo>
                                    <a:cubicBezTo>
                                      <a:pt x="542" y="363"/>
                                      <a:pt x="551" y="361"/>
                                      <a:pt x="560" y="361"/>
                                    </a:cubicBezTo>
                                    <a:cubicBezTo>
                                      <a:pt x="569" y="361"/>
                                      <a:pt x="577" y="363"/>
                                      <a:pt x="584" y="368"/>
                                    </a:cubicBezTo>
                                    <a:close/>
                                    <a:moveTo>
                                      <a:pt x="527" y="353"/>
                                    </a:moveTo>
                                    <a:cubicBezTo>
                                      <a:pt x="527" y="356"/>
                                      <a:pt x="527" y="358"/>
                                      <a:pt x="526" y="361"/>
                                    </a:cubicBezTo>
                                    <a:cubicBezTo>
                                      <a:pt x="527" y="362"/>
                                      <a:pt x="528" y="362"/>
                                      <a:pt x="529" y="363"/>
                                    </a:cubicBezTo>
                                    <a:cubicBezTo>
                                      <a:pt x="530" y="362"/>
                                      <a:pt x="531" y="362"/>
                                      <a:pt x="532" y="361"/>
                                    </a:cubicBezTo>
                                    <a:cubicBezTo>
                                      <a:pt x="532" y="359"/>
                                      <a:pt x="533" y="356"/>
                                      <a:pt x="533" y="353"/>
                                    </a:cubicBezTo>
                                    <a:cubicBezTo>
                                      <a:pt x="533" y="343"/>
                                      <a:pt x="529" y="335"/>
                                      <a:pt x="523" y="328"/>
                                    </a:cubicBezTo>
                                    <a:cubicBezTo>
                                      <a:pt x="517" y="322"/>
                                      <a:pt x="508" y="318"/>
                                      <a:pt x="499" y="318"/>
                                    </a:cubicBezTo>
                                    <a:cubicBezTo>
                                      <a:pt x="489" y="318"/>
                                      <a:pt x="481" y="322"/>
                                      <a:pt x="474" y="328"/>
                                    </a:cubicBezTo>
                                    <a:cubicBezTo>
                                      <a:pt x="468" y="335"/>
                                      <a:pt x="464" y="343"/>
                                      <a:pt x="464" y="353"/>
                                    </a:cubicBezTo>
                                    <a:cubicBezTo>
                                      <a:pt x="464" y="356"/>
                                      <a:pt x="465" y="358"/>
                                      <a:pt x="465" y="361"/>
                                    </a:cubicBezTo>
                                    <a:cubicBezTo>
                                      <a:pt x="466" y="362"/>
                                      <a:pt x="467" y="362"/>
                                      <a:pt x="468" y="363"/>
                                    </a:cubicBezTo>
                                    <a:cubicBezTo>
                                      <a:pt x="469" y="362"/>
                                      <a:pt x="470" y="362"/>
                                      <a:pt x="471" y="361"/>
                                    </a:cubicBezTo>
                                    <a:cubicBezTo>
                                      <a:pt x="470" y="358"/>
                                      <a:pt x="470" y="356"/>
                                      <a:pt x="470" y="353"/>
                                    </a:cubicBezTo>
                                    <a:cubicBezTo>
                                      <a:pt x="470" y="337"/>
                                      <a:pt x="483" y="324"/>
                                      <a:pt x="499" y="324"/>
                                    </a:cubicBezTo>
                                    <a:cubicBezTo>
                                      <a:pt x="515" y="324"/>
                                      <a:pt x="527" y="337"/>
                                      <a:pt x="527" y="353"/>
                                    </a:cubicBezTo>
                                    <a:close/>
                                    <a:moveTo>
                                      <a:pt x="520" y="353"/>
                                    </a:moveTo>
                                    <a:cubicBezTo>
                                      <a:pt x="520" y="354"/>
                                      <a:pt x="520" y="356"/>
                                      <a:pt x="519" y="357"/>
                                    </a:cubicBezTo>
                                    <a:cubicBezTo>
                                      <a:pt x="521" y="358"/>
                                      <a:pt x="523" y="359"/>
                                      <a:pt x="525" y="360"/>
                                    </a:cubicBezTo>
                                    <a:cubicBezTo>
                                      <a:pt x="525" y="358"/>
                                      <a:pt x="526" y="355"/>
                                      <a:pt x="526" y="353"/>
                                    </a:cubicBezTo>
                                    <a:cubicBezTo>
                                      <a:pt x="526" y="345"/>
                                      <a:pt x="523" y="338"/>
                                      <a:pt x="518" y="333"/>
                                    </a:cubicBezTo>
                                    <a:cubicBezTo>
                                      <a:pt x="513" y="328"/>
                                      <a:pt x="506" y="325"/>
                                      <a:pt x="499" y="325"/>
                                    </a:cubicBezTo>
                                    <a:cubicBezTo>
                                      <a:pt x="491" y="325"/>
                                      <a:pt x="484" y="328"/>
                                      <a:pt x="479" y="333"/>
                                    </a:cubicBezTo>
                                    <a:cubicBezTo>
                                      <a:pt x="474" y="338"/>
                                      <a:pt x="471" y="345"/>
                                      <a:pt x="471" y="353"/>
                                    </a:cubicBezTo>
                                    <a:cubicBezTo>
                                      <a:pt x="471" y="355"/>
                                      <a:pt x="472" y="358"/>
                                      <a:pt x="472" y="360"/>
                                    </a:cubicBezTo>
                                    <a:cubicBezTo>
                                      <a:pt x="474" y="359"/>
                                      <a:pt x="476" y="358"/>
                                      <a:pt x="478" y="357"/>
                                    </a:cubicBezTo>
                                    <a:cubicBezTo>
                                      <a:pt x="478" y="356"/>
                                      <a:pt x="478" y="354"/>
                                      <a:pt x="478" y="353"/>
                                    </a:cubicBezTo>
                                    <a:cubicBezTo>
                                      <a:pt x="478" y="341"/>
                                      <a:pt x="487" y="332"/>
                                      <a:pt x="499" y="332"/>
                                    </a:cubicBezTo>
                                    <a:cubicBezTo>
                                      <a:pt x="510" y="332"/>
                                      <a:pt x="520" y="341"/>
                                      <a:pt x="520" y="353"/>
                                    </a:cubicBezTo>
                                    <a:close/>
                                    <a:moveTo>
                                      <a:pt x="512" y="353"/>
                                    </a:moveTo>
                                    <a:cubicBezTo>
                                      <a:pt x="512" y="353"/>
                                      <a:pt x="512" y="354"/>
                                      <a:pt x="512" y="355"/>
                                    </a:cubicBezTo>
                                    <a:cubicBezTo>
                                      <a:pt x="514" y="355"/>
                                      <a:pt x="516" y="356"/>
                                      <a:pt x="518" y="357"/>
                                    </a:cubicBezTo>
                                    <a:cubicBezTo>
                                      <a:pt x="518" y="355"/>
                                      <a:pt x="518" y="354"/>
                                      <a:pt x="518" y="353"/>
                                    </a:cubicBezTo>
                                    <a:cubicBezTo>
                                      <a:pt x="518" y="347"/>
                                      <a:pt x="516" y="342"/>
                                      <a:pt x="512" y="339"/>
                                    </a:cubicBezTo>
                                    <a:cubicBezTo>
                                      <a:pt x="509" y="335"/>
                                      <a:pt x="504" y="333"/>
                                      <a:pt x="499" y="333"/>
                                    </a:cubicBezTo>
                                    <a:cubicBezTo>
                                      <a:pt x="493" y="333"/>
                                      <a:pt x="488" y="335"/>
                                      <a:pt x="485" y="339"/>
                                    </a:cubicBezTo>
                                    <a:cubicBezTo>
                                      <a:pt x="481" y="342"/>
                                      <a:pt x="479" y="347"/>
                                      <a:pt x="479" y="353"/>
                                    </a:cubicBezTo>
                                    <a:cubicBezTo>
                                      <a:pt x="479" y="354"/>
                                      <a:pt x="479" y="355"/>
                                      <a:pt x="480" y="357"/>
                                    </a:cubicBezTo>
                                    <a:cubicBezTo>
                                      <a:pt x="481" y="356"/>
                                      <a:pt x="483" y="355"/>
                                      <a:pt x="485" y="355"/>
                                    </a:cubicBezTo>
                                    <a:cubicBezTo>
                                      <a:pt x="485" y="354"/>
                                      <a:pt x="485" y="353"/>
                                      <a:pt x="485" y="353"/>
                                    </a:cubicBezTo>
                                    <a:cubicBezTo>
                                      <a:pt x="485" y="345"/>
                                      <a:pt x="491" y="339"/>
                                      <a:pt x="499" y="339"/>
                                    </a:cubicBezTo>
                                    <a:cubicBezTo>
                                      <a:pt x="506" y="339"/>
                                      <a:pt x="512" y="345"/>
                                      <a:pt x="512" y="353"/>
                                    </a:cubicBezTo>
                                    <a:close/>
                                    <a:moveTo>
                                      <a:pt x="505" y="353"/>
                                    </a:moveTo>
                                    <a:cubicBezTo>
                                      <a:pt x="505" y="353"/>
                                      <a:pt x="505" y="353"/>
                                      <a:pt x="505" y="353"/>
                                    </a:cubicBezTo>
                                    <a:cubicBezTo>
                                      <a:pt x="507" y="354"/>
                                      <a:pt x="509" y="354"/>
                                      <a:pt x="510" y="354"/>
                                    </a:cubicBezTo>
                                    <a:cubicBezTo>
                                      <a:pt x="511" y="354"/>
                                      <a:pt x="511" y="353"/>
                                      <a:pt x="511" y="353"/>
                                    </a:cubicBezTo>
                                    <a:cubicBezTo>
                                      <a:pt x="511" y="346"/>
                                      <a:pt x="505" y="341"/>
                                      <a:pt x="499" y="341"/>
                                    </a:cubicBezTo>
                                    <a:cubicBezTo>
                                      <a:pt x="492" y="341"/>
                                      <a:pt x="487" y="346"/>
                                      <a:pt x="487" y="353"/>
                                    </a:cubicBezTo>
                                    <a:cubicBezTo>
                                      <a:pt x="487" y="353"/>
                                      <a:pt x="487" y="354"/>
                                      <a:pt x="487" y="354"/>
                                    </a:cubicBezTo>
                                    <a:cubicBezTo>
                                      <a:pt x="489" y="354"/>
                                      <a:pt x="490" y="354"/>
                                      <a:pt x="492" y="353"/>
                                    </a:cubicBezTo>
                                    <a:cubicBezTo>
                                      <a:pt x="492" y="353"/>
                                      <a:pt x="492" y="353"/>
                                      <a:pt x="492" y="353"/>
                                    </a:cubicBezTo>
                                    <a:cubicBezTo>
                                      <a:pt x="492" y="349"/>
                                      <a:pt x="495" y="346"/>
                                      <a:pt x="499" y="346"/>
                                    </a:cubicBezTo>
                                    <a:cubicBezTo>
                                      <a:pt x="502" y="346"/>
                                      <a:pt x="505" y="349"/>
                                      <a:pt x="505" y="353"/>
                                    </a:cubicBezTo>
                                    <a:close/>
                                    <a:moveTo>
                                      <a:pt x="499" y="348"/>
                                    </a:moveTo>
                                    <a:cubicBezTo>
                                      <a:pt x="496" y="348"/>
                                      <a:pt x="494" y="350"/>
                                      <a:pt x="494" y="353"/>
                                    </a:cubicBezTo>
                                    <a:cubicBezTo>
                                      <a:pt x="494" y="353"/>
                                      <a:pt x="494" y="353"/>
                                      <a:pt x="494" y="353"/>
                                    </a:cubicBezTo>
                                    <a:cubicBezTo>
                                      <a:pt x="495" y="353"/>
                                      <a:pt x="497" y="353"/>
                                      <a:pt x="499" y="353"/>
                                    </a:cubicBezTo>
                                    <a:cubicBezTo>
                                      <a:pt x="500" y="353"/>
                                      <a:pt x="502" y="353"/>
                                      <a:pt x="504" y="353"/>
                                    </a:cubicBezTo>
                                    <a:cubicBezTo>
                                      <a:pt x="504" y="353"/>
                                      <a:pt x="504" y="353"/>
                                      <a:pt x="504" y="353"/>
                                    </a:cubicBezTo>
                                    <a:cubicBezTo>
                                      <a:pt x="504" y="350"/>
                                      <a:pt x="501" y="348"/>
                                      <a:pt x="499" y="348"/>
                                    </a:cubicBezTo>
                                    <a:close/>
                                    <a:moveTo>
                                      <a:pt x="453" y="380"/>
                                    </a:moveTo>
                                    <a:cubicBezTo>
                                      <a:pt x="454" y="378"/>
                                      <a:pt x="455" y="377"/>
                                      <a:pt x="456" y="375"/>
                                    </a:cubicBezTo>
                                    <a:cubicBezTo>
                                      <a:pt x="451" y="372"/>
                                      <a:pt x="445" y="370"/>
                                      <a:pt x="438" y="370"/>
                                    </a:cubicBezTo>
                                    <a:cubicBezTo>
                                      <a:pt x="431" y="370"/>
                                      <a:pt x="425" y="372"/>
                                      <a:pt x="420" y="375"/>
                                    </a:cubicBezTo>
                                    <a:cubicBezTo>
                                      <a:pt x="421" y="376"/>
                                      <a:pt x="422" y="378"/>
                                      <a:pt x="423" y="379"/>
                                    </a:cubicBezTo>
                                    <a:cubicBezTo>
                                      <a:pt x="427" y="377"/>
                                      <a:pt x="432" y="375"/>
                                      <a:pt x="438" y="375"/>
                                    </a:cubicBezTo>
                                    <a:cubicBezTo>
                                      <a:pt x="444" y="375"/>
                                      <a:pt x="449" y="377"/>
                                      <a:pt x="453" y="380"/>
                                    </a:cubicBezTo>
                                    <a:close/>
                                    <a:moveTo>
                                      <a:pt x="438" y="377"/>
                                    </a:moveTo>
                                    <a:cubicBezTo>
                                      <a:pt x="433" y="377"/>
                                      <a:pt x="428" y="378"/>
                                      <a:pt x="423" y="381"/>
                                    </a:cubicBezTo>
                                    <a:cubicBezTo>
                                      <a:pt x="424" y="383"/>
                                      <a:pt x="425" y="385"/>
                                      <a:pt x="426" y="387"/>
                                    </a:cubicBezTo>
                                    <a:cubicBezTo>
                                      <a:pt x="429" y="384"/>
                                      <a:pt x="433" y="383"/>
                                      <a:pt x="438" y="383"/>
                                    </a:cubicBezTo>
                                    <a:cubicBezTo>
                                      <a:pt x="442" y="383"/>
                                      <a:pt x="447" y="385"/>
                                      <a:pt x="450" y="387"/>
                                    </a:cubicBezTo>
                                    <a:cubicBezTo>
                                      <a:pt x="451" y="385"/>
                                      <a:pt x="452" y="383"/>
                                      <a:pt x="453" y="381"/>
                                    </a:cubicBezTo>
                                    <a:cubicBezTo>
                                      <a:pt x="448" y="378"/>
                                      <a:pt x="443" y="377"/>
                                      <a:pt x="438" y="377"/>
                                    </a:cubicBezTo>
                                    <a:close/>
                                    <a:moveTo>
                                      <a:pt x="457" y="374"/>
                                    </a:moveTo>
                                    <a:cubicBezTo>
                                      <a:pt x="458" y="372"/>
                                      <a:pt x="460" y="371"/>
                                      <a:pt x="461" y="369"/>
                                    </a:cubicBezTo>
                                    <a:cubicBezTo>
                                      <a:pt x="454" y="365"/>
                                      <a:pt x="446" y="362"/>
                                      <a:pt x="438" y="362"/>
                                    </a:cubicBezTo>
                                    <a:cubicBezTo>
                                      <a:pt x="429" y="362"/>
                                      <a:pt x="422" y="365"/>
                                      <a:pt x="415" y="369"/>
                                    </a:cubicBezTo>
                                    <a:cubicBezTo>
                                      <a:pt x="416" y="370"/>
                                      <a:pt x="418" y="372"/>
                                      <a:pt x="419" y="374"/>
                                    </a:cubicBezTo>
                                    <a:cubicBezTo>
                                      <a:pt x="424" y="370"/>
                                      <a:pt x="431" y="368"/>
                                      <a:pt x="438" y="368"/>
                                    </a:cubicBezTo>
                                    <a:cubicBezTo>
                                      <a:pt x="445" y="368"/>
                                      <a:pt x="452" y="370"/>
                                      <a:pt x="457" y="374"/>
                                    </a:cubicBezTo>
                                    <a:close/>
                                    <a:moveTo>
                                      <a:pt x="462" y="368"/>
                                    </a:moveTo>
                                    <a:cubicBezTo>
                                      <a:pt x="464" y="367"/>
                                      <a:pt x="465" y="365"/>
                                      <a:pt x="467" y="364"/>
                                    </a:cubicBezTo>
                                    <a:cubicBezTo>
                                      <a:pt x="459" y="358"/>
                                      <a:pt x="449" y="354"/>
                                      <a:pt x="438" y="354"/>
                                    </a:cubicBezTo>
                                    <a:cubicBezTo>
                                      <a:pt x="427" y="354"/>
                                      <a:pt x="417" y="358"/>
                                      <a:pt x="409" y="364"/>
                                    </a:cubicBezTo>
                                    <a:cubicBezTo>
                                      <a:pt x="411" y="365"/>
                                      <a:pt x="412" y="366"/>
                                      <a:pt x="414" y="368"/>
                                    </a:cubicBezTo>
                                    <a:cubicBezTo>
                                      <a:pt x="421" y="363"/>
                                      <a:pt x="429" y="361"/>
                                      <a:pt x="438" y="361"/>
                                    </a:cubicBezTo>
                                    <a:cubicBezTo>
                                      <a:pt x="447" y="361"/>
                                      <a:pt x="455" y="363"/>
                                      <a:pt x="462" y="368"/>
                                    </a:cubicBezTo>
                                    <a:close/>
                                    <a:moveTo>
                                      <a:pt x="407" y="353"/>
                                    </a:moveTo>
                                    <a:cubicBezTo>
                                      <a:pt x="407" y="356"/>
                                      <a:pt x="406" y="358"/>
                                      <a:pt x="405" y="361"/>
                                    </a:cubicBezTo>
                                    <a:cubicBezTo>
                                      <a:pt x="406" y="361"/>
                                      <a:pt x="407" y="362"/>
                                      <a:pt x="408" y="363"/>
                                    </a:cubicBezTo>
                                    <a:cubicBezTo>
                                      <a:pt x="409" y="362"/>
                                      <a:pt x="410" y="361"/>
                                      <a:pt x="411" y="360"/>
                                    </a:cubicBezTo>
                                    <a:cubicBezTo>
                                      <a:pt x="412" y="358"/>
                                      <a:pt x="412" y="355"/>
                                      <a:pt x="412" y="353"/>
                                    </a:cubicBezTo>
                                    <a:cubicBezTo>
                                      <a:pt x="412" y="343"/>
                                      <a:pt x="408" y="335"/>
                                      <a:pt x="402" y="328"/>
                                    </a:cubicBezTo>
                                    <a:cubicBezTo>
                                      <a:pt x="396" y="322"/>
                                      <a:pt x="387" y="318"/>
                                      <a:pt x="378" y="318"/>
                                    </a:cubicBezTo>
                                    <a:cubicBezTo>
                                      <a:pt x="368" y="318"/>
                                      <a:pt x="360" y="322"/>
                                      <a:pt x="354" y="328"/>
                                    </a:cubicBezTo>
                                    <a:cubicBezTo>
                                      <a:pt x="347" y="335"/>
                                      <a:pt x="344" y="343"/>
                                      <a:pt x="344" y="353"/>
                                    </a:cubicBezTo>
                                    <a:cubicBezTo>
                                      <a:pt x="344" y="356"/>
                                      <a:pt x="344" y="358"/>
                                      <a:pt x="345" y="361"/>
                                    </a:cubicBezTo>
                                    <a:cubicBezTo>
                                      <a:pt x="346" y="362"/>
                                      <a:pt x="346" y="362"/>
                                      <a:pt x="347" y="363"/>
                                    </a:cubicBezTo>
                                    <a:cubicBezTo>
                                      <a:pt x="348" y="362"/>
                                      <a:pt x="349" y="362"/>
                                      <a:pt x="350" y="361"/>
                                    </a:cubicBezTo>
                                    <a:cubicBezTo>
                                      <a:pt x="349" y="358"/>
                                      <a:pt x="349" y="356"/>
                                      <a:pt x="349" y="353"/>
                                    </a:cubicBezTo>
                                    <a:cubicBezTo>
                                      <a:pt x="349" y="337"/>
                                      <a:pt x="362" y="324"/>
                                      <a:pt x="378" y="324"/>
                                    </a:cubicBezTo>
                                    <a:cubicBezTo>
                                      <a:pt x="394" y="324"/>
                                      <a:pt x="407" y="337"/>
                                      <a:pt x="407" y="353"/>
                                    </a:cubicBezTo>
                                    <a:close/>
                                    <a:moveTo>
                                      <a:pt x="399" y="353"/>
                                    </a:moveTo>
                                    <a:cubicBezTo>
                                      <a:pt x="399" y="354"/>
                                      <a:pt x="399" y="356"/>
                                      <a:pt x="398" y="357"/>
                                    </a:cubicBezTo>
                                    <a:cubicBezTo>
                                      <a:pt x="400" y="358"/>
                                      <a:pt x="402" y="359"/>
                                      <a:pt x="404" y="360"/>
                                    </a:cubicBezTo>
                                    <a:cubicBezTo>
                                      <a:pt x="405" y="358"/>
                                      <a:pt x="405" y="355"/>
                                      <a:pt x="405" y="353"/>
                                    </a:cubicBezTo>
                                    <a:cubicBezTo>
                                      <a:pt x="405" y="345"/>
                                      <a:pt x="402" y="338"/>
                                      <a:pt x="397" y="333"/>
                                    </a:cubicBezTo>
                                    <a:cubicBezTo>
                                      <a:pt x="392" y="328"/>
                                      <a:pt x="385" y="325"/>
                                      <a:pt x="378" y="325"/>
                                    </a:cubicBezTo>
                                    <a:cubicBezTo>
                                      <a:pt x="370" y="325"/>
                                      <a:pt x="363" y="328"/>
                                      <a:pt x="359" y="333"/>
                                    </a:cubicBezTo>
                                    <a:cubicBezTo>
                                      <a:pt x="354" y="338"/>
                                      <a:pt x="351" y="345"/>
                                      <a:pt x="351" y="353"/>
                                    </a:cubicBezTo>
                                    <a:cubicBezTo>
                                      <a:pt x="351" y="355"/>
                                      <a:pt x="351" y="358"/>
                                      <a:pt x="352" y="360"/>
                                    </a:cubicBezTo>
                                    <a:cubicBezTo>
                                      <a:pt x="353" y="359"/>
                                      <a:pt x="355" y="358"/>
                                      <a:pt x="357" y="357"/>
                                    </a:cubicBezTo>
                                    <a:cubicBezTo>
                                      <a:pt x="357" y="356"/>
                                      <a:pt x="357" y="354"/>
                                      <a:pt x="357" y="353"/>
                                    </a:cubicBezTo>
                                    <a:cubicBezTo>
                                      <a:pt x="357" y="341"/>
                                      <a:pt x="366" y="332"/>
                                      <a:pt x="378" y="332"/>
                                    </a:cubicBezTo>
                                    <a:cubicBezTo>
                                      <a:pt x="389" y="332"/>
                                      <a:pt x="399" y="341"/>
                                      <a:pt x="399" y="353"/>
                                    </a:cubicBezTo>
                                    <a:close/>
                                    <a:moveTo>
                                      <a:pt x="391" y="353"/>
                                    </a:moveTo>
                                    <a:cubicBezTo>
                                      <a:pt x="391" y="353"/>
                                      <a:pt x="391" y="354"/>
                                      <a:pt x="391" y="355"/>
                                    </a:cubicBezTo>
                                    <a:cubicBezTo>
                                      <a:pt x="393" y="355"/>
                                      <a:pt x="395" y="356"/>
                                      <a:pt x="397" y="357"/>
                                    </a:cubicBezTo>
                                    <a:cubicBezTo>
                                      <a:pt x="397" y="355"/>
                                      <a:pt x="397" y="354"/>
                                      <a:pt x="397" y="353"/>
                                    </a:cubicBezTo>
                                    <a:cubicBezTo>
                                      <a:pt x="397" y="347"/>
                                      <a:pt x="395" y="342"/>
                                      <a:pt x="392" y="339"/>
                                    </a:cubicBezTo>
                                    <a:cubicBezTo>
                                      <a:pt x="388" y="335"/>
                                      <a:pt x="383" y="333"/>
                                      <a:pt x="378" y="333"/>
                                    </a:cubicBezTo>
                                    <a:cubicBezTo>
                                      <a:pt x="372" y="333"/>
                                      <a:pt x="368" y="335"/>
                                      <a:pt x="364" y="339"/>
                                    </a:cubicBezTo>
                                    <a:cubicBezTo>
                                      <a:pt x="360" y="342"/>
                                      <a:pt x="358" y="347"/>
                                      <a:pt x="358" y="353"/>
                                    </a:cubicBezTo>
                                    <a:cubicBezTo>
                                      <a:pt x="358" y="354"/>
                                      <a:pt x="358" y="355"/>
                                      <a:pt x="359" y="357"/>
                                    </a:cubicBezTo>
                                    <a:cubicBezTo>
                                      <a:pt x="361" y="356"/>
                                      <a:pt x="362" y="355"/>
                                      <a:pt x="364" y="355"/>
                                    </a:cubicBezTo>
                                    <a:cubicBezTo>
                                      <a:pt x="364" y="354"/>
                                      <a:pt x="364" y="353"/>
                                      <a:pt x="364" y="353"/>
                                    </a:cubicBezTo>
                                    <a:cubicBezTo>
                                      <a:pt x="364" y="345"/>
                                      <a:pt x="370" y="339"/>
                                      <a:pt x="378" y="339"/>
                                    </a:cubicBezTo>
                                    <a:cubicBezTo>
                                      <a:pt x="385" y="339"/>
                                      <a:pt x="391" y="345"/>
                                      <a:pt x="391" y="353"/>
                                    </a:cubicBezTo>
                                    <a:close/>
                                    <a:moveTo>
                                      <a:pt x="384" y="353"/>
                                    </a:moveTo>
                                    <a:cubicBezTo>
                                      <a:pt x="384" y="353"/>
                                      <a:pt x="384" y="353"/>
                                      <a:pt x="384" y="353"/>
                                    </a:cubicBezTo>
                                    <a:cubicBezTo>
                                      <a:pt x="386" y="354"/>
                                      <a:pt x="388" y="354"/>
                                      <a:pt x="390" y="354"/>
                                    </a:cubicBezTo>
                                    <a:cubicBezTo>
                                      <a:pt x="390" y="354"/>
                                      <a:pt x="390" y="353"/>
                                      <a:pt x="390" y="353"/>
                                    </a:cubicBezTo>
                                    <a:cubicBezTo>
                                      <a:pt x="390" y="346"/>
                                      <a:pt x="384" y="341"/>
                                      <a:pt x="378" y="341"/>
                                    </a:cubicBezTo>
                                    <a:cubicBezTo>
                                      <a:pt x="371" y="341"/>
                                      <a:pt x="366" y="346"/>
                                      <a:pt x="366" y="353"/>
                                    </a:cubicBezTo>
                                    <a:cubicBezTo>
                                      <a:pt x="366" y="353"/>
                                      <a:pt x="366" y="354"/>
                                      <a:pt x="366" y="354"/>
                                    </a:cubicBezTo>
                                    <a:cubicBezTo>
                                      <a:pt x="368" y="354"/>
                                      <a:pt x="369" y="354"/>
                                      <a:pt x="371" y="353"/>
                                    </a:cubicBezTo>
                                    <a:cubicBezTo>
                                      <a:pt x="371" y="353"/>
                                      <a:pt x="371" y="353"/>
                                      <a:pt x="371" y="353"/>
                                    </a:cubicBezTo>
                                    <a:cubicBezTo>
                                      <a:pt x="371" y="349"/>
                                      <a:pt x="374" y="346"/>
                                      <a:pt x="378" y="346"/>
                                    </a:cubicBezTo>
                                    <a:cubicBezTo>
                                      <a:pt x="381" y="346"/>
                                      <a:pt x="384" y="349"/>
                                      <a:pt x="384" y="353"/>
                                    </a:cubicBezTo>
                                    <a:close/>
                                    <a:moveTo>
                                      <a:pt x="378" y="348"/>
                                    </a:moveTo>
                                    <a:cubicBezTo>
                                      <a:pt x="375" y="348"/>
                                      <a:pt x="373" y="350"/>
                                      <a:pt x="373" y="353"/>
                                    </a:cubicBezTo>
                                    <a:cubicBezTo>
                                      <a:pt x="373" y="353"/>
                                      <a:pt x="373" y="353"/>
                                      <a:pt x="373" y="353"/>
                                    </a:cubicBezTo>
                                    <a:cubicBezTo>
                                      <a:pt x="374" y="353"/>
                                      <a:pt x="376" y="353"/>
                                      <a:pt x="378" y="353"/>
                                    </a:cubicBezTo>
                                    <a:cubicBezTo>
                                      <a:pt x="379" y="353"/>
                                      <a:pt x="381" y="353"/>
                                      <a:pt x="383" y="353"/>
                                    </a:cubicBezTo>
                                    <a:cubicBezTo>
                                      <a:pt x="383" y="353"/>
                                      <a:pt x="383" y="353"/>
                                      <a:pt x="383" y="353"/>
                                    </a:cubicBezTo>
                                    <a:cubicBezTo>
                                      <a:pt x="383" y="350"/>
                                      <a:pt x="381" y="348"/>
                                      <a:pt x="378" y="348"/>
                                    </a:cubicBezTo>
                                    <a:close/>
                                    <a:moveTo>
                                      <a:pt x="333" y="380"/>
                                    </a:moveTo>
                                    <a:cubicBezTo>
                                      <a:pt x="333" y="378"/>
                                      <a:pt x="334" y="377"/>
                                      <a:pt x="335" y="375"/>
                                    </a:cubicBezTo>
                                    <a:cubicBezTo>
                                      <a:pt x="330" y="372"/>
                                      <a:pt x="324" y="370"/>
                                      <a:pt x="317" y="370"/>
                                    </a:cubicBezTo>
                                    <a:cubicBezTo>
                                      <a:pt x="310" y="370"/>
                                      <a:pt x="304" y="372"/>
                                      <a:pt x="298" y="375"/>
                                    </a:cubicBezTo>
                                    <a:cubicBezTo>
                                      <a:pt x="299" y="377"/>
                                      <a:pt x="300" y="378"/>
                                      <a:pt x="301" y="380"/>
                                    </a:cubicBezTo>
                                    <a:cubicBezTo>
                                      <a:pt x="306" y="377"/>
                                      <a:pt x="311" y="375"/>
                                      <a:pt x="317" y="375"/>
                                    </a:cubicBezTo>
                                    <a:cubicBezTo>
                                      <a:pt x="323" y="375"/>
                                      <a:pt x="328" y="377"/>
                                      <a:pt x="333" y="380"/>
                                    </a:cubicBezTo>
                                    <a:close/>
                                    <a:moveTo>
                                      <a:pt x="317" y="377"/>
                                    </a:moveTo>
                                    <a:cubicBezTo>
                                      <a:pt x="311" y="377"/>
                                      <a:pt x="306" y="379"/>
                                      <a:pt x="302" y="381"/>
                                    </a:cubicBezTo>
                                    <a:cubicBezTo>
                                      <a:pt x="303" y="383"/>
                                      <a:pt x="304" y="385"/>
                                      <a:pt x="304" y="387"/>
                                    </a:cubicBezTo>
                                    <a:cubicBezTo>
                                      <a:pt x="308" y="385"/>
                                      <a:pt x="312" y="383"/>
                                      <a:pt x="317" y="383"/>
                                    </a:cubicBezTo>
                                    <a:cubicBezTo>
                                      <a:pt x="322" y="383"/>
                                      <a:pt x="326" y="385"/>
                                      <a:pt x="329" y="387"/>
                                    </a:cubicBezTo>
                                    <a:cubicBezTo>
                                      <a:pt x="330" y="385"/>
                                      <a:pt x="331" y="383"/>
                                      <a:pt x="332" y="381"/>
                                    </a:cubicBezTo>
                                    <a:cubicBezTo>
                                      <a:pt x="328" y="378"/>
                                      <a:pt x="322" y="377"/>
                                      <a:pt x="317" y="377"/>
                                    </a:cubicBezTo>
                                    <a:close/>
                                    <a:moveTo>
                                      <a:pt x="336" y="374"/>
                                    </a:moveTo>
                                    <a:cubicBezTo>
                                      <a:pt x="338" y="372"/>
                                      <a:pt x="339" y="371"/>
                                      <a:pt x="340" y="369"/>
                                    </a:cubicBezTo>
                                    <a:cubicBezTo>
                                      <a:pt x="334" y="365"/>
                                      <a:pt x="326" y="362"/>
                                      <a:pt x="317" y="362"/>
                                    </a:cubicBezTo>
                                    <a:cubicBezTo>
                                      <a:pt x="308" y="362"/>
                                      <a:pt x="300" y="365"/>
                                      <a:pt x="293" y="369"/>
                                    </a:cubicBezTo>
                                    <a:cubicBezTo>
                                      <a:pt x="295" y="371"/>
                                      <a:pt x="296" y="372"/>
                                      <a:pt x="297" y="374"/>
                                    </a:cubicBezTo>
                                    <a:cubicBezTo>
                                      <a:pt x="303" y="370"/>
                                      <a:pt x="310" y="368"/>
                                      <a:pt x="317" y="368"/>
                                    </a:cubicBezTo>
                                    <a:cubicBezTo>
                                      <a:pt x="324" y="368"/>
                                      <a:pt x="331" y="370"/>
                                      <a:pt x="336" y="374"/>
                                    </a:cubicBezTo>
                                    <a:close/>
                                    <a:moveTo>
                                      <a:pt x="341" y="368"/>
                                    </a:moveTo>
                                    <a:cubicBezTo>
                                      <a:pt x="343" y="367"/>
                                      <a:pt x="344" y="365"/>
                                      <a:pt x="346" y="364"/>
                                    </a:cubicBezTo>
                                    <a:cubicBezTo>
                                      <a:pt x="338" y="358"/>
                                      <a:pt x="328" y="354"/>
                                      <a:pt x="317" y="354"/>
                                    </a:cubicBezTo>
                                    <a:cubicBezTo>
                                      <a:pt x="306" y="354"/>
                                      <a:pt x="296" y="358"/>
                                      <a:pt x="288" y="364"/>
                                    </a:cubicBezTo>
                                    <a:cubicBezTo>
                                      <a:pt x="289" y="365"/>
                                      <a:pt x="291" y="367"/>
                                      <a:pt x="292" y="368"/>
                                    </a:cubicBezTo>
                                    <a:cubicBezTo>
                                      <a:pt x="299" y="363"/>
                                      <a:pt x="308" y="361"/>
                                      <a:pt x="317" y="361"/>
                                    </a:cubicBezTo>
                                    <a:cubicBezTo>
                                      <a:pt x="326" y="361"/>
                                      <a:pt x="334" y="363"/>
                                      <a:pt x="341" y="368"/>
                                    </a:cubicBezTo>
                                    <a:close/>
                                    <a:moveTo>
                                      <a:pt x="302" y="125"/>
                                    </a:moveTo>
                                    <a:cubicBezTo>
                                      <a:pt x="303" y="126"/>
                                      <a:pt x="304" y="128"/>
                                      <a:pt x="304" y="130"/>
                                    </a:cubicBezTo>
                                    <a:cubicBezTo>
                                      <a:pt x="308" y="128"/>
                                      <a:pt x="312" y="126"/>
                                      <a:pt x="317" y="126"/>
                                    </a:cubicBezTo>
                                    <a:cubicBezTo>
                                      <a:pt x="322" y="126"/>
                                      <a:pt x="326" y="128"/>
                                      <a:pt x="329" y="130"/>
                                    </a:cubicBezTo>
                                    <a:cubicBezTo>
                                      <a:pt x="330" y="128"/>
                                      <a:pt x="331" y="126"/>
                                      <a:pt x="332" y="124"/>
                                    </a:cubicBezTo>
                                    <a:cubicBezTo>
                                      <a:pt x="328" y="122"/>
                                      <a:pt x="322" y="120"/>
                                      <a:pt x="317" y="120"/>
                                    </a:cubicBezTo>
                                    <a:cubicBezTo>
                                      <a:pt x="311" y="120"/>
                                      <a:pt x="306" y="122"/>
                                      <a:pt x="302" y="125"/>
                                    </a:cubicBezTo>
                                    <a:close/>
                                    <a:moveTo>
                                      <a:pt x="317" y="118"/>
                                    </a:moveTo>
                                    <a:cubicBezTo>
                                      <a:pt x="323" y="118"/>
                                      <a:pt x="328" y="120"/>
                                      <a:pt x="333" y="123"/>
                                    </a:cubicBezTo>
                                    <a:cubicBezTo>
                                      <a:pt x="333" y="121"/>
                                      <a:pt x="334" y="120"/>
                                      <a:pt x="335" y="118"/>
                                    </a:cubicBezTo>
                                    <a:cubicBezTo>
                                      <a:pt x="330" y="115"/>
                                      <a:pt x="324" y="113"/>
                                      <a:pt x="317" y="113"/>
                                    </a:cubicBezTo>
                                    <a:cubicBezTo>
                                      <a:pt x="310" y="113"/>
                                      <a:pt x="304" y="115"/>
                                      <a:pt x="298" y="118"/>
                                    </a:cubicBezTo>
                                    <a:cubicBezTo>
                                      <a:pt x="299" y="120"/>
                                      <a:pt x="300" y="121"/>
                                      <a:pt x="301" y="123"/>
                                    </a:cubicBezTo>
                                    <a:cubicBezTo>
                                      <a:pt x="306" y="120"/>
                                      <a:pt x="311" y="118"/>
                                      <a:pt x="317" y="118"/>
                                    </a:cubicBezTo>
                                    <a:close/>
                                    <a:moveTo>
                                      <a:pt x="305" y="132"/>
                                    </a:moveTo>
                                    <a:cubicBezTo>
                                      <a:pt x="305" y="134"/>
                                      <a:pt x="306" y="136"/>
                                      <a:pt x="306" y="139"/>
                                    </a:cubicBezTo>
                                    <a:cubicBezTo>
                                      <a:pt x="309" y="136"/>
                                      <a:pt x="313" y="134"/>
                                      <a:pt x="317" y="134"/>
                                    </a:cubicBezTo>
                                    <a:cubicBezTo>
                                      <a:pt x="321" y="134"/>
                                      <a:pt x="325" y="136"/>
                                      <a:pt x="327" y="139"/>
                                    </a:cubicBezTo>
                                    <a:cubicBezTo>
                                      <a:pt x="328" y="136"/>
                                      <a:pt x="328" y="134"/>
                                      <a:pt x="329" y="132"/>
                                    </a:cubicBezTo>
                                    <a:cubicBezTo>
                                      <a:pt x="326" y="129"/>
                                      <a:pt x="321" y="128"/>
                                      <a:pt x="317" y="128"/>
                                    </a:cubicBezTo>
                                    <a:cubicBezTo>
                                      <a:pt x="312" y="128"/>
                                      <a:pt x="308" y="129"/>
                                      <a:pt x="305" y="132"/>
                                    </a:cubicBezTo>
                                    <a:close/>
                                    <a:moveTo>
                                      <a:pt x="327" y="147"/>
                                    </a:moveTo>
                                    <a:cubicBezTo>
                                      <a:pt x="327" y="145"/>
                                      <a:pt x="327" y="143"/>
                                      <a:pt x="327" y="141"/>
                                    </a:cubicBezTo>
                                    <a:cubicBezTo>
                                      <a:pt x="325" y="137"/>
                                      <a:pt x="321" y="135"/>
                                      <a:pt x="317" y="135"/>
                                    </a:cubicBezTo>
                                    <a:cubicBezTo>
                                      <a:pt x="313" y="135"/>
                                      <a:pt x="309" y="138"/>
                                      <a:pt x="307" y="141"/>
                                    </a:cubicBezTo>
                                    <a:cubicBezTo>
                                      <a:pt x="307" y="143"/>
                                      <a:pt x="307" y="145"/>
                                      <a:pt x="307" y="147"/>
                                    </a:cubicBezTo>
                                    <a:cubicBezTo>
                                      <a:pt x="307" y="148"/>
                                      <a:pt x="307" y="148"/>
                                      <a:pt x="307" y="148"/>
                                    </a:cubicBezTo>
                                    <a:cubicBezTo>
                                      <a:pt x="308" y="148"/>
                                      <a:pt x="309" y="148"/>
                                      <a:pt x="310" y="148"/>
                                    </a:cubicBezTo>
                                    <a:cubicBezTo>
                                      <a:pt x="310" y="148"/>
                                      <a:pt x="310" y="147"/>
                                      <a:pt x="310" y="147"/>
                                    </a:cubicBezTo>
                                    <a:cubicBezTo>
                                      <a:pt x="310" y="143"/>
                                      <a:pt x="313" y="140"/>
                                      <a:pt x="317" y="140"/>
                                    </a:cubicBezTo>
                                    <a:cubicBezTo>
                                      <a:pt x="321" y="140"/>
                                      <a:pt x="324" y="143"/>
                                      <a:pt x="324" y="147"/>
                                    </a:cubicBezTo>
                                    <a:cubicBezTo>
                                      <a:pt x="324" y="147"/>
                                      <a:pt x="324" y="148"/>
                                      <a:pt x="324" y="148"/>
                                    </a:cubicBezTo>
                                    <a:cubicBezTo>
                                      <a:pt x="325" y="148"/>
                                      <a:pt x="326" y="148"/>
                                      <a:pt x="327" y="148"/>
                                    </a:cubicBezTo>
                                    <a:cubicBezTo>
                                      <a:pt x="327" y="148"/>
                                      <a:pt x="327" y="148"/>
                                      <a:pt x="327" y="147"/>
                                    </a:cubicBezTo>
                                    <a:close/>
                                    <a:moveTo>
                                      <a:pt x="317" y="142"/>
                                    </a:moveTo>
                                    <a:cubicBezTo>
                                      <a:pt x="314" y="142"/>
                                      <a:pt x="312" y="144"/>
                                      <a:pt x="312" y="147"/>
                                    </a:cubicBezTo>
                                    <a:cubicBezTo>
                                      <a:pt x="312" y="147"/>
                                      <a:pt x="312" y="147"/>
                                      <a:pt x="312" y="148"/>
                                    </a:cubicBezTo>
                                    <a:cubicBezTo>
                                      <a:pt x="314" y="147"/>
                                      <a:pt x="315" y="147"/>
                                      <a:pt x="317" y="147"/>
                                    </a:cubicBezTo>
                                    <a:cubicBezTo>
                                      <a:pt x="319" y="147"/>
                                      <a:pt x="320" y="147"/>
                                      <a:pt x="322" y="148"/>
                                    </a:cubicBezTo>
                                    <a:cubicBezTo>
                                      <a:pt x="322" y="147"/>
                                      <a:pt x="322" y="147"/>
                                      <a:pt x="322" y="147"/>
                                    </a:cubicBezTo>
                                    <a:cubicBezTo>
                                      <a:pt x="322" y="144"/>
                                      <a:pt x="320" y="142"/>
                                      <a:pt x="317" y="142"/>
                                    </a:cubicBezTo>
                                    <a:close/>
                                    <a:moveTo>
                                      <a:pt x="288" y="158"/>
                                    </a:moveTo>
                                    <a:cubicBezTo>
                                      <a:pt x="289" y="160"/>
                                      <a:pt x="291" y="161"/>
                                      <a:pt x="292" y="163"/>
                                    </a:cubicBezTo>
                                    <a:cubicBezTo>
                                      <a:pt x="299" y="158"/>
                                      <a:pt x="308" y="155"/>
                                      <a:pt x="317" y="155"/>
                                    </a:cubicBezTo>
                                    <a:cubicBezTo>
                                      <a:pt x="326" y="155"/>
                                      <a:pt x="334" y="158"/>
                                      <a:pt x="341" y="163"/>
                                    </a:cubicBezTo>
                                    <a:cubicBezTo>
                                      <a:pt x="343" y="161"/>
                                      <a:pt x="344" y="160"/>
                                      <a:pt x="346" y="158"/>
                                    </a:cubicBezTo>
                                    <a:cubicBezTo>
                                      <a:pt x="338" y="152"/>
                                      <a:pt x="328" y="149"/>
                                      <a:pt x="317" y="149"/>
                                    </a:cubicBezTo>
                                    <a:cubicBezTo>
                                      <a:pt x="306" y="149"/>
                                      <a:pt x="296" y="152"/>
                                      <a:pt x="288" y="158"/>
                                    </a:cubicBezTo>
                                    <a:close/>
                                    <a:moveTo>
                                      <a:pt x="423" y="124"/>
                                    </a:moveTo>
                                    <a:cubicBezTo>
                                      <a:pt x="424" y="126"/>
                                      <a:pt x="425" y="128"/>
                                      <a:pt x="426" y="130"/>
                                    </a:cubicBezTo>
                                    <a:cubicBezTo>
                                      <a:pt x="429" y="127"/>
                                      <a:pt x="433" y="126"/>
                                      <a:pt x="438" y="126"/>
                                    </a:cubicBezTo>
                                    <a:cubicBezTo>
                                      <a:pt x="442" y="126"/>
                                      <a:pt x="447" y="128"/>
                                      <a:pt x="450" y="130"/>
                                    </a:cubicBezTo>
                                    <a:cubicBezTo>
                                      <a:pt x="451" y="128"/>
                                      <a:pt x="452" y="126"/>
                                      <a:pt x="453" y="124"/>
                                    </a:cubicBezTo>
                                    <a:cubicBezTo>
                                      <a:pt x="448" y="122"/>
                                      <a:pt x="443" y="120"/>
                                      <a:pt x="438" y="120"/>
                                    </a:cubicBezTo>
                                    <a:cubicBezTo>
                                      <a:pt x="433" y="120"/>
                                      <a:pt x="428" y="121"/>
                                      <a:pt x="423" y="124"/>
                                    </a:cubicBezTo>
                                    <a:close/>
                                    <a:moveTo>
                                      <a:pt x="438" y="118"/>
                                    </a:moveTo>
                                    <a:cubicBezTo>
                                      <a:pt x="444" y="118"/>
                                      <a:pt x="449" y="120"/>
                                      <a:pt x="453" y="123"/>
                                    </a:cubicBezTo>
                                    <a:cubicBezTo>
                                      <a:pt x="454" y="121"/>
                                      <a:pt x="455" y="120"/>
                                      <a:pt x="456" y="118"/>
                                    </a:cubicBezTo>
                                    <a:cubicBezTo>
                                      <a:pt x="451" y="115"/>
                                      <a:pt x="445" y="113"/>
                                      <a:pt x="438" y="113"/>
                                    </a:cubicBezTo>
                                    <a:cubicBezTo>
                                      <a:pt x="431" y="113"/>
                                      <a:pt x="425" y="115"/>
                                      <a:pt x="420" y="118"/>
                                    </a:cubicBezTo>
                                    <a:cubicBezTo>
                                      <a:pt x="421" y="119"/>
                                      <a:pt x="422" y="121"/>
                                      <a:pt x="423" y="123"/>
                                    </a:cubicBezTo>
                                    <a:cubicBezTo>
                                      <a:pt x="427" y="120"/>
                                      <a:pt x="432" y="118"/>
                                      <a:pt x="438" y="118"/>
                                    </a:cubicBezTo>
                                    <a:close/>
                                    <a:moveTo>
                                      <a:pt x="426" y="131"/>
                                    </a:moveTo>
                                    <a:cubicBezTo>
                                      <a:pt x="427" y="133"/>
                                      <a:pt x="428" y="135"/>
                                      <a:pt x="428" y="138"/>
                                    </a:cubicBezTo>
                                    <a:cubicBezTo>
                                      <a:pt x="431" y="135"/>
                                      <a:pt x="434" y="134"/>
                                      <a:pt x="438" y="134"/>
                                    </a:cubicBezTo>
                                    <a:cubicBezTo>
                                      <a:pt x="442" y="134"/>
                                      <a:pt x="446" y="136"/>
                                      <a:pt x="448" y="139"/>
                                    </a:cubicBezTo>
                                    <a:cubicBezTo>
                                      <a:pt x="449" y="136"/>
                                      <a:pt x="449" y="134"/>
                                      <a:pt x="450" y="132"/>
                                    </a:cubicBezTo>
                                    <a:cubicBezTo>
                                      <a:pt x="446" y="129"/>
                                      <a:pt x="442" y="128"/>
                                      <a:pt x="438" y="128"/>
                                    </a:cubicBezTo>
                                    <a:cubicBezTo>
                                      <a:pt x="434" y="128"/>
                                      <a:pt x="430" y="129"/>
                                      <a:pt x="426" y="131"/>
                                    </a:cubicBezTo>
                                    <a:close/>
                                    <a:moveTo>
                                      <a:pt x="447" y="147"/>
                                    </a:moveTo>
                                    <a:cubicBezTo>
                                      <a:pt x="447" y="145"/>
                                      <a:pt x="448" y="143"/>
                                      <a:pt x="448" y="141"/>
                                    </a:cubicBezTo>
                                    <a:cubicBezTo>
                                      <a:pt x="446" y="137"/>
                                      <a:pt x="442" y="135"/>
                                      <a:pt x="438" y="135"/>
                                    </a:cubicBezTo>
                                    <a:cubicBezTo>
                                      <a:pt x="434" y="135"/>
                                      <a:pt x="431" y="137"/>
                                      <a:pt x="428" y="140"/>
                                    </a:cubicBezTo>
                                    <a:cubicBezTo>
                                      <a:pt x="429" y="142"/>
                                      <a:pt x="429" y="145"/>
                                      <a:pt x="429" y="147"/>
                                    </a:cubicBezTo>
                                    <a:cubicBezTo>
                                      <a:pt x="429" y="147"/>
                                      <a:pt x="429" y="148"/>
                                      <a:pt x="429" y="148"/>
                                    </a:cubicBezTo>
                                    <a:cubicBezTo>
                                      <a:pt x="430" y="148"/>
                                      <a:pt x="430" y="148"/>
                                      <a:pt x="431" y="148"/>
                                    </a:cubicBezTo>
                                    <a:cubicBezTo>
                                      <a:pt x="431" y="148"/>
                                      <a:pt x="431" y="147"/>
                                      <a:pt x="431" y="147"/>
                                    </a:cubicBezTo>
                                    <a:cubicBezTo>
                                      <a:pt x="431" y="143"/>
                                      <a:pt x="434" y="140"/>
                                      <a:pt x="438" y="140"/>
                                    </a:cubicBezTo>
                                    <a:cubicBezTo>
                                      <a:pt x="441" y="140"/>
                                      <a:pt x="444" y="143"/>
                                      <a:pt x="444" y="147"/>
                                    </a:cubicBezTo>
                                    <a:cubicBezTo>
                                      <a:pt x="444" y="147"/>
                                      <a:pt x="444" y="148"/>
                                      <a:pt x="444" y="148"/>
                                    </a:cubicBezTo>
                                    <a:cubicBezTo>
                                      <a:pt x="445" y="148"/>
                                      <a:pt x="446" y="148"/>
                                      <a:pt x="447" y="148"/>
                                    </a:cubicBezTo>
                                    <a:cubicBezTo>
                                      <a:pt x="447" y="148"/>
                                      <a:pt x="447" y="148"/>
                                      <a:pt x="447" y="147"/>
                                    </a:cubicBezTo>
                                    <a:close/>
                                    <a:moveTo>
                                      <a:pt x="438" y="142"/>
                                    </a:moveTo>
                                    <a:cubicBezTo>
                                      <a:pt x="435" y="142"/>
                                      <a:pt x="433" y="144"/>
                                      <a:pt x="433" y="147"/>
                                    </a:cubicBezTo>
                                    <a:cubicBezTo>
                                      <a:pt x="433" y="147"/>
                                      <a:pt x="433" y="147"/>
                                      <a:pt x="433" y="148"/>
                                    </a:cubicBezTo>
                                    <a:cubicBezTo>
                                      <a:pt x="434" y="147"/>
                                      <a:pt x="436" y="147"/>
                                      <a:pt x="438" y="147"/>
                                    </a:cubicBezTo>
                                    <a:cubicBezTo>
                                      <a:pt x="439" y="147"/>
                                      <a:pt x="441" y="147"/>
                                      <a:pt x="443" y="148"/>
                                    </a:cubicBezTo>
                                    <a:cubicBezTo>
                                      <a:pt x="443" y="147"/>
                                      <a:pt x="443" y="147"/>
                                      <a:pt x="443" y="147"/>
                                    </a:cubicBezTo>
                                    <a:cubicBezTo>
                                      <a:pt x="443" y="144"/>
                                      <a:pt x="441" y="142"/>
                                      <a:pt x="438" y="142"/>
                                    </a:cubicBezTo>
                                    <a:close/>
                                    <a:moveTo>
                                      <a:pt x="409" y="158"/>
                                    </a:moveTo>
                                    <a:cubicBezTo>
                                      <a:pt x="411" y="159"/>
                                      <a:pt x="412" y="161"/>
                                      <a:pt x="414" y="162"/>
                                    </a:cubicBezTo>
                                    <a:cubicBezTo>
                                      <a:pt x="421" y="158"/>
                                      <a:pt x="429" y="155"/>
                                      <a:pt x="438" y="155"/>
                                    </a:cubicBezTo>
                                    <a:cubicBezTo>
                                      <a:pt x="447" y="155"/>
                                      <a:pt x="455" y="158"/>
                                      <a:pt x="462" y="163"/>
                                    </a:cubicBezTo>
                                    <a:cubicBezTo>
                                      <a:pt x="464" y="161"/>
                                      <a:pt x="465" y="160"/>
                                      <a:pt x="467" y="158"/>
                                    </a:cubicBezTo>
                                    <a:cubicBezTo>
                                      <a:pt x="459" y="152"/>
                                      <a:pt x="449" y="149"/>
                                      <a:pt x="438" y="149"/>
                                    </a:cubicBezTo>
                                    <a:cubicBezTo>
                                      <a:pt x="427" y="149"/>
                                      <a:pt x="417" y="152"/>
                                      <a:pt x="409" y="158"/>
                                    </a:cubicBezTo>
                                    <a:close/>
                                    <a:moveTo>
                                      <a:pt x="545" y="125"/>
                                    </a:moveTo>
                                    <a:cubicBezTo>
                                      <a:pt x="546" y="127"/>
                                      <a:pt x="546" y="128"/>
                                      <a:pt x="547" y="130"/>
                                    </a:cubicBezTo>
                                    <a:cubicBezTo>
                                      <a:pt x="551" y="128"/>
                                      <a:pt x="555" y="126"/>
                                      <a:pt x="560" y="126"/>
                                    </a:cubicBezTo>
                                    <a:cubicBezTo>
                                      <a:pt x="565" y="126"/>
                                      <a:pt x="569" y="128"/>
                                      <a:pt x="572" y="130"/>
                                    </a:cubicBezTo>
                                    <a:cubicBezTo>
                                      <a:pt x="573" y="128"/>
                                      <a:pt x="574" y="126"/>
                                      <a:pt x="575" y="124"/>
                                    </a:cubicBezTo>
                                    <a:cubicBezTo>
                                      <a:pt x="571" y="122"/>
                                      <a:pt x="565" y="120"/>
                                      <a:pt x="560" y="120"/>
                                    </a:cubicBezTo>
                                    <a:cubicBezTo>
                                      <a:pt x="554" y="120"/>
                                      <a:pt x="549" y="122"/>
                                      <a:pt x="545" y="125"/>
                                    </a:cubicBezTo>
                                    <a:close/>
                                    <a:moveTo>
                                      <a:pt x="560" y="118"/>
                                    </a:moveTo>
                                    <a:cubicBezTo>
                                      <a:pt x="566" y="118"/>
                                      <a:pt x="571" y="120"/>
                                      <a:pt x="576" y="123"/>
                                    </a:cubicBezTo>
                                    <a:cubicBezTo>
                                      <a:pt x="577" y="121"/>
                                      <a:pt x="577" y="120"/>
                                      <a:pt x="578" y="118"/>
                                    </a:cubicBezTo>
                                    <a:cubicBezTo>
                                      <a:pt x="573" y="115"/>
                                      <a:pt x="567" y="113"/>
                                      <a:pt x="560" y="113"/>
                                    </a:cubicBezTo>
                                    <a:cubicBezTo>
                                      <a:pt x="553" y="113"/>
                                      <a:pt x="547" y="115"/>
                                      <a:pt x="541" y="119"/>
                                    </a:cubicBezTo>
                                    <a:cubicBezTo>
                                      <a:pt x="542" y="120"/>
                                      <a:pt x="543" y="122"/>
                                      <a:pt x="544" y="123"/>
                                    </a:cubicBezTo>
                                    <a:cubicBezTo>
                                      <a:pt x="549" y="120"/>
                                      <a:pt x="554" y="118"/>
                                      <a:pt x="560" y="118"/>
                                    </a:cubicBezTo>
                                    <a:close/>
                                    <a:moveTo>
                                      <a:pt x="548" y="132"/>
                                    </a:moveTo>
                                    <a:cubicBezTo>
                                      <a:pt x="548" y="134"/>
                                      <a:pt x="549" y="137"/>
                                      <a:pt x="549" y="139"/>
                                    </a:cubicBezTo>
                                    <a:cubicBezTo>
                                      <a:pt x="549" y="139"/>
                                      <a:pt x="549" y="139"/>
                                      <a:pt x="549" y="139"/>
                                    </a:cubicBezTo>
                                    <a:cubicBezTo>
                                      <a:pt x="552" y="136"/>
                                      <a:pt x="556" y="134"/>
                                      <a:pt x="560" y="134"/>
                                    </a:cubicBezTo>
                                    <a:cubicBezTo>
                                      <a:pt x="564" y="134"/>
                                      <a:pt x="568" y="136"/>
                                      <a:pt x="570" y="139"/>
                                    </a:cubicBezTo>
                                    <a:cubicBezTo>
                                      <a:pt x="571" y="136"/>
                                      <a:pt x="571" y="134"/>
                                      <a:pt x="572" y="132"/>
                                    </a:cubicBezTo>
                                    <a:cubicBezTo>
                                      <a:pt x="569" y="129"/>
                                      <a:pt x="564" y="128"/>
                                      <a:pt x="560" y="128"/>
                                    </a:cubicBezTo>
                                    <a:cubicBezTo>
                                      <a:pt x="555" y="128"/>
                                      <a:pt x="551" y="129"/>
                                      <a:pt x="548" y="132"/>
                                    </a:cubicBezTo>
                                    <a:close/>
                                    <a:moveTo>
                                      <a:pt x="570" y="147"/>
                                    </a:moveTo>
                                    <a:cubicBezTo>
                                      <a:pt x="570" y="145"/>
                                      <a:pt x="570" y="143"/>
                                      <a:pt x="570" y="141"/>
                                    </a:cubicBezTo>
                                    <a:cubicBezTo>
                                      <a:pt x="568" y="137"/>
                                      <a:pt x="564" y="135"/>
                                      <a:pt x="560" y="135"/>
                                    </a:cubicBezTo>
                                    <a:cubicBezTo>
                                      <a:pt x="555" y="135"/>
                                      <a:pt x="552" y="138"/>
                                      <a:pt x="550" y="141"/>
                                    </a:cubicBezTo>
                                    <a:cubicBezTo>
                                      <a:pt x="549" y="141"/>
                                      <a:pt x="549" y="141"/>
                                      <a:pt x="549" y="140"/>
                                    </a:cubicBezTo>
                                    <a:cubicBezTo>
                                      <a:pt x="550" y="142"/>
                                      <a:pt x="550" y="145"/>
                                      <a:pt x="550" y="147"/>
                                    </a:cubicBezTo>
                                    <a:cubicBezTo>
                                      <a:pt x="550" y="148"/>
                                      <a:pt x="550" y="148"/>
                                      <a:pt x="550" y="148"/>
                                    </a:cubicBezTo>
                                    <a:cubicBezTo>
                                      <a:pt x="551" y="148"/>
                                      <a:pt x="552" y="148"/>
                                      <a:pt x="553" y="148"/>
                                    </a:cubicBezTo>
                                    <a:cubicBezTo>
                                      <a:pt x="553" y="148"/>
                                      <a:pt x="553" y="147"/>
                                      <a:pt x="553" y="147"/>
                                    </a:cubicBezTo>
                                    <a:cubicBezTo>
                                      <a:pt x="553" y="143"/>
                                      <a:pt x="556" y="140"/>
                                      <a:pt x="560" y="140"/>
                                    </a:cubicBezTo>
                                    <a:cubicBezTo>
                                      <a:pt x="564" y="140"/>
                                      <a:pt x="567" y="143"/>
                                      <a:pt x="567" y="147"/>
                                    </a:cubicBezTo>
                                    <a:cubicBezTo>
                                      <a:pt x="567" y="147"/>
                                      <a:pt x="567" y="148"/>
                                      <a:pt x="567" y="148"/>
                                    </a:cubicBezTo>
                                    <a:cubicBezTo>
                                      <a:pt x="568" y="148"/>
                                      <a:pt x="569" y="148"/>
                                      <a:pt x="570" y="148"/>
                                    </a:cubicBezTo>
                                    <a:cubicBezTo>
                                      <a:pt x="570" y="148"/>
                                      <a:pt x="570" y="148"/>
                                      <a:pt x="570" y="147"/>
                                    </a:cubicBezTo>
                                    <a:close/>
                                    <a:moveTo>
                                      <a:pt x="560" y="142"/>
                                    </a:moveTo>
                                    <a:cubicBezTo>
                                      <a:pt x="557" y="142"/>
                                      <a:pt x="555" y="144"/>
                                      <a:pt x="555" y="147"/>
                                    </a:cubicBezTo>
                                    <a:cubicBezTo>
                                      <a:pt x="555" y="147"/>
                                      <a:pt x="555" y="147"/>
                                      <a:pt x="555" y="148"/>
                                    </a:cubicBezTo>
                                    <a:cubicBezTo>
                                      <a:pt x="557" y="147"/>
                                      <a:pt x="558" y="147"/>
                                      <a:pt x="560" y="147"/>
                                    </a:cubicBezTo>
                                    <a:cubicBezTo>
                                      <a:pt x="562" y="147"/>
                                      <a:pt x="563" y="147"/>
                                      <a:pt x="565" y="148"/>
                                    </a:cubicBezTo>
                                    <a:cubicBezTo>
                                      <a:pt x="565" y="147"/>
                                      <a:pt x="565" y="147"/>
                                      <a:pt x="565" y="147"/>
                                    </a:cubicBezTo>
                                    <a:cubicBezTo>
                                      <a:pt x="565" y="144"/>
                                      <a:pt x="563" y="142"/>
                                      <a:pt x="560" y="142"/>
                                    </a:cubicBezTo>
                                    <a:close/>
                                    <a:moveTo>
                                      <a:pt x="531" y="159"/>
                                    </a:moveTo>
                                    <a:cubicBezTo>
                                      <a:pt x="532" y="160"/>
                                      <a:pt x="534" y="161"/>
                                      <a:pt x="535" y="163"/>
                                    </a:cubicBezTo>
                                    <a:cubicBezTo>
                                      <a:pt x="542" y="158"/>
                                      <a:pt x="551" y="155"/>
                                      <a:pt x="560" y="155"/>
                                    </a:cubicBezTo>
                                    <a:cubicBezTo>
                                      <a:pt x="569" y="155"/>
                                      <a:pt x="577" y="158"/>
                                      <a:pt x="584" y="163"/>
                                    </a:cubicBezTo>
                                    <a:cubicBezTo>
                                      <a:pt x="586" y="161"/>
                                      <a:pt x="587" y="160"/>
                                      <a:pt x="589" y="158"/>
                                    </a:cubicBezTo>
                                    <a:cubicBezTo>
                                      <a:pt x="581" y="152"/>
                                      <a:pt x="571" y="149"/>
                                      <a:pt x="560" y="149"/>
                                    </a:cubicBezTo>
                                    <a:cubicBezTo>
                                      <a:pt x="549" y="149"/>
                                      <a:pt x="539" y="152"/>
                                      <a:pt x="531" y="159"/>
                                    </a:cubicBezTo>
                                    <a:close/>
                                    <a:moveTo>
                                      <a:pt x="570" y="353"/>
                                    </a:moveTo>
                                    <a:cubicBezTo>
                                      <a:pt x="570" y="350"/>
                                      <a:pt x="570" y="348"/>
                                      <a:pt x="570" y="346"/>
                                    </a:cubicBezTo>
                                    <a:cubicBezTo>
                                      <a:pt x="568" y="343"/>
                                      <a:pt x="564" y="341"/>
                                      <a:pt x="560" y="341"/>
                                    </a:cubicBezTo>
                                    <a:cubicBezTo>
                                      <a:pt x="555" y="341"/>
                                      <a:pt x="552" y="343"/>
                                      <a:pt x="550" y="347"/>
                                    </a:cubicBezTo>
                                    <a:cubicBezTo>
                                      <a:pt x="549" y="346"/>
                                      <a:pt x="549" y="346"/>
                                      <a:pt x="549" y="346"/>
                                    </a:cubicBezTo>
                                    <a:cubicBezTo>
                                      <a:pt x="550" y="348"/>
                                      <a:pt x="550" y="350"/>
                                      <a:pt x="550" y="353"/>
                                    </a:cubicBezTo>
                                    <a:cubicBezTo>
                                      <a:pt x="550" y="353"/>
                                      <a:pt x="550" y="353"/>
                                      <a:pt x="550" y="354"/>
                                    </a:cubicBezTo>
                                    <a:cubicBezTo>
                                      <a:pt x="551" y="354"/>
                                      <a:pt x="552" y="353"/>
                                      <a:pt x="553" y="353"/>
                                    </a:cubicBezTo>
                                    <a:cubicBezTo>
                                      <a:pt x="553" y="353"/>
                                      <a:pt x="553" y="353"/>
                                      <a:pt x="553" y="353"/>
                                    </a:cubicBezTo>
                                    <a:cubicBezTo>
                                      <a:pt x="553" y="349"/>
                                      <a:pt x="556" y="346"/>
                                      <a:pt x="560" y="346"/>
                                    </a:cubicBezTo>
                                    <a:cubicBezTo>
                                      <a:pt x="564" y="346"/>
                                      <a:pt x="567" y="349"/>
                                      <a:pt x="567" y="353"/>
                                    </a:cubicBezTo>
                                    <a:cubicBezTo>
                                      <a:pt x="567" y="353"/>
                                      <a:pt x="567" y="353"/>
                                      <a:pt x="567" y="353"/>
                                    </a:cubicBezTo>
                                    <a:cubicBezTo>
                                      <a:pt x="568" y="353"/>
                                      <a:pt x="569" y="354"/>
                                      <a:pt x="570" y="354"/>
                                    </a:cubicBezTo>
                                    <a:cubicBezTo>
                                      <a:pt x="570" y="353"/>
                                      <a:pt x="570" y="353"/>
                                      <a:pt x="570" y="353"/>
                                    </a:cubicBezTo>
                                    <a:close/>
                                    <a:moveTo>
                                      <a:pt x="560" y="348"/>
                                    </a:moveTo>
                                    <a:cubicBezTo>
                                      <a:pt x="557" y="348"/>
                                      <a:pt x="555" y="350"/>
                                      <a:pt x="555" y="353"/>
                                    </a:cubicBezTo>
                                    <a:cubicBezTo>
                                      <a:pt x="555" y="353"/>
                                      <a:pt x="555" y="353"/>
                                      <a:pt x="555" y="353"/>
                                    </a:cubicBezTo>
                                    <a:cubicBezTo>
                                      <a:pt x="557" y="353"/>
                                      <a:pt x="558" y="353"/>
                                      <a:pt x="560" y="353"/>
                                    </a:cubicBezTo>
                                    <a:cubicBezTo>
                                      <a:pt x="562" y="353"/>
                                      <a:pt x="563" y="353"/>
                                      <a:pt x="565" y="353"/>
                                    </a:cubicBezTo>
                                    <a:cubicBezTo>
                                      <a:pt x="565" y="353"/>
                                      <a:pt x="565" y="353"/>
                                      <a:pt x="565" y="353"/>
                                    </a:cubicBezTo>
                                    <a:cubicBezTo>
                                      <a:pt x="565" y="350"/>
                                      <a:pt x="563" y="348"/>
                                      <a:pt x="560" y="348"/>
                                    </a:cubicBezTo>
                                    <a:close/>
                                    <a:moveTo>
                                      <a:pt x="570" y="344"/>
                                    </a:moveTo>
                                    <a:cubicBezTo>
                                      <a:pt x="571" y="342"/>
                                      <a:pt x="571" y="339"/>
                                      <a:pt x="572" y="337"/>
                                    </a:cubicBezTo>
                                    <a:cubicBezTo>
                                      <a:pt x="569" y="335"/>
                                      <a:pt x="564" y="333"/>
                                      <a:pt x="560" y="333"/>
                                    </a:cubicBezTo>
                                    <a:cubicBezTo>
                                      <a:pt x="555" y="333"/>
                                      <a:pt x="551" y="335"/>
                                      <a:pt x="548" y="338"/>
                                    </a:cubicBezTo>
                                    <a:cubicBezTo>
                                      <a:pt x="548" y="340"/>
                                      <a:pt x="549" y="342"/>
                                      <a:pt x="549" y="345"/>
                                    </a:cubicBezTo>
                                    <a:cubicBezTo>
                                      <a:pt x="549" y="345"/>
                                      <a:pt x="549" y="345"/>
                                      <a:pt x="549" y="344"/>
                                    </a:cubicBezTo>
                                    <a:cubicBezTo>
                                      <a:pt x="552" y="341"/>
                                      <a:pt x="556" y="339"/>
                                      <a:pt x="560" y="339"/>
                                    </a:cubicBezTo>
                                    <a:cubicBezTo>
                                      <a:pt x="564" y="339"/>
                                      <a:pt x="568" y="341"/>
                                      <a:pt x="570" y="344"/>
                                    </a:cubicBezTo>
                                    <a:close/>
                                    <a:moveTo>
                                      <a:pt x="542" y="353"/>
                                    </a:moveTo>
                                    <a:cubicBezTo>
                                      <a:pt x="542" y="354"/>
                                      <a:pt x="542" y="355"/>
                                      <a:pt x="542" y="356"/>
                                    </a:cubicBezTo>
                                    <a:cubicBezTo>
                                      <a:pt x="544" y="355"/>
                                      <a:pt x="546" y="355"/>
                                      <a:pt x="548" y="354"/>
                                    </a:cubicBezTo>
                                    <a:cubicBezTo>
                                      <a:pt x="548" y="354"/>
                                      <a:pt x="548" y="353"/>
                                      <a:pt x="548" y="353"/>
                                    </a:cubicBezTo>
                                    <a:cubicBezTo>
                                      <a:pt x="548" y="339"/>
                                      <a:pt x="543" y="327"/>
                                      <a:pt x="534" y="318"/>
                                    </a:cubicBezTo>
                                    <a:cubicBezTo>
                                      <a:pt x="525" y="309"/>
                                      <a:pt x="512" y="303"/>
                                      <a:pt x="499" y="303"/>
                                    </a:cubicBezTo>
                                    <a:cubicBezTo>
                                      <a:pt x="485" y="303"/>
                                      <a:pt x="473" y="309"/>
                                      <a:pt x="464" y="318"/>
                                    </a:cubicBezTo>
                                    <a:cubicBezTo>
                                      <a:pt x="455" y="327"/>
                                      <a:pt x="449" y="339"/>
                                      <a:pt x="449" y="353"/>
                                    </a:cubicBezTo>
                                    <a:cubicBezTo>
                                      <a:pt x="449" y="353"/>
                                      <a:pt x="449" y="354"/>
                                      <a:pt x="449" y="354"/>
                                    </a:cubicBezTo>
                                    <a:cubicBezTo>
                                      <a:pt x="451" y="355"/>
                                      <a:pt x="453" y="355"/>
                                      <a:pt x="455" y="356"/>
                                    </a:cubicBezTo>
                                    <a:cubicBezTo>
                                      <a:pt x="455" y="355"/>
                                      <a:pt x="455" y="354"/>
                                      <a:pt x="455" y="353"/>
                                    </a:cubicBezTo>
                                    <a:cubicBezTo>
                                      <a:pt x="455" y="329"/>
                                      <a:pt x="475" y="309"/>
                                      <a:pt x="499" y="309"/>
                                    </a:cubicBezTo>
                                    <a:cubicBezTo>
                                      <a:pt x="523" y="309"/>
                                      <a:pt x="542" y="329"/>
                                      <a:pt x="542" y="353"/>
                                    </a:cubicBezTo>
                                    <a:close/>
                                    <a:moveTo>
                                      <a:pt x="534" y="353"/>
                                    </a:moveTo>
                                    <a:cubicBezTo>
                                      <a:pt x="534" y="355"/>
                                      <a:pt x="534" y="358"/>
                                      <a:pt x="534" y="360"/>
                                    </a:cubicBezTo>
                                    <a:cubicBezTo>
                                      <a:pt x="536" y="359"/>
                                      <a:pt x="538" y="358"/>
                                      <a:pt x="540" y="357"/>
                                    </a:cubicBezTo>
                                    <a:cubicBezTo>
                                      <a:pt x="540" y="355"/>
                                      <a:pt x="541" y="354"/>
                                      <a:pt x="541" y="353"/>
                                    </a:cubicBezTo>
                                    <a:cubicBezTo>
                                      <a:pt x="541" y="341"/>
                                      <a:pt x="536" y="331"/>
                                      <a:pt x="528" y="323"/>
                                    </a:cubicBezTo>
                                    <a:cubicBezTo>
                                      <a:pt x="521" y="315"/>
                                      <a:pt x="510" y="311"/>
                                      <a:pt x="499" y="311"/>
                                    </a:cubicBezTo>
                                    <a:cubicBezTo>
                                      <a:pt x="487" y="311"/>
                                      <a:pt x="477" y="315"/>
                                      <a:pt x="469" y="323"/>
                                    </a:cubicBezTo>
                                    <a:cubicBezTo>
                                      <a:pt x="461" y="331"/>
                                      <a:pt x="457" y="341"/>
                                      <a:pt x="457" y="353"/>
                                    </a:cubicBezTo>
                                    <a:cubicBezTo>
                                      <a:pt x="457" y="354"/>
                                      <a:pt x="457" y="355"/>
                                      <a:pt x="457" y="357"/>
                                    </a:cubicBezTo>
                                    <a:cubicBezTo>
                                      <a:pt x="459" y="357"/>
                                      <a:pt x="461" y="359"/>
                                      <a:pt x="464" y="360"/>
                                    </a:cubicBezTo>
                                    <a:cubicBezTo>
                                      <a:pt x="463" y="357"/>
                                      <a:pt x="463" y="355"/>
                                      <a:pt x="463" y="353"/>
                                    </a:cubicBezTo>
                                    <a:cubicBezTo>
                                      <a:pt x="463" y="333"/>
                                      <a:pt x="479" y="317"/>
                                      <a:pt x="499" y="317"/>
                                    </a:cubicBezTo>
                                    <a:cubicBezTo>
                                      <a:pt x="518" y="317"/>
                                      <a:pt x="534" y="333"/>
                                      <a:pt x="534" y="353"/>
                                    </a:cubicBezTo>
                                    <a:close/>
                                    <a:moveTo>
                                      <a:pt x="447" y="353"/>
                                    </a:moveTo>
                                    <a:cubicBezTo>
                                      <a:pt x="447" y="350"/>
                                      <a:pt x="448" y="348"/>
                                      <a:pt x="448" y="346"/>
                                    </a:cubicBezTo>
                                    <a:cubicBezTo>
                                      <a:pt x="446" y="343"/>
                                      <a:pt x="442" y="341"/>
                                      <a:pt x="438" y="341"/>
                                    </a:cubicBezTo>
                                    <a:cubicBezTo>
                                      <a:pt x="434" y="341"/>
                                      <a:pt x="431" y="342"/>
                                      <a:pt x="428" y="345"/>
                                    </a:cubicBezTo>
                                    <a:cubicBezTo>
                                      <a:pt x="429" y="348"/>
                                      <a:pt x="429" y="350"/>
                                      <a:pt x="429" y="353"/>
                                    </a:cubicBezTo>
                                    <a:cubicBezTo>
                                      <a:pt x="429" y="353"/>
                                      <a:pt x="429" y="353"/>
                                      <a:pt x="429" y="354"/>
                                    </a:cubicBezTo>
                                    <a:cubicBezTo>
                                      <a:pt x="430" y="353"/>
                                      <a:pt x="430" y="353"/>
                                      <a:pt x="431" y="353"/>
                                    </a:cubicBezTo>
                                    <a:cubicBezTo>
                                      <a:pt x="431" y="353"/>
                                      <a:pt x="431" y="353"/>
                                      <a:pt x="431" y="353"/>
                                    </a:cubicBezTo>
                                    <a:cubicBezTo>
                                      <a:pt x="431" y="349"/>
                                      <a:pt x="434" y="346"/>
                                      <a:pt x="438" y="346"/>
                                    </a:cubicBezTo>
                                    <a:cubicBezTo>
                                      <a:pt x="441" y="346"/>
                                      <a:pt x="444" y="349"/>
                                      <a:pt x="444" y="353"/>
                                    </a:cubicBezTo>
                                    <a:cubicBezTo>
                                      <a:pt x="444" y="353"/>
                                      <a:pt x="444" y="353"/>
                                      <a:pt x="444" y="353"/>
                                    </a:cubicBezTo>
                                    <a:cubicBezTo>
                                      <a:pt x="445" y="353"/>
                                      <a:pt x="446" y="354"/>
                                      <a:pt x="447" y="354"/>
                                    </a:cubicBezTo>
                                    <a:cubicBezTo>
                                      <a:pt x="447" y="353"/>
                                      <a:pt x="447" y="353"/>
                                      <a:pt x="447" y="353"/>
                                    </a:cubicBezTo>
                                    <a:close/>
                                    <a:moveTo>
                                      <a:pt x="438" y="348"/>
                                    </a:moveTo>
                                    <a:cubicBezTo>
                                      <a:pt x="435" y="348"/>
                                      <a:pt x="433" y="350"/>
                                      <a:pt x="433" y="353"/>
                                    </a:cubicBezTo>
                                    <a:cubicBezTo>
                                      <a:pt x="433" y="353"/>
                                      <a:pt x="433" y="353"/>
                                      <a:pt x="433" y="353"/>
                                    </a:cubicBezTo>
                                    <a:cubicBezTo>
                                      <a:pt x="434" y="353"/>
                                      <a:pt x="436" y="353"/>
                                      <a:pt x="438" y="353"/>
                                    </a:cubicBezTo>
                                    <a:cubicBezTo>
                                      <a:pt x="439" y="353"/>
                                      <a:pt x="441" y="353"/>
                                      <a:pt x="443" y="353"/>
                                    </a:cubicBezTo>
                                    <a:cubicBezTo>
                                      <a:pt x="443" y="353"/>
                                      <a:pt x="443" y="353"/>
                                      <a:pt x="443" y="353"/>
                                    </a:cubicBezTo>
                                    <a:cubicBezTo>
                                      <a:pt x="443" y="350"/>
                                      <a:pt x="441" y="348"/>
                                      <a:pt x="438" y="348"/>
                                    </a:cubicBezTo>
                                    <a:close/>
                                    <a:moveTo>
                                      <a:pt x="448" y="344"/>
                                    </a:moveTo>
                                    <a:cubicBezTo>
                                      <a:pt x="449" y="342"/>
                                      <a:pt x="449" y="339"/>
                                      <a:pt x="450" y="337"/>
                                    </a:cubicBezTo>
                                    <a:cubicBezTo>
                                      <a:pt x="446" y="335"/>
                                      <a:pt x="442" y="333"/>
                                      <a:pt x="438" y="333"/>
                                    </a:cubicBezTo>
                                    <a:cubicBezTo>
                                      <a:pt x="434" y="333"/>
                                      <a:pt x="430" y="334"/>
                                      <a:pt x="426" y="337"/>
                                    </a:cubicBezTo>
                                    <a:cubicBezTo>
                                      <a:pt x="427" y="339"/>
                                      <a:pt x="428" y="341"/>
                                      <a:pt x="428" y="343"/>
                                    </a:cubicBezTo>
                                    <a:cubicBezTo>
                                      <a:pt x="431" y="341"/>
                                      <a:pt x="434" y="339"/>
                                      <a:pt x="438" y="339"/>
                                    </a:cubicBezTo>
                                    <a:cubicBezTo>
                                      <a:pt x="442" y="339"/>
                                      <a:pt x="446" y="341"/>
                                      <a:pt x="448" y="344"/>
                                    </a:cubicBezTo>
                                    <a:close/>
                                    <a:moveTo>
                                      <a:pt x="421" y="353"/>
                                    </a:moveTo>
                                    <a:cubicBezTo>
                                      <a:pt x="421" y="354"/>
                                      <a:pt x="421" y="355"/>
                                      <a:pt x="421" y="356"/>
                                    </a:cubicBezTo>
                                    <a:cubicBezTo>
                                      <a:pt x="423" y="355"/>
                                      <a:pt x="425" y="354"/>
                                      <a:pt x="427" y="354"/>
                                    </a:cubicBezTo>
                                    <a:cubicBezTo>
                                      <a:pt x="427" y="353"/>
                                      <a:pt x="427" y="353"/>
                                      <a:pt x="427" y="353"/>
                                    </a:cubicBezTo>
                                    <a:cubicBezTo>
                                      <a:pt x="427" y="339"/>
                                      <a:pt x="422" y="327"/>
                                      <a:pt x="413" y="318"/>
                                    </a:cubicBezTo>
                                    <a:cubicBezTo>
                                      <a:pt x="404" y="309"/>
                                      <a:pt x="391" y="303"/>
                                      <a:pt x="378" y="303"/>
                                    </a:cubicBezTo>
                                    <a:cubicBezTo>
                                      <a:pt x="364" y="303"/>
                                      <a:pt x="352" y="309"/>
                                      <a:pt x="343" y="318"/>
                                    </a:cubicBezTo>
                                    <a:cubicBezTo>
                                      <a:pt x="334" y="327"/>
                                      <a:pt x="328" y="339"/>
                                      <a:pt x="328" y="353"/>
                                    </a:cubicBezTo>
                                    <a:cubicBezTo>
                                      <a:pt x="328" y="353"/>
                                      <a:pt x="328" y="354"/>
                                      <a:pt x="328" y="354"/>
                                    </a:cubicBezTo>
                                    <a:cubicBezTo>
                                      <a:pt x="330" y="355"/>
                                      <a:pt x="332" y="355"/>
                                      <a:pt x="334" y="356"/>
                                    </a:cubicBezTo>
                                    <a:cubicBezTo>
                                      <a:pt x="334" y="355"/>
                                      <a:pt x="334" y="354"/>
                                      <a:pt x="334" y="353"/>
                                    </a:cubicBezTo>
                                    <a:cubicBezTo>
                                      <a:pt x="334" y="329"/>
                                      <a:pt x="354" y="309"/>
                                      <a:pt x="378" y="309"/>
                                    </a:cubicBezTo>
                                    <a:cubicBezTo>
                                      <a:pt x="402" y="309"/>
                                      <a:pt x="421" y="329"/>
                                      <a:pt x="421" y="353"/>
                                    </a:cubicBezTo>
                                    <a:close/>
                                    <a:moveTo>
                                      <a:pt x="414" y="353"/>
                                    </a:moveTo>
                                    <a:cubicBezTo>
                                      <a:pt x="414" y="355"/>
                                      <a:pt x="413" y="357"/>
                                      <a:pt x="413" y="359"/>
                                    </a:cubicBezTo>
                                    <a:cubicBezTo>
                                      <a:pt x="415" y="358"/>
                                      <a:pt x="417" y="357"/>
                                      <a:pt x="420" y="356"/>
                                    </a:cubicBezTo>
                                    <a:cubicBezTo>
                                      <a:pt x="420" y="355"/>
                                      <a:pt x="420" y="354"/>
                                      <a:pt x="420" y="353"/>
                                    </a:cubicBezTo>
                                    <a:cubicBezTo>
                                      <a:pt x="420" y="341"/>
                                      <a:pt x="415" y="331"/>
                                      <a:pt x="407" y="323"/>
                                    </a:cubicBezTo>
                                    <a:cubicBezTo>
                                      <a:pt x="400" y="315"/>
                                      <a:pt x="389" y="311"/>
                                      <a:pt x="378" y="311"/>
                                    </a:cubicBezTo>
                                    <a:cubicBezTo>
                                      <a:pt x="366" y="311"/>
                                      <a:pt x="356" y="315"/>
                                      <a:pt x="348" y="323"/>
                                    </a:cubicBezTo>
                                    <a:cubicBezTo>
                                      <a:pt x="341" y="331"/>
                                      <a:pt x="336" y="341"/>
                                      <a:pt x="336" y="353"/>
                                    </a:cubicBezTo>
                                    <a:cubicBezTo>
                                      <a:pt x="336" y="354"/>
                                      <a:pt x="336" y="355"/>
                                      <a:pt x="336" y="357"/>
                                    </a:cubicBezTo>
                                    <a:cubicBezTo>
                                      <a:pt x="338" y="357"/>
                                      <a:pt x="341" y="359"/>
                                      <a:pt x="343" y="360"/>
                                    </a:cubicBezTo>
                                    <a:cubicBezTo>
                                      <a:pt x="342" y="357"/>
                                      <a:pt x="342" y="355"/>
                                      <a:pt x="342" y="353"/>
                                    </a:cubicBezTo>
                                    <a:cubicBezTo>
                                      <a:pt x="342" y="333"/>
                                      <a:pt x="358" y="317"/>
                                      <a:pt x="378" y="317"/>
                                    </a:cubicBezTo>
                                    <a:cubicBezTo>
                                      <a:pt x="398" y="317"/>
                                      <a:pt x="414" y="333"/>
                                      <a:pt x="414" y="353"/>
                                    </a:cubicBezTo>
                                    <a:close/>
                                    <a:moveTo>
                                      <a:pt x="342" y="301"/>
                                    </a:moveTo>
                                    <a:cubicBezTo>
                                      <a:pt x="342" y="282"/>
                                      <a:pt x="358" y="265"/>
                                      <a:pt x="378" y="265"/>
                                    </a:cubicBezTo>
                                    <a:cubicBezTo>
                                      <a:pt x="398" y="265"/>
                                      <a:pt x="414" y="282"/>
                                      <a:pt x="414" y="301"/>
                                    </a:cubicBezTo>
                                    <a:cubicBezTo>
                                      <a:pt x="414" y="304"/>
                                      <a:pt x="413" y="306"/>
                                      <a:pt x="413" y="308"/>
                                    </a:cubicBezTo>
                                    <a:cubicBezTo>
                                      <a:pt x="415" y="307"/>
                                      <a:pt x="417" y="306"/>
                                      <a:pt x="420" y="305"/>
                                    </a:cubicBezTo>
                                    <a:cubicBezTo>
                                      <a:pt x="420" y="304"/>
                                      <a:pt x="420" y="302"/>
                                      <a:pt x="420" y="301"/>
                                    </a:cubicBezTo>
                                    <a:cubicBezTo>
                                      <a:pt x="420" y="290"/>
                                      <a:pt x="415" y="279"/>
                                      <a:pt x="407" y="272"/>
                                    </a:cubicBezTo>
                                    <a:cubicBezTo>
                                      <a:pt x="400" y="264"/>
                                      <a:pt x="389" y="259"/>
                                      <a:pt x="378" y="259"/>
                                    </a:cubicBezTo>
                                    <a:cubicBezTo>
                                      <a:pt x="366" y="259"/>
                                      <a:pt x="356" y="264"/>
                                      <a:pt x="348" y="272"/>
                                    </a:cubicBezTo>
                                    <a:cubicBezTo>
                                      <a:pt x="341" y="279"/>
                                      <a:pt x="336" y="290"/>
                                      <a:pt x="336" y="301"/>
                                    </a:cubicBezTo>
                                    <a:cubicBezTo>
                                      <a:pt x="336" y="303"/>
                                      <a:pt x="336" y="304"/>
                                      <a:pt x="336" y="305"/>
                                    </a:cubicBezTo>
                                    <a:cubicBezTo>
                                      <a:pt x="338" y="306"/>
                                      <a:pt x="341" y="307"/>
                                      <a:pt x="343" y="308"/>
                                    </a:cubicBezTo>
                                    <a:cubicBezTo>
                                      <a:pt x="342" y="306"/>
                                      <a:pt x="342" y="304"/>
                                      <a:pt x="342" y="301"/>
                                    </a:cubicBezTo>
                                    <a:close/>
                                    <a:moveTo>
                                      <a:pt x="334" y="301"/>
                                    </a:moveTo>
                                    <a:cubicBezTo>
                                      <a:pt x="334" y="277"/>
                                      <a:pt x="354" y="258"/>
                                      <a:pt x="378" y="258"/>
                                    </a:cubicBezTo>
                                    <a:cubicBezTo>
                                      <a:pt x="402" y="258"/>
                                      <a:pt x="421" y="277"/>
                                      <a:pt x="421" y="301"/>
                                    </a:cubicBezTo>
                                    <a:cubicBezTo>
                                      <a:pt x="421" y="302"/>
                                      <a:pt x="421" y="303"/>
                                      <a:pt x="421" y="304"/>
                                    </a:cubicBezTo>
                                    <a:cubicBezTo>
                                      <a:pt x="423" y="304"/>
                                      <a:pt x="425" y="303"/>
                                      <a:pt x="427" y="303"/>
                                    </a:cubicBezTo>
                                    <a:cubicBezTo>
                                      <a:pt x="427" y="302"/>
                                      <a:pt x="427" y="302"/>
                                      <a:pt x="427" y="301"/>
                                    </a:cubicBezTo>
                                    <a:cubicBezTo>
                                      <a:pt x="427" y="288"/>
                                      <a:pt x="422" y="275"/>
                                      <a:pt x="413" y="266"/>
                                    </a:cubicBezTo>
                                    <a:cubicBezTo>
                                      <a:pt x="404" y="257"/>
                                      <a:pt x="391" y="252"/>
                                      <a:pt x="378" y="252"/>
                                    </a:cubicBezTo>
                                    <a:cubicBezTo>
                                      <a:pt x="364" y="252"/>
                                      <a:pt x="352" y="257"/>
                                      <a:pt x="343" y="266"/>
                                    </a:cubicBezTo>
                                    <a:cubicBezTo>
                                      <a:pt x="334" y="275"/>
                                      <a:pt x="328" y="288"/>
                                      <a:pt x="328" y="301"/>
                                    </a:cubicBezTo>
                                    <a:cubicBezTo>
                                      <a:pt x="328" y="302"/>
                                      <a:pt x="328" y="302"/>
                                      <a:pt x="328" y="303"/>
                                    </a:cubicBezTo>
                                    <a:cubicBezTo>
                                      <a:pt x="330" y="303"/>
                                      <a:pt x="332" y="304"/>
                                      <a:pt x="334" y="305"/>
                                    </a:cubicBezTo>
                                    <a:cubicBezTo>
                                      <a:pt x="334" y="303"/>
                                      <a:pt x="334" y="302"/>
                                      <a:pt x="334" y="301"/>
                                    </a:cubicBezTo>
                                    <a:close/>
                                    <a:moveTo>
                                      <a:pt x="342" y="250"/>
                                    </a:moveTo>
                                    <a:cubicBezTo>
                                      <a:pt x="342" y="230"/>
                                      <a:pt x="358" y="214"/>
                                      <a:pt x="378" y="214"/>
                                    </a:cubicBezTo>
                                    <a:cubicBezTo>
                                      <a:pt x="398" y="214"/>
                                      <a:pt x="414" y="230"/>
                                      <a:pt x="414" y="250"/>
                                    </a:cubicBezTo>
                                    <a:cubicBezTo>
                                      <a:pt x="414" y="252"/>
                                      <a:pt x="413" y="254"/>
                                      <a:pt x="413" y="256"/>
                                    </a:cubicBezTo>
                                    <a:cubicBezTo>
                                      <a:pt x="415" y="255"/>
                                      <a:pt x="417" y="254"/>
                                      <a:pt x="420" y="253"/>
                                    </a:cubicBezTo>
                                    <a:cubicBezTo>
                                      <a:pt x="420" y="252"/>
                                      <a:pt x="420" y="251"/>
                                      <a:pt x="420" y="250"/>
                                    </a:cubicBezTo>
                                    <a:cubicBezTo>
                                      <a:pt x="420" y="238"/>
                                      <a:pt x="415" y="228"/>
                                      <a:pt x="407" y="220"/>
                                    </a:cubicBezTo>
                                    <a:cubicBezTo>
                                      <a:pt x="400" y="213"/>
                                      <a:pt x="389" y="208"/>
                                      <a:pt x="378" y="208"/>
                                    </a:cubicBezTo>
                                    <a:cubicBezTo>
                                      <a:pt x="366" y="208"/>
                                      <a:pt x="356" y="213"/>
                                      <a:pt x="348" y="220"/>
                                    </a:cubicBezTo>
                                    <a:cubicBezTo>
                                      <a:pt x="341" y="228"/>
                                      <a:pt x="336" y="238"/>
                                      <a:pt x="336" y="250"/>
                                    </a:cubicBezTo>
                                    <a:cubicBezTo>
                                      <a:pt x="336" y="251"/>
                                      <a:pt x="336" y="253"/>
                                      <a:pt x="336" y="254"/>
                                    </a:cubicBezTo>
                                    <a:cubicBezTo>
                                      <a:pt x="338" y="255"/>
                                      <a:pt x="341" y="256"/>
                                      <a:pt x="343" y="257"/>
                                    </a:cubicBezTo>
                                    <a:cubicBezTo>
                                      <a:pt x="342" y="255"/>
                                      <a:pt x="342" y="252"/>
                                      <a:pt x="342" y="250"/>
                                    </a:cubicBezTo>
                                    <a:close/>
                                    <a:moveTo>
                                      <a:pt x="334" y="250"/>
                                    </a:moveTo>
                                    <a:cubicBezTo>
                                      <a:pt x="334" y="226"/>
                                      <a:pt x="354" y="206"/>
                                      <a:pt x="378" y="206"/>
                                    </a:cubicBezTo>
                                    <a:cubicBezTo>
                                      <a:pt x="402" y="206"/>
                                      <a:pt x="421" y="226"/>
                                      <a:pt x="421" y="250"/>
                                    </a:cubicBezTo>
                                    <a:cubicBezTo>
                                      <a:pt x="421" y="251"/>
                                      <a:pt x="421" y="252"/>
                                      <a:pt x="421" y="253"/>
                                    </a:cubicBezTo>
                                    <a:cubicBezTo>
                                      <a:pt x="423" y="252"/>
                                      <a:pt x="425" y="252"/>
                                      <a:pt x="427" y="251"/>
                                    </a:cubicBezTo>
                                    <a:cubicBezTo>
                                      <a:pt x="427" y="251"/>
                                      <a:pt x="427" y="250"/>
                                      <a:pt x="427" y="250"/>
                                    </a:cubicBezTo>
                                    <a:cubicBezTo>
                                      <a:pt x="427" y="236"/>
                                      <a:pt x="422" y="224"/>
                                      <a:pt x="413" y="215"/>
                                    </a:cubicBezTo>
                                    <a:cubicBezTo>
                                      <a:pt x="404" y="206"/>
                                      <a:pt x="391" y="200"/>
                                      <a:pt x="378" y="200"/>
                                    </a:cubicBezTo>
                                    <a:cubicBezTo>
                                      <a:pt x="364" y="200"/>
                                      <a:pt x="352" y="206"/>
                                      <a:pt x="343" y="215"/>
                                    </a:cubicBezTo>
                                    <a:cubicBezTo>
                                      <a:pt x="334" y="224"/>
                                      <a:pt x="328" y="236"/>
                                      <a:pt x="328" y="250"/>
                                    </a:cubicBezTo>
                                    <a:cubicBezTo>
                                      <a:pt x="328" y="250"/>
                                      <a:pt x="328" y="251"/>
                                      <a:pt x="328" y="251"/>
                                    </a:cubicBezTo>
                                    <a:cubicBezTo>
                                      <a:pt x="330" y="252"/>
                                      <a:pt x="332" y="252"/>
                                      <a:pt x="334" y="253"/>
                                    </a:cubicBezTo>
                                    <a:cubicBezTo>
                                      <a:pt x="334" y="252"/>
                                      <a:pt x="334" y="251"/>
                                      <a:pt x="334" y="250"/>
                                    </a:cubicBezTo>
                                    <a:close/>
                                    <a:moveTo>
                                      <a:pt x="342" y="199"/>
                                    </a:moveTo>
                                    <a:cubicBezTo>
                                      <a:pt x="342" y="179"/>
                                      <a:pt x="358" y="163"/>
                                      <a:pt x="378" y="163"/>
                                    </a:cubicBezTo>
                                    <a:cubicBezTo>
                                      <a:pt x="398" y="163"/>
                                      <a:pt x="414" y="179"/>
                                      <a:pt x="414" y="199"/>
                                    </a:cubicBezTo>
                                    <a:cubicBezTo>
                                      <a:pt x="414" y="201"/>
                                      <a:pt x="413" y="203"/>
                                      <a:pt x="413" y="205"/>
                                    </a:cubicBezTo>
                                    <a:cubicBezTo>
                                      <a:pt x="415" y="204"/>
                                      <a:pt x="417" y="203"/>
                                      <a:pt x="420" y="202"/>
                                    </a:cubicBezTo>
                                    <a:cubicBezTo>
                                      <a:pt x="420" y="201"/>
                                      <a:pt x="420" y="200"/>
                                      <a:pt x="420" y="199"/>
                                    </a:cubicBezTo>
                                    <a:cubicBezTo>
                                      <a:pt x="420" y="187"/>
                                      <a:pt x="415" y="176"/>
                                      <a:pt x="407" y="169"/>
                                    </a:cubicBezTo>
                                    <a:cubicBezTo>
                                      <a:pt x="400" y="161"/>
                                      <a:pt x="389" y="157"/>
                                      <a:pt x="378" y="157"/>
                                    </a:cubicBezTo>
                                    <a:cubicBezTo>
                                      <a:pt x="366" y="157"/>
                                      <a:pt x="356" y="161"/>
                                      <a:pt x="348" y="169"/>
                                    </a:cubicBezTo>
                                    <a:cubicBezTo>
                                      <a:pt x="341" y="176"/>
                                      <a:pt x="336" y="187"/>
                                      <a:pt x="336" y="199"/>
                                    </a:cubicBezTo>
                                    <a:cubicBezTo>
                                      <a:pt x="336" y="200"/>
                                      <a:pt x="336" y="201"/>
                                      <a:pt x="336" y="202"/>
                                    </a:cubicBezTo>
                                    <a:cubicBezTo>
                                      <a:pt x="338" y="203"/>
                                      <a:pt x="341" y="204"/>
                                      <a:pt x="343" y="206"/>
                                    </a:cubicBezTo>
                                    <a:cubicBezTo>
                                      <a:pt x="342" y="203"/>
                                      <a:pt x="342" y="201"/>
                                      <a:pt x="342" y="199"/>
                                    </a:cubicBezTo>
                                    <a:close/>
                                    <a:moveTo>
                                      <a:pt x="334" y="199"/>
                                    </a:moveTo>
                                    <a:cubicBezTo>
                                      <a:pt x="334" y="175"/>
                                      <a:pt x="354" y="155"/>
                                      <a:pt x="378" y="155"/>
                                    </a:cubicBezTo>
                                    <a:cubicBezTo>
                                      <a:pt x="402" y="155"/>
                                      <a:pt x="421" y="175"/>
                                      <a:pt x="421" y="199"/>
                                    </a:cubicBezTo>
                                    <a:cubicBezTo>
                                      <a:pt x="421" y="200"/>
                                      <a:pt x="421" y="200"/>
                                      <a:pt x="421" y="201"/>
                                    </a:cubicBezTo>
                                    <a:cubicBezTo>
                                      <a:pt x="423" y="201"/>
                                      <a:pt x="425" y="200"/>
                                      <a:pt x="427" y="200"/>
                                    </a:cubicBezTo>
                                    <a:cubicBezTo>
                                      <a:pt x="427" y="199"/>
                                      <a:pt x="427" y="199"/>
                                      <a:pt x="427" y="199"/>
                                    </a:cubicBezTo>
                                    <a:cubicBezTo>
                                      <a:pt x="427" y="185"/>
                                      <a:pt x="422" y="172"/>
                                      <a:pt x="413" y="163"/>
                                    </a:cubicBezTo>
                                    <a:cubicBezTo>
                                      <a:pt x="404" y="154"/>
                                      <a:pt x="391" y="149"/>
                                      <a:pt x="378" y="149"/>
                                    </a:cubicBezTo>
                                    <a:cubicBezTo>
                                      <a:pt x="364" y="149"/>
                                      <a:pt x="352" y="154"/>
                                      <a:pt x="343" y="163"/>
                                    </a:cubicBezTo>
                                    <a:cubicBezTo>
                                      <a:pt x="334" y="172"/>
                                      <a:pt x="328" y="185"/>
                                      <a:pt x="328" y="199"/>
                                    </a:cubicBezTo>
                                    <a:cubicBezTo>
                                      <a:pt x="328" y="199"/>
                                      <a:pt x="328" y="199"/>
                                      <a:pt x="328" y="200"/>
                                    </a:cubicBezTo>
                                    <a:cubicBezTo>
                                      <a:pt x="330" y="200"/>
                                      <a:pt x="332" y="201"/>
                                      <a:pt x="334" y="202"/>
                                    </a:cubicBezTo>
                                    <a:cubicBezTo>
                                      <a:pt x="334" y="201"/>
                                      <a:pt x="334" y="200"/>
                                      <a:pt x="334" y="199"/>
                                    </a:cubicBezTo>
                                    <a:close/>
                                    <a:moveTo>
                                      <a:pt x="407" y="147"/>
                                    </a:moveTo>
                                    <a:cubicBezTo>
                                      <a:pt x="407" y="150"/>
                                      <a:pt x="406" y="153"/>
                                      <a:pt x="405" y="155"/>
                                    </a:cubicBezTo>
                                    <a:cubicBezTo>
                                      <a:pt x="406" y="156"/>
                                      <a:pt x="407" y="156"/>
                                      <a:pt x="408" y="157"/>
                                    </a:cubicBezTo>
                                    <a:cubicBezTo>
                                      <a:pt x="409" y="156"/>
                                      <a:pt x="410" y="156"/>
                                      <a:pt x="411" y="155"/>
                                    </a:cubicBezTo>
                                    <a:cubicBezTo>
                                      <a:pt x="412" y="152"/>
                                      <a:pt x="412" y="150"/>
                                      <a:pt x="412" y="147"/>
                                    </a:cubicBezTo>
                                    <a:cubicBezTo>
                                      <a:pt x="412" y="138"/>
                                      <a:pt x="408" y="129"/>
                                      <a:pt x="402" y="123"/>
                                    </a:cubicBezTo>
                                    <a:cubicBezTo>
                                      <a:pt x="396" y="117"/>
                                      <a:pt x="387" y="113"/>
                                      <a:pt x="378" y="113"/>
                                    </a:cubicBezTo>
                                    <a:cubicBezTo>
                                      <a:pt x="368" y="113"/>
                                      <a:pt x="360" y="117"/>
                                      <a:pt x="354" y="123"/>
                                    </a:cubicBezTo>
                                    <a:cubicBezTo>
                                      <a:pt x="347" y="129"/>
                                      <a:pt x="344" y="138"/>
                                      <a:pt x="344" y="147"/>
                                    </a:cubicBezTo>
                                    <a:cubicBezTo>
                                      <a:pt x="344" y="150"/>
                                      <a:pt x="344" y="153"/>
                                      <a:pt x="345" y="155"/>
                                    </a:cubicBezTo>
                                    <a:cubicBezTo>
                                      <a:pt x="346" y="156"/>
                                      <a:pt x="346" y="157"/>
                                      <a:pt x="347" y="157"/>
                                    </a:cubicBezTo>
                                    <a:cubicBezTo>
                                      <a:pt x="348" y="157"/>
                                      <a:pt x="349" y="156"/>
                                      <a:pt x="350" y="155"/>
                                    </a:cubicBezTo>
                                    <a:cubicBezTo>
                                      <a:pt x="349" y="153"/>
                                      <a:pt x="349" y="150"/>
                                      <a:pt x="349" y="147"/>
                                    </a:cubicBezTo>
                                    <a:cubicBezTo>
                                      <a:pt x="349" y="131"/>
                                      <a:pt x="362" y="118"/>
                                      <a:pt x="378" y="118"/>
                                    </a:cubicBezTo>
                                    <a:cubicBezTo>
                                      <a:pt x="394" y="118"/>
                                      <a:pt x="407" y="131"/>
                                      <a:pt x="407" y="147"/>
                                    </a:cubicBezTo>
                                    <a:close/>
                                    <a:moveTo>
                                      <a:pt x="399" y="147"/>
                                    </a:moveTo>
                                    <a:cubicBezTo>
                                      <a:pt x="399" y="149"/>
                                      <a:pt x="399" y="150"/>
                                      <a:pt x="398" y="152"/>
                                    </a:cubicBezTo>
                                    <a:cubicBezTo>
                                      <a:pt x="400" y="152"/>
                                      <a:pt x="402" y="153"/>
                                      <a:pt x="404" y="155"/>
                                    </a:cubicBezTo>
                                    <a:cubicBezTo>
                                      <a:pt x="405" y="152"/>
                                      <a:pt x="405" y="150"/>
                                      <a:pt x="405" y="147"/>
                                    </a:cubicBezTo>
                                    <a:cubicBezTo>
                                      <a:pt x="405" y="140"/>
                                      <a:pt x="402" y="133"/>
                                      <a:pt x="397" y="128"/>
                                    </a:cubicBezTo>
                                    <a:cubicBezTo>
                                      <a:pt x="392" y="123"/>
                                      <a:pt x="385" y="120"/>
                                      <a:pt x="378" y="120"/>
                                    </a:cubicBezTo>
                                    <a:cubicBezTo>
                                      <a:pt x="370" y="120"/>
                                      <a:pt x="363" y="123"/>
                                      <a:pt x="359" y="128"/>
                                    </a:cubicBezTo>
                                    <a:cubicBezTo>
                                      <a:pt x="354" y="133"/>
                                      <a:pt x="351" y="140"/>
                                      <a:pt x="351" y="147"/>
                                    </a:cubicBezTo>
                                    <a:cubicBezTo>
                                      <a:pt x="351" y="150"/>
                                      <a:pt x="351" y="152"/>
                                      <a:pt x="352" y="155"/>
                                    </a:cubicBezTo>
                                    <a:cubicBezTo>
                                      <a:pt x="353" y="153"/>
                                      <a:pt x="355" y="152"/>
                                      <a:pt x="357" y="152"/>
                                    </a:cubicBezTo>
                                    <a:cubicBezTo>
                                      <a:pt x="357" y="150"/>
                                      <a:pt x="357" y="149"/>
                                      <a:pt x="357" y="147"/>
                                    </a:cubicBezTo>
                                    <a:cubicBezTo>
                                      <a:pt x="357" y="135"/>
                                      <a:pt x="366" y="126"/>
                                      <a:pt x="378" y="126"/>
                                    </a:cubicBezTo>
                                    <a:cubicBezTo>
                                      <a:pt x="389" y="126"/>
                                      <a:pt x="399" y="135"/>
                                      <a:pt x="399" y="147"/>
                                    </a:cubicBezTo>
                                    <a:close/>
                                    <a:moveTo>
                                      <a:pt x="391" y="147"/>
                                    </a:moveTo>
                                    <a:cubicBezTo>
                                      <a:pt x="391" y="148"/>
                                      <a:pt x="391" y="148"/>
                                      <a:pt x="391" y="149"/>
                                    </a:cubicBezTo>
                                    <a:cubicBezTo>
                                      <a:pt x="393" y="150"/>
                                      <a:pt x="395" y="150"/>
                                      <a:pt x="397" y="151"/>
                                    </a:cubicBezTo>
                                    <a:cubicBezTo>
                                      <a:pt x="397" y="150"/>
                                      <a:pt x="397" y="148"/>
                                      <a:pt x="397" y="147"/>
                                    </a:cubicBezTo>
                                    <a:cubicBezTo>
                                      <a:pt x="397" y="142"/>
                                      <a:pt x="395" y="137"/>
                                      <a:pt x="392" y="133"/>
                                    </a:cubicBezTo>
                                    <a:cubicBezTo>
                                      <a:pt x="388" y="130"/>
                                      <a:pt x="383" y="128"/>
                                      <a:pt x="378" y="128"/>
                                    </a:cubicBezTo>
                                    <a:cubicBezTo>
                                      <a:pt x="372" y="128"/>
                                      <a:pt x="368" y="130"/>
                                      <a:pt x="364" y="133"/>
                                    </a:cubicBezTo>
                                    <a:cubicBezTo>
                                      <a:pt x="360" y="137"/>
                                      <a:pt x="358" y="142"/>
                                      <a:pt x="358" y="147"/>
                                    </a:cubicBezTo>
                                    <a:cubicBezTo>
                                      <a:pt x="358" y="148"/>
                                      <a:pt x="358" y="150"/>
                                      <a:pt x="359" y="151"/>
                                    </a:cubicBezTo>
                                    <a:cubicBezTo>
                                      <a:pt x="361" y="150"/>
                                      <a:pt x="362" y="150"/>
                                      <a:pt x="364" y="149"/>
                                    </a:cubicBezTo>
                                    <a:cubicBezTo>
                                      <a:pt x="364" y="148"/>
                                      <a:pt x="364" y="148"/>
                                      <a:pt x="364" y="147"/>
                                    </a:cubicBezTo>
                                    <a:cubicBezTo>
                                      <a:pt x="364" y="140"/>
                                      <a:pt x="370" y="134"/>
                                      <a:pt x="378" y="134"/>
                                    </a:cubicBezTo>
                                    <a:cubicBezTo>
                                      <a:pt x="385" y="134"/>
                                      <a:pt x="391" y="140"/>
                                      <a:pt x="391" y="147"/>
                                    </a:cubicBezTo>
                                    <a:close/>
                                    <a:moveTo>
                                      <a:pt x="384" y="147"/>
                                    </a:moveTo>
                                    <a:cubicBezTo>
                                      <a:pt x="384" y="147"/>
                                      <a:pt x="384" y="148"/>
                                      <a:pt x="384" y="148"/>
                                    </a:cubicBezTo>
                                    <a:cubicBezTo>
                                      <a:pt x="386" y="148"/>
                                      <a:pt x="388" y="148"/>
                                      <a:pt x="390" y="149"/>
                                    </a:cubicBezTo>
                                    <a:cubicBezTo>
                                      <a:pt x="390" y="148"/>
                                      <a:pt x="390" y="148"/>
                                      <a:pt x="390" y="147"/>
                                    </a:cubicBezTo>
                                    <a:cubicBezTo>
                                      <a:pt x="390" y="141"/>
                                      <a:pt x="384" y="135"/>
                                      <a:pt x="378" y="135"/>
                                    </a:cubicBezTo>
                                    <a:cubicBezTo>
                                      <a:pt x="371" y="135"/>
                                      <a:pt x="366" y="141"/>
                                      <a:pt x="366" y="147"/>
                                    </a:cubicBezTo>
                                    <a:cubicBezTo>
                                      <a:pt x="366" y="148"/>
                                      <a:pt x="366" y="148"/>
                                      <a:pt x="366" y="149"/>
                                    </a:cubicBezTo>
                                    <a:cubicBezTo>
                                      <a:pt x="368" y="148"/>
                                      <a:pt x="369" y="148"/>
                                      <a:pt x="371" y="148"/>
                                    </a:cubicBezTo>
                                    <a:cubicBezTo>
                                      <a:pt x="371" y="148"/>
                                      <a:pt x="371" y="147"/>
                                      <a:pt x="371" y="147"/>
                                    </a:cubicBezTo>
                                    <a:cubicBezTo>
                                      <a:pt x="371" y="143"/>
                                      <a:pt x="374" y="140"/>
                                      <a:pt x="378" y="140"/>
                                    </a:cubicBezTo>
                                    <a:cubicBezTo>
                                      <a:pt x="381" y="140"/>
                                      <a:pt x="384" y="143"/>
                                      <a:pt x="384" y="147"/>
                                    </a:cubicBezTo>
                                    <a:close/>
                                    <a:moveTo>
                                      <a:pt x="378" y="142"/>
                                    </a:moveTo>
                                    <a:cubicBezTo>
                                      <a:pt x="375" y="142"/>
                                      <a:pt x="373" y="144"/>
                                      <a:pt x="373" y="147"/>
                                    </a:cubicBezTo>
                                    <a:cubicBezTo>
                                      <a:pt x="373" y="147"/>
                                      <a:pt x="373" y="147"/>
                                      <a:pt x="373" y="148"/>
                                    </a:cubicBezTo>
                                    <a:cubicBezTo>
                                      <a:pt x="374" y="147"/>
                                      <a:pt x="376" y="147"/>
                                      <a:pt x="378" y="147"/>
                                    </a:cubicBezTo>
                                    <a:cubicBezTo>
                                      <a:pt x="379" y="147"/>
                                      <a:pt x="381" y="147"/>
                                      <a:pt x="383" y="148"/>
                                    </a:cubicBezTo>
                                    <a:cubicBezTo>
                                      <a:pt x="383" y="147"/>
                                      <a:pt x="383" y="147"/>
                                      <a:pt x="383" y="147"/>
                                    </a:cubicBezTo>
                                    <a:cubicBezTo>
                                      <a:pt x="383" y="144"/>
                                      <a:pt x="381" y="142"/>
                                      <a:pt x="378" y="142"/>
                                    </a:cubicBezTo>
                                    <a:close/>
                                    <a:moveTo>
                                      <a:pt x="527" y="147"/>
                                    </a:moveTo>
                                    <a:cubicBezTo>
                                      <a:pt x="527" y="150"/>
                                      <a:pt x="527" y="153"/>
                                      <a:pt x="526" y="155"/>
                                    </a:cubicBezTo>
                                    <a:cubicBezTo>
                                      <a:pt x="527" y="156"/>
                                      <a:pt x="528" y="157"/>
                                      <a:pt x="529" y="158"/>
                                    </a:cubicBezTo>
                                    <a:cubicBezTo>
                                      <a:pt x="530" y="157"/>
                                      <a:pt x="531" y="156"/>
                                      <a:pt x="532" y="156"/>
                                    </a:cubicBezTo>
                                    <a:cubicBezTo>
                                      <a:pt x="532" y="153"/>
                                      <a:pt x="533" y="150"/>
                                      <a:pt x="533" y="147"/>
                                    </a:cubicBezTo>
                                    <a:cubicBezTo>
                                      <a:pt x="533" y="138"/>
                                      <a:pt x="529" y="129"/>
                                      <a:pt x="523" y="123"/>
                                    </a:cubicBezTo>
                                    <a:cubicBezTo>
                                      <a:pt x="517" y="117"/>
                                      <a:pt x="508" y="113"/>
                                      <a:pt x="499" y="113"/>
                                    </a:cubicBezTo>
                                    <a:cubicBezTo>
                                      <a:pt x="489" y="113"/>
                                      <a:pt x="481" y="117"/>
                                      <a:pt x="474" y="123"/>
                                    </a:cubicBezTo>
                                    <a:cubicBezTo>
                                      <a:pt x="468" y="129"/>
                                      <a:pt x="464" y="138"/>
                                      <a:pt x="464" y="147"/>
                                    </a:cubicBezTo>
                                    <a:cubicBezTo>
                                      <a:pt x="464" y="150"/>
                                      <a:pt x="465" y="153"/>
                                      <a:pt x="465" y="155"/>
                                    </a:cubicBezTo>
                                    <a:cubicBezTo>
                                      <a:pt x="466" y="156"/>
                                      <a:pt x="467" y="157"/>
                                      <a:pt x="468" y="157"/>
                                    </a:cubicBezTo>
                                    <a:cubicBezTo>
                                      <a:pt x="469" y="157"/>
                                      <a:pt x="470" y="156"/>
                                      <a:pt x="471" y="155"/>
                                    </a:cubicBezTo>
                                    <a:cubicBezTo>
                                      <a:pt x="470" y="153"/>
                                      <a:pt x="470" y="150"/>
                                      <a:pt x="470" y="147"/>
                                    </a:cubicBezTo>
                                    <a:cubicBezTo>
                                      <a:pt x="470" y="131"/>
                                      <a:pt x="483" y="118"/>
                                      <a:pt x="499" y="118"/>
                                    </a:cubicBezTo>
                                    <a:cubicBezTo>
                                      <a:pt x="515" y="118"/>
                                      <a:pt x="527" y="131"/>
                                      <a:pt x="527" y="147"/>
                                    </a:cubicBezTo>
                                    <a:close/>
                                    <a:moveTo>
                                      <a:pt x="520" y="147"/>
                                    </a:moveTo>
                                    <a:cubicBezTo>
                                      <a:pt x="520" y="149"/>
                                      <a:pt x="520" y="150"/>
                                      <a:pt x="519" y="152"/>
                                    </a:cubicBezTo>
                                    <a:cubicBezTo>
                                      <a:pt x="521" y="152"/>
                                      <a:pt x="523" y="153"/>
                                      <a:pt x="525" y="155"/>
                                    </a:cubicBezTo>
                                    <a:cubicBezTo>
                                      <a:pt x="525" y="152"/>
                                      <a:pt x="526" y="150"/>
                                      <a:pt x="526" y="147"/>
                                    </a:cubicBezTo>
                                    <a:cubicBezTo>
                                      <a:pt x="526" y="140"/>
                                      <a:pt x="523" y="133"/>
                                      <a:pt x="518" y="128"/>
                                    </a:cubicBezTo>
                                    <a:cubicBezTo>
                                      <a:pt x="513" y="123"/>
                                      <a:pt x="506" y="120"/>
                                      <a:pt x="499" y="120"/>
                                    </a:cubicBezTo>
                                    <a:cubicBezTo>
                                      <a:pt x="491" y="120"/>
                                      <a:pt x="484" y="123"/>
                                      <a:pt x="479" y="128"/>
                                    </a:cubicBezTo>
                                    <a:cubicBezTo>
                                      <a:pt x="474" y="133"/>
                                      <a:pt x="471" y="140"/>
                                      <a:pt x="471" y="147"/>
                                    </a:cubicBezTo>
                                    <a:cubicBezTo>
                                      <a:pt x="471" y="150"/>
                                      <a:pt x="472" y="152"/>
                                      <a:pt x="472" y="155"/>
                                    </a:cubicBezTo>
                                    <a:cubicBezTo>
                                      <a:pt x="474" y="153"/>
                                      <a:pt x="476" y="152"/>
                                      <a:pt x="478" y="152"/>
                                    </a:cubicBezTo>
                                    <a:cubicBezTo>
                                      <a:pt x="478" y="150"/>
                                      <a:pt x="478" y="149"/>
                                      <a:pt x="478" y="147"/>
                                    </a:cubicBezTo>
                                    <a:cubicBezTo>
                                      <a:pt x="478" y="135"/>
                                      <a:pt x="487" y="126"/>
                                      <a:pt x="499" y="126"/>
                                    </a:cubicBezTo>
                                    <a:cubicBezTo>
                                      <a:pt x="510" y="126"/>
                                      <a:pt x="520" y="135"/>
                                      <a:pt x="520" y="147"/>
                                    </a:cubicBezTo>
                                    <a:close/>
                                    <a:moveTo>
                                      <a:pt x="512" y="147"/>
                                    </a:moveTo>
                                    <a:cubicBezTo>
                                      <a:pt x="512" y="148"/>
                                      <a:pt x="512" y="148"/>
                                      <a:pt x="512" y="149"/>
                                    </a:cubicBezTo>
                                    <a:cubicBezTo>
                                      <a:pt x="514" y="150"/>
                                      <a:pt x="516" y="150"/>
                                      <a:pt x="518" y="151"/>
                                    </a:cubicBezTo>
                                    <a:cubicBezTo>
                                      <a:pt x="518" y="150"/>
                                      <a:pt x="518" y="148"/>
                                      <a:pt x="518" y="147"/>
                                    </a:cubicBezTo>
                                    <a:cubicBezTo>
                                      <a:pt x="518" y="142"/>
                                      <a:pt x="516" y="137"/>
                                      <a:pt x="512" y="133"/>
                                    </a:cubicBezTo>
                                    <a:cubicBezTo>
                                      <a:pt x="509" y="130"/>
                                      <a:pt x="504" y="128"/>
                                      <a:pt x="499" y="128"/>
                                    </a:cubicBezTo>
                                    <a:cubicBezTo>
                                      <a:pt x="493" y="128"/>
                                      <a:pt x="488" y="130"/>
                                      <a:pt x="485" y="133"/>
                                    </a:cubicBezTo>
                                    <a:cubicBezTo>
                                      <a:pt x="481" y="137"/>
                                      <a:pt x="479" y="142"/>
                                      <a:pt x="479" y="147"/>
                                    </a:cubicBezTo>
                                    <a:cubicBezTo>
                                      <a:pt x="479" y="148"/>
                                      <a:pt x="479" y="150"/>
                                      <a:pt x="480" y="151"/>
                                    </a:cubicBezTo>
                                    <a:cubicBezTo>
                                      <a:pt x="481" y="150"/>
                                      <a:pt x="483" y="150"/>
                                      <a:pt x="485" y="149"/>
                                    </a:cubicBezTo>
                                    <a:cubicBezTo>
                                      <a:pt x="485" y="148"/>
                                      <a:pt x="485" y="148"/>
                                      <a:pt x="485" y="147"/>
                                    </a:cubicBezTo>
                                    <a:cubicBezTo>
                                      <a:pt x="485" y="140"/>
                                      <a:pt x="491" y="134"/>
                                      <a:pt x="499" y="134"/>
                                    </a:cubicBezTo>
                                    <a:cubicBezTo>
                                      <a:pt x="506" y="134"/>
                                      <a:pt x="512" y="140"/>
                                      <a:pt x="512" y="147"/>
                                    </a:cubicBezTo>
                                    <a:close/>
                                    <a:moveTo>
                                      <a:pt x="505" y="147"/>
                                    </a:moveTo>
                                    <a:cubicBezTo>
                                      <a:pt x="505" y="147"/>
                                      <a:pt x="505" y="148"/>
                                      <a:pt x="505" y="148"/>
                                    </a:cubicBezTo>
                                    <a:cubicBezTo>
                                      <a:pt x="507" y="148"/>
                                      <a:pt x="509" y="148"/>
                                      <a:pt x="510" y="149"/>
                                    </a:cubicBezTo>
                                    <a:cubicBezTo>
                                      <a:pt x="511" y="148"/>
                                      <a:pt x="511" y="148"/>
                                      <a:pt x="511" y="147"/>
                                    </a:cubicBezTo>
                                    <a:cubicBezTo>
                                      <a:pt x="511" y="141"/>
                                      <a:pt x="505" y="135"/>
                                      <a:pt x="499" y="135"/>
                                    </a:cubicBezTo>
                                    <a:cubicBezTo>
                                      <a:pt x="492" y="135"/>
                                      <a:pt x="487" y="141"/>
                                      <a:pt x="487" y="147"/>
                                    </a:cubicBezTo>
                                    <a:cubicBezTo>
                                      <a:pt x="487" y="148"/>
                                      <a:pt x="487" y="148"/>
                                      <a:pt x="487" y="149"/>
                                    </a:cubicBezTo>
                                    <a:cubicBezTo>
                                      <a:pt x="489" y="148"/>
                                      <a:pt x="490" y="148"/>
                                      <a:pt x="492" y="148"/>
                                    </a:cubicBezTo>
                                    <a:cubicBezTo>
                                      <a:pt x="492" y="148"/>
                                      <a:pt x="492" y="147"/>
                                      <a:pt x="492" y="147"/>
                                    </a:cubicBezTo>
                                    <a:cubicBezTo>
                                      <a:pt x="492" y="143"/>
                                      <a:pt x="495" y="140"/>
                                      <a:pt x="499" y="140"/>
                                    </a:cubicBezTo>
                                    <a:cubicBezTo>
                                      <a:pt x="502" y="140"/>
                                      <a:pt x="505" y="143"/>
                                      <a:pt x="505" y="147"/>
                                    </a:cubicBezTo>
                                    <a:close/>
                                    <a:moveTo>
                                      <a:pt x="499" y="142"/>
                                    </a:moveTo>
                                    <a:cubicBezTo>
                                      <a:pt x="496" y="142"/>
                                      <a:pt x="494" y="144"/>
                                      <a:pt x="494" y="147"/>
                                    </a:cubicBezTo>
                                    <a:cubicBezTo>
                                      <a:pt x="494" y="147"/>
                                      <a:pt x="494" y="147"/>
                                      <a:pt x="494" y="148"/>
                                    </a:cubicBezTo>
                                    <a:cubicBezTo>
                                      <a:pt x="495" y="147"/>
                                      <a:pt x="497" y="147"/>
                                      <a:pt x="499" y="147"/>
                                    </a:cubicBezTo>
                                    <a:cubicBezTo>
                                      <a:pt x="500" y="147"/>
                                      <a:pt x="502" y="147"/>
                                      <a:pt x="504" y="148"/>
                                    </a:cubicBezTo>
                                    <a:cubicBezTo>
                                      <a:pt x="504" y="147"/>
                                      <a:pt x="504" y="147"/>
                                      <a:pt x="504" y="147"/>
                                    </a:cubicBezTo>
                                    <a:cubicBezTo>
                                      <a:pt x="504" y="144"/>
                                      <a:pt x="501" y="142"/>
                                      <a:pt x="499" y="142"/>
                                    </a:cubicBezTo>
                                    <a:close/>
                                    <a:moveTo>
                                      <a:pt x="464" y="163"/>
                                    </a:moveTo>
                                    <a:cubicBezTo>
                                      <a:pt x="455" y="172"/>
                                      <a:pt x="449" y="185"/>
                                      <a:pt x="449" y="199"/>
                                    </a:cubicBezTo>
                                    <a:cubicBezTo>
                                      <a:pt x="449" y="199"/>
                                      <a:pt x="449" y="199"/>
                                      <a:pt x="449" y="200"/>
                                    </a:cubicBezTo>
                                    <a:cubicBezTo>
                                      <a:pt x="451" y="200"/>
                                      <a:pt x="453" y="201"/>
                                      <a:pt x="455" y="202"/>
                                    </a:cubicBezTo>
                                    <a:cubicBezTo>
                                      <a:pt x="455" y="201"/>
                                      <a:pt x="455" y="200"/>
                                      <a:pt x="455" y="199"/>
                                    </a:cubicBezTo>
                                    <a:cubicBezTo>
                                      <a:pt x="455" y="175"/>
                                      <a:pt x="475" y="155"/>
                                      <a:pt x="499" y="155"/>
                                    </a:cubicBezTo>
                                    <a:cubicBezTo>
                                      <a:pt x="523" y="155"/>
                                      <a:pt x="542" y="175"/>
                                      <a:pt x="542" y="199"/>
                                    </a:cubicBezTo>
                                    <a:cubicBezTo>
                                      <a:pt x="542" y="200"/>
                                      <a:pt x="542" y="201"/>
                                      <a:pt x="542" y="202"/>
                                    </a:cubicBezTo>
                                    <a:cubicBezTo>
                                      <a:pt x="544" y="201"/>
                                      <a:pt x="546" y="201"/>
                                      <a:pt x="548" y="200"/>
                                    </a:cubicBezTo>
                                    <a:cubicBezTo>
                                      <a:pt x="548" y="200"/>
                                      <a:pt x="548" y="199"/>
                                      <a:pt x="548" y="199"/>
                                    </a:cubicBezTo>
                                    <a:cubicBezTo>
                                      <a:pt x="548" y="185"/>
                                      <a:pt x="543" y="172"/>
                                      <a:pt x="534" y="163"/>
                                    </a:cubicBezTo>
                                    <a:cubicBezTo>
                                      <a:pt x="525" y="154"/>
                                      <a:pt x="512" y="149"/>
                                      <a:pt x="499" y="149"/>
                                    </a:cubicBezTo>
                                    <a:cubicBezTo>
                                      <a:pt x="485" y="149"/>
                                      <a:pt x="473" y="154"/>
                                      <a:pt x="464" y="163"/>
                                    </a:cubicBezTo>
                                    <a:close/>
                                    <a:moveTo>
                                      <a:pt x="534" y="199"/>
                                    </a:moveTo>
                                    <a:cubicBezTo>
                                      <a:pt x="534" y="201"/>
                                      <a:pt x="534" y="204"/>
                                      <a:pt x="534" y="206"/>
                                    </a:cubicBezTo>
                                    <a:cubicBezTo>
                                      <a:pt x="536" y="205"/>
                                      <a:pt x="538" y="204"/>
                                      <a:pt x="540" y="203"/>
                                    </a:cubicBezTo>
                                    <a:cubicBezTo>
                                      <a:pt x="540" y="201"/>
                                      <a:pt x="541" y="200"/>
                                      <a:pt x="541" y="199"/>
                                    </a:cubicBezTo>
                                    <a:cubicBezTo>
                                      <a:pt x="541" y="187"/>
                                      <a:pt x="536" y="176"/>
                                      <a:pt x="528" y="169"/>
                                    </a:cubicBezTo>
                                    <a:cubicBezTo>
                                      <a:pt x="521" y="161"/>
                                      <a:pt x="510" y="157"/>
                                      <a:pt x="499" y="157"/>
                                    </a:cubicBezTo>
                                    <a:cubicBezTo>
                                      <a:pt x="487" y="157"/>
                                      <a:pt x="477" y="161"/>
                                      <a:pt x="469" y="169"/>
                                    </a:cubicBezTo>
                                    <a:cubicBezTo>
                                      <a:pt x="461" y="176"/>
                                      <a:pt x="457" y="187"/>
                                      <a:pt x="457" y="199"/>
                                    </a:cubicBezTo>
                                    <a:cubicBezTo>
                                      <a:pt x="457" y="200"/>
                                      <a:pt x="457" y="201"/>
                                      <a:pt x="457" y="202"/>
                                    </a:cubicBezTo>
                                    <a:cubicBezTo>
                                      <a:pt x="459" y="203"/>
                                      <a:pt x="461" y="204"/>
                                      <a:pt x="464" y="206"/>
                                    </a:cubicBezTo>
                                    <a:cubicBezTo>
                                      <a:pt x="463" y="203"/>
                                      <a:pt x="463" y="201"/>
                                      <a:pt x="463" y="199"/>
                                    </a:cubicBezTo>
                                    <a:cubicBezTo>
                                      <a:pt x="463" y="179"/>
                                      <a:pt x="479" y="163"/>
                                      <a:pt x="499" y="163"/>
                                    </a:cubicBezTo>
                                    <a:cubicBezTo>
                                      <a:pt x="518" y="163"/>
                                      <a:pt x="534" y="179"/>
                                      <a:pt x="534" y="199"/>
                                    </a:cubicBezTo>
                                    <a:close/>
                                    <a:moveTo>
                                      <a:pt x="542" y="250"/>
                                    </a:moveTo>
                                    <a:cubicBezTo>
                                      <a:pt x="542" y="251"/>
                                      <a:pt x="542" y="252"/>
                                      <a:pt x="542" y="253"/>
                                    </a:cubicBezTo>
                                    <a:cubicBezTo>
                                      <a:pt x="544" y="253"/>
                                      <a:pt x="546" y="252"/>
                                      <a:pt x="548" y="251"/>
                                    </a:cubicBezTo>
                                    <a:cubicBezTo>
                                      <a:pt x="548" y="251"/>
                                      <a:pt x="548" y="250"/>
                                      <a:pt x="548" y="250"/>
                                    </a:cubicBezTo>
                                    <a:cubicBezTo>
                                      <a:pt x="548" y="236"/>
                                      <a:pt x="543" y="224"/>
                                      <a:pt x="534" y="215"/>
                                    </a:cubicBezTo>
                                    <a:cubicBezTo>
                                      <a:pt x="525" y="206"/>
                                      <a:pt x="512" y="200"/>
                                      <a:pt x="499" y="200"/>
                                    </a:cubicBezTo>
                                    <a:cubicBezTo>
                                      <a:pt x="485" y="200"/>
                                      <a:pt x="473" y="206"/>
                                      <a:pt x="464" y="215"/>
                                    </a:cubicBezTo>
                                    <a:cubicBezTo>
                                      <a:pt x="455" y="224"/>
                                      <a:pt x="449" y="236"/>
                                      <a:pt x="449" y="250"/>
                                    </a:cubicBezTo>
                                    <a:cubicBezTo>
                                      <a:pt x="449" y="250"/>
                                      <a:pt x="449" y="251"/>
                                      <a:pt x="449" y="251"/>
                                    </a:cubicBezTo>
                                    <a:cubicBezTo>
                                      <a:pt x="451" y="252"/>
                                      <a:pt x="453" y="252"/>
                                      <a:pt x="455" y="253"/>
                                    </a:cubicBezTo>
                                    <a:cubicBezTo>
                                      <a:pt x="455" y="252"/>
                                      <a:pt x="455" y="251"/>
                                      <a:pt x="455" y="250"/>
                                    </a:cubicBezTo>
                                    <a:cubicBezTo>
                                      <a:pt x="455" y="226"/>
                                      <a:pt x="475" y="206"/>
                                      <a:pt x="499" y="206"/>
                                    </a:cubicBezTo>
                                    <a:cubicBezTo>
                                      <a:pt x="523" y="206"/>
                                      <a:pt x="542" y="226"/>
                                      <a:pt x="542" y="250"/>
                                    </a:cubicBezTo>
                                    <a:close/>
                                    <a:moveTo>
                                      <a:pt x="534" y="250"/>
                                    </a:moveTo>
                                    <a:cubicBezTo>
                                      <a:pt x="534" y="252"/>
                                      <a:pt x="534" y="255"/>
                                      <a:pt x="534" y="257"/>
                                    </a:cubicBezTo>
                                    <a:cubicBezTo>
                                      <a:pt x="536" y="256"/>
                                      <a:pt x="538" y="255"/>
                                      <a:pt x="540" y="254"/>
                                    </a:cubicBezTo>
                                    <a:cubicBezTo>
                                      <a:pt x="540" y="253"/>
                                      <a:pt x="541" y="251"/>
                                      <a:pt x="541" y="250"/>
                                    </a:cubicBezTo>
                                    <a:cubicBezTo>
                                      <a:pt x="541" y="238"/>
                                      <a:pt x="536" y="228"/>
                                      <a:pt x="528" y="220"/>
                                    </a:cubicBezTo>
                                    <a:cubicBezTo>
                                      <a:pt x="521" y="213"/>
                                      <a:pt x="510" y="208"/>
                                      <a:pt x="499" y="208"/>
                                    </a:cubicBezTo>
                                    <a:cubicBezTo>
                                      <a:pt x="487" y="208"/>
                                      <a:pt x="477" y="213"/>
                                      <a:pt x="469" y="220"/>
                                    </a:cubicBezTo>
                                    <a:cubicBezTo>
                                      <a:pt x="461" y="228"/>
                                      <a:pt x="457" y="238"/>
                                      <a:pt x="457" y="250"/>
                                    </a:cubicBezTo>
                                    <a:cubicBezTo>
                                      <a:pt x="457" y="251"/>
                                      <a:pt x="457" y="253"/>
                                      <a:pt x="457" y="254"/>
                                    </a:cubicBezTo>
                                    <a:cubicBezTo>
                                      <a:pt x="459" y="255"/>
                                      <a:pt x="461" y="256"/>
                                      <a:pt x="464" y="257"/>
                                    </a:cubicBezTo>
                                    <a:cubicBezTo>
                                      <a:pt x="463" y="255"/>
                                      <a:pt x="463" y="252"/>
                                      <a:pt x="463" y="250"/>
                                    </a:cubicBezTo>
                                    <a:cubicBezTo>
                                      <a:pt x="463" y="230"/>
                                      <a:pt x="479" y="214"/>
                                      <a:pt x="499" y="214"/>
                                    </a:cubicBezTo>
                                    <a:cubicBezTo>
                                      <a:pt x="518" y="214"/>
                                      <a:pt x="534" y="230"/>
                                      <a:pt x="534" y="250"/>
                                    </a:cubicBezTo>
                                    <a:close/>
                                    <a:moveTo>
                                      <a:pt x="542" y="301"/>
                                    </a:moveTo>
                                    <a:cubicBezTo>
                                      <a:pt x="542" y="302"/>
                                      <a:pt x="542" y="304"/>
                                      <a:pt x="542" y="305"/>
                                    </a:cubicBezTo>
                                    <a:cubicBezTo>
                                      <a:pt x="544" y="304"/>
                                      <a:pt x="546" y="303"/>
                                      <a:pt x="548" y="303"/>
                                    </a:cubicBezTo>
                                    <a:cubicBezTo>
                                      <a:pt x="548" y="302"/>
                                      <a:pt x="548" y="302"/>
                                      <a:pt x="548" y="301"/>
                                    </a:cubicBezTo>
                                    <a:cubicBezTo>
                                      <a:pt x="548" y="288"/>
                                      <a:pt x="543" y="275"/>
                                      <a:pt x="534" y="266"/>
                                    </a:cubicBezTo>
                                    <a:cubicBezTo>
                                      <a:pt x="525" y="257"/>
                                      <a:pt x="512" y="252"/>
                                      <a:pt x="499" y="252"/>
                                    </a:cubicBezTo>
                                    <a:cubicBezTo>
                                      <a:pt x="485" y="252"/>
                                      <a:pt x="473" y="257"/>
                                      <a:pt x="464" y="266"/>
                                    </a:cubicBezTo>
                                    <a:cubicBezTo>
                                      <a:pt x="455" y="275"/>
                                      <a:pt x="449" y="288"/>
                                      <a:pt x="449" y="301"/>
                                    </a:cubicBezTo>
                                    <a:cubicBezTo>
                                      <a:pt x="449" y="302"/>
                                      <a:pt x="449" y="302"/>
                                      <a:pt x="449" y="303"/>
                                    </a:cubicBezTo>
                                    <a:cubicBezTo>
                                      <a:pt x="451" y="303"/>
                                      <a:pt x="453" y="304"/>
                                      <a:pt x="455" y="305"/>
                                    </a:cubicBezTo>
                                    <a:cubicBezTo>
                                      <a:pt x="455" y="303"/>
                                      <a:pt x="455" y="302"/>
                                      <a:pt x="455" y="301"/>
                                    </a:cubicBezTo>
                                    <a:cubicBezTo>
                                      <a:pt x="455" y="277"/>
                                      <a:pt x="475" y="258"/>
                                      <a:pt x="499" y="258"/>
                                    </a:cubicBezTo>
                                    <a:cubicBezTo>
                                      <a:pt x="523" y="258"/>
                                      <a:pt x="542" y="277"/>
                                      <a:pt x="542" y="301"/>
                                    </a:cubicBezTo>
                                    <a:close/>
                                    <a:moveTo>
                                      <a:pt x="534" y="301"/>
                                    </a:moveTo>
                                    <a:cubicBezTo>
                                      <a:pt x="534" y="304"/>
                                      <a:pt x="534" y="306"/>
                                      <a:pt x="534" y="309"/>
                                    </a:cubicBezTo>
                                    <a:cubicBezTo>
                                      <a:pt x="536" y="307"/>
                                      <a:pt x="538" y="306"/>
                                      <a:pt x="540" y="305"/>
                                    </a:cubicBezTo>
                                    <a:cubicBezTo>
                                      <a:pt x="540" y="304"/>
                                      <a:pt x="541" y="303"/>
                                      <a:pt x="541" y="301"/>
                                    </a:cubicBezTo>
                                    <a:cubicBezTo>
                                      <a:pt x="541" y="290"/>
                                      <a:pt x="536" y="279"/>
                                      <a:pt x="528" y="272"/>
                                    </a:cubicBezTo>
                                    <a:cubicBezTo>
                                      <a:pt x="521" y="264"/>
                                      <a:pt x="510" y="259"/>
                                      <a:pt x="499" y="259"/>
                                    </a:cubicBezTo>
                                    <a:cubicBezTo>
                                      <a:pt x="487" y="259"/>
                                      <a:pt x="477" y="264"/>
                                      <a:pt x="469" y="272"/>
                                    </a:cubicBezTo>
                                    <a:cubicBezTo>
                                      <a:pt x="461" y="279"/>
                                      <a:pt x="457" y="290"/>
                                      <a:pt x="457" y="301"/>
                                    </a:cubicBezTo>
                                    <a:cubicBezTo>
                                      <a:pt x="457" y="303"/>
                                      <a:pt x="457" y="304"/>
                                      <a:pt x="457" y="305"/>
                                    </a:cubicBezTo>
                                    <a:cubicBezTo>
                                      <a:pt x="459" y="306"/>
                                      <a:pt x="461" y="307"/>
                                      <a:pt x="464" y="308"/>
                                    </a:cubicBezTo>
                                    <a:cubicBezTo>
                                      <a:pt x="463" y="306"/>
                                      <a:pt x="463" y="304"/>
                                      <a:pt x="463" y="301"/>
                                    </a:cubicBezTo>
                                    <a:cubicBezTo>
                                      <a:pt x="463" y="282"/>
                                      <a:pt x="479" y="265"/>
                                      <a:pt x="499" y="265"/>
                                    </a:cubicBezTo>
                                    <a:cubicBezTo>
                                      <a:pt x="518" y="265"/>
                                      <a:pt x="534" y="282"/>
                                      <a:pt x="534" y="301"/>
                                    </a:cubicBezTo>
                                    <a:close/>
                                    <a:moveTo>
                                      <a:pt x="527" y="301"/>
                                    </a:moveTo>
                                    <a:cubicBezTo>
                                      <a:pt x="527" y="304"/>
                                      <a:pt x="527" y="307"/>
                                      <a:pt x="526" y="310"/>
                                    </a:cubicBezTo>
                                    <a:cubicBezTo>
                                      <a:pt x="527" y="310"/>
                                      <a:pt x="528" y="311"/>
                                      <a:pt x="529" y="312"/>
                                    </a:cubicBezTo>
                                    <a:cubicBezTo>
                                      <a:pt x="530" y="311"/>
                                      <a:pt x="531" y="310"/>
                                      <a:pt x="532" y="310"/>
                                    </a:cubicBezTo>
                                    <a:cubicBezTo>
                                      <a:pt x="532" y="307"/>
                                      <a:pt x="533" y="304"/>
                                      <a:pt x="533" y="301"/>
                                    </a:cubicBezTo>
                                    <a:cubicBezTo>
                                      <a:pt x="533" y="292"/>
                                      <a:pt x="529" y="283"/>
                                      <a:pt x="523" y="277"/>
                                    </a:cubicBezTo>
                                    <a:cubicBezTo>
                                      <a:pt x="517" y="271"/>
                                      <a:pt x="508" y="267"/>
                                      <a:pt x="499" y="267"/>
                                    </a:cubicBezTo>
                                    <a:cubicBezTo>
                                      <a:pt x="489" y="267"/>
                                      <a:pt x="481" y="271"/>
                                      <a:pt x="474" y="277"/>
                                    </a:cubicBezTo>
                                    <a:cubicBezTo>
                                      <a:pt x="468" y="283"/>
                                      <a:pt x="464" y="292"/>
                                      <a:pt x="464" y="301"/>
                                    </a:cubicBezTo>
                                    <a:cubicBezTo>
                                      <a:pt x="464" y="304"/>
                                      <a:pt x="465" y="307"/>
                                      <a:pt x="465" y="310"/>
                                    </a:cubicBezTo>
                                    <a:cubicBezTo>
                                      <a:pt x="466" y="310"/>
                                      <a:pt x="467" y="311"/>
                                      <a:pt x="468" y="311"/>
                                    </a:cubicBezTo>
                                    <a:cubicBezTo>
                                      <a:pt x="469" y="311"/>
                                      <a:pt x="470" y="310"/>
                                      <a:pt x="471" y="310"/>
                                    </a:cubicBezTo>
                                    <a:cubicBezTo>
                                      <a:pt x="470" y="307"/>
                                      <a:pt x="470" y="304"/>
                                      <a:pt x="470" y="301"/>
                                    </a:cubicBezTo>
                                    <a:cubicBezTo>
                                      <a:pt x="470" y="285"/>
                                      <a:pt x="483" y="272"/>
                                      <a:pt x="499" y="272"/>
                                    </a:cubicBezTo>
                                    <a:cubicBezTo>
                                      <a:pt x="515" y="272"/>
                                      <a:pt x="527" y="285"/>
                                      <a:pt x="527" y="301"/>
                                    </a:cubicBezTo>
                                    <a:close/>
                                    <a:moveTo>
                                      <a:pt x="520" y="301"/>
                                    </a:moveTo>
                                    <a:cubicBezTo>
                                      <a:pt x="520" y="303"/>
                                      <a:pt x="520" y="304"/>
                                      <a:pt x="519" y="306"/>
                                    </a:cubicBezTo>
                                    <a:cubicBezTo>
                                      <a:pt x="521" y="307"/>
                                      <a:pt x="523" y="308"/>
                                      <a:pt x="525" y="309"/>
                                    </a:cubicBezTo>
                                    <a:cubicBezTo>
                                      <a:pt x="525" y="306"/>
                                      <a:pt x="526" y="304"/>
                                      <a:pt x="526" y="301"/>
                                    </a:cubicBezTo>
                                    <a:cubicBezTo>
                                      <a:pt x="526" y="294"/>
                                      <a:pt x="523" y="287"/>
                                      <a:pt x="518" y="282"/>
                                    </a:cubicBezTo>
                                    <a:cubicBezTo>
                                      <a:pt x="513" y="277"/>
                                      <a:pt x="506" y="274"/>
                                      <a:pt x="499" y="274"/>
                                    </a:cubicBezTo>
                                    <a:cubicBezTo>
                                      <a:pt x="491" y="274"/>
                                      <a:pt x="484" y="277"/>
                                      <a:pt x="479" y="282"/>
                                    </a:cubicBezTo>
                                    <a:cubicBezTo>
                                      <a:pt x="474" y="287"/>
                                      <a:pt x="471" y="294"/>
                                      <a:pt x="471" y="301"/>
                                    </a:cubicBezTo>
                                    <a:cubicBezTo>
                                      <a:pt x="471" y="304"/>
                                      <a:pt x="472" y="306"/>
                                      <a:pt x="472" y="309"/>
                                    </a:cubicBezTo>
                                    <a:cubicBezTo>
                                      <a:pt x="474" y="308"/>
                                      <a:pt x="476" y="307"/>
                                      <a:pt x="478" y="306"/>
                                    </a:cubicBezTo>
                                    <a:cubicBezTo>
                                      <a:pt x="478" y="304"/>
                                      <a:pt x="478" y="303"/>
                                      <a:pt x="478" y="301"/>
                                    </a:cubicBezTo>
                                    <a:cubicBezTo>
                                      <a:pt x="478" y="290"/>
                                      <a:pt x="487" y="280"/>
                                      <a:pt x="499" y="280"/>
                                    </a:cubicBezTo>
                                    <a:cubicBezTo>
                                      <a:pt x="510" y="280"/>
                                      <a:pt x="520" y="290"/>
                                      <a:pt x="520" y="301"/>
                                    </a:cubicBezTo>
                                    <a:close/>
                                    <a:moveTo>
                                      <a:pt x="512" y="301"/>
                                    </a:moveTo>
                                    <a:cubicBezTo>
                                      <a:pt x="512" y="302"/>
                                      <a:pt x="512" y="303"/>
                                      <a:pt x="512" y="303"/>
                                    </a:cubicBezTo>
                                    <a:cubicBezTo>
                                      <a:pt x="514" y="304"/>
                                      <a:pt x="516" y="304"/>
                                      <a:pt x="518" y="305"/>
                                    </a:cubicBezTo>
                                    <a:cubicBezTo>
                                      <a:pt x="518" y="304"/>
                                      <a:pt x="518" y="303"/>
                                      <a:pt x="518" y="301"/>
                                    </a:cubicBezTo>
                                    <a:cubicBezTo>
                                      <a:pt x="518" y="296"/>
                                      <a:pt x="516" y="291"/>
                                      <a:pt x="512" y="287"/>
                                    </a:cubicBezTo>
                                    <a:cubicBezTo>
                                      <a:pt x="509" y="284"/>
                                      <a:pt x="504" y="282"/>
                                      <a:pt x="499" y="282"/>
                                    </a:cubicBezTo>
                                    <a:cubicBezTo>
                                      <a:pt x="493" y="282"/>
                                      <a:pt x="488" y="284"/>
                                      <a:pt x="485" y="287"/>
                                    </a:cubicBezTo>
                                    <a:cubicBezTo>
                                      <a:pt x="481" y="291"/>
                                      <a:pt x="479" y="296"/>
                                      <a:pt x="479" y="301"/>
                                    </a:cubicBezTo>
                                    <a:cubicBezTo>
                                      <a:pt x="479" y="303"/>
                                      <a:pt x="479" y="304"/>
                                      <a:pt x="480" y="305"/>
                                    </a:cubicBezTo>
                                    <a:cubicBezTo>
                                      <a:pt x="481" y="304"/>
                                      <a:pt x="483" y="304"/>
                                      <a:pt x="485" y="303"/>
                                    </a:cubicBezTo>
                                    <a:cubicBezTo>
                                      <a:pt x="485" y="303"/>
                                      <a:pt x="485" y="302"/>
                                      <a:pt x="485" y="301"/>
                                    </a:cubicBezTo>
                                    <a:cubicBezTo>
                                      <a:pt x="485" y="294"/>
                                      <a:pt x="491" y="288"/>
                                      <a:pt x="499" y="288"/>
                                    </a:cubicBezTo>
                                    <a:cubicBezTo>
                                      <a:pt x="506" y="288"/>
                                      <a:pt x="512" y="294"/>
                                      <a:pt x="512" y="301"/>
                                    </a:cubicBezTo>
                                    <a:close/>
                                    <a:moveTo>
                                      <a:pt x="505" y="301"/>
                                    </a:moveTo>
                                    <a:cubicBezTo>
                                      <a:pt x="505" y="301"/>
                                      <a:pt x="505" y="302"/>
                                      <a:pt x="505" y="302"/>
                                    </a:cubicBezTo>
                                    <a:cubicBezTo>
                                      <a:pt x="507" y="302"/>
                                      <a:pt x="509" y="302"/>
                                      <a:pt x="510" y="303"/>
                                    </a:cubicBezTo>
                                    <a:cubicBezTo>
                                      <a:pt x="511" y="302"/>
                                      <a:pt x="511" y="302"/>
                                      <a:pt x="511" y="301"/>
                                    </a:cubicBezTo>
                                    <a:cubicBezTo>
                                      <a:pt x="511" y="295"/>
                                      <a:pt x="505" y="289"/>
                                      <a:pt x="499" y="289"/>
                                    </a:cubicBezTo>
                                    <a:cubicBezTo>
                                      <a:pt x="492" y="289"/>
                                      <a:pt x="487" y="295"/>
                                      <a:pt x="487" y="301"/>
                                    </a:cubicBezTo>
                                    <a:cubicBezTo>
                                      <a:pt x="487" y="302"/>
                                      <a:pt x="487" y="302"/>
                                      <a:pt x="487" y="303"/>
                                    </a:cubicBezTo>
                                    <a:cubicBezTo>
                                      <a:pt x="489" y="302"/>
                                      <a:pt x="490" y="302"/>
                                      <a:pt x="492" y="302"/>
                                    </a:cubicBezTo>
                                    <a:cubicBezTo>
                                      <a:pt x="492" y="302"/>
                                      <a:pt x="492" y="301"/>
                                      <a:pt x="492" y="301"/>
                                    </a:cubicBezTo>
                                    <a:cubicBezTo>
                                      <a:pt x="492" y="298"/>
                                      <a:pt x="495" y="295"/>
                                      <a:pt x="499" y="295"/>
                                    </a:cubicBezTo>
                                    <a:cubicBezTo>
                                      <a:pt x="502" y="295"/>
                                      <a:pt x="505" y="298"/>
                                      <a:pt x="505" y="301"/>
                                    </a:cubicBezTo>
                                    <a:close/>
                                    <a:moveTo>
                                      <a:pt x="499" y="296"/>
                                    </a:moveTo>
                                    <a:cubicBezTo>
                                      <a:pt x="496" y="296"/>
                                      <a:pt x="494" y="298"/>
                                      <a:pt x="494" y="301"/>
                                    </a:cubicBezTo>
                                    <a:cubicBezTo>
                                      <a:pt x="494" y="301"/>
                                      <a:pt x="494" y="302"/>
                                      <a:pt x="494" y="302"/>
                                    </a:cubicBezTo>
                                    <a:cubicBezTo>
                                      <a:pt x="495" y="302"/>
                                      <a:pt x="497" y="301"/>
                                      <a:pt x="499" y="301"/>
                                    </a:cubicBezTo>
                                    <a:cubicBezTo>
                                      <a:pt x="500" y="301"/>
                                      <a:pt x="502" y="302"/>
                                      <a:pt x="504" y="302"/>
                                    </a:cubicBezTo>
                                    <a:cubicBezTo>
                                      <a:pt x="504" y="302"/>
                                      <a:pt x="504" y="301"/>
                                      <a:pt x="504" y="301"/>
                                    </a:cubicBezTo>
                                    <a:cubicBezTo>
                                      <a:pt x="504" y="298"/>
                                      <a:pt x="501" y="296"/>
                                      <a:pt x="499" y="296"/>
                                    </a:cubicBezTo>
                                    <a:close/>
                                    <a:moveTo>
                                      <a:pt x="453" y="329"/>
                                    </a:moveTo>
                                    <a:cubicBezTo>
                                      <a:pt x="454" y="327"/>
                                      <a:pt x="455" y="325"/>
                                      <a:pt x="456" y="324"/>
                                    </a:cubicBezTo>
                                    <a:cubicBezTo>
                                      <a:pt x="451" y="320"/>
                                      <a:pt x="445" y="318"/>
                                      <a:pt x="438" y="318"/>
                                    </a:cubicBezTo>
                                    <a:cubicBezTo>
                                      <a:pt x="431" y="318"/>
                                      <a:pt x="425" y="320"/>
                                      <a:pt x="420" y="324"/>
                                    </a:cubicBezTo>
                                    <a:cubicBezTo>
                                      <a:pt x="421" y="325"/>
                                      <a:pt x="422" y="327"/>
                                      <a:pt x="423" y="328"/>
                                    </a:cubicBezTo>
                                    <a:cubicBezTo>
                                      <a:pt x="427" y="325"/>
                                      <a:pt x="432" y="324"/>
                                      <a:pt x="438" y="324"/>
                                    </a:cubicBezTo>
                                    <a:cubicBezTo>
                                      <a:pt x="444" y="324"/>
                                      <a:pt x="449" y="326"/>
                                      <a:pt x="453" y="329"/>
                                    </a:cubicBezTo>
                                    <a:close/>
                                    <a:moveTo>
                                      <a:pt x="438" y="325"/>
                                    </a:moveTo>
                                    <a:cubicBezTo>
                                      <a:pt x="433" y="325"/>
                                      <a:pt x="428" y="327"/>
                                      <a:pt x="423" y="330"/>
                                    </a:cubicBezTo>
                                    <a:cubicBezTo>
                                      <a:pt x="424" y="331"/>
                                      <a:pt x="425" y="333"/>
                                      <a:pt x="426" y="335"/>
                                    </a:cubicBezTo>
                                    <a:cubicBezTo>
                                      <a:pt x="429" y="333"/>
                                      <a:pt x="433" y="332"/>
                                      <a:pt x="438" y="332"/>
                                    </a:cubicBezTo>
                                    <a:cubicBezTo>
                                      <a:pt x="442" y="332"/>
                                      <a:pt x="447" y="333"/>
                                      <a:pt x="450" y="336"/>
                                    </a:cubicBezTo>
                                    <a:cubicBezTo>
                                      <a:pt x="451" y="334"/>
                                      <a:pt x="452" y="332"/>
                                      <a:pt x="453" y="330"/>
                                    </a:cubicBezTo>
                                    <a:cubicBezTo>
                                      <a:pt x="448" y="327"/>
                                      <a:pt x="443" y="325"/>
                                      <a:pt x="438" y="325"/>
                                    </a:cubicBezTo>
                                    <a:close/>
                                    <a:moveTo>
                                      <a:pt x="457" y="323"/>
                                    </a:moveTo>
                                    <a:cubicBezTo>
                                      <a:pt x="458" y="321"/>
                                      <a:pt x="460" y="319"/>
                                      <a:pt x="461" y="318"/>
                                    </a:cubicBezTo>
                                    <a:cubicBezTo>
                                      <a:pt x="454" y="313"/>
                                      <a:pt x="446" y="311"/>
                                      <a:pt x="438" y="311"/>
                                    </a:cubicBezTo>
                                    <a:cubicBezTo>
                                      <a:pt x="429" y="311"/>
                                      <a:pt x="422" y="313"/>
                                      <a:pt x="415" y="317"/>
                                    </a:cubicBezTo>
                                    <a:cubicBezTo>
                                      <a:pt x="416" y="319"/>
                                      <a:pt x="418" y="321"/>
                                      <a:pt x="419" y="322"/>
                                    </a:cubicBezTo>
                                    <a:cubicBezTo>
                                      <a:pt x="424" y="319"/>
                                      <a:pt x="431" y="317"/>
                                      <a:pt x="438" y="317"/>
                                    </a:cubicBezTo>
                                    <a:cubicBezTo>
                                      <a:pt x="445" y="317"/>
                                      <a:pt x="452" y="319"/>
                                      <a:pt x="457" y="323"/>
                                    </a:cubicBezTo>
                                    <a:close/>
                                    <a:moveTo>
                                      <a:pt x="462" y="317"/>
                                    </a:moveTo>
                                    <a:cubicBezTo>
                                      <a:pt x="464" y="315"/>
                                      <a:pt x="465" y="314"/>
                                      <a:pt x="467" y="312"/>
                                    </a:cubicBezTo>
                                    <a:cubicBezTo>
                                      <a:pt x="459" y="307"/>
                                      <a:pt x="449" y="303"/>
                                      <a:pt x="438" y="303"/>
                                    </a:cubicBezTo>
                                    <a:cubicBezTo>
                                      <a:pt x="427" y="303"/>
                                      <a:pt x="417" y="306"/>
                                      <a:pt x="409" y="312"/>
                                    </a:cubicBezTo>
                                    <a:cubicBezTo>
                                      <a:pt x="411" y="313"/>
                                      <a:pt x="412" y="315"/>
                                      <a:pt x="414" y="316"/>
                                    </a:cubicBezTo>
                                    <a:cubicBezTo>
                                      <a:pt x="421" y="312"/>
                                      <a:pt x="429" y="309"/>
                                      <a:pt x="438" y="309"/>
                                    </a:cubicBezTo>
                                    <a:cubicBezTo>
                                      <a:pt x="447" y="309"/>
                                      <a:pt x="455" y="312"/>
                                      <a:pt x="462" y="317"/>
                                    </a:cubicBezTo>
                                    <a:close/>
                                    <a:moveTo>
                                      <a:pt x="423" y="175"/>
                                    </a:moveTo>
                                    <a:cubicBezTo>
                                      <a:pt x="424" y="177"/>
                                      <a:pt x="425" y="179"/>
                                      <a:pt x="426" y="181"/>
                                    </a:cubicBezTo>
                                    <a:cubicBezTo>
                                      <a:pt x="429" y="179"/>
                                      <a:pt x="433" y="177"/>
                                      <a:pt x="438" y="177"/>
                                    </a:cubicBezTo>
                                    <a:cubicBezTo>
                                      <a:pt x="442" y="177"/>
                                      <a:pt x="447" y="179"/>
                                      <a:pt x="450" y="182"/>
                                    </a:cubicBezTo>
                                    <a:cubicBezTo>
                                      <a:pt x="451" y="180"/>
                                      <a:pt x="452" y="178"/>
                                      <a:pt x="453" y="176"/>
                                    </a:cubicBezTo>
                                    <a:cubicBezTo>
                                      <a:pt x="448" y="173"/>
                                      <a:pt x="443" y="171"/>
                                      <a:pt x="438" y="171"/>
                                    </a:cubicBezTo>
                                    <a:cubicBezTo>
                                      <a:pt x="433" y="171"/>
                                      <a:pt x="428" y="173"/>
                                      <a:pt x="423" y="175"/>
                                    </a:cubicBezTo>
                                    <a:close/>
                                    <a:moveTo>
                                      <a:pt x="438" y="170"/>
                                    </a:moveTo>
                                    <a:cubicBezTo>
                                      <a:pt x="444" y="170"/>
                                      <a:pt x="449" y="171"/>
                                      <a:pt x="453" y="174"/>
                                    </a:cubicBezTo>
                                    <a:cubicBezTo>
                                      <a:pt x="454" y="173"/>
                                      <a:pt x="455" y="171"/>
                                      <a:pt x="456" y="170"/>
                                    </a:cubicBezTo>
                                    <a:cubicBezTo>
                                      <a:pt x="451" y="166"/>
                                      <a:pt x="445" y="164"/>
                                      <a:pt x="438" y="164"/>
                                    </a:cubicBezTo>
                                    <a:cubicBezTo>
                                      <a:pt x="431" y="164"/>
                                      <a:pt x="425" y="166"/>
                                      <a:pt x="420" y="169"/>
                                    </a:cubicBezTo>
                                    <a:cubicBezTo>
                                      <a:pt x="421" y="171"/>
                                      <a:pt x="422" y="172"/>
                                      <a:pt x="423" y="174"/>
                                    </a:cubicBezTo>
                                    <a:cubicBezTo>
                                      <a:pt x="427" y="171"/>
                                      <a:pt x="432" y="170"/>
                                      <a:pt x="438" y="170"/>
                                    </a:cubicBezTo>
                                    <a:close/>
                                    <a:moveTo>
                                      <a:pt x="426" y="183"/>
                                    </a:moveTo>
                                    <a:cubicBezTo>
                                      <a:pt x="427" y="185"/>
                                      <a:pt x="428" y="187"/>
                                      <a:pt x="428" y="189"/>
                                    </a:cubicBezTo>
                                    <a:cubicBezTo>
                                      <a:pt x="431" y="187"/>
                                      <a:pt x="434" y="185"/>
                                      <a:pt x="438" y="185"/>
                                    </a:cubicBezTo>
                                    <a:cubicBezTo>
                                      <a:pt x="442" y="185"/>
                                      <a:pt x="446" y="187"/>
                                      <a:pt x="448" y="190"/>
                                    </a:cubicBezTo>
                                    <a:cubicBezTo>
                                      <a:pt x="449" y="188"/>
                                      <a:pt x="449" y="185"/>
                                      <a:pt x="450" y="183"/>
                                    </a:cubicBezTo>
                                    <a:cubicBezTo>
                                      <a:pt x="446" y="181"/>
                                      <a:pt x="442" y="179"/>
                                      <a:pt x="438" y="179"/>
                                    </a:cubicBezTo>
                                    <a:cubicBezTo>
                                      <a:pt x="434" y="179"/>
                                      <a:pt x="430" y="180"/>
                                      <a:pt x="426" y="183"/>
                                    </a:cubicBezTo>
                                    <a:close/>
                                    <a:moveTo>
                                      <a:pt x="447" y="199"/>
                                    </a:moveTo>
                                    <a:cubicBezTo>
                                      <a:pt x="447" y="196"/>
                                      <a:pt x="448" y="194"/>
                                      <a:pt x="448" y="192"/>
                                    </a:cubicBezTo>
                                    <a:cubicBezTo>
                                      <a:pt x="446" y="189"/>
                                      <a:pt x="442" y="187"/>
                                      <a:pt x="438" y="187"/>
                                    </a:cubicBezTo>
                                    <a:cubicBezTo>
                                      <a:pt x="434" y="187"/>
                                      <a:pt x="431" y="188"/>
                                      <a:pt x="428" y="191"/>
                                    </a:cubicBezTo>
                                    <a:cubicBezTo>
                                      <a:pt x="429" y="194"/>
                                      <a:pt x="429" y="196"/>
                                      <a:pt x="429" y="199"/>
                                    </a:cubicBezTo>
                                    <a:cubicBezTo>
                                      <a:pt x="429" y="199"/>
                                      <a:pt x="429" y="199"/>
                                      <a:pt x="429" y="199"/>
                                    </a:cubicBezTo>
                                    <a:cubicBezTo>
                                      <a:pt x="430" y="199"/>
                                      <a:pt x="430" y="199"/>
                                      <a:pt x="431" y="199"/>
                                    </a:cubicBezTo>
                                    <a:cubicBezTo>
                                      <a:pt x="431" y="199"/>
                                      <a:pt x="431" y="199"/>
                                      <a:pt x="431" y="199"/>
                                    </a:cubicBezTo>
                                    <a:cubicBezTo>
                                      <a:pt x="431" y="195"/>
                                      <a:pt x="434" y="192"/>
                                      <a:pt x="438" y="192"/>
                                    </a:cubicBezTo>
                                    <a:cubicBezTo>
                                      <a:pt x="441" y="192"/>
                                      <a:pt x="444" y="195"/>
                                      <a:pt x="444" y="199"/>
                                    </a:cubicBezTo>
                                    <a:cubicBezTo>
                                      <a:pt x="444" y="199"/>
                                      <a:pt x="444" y="199"/>
                                      <a:pt x="444" y="199"/>
                                    </a:cubicBezTo>
                                    <a:cubicBezTo>
                                      <a:pt x="445" y="199"/>
                                      <a:pt x="446" y="199"/>
                                      <a:pt x="447" y="200"/>
                                    </a:cubicBezTo>
                                    <a:cubicBezTo>
                                      <a:pt x="447" y="199"/>
                                      <a:pt x="447" y="199"/>
                                      <a:pt x="447" y="199"/>
                                    </a:cubicBezTo>
                                    <a:close/>
                                    <a:moveTo>
                                      <a:pt x="438" y="193"/>
                                    </a:moveTo>
                                    <a:cubicBezTo>
                                      <a:pt x="435" y="193"/>
                                      <a:pt x="433" y="196"/>
                                      <a:pt x="433" y="199"/>
                                    </a:cubicBezTo>
                                    <a:cubicBezTo>
                                      <a:pt x="433" y="199"/>
                                      <a:pt x="433" y="199"/>
                                      <a:pt x="433" y="199"/>
                                    </a:cubicBezTo>
                                    <a:cubicBezTo>
                                      <a:pt x="434" y="199"/>
                                      <a:pt x="436" y="199"/>
                                      <a:pt x="438" y="199"/>
                                    </a:cubicBezTo>
                                    <a:cubicBezTo>
                                      <a:pt x="439" y="199"/>
                                      <a:pt x="441" y="199"/>
                                      <a:pt x="443" y="199"/>
                                    </a:cubicBezTo>
                                    <a:cubicBezTo>
                                      <a:pt x="443" y="199"/>
                                      <a:pt x="443" y="199"/>
                                      <a:pt x="443" y="199"/>
                                    </a:cubicBezTo>
                                    <a:cubicBezTo>
                                      <a:pt x="443" y="196"/>
                                      <a:pt x="441" y="193"/>
                                      <a:pt x="438" y="193"/>
                                    </a:cubicBezTo>
                                    <a:close/>
                                    <a:moveTo>
                                      <a:pt x="409" y="209"/>
                                    </a:moveTo>
                                    <a:cubicBezTo>
                                      <a:pt x="411" y="211"/>
                                      <a:pt x="412" y="212"/>
                                      <a:pt x="414" y="214"/>
                                    </a:cubicBezTo>
                                    <a:cubicBezTo>
                                      <a:pt x="421" y="209"/>
                                      <a:pt x="429" y="206"/>
                                      <a:pt x="438" y="206"/>
                                    </a:cubicBezTo>
                                    <a:cubicBezTo>
                                      <a:pt x="447" y="206"/>
                                      <a:pt x="455" y="209"/>
                                      <a:pt x="462" y="214"/>
                                    </a:cubicBezTo>
                                    <a:cubicBezTo>
                                      <a:pt x="464" y="212"/>
                                      <a:pt x="465" y="211"/>
                                      <a:pt x="467" y="210"/>
                                    </a:cubicBezTo>
                                    <a:cubicBezTo>
                                      <a:pt x="459" y="204"/>
                                      <a:pt x="449" y="200"/>
                                      <a:pt x="438" y="200"/>
                                    </a:cubicBezTo>
                                    <a:cubicBezTo>
                                      <a:pt x="427" y="200"/>
                                      <a:pt x="417" y="204"/>
                                      <a:pt x="409" y="209"/>
                                    </a:cubicBezTo>
                                    <a:close/>
                                    <a:moveTo>
                                      <a:pt x="415" y="215"/>
                                    </a:moveTo>
                                    <a:cubicBezTo>
                                      <a:pt x="416" y="216"/>
                                      <a:pt x="418" y="218"/>
                                      <a:pt x="419" y="219"/>
                                    </a:cubicBezTo>
                                    <a:cubicBezTo>
                                      <a:pt x="424" y="216"/>
                                      <a:pt x="431" y="214"/>
                                      <a:pt x="438" y="214"/>
                                    </a:cubicBezTo>
                                    <a:cubicBezTo>
                                      <a:pt x="445" y="214"/>
                                      <a:pt x="452" y="216"/>
                                      <a:pt x="457" y="220"/>
                                    </a:cubicBezTo>
                                    <a:cubicBezTo>
                                      <a:pt x="458" y="218"/>
                                      <a:pt x="460" y="217"/>
                                      <a:pt x="461" y="215"/>
                                    </a:cubicBezTo>
                                    <a:cubicBezTo>
                                      <a:pt x="454" y="211"/>
                                      <a:pt x="446" y="208"/>
                                      <a:pt x="438" y="208"/>
                                    </a:cubicBezTo>
                                    <a:cubicBezTo>
                                      <a:pt x="429" y="208"/>
                                      <a:pt x="422" y="210"/>
                                      <a:pt x="415" y="215"/>
                                    </a:cubicBezTo>
                                    <a:close/>
                                    <a:moveTo>
                                      <a:pt x="420" y="221"/>
                                    </a:moveTo>
                                    <a:cubicBezTo>
                                      <a:pt x="421" y="222"/>
                                      <a:pt x="422" y="224"/>
                                      <a:pt x="423" y="225"/>
                                    </a:cubicBezTo>
                                    <a:cubicBezTo>
                                      <a:pt x="427" y="223"/>
                                      <a:pt x="432" y="221"/>
                                      <a:pt x="438" y="221"/>
                                    </a:cubicBezTo>
                                    <a:cubicBezTo>
                                      <a:pt x="444" y="221"/>
                                      <a:pt x="449" y="223"/>
                                      <a:pt x="453" y="226"/>
                                    </a:cubicBezTo>
                                    <a:cubicBezTo>
                                      <a:pt x="454" y="224"/>
                                      <a:pt x="455" y="223"/>
                                      <a:pt x="456" y="221"/>
                                    </a:cubicBezTo>
                                    <a:cubicBezTo>
                                      <a:pt x="451" y="218"/>
                                      <a:pt x="445" y="216"/>
                                      <a:pt x="438" y="216"/>
                                    </a:cubicBezTo>
                                    <a:cubicBezTo>
                                      <a:pt x="431" y="216"/>
                                      <a:pt x="425" y="218"/>
                                      <a:pt x="420" y="221"/>
                                    </a:cubicBezTo>
                                    <a:close/>
                                    <a:moveTo>
                                      <a:pt x="423" y="227"/>
                                    </a:moveTo>
                                    <a:cubicBezTo>
                                      <a:pt x="424" y="229"/>
                                      <a:pt x="425" y="231"/>
                                      <a:pt x="426" y="232"/>
                                    </a:cubicBezTo>
                                    <a:cubicBezTo>
                                      <a:pt x="429" y="230"/>
                                      <a:pt x="433" y="229"/>
                                      <a:pt x="438" y="229"/>
                                    </a:cubicBezTo>
                                    <a:cubicBezTo>
                                      <a:pt x="442" y="229"/>
                                      <a:pt x="447" y="230"/>
                                      <a:pt x="450" y="233"/>
                                    </a:cubicBezTo>
                                    <a:cubicBezTo>
                                      <a:pt x="451" y="231"/>
                                      <a:pt x="452" y="229"/>
                                      <a:pt x="453" y="227"/>
                                    </a:cubicBezTo>
                                    <a:cubicBezTo>
                                      <a:pt x="448" y="224"/>
                                      <a:pt x="443" y="223"/>
                                      <a:pt x="438" y="223"/>
                                    </a:cubicBezTo>
                                    <a:cubicBezTo>
                                      <a:pt x="433" y="223"/>
                                      <a:pt x="428" y="224"/>
                                      <a:pt x="423" y="227"/>
                                    </a:cubicBezTo>
                                    <a:close/>
                                    <a:moveTo>
                                      <a:pt x="426" y="234"/>
                                    </a:moveTo>
                                    <a:cubicBezTo>
                                      <a:pt x="427" y="236"/>
                                      <a:pt x="428" y="238"/>
                                      <a:pt x="428" y="240"/>
                                    </a:cubicBezTo>
                                    <a:cubicBezTo>
                                      <a:pt x="431" y="238"/>
                                      <a:pt x="434" y="236"/>
                                      <a:pt x="438" y="236"/>
                                    </a:cubicBezTo>
                                    <a:cubicBezTo>
                                      <a:pt x="442" y="236"/>
                                      <a:pt x="446" y="238"/>
                                      <a:pt x="448" y="241"/>
                                    </a:cubicBezTo>
                                    <a:cubicBezTo>
                                      <a:pt x="449" y="239"/>
                                      <a:pt x="449" y="237"/>
                                      <a:pt x="450" y="235"/>
                                    </a:cubicBezTo>
                                    <a:cubicBezTo>
                                      <a:pt x="446" y="232"/>
                                      <a:pt x="442" y="230"/>
                                      <a:pt x="438" y="230"/>
                                    </a:cubicBezTo>
                                    <a:cubicBezTo>
                                      <a:pt x="434" y="230"/>
                                      <a:pt x="430" y="232"/>
                                      <a:pt x="426" y="234"/>
                                    </a:cubicBezTo>
                                    <a:close/>
                                    <a:moveTo>
                                      <a:pt x="447" y="250"/>
                                    </a:moveTo>
                                    <a:cubicBezTo>
                                      <a:pt x="447" y="248"/>
                                      <a:pt x="448" y="246"/>
                                      <a:pt x="448" y="244"/>
                                    </a:cubicBezTo>
                                    <a:cubicBezTo>
                                      <a:pt x="446" y="240"/>
                                      <a:pt x="442" y="238"/>
                                      <a:pt x="438" y="238"/>
                                    </a:cubicBezTo>
                                    <a:cubicBezTo>
                                      <a:pt x="434" y="238"/>
                                      <a:pt x="431" y="240"/>
                                      <a:pt x="428" y="242"/>
                                    </a:cubicBezTo>
                                    <a:cubicBezTo>
                                      <a:pt x="429" y="245"/>
                                      <a:pt x="429" y="247"/>
                                      <a:pt x="429" y="250"/>
                                    </a:cubicBezTo>
                                    <a:cubicBezTo>
                                      <a:pt x="429" y="250"/>
                                      <a:pt x="429" y="251"/>
                                      <a:pt x="429" y="251"/>
                                    </a:cubicBezTo>
                                    <a:cubicBezTo>
                                      <a:pt x="430" y="251"/>
                                      <a:pt x="430" y="251"/>
                                      <a:pt x="431" y="251"/>
                                    </a:cubicBezTo>
                                    <a:cubicBezTo>
                                      <a:pt x="431" y="250"/>
                                      <a:pt x="431" y="250"/>
                                      <a:pt x="431" y="250"/>
                                    </a:cubicBezTo>
                                    <a:cubicBezTo>
                                      <a:pt x="431" y="246"/>
                                      <a:pt x="434" y="243"/>
                                      <a:pt x="438" y="243"/>
                                    </a:cubicBezTo>
                                    <a:cubicBezTo>
                                      <a:pt x="441" y="243"/>
                                      <a:pt x="444" y="246"/>
                                      <a:pt x="444" y="250"/>
                                    </a:cubicBezTo>
                                    <a:cubicBezTo>
                                      <a:pt x="444" y="250"/>
                                      <a:pt x="444" y="250"/>
                                      <a:pt x="444" y="251"/>
                                    </a:cubicBezTo>
                                    <a:cubicBezTo>
                                      <a:pt x="445" y="251"/>
                                      <a:pt x="446" y="251"/>
                                      <a:pt x="447" y="251"/>
                                    </a:cubicBezTo>
                                    <a:cubicBezTo>
                                      <a:pt x="447" y="251"/>
                                      <a:pt x="447" y="250"/>
                                      <a:pt x="447" y="250"/>
                                    </a:cubicBezTo>
                                    <a:close/>
                                    <a:moveTo>
                                      <a:pt x="438" y="245"/>
                                    </a:moveTo>
                                    <a:cubicBezTo>
                                      <a:pt x="435" y="245"/>
                                      <a:pt x="433" y="247"/>
                                      <a:pt x="433" y="250"/>
                                    </a:cubicBezTo>
                                    <a:cubicBezTo>
                                      <a:pt x="433" y="250"/>
                                      <a:pt x="433" y="250"/>
                                      <a:pt x="433" y="250"/>
                                    </a:cubicBezTo>
                                    <a:cubicBezTo>
                                      <a:pt x="434" y="250"/>
                                      <a:pt x="436" y="250"/>
                                      <a:pt x="438" y="250"/>
                                    </a:cubicBezTo>
                                    <a:cubicBezTo>
                                      <a:pt x="439" y="250"/>
                                      <a:pt x="441" y="250"/>
                                      <a:pt x="443" y="250"/>
                                    </a:cubicBezTo>
                                    <a:cubicBezTo>
                                      <a:pt x="443" y="250"/>
                                      <a:pt x="443" y="250"/>
                                      <a:pt x="443" y="250"/>
                                    </a:cubicBezTo>
                                    <a:cubicBezTo>
                                      <a:pt x="443" y="247"/>
                                      <a:pt x="441" y="245"/>
                                      <a:pt x="438" y="245"/>
                                    </a:cubicBezTo>
                                    <a:close/>
                                    <a:moveTo>
                                      <a:pt x="409" y="261"/>
                                    </a:moveTo>
                                    <a:cubicBezTo>
                                      <a:pt x="411" y="262"/>
                                      <a:pt x="412" y="263"/>
                                      <a:pt x="414" y="265"/>
                                    </a:cubicBezTo>
                                    <a:cubicBezTo>
                                      <a:pt x="421" y="260"/>
                                      <a:pt x="429" y="258"/>
                                      <a:pt x="438" y="258"/>
                                    </a:cubicBezTo>
                                    <a:cubicBezTo>
                                      <a:pt x="447" y="258"/>
                                      <a:pt x="455" y="261"/>
                                      <a:pt x="462" y="265"/>
                                    </a:cubicBezTo>
                                    <a:cubicBezTo>
                                      <a:pt x="464" y="264"/>
                                      <a:pt x="465" y="262"/>
                                      <a:pt x="467" y="261"/>
                                    </a:cubicBezTo>
                                    <a:cubicBezTo>
                                      <a:pt x="459" y="255"/>
                                      <a:pt x="449" y="252"/>
                                      <a:pt x="438" y="252"/>
                                    </a:cubicBezTo>
                                    <a:cubicBezTo>
                                      <a:pt x="427" y="252"/>
                                      <a:pt x="417" y="255"/>
                                      <a:pt x="409" y="261"/>
                                    </a:cubicBezTo>
                                    <a:close/>
                                    <a:moveTo>
                                      <a:pt x="415" y="266"/>
                                    </a:moveTo>
                                    <a:cubicBezTo>
                                      <a:pt x="416" y="268"/>
                                      <a:pt x="418" y="269"/>
                                      <a:pt x="419" y="271"/>
                                    </a:cubicBezTo>
                                    <a:cubicBezTo>
                                      <a:pt x="424" y="267"/>
                                      <a:pt x="431" y="265"/>
                                      <a:pt x="438" y="265"/>
                                    </a:cubicBezTo>
                                    <a:cubicBezTo>
                                      <a:pt x="445" y="265"/>
                                      <a:pt x="452" y="268"/>
                                      <a:pt x="457" y="271"/>
                                    </a:cubicBezTo>
                                    <a:cubicBezTo>
                                      <a:pt x="458" y="270"/>
                                      <a:pt x="460" y="268"/>
                                      <a:pt x="461" y="266"/>
                                    </a:cubicBezTo>
                                    <a:cubicBezTo>
                                      <a:pt x="454" y="262"/>
                                      <a:pt x="446" y="259"/>
                                      <a:pt x="438" y="259"/>
                                    </a:cubicBezTo>
                                    <a:cubicBezTo>
                                      <a:pt x="429" y="259"/>
                                      <a:pt x="422" y="262"/>
                                      <a:pt x="415" y="266"/>
                                    </a:cubicBezTo>
                                    <a:close/>
                                    <a:moveTo>
                                      <a:pt x="420" y="272"/>
                                    </a:moveTo>
                                    <a:cubicBezTo>
                                      <a:pt x="421" y="274"/>
                                      <a:pt x="422" y="275"/>
                                      <a:pt x="423" y="277"/>
                                    </a:cubicBezTo>
                                    <a:cubicBezTo>
                                      <a:pt x="427" y="274"/>
                                      <a:pt x="432" y="272"/>
                                      <a:pt x="438" y="272"/>
                                    </a:cubicBezTo>
                                    <a:cubicBezTo>
                                      <a:pt x="444" y="272"/>
                                      <a:pt x="449" y="274"/>
                                      <a:pt x="453" y="277"/>
                                    </a:cubicBezTo>
                                    <a:cubicBezTo>
                                      <a:pt x="454" y="276"/>
                                      <a:pt x="455" y="274"/>
                                      <a:pt x="456" y="273"/>
                                    </a:cubicBezTo>
                                    <a:cubicBezTo>
                                      <a:pt x="451" y="269"/>
                                      <a:pt x="445" y="267"/>
                                      <a:pt x="438" y="267"/>
                                    </a:cubicBezTo>
                                    <a:cubicBezTo>
                                      <a:pt x="431" y="267"/>
                                      <a:pt x="425" y="269"/>
                                      <a:pt x="420" y="272"/>
                                    </a:cubicBezTo>
                                    <a:close/>
                                    <a:moveTo>
                                      <a:pt x="423" y="278"/>
                                    </a:moveTo>
                                    <a:cubicBezTo>
                                      <a:pt x="424" y="280"/>
                                      <a:pt x="425" y="282"/>
                                      <a:pt x="426" y="284"/>
                                    </a:cubicBezTo>
                                    <a:cubicBezTo>
                                      <a:pt x="429" y="282"/>
                                      <a:pt x="433" y="280"/>
                                      <a:pt x="438" y="280"/>
                                    </a:cubicBezTo>
                                    <a:cubicBezTo>
                                      <a:pt x="442" y="280"/>
                                      <a:pt x="447" y="282"/>
                                      <a:pt x="450" y="284"/>
                                    </a:cubicBezTo>
                                    <a:cubicBezTo>
                                      <a:pt x="451" y="282"/>
                                      <a:pt x="452" y="280"/>
                                      <a:pt x="453" y="279"/>
                                    </a:cubicBezTo>
                                    <a:cubicBezTo>
                                      <a:pt x="448" y="276"/>
                                      <a:pt x="443" y="274"/>
                                      <a:pt x="438" y="274"/>
                                    </a:cubicBezTo>
                                    <a:cubicBezTo>
                                      <a:pt x="433" y="274"/>
                                      <a:pt x="428" y="276"/>
                                      <a:pt x="423" y="278"/>
                                    </a:cubicBezTo>
                                    <a:close/>
                                    <a:moveTo>
                                      <a:pt x="426" y="285"/>
                                    </a:moveTo>
                                    <a:cubicBezTo>
                                      <a:pt x="427" y="287"/>
                                      <a:pt x="428" y="290"/>
                                      <a:pt x="428" y="292"/>
                                    </a:cubicBezTo>
                                    <a:cubicBezTo>
                                      <a:pt x="431" y="289"/>
                                      <a:pt x="434" y="288"/>
                                      <a:pt x="438" y="288"/>
                                    </a:cubicBezTo>
                                    <a:cubicBezTo>
                                      <a:pt x="442" y="288"/>
                                      <a:pt x="446" y="290"/>
                                      <a:pt x="448" y="293"/>
                                    </a:cubicBezTo>
                                    <a:cubicBezTo>
                                      <a:pt x="449" y="290"/>
                                      <a:pt x="449" y="288"/>
                                      <a:pt x="450" y="286"/>
                                    </a:cubicBezTo>
                                    <a:cubicBezTo>
                                      <a:pt x="446" y="283"/>
                                      <a:pt x="442" y="282"/>
                                      <a:pt x="438" y="282"/>
                                    </a:cubicBezTo>
                                    <a:cubicBezTo>
                                      <a:pt x="434" y="282"/>
                                      <a:pt x="430" y="283"/>
                                      <a:pt x="426" y="285"/>
                                    </a:cubicBezTo>
                                    <a:close/>
                                    <a:moveTo>
                                      <a:pt x="447" y="301"/>
                                    </a:moveTo>
                                    <a:cubicBezTo>
                                      <a:pt x="447" y="299"/>
                                      <a:pt x="448" y="297"/>
                                      <a:pt x="448" y="295"/>
                                    </a:cubicBezTo>
                                    <a:cubicBezTo>
                                      <a:pt x="446" y="292"/>
                                      <a:pt x="442" y="289"/>
                                      <a:pt x="438" y="289"/>
                                    </a:cubicBezTo>
                                    <a:cubicBezTo>
                                      <a:pt x="434" y="289"/>
                                      <a:pt x="431" y="291"/>
                                      <a:pt x="428" y="294"/>
                                    </a:cubicBezTo>
                                    <a:cubicBezTo>
                                      <a:pt x="429" y="296"/>
                                      <a:pt x="429" y="299"/>
                                      <a:pt x="429" y="301"/>
                                    </a:cubicBezTo>
                                    <a:cubicBezTo>
                                      <a:pt x="429" y="302"/>
                                      <a:pt x="429" y="302"/>
                                      <a:pt x="429" y="302"/>
                                    </a:cubicBezTo>
                                    <a:cubicBezTo>
                                      <a:pt x="430" y="302"/>
                                      <a:pt x="430" y="302"/>
                                      <a:pt x="431" y="302"/>
                                    </a:cubicBezTo>
                                    <a:cubicBezTo>
                                      <a:pt x="431" y="302"/>
                                      <a:pt x="431" y="301"/>
                                      <a:pt x="431" y="301"/>
                                    </a:cubicBezTo>
                                    <a:cubicBezTo>
                                      <a:pt x="431" y="298"/>
                                      <a:pt x="434" y="295"/>
                                      <a:pt x="438" y="295"/>
                                    </a:cubicBezTo>
                                    <a:cubicBezTo>
                                      <a:pt x="441" y="295"/>
                                      <a:pt x="444" y="298"/>
                                      <a:pt x="444" y="301"/>
                                    </a:cubicBezTo>
                                    <a:cubicBezTo>
                                      <a:pt x="444" y="301"/>
                                      <a:pt x="444" y="302"/>
                                      <a:pt x="444" y="302"/>
                                    </a:cubicBezTo>
                                    <a:cubicBezTo>
                                      <a:pt x="445" y="302"/>
                                      <a:pt x="446" y="302"/>
                                      <a:pt x="447" y="302"/>
                                    </a:cubicBezTo>
                                    <a:cubicBezTo>
                                      <a:pt x="447" y="302"/>
                                      <a:pt x="447" y="302"/>
                                      <a:pt x="447" y="301"/>
                                    </a:cubicBezTo>
                                    <a:close/>
                                    <a:moveTo>
                                      <a:pt x="438" y="296"/>
                                    </a:moveTo>
                                    <a:cubicBezTo>
                                      <a:pt x="435" y="296"/>
                                      <a:pt x="433" y="298"/>
                                      <a:pt x="433" y="301"/>
                                    </a:cubicBezTo>
                                    <a:cubicBezTo>
                                      <a:pt x="433" y="301"/>
                                      <a:pt x="433" y="302"/>
                                      <a:pt x="433" y="302"/>
                                    </a:cubicBezTo>
                                    <a:cubicBezTo>
                                      <a:pt x="434" y="302"/>
                                      <a:pt x="436" y="301"/>
                                      <a:pt x="438" y="301"/>
                                    </a:cubicBezTo>
                                    <a:cubicBezTo>
                                      <a:pt x="439" y="301"/>
                                      <a:pt x="441" y="302"/>
                                      <a:pt x="443" y="302"/>
                                    </a:cubicBezTo>
                                    <a:cubicBezTo>
                                      <a:pt x="443" y="302"/>
                                      <a:pt x="443" y="301"/>
                                      <a:pt x="443" y="301"/>
                                    </a:cubicBezTo>
                                    <a:cubicBezTo>
                                      <a:pt x="443" y="298"/>
                                      <a:pt x="441" y="296"/>
                                      <a:pt x="438" y="296"/>
                                    </a:cubicBezTo>
                                    <a:close/>
                                    <a:moveTo>
                                      <a:pt x="520" y="250"/>
                                    </a:moveTo>
                                    <a:cubicBezTo>
                                      <a:pt x="520" y="251"/>
                                      <a:pt x="520" y="253"/>
                                      <a:pt x="519" y="254"/>
                                    </a:cubicBezTo>
                                    <a:cubicBezTo>
                                      <a:pt x="521" y="255"/>
                                      <a:pt x="523" y="256"/>
                                      <a:pt x="525" y="257"/>
                                    </a:cubicBezTo>
                                    <a:cubicBezTo>
                                      <a:pt x="525" y="255"/>
                                      <a:pt x="526" y="252"/>
                                      <a:pt x="526" y="250"/>
                                    </a:cubicBezTo>
                                    <a:cubicBezTo>
                                      <a:pt x="526" y="242"/>
                                      <a:pt x="523" y="236"/>
                                      <a:pt x="518" y="231"/>
                                    </a:cubicBezTo>
                                    <a:cubicBezTo>
                                      <a:pt x="513" y="226"/>
                                      <a:pt x="506" y="223"/>
                                      <a:pt x="499" y="223"/>
                                    </a:cubicBezTo>
                                    <a:cubicBezTo>
                                      <a:pt x="491" y="223"/>
                                      <a:pt x="484" y="226"/>
                                      <a:pt x="479" y="231"/>
                                    </a:cubicBezTo>
                                    <a:cubicBezTo>
                                      <a:pt x="474" y="236"/>
                                      <a:pt x="471" y="242"/>
                                      <a:pt x="471" y="250"/>
                                    </a:cubicBezTo>
                                    <a:cubicBezTo>
                                      <a:pt x="471" y="252"/>
                                      <a:pt x="472" y="255"/>
                                      <a:pt x="472" y="257"/>
                                    </a:cubicBezTo>
                                    <a:cubicBezTo>
                                      <a:pt x="474" y="256"/>
                                      <a:pt x="476" y="255"/>
                                      <a:pt x="478" y="254"/>
                                    </a:cubicBezTo>
                                    <a:cubicBezTo>
                                      <a:pt x="478" y="253"/>
                                      <a:pt x="478" y="251"/>
                                      <a:pt x="478" y="250"/>
                                    </a:cubicBezTo>
                                    <a:cubicBezTo>
                                      <a:pt x="478" y="238"/>
                                      <a:pt x="487" y="229"/>
                                      <a:pt x="499" y="229"/>
                                    </a:cubicBezTo>
                                    <a:cubicBezTo>
                                      <a:pt x="510" y="229"/>
                                      <a:pt x="520" y="238"/>
                                      <a:pt x="520" y="250"/>
                                    </a:cubicBezTo>
                                    <a:close/>
                                    <a:moveTo>
                                      <a:pt x="512" y="250"/>
                                    </a:moveTo>
                                    <a:cubicBezTo>
                                      <a:pt x="512" y="251"/>
                                      <a:pt x="512" y="251"/>
                                      <a:pt x="512" y="252"/>
                                    </a:cubicBezTo>
                                    <a:cubicBezTo>
                                      <a:pt x="514" y="252"/>
                                      <a:pt x="516" y="253"/>
                                      <a:pt x="518" y="254"/>
                                    </a:cubicBezTo>
                                    <a:cubicBezTo>
                                      <a:pt x="518" y="253"/>
                                      <a:pt x="518" y="251"/>
                                      <a:pt x="518" y="250"/>
                                    </a:cubicBezTo>
                                    <a:cubicBezTo>
                                      <a:pt x="518" y="245"/>
                                      <a:pt x="516" y="240"/>
                                      <a:pt x="512" y="236"/>
                                    </a:cubicBezTo>
                                    <a:cubicBezTo>
                                      <a:pt x="509" y="233"/>
                                      <a:pt x="504" y="230"/>
                                      <a:pt x="499" y="230"/>
                                    </a:cubicBezTo>
                                    <a:cubicBezTo>
                                      <a:pt x="493" y="230"/>
                                      <a:pt x="488" y="233"/>
                                      <a:pt x="485" y="236"/>
                                    </a:cubicBezTo>
                                    <a:cubicBezTo>
                                      <a:pt x="481" y="240"/>
                                      <a:pt x="479" y="245"/>
                                      <a:pt x="479" y="250"/>
                                    </a:cubicBezTo>
                                    <a:cubicBezTo>
                                      <a:pt x="479" y="251"/>
                                      <a:pt x="479" y="253"/>
                                      <a:pt x="480" y="254"/>
                                    </a:cubicBezTo>
                                    <a:cubicBezTo>
                                      <a:pt x="481" y="253"/>
                                      <a:pt x="483" y="252"/>
                                      <a:pt x="485" y="252"/>
                                    </a:cubicBezTo>
                                    <a:cubicBezTo>
                                      <a:pt x="485" y="251"/>
                                      <a:pt x="485" y="251"/>
                                      <a:pt x="485" y="250"/>
                                    </a:cubicBezTo>
                                    <a:cubicBezTo>
                                      <a:pt x="485" y="242"/>
                                      <a:pt x="491" y="236"/>
                                      <a:pt x="499" y="236"/>
                                    </a:cubicBezTo>
                                    <a:cubicBezTo>
                                      <a:pt x="506" y="236"/>
                                      <a:pt x="512" y="242"/>
                                      <a:pt x="512" y="250"/>
                                    </a:cubicBezTo>
                                    <a:close/>
                                    <a:moveTo>
                                      <a:pt x="505" y="250"/>
                                    </a:moveTo>
                                    <a:cubicBezTo>
                                      <a:pt x="505" y="250"/>
                                      <a:pt x="505" y="250"/>
                                      <a:pt x="505" y="251"/>
                                    </a:cubicBezTo>
                                    <a:cubicBezTo>
                                      <a:pt x="507" y="251"/>
                                      <a:pt x="509" y="251"/>
                                      <a:pt x="510" y="251"/>
                                    </a:cubicBezTo>
                                    <a:cubicBezTo>
                                      <a:pt x="511" y="251"/>
                                      <a:pt x="511" y="250"/>
                                      <a:pt x="511" y="250"/>
                                    </a:cubicBezTo>
                                    <a:cubicBezTo>
                                      <a:pt x="511" y="243"/>
                                      <a:pt x="505" y="238"/>
                                      <a:pt x="499" y="238"/>
                                    </a:cubicBezTo>
                                    <a:cubicBezTo>
                                      <a:pt x="492" y="238"/>
                                      <a:pt x="487" y="243"/>
                                      <a:pt x="487" y="250"/>
                                    </a:cubicBezTo>
                                    <a:cubicBezTo>
                                      <a:pt x="487" y="250"/>
                                      <a:pt x="487" y="251"/>
                                      <a:pt x="487" y="251"/>
                                    </a:cubicBezTo>
                                    <a:cubicBezTo>
                                      <a:pt x="489" y="251"/>
                                      <a:pt x="490" y="251"/>
                                      <a:pt x="492" y="251"/>
                                    </a:cubicBezTo>
                                    <a:cubicBezTo>
                                      <a:pt x="492" y="250"/>
                                      <a:pt x="492" y="250"/>
                                      <a:pt x="492" y="250"/>
                                    </a:cubicBezTo>
                                    <a:cubicBezTo>
                                      <a:pt x="492" y="246"/>
                                      <a:pt x="495" y="243"/>
                                      <a:pt x="499" y="243"/>
                                    </a:cubicBezTo>
                                    <a:cubicBezTo>
                                      <a:pt x="502" y="243"/>
                                      <a:pt x="505" y="246"/>
                                      <a:pt x="505" y="250"/>
                                    </a:cubicBezTo>
                                    <a:close/>
                                    <a:moveTo>
                                      <a:pt x="499" y="245"/>
                                    </a:moveTo>
                                    <a:cubicBezTo>
                                      <a:pt x="496" y="245"/>
                                      <a:pt x="494" y="247"/>
                                      <a:pt x="494" y="250"/>
                                    </a:cubicBezTo>
                                    <a:cubicBezTo>
                                      <a:pt x="494" y="250"/>
                                      <a:pt x="494" y="250"/>
                                      <a:pt x="494" y="250"/>
                                    </a:cubicBezTo>
                                    <a:cubicBezTo>
                                      <a:pt x="495" y="250"/>
                                      <a:pt x="497" y="250"/>
                                      <a:pt x="499" y="250"/>
                                    </a:cubicBezTo>
                                    <a:cubicBezTo>
                                      <a:pt x="500" y="250"/>
                                      <a:pt x="502" y="250"/>
                                      <a:pt x="504" y="250"/>
                                    </a:cubicBezTo>
                                    <a:cubicBezTo>
                                      <a:pt x="504" y="250"/>
                                      <a:pt x="504" y="250"/>
                                      <a:pt x="504" y="250"/>
                                    </a:cubicBezTo>
                                    <a:cubicBezTo>
                                      <a:pt x="504" y="247"/>
                                      <a:pt x="501" y="245"/>
                                      <a:pt x="499" y="245"/>
                                    </a:cubicBezTo>
                                    <a:close/>
                                    <a:moveTo>
                                      <a:pt x="529" y="260"/>
                                    </a:moveTo>
                                    <a:cubicBezTo>
                                      <a:pt x="530" y="260"/>
                                      <a:pt x="531" y="259"/>
                                      <a:pt x="532" y="259"/>
                                    </a:cubicBezTo>
                                    <a:cubicBezTo>
                                      <a:pt x="532" y="256"/>
                                      <a:pt x="533" y="253"/>
                                      <a:pt x="533" y="250"/>
                                    </a:cubicBezTo>
                                    <a:cubicBezTo>
                                      <a:pt x="533" y="240"/>
                                      <a:pt x="529" y="232"/>
                                      <a:pt x="523" y="226"/>
                                    </a:cubicBezTo>
                                    <a:cubicBezTo>
                                      <a:pt x="517" y="220"/>
                                      <a:pt x="508" y="216"/>
                                      <a:pt x="499" y="216"/>
                                    </a:cubicBezTo>
                                    <a:cubicBezTo>
                                      <a:pt x="489" y="216"/>
                                      <a:pt x="481" y="220"/>
                                      <a:pt x="474" y="226"/>
                                    </a:cubicBezTo>
                                    <a:cubicBezTo>
                                      <a:pt x="468" y="232"/>
                                      <a:pt x="464" y="240"/>
                                      <a:pt x="464" y="250"/>
                                    </a:cubicBezTo>
                                    <a:cubicBezTo>
                                      <a:pt x="464" y="253"/>
                                      <a:pt x="465" y="256"/>
                                      <a:pt x="465" y="258"/>
                                    </a:cubicBezTo>
                                    <a:cubicBezTo>
                                      <a:pt x="466" y="259"/>
                                      <a:pt x="467" y="259"/>
                                      <a:pt x="468" y="260"/>
                                    </a:cubicBezTo>
                                    <a:cubicBezTo>
                                      <a:pt x="469" y="259"/>
                                      <a:pt x="470" y="259"/>
                                      <a:pt x="471" y="258"/>
                                    </a:cubicBezTo>
                                    <a:cubicBezTo>
                                      <a:pt x="470" y="256"/>
                                      <a:pt x="470" y="253"/>
                                      <a:pt x="470" y="250"/>
                                    </a:cubicBezTo>
                                    <a:cubicBezTo>
                                      <a:pt x="470" y="234"/>
                                      <a:pt x="483" y="221"/>
                                      <a:pt x="499" y="221"/>
                                    </a:cubicBezTo>
                                    <a:cubicBezTo>
                                      <a:pt x="515" y="221"/>
                                      <a:pt x="527" y="234"/>
                                      <a:pt x="527" y="250"/>
                                    </a:cubicBezTo>
                                    <a:cubicBezTo>
                                      <a:pt x="527" y="253"/>
                                      <a:pt x="527" y="256"/>
                                      <a:pt x="526" y="258"/>
                                    </a:cubicBezTo>
                                    <a:cubicBezTo>
                                      <a:pt x="527" y="259"/>
                                      <a:pt x="528" y="260"/>
                                      <a:pt x="529" y="260"/>
                                    </a:cubicBezTo>
                                    <a:close/>
                                    <a:moveTo>
                                      <a:pt x="520" y="199"/>
                                    </a:moveTo>
                                    <a:cubicBezTo>
                                      <a:pt x="520" y="200"/>
                                      <a:pt x="520" y="202"/>
                                      <a:pt x="519" y="203"/>
                                    </a:cubicBezTo>
                                    <a:cubicBezTo>
                                      <a:pt x="521" y="204"/>
                                      <a:pt x="523" y="205"/>
                                      <a:pt x="525" y="206"/>
                                    </a:cubicBezTo>
                                    <a:cubicBezTo>
                                      <a:pt x="525" y="204"/>
                                      <a:pt x="526" y="201"/>
                                      <a:pt x="526" y="199"/>
                                    </a:cubicBezTo>
                                    <a:cubicBezTo>
                                      <a:pt x="526" y="191"/>
                                      <a:pt x="523" y="184"/>
                                      <a:pt x="518" y="179"/>
                                    </a:cubicBezTo>
                                    <a:cubicBezTo>
                                      <a:pt x="513" y="174"/>
                                      <a:pt x="506" y="171"/>
                                      <a:pt x="499" y="171"/>
                                    </a:cubicBezTo>
                                    <a:cubicBezTo>
                                      <a:pt x="491" y="171"/>
                                      <a:pt x="484" y="174"/>
                                      <a:pt x="479" y="179"/>
                                    </a:cubicBezTo>
                                    <a:cubicBezTo>
                                      <a:pt x="474" y="184"/>
                                      <a:pt x="471" y="191"/>
                                      <a:pt x="471" y="199"/>
                                    </a:cubicBezTo>
                                    <a:cubicBezTo>
                                      <a:pt x="471" y="201"/>
                                      <a:pt x="472" y="204"/>
                                      <a:pt x="472" y="206"/>
                                    </a:cubicBezTo>
                                    <a:cubicBezTo>
                                      <a:pt x="474" y="205"/>
                                      <a:pt x="476" y="204"/>
                                      <a:pt x="478" y="203"/>
                                    </a:cubicBezTo>
                                    <a:cubicBezTo>
                                      <a:pt x="478" y="202"/>
                                      <a:pt x="478" y="200"/>
                                      <a:pt x="478" y="199"/>
                                    </a:cubicBezTo>
                                    <a:cubicBezTo>
                                      <a:pt x="478" y="187"/>
                                      <a:pt x="487" y="177"/>
                                      <a:pt x="499" y="177"/>
                                    </a:cubicBezTo>
                                    <a:cubicBezTo>
                                      <a:pt x="510" y="177"/>
                                      <a:pt x="520" y="187"/>
                                      <a:pt x="520" y="199"/>
                                    </a:cubicBezTo>
                                    <a:close/>
                                    <a:moveTo>
                                      <a:pt x="512" y="199"/>
                                    </a:moveTo>
                                    <a:cubicBezTo>
                                      <a:pt x="512" y="199"/>
                                      <a:pt x="512" y="200"/>
                                      <a:pt x="512" y="200"/>
                                    </a:cubicBezTo>
                                    <a:cubicBezTo>
                                      <a:pt x="514" y="201"/>
                                      <a:pt x="516" y="202"/>
                                      <a:pt x="518" y="202"/>
                                    </a:cubicBezTo>
                                    <a:cubicBezTo>
                                      <a:pt x="518" y="201"/>
                                      <a:pt x="518" y="200"/>
                                      <a:pt x="518" y="199"/>
                                    </a:cubicBezTo>
                                    <a:cubicBezTo>
                                      <a:pt x="518" y="193"/>
                                      <a:pt x="516" y="188"/>
                                      <a:pt x="512" y="185"/>
                                    </a:cubicBezTo>
                                    <a:cubicBezTo>
                                      <a:pt x="509" y="181"/>
                                      <a:pt x="504" y="179"/>
                                      <a:pt x="499" y="179"/>
                                    </a:cubicBezTo>
                                    <a:cubicBezTo>
                                      <a:pt x="493" y="179"/>
                                      <a:pt x="488" y="181"/>
                                      <a:pt x="485" y="185"/>
                                    </a:cubicBezTo>
                                    <a:cubicBezTo>
                                      <a:pt x="481" y="188"/>
                                      <a:pt x="479" y="193"/>
                                      <a:pt x="479" y="199"/>
                                    </a:cubicBezTo>
                                    <a:cubicBezTo>
                                      <a:pt x="479" y="200"/>
                                      <a:pt x="479" y="201"/>
                                      <a:pt x="480" y="202"/>
                                    </a:cubicBezTo>
                                    <a:cubicBezTo>
                                      <a:pt x="481" y="202"/>
                                      <a:pt x="483" y="201"/>
                                      <a:pt x="485" y="200"/>
                                    </a:cubicBezTo>
                                    <a:cubicBezTo>
                                      <a:pt x="485" y="200"/>
                                      <a:pt x="485" y="199"/>
                                      <a:pt x="485" y="199"/>
                                    </a:cubicBezTo>
                                    <a:cubicBezTo>
                                      <a:pt x="485" y="191"/>
                                      <a:pt x="491" y="185"/>
                                      <a:pt x="499" y="185"/>
                                    </a:cubicBezTo>
                                    <a:cubicBezTo>
                                      <a:pt x="506" y="185"/>
                                      <a:pt x="512" y="191"/>
                                      <a:pt x="512" y="199"/>
                                    </a:cubicBezTo>
                                    <a:close/>
                                    <a:moveTo>
                                      <a:pt x="505" y="199"/>
                                    </a:moveTo>
                                    <a:cubicBezTo>
                                      <a:pt x="505" y="199"/>
                                      <a:pt x="505" y="199"/>
                                      <a:pt x="505" y="199"/>
                                    </a:cubicBezTo>
                                    <a:cubicBezTo>
                                      <a:pt x="507" y="199"/>
                                      <a:pt x="509" y="200"/>
                                      <a:pt x="510" y="200"/>
                                    </a:cubicBezTo>
                                    <a:cubicBezTo>
                                      <a:pt x="511" y="200"/>
                                      <a:pt x="511" y="199"/>
                                      <a:pt x="511" y="199"/>
                                    </a:cubicBezTo>
                                    <a:cubicBezTo>
                                      <a:pt x="511" y="192"/>
                                      <a:pt x="505" y="187"/>
                                      <a:pt x="499" y="187"/>
                                    </a:cubicBezTo>
                                    <a:cubicBezTo>
                                      <a:pt x="492" y="187"/>
                                      <a:pt x="487" y="192"/>
                                      <a:pt x="487" y="199"/>
                                    </a:cubicBezTo>
                                    <a:cubicBezTo>
                                      <a:pt x="487" y="199"/>
                                      <a:pt x="487" y="200"/>
                                      <a:pt x="487" y="200"/>
                                    </a:cubicBezTo>
                                    <a:cubicBezTo>
                                      <a:pt x="489" y="200"/>
                                      <a:pt x="490" y="199"/>
                                      <a:pt x="492" y="199"/>
                                    </a:cubicBezTo>
                                    <a:cubicBezTo>
                                      <a:pt x="492" y="199"/>
                                      <a:pt x="492" y="199"/>
                                      <a:pt x="492" y="199"/>
                                    </a:cubicBezTo>
                                    <a:cubicBezTo>
                                      <a:pt x="492" y="195"/>
                                      <a:pt x="495" y="192"/>
                                      <a:pt x="499" y="192"/>
                                    </a:cubicBezTo>
                                    <a:cubicBezTo>
                                      <a:pt x="502" y="192"/>
                                      <a:pt x="505" y="195"/>
                                      <a:pt x="505" y="199"/>
                                    </a:cubicBezTo>
                                    <a:close/>
                                    <a:moveTo>
                                      <a:pt x="499" y="193"/>
                                    </a:moveTo>
                                    <a:cubicBezTo>
                                      <a:pt x="496" y="193"/>
                                      <a:pt x="494" y="196"/>
                                      <a:pt x="494" y="199"/>
                                    </a:cubicBezTo>
                                    <a:cubicBezTo>
                                      <a:pt x="494" y="199"/>
                                      <a:pt x="494" y="199"/>
                                      <a:pt x="494" y="199"/>
                                    </a:cubicBezTo>
                                    <a:cubicBezTo>
                                      <a:pt x="495" y="199"/>
                                      <a:pt x="497" y="199"/>
                                      <a:pt x="499" y="199"/>
                                    </a:cubicBezTo>
                                    <a:cubicBezTo>
                                      <a:pt x="500" y="199"/>
                                      <a:pt x="502" y="199"/>
                                      <a:pt x="504" y="199"/>
                                    </a:cubicBezTo>
                                    <a:cubicBezTo>
                                      <a:pt x="504" y="199"/>
                                      <a:pt x="504" y="199"/>
                                      <a:pt x="504" y="199"/>
                                    </a:cubicBezTo>
                                    <a:cubicBezTo>
                                      <a:pt x="504" y="196"/>
                                      <a:pt x="501" y="193"/>
                                      <a:pt x="499" y="193"/>
                                    </a:cubicBezTo>
                                    <a:close/>
                                    <a:moveTo>
                                      <a:pt x="529" y="209"/>
                                    </a:moveTo>
                                    <a:cubicBezTo>
                                      <a:pt x="530" y="208"/>
                                      <a:pt x="531" y="208"/>
                                      <a:pt x="532" y="207"/>
                                    </a:cubicBezTo>
                                    <a:cubicBezTo>
                                      <a:pt x="532" y="204"/>
                                      <a:pt x="533" y="202"/>
                                      <a:pt x="533" y="199"/>
                                    </a:cubicBezTo>
                                    <a:cubicBezTo>
                                      <a:pt x="533" y="189"/>
                                      <a:pt x="529" y="181"/>
                                      <a:pt x="523" y="174"/>
                                    </a:cubicBezTo>
                                    <a:cubicBezTo>
                                      <a:pt x="517" y="168"/>
                                      <a:pt x="508" y="164"/>
                                      <a:pt x="499" y="164"/>
                                    </a:cubicBezTo>
                                    <a:cubicBezTo>
                                      <a:pt x="489" y="164"/>
                                      <a:pt x="481" y="168"/>
                                      <a:pt x="474" y="174"/>
                                    </a:cubicBezTo>
                                    <a:cubicBezTo>
                                      <a:pt x="468" y="181"/>
                                      <a:pt x="464" y="189"/>
                                      <a:pt x="464" y="199"/>
                                    </a:cubicBezTo>
                                    <a:cubicBezTo>
                                      <a:pt x="464" y="201"/>
                                      <a:pt x="465" y="204"/>
                                      <a:pt x="465" y="207"/>
                                    </a:cubicBezTo>
                                    <a:cubicBezTo>
                                      <a:pt x="466" y="207"/>
                                      <a:pt x="467" y="208"/>
                                      <a:pt x="468" y="209"/>
                                    </a:cubicBezTo>
                                    <a:cubicBezTo>
                                      <a:pt x="469" y="208"/>
                                      <a:pt x="470" y="207"/>
                                      <a:pt x="471" y="207"/>
                                    </a:cubicBezTo>
                                    <a:cubicBezTo>
                                      <a:pt x="470" y="204"/>
                                      <a:pt x="470" y="201"/>
                                      <a:pt x="470" y="199"/>
                                    </a:cubicBezTo>
                                    <a:cubicBezTo>
                                      <a:pt x="470" y="183"/>
                                      <a:pt x="483" y="170"/>
                                      <a:pt x="499" y="170"/>
                                    </a:cubicBezTo>
                                    <a:cubicBezTo>
                                      <a:pt x="515" y="170"/>
                                      <a:pt x="527" y="183"/>
                                      <a:pt x="527" y="199"/>
                                    </a:cubicBezTo>
                                    <a:cubicBezTo>
                                      <a:pt x="527" y="201"/>
                                      <a:pt x="527" y="204"/>
                                      <a:pt x="526" y="207"/>
                                    </a:cubicBezTo>
                                    <a:cubicBezTo>
                                      <a:pt x="527" y="207"/>
                                      <a:pt x="528" y="208"/>
                                      <a:pt x="529" y="209"/>
                                    </a:cubicBezTo>
                                    <a:close/>
                                    <a:moveTo>
                                      <a:pt x="461" y="164"/>
                                    </a:moveTo>
                                    <a:cubicBezTo>
                                      <a:pt x="454" y="159"/>
                                      <a:pt x="446" y="157"/>
                                      <a:pt x="438" y="157"/>
                                    </a:cubicBezTo>
                                    <a:cubicBezTo>
                                      <a:pt x="429" y="157"/>
                                      <a:pt x="422" y="159"/>
                                      <a:pt x="415" y="163"/>
                                    </a:cubicBezTo>
                                    <a:cubicBezTo>
                                      <a:pt x="416" y="165"/>
                                      <a:pt x="418" y="166"/>
                                      <a:pt x="419" y="168"/>
                                    </a:cubicBezTo>
                                    <a:cubicBezTo>
                                      <a:pt x="424" y="165"/>
                                      <a:pt x="431" y="163"/>
                                      <a:pt x="438" y="163"/>
                                    </a:cubicBezTo>
                                    <a:cubicBezTo>
                                      <a:pt x="445" y="163"/>
                                      <a:pt x="452" y="165"/>
                                      <a:pt x="457" y="168"/>
                                    </a:cubicBezTo>
                                    <a:cubicBezTo>
                                      <a:pt x="458" y="167"/>
                                      <a:pt x="460" y="165"/>
                                      <a:pt x="461" y="164"/>
                                    </a:cubicBezTo>
                                    <a:close/>
                                    <a:moveTo>
                                      <a:pt x="344" y="199"/>
                                    </a:moveTo>
                                    <a:cubicBezTo>
                                      <a:pt x="344" y="201"/>
                                      <a:pt x="344" y="204"/>
                                      <a:pt x="345" y="207"/>
                                    </a:cubicBezTo>
                                    <a:cubicBezTo>
                                      <a:pt x="346" y="207"/>
                                      <a:pt x="346" y="208"/>
                                      <a:pt x="347" y="209"/>
                                    </a:cubicBezTo>
                                    <a:cubicBezTo>
                                      <a:pt x="348" y="208"/>
                                      <a:pt x="349" y="207"/>
                                      <a:pt x="350" y="207"/>
                                    </a:cubicBezTo>
                                    <a:cubicBezTo>
                                      <a:pt x="349" y="204"/>
                                      <a:pt x="349" y="201"/>
                                      <a:pt x="349" y="199"/>
                                    </a:cubicBezTo>
                                    <a:cubicBezTo>
                                      <a:pt x="349" y="183"/>
                                      <a:pt x="362" y="170"/>
                                      <a:pt x="378" y="170"/>
                                    </a:cubicBezTo>
                                    <a:cubicBezTo>
                                      <a:pt x="394" y="170"/>
                                      <a:pt x="407" y="183"/>
                                      <a:pt x="407" y="199"/>
                                    </a:cubicBezTo>
                                    <a:cubicBezTo>
                                      <a:pt x="407" y="201"/>
                                      <a:pt x="406" y="204"/>
                                      <a:pt x="405" y="207"/>
                                    </a:cubicBezTo>
                                    <a:cubicBezTo>
                                      <a:pt x="406" y="207"/>
                                      <a:pt x="407" y="208"/>
                                      <a:pt x="408" y="208"/>
                                    </a:cubicBezTo>
                                    <a:cubicBezTo>
                                      <a:pt x="409" y="208"/>
                                      <a:pt x="410" y="207"/>
                                      <a:pt x="411" y="206"/>
                                    </a:cubicBezTo>
                                    <a:cubicBezTo>
                                      <a:pt x="412" y="204"/>
                                      <a:pt x="412" y="201"/>
                                      <a:pt x="412" y="199"/>
                                    </a:cubicBezTo>
                                    <a:cubicBezTo>
                                      <a:pt x="412" y="189"/>
                                      <a:pt x="408" y="181"/>
                                      <a:pt x="402" y="174"/>
                                    </a:cubicBezTo>
                                    <a:cubicBezTo>
                                      <a:pt x="396" y="168"/>
                                      <a:pt x="387" y="164"/>
                                      <a:pt x="378" y="164"/>
                                    </a:cubicBezTo>
                                    <a:cubicBezTo>
                                      <a:pt x="368" y="164"/>
                                      <a:pt x="360" y="168"/>
                                      <a:pt x="354" y="174"/>
                                    </a:cubicBezTo>
                                    <a:cubicBezTo>
                                      <a:pt x="347" y="181"/>
                                      <a:pt x="344" y="189"/>
                                      <a:pt x="344" y="199"/>
                                    </a:cubicBezTo>
                                    <a:close/>
                                    <a:moveTo>
                                      <a:pt x="399" y="199"/>
                                    </a:moveTo>
                                    <a:cubicBezTo>
                                      <a:pt x="399" y="200"/>
                                      <a:pt x="399" y="202"/>
                                      <a:pt x="398" y="203"/>
                                    </a:cubicBezTo>
                                    <a:cubicBezTo>
                                      <a:pt x="400" y="204"/>
                                      <a:pt x="402" y="205"/>
                                      <a:pt x="404" y="206"/>
                                    </a:cubicBezTo>
                                    <a:cubicBezTo>
                                      <a:pt x="405" y="204"/>
                                      <a:pt x="405" y="201"/>
                                      <a:pt x="405" y="199"/>
                                    </a:cubicBezTo>
                                    <a:cubicBezTo>
                                      <a:pt x="405" y="191"/>
                                      <a:pt x="402" y="184"/>
                                      <a:pt x="397" y="179"/>
                                    </a:cubicBezTo>
                                    <a:cubicBezTo>
                                      <a:pt x="392" y="174"/>
                                      <a:pt x="385" y="171"/>
                                      <a:pt x="378" y="171"/>
                                    </a:cubicBezTo>
                                    <a:cubicBezTo>
                                      <a:pt x="370" y="171"/>
                                      <a:pt x="363" y="174"/>
                                      <a:pt x="359" y="179"/>
                                    </a:cubicBezTo>
                                    <a:cubicBezTo>
                                      <a:pt x="354" y="184"/>
                                      <a:pt x="351" y="191"/>
                                      <a:pt x="351" y="199"/>
                                    </a:cubicBezTo>
                                    <a:cubicBezTo>
                                      <a:pt x="351" y="201"/>
                                      <a:pt x="351" y="204"/>
                                      <a:pt x="352" y="206"/>
                                    </a:cubicBezTo>
                                    <a:cubicBezTo>
                                      <a:pt x="353" y="205"/>
                                      <a:pt x="355" y="204"/>
                                      <a:pt x="357" y="203"/>
                                    </a:cubicBezTo>
                                    <a:cubicBezTo>
                                      <a:pt x="357" y="202"/>
                                      <a:pt x="357" y="200"/>
                                      <a:pt x="357" y="199"/>
                                    </a:cubicBezTo>
                                    <a:cubicBezTo>
                                      <a:pt x="357" y="187"/>
                                      <a:pt x="366" y="177"/>
                                      <a:pt x="378" y="177"/>
                                    </a:cubicBezTo>
                                    <a:cubicBezTo>
                                      <a:pt x="389" y="177"/>
                                      <a:pt x="399" y="187"/>
                                      <a:pt x="399" y="199"/>
                                    </a:cubicBezTo>
                                    <a:close/>
                                    <a:moveTo>
                                      <a:pt x="391" y="199"/>
                                    </a:moveTo>
                                    <a:cubicBezTo>
                                      <a:pt x="391" y="199"/>
                                      <a:pt x="391" y="200"/>
                                      <a:pt x="391" y="200"/>
                                    </a:cubicBezTo>
                                    <a:cubicBezTo>
                                      <a:pt x="393" y="201"/>
                                      <a:pt x="395" y="202"/>
                                      <a:pt x="397" y="202"/>
                                    </a:cubicBezTo>
                                    <a:cubicBezTo>
                                      <a:pt x="397" y="201"/>
                                      <a:pt x="397" y="200"/>
                                      <a:pt x="397" y="199"/>
                                    </a:cubicBezTo>
                                    <a:cubicBezTo>
                                      <a:pt x="397" y="193"/>
                                      <a:pt x="395" y="188"/>
                                      <a:pt x="392" y="185"/>
                                    </a:cubicBezTo>
                                    <a:cubicBezTo>
                                      <a:pt x="388" y="181"/>
                                      <a:pt x="383" y="179"/>
                                      <a:pt x="378" y="179"/>
                                    </a:cubicBezTo>
                                    <a:cubicBezTo>
                                      <a:pt x="372" y="179"/>
                                      <a:pt x="368" y="181"/>
                                      <a:pt x="364" y="185"/>
                                    </a:cubicBezTo>
                                    <a:cubicBezTo>
                                      <a:pt x="360" y="188"/>
                                      <a:pt x="358" y="193"/>
                                      <a:pt x="358" y="199"/>
                                    </a:cubicBezTo>
                                    <a:cubicBezTo>
                                      <a:pt x="358" y="200"/>
                                      <a:pt x="358" y="201"/>
                                      <a:pt x="359" y="202"/>
                                    </a:cubicBezTo>
                                    <a:cubicBezTo>
                                      <a:pt x="361" y="202"/>
                                      <a:pt x="362" y="201"/>
                                      <a:pt x="364" y="200"/>
                                    </a:cubicBezTo>
                                    <a:cubicBezTo>
                                      <a:pt x="364" y="200"/>
                                      <a:pt x="364" y="199"/>
                                      <a:pt x="364" y="199"/>
                                    </a:cubicBezTo>
                                    <a:cubicBezTo>
                                      <a:pt x="364" y="191"/>
                                      <a:pt x="370" y="185"/>
                                      <a:pt x="378" y="185"/>
                                    </a:cubicBezTo>
                                    <a:cubicBezTo>
                                      <a:pt x="385" y="185"/>
                                      <a:pt x="391" y="191"/>
                                      <a:pt x="391" y="199"/>
                                    </a:cubicBezTo>
                                    <a:close/>
                                    <a:moveTo>
                                      <a:pt x="384" y="199"/>
                                    </a:moveTo>
                                    <a:cubicBezTo>
                                      <a:pt x="384" y="199"/>
                                      <a:pt x="384" y="199"/>
                                      <a:pt x="384" y="199"/>
                                    </a:cubicBezTo>
                                    <a:cubicBezTo>
                                      <a:pt x="386" y="199"/>
                                      <a:pt x="388" y="200"/>
                                      <a:pt x="390" y="200"/>
                                    </a:cubicBezTo>
                                    <a:cubicBezTo>
                                      <a:pt x="390" y="200"/>
                                      <a:pt x="390" y="199"/>
                                      <a:pt x="390" y="199"/>
                                    </a:cubicBezTo>
                                    <a:cubicBezTo>
                                      <a:pt x="390" y="192"/>
                                      <a:pt x="384" y="187"/>
                                      <a:pt x="378" y="187"/>
                                    </a:cubicBezTo>
                                    <a:cubicBezTo>
                                      <a:pt x="371" y="187"/>
                                      <a:pt x="366" y="192"/>
                                      <a:pt x="366" y="199"/>
                                    </a:cubicBezTo>
                                    <a:cubicBezTo>
                                      <a:pt x="366" y="199"/>
                                      <a:pt x="366" y="200"/>
                                      <a:pt x="366" y="200"/>
                                    </a:cubicBezTo>
                                    <a:cubicBezTo>
                                      <a:pt x="368" y="200"/>
                                      <a:pt x="369" y="199"/>
                                      <a:pt x="371" y="199"/>
                                    </a:cubicBezTo>
                                    <a:cubicBezTo>
                                      <a:pt x="371" y="199"/>
                                      <a:pt x="371" y="199"/>
                                      <a:pt x="371" y="199"/>
                                    </a:cubicBezTo>
                                    <a:cubicBezTo>
                                      <a:pt x="371" y="195"/>
                                      <a:pt x="374" y="192"/>
                                      <a:pt x="378" y="192"/>
                                    </a:cubicBezTo>
                                    <a:cubicBezTo>
                                      <a:pt x="381" y="192"/>
                                      <a:pt x="384" y="195"/>
                                      <a:pt x="384" y="199"/>
                                    </a:cubicBezTo>
                                    <a:close/>
                                    <a:moveTo>
                                      <a:pt x="378" y="193"/>
                                    </a:moveTo>
                                    <a:cubicBezTo>
                                      <a:pt x="375" y="193"/>
                                      <a:pt x="373" y="196"/>
                                      <a:pt x="373" y="199"/>
                                    </a:cubicBezTo>
                                    <a:cubicBezTo>
                                      <a:pt x="373" y="199"/>
                                      <a:pt x="373" y="199"/>
                                      <a:pt x="373" y="199"/>
                                    </a:cubicBezTo>
                                    <a:cubicBezTo>
                                      <a:pt x="374" y="199"/>
                                      <a:pt x="376" y="199"/>
                                      <a:pt x="378" y="199"/>
                                    </a:cubicBezTo>
                                    <a:cubicBezTo>
                                      <a:pt x="379" y="199"/>
                                      <a:pt x="381" y="199"/>
                                      <a:pt x="383" y="199"/>
                                    </a:cubicBezTo>
                                    <a:cubicBezTo>
                                      <a:pt x="383" y="199"/>
                                      <a:pt x="383" y="199"/>
                                      <a:pt x="383" y="199"/>
                                    </a:cubicBezTo>
                                    <a:cubicBezTo>
                                      <a:pt x="383" y="196"/>
                                      <a:pt x="381" y="193"/>
                                      <a:pt x="378" y="193"/>
                                    </a:cubicBezTo>
                                    <a:close/>
                                    <a:moveTo>
                                      <a:pt x="344" y="250"/>
                                    </a:moveTo>
                                    <a:cubicBezTo>
                                      <a:pt x="344" y="253"/>
                                      <a:pt x="344" y="256"/>
                                      <a:pt x="345" y="258"/>
                                    </a:cubicBezTo>
                                    <a:cubicBezTo>
                                      <a:pt x="346" y="259"/>
                                      <a:pt x="346" y="259"/>
                                      <a:pt x="347" y="260"/>
                                    </a:cubicBezTo>
                                    <a:cubicBezTo>
                                      <a:pt x="348" y="259"/>
                                      <a:pt x="349" y="259"/>
                                      <a:pt x="350" y="258"/>
                                    </a:cubicBezTo>
                                    <a:cubicBezTo>
                                      <a:pt x="349" y="256"/>
                                      <a:pt x="349" y="253"/>
                                      <a:pt x="349" y="250"/>
                                    </a:cubicBezTo>
                                    <a:cubicBezTo>
                                      <a:pt x="349" y="234"/>
                                      <a:pt x="362" y="221"/>
                                      <a:pt x="378" y="221"/>
                                    </a:cubicBezTo>
                                    <a:cubicBezTo>
                                      <a:pt x="394" y="221"/>
                                      <a:pt x="407" y="234"/>
                                      <a:pt x="407" y="250"/>
                                    </a:cubicBezTo>
                                    <a:cubicBezTo>
                                      <a:pt x="407" y="253"/>
                                      <a:pt x="406" y="256"/>
                                      <a:pt x="405" y="258"/>
                                    </a:cubicBezTo>
                                    <a:cubicBezTo>
                                      <a:pt x="406" y="259"/>
                                      <a:pt x="407" y="259"/>
                                      <a:pt x="408" y="260"/>
                                    </a:cubicBezTo>
                                    <a:cubicBezTo>
                                      <a:pt x="409" y="259"/>
                                      <a:pt x="410" y="258"/>
                                      <a:pt x="411" y="258"/>
                                    </a:cubicBezTo>
                                    <a:cubicBezTo>
                                      <a:pt x="412" y="255"/>
                                      <a:pt x="412" y="253"/>
                                      <a:pt x="412" y="250"/>
                                    </a:cubicBezTo>
                                    <a:cubicBezTo>
                                      <a:pt x="412" y="240"/>
                                      <a:pt x="408" y="232"/>
                                      <a:pt x="402" y="226"/>
                                    </a:cubicBezTo>
                                    <a:cubicBezTo>
                                      <a:pt x="396" y="220"/>
                                      <a:pt x="387" y="216"/>
                                      <a:pt x="378" y="216"/>
                                    </a:cubicBezTo>
                                    <a:cubicBezTo>
                                      <a:pt x="368" y="216"/>
                                      <a:pt x="360" y="220"/>
                                      <a:pt x="354" y="226"/>
                                    </a:cubicBezTo>
                                    <a:cubicBezTo>
                                      <a:pt x="347" y="232"/>
                                      <a:pt x="344" y="240"/>
                                      <a:pt x="344" y="250"/>
                                    </a:cubicBezTo>
                                    <a:close/>
                                    <a:moveTo>
                                      <a:pt x="399" y="250"/>
                                    </a:moveTo>
                                    <a:cubicBezTo>
                                      <a:pt x="399" y="251"/>
                                      <a:pt x="399" y="253"/>
                                      <a:pt x="398" y="254"/>
                                    </a:cubicBezTo>
                                    <a:cubicBezTo>
                                      <a:pt x="400" y="255"/>
                                      <a:pt x="402" y="256"/>
                                      <a:pt x="404" y="257"/>
                                    </a:cubicBezTo>
                                    <a:cubicBezTo>
                                      <a:pt x="405" y="255"/>
                                      <a:pt x="405" y="252"/>
                                      <a:pt x="405" y="250"/>
                                    </a:cubicBezTo>
                                    <a:cubicBezTo>
                                      <a:pt x="405" y="242"/>
                                      <a:pt x="402" y="236"/>
                                      <a:pt x="397" y="231"/>
                                    </a:cubicBezTo>
                                    <a:cubicBezTo>
                                      <a:pt x="392" y="226"/>
                                      <a:pt x="385" y="223"/>
                                      <a:pt x="378" y="223"/>
                                    </a:cubicBezTo>
                                    <a:cubicBezTo>
                                      <a:pt x="370" y="223"/>
                                      <a:pt x="363" y="226"/>
                                      <a:pt x="359" y="231"/>
                                    </a:cubicBezTo>
                                    <a:cubicBezTo>
                                      <a:pt x="354" y="236"/>
                                      <a:pt x="351" y="242"/>
                                      <a:pt x="351" y="250"/>
                                    </a:cubicBezTo>
                                    <a:cubicBezTo>
                                      <a:pt x="351" y="252"/>
                                      <a:pt x="351" y="255"/>
                                      <a:pt x="352" y="257"/>
                                    </a:cubicBezTo>
                                    <a:cubicBezTo>
                                      <a:pt x="353" y="256"/>
                                      <a:pt x="355" y="255"/>
                                      <a:pt x="357" y="254"/>
                                    </a:cubicBezTo>
                                    <a:cubicBezTo>
                                      <a:pt x="357" y="253"/>
                                      <a:pt x="357" y="251"/>
                                      <a:pt x="357" y="250"/>
                                    </a:cubicBezTo>
                                    <a:cubicBezTo>
                                      <a:pt x="357" y="238"/>
                                      <a:pt x="366" y="229"/>
                                      <a:pt x="378" y="229"/>
                                    </a:cubicBezTo>
                                    <a:cubicBezTo>
                                      <a:pt x="389" y="229"/>
                                      <a:pt x="399" y="238"/>
                                      <a:pt x="399" y="250"/>
                                    </a:cubicBezTo>
                                    <a:close/>
                                    <a:moveTo>
                                      <a:pt x="391" y="250"/>
                                    </a:moveTo>
                                    <a:cubicBezTo>
                                      <a:pt x="391" y="251"/>
                                      <a:pt x="391" y="251"/>
                                      <a:pt x="391" y="252"/>
                                    </a:cubicBezTo>
                                    <a:cubicBezTo>
                                      <a:pt x="393" y="252"/>
                                      <a:pt x="395" y="253"/>
                                      <a:pt x="397" y="254"/>
                                    </a:cubicBezTo>
                                    <a:cubicBezTo>
                                      <a:pt x="397" y="253"/>
                                      <a:pt x="397" y="251"/>
                                      <a:pt x="397" y="250"/>
                                    </a:cubicBezTo>
                                    <a:cubicBezTo>
                                      <a:pt x="397" y="245"/>
                                      <a:pt x="395" y="240"/>
                                      <a:pt x="392" y="236"/>
                                    </a:cubicBezTo>
                                    <a:cubicBezTo>
                                      <a:pt x="388" y="233"/>
                                      <a:pt x="383" y="230"/>
                                      <a:pt x="378" y="230"/>
                                    </a:cubicBezTo>
                                    <a:cubicBezTo>
                                      <a:pt x="372" y="230"/>
                                      <a:pt x="368" y="233"/>
                                      <a:pt x="364" y="236"/>
                                    </a:cubicBezTo>
                                    <a:cubicBezTo>
                                      <a:pt x="360" y="240"/>
                                      <a:pt x="358" y="245"/>
                                      <a:pt x="358" y="250"/>
                                    </a:cubicBezTo>
                                    <a:cubicBezTo>
                                      <a:pt x="358" y="251"/>
                                      <a:pt x="358" y="253"/>
                                      <a:pt x="359" y="254"/>
                                    </a:cubicBezTo>
                                    <a:cubicBezTo>
                                      <a:pt x="361" y="253"/>
                                      <a:pt x="362" y="252"/>
                                      <a:pt x="364" y="252"/>
                                    </a:cubicBezTo>
                                    <a:cubicBezTo>
                                      <a:pt x="364" y="251"/>
                                      <a:pt x="364" y="251"/>
                                      <a:pt x="364" y="250"/>
                                    </a:cubicBezTo>
                                    <a:cubicBezTo>
                                      <a:pt x="364" y="242"/>
                                      <a:pt x="370" y="236"/>
                                      <a:pt x="378" y="236"/>
                                    </a:cubicBezTo>
                                    <a:cubicBezTo>
                                      <a:pt x="385" y="236"/>
                                      <a:pt x="391" y="242"/>
                                      <a:pt x="391" y="250"/>
                                    </a:cubicBezTo>
                                    <a:close/>
                                    <a:moveTo>
                                      <a:pt x="384" y="250"/>
                                    </a:moveTo>
                                    <a:cubicBezTo>
                                      <a:pt x="384" y="250"/>
                                      <a:pt x="384" y="250"/>
                                      <a:pt x="384" y="251"/>
                                    </a:cubicBezTo>
                                    <a:cubicBezTo>
                                      <a:pt x="386" y="251"/>
                                      <a:pt x="388" y="251"/>
                                      <a:pt x="390" y="251"/>
                                    </a:cubicBezTo>
                                    <a:cubicBezTo>
                                      <a:pt x="390" y="251"/>
                                      <a:pt x="390" y="250"/>
                                      <a:pt x="390" y="250"/>
                                    </a:cubicBezTo>
                                    <a:cubicBezTo>
                                      <a:pt x="390" y="243"/>
                                      <a:pt x="384" y="238"/>
                                      <a:pt x="378" y="238"/>
                                    </a:cubicBezTo>
                                    <a:cubicBezTo>
                                      <a:pt x="371" y="238"/>
                                      <a:pt x="366" y="243"/>
                                      <a:pt x="366" y="250"/>
                                    </a:cubicBezTo>
                                    <a:cubicBezTo>
                                      <a:pt x="366" y="250"/>
                                      <a:pt x="366" y="251"/>
                                      <a:pt x="366" y="251"/>
                                    </a:cubicBezTo>
                                    <a:cubicBezTo>
                                      <a:pt x="368" y="251"/>
                                      <a:pt x="369" y="251"/>
                                      <a:pt x="371" y="251"/>
                                    </a:cubicBezTo>
                                    <a:cubicBezTo>
                                      <a:pt x="371" y="250"/>
                                      <a:pt x="371" y="250"/>
                                      <a:pt x="371" y="250"/>
                                    </a:cubicBezTo>
                                    <a:cubicBezTo>
                                      <a:pt x="371" y="246"/>
                                      <a:pt x="374" y="243"/>
                                      <a:pt x="378" y="243"/>
                                    </a:cubicBezTo>
                                    <a:cubicBezTo>
                                      <a:pt x="381" y="243"/>
                                      <a:pt x="384" y="246"/>
                                      <a:pt x="384" y="250"/>
                                    </a:cubicBezTo>
                                    <a:close/>
                                    <a:moveTo>
                                      <a:pt x="378" y="245"/>
                                    </a:moveTo>
                                    <a:cubicBezTo>
                                      <a:pt x="375" y="245"/>
                                      <a:pt x="373" y="247"/>
                                      <a:pt x="373" y="250"/>
                                    </a:cubicBezTo>
                                    <a:cubicBezTo>
                                      <a:pt x="373" y="250"/>
                                      <a:pt x="373" y="250"/>
                                      <a:pt x="373" y="250"/>
                                    </a:cubicBezTo>
                                    <a:cubicBezTo>
                                      <a:pt x="374" y="250"/>
                                      <a:pt x="376" y="250"/>
                                      <a:pt x="378" y="250"/>
                                    </a:cubicBezTo>
                                    <a:cubicBezTo>
                                      <a:pt x="379" y="250"/>
                                      <a:pt x="381" y="250"/>
                                      <a:pt x="383" y="250"/>
                                    </a:cubicBezTo>
                                    <a:cubicBezTo>
                                      <a:pt x="383" y="250"/>
                                      <a:pt x="383" y="250"/>
                                      <a:pt x="383" y="250"/>
                                    </a:cubicBezTo>
                                    <a:cubicBezTo>
                                      <a:pt x="383" y="247"/>
                                      <a:pt x="381" y="245"/>
                                      <a:pt x="378" y="245"/>
                                    </a:cubicBezTo>
                                    <a:close/>
                                    <a:moveTo>
                                      <a:pt x="344" y="301"/>
                                    </a:moveTo>
                                    <a:cubicBezTo>
                                      <a:pt x="344" y="304"/>
                                      <a:pt x="344" y="307"/>
                                      <a:pt x="345" y="310"/>
                                    </a:cubicBezTo>
                                    <a:cubicBezTo>
                                      <a:pt x="346" y="310"/>
                                      <a:pt x="346" y="311"/>
                                      <a:pt x="347" y="311"/>
                                    </a:cubicBezTo>
                                    <a:cubicBezTo>
                                      <a:pt x="348" y="311"/>
                                      <a:pt x="349" y="310"/>
                                      <a:pt x="350" y="310"/>
                                    </a:cubicBezTo>
                                    <a:cubicBezTo>
                                      <a:pt x="349" y="307"/>
                                      <a:pt x="349" y="304"/>
                                      <a:pt x="349" y="301"/>
                                    </a:cubicBezTo>
                                    <a:cubicBezTo>
                                      <a:pt x="349" y="285"/>
                                      <a:pt x="362" y="272"/>
                                      <a:pt x="378" y="272"/>
                                    </a:cubicBezTo>
                                    <a:cubicBezTo>
                                      <a:pt x="394" y="272"/>
                                      <a:pt x="407" y="285"/>
                                      <a:pt x="407" y="301"/>
                                    </a:cubicBezTo>
                                    <a:cubicBezTo>
                                      <a:pt x="407" y="304"/>
                                      <a:pt x="406" y="307"/>
                                      <a:pt x="405" y="310"/>
                                    </a:cubicBezTo>
                                    <a:cubicBezTo>
                                      <a:pt x="406" y="310"/>
                                      <a:pt x="407" y="311"/>
                                      <a:pt x="408" y="311"/>
                                    </a:cubicBezTo>
                                    <a:cubicBezTo>
                                      <a:pt x="409" y="310"/>
                                      <a:pt x="410" y="310"/>
                                      <a:pt x="411" y="309"/>
                                    </a:cubicBezTo>
                                    <a:cubicBezTo>
                                      <a:pt x="412" y="306"/>
                                      <a:pt x="412" y="304"/>
                                      <a:pt x="412" y="301"/>
                                    </a:cubicBezTo>
                                    <a:cubicBezTo>
                                      <a:pt x="412" y="292"/>
                                      <a:pt x="408" y="283"/>
                                      <a:pt x="402" y="277"/>
                                    </a:cubicBezTo>
                                    <a:cubicBezTo>
                                      <a:pt x="396" y="271"/>
                                      <a:pt x="387" y="267"/>
                                      <a:pt x="378" y="267"/>
                                    </a:cubicBezTo>
                                    <a:cubicBezTo>
                                      <a:pt x="368" y="267"/>
                                      <a:pt x="360" y="271"/>
                                      <a:pt x="354" y="277"/>
                                    </a:cubicBezTo>
                                    <a:cubicBezTo>
                                      <a:pt x="347" y="283"/>
                                      <a:pt x="344" y="292"/>
                                      <a:pt x="344" y="301"/>
                                    </a:cubicBezTo>
                                    <a:close/>
                                    <a:moveTo>
                                      <a:pt x="399" y="301"/>
                                    </a:moveTo>
                                    <a:cubicBezTo>
                                      <a:pt x="399" y="303"/>
                                      <a:pt x="399" y="304"/>
                                      <a:pt x="398" y="306"/>
                                    </a:cubicBezTo>
                                    <a:cubicBezTo>
                                      <a:pt x="400" y="307"/>
                                      <a:pt x="402" y="308"/>
                                      <a:pt x="404" y="309"/>
                                    </a:cubicBezTo>
                                    <a:cubicBezTo>
                                      <a:pt x="405" y="306"/>
                                      <a:pt x="405" y="304"/>
                                      <a:pt x="405" y="301"/>
                                    </a:cubicBezTo>
                                    <a:cubicBezTo>
                                      <a:pt x="405" y="294"/>
                                      <a:pt x="402" y="287"/>
                                      <a:pt x="397" y="282"/>
                                    </a:cubicBezTo>
                                    <a:cubicBezTo>
                                      <a:pt x="392" y="277"/>
                                      <a:pt x="385" y="274"/>
                                      <a:pt x="378" y="274"/>
                                    </a:cubicBezTo>
                                    <a:cubicBezTo>
                                      <a:pt x="370" y="274"/>
                                      <a:pt x="363" y="277"/>
                                      <a:pt x="359" y="282"/>
                                    </a:cubicBezTo>
                                    <a:cubicBezTo>
                                      <a:pt x="354" y="287"/>
                                      <a:pt x="351" y="294"/>
                                      <a:pt x="351" y="301"/>
                                    </a:cubicBezTo>
                                    <a:cubicBezTo>
                                      <a:pt x="351" y="304"/>
                                      <a:pt x="351" y="306"/>
                                      <a:pt x="352" y="309"/>
                                    </a:cubicBezTo>
                                    <a:cubicBezTo>
                                      <a:pt x="353" y="308"/>
                                      <a:pt x="355" y="307"/>
                                      <a:pt x="357" y="306"/>
                                    </a:cubicBezTo>
                                    <a:cubicBezTo>
                                      <a:pt x="357" y="304"/>
                                      <a:pt x="357" y="303"/>
                                      <a:pt x="357" y="301"/>
                                    </a:cubicBezTo>
                                    <a:cubicBezTo>
                                      <a:pt x="357" y="290"/>
                                      <a:pt x="366" y="280"/>
                                      <a:pt x="378" y="280"/>
                                    </a:cubicBezTo>
                                    <a:cubicBezTo>
                                      <a:pt x="389" y="280"/>
                                      <a:pt x="399" y="290"/>
                                      <a:pt x="399" y="301"/>
                                    </a:cubicBezTo>
                                    <a:close/>
                                    <a:moveTo>
                                      <a:pt x="391" y="301"/>
                                    </a:moveTo>
                                    <a:cubicBezTo>
                                      <a:pt x="391" y="302"/>
                                      <a:pt x="391" y="303"/>
                                      <a:pt x="391" y="303"/>
                                    </a:cubicBezTo>
                                    <a:cubicBezTo>
                                      <a:pt x="393" y="304"/>
                                      <a:pt x="395" y="304"/>
                                      <a:pt x="397" y="305"/>
                                    </a:cubicBezTo>
                                    <a:cubicBezTo>
                                      <a:pt x="397" y="304"/>
                                      <a:pt x="397" y="303"/>
                                      <a:pt x="397" y="301"/>
                                    </a:cubicBezTo>
                                    <a:cubicBezTo>
                                      <a:pt x="397" y="296"/>
                                      <a:pt x="395" y="291"/>
                                      <a:pt x="392" y="287"/>
                                    </a:cubicBezTo>
                                    <a:cubicBezTo>
                                      <a:pt x="388" y="284"/>
                                      <a:pt x="383" y="282"/>
                                      <a:pt x="378" y="282"/>
                                    </a:cubicBezTo>
                                    <a:cubicBezTo>
                                      <a:pt x="372" y="282"/>
                                      <a:pt x="368" y="284"/>
                                      <a:pt x="364" y="287"/>
                                    </a:cubicBezTo>
                                    <a:cubicBezTo>
                                      <a:pt x="360" y="291"/>
                                      <a:pt x="358" y="296"/>
                                      <a:pt x="358" y="301"/>
                                    </a:cubicBezTo>
                                    <a:cubicBezTo>
                                      <a:pt x="358" y="303"/>
                                      <a:pt x="358" y="304"/>
                                      <a:pt x="359" y="305"/>
                                    </a:cubicBezTo>
                                    <a:cubicBezTo>
                                      <a:pt x="361" y="304"/>
                                      <a:pt x="362" y="304"/>
                                      <a:pt x="364" y="303"/>
                                    </a:cubicBezTo>
                                    <a:cubicBezTo>
                                      <a:pt x="364" y="303"/>
                                      <a:pt x="364" y="302"/>
                                      <a:pt x="364" y="301"/>
                                    </a:cubicBezTo>
                                    <a:cubicBezTo>
                                      <a:pt x="364" y="294"/>
                                      <a:pt x="370" y="288"/>
                                      <a:pt x="378" y="288"/>
                                    </a:cubicBezTo>
                                    <a:cubicBezTo>
                                      <a:pt x="385" y="288"/>
                                      <a:pt x="391" y="294"/>
                                      <a:pt x="391" y="301"/>
                                    </a:cubicBezTo>
                                    <a:close/>
                                    <a:moveTo>
                                      <a:pt x="384" y="301"/>
                                    </a:moveTo>
                                    <a:cubicBezTo>
                                      <a:pt x="384" y="301"/>
                                      <a:pt x="384" y="302"/>
                                      <a:pt x="384" y="302"/>
                                    </a:cubicBezTo>
                                    <a:cubicBezTo>
                                      <a:pt x="386" y="302"/>
                                      <a:pt x="388" y="302"/>
                                      <a:pt x="390" y="303"/>
                                    </a:cubicBezTo>
                                    <a:cubicBezTo>
                                      <a:pt x="390" y="302"/>
                                      <a:pt x="390" y="302"/>
                                      <a:pt x="390" y="301"/>
                                    </a:cubicBezTo>
                                    <a:cubicBezTo>
                                      <a:pt x="390" y="295"/>
                                      <a:pt x="384" y="289"/>
                                      <a:pt x="378" y="289"/>
                                    </a:cubicBezTo>
                                    <a:cubicBezTo>
                                      <a:pt x="371" y="289"/>
                                      <a:pt x="366" y="295"/>
                                      <a:pt x="366" y="301"/>
                                    </a:cubicBezTo>
                                    <a:cubicBezTo>
                                      <a:pt x="366" y="302"/>
                                      <a:pt x="366" y="302"/>
                                      <a:pt x="366" y="303"/>
                                    </a:cubicBezTo>
                                    <a:cubicBezTo>
                                      <a:pt x="368" y="302"/>
                                      <a:pt x="369" y="302"/>
                                      <a:pt x="371" y="302"/>
                                    </a:cubicBezTo>
                                    <a:cubicBezTo>
                                      <a:pt x="371" y="302"/>
                                      <a:pt x="371" y="301"/>
                                      <a:pt x="371" y="301"/>
                                    </a:cubicBezTo>
                                    <a:cubicBezTo>
                                      <a:pt x="371" y="298"/>
                                      <a:pt x="374" y="295"/>
                                      <a:pt x="378" y="295"/>
                                    </a:cubicBezTo>
                                    <a:cubicBezTo>
                                      <a:pt x="381" y="295"/>
                                      <a:pt x="384" y="298"/>
                                      <a:pt x="384" y="301"/>
                                    </a:cubicBezTo>
                                    <a:close/>
                                    <a:moveTo>
                                      <a:pt x="378" y="296"/>
                                    </a:moveTo>
                                    <a:cubicBezTo>
                                      <a:pt x="375" y="296"/>
                                      <a:pt x="373" y="298"/>
                                      <a:pt x="373" y="301"/>
                                    </a:cubicBezTo>
                                    <a:cubicBezTo>
                                      <a:pt x="373" y="301"/>
                                      <a:pt x="373" y="302"/>
                                      <a:pt x="373" y="302"/>
                                    </a:cubicBezTo>
                                    <a:cubicBezTo>
                                      <a:pt x="374" y="302"/>
                                      <a:pt x="376" y="301"/>
                                      <a:pt x="378" y="301"/>
                                    </a:cubicBezTo>
                                    <a:cubicBezTo>
                                      <a:pt x="379" y="301"/>
                                      <a:pt x="381" y="302"/>
                                      <a:pt x="383" y="302"/>
                                    </a:cubicBezTo>
                                    <a:cubicBezTo>
                                      <a:pt x="383" y="302"/>
                                      <a:pt x="383" y="301"/>
                                      <a:pt x="383" y="301"/>
                                    </a:cubicBezTo>
                                    <a:cubicBezTo>
                                      <a:pt x="383" y="298"/>
                                      <a:pt x="381" y="296"/>
                                      <a:pt x="378" y="296"/>
                                    </a:cubicBezTo>
                                    <a:close/>
                                    <a:moveTo>
                                      <a:pt x="572" y="336"/>
                                    </a:moveTo>
                                    <a:cubicBezTo>
                                      <a:pt x="573" y="334"/>
                                      <a:pt x="574" y="332"/>
                                      <a:pt x="575" y="330"/>
                                    </a:cubicBezTo>
                                    <a:cubicBezTo>
                                      <a:pt x="571" y="327"/>
                                      <a:pt x="565" y="325"/>
                                      <a:pt x="560" y="325"/>
                                    </a:cubicBezTo>
                                    <a:cubicBezTo>
                                      <a:pt x="554" y="325"/>
                                      <a:pt x="549" y="327"/>
                                      <a:pt x="545" y="330"/>
                                    </a:cubicBezTo>
                                    <a:cubicBezTo>
                                      <a:pt x="546" y="332"/>
                                      <a:pt x="546" y="334"/>
                                      <a:pt x="547" y="336"/>
                                    </a:cubicBezTo>
                                    <a:cubicBezTo>
                                      <a:pt x="551" y="333"/>
                                      <a:pt x="555" y="332"/>
                                      <a:pt x="560" y="332"/>
                                    </a:cubicBezTo>
                                    <a:cubicBezTo>
                                      <a:pt x="565" y="332"/>
                                      <a:pt x="569" y="333"/>
                                      <a:pt x="572" y="336"/>
                                    </a:cubicBezTo>
                                    <a:close/>
                                    <a:moveTo>
                                      <a:pt x="576" y="329"/>
                                    </a:moveTo>
                                    <a:cubicBezTo>
                                      <a:pt x="577" y="327"/>
                                      <a:pt x="577" y="325"/>
                                      <a:pt x="578" y="324"/>
                                    </a:cubicBezTo>
                                    <a:cubicBezTo>
                                      <a:pt x="573" y="320"/>
                                      <a:pt x="567" y="318"/>
                                      <a:pt x="560" y="318"/>
                                    </a:cubicBezTo>
                                    <a:cubicBezTo>
                                      <a:pt x="553" y="318"/>
                                      <a:pt x="547" y="321"/>
                                      <a:pt x="541" y="324"/>
                                    </a:cubicBezTo>
                                    <a:cubicBezTo>
                                      <a:pt x="542" y="326"/>
                                      <a:pt x="543" y="327"/>
                                      <a:pt x="544" y="329"/>
                                    </a:cubicBezTo>
                                    <a:cubicBezTo>
                                      <a:pt x="549" y="326"/>
                                      <a:pt x="554" y="324"/>
                                      <a:pt x="560" y="324"/>
                                    </a:cubicBezTo>
                                    <a:cubicBezTo>
                                      <a:pt x="566" y="324"/>
                                      <a:pt x="571" y="326"/>
                                      <a:pt x="576" y="329"/>
                                    </a:cubicBezTo>
                                    <a:close/>
                                    <a:moveTo>
                                      <a:pt x="579" y="323"/>
                                    </a:moveTo>
                                    <a:cubicBezTo>
                                      <a:pt x="581" y="321"/>
                                      <a:pt x="582" y="319"/>
                                      <a:pt x="583" y="318"/>
                                    </a:cubicBezTo>
                                    <a:cubicBezTo>
                                      <a:pt x="577" y="313"/>
                                      <a:pt x="569" y="311"/>
                                      <a:pt x="560" y="311"/>
                                    </a:cubicBezTo>
                                    <a:cubicBezTo>
                                      <a:pt x="551" y="311"/>
                                      <a:pt x="543" y="313"/>
                                      <a:pt x="536" y="318"/>
                                    </a:cubicBezTo>
                                    <a:cubicBezTo>
                                      <a:pt x="538" y="320"/>
                                      <a:pt x="539" y="321"/>
                                      <a:pt x="540" y="323"/>
                                    </a:cubicBezTo>
                                    <a:cubicBezTo>
                                      <a:pt x="546" y="319"/>
                                      <a:pt x="553" y="317"/>
                                      <a:pt x="560" y="317"/>
                                    </a:cubicBezTo>
                                    <a:cubicBezTo>
                                      <a:pt x="567" y="317"/>
                                      <a:pt x="574" y="319"/>
                                      <a:pt x="579" y="323"/>
                                    </a:cubicBezTo>
                                    <a:close/>
                                    <a:moveTo>
                                      <a:pt x="584" y="317"/>
                                    </a:moveTo>
                                    <a:cubicBezTo>
                                      <a:pt x="586" y="315"/>
                                      <a:pt x="587" y="314"/>
                                      <a:pt x="589" y="312"/>
                                    </a:cubicBezTo>
                                    <a:cubicBezTo>
                                      <a:pt x="581" y="307"/>
                                      <a:pt x="571" y="303"/>
                                      <a:pt x="560" y="303"/>
                                    </a:cubicBezTo>
                                    <a:cubicBezTo>
                                      <a:pt x="549" y="303"/>
                                      <a:pt x="539" y="307"/>
                                      <a:pt x="531" y="313"/>
                                    </a:cubicBezTo>
                                    <a:cubicBezTo>
                                      <a:pt x="532" y="314"/>
                                      <a:pt x="534" y="315"/>
                                      <a:pt x="535" y="317"/>
                                    </a:cubicBezTo>
                                    <a:cubicBezTo>
                                      <a:pt x="542" y="312"/>
                                      <a:pt x="551" y="309"/>
                                      <a:pt x="560" y="309"/>
                                    </a:cubicBezTo>
                                    <a:cubicBezTo>
                                      <a:pt x="569" y="309"/>
                                      <a:pt x="577" y="312"/>
                                      <a:pt x="584" y="317"/>
                                    </a:cubicBezTo>
                                    <a:close/>
                                    <a:moveTo>
                                      <a:pt x="570" y="301"/>
                                    </a:moveTo>
                                    <a:cubicBezTo>
                                      <a:pt x="570" y="299"/>
                                      <a:pt x="570" y="297"/>
                                      <a:pt x="570" y="295"/>
                                    </a:cubicBezTo>
                                    <a:cubicBezTo>
                                      <a:pt x="568" y="292"/>
                                      <a:pt x="564" y="289"/>
                                      <a:pt x="560" y="289"/>
                                    </a:cubicBezTo>
                                    <a:cubicBezTo>
                                      <a:pt x="555" y="289"/>
                                      <a:pt x="552" y="292"/>
                                      <a:pt x="550" y="295"/>
                                    </a:cubicBezTo>
                                    <a:cubicBezTo>
                                      <a:pt x="549" y="295"/>
                                      <a:pt x="549" y="295"/>
                                      <a:pt x="549" y="294"/>
                                    </a:cubicBezTo>
                                    <a:cubicBezTo>
                                      <a:pt x="550" y="297"/>
                                      <a:pt x="550" y="299"/>
                                      <a:pt x="550" y="301"/>
                                    </a:cubicBezTo>
                                    <a:cubicBezTo>
                                      <a:pt x="550" y="302"/>
                                      <a:pt x="550" y="302"/>
                                      <a:pt x="550" y="302"/>
                                    </a:cubicBezTo>
                                    <a:cubicBezTo>
                                      <a:pt x="551" y="302"/>
                                      <a:pt x="552" y="302"/>
                                      <a:pt x="553" y="302"/>
                                    </a:cubicBezTo>
                                    <a:cubicBezTo>
                                      <a:pt x="553" y="302"/>
                                      <a:pt x="553" y="301"/>
                                      <a:pt x="553" y="301"/>
                                    </a:cubicBezTo>
                                    <a:cubicBezTo>
                                      <a:pt x="553" y="298"/>
                                      <a:pt x="556" y="295"/>
                                      <a:pt x="560" y="295"/>
                                    </a:cubicBezTo>
                                    <a:cubicBezTo>
                                      <a:pt x="564" y="295"/>
                                      <a:pt x="567" y="298"/>
                                      <a:pt x="567" y="301"/>
                                    </a:cubicBezTo>
                                    <a:cubicBezTo>
                                      <a:pt x="567" y="301"/>
                                      <a:pt x="567" y="302"/>
                                      <a:pt x="567" y="302"/>
                                    </a:cubicBezTo>
                                    <a:cubicBezTo>
                                      <a:pt x="568" y="302"/>
                                      <a:pt x="569" y="302"/>
                                      <a:pt x="570" y="302"/>
                                    </a:cubicBezTo>
                                    <a:cubicBezTo>
                                      <a:pt x="570" y="302"/>
                                      <a:pt x="570" y="302"/>
                                      <a:pt x="570" y="301"/>
                                    </a:cubicBezTo>
                                    <a:close/>
                                    <a:moveTo>
                                      <a:pt x="560" y="296"/>
                                    </a:moveTo>
                                    <a:cubicBezTo>
                                      <a:pt x="557" y="296"/>
                                      <a:pt x="555" y="298"/>
                                      <a:pt x="555" y="301"/>
                                    </a:cubicBezTo>
                                    <a:cubicBezTo>
                                      <a:pt x="555" y="301"/>
                                      <a:pt x="555" y="302"/>
                                      <a:pt x="555" y="302"/>
                                    </a:cubicBezTo>
                                    <a:cubicBezTo>
                                      <a:pt x="557" y="302"/>
                                      <a:pt x="558" y="301"/>
                                      <a:pt x="560" y="301"/>
                                    </a:cubicBezTo>
                                    <a:cubicBezTo>
                                      <a:pt x="562" y="301"/>
                                      <a:pt x="563" y="302"/>
                                      <a:pt x="565" y="302"/>
                                    </a:cubicBezTo>
                                    <a:cubicBezTo>
                                      <a:pt x="565" y="302"/>
                                      <a:pt x="565" y="301"/>
                                      <a:pt x="565" y="301"/>
                                    </a:cubicBezTo>
                                    <a:cubicBezTo>
                                      <a:pt x="565" y="298"/>
                                      <a:pt x="563" y="296"/>
                                      <a:pt x="560" y="296"/>
                                    </a:cubicBezTo>
                                    <a:close/>
                                    <a:moveTo>
                                      <a:pt x="570" y="293"/>
                                    </a:moveTo>
                                    <a:cubicBezTo>
                                      <a:pt x="571" y="290"/>
                                      <a:pt x="571" y="288"/>
                                      <a:pt x="572" y="286"/>
                                    </a:cubicBezTo>
                                    <a:cubicBezTo>
                                      <a:pt x="569" y="283"/>
                                      <a:pt x="564" y="282"/>
                                      <a:pt x="560" y="282"/>
                                    </a:cubicBezTo>
                                    <a:cubicBezTo>
                                      <a:pt x="555" y="282"/>
                                      <a:pt x="551" y="283"/>
                                      <a:pt x="548" y="286"/>
                                    </a:cubicBezTo>
                                    <a:cubicBezTo>
                                      <a:pt x="548" y="288"/>
                                      <a:pt x="549" y="291"/>
                                      <a:pt x="549" y="293"/>
                                    </a:cubicBezTo>
                                    <a:cubicBezTo>
                                      <a:pt x="549" y="293"/>
                                      <a:pt x="549" y="293"/>
                                      <a:pt x="549" y="293"/>
                                    </a:cubicBezTo>
                                    <a:cubicBezTo>
                                      <a:pt x="552" y="290"/>
                                      <a:pt x="556" y="288"/>
                                      <a:pt x="560" y="288"/>
                                    </a:cubicBezTo>
                                    <a:cubicBezTo>
                                      <a:pt x="564" y="288"/>
                                      <a:pt x="568" y="290"/>
                                      <a:pt x="570" y="293"/>
                                    </a:cubicBezTo>
                                    <a:close/>
                                    <a:moveTo>
                                      <a:pt x="572" y="284"/>
                                    </a:moveTo>
                                    <a:cubicBezTo>
                                      <a:pt x="573" y="282"/>
                                      <a:pt x="574" y="280"/>
                                      <a:pt x="575" y="279"/>
                                    </a:cubicBezTo>
                                    <a:cubicBezTo>
                                      <a:pt x="571" y="276"/>
                                      <a:pt x="565" y="274"/>
                                      <a:pt x="560" y="274"/>
                                    </a:cubicBezTo>
                                    <a:cubicBezTo>
                                      <a:pt x="554" y="274"/>
                                      <a:pt x="549" y="276"/>
                                      <a:pt x="545" y="279"/>
                                    </a:cubicBezTo>
                                    <a:cubicBezTo>
                                      <a:pt x="546" y="281"/>
                                      <a:pt x="546" y="283"/>
                                      <a:pt x="547" y="285"/>
                                    </a:cubicBezTo>
                                    <a:cubicBezTo>
                                      <a:pt x="551" y="282"/>
                                      <a:pt x="555" y="280"/>
                                      <a:pt x="560" y="280"/>
                                    </a:cubicBezTo>
                                    <a:cubicBezTo>
                                      <a:pt x="565" y="280"/>
                                      <a:pt x="569" y="282"/>
                                      <a:pt x="572" y="284"/>
                                    </a:cubicBezTo>
                                    <a:close/>
                                    <a:moveTo>
                                      <a:pt x="576" y="277"/>
                                    </a:moveTo>
                                    <a:cubicBezTo>
                                      <a:pt x="577" y="276"/>
                                      <a:pt x="577" y="274"/>
                                      <a:pt x="578" y="273"/>
                                    </a:cubicBezTo>
                                    <a:cubicBezTo>
                                      <a:pt x="573" y="269"/>
                                      <a:pt x="567" y="267"/>
                                      <a:pt x="560" y="267"/>
                                    </a:cubicBezTo>
                                    <a:cubicBezTo>
                                      <a:pt x="553" y="267"/>
                                      <a:pt x="547" y="269"/>
                                      <a:pt x="541" y="273"/>
                                    </a:cubicBezTo>
                                    <a:cubicBezTo>
                                      <a:pt x="542" y="274"/>
                                      <a:pt x="543" y="276"/>
                                      <a:pt x="544" y="277"/>
                                    </a:cubicBezTo>
                                    <a:cubicBezTo>
                                      <a:pt x="549" y="274"/>
                                      <a:pt x="554" y="272"/>
                                      <a:pt x="560" y="272"/>
                                    </a:cubicBezTo>
                                    <a:cubicBezTo>
                                      <a:pt x="566" y="272"/>
                                      <a:pt x="571" y="274"/>
                                      <a:pt x="576" y="277"/>
                                    </a:cubicBezTo>
                                    <a:close/>
                                    <a:moveTo>
                                      <a:pt x="579" y="271"/>
                                    </a:moveTo>
                                    <a:cubicBezTo>
                                      <a:pt x="581" y="270"/>
                                      <a:pt x="582" y="268"/>
                                      <a:pt x="583" y="266"/>
                                    </a:cubicBezTo>
                                    <a:cubicBezTo>
                                      <a:pt x="577" y="262"/>
                                      <a:pt x="569" y="259"/>
                                      <a:pt x="560" y="259"/>
                                    </a:cubicBezTo>
                                    <a:cubicBezTo>
                                      <a:pt x="551" y="259"/>
                                      <a:pt x="543" y="262"/>
                                      <a:pt x="536" y="267"/>
                                    </a:cubicBezTo>
                                    <a:cubicBezTo>
                                      <a:pt x="538" y="268"/>
                                      <a:pt x="539" y="270"/>
                                      <a:pt x="540" y="271"/>
                                    </a:cubicBezTo>
                                    <a:cubicBezTo>
                                      <a:pt x="546" y="268"/>
                                      <a:pt x="553" y="265"/>
                                      <a:pt x="560" y="265"/>
                                    </a:cubicBezTo>
                                    <a:cubicBezTo>
                                      <a:pt x="567" y="265"/>
                                      <a:pt x="574" y="268"/>
                                      <a:pt x="579" y="271"/>
                                    </a:cubicBezTo>
                                    <a:close/>
                                    <a:moveTo>
                                      <a:pt x="584" y="265"/>
                                    </a:moveTo>
                                    <a:cubicBezTo>
                                      <a:pt x="586" y="264"/>
                                      <a:pt x="587" y="262"/>
                                      <a:pt x="589" y="261"/>
                                    </a:cubicBezTo>
                                    <a:cubicBezTo>
                                      <a:pt x="581" y="255"/>
                                      <a:pt x="571" y="252"/>
                                      <a:pt x="560" y="252"/>
                                    </a:cubicBezTo>
                                    <a:cubicBezTo>
                                      <a:pt x="549" y="252"/>
                                      <a:pt x="539" y="255"/>
                                      <a:pt x="531" y="261"/>
                                    </a:cubicBezTo>
                                    <a:cubicBezTo>
                                      <a:pt x="532" y="263"/>
                                      <a:pt x="534" y="264"/>
                                      <a:pt x="535" y="265"/>
                                    </a:cubicBezTo>
                                    <a:cubicBezTo>
                                      <a:pt x="542" y="261"/>
                                      <a:pt x="551" y="258"/>
                                      <a:pt x="560" y="258"/>
                                    </a:cubicBezTo>
                                    <a:cubicBezTo>
                                      <a:pt x="569" y="258"/>
                                      <a:pt x="577" y="261"/>
                                      <a:pt x="584" y="265"/>
                                    </a:cubicBezTo>
                                    <a:close/>
                                    <a:moveTo>
                                      <a:pt x="570" y="250"/>
                                    </a:moveTo>
                                    <a:cubicBezTo>
                                      <a:pt x="570" y="248"/>
                                      <a:pt x="570" y="246"/>
                                      <a:pt x="570" y="244"/>
                                    </a:cubicBezTo>
                                    <a:cubicBezTo>
                                      <a:pt x="568" y="240"/>
                                      <a:pt x="564" y="238"/>
                                      <a:pt x="560" y="238"/>
                                    </a:cubicBezTo>
                                    <a:cubicBezTo>
                                      <a:pt x="555" y="238"/>
                                      <a:pt x="552" y="240"/>
                                      <a:pt x="550" y="244"/>
                                    </a:cubicBezTo>
                                    <a:cubicBezTo>
                                      <a:pt x="549" y="244"/>
                                      <a:pt x="549" y="243"/>
                                      <a:pt x="549" y="243"/>
                                    </a:cubicBezTo>
                                    <a:cubicBezTo>
                                      <a:pt x="550" y="245"/>
                                      <a:pt x="550" y="248"/>
                                      <a:pt x="550" y="250"/>
                                    </a:cubicBezTo>
                                    <a:cubicBezTo>
                                      <a:pt x="550" y="250"/>
                                      <a:pt x="550" y="251"/>
                                      <a:pt x="550" y="251"/>
                                    </a:cubicBezTo>
                                    <a:cubicBezTo>
                                      <a:pt x="551" y="251"/>
                                      <a:pt x="552" y="251"/>
                                      <a:pt x="553" y="251"/>
                                    </a:cubicBezTo>
                                    <a:cubicBezTo>
                                      <a:pt x="553" y="250"/>
                                      <a:pt x="553" y="250"/>
                                      <a:pt x="553" y="250"/>
                                    </a:cubicBezTo>
                                    <a:cubicBezTo>
                                      <a:pt x="553" y="246"/>
                                      <a:pt x="556" y="243"/>
                                      <a:pt x="560" y="243"/>
                                    </a:cubicBezTo>
                                    <a:cubicBezTo>
                                      <a:pt x="564" y="243"/>
                                      <a:pt x="567" y="246"/>
                                      <a:pt x="567" y="250"/>
                                    </a:cubicBezTo>
                                    <a:cubicBezTo>
                                      <a:pt x="567" y="250"/>
                                      <a:pt x="567" y="250"/>
                                      <a:pt x="567" y="251"/>
                                    </a:cubicBezTo>
                                    <a:cubicBezTo>
                                      <a:pt x="568" y="251"/>
                                      <a:pt x="569" y="251"/>
                                      <a:pt x="570" y="251"/>
                                    </a:cubicBezTo>
                                    <a:cubicBezTo>
                                      <a:pt x="570" y="251"/>
                                      <a:pt x="570" y="250"/>
                                      <a:pt x="570" y="250"/>
                                    </a:cubicBezTo>
                                    <a:close/>
                                    <a:moveTo>
                                      <a:pt x="560" y="245"/>
                                    </a:moveTo>
                                    <a:cubicBezTo>
                                      <a:pt x="557" y="245"/>
                                      <a:pt x="555" y="247"/>
                                      <a:pt x="555" y="250"/>
                                    </a:cubicBezTo>
                                    <a:cubicBezTo>
                                      <a:pt x="555" y="250"/>
                                      <a:pt x="555" y="250"/>
                                      <a:pt x="555" y="250"/>
                                    </a:cubicBezTo>
                                    <a:cubicBezTo>
                                      <a:pt x="557" y="250"/>
                                      <a:pt x="558" y="250"/>
                                      <a:pt x="560" y="250"/>
                                    </a:cubicBezTo>
                                    <a:cubicBezTo>
                                      <a:pt x="562" y="250"/>
                                      <a:pt x="563" y="250"/>
                                      <a:pt x="565" y="250"/>
                                    </a:cubicBezTo>
                                    <a:cubicBezTo>
                                      <a:pt x="565" y="250"/>
                                      <a:pt x="565" y="250"/>
                                      <a:pt x="565" y="250"/>
                                    </a:cubicBezTo>
                                    <a:cubicBezTo>
                                      <a:pt x="565" y="247"/>
                                      <a:pt x="563" y="245"/>
                                      <a:pt x="560" y="245"/>
                                    </a:cubicBezTo>
                                    <a:close/>
                                    <a:moveTo>
                                      <a:pt x="570" y="241"/>
                                    </a:moveTo>
                                    <a:cubicBezTo>
                                      <a:pt x="571" y="239"/>
                                      <a:pt x="571" y="237"/>
                                      <a:pt x="572" y="235"/>
                                    </a:cubicBezTo>
                                    <a:cubicBezTo>
                                      <a:pt x="569" y="232"/>
                                      <a:pt x="564" y="230"/>
                                      <a:pt x="560" y="230"/>
                                    </a:cubicBezTo>
                                    <a:cubicBezTo>
                                      <a:pt x="555" y="230"/>
                                      <a:pt x="551" y="232"/>
                                      <a:pt x="548" y="235"/>
                                    </a:cubicBezTo>
                                    <a:cubicBezTo>
                                      <a:pt x="548" y="237"/>
                                      <a:pt x="549" y="239"/>
                                      <a:pt x="549" y="242"/>
                                    </a:cubicBezTo>
                                    <a:cubicBezTo>
                                      <a:pt x="549" y="242"/>
                                      <a:pt x="549" y="242"/>
                                      <a:pt x="549" y="242"/>
                                    </a:cubicBezTo>
                                    <a:cubicBezTo>
                                      <a:pt x="552" y="238"/>
                                      <a:pt x="556" y="236"/>
                                      <a:pt x="560" y="236"/>
                                    </a:cubicBezTo>
                                    <a:cubicBezTo>
                                      <a:pt x="564" y="236"/>
                                      <a:pt x="568" y="238"/>
                                      <a:pt x="570" y="241"/>
                                    </a:cubicBezTo>
                                    <a:close/>
                                    <a:moveTo>
                                      <a:pt x="572" y="233"/>
                                    </a:moveTo>
                                    <a:cubicBezTo>
                                      <a:pt x="573" y="231"/>
                                      <a:pt x="574" y="229"/>
                                      <a:pt x="575" y="227"/>
                                    </a:cubicBezTo>
                                    <a:cubicBezTo>
                                      <a:pt x="571" y="224"/>
                                      <a:pt x="565" y="223"/>
                                      <a:pt x="560" y="223"/>
                                    </a:cubicBezTo>
                                    <a:cubicBezTo>
                                      <a:pt x="554" y="223"/>
                                      <a:pt x="549" y="224"/>
                                      <a:pt x="545" y="227"/>
                                    </a:cubicBezTo>
                                    <a:cubicBezTo>
                                      <a:pt x="546" y="229"/>
                                      <a:pt x="546" y="231"/>
                                      <a:pt x="547" y="233"/>
                                    </a:cubicBezTo>
                                    <a:cubicBezTo>
                                      <a:pt x="551" y="230"/>
                                      <a:pt x="555" y="229"/>
                                      <a:pt x="560" y="229"/>
                                    </a:cubicBezTo>
                                    <a:cubicBezTo>
                                      <a:pt x="565" y="229"/>
                                      <a:pt x="569" y="230"/>
                                      <a:pt x="572" y="233"/>
                                    </a:cubicBezTo>
                                    <a:close/>
                                    <a:moveTo>
                                      <a:pt x="576" y="226"/>
                                    </a:moveTo>
                                    <a:cubicBezTo>
                                      <a:pt x="577" y="224"/>
                                      <a:pt x="577" y="223"/>
                                      <a:pt x="578" y="221"/>
                                    </a:cubicBezTo>
                                    <a:cubicBezTo>
                                      <a:pt x="573" y="218"/>
                                      <a:pt x="567" y="216"/>
                                      <a:pt x="560" y="216"/>
                                    </a:cubicBezTo>
                                    <a:cubicBezTo>
                                      <a:pt x="553" y="216"/>
                                      <a:pt x="547" y="218"/>
                                      <a:pt x="541" y="221"/>
                                    </a:cubicBezTo>
                                    <a:cubicBezTo>
                                      <a:pt x="542" y="223"/>
                                      <a:pt x="543" y="224"/>
                                      <a:pt x="544" y="226"/>
                                    </a:cubicBezTo>
                                    <a:cubicBezTo>
                                      <a:pt x="549" y="223"/>
                                      <a:pt x="554" y="221"/>
                                      <a:pt x="560" y="221"/>
                                    </a:cubicBezTo>
                                    <a:cubicBezTo>
                                      <a:pt x="566" y="221"/>
                                      <a:pt x="571" y="223"/>
                                      <a:pt x="576" y="226"/>
                                    </a:cubicBezTo>
                                    <a:close/>
                                    <a:moveTo>
                                      <a:pt x="579" y="220"/>
                                    </a:moveTo>
                                    <a:cubicBezTo>
                                      <a:pt x="581" y="218"/>
                                      <a:pt x="582" y="217"/>
                                      <a:pt x="583" y="215"/>
                                    </a:cubicBezTo>
                                    <a:cubicBezTo>
                                      <a:pt x="577" y="211"/>
                                      <a:pt x="569" y="208"/>
                                      <a:pt x="560" y="208"/>
                                    </a:cubicBezTo>
                                    <a:cubicBezTo>
                                      <a:pt x="551" y="208"/>
                                      <a:pt x="543" y="211"/>
                                      <a:pt x="536" y="215"/>
                                    </a:cubicBezTo>
                                    <a:cubicBezTo>
                                      <a:pt x="538" y="217"/>
                                      <a:pt x="539" y="218"/>
                                      <a:pt x="540" y="220"/>
                                    </a:cubicBezTo>
                                    <a:cubicBezTo>
                                      <a:pt x="546" y="216"/>
                                      <a:pt x="553" y="214"/>
                                      <a:pt x="560" y="214"/>
                                    </a:cubicBezTo>
                                    <a:cubicBezTo>
                                      <a:pt x="567" y="214"/>
                                      <a:pt x="574" y="216"/>
                                      <a:pt x="579" y="220"/>
                                    </a:cubicBezTo>
                                    <a:close/>
                                    <a:moveTo>
                                      <a:pt x="584" y="214"/>
                                    </a:moveTo>
                                    <a:cubicBezTo>
                                      <a:pt x="586" y="212"/>
                                      <a:pt x="587" y="211"/>
                                      <a:pt x="589" y="210"/>
                                    </a:cubicBezTo>
                                    <a:cubicBezTo>
                                      <a:pt x="581" y="204"/>
                                      <a:pt x="571" y="200"/>
                                      <a:pt x="560" y="200"/>
                                    </a:cubicBezTo>
                                    <a:cubicBezTo>
                                      <a:pt x="549" y="200"/>
                                      <a:pt x="539" y="204"/>
                                      <a:pt x="531" y="210"/>
                                    </a:cubicBezTo>
                                    <a:cubicBezTo>
                                      <a:pt x="532" y="211"/>
                                      <a:pt x="534" y="213"/>
                                      <a:pt x="535" y="214"/>
                                    </a:cubicBezTo>
                                    <a:cubicBezTo>
                                      <a:pt x="542" y="209"/>
                                      <a:pt x="551" y="206"/>
                                      <a:pt x="560" y="206"/>
                                    </a:cubicBezTo>
                                    <a:cubicBezTo>
                                      <a:pt x="569" y="206"/>
                                      <a:pt x="577" y="209"/>
                                      <a:pt x="584" y="214"/>
                                    </a:cubicBezTo>
                                    <a:close/>
                                    <a:moveTo>
                                      <a:pt x="570" y="199"/>
                                    </a:moveTo>
                                    <a:cubicBezTo>
                                      <a:pt x="570" y="196"/>
                                      <a:pt x="570" y="194"/>
                                      <a:pt x="570" y="192"/>
                                    </a:cubicBezTo>
                                    <a:cubicBezTo>
                                      <a:pt x="568" y="189"/>
                                      <a:pt x="564" y="187"/>
                                      <a:pt x="560" y="187"/>
                                    </a:cubicBezTo>
                                    <a:cubicBezTo>
                                      <a:pt x="555" y="187"/>
                                      <a:pt x="552" y="189"/>
                                      <a:pt x="550" y="193"/>
                                    </a:cubicBezTo>
                                    <a:cubicBezTo>
                                      <a:pt x="549" y="192"/>
                                      <a:pt x="549" y="192"/>
                                      <a:pt x="549" y="192"/>
                                    </a:cubicBezTo>
                                    <a:cubicBezTo>
                                      <a:pt x="550" y="194"/>
                                      <a:pt x="550" y="196"/>
                                      <a:pt x="550" y="199"/>
                                    </a:cubicBezTo>
                                    <a:cubicBezTo>
                                      <a:pt x="550" y="199"/>
                                      <a:pt x="550" y="199"/>
                                      <a:pt x="550" y="200"/>
                                    </a:cubicBezTo>
                                    <a:cubicBezTo>
                                      <a:pt x="551" y="199"/>
                                      <a:pt x="552" y="199"/>
                                      <a:pt x="553" y="199"/>
                                    </a:cubicBezTo>
                                    <a:cubicBezTo>
                                      <a:pt x="553" y="199"/>
                                      <a:pt x="553" y="199"/>
                                      <a:pt x="553" y="199"/>
                                    </a:cubicBezTo>
                                    <a:cubicBezTo>
                                      <a:pt x="553" y="195"/>
                                      <a:pt x="556" y="192"/>
                                      <a:pt x="560" y="192"/>
                                    </a:cubicBezTo>
                                    <a:cubicBezTo>
                                      <a:pt x="564" y="192"/>
                                      <a:pt x="567" y="195"/>
                                      <a:pt x="567" y="199"/>
                                    </a:cubicBezTo>
                                    <a:cubicBezTo>
                                      <a:pt x="567" y="199"/>
                                      <a:pt x="567" y="199"/>
                                      <a:pt x="567" y="199"/>
                                    </a:cubicBezTo>
                                    <a:cubicBezTo>
                                      <a:pt x="568" y="199"/>
                                      <a:pt x="569" y="199"/>
                                      <a:pt x="570" y="200"/>
                                    </a:cubicBezTo>
                                    <a:cubicBezTo>
                                      <a:pt x="570" y="199"/>
                                      <a:pt x="570" y="199"/>
                                      <a:pt x="570" y="199"/>
                                    </a:cubicBezTo>
                                    <a:close/>
                                    <a:moveTo>
                                      <a:pt x="560" y="193"/>
                                    </a:moveTo>
                                    <a:cubicBezTo>
                                      <a:pt x="557" y="193"/>
                                      <a:pt x="555" y="196"/>
                                      <a:pt x="555" y="199"/>
                                    </a:cubicBezTo>
                                    <a:cubicBezTo>
                                      <a:pt x="555" y="199"/>
                                      <a:pt x="555" y="199"/>
                                      <a:pt x="555" y="199"/>
                                    </a:cubicBezTo>
                                    <a:cubicBezTo>
                                      <a:pt x="557" y="199"/>
                                      <a:pt x="558" y="199"/>
                                      <a:pt x="560" y="199"/>
                                    </a:cubicBezTo>
                                    <a:cubicBezTo>
                                      <a:pt x="562" y="199"/>
                                      <a:pt x="563" y="199"/>
                                      <a:pt x="565" y="199"/>
                                    </a:cubicBezTo>
                                    <a:cubicBezTo>
                                      <a:pt x="565" y="199"/>
                                      <a:pt x="565" y="199"/>
                                      <a:pt x="565" y="199"/>
                                    </a:cubicBezTo>
                                    <a:cubicBezTo>
                                      <a:pt x="565" y="196"/>
                                      <a:pt x="563" y="193"/>
                                      <a:pt x="560" y="193"/>
                                    </a:cubicBezTo>
                                    <a:close/>
                                    <a:moveTo>
                                      <a:pt x="570" y="190"/>
                                    </a:moveTo>
                                    <a:cubicBezTo>
                                      <a:pt x="571" y="188"/>
                                      <a:pt x="571" y="185"/>
                                      <a:pt x="572" y="183"/>
                                    </a:cubicBezTo>
                                    <a:cubicBezTo>
                                      <a:pt x="569" y="181"/>
                                      <a:pt x="564" y="179"/>
                                      <a:pt x="560" y="179"/>
                                    </a:cubicBezTo>
                                    <a:cubicBezTo>
                                      <a:pt x="555" y="179"/>
                                      <a:pt x="551" y="181"/>
                                      <a:pt x="548" y="183"/>
                                    </a:cubicBezTo>
                                    <a:cubicBezTo>
                                      <a:pt x="548" y="186"/>
                                      <a:pt x="549" y="188"/>
                                      <a:pt x="549" y="190"/>
                                    </a:cubicBezTo>
                                    <a:cubicBezTo>
                                      <a:pt x="549" y="190"/>
                                      <a:pt x="549" y="190"/>
                                      <a:pt x="549" y="190"/>
                                    </a:cubicBezTo>
                                    <a:cubicBezTo>
                                      <a:pt x="552" y="187"/>
                                      <a:pt x="556" y="185"/>
                                      <a:pt x="560" y="185"/>
                                    </a:cubicBezTo>
                                    <a:cubicBezTo>
                                      <a:pt x="564" y="185"/>
                                      <a:pt x="568" y="187"/>
                                      <a:pt x="570" y="190"/>
                                    </a:cubicBezTo>
                                    <a:close/>
                                    <a:moveTo>
                                      <a:pt x="572" y="182"/>
                                    </a:moveTo>
                                    <a:cubicBezTo>
                                      <a:pt x="573" y="180"/>
                                      <a:pt x="574" y="178"/>
                                      <a:pt x="575" y="176"/>
                                    </a:cubicBezTo>
                                    <a:cubicBezTo>
                                      <a:pt x="571" y="173"/>
                                      <a:pt x="565" y="171"/>
                                      <a:pt x="560" y="171"/>
                                    </a:cubicBezTo>
                                    <a:cubicBezTo>
                                      <a:pt x="554" y="171"/>
                                      <a:pt x="549" y="173"/>
                                      <a:pt x="545" y="176"/>
                                    </a:cubicBezTo>
                                    <a:cubicBezTo>
                                      <a:pt x="546" y="178"/>
                                      <a:pt x="546" y="180"/>
                                      <a:pt x="547" y="182"/>
                                    </a:cubicBezTo>
                                    <a:cubicBezTo>
                                      <a:pt x="551" y="179"/>
                                      <a:pt x="555" y="177"/>
                                      <a:pt x="560" y="177"/>
                                    </a:cubicBezTo>
                                    <a:cubicBezTo>
                                      <a:pt x="565" y="177"/>
                                      <a:pt x="569" y="179"/>
                                      <a:pt x="572" y="182"/>
                                    </a:cubicBezTo>
                                    <a:close/>
                                    <a:moveTo>
                                      <a:pt x="576" y="174"/>
                                    </a:moveTo>
                                    <a:cubicBezTo>
                                      <a:pt x="577" y="173"/>
                                      <a:pt x="577" y="171"/>
                                      <a:pt x="578" y="170"/>
                                    </a:cubicBezTo>
                                    <a:cubicBezTo>
                                      <a:pt x="573" y="166"/>
                                      <a:pt x="567" y="164"/>
                                      <a:pt x="560" y="164"/>
                                    </a:cubicBezTo>
                                    <a:cubicBezTo>
                                      <a:pt x="553" y="164"/>
                                      <a:pt x="547" y="166"/>
                                      <a:pt x="541" y="170"/>
                                    </a:cubicBezTo>
                                    <a:cubicBezTo>
                                      <a:pt x="542" y="171"/>
                                      <a:pt x="543" y="173"/>
                                      <a:pt x="544" y="175"/>
                                    </a:cubicBezTo>
                                    <a:cubicBezTo>
                                      <a:pt x="549" y="172"/>
                                      <a:pt x="554" y="170"/>
                                      <a:pt x="560" y="170"/>
                                    </a:cubicBezTo>
                                    <a:cubicBezTo>
                                      <a:pt x="566" y="170"/>
                                      <a:pt x="571" y="171"/>
                                      <a:pt x="576" y="174"/>
                                    </a:cubicBezTo>
                                    <a:close/>
                                    <a:moveTo>
                                      <a:pt x="579" y="168"/>
                                    </a:moveTo>
                                    <a:cubicBezTo>
                                      <a:pt x="581" y="167"/>
                                      <a:pt x="582" y="165"/>
                                      <a:pt x="583" y="164"/>
                                    </a:cubicBezTo>
                                    <a:cubicBezTo>
                                      <a:pt x="577" y="159"/>
                                      <a:pt x="569" y="157"/>
                                      <a:pt x="560" y="157"/>
                                    </a:cubicBezTo>
                                    <a:cubicBezTo>
                                      <a:pt x="551" y="157"/>
                                      <a:pt x="543" y="159"/>
                                      <a:pt x="536" y="164"/>
                                    </a:cubicBezTo>
                                    <a:cubicBezTo>
                                      <a:pt x="538" y="165"/>
                                      <a:pt x="539" y="167"/>
                                      <a:pt x="540" y="169"/>
                                    </a:cubicBezTo>
                                    <a:cubicBezTo>
                                      <a:pt x="546" y="165"/>
                                      <a:pt x="553" y="163"/>
                                      <a:pt x="560" y="163"/>
                                    </a:cubicBezTo>
                                    <a:cubicBezTo>
                                      <a:pt x="567" y="163"/>
                                      <a:pt x="574" y="165"/>
                                      <a:pt x="579" y="168"/>
                                    </a:cubicBezTo>
                                    <a:close/>
                                    <a:moveTo>
                                      <a:pt x="541" y="147"/>
                                    </a:moveTo>
                                    <a:cubicBezTo>
                                      <a:pt x="541" y="136"/>
                                      <a:pt x="536" y="125"/>
                                      <a:pt x="528" y="117"/>
                                    </a:cubicBezTo>
                                    <a:cubicBezTo>
                                      <a:pt x="521" y="110"/>
                                      <a:pt x="510" y="105"/>
                                      <a:pt x="499" y="105"/>
                                    </a:cubicBezTo>
                                    <a:cubicBezTo>
                                      <a:pt x="487" y="105"/>
                                      <a:pt x="477" y="110"/>
                                      <a:pt x="469" y="117"/>
                                    </a:cubicBezTo>
                                    <a:cubicBezTo>
                                      <a:pt x="461" y="125"/>
                                      <a:pt x="457" y="136"/>
                                      <a:pt x="457" y="147"/>
                                    </a:cubicBezTo>
                                    <a:cubicBezTo>
                                      <a:pt x="457" y="148"/>
                                      <a:pt x="457" y="150"/>
                                      <a:pt x="457" y="151"/>
                                    </a:cubicBezTo>
                                    <a:cubicBezTo>
                                      <a:pt x="459" y="152"/>
                                      <a:pt x="461" y="153"/>
                                      <a:pt x="464" y="154"/>
                                    </a:cubicBezTo>
                                    <a:cubicBezTo>
                                      <a:pt x="463" y="152"/>
                                      <a:pt x="463" y="150"/>
                                      <a:pt x="463" y="147"/>
                                    </a:cubicBezTo>
                                    <a:cubicBezTo>
                                      <a:pt x="463" y="127"/>
                                      <a:pt x="479" y="111"/>
                                      <a:pt x="499" y="111"/>
                                    </a:cubicBezTo>
                                    <a:cubicBezTo>
                                      <a:pt x="518" y="111"/>
                                      <a:pt x="534" y="127"/>
                                      <a:pt x="534" y="147"/>
                                    </a:cubicBezTo>
                                    <a:cubicBezTo>
                                      <a:pt x="534" y="150"/>
                                      <a:pt x="534" y="152"/>
                                      <a:pt x="534" y="155"/>
                                    </a:cubicBezTo>
                                    <a:cubicBezTo>
                                      <a:pt x="536" y="153"/>
                                      <a:pt x="538" y="152"/>
                                      <a:pt x="540" y="151"/>
                                    </a:cubicBezTo>
                                    <a:cubicBezTo>
                                      <a:pt x="540" y="150"/>
                                      <a:pt x="541" y="149"/>
                                      <a:pt x="541" y="147"/>
                                    </a:cubicBezTo>
                                    <a:close/>
                                    <a:moveTo>
                                      <a:pt x="420" y="147"/>
                                    </a:moveTo>
                                    <a:cubicBezTo>
                                      <a:pt x="420" y="136"/>
                                      <a:pt x="415" y="125"/>
                                      <a:pt x="407" y="117"/>
                                    </a:cubicBezTo>
                                    <a:cubicBezTo>
                                      <a:pt x="400" y="110"/>
                                      <a:pt x="389" y="105"/>
                                      <a:pt x="378" y="105"/>
                                    </a:cubicBezTo>
                                    <a:cubicBezTo>
                                      <a:pt x="366" y="105"/>
                                      <a:pt x="356" y="110"/>
                                      <a:pt x="348" y="117"/>
                                    </a:cubicBezTo>
                                    <a:cubicBezTo>
                                      <a:pt x="341" y="125"/>
                                      <a:pt x="336" y="136"/>
                                      <a:pt x="336" y="147"/>
                                    </a:cubicBezTo>
                                    <a:cubicBezTo>
                                      <a:pt x="336" y="148"/>
                                      <a:pt x="336" y="150"/>
                                      <a:pt x="336" y="151"/>
                                    </a:cubicBezTo>
                                    <a:cubicBezTo>
                                      <a:pt x="338" y="152"/>
                                      <a:pt x="341" y="153"/>
                                      <a:pt x="343" y="154"/>
                                    </a:cubicBezTo>
                                    <a:cubicBezTo>
                                      <a:pt x="342" y="152"/>
                                      <a:pt x="342" y="150"/>
                                      <a:pt x="342" y="147"/>
                                    </a:cubicBezTo>
                                    <a:cubicBezTo>
                                      <a:pt x="342" y="127"/>
                                      <a:pt x="358" y="111"/>
                                      <a:pt x="378" y="111"/>
                                    </a:cubicBezTo>
                                    <a:cubicBezTo>
                                      <a:pt x="398" y="111"/>
                                      <a:pt x="414" y="127"/>
                                      <a:pt x="414" y="147"/>
                                    </a:cubicBezTo>
                                    <a:cubicBezTo>
                                      <a:pt x="414" y="149"/>
                                      <a:pt x="413" y="152"/>
                                      <a:pt x="413" y="154"/>
                                    </a:cubicBezTo>
                                    <a:cubicBezTo>
                                      <a:pt x="415" y="153"/>
                                      <a:pt x="417" y="152"/>
                                      <a:pt x="420" y="151"/>
                                    </a:cubicBezTo>
                                    <a:cubicBezTo>
                                      <a:pt x="420" y="150"/>
                                      <a:pt x="420" y="148"/>
                                      <a:pt x="420" y="147"/>
                                    </a:cubicBezTo>
                                    <a:close/>
                                    <a:moveTo>
                                      <a:pt x="293" y="164"/>
                                    </a:moveTo>
                                    <a:cubicBezTo>
                                      <a:pt x="295" y="165"/>
                                      <a:pt x="296" y="167"/>
                                      <a:pt x="297" y="169"/>
                                    </a:cubicBezTo>
                                    <a:cubicBezTo>
                                      <a:pt x="303" y="165"/>
                                      <a:pt x="310" y="163"/>
                                      <a:pt x="317" y="163"/>
                                    </a:cubicBezTo>
                                    <a:cubicBezTo>
                                      <a:pt x="324" y="163"/>
                                      <a:pt x="331" y="165"/>
                                      <a:pt x="336" y="168"/>
                                    </a:cubicBezTo>
                                    <a:cubicBezTo>
                                      <a:pt x="338" y="167"/>
                                      <a:pt x="339" y="165"/>
                                      <a:pt x="340" y="164"/>
                                    </a:cubicBezTo>
                                    <a:cubicBezTo>
                                      <a:pt x="334" y="159"/>
                                      <a:pt x="326" y="157"/>
                                      <a:pt x="317" y="157"/>
                                    </a:cubicBezTo>
                                    <a:cubicBezTo>
                                      <a:pt x="308" y="157"/>
                                      <a:pt x="300" y="159"/>
                                      <a:pt x="293" y="164"/>
                                    </a:cubicBezTo>
                                    <a:close/>
                                    <a:moveTo>
                                      <a:pt x="298" y="170"/>
                                    </a:moveTo>
                                    <a:cubicBezTo>
                                      <a:pt x="299" y="171"/>
                                      <a:pt x="300" y="173"/>
                                      <a:pt x="301" y="174"/>
                                    </a:cubicBezTo>
                                    <a:cubicBezTo>
                                      <a:pt x="306" y="171"/>
                                      <a:pt x="311" y="170"/>
                                      <a:pt x="317" y="170"/>
                                    </a:cubicBezTo>
                                    <a:cubicBezTo>
                                      <a:pt x="323" y="170"/>
                                      <a:pt x="328" y="171"/>
                                      <a:pt x="333" y="174"/>
                                    </a:cubicBezTo>
                                    <a:cubicBezTo>
                                      <a:pt x="333" y="173"/>
                                      <a:pt x="334" y="171"/>
                                      <a:pt x="335" y="170"/>
                                    </a:cubicBezTo>
                                    <a:cubicBezTo>
                                      <a:pt x="330" y="166"/>
                                      <a:pt x="324" y="164"/>
                                      <a:pt x="317" y="164"/>
                                    </a:cubicBezTo>
                                    <a:cubicBezTo>
                                      <a:pt x="310" y="164"/>
                                      <a:pt x="304" y="166"/>
                                      <a:pt x="298" y="170"/>
                                    </a:cubicBezTo>
                                    <a:close/>
                                    <a:moveTo>
                                      <a:pt x="302" y="176"/>
                                    </a:moveTo>
                                    <a:cubicBezTo>
                                      <a:pt x="303" y="178"/>
                                      <a:pt x="304" y="180"/>
                                      <a:pt x="304" y="182"/>
                                    </a:cubicBezTo>
                                    <a:cubicBezTo>
                                      <a:pt x="308" y="179"/>
                                      <a:pt x="312" y="177"/>
                                      <a:pt x="317" y="177"/>
                                    </a:cubicBezTo>
                                    <a:cubicBezTo>
                                      <a:pt x="322" y="177"/>
                                      <a:pt x="326" y="179"/>
                                      <a:pt x="329" y="182"/>
                                    </a:cubicBezTo>
                                    <a:cubicBezTo>
                                      <a:pt x="330" y="180"/>
                                      <a:pt x="331" y="178"/>
                                      <a:pt x="332" y="176"/>
                                    </a:cubicBezTo>
                                    <a:cubicBezTo>
                                      <a:pt x="328" y="173"/>
                                      <a:pt x="322" y="171"/>
                                      <a:pt x="317" y="171"/>
                                    </a:cubicBezTo>
                                    <a:cubicBezTo>
                                      <a:pt x="311" y="171"/>
                                      <a:pt x="306" y="173"/>
                                      <a:pt x="302" y="176"/>
                                    </a:cubicBezTo>
                                    <a:close/>
                                    <a:moveTo>
                                      <a:pt x="305" y="183"/>
                                    </a:moveTo>
                                    <a:cubicBezTo>
                                      <a:pt x="305" y="185"/>
                                      <a:pt x="306" y="188"/>
                                      <a:pt x="306" y="190"/>
                                    </a:cubicBezTo>
                                    <a:cubicBezTo>
                                      <a:pt x="309" y="187"/>
                                      <a:pt x="313" y="185"/>
                                      <a:pt x="317" y="185"/>
                                    </a:cubicBezTo>
                                    <a:cubicBezTo>
                                      <a:pt x="321" y="185"/>
                                      <a:pt x="325" y="187"/>
                                      <a:pt x="327" y="190"/>
                                    </a:cubicBezTo>
                                    <a:cubicBezTo>
                                      <a:pt x="328" y="188"/>
                                      <a:pt x="328" y="185"/>
                                      <a:pt x="329" y="183"/>
                                    </a:cubicBezTo>
                                    <a:cubicBezTo>
                                      <a:pt x="326" y="181"/>
                                      <a:pt x="321" y="179"/>
                                      <a:pt x="317" y="179"/>
                                    </a:cubicBezTo>
                                    <a:cubicBezTo>
                                      <a:pt x="312" y="179"/>
                                      <a:pt x="308" y="181"/>
                                      <a:pt x="305" y="183"/>
                                    </a:cubicBezTo>
                                    <a:close/>
                                    <a:moveTo>
                                      <a:pt x="327" y="199"/>
                                    </a:moveTo>
                                    <a:cubicBezTo>
                                      <a:pt x="327" y="196"/>
                                      <a:pt x="327" y="194"/>
                                      <a:pt x="327" y="192"/>
                                    </a:cubicBezTo>
                                    <a:cubicBezTo>
                                      <a:pt x="325" y="189"/>
                                      <a:pt x="321" y="187"/>
                                      <a:pt x="317" y="187"/>
                                    </a:cubicBezTo>
                                    <a:cubicBezTo>
                                      <a:pt x="313" y="187"/>
                                      <a:pt x="309" y="189"/>
                                      <a:pt x="307" y="192"/>
                                    </a:cubicBezTo>
                                    <a:cubicBezTo>
                                      <a:pt x="307" y="194"/>
                                      <a:pt x="307" y="196"/>
                                      <a:pt x="307" y="199"/>
                                    </a:cubicBezTo>
                                    <a:cubicBezTo>
                                      <a:pt x="307" y="199"/>
                                      <a:pt x="307" y="199"/>
                                      <a:pt x="307" y="200"/>
                                    </a:cubicBezTo>
                                    <a:cubicBezTo>
                                      <a:pt x="308" y="199"/>
                                      <a:pt x="309" y="199"/>
                                      <a:pt x="310" y="199"/>
                                    </a:cubicBezTo>
                                    <a:cubicBezTo>
                                      <a:pt x="310" y="199"/>
                                      <a:pt x="310" y="199"/>
                                      <a:pt x="310" y="199"/>
                                    </a:cubicBezTo>
                                    <a:cubicBezTo>
                                      <a:pt x="310" y="195"/>
                                      <a:pt x="313" y="192"/>
                                      <a:pt x="317" y="192"/>
                                    </a:cubicBezTo>
                                    <a:cubicBezTo>
                                      <a:pt x="321" y="192"/>
                                      <a:pt x="324" y="195"/>
                                      <a:pt x="324" y="199"/>
                                    </a:cubicBezTo>
                                    <a:cubicBezTo>
                                      <a:pt x="324" y="199"/>
                                      <a:pt x="324" y="199"/>
                                      <a:pt x="324" y="199"/>
                                    </a:cubicBezTo>
                                    <a:cubicBezTo>
                                      <a:pt x="325" y="199"/>
                                      <a:pt x="326" y="199"/>
                                      <a:pt x="327" y="200"/>
                                    </a:cubicBezTo>
                                    <a:cubicBezTo>
                                      <a:pt x="327" y="199"/>
                                      <a:pt x="327" y="199"/>
                                      <a:pt x="327" y="199"/>
                                    </a:cubicBezTo>
                                    <a:close/>
                                    <a:moveTo>
                                      <a:pt x="317" y="193"/>
                                    </a:moveTo>
                                    <a:cubicBezTo>
                                      <a:pt x="314" y="193"/>
                                      <a:pt x="312" y="196"/>
                                      <a:pt x="312" y="199"/>
                                    </a:cubicBezTo>
                                    <a:cubicBezTo>
                                      <a:pt x="312" y="199"/>
                                      <a:pt x="312" y="199"/>
                                      <a:pt x="312" y="199"/>
                                    </a:cubicBezTo>
                                    <a:cubicBezTo>
                                      <a:pt x="314" y="199"/>
                                      <a:pt x="315" y="199"/>
                                      <a:pt x="317" y="199"/>
                                    </a:cubicBezTo>
                                    <a:cubicBezTo>
                                      <a:pt x="319" y="199"/>
                                      <a:pt x="320" y="199"/>
                                      <a:pt x="322" y="199"/>
                                    </a:cubicBezTo>
                                    <a:cubicBezTo>
                                      <a:pt x="322" y="199"/>
                                      <a:pt x="322" y="199"/>
                                      <a:pt x="322" y="199"/>
                                    </a:cubicBezTo>
                                    <a:cubicBezTo>
                                      <a:pt x="322" y="196"/>
                                      <a:pt x="320" y="193"/>
                                      <a:pt x="317" y="193"/>
                                    </a:cubicBezTo>
                                    <a:close/>
                                    <a:moveTo>
                                      <a:pt x="288" y="210"/>
                                    </a:moveTo>
                                    <a:cubicBezTo>
                                      <a:pt x="289" y="211"/>
                                      <a:pt x="291" y="213"/>
                                      <a:pt x="292" y="214"/>
                                    </a:cubicBezTo>
                                    <a:cubicBezTo>
                                      <a:pt x="299" y="209"/>
                                      <a:pt x="308" y="206"/>
                                      <a:pt x="317" y="206"/>
                                    </a:cubicBezTo>
                                    <a:cubicBezTo>
                                      <a:pt x="326" y="206"/>
                                      <a:pt x="334" y="209"/>
                                      <a:pt x="341" y="214"/>
                                    </a:cubicBezTo>
                                    <a:cubicBezTo>
                                      <a:pt x="343" y="212"/>
                                      <a:pt x="344" y="211"/>
                                      <a:pt x="346" y="210"/>
                                    </a:cubicBezTo>
                                    <a:cubicBezTo>
                                      <a:pt x="338" y="204"/>
                                      <a:pt x="328" y="200"/>
                                      <a:pt x="317" y="200"/>
                                    </a:cubicBezTo>
                                    <a:cubicBezTo>
                                      <a:pt x="306" y="200"/>
                                      <a:pt x="296" y="204"/>
                                      <a:pt x="288" y="210"/>
                                    </a:cubicBezTo>
                                    <a:close/>
                                    <a:moveTo>
                                      <a:pt x="293" y="215"/>
                                    </a:moveTo>
                                    <a:cubicBezTo>
                                      <a:pt x="295" y="217"/>
                                      <a:pt x="296" y="218"/>
                                      <a:pt x="297" y="220"/>
                                    </a:cubicBezTo>
                                    <a:cubicBezTo>
                                      <a:pt x="303" y="216"/>
                                      <a:pt x="310" y="214"/>
                                      <a:pt x="317" y="214"/>
                                    </a:cubicBezTo>
                                    <a:cubicBezTo>
                                      <a:pt x="324" y="214"/>
                                      <a:pt x="331" y="216"/>
                                      <a:pt x="336" y="220"/>
                                    </a:cubicBezTo>
                                    <a:cubicBezTo>
                                      <a:pt x="338" y="218"/>
                                      <a:pt x="339" y="217"/>
                                      <a:pt x="340" y="215"/>
                                    </a:cubicBezTo>
                                    <a:cubicBezTo>
                                      <a:pt x="334" y="211"/>
                                      <a:pt x="326" y="208"/>
                                      <a:pt x="317" y="208"/>
                                    </a:cubicBezTo>
                                    <a:cubicBezTo>
                                      <a:pt x="308" y="208"/>
                                      <a:pt x="300" y="211"/>
                                      <a:pt x="293" y="215"/>
                                    </a:cubicBezTo>
                                    <a:close/>
                                    <a:moveTo>
                                      <a:pt x="298" y="221"/>
                                    </a:moveTo>
                                    <a:cubicBezTo>
                                      <a:pt x="299" y="223"/>
                                      <a:pt x="300" y="224"/>
                                      <a:pt x="301" y="226"/>
                                    </a:cubicBezTo>
                                    <a:cubicBezTo>
                                      <a:pt x="306" y="223"/>
                                      <a:pt x="311" y="221"/>
                                      <a:pt x="317" y="221"/>
                                    </a:cubicBezTo>
                                    <a:cubicBezTo>
                                      <a:pt x="323" y="221"/>
                                      <a:pt x="328" y="223"/>
                                      <a:pt x="333" y="226"/>
                                    </a:cubicBezTo>
                                    <a:cubicBezTo>
                                      <a:pt x="333" y="224"/>
                                      <a:pt x="334" y="223"/>
                                      <a:pt x="335" y="221"/>
                                    </a:cubicBezTo>
                                    <a:cubicBezTo>
                                      <a:pt x="330" y="218"/>
                                      <a:pt x="324" y="216"/>
                                      <a:pt x="317" y="216"/>
                                    </a:cubicBezTo>
                                    <a:cubicBezTo>
                                      <a:pt x="310" y="216"/>
                                      <a:pt x="304" y="218"/>
                                      <a:pt x="298" y="221"/>
                                    </a:cubicBezTo>
                                    <a:close/>
                                    <a:moveTo>
                                      <a:pt x="302" y="227"/>
                                    </a:moveTo>
                                    <a:cubicBezTo>
                                      <a:pt x="303" y="229"/>
                                      <a:pt x="304" y="231"/>
                                      <a:pt x="304" y="233"/>
                                    </a:cubicBezTo>
                                    <a:cubicBezTo>
                                      <a:pt x="308" y="230"/>
                                      <a:pt x="312" y="229"/>
                                      <a:pt x="317" y="229"/>
                                    </a:cubicBezTo>
                                    <a:cubicBezTo>
                                      <a:pt x="322" y="229"/>
                                      <a:pt x="326" y="230"/>
                                      <a:pt x="329" y="233"/>
                                    </a:cubicBezTo>
                                    <a:cubicBezTo>
                                      <a:pt x="330" y="231"/>
                                      <a:pt x="331" y="229"/>
                                      <a:pt x="332" y="227"/>
                                    </a:cubicBezTo>
                                    <a:cubicBezTo>
                                      <a:pt x="328" y="224"/>
                                      <a:pt x="322" y="223"/>
                                      <a:pt x="317" y="223"/>
                                    </a:cubicBezTo>
                                    <a:cubicBezTo>
                                      <a:pt x="311" y="223"/>
                                      <a:pt x="306" y="224"/>
                                      <a:pt x="302" y="227"/>
                                    </a:cubicBezTo>
                                    <a:close/>
                                    <a:moveTo>
                                      <a:pt x="305" y="235"/>
                                    </a:moveTo>
                                    <a:cubicBezTo>
                                      <a:pt x="305" y="237"/>
                                      <a:pt x="306" y="239"/>
                                      <a:pt x="306" y="241"/>
                                    </a:cubicBezTo>
                                    <a:cubicBezTo>
                                      <a:pt x="309" y="238"/>
                                      <a:pt x="313" y="236"/>
                                      <a:pt x="317" y="236"/>
                                    </a:cubicBezTo>
                                    <a:cubicBezTo>
                                      <a:pt x="321" y="236"/>
                                      <a:pt x="325" y="238"/>
                                      <a:pt x="327" y="241"/>
                                    </a:cubicBezTo>
                                    <a:cubicBezTo>
                                      <a:pt x="328" y="239"/>
                                      <a:pt x="328" y="237"/>
                                      <a:pt x="329" y="235"/>
                                    </a:cubicBezTo>
                                    <a:cubicBezTo>
                                      <a:pt x="326" y="232"/>
                                      <a:pt x="321" y="230"/>
                                      <a:pt x="317" y="230"/>
                                    </a:cubicBezTo>
                                    <a:cubicBezTo>
                                      <a:pt x="312" y="230"/>
                                      <a:pt x="308" y="232"/>
                                      <a:pt x="305" y="235"/>
                                    </a:cubicBezTo>
                                    <a:close/>
                                    <a:moveTo>
                                      <a:pt x="327" y="250"/>
                                    </a:moveTo>
                                    <a:cubicBezTo>
                                      <a:pt x="327" y="248"/>
                                      <a:pt x="327" y="246"/>
                                      <a:pt x="327" y="244"/>
                                    </a:cubicBezTo>
                                    <a:cubicBezTo>
                                      <a:pt x="325" y="240"/>
                                      <a:pt x="321" y="238"/>
                                      <a:pt x="317" y="238"/>
                                    </a:cubicBezTo>
                                    <a:cubicBezTo>
                                      <a:pt x="313" y="238"/>
                                      <a:pt x="309" y="240"/>
                                      <a:pt x="307" y="244"/>
                                    </a:cubicBezTo>
                                    <a:cubicBezTo>
                                      <a:pt x="307" y="246"/>
                                      <a:pt x="307" y="248"/>
                                      <a:pt x="307" y="250"/>
                                    </a:cubicBezTo>
                                    <a:cubicBezTo>
                                      <a:pt x="307" y="250"/>
                                      <a:pt x="307" y="251"/>
                                      <a:pt x="307" y="251"/>
                                    </a:cubicBezTo>
                                    <a:cubicBezTo>
                                      <a:pt x="308" y="251"/>
                                      <a:pt x="309" y="251"/>
                                      <a:pt x="310" y="251"/>
                                    </a:cubicBezTo>
                                    <a:cubicBezTo>
                                      <a:pt x="310" y="250"/>
                                      <a:pt x="310" y="250"/>
                                      <a:pt x="310" y="250"/>
                                    </a:cubicBezTo>
                                    <a:cubicBezTo>
                                      <a:pt x="310" y="246"/>
                                      <a:pt x="313" y="243"/>
                                      <a:pt x="317" y="243"/>
                                    </a:cubicBezTo>
                                    <a:cubicBezTo>
                                      <a:pt x="321" y="243"/>
                                      <a:pt x="324" y="246"/>
                                      <a:pt x="324" y="250"/>
                                    </a:cubicBezTo>
                                    <a:cubicBezTo>
                                      <a:pt x="324" y="250"/>
                                      <a:pt x="324" y="250"/>
                                      <a:pt x="324" y="251"/>
                                    </a:cubicBezTo>
                                    <a:cubicBezTo>
                                      <a:pt x="325" y="251"/>
                                      <a:pt x="326" y="251"/>
                                      <a:pt x="327" y="251"/>
                                    </a:cubicBezTo>
                                    <a:cubicBezTo>
                                      <a:pt x="327" y="251"/>
                                      <a:pt x="327" y="250"/>
                                      <a:pt x="327" y="250"/>
                                    </a:cubicBezTo>
                                    <a:close/>
                                    <a:moveTo>
                                      <a:pt x="317" y="245"/>
                                    </a:moveTo>
                                    <a:cubicBezTo>
                                      <a:pt x="314" y="245"/>
                                      <a:pt x="312" y="247"/>
                                      <a:pt x="312" y="250"/>
                                    </a:cubicBezTo>
                                    <a:cubicBezTo>
                                      <a:pt x="312" y="250"/>
                                      <a:pt x="312" y="250"/>
                                      <a:pt x="312" y="250"/>
                                    </a:cubicBezTo>
                                    <a:cubicBezTo>
                                      <a:pt x="314" y="250"/>
                                      <a:pt x="315" y="250"/>
                                      <a:pt x="317" y="250"/>
                                    </a:cubicBezTo>
                                    <a:cubicBezTo>
                                      <a:pt x="319" y="250"/>
                                      <a:pt x="320" y="250"/>
                                      <a:pt x="322" y="250"/>
                                    </a:cubicBezTo>
                                    <a:cubicBezTo>
                                      <a:pt x="322" y="250"/>
                                      <a:pt x="322" y="250"/>
                                      <a:pt x="322" y="250"/>
                                    </a:cubicBezTo>
                                    <a:cubicBezTo>
                                      <a:pt x="322" y="247"/>
                                      <a:pt x="320" y="245"/>
                                      <a:pt x="317" y="245"/>
                                    </a:cubicBezTo>
                                    <a:close/>
                                    <a:moveTo>
                                      <a:pt x="288" y="261"/>
                                    </a:moveTo>
                                    <a:cubicBezTo>
                                      <a:pt x="289" y="262"/>
                                      <a:pt x="291" y="264"/>
                                      <a:pt x="292" y="265"/>
                                    </a:cubicBezTo>
                                    <a:cubicBezTo>
                                      <a:pt x="299" y="261"/>
                                      <a:pt x="308" y="258"/>
                                      <a:pt x="317" y="258"/>
                                    </a:cubicBezTo>
                                    <a:cubicBezTo>
                                      <a:pt x="326" y="258"/>
                                      <a:pt x="334" y="261"/>
                                      <a:pt x="341" y="265"/>
                                    </a:cubicBezTo>
                                    <a:cubicBezTo>
                                      <a:pt x="343" y="264"/>
                                      <a:pt x="344" y="262"/>
                                      <a:pt x="346" y="261"/>
                                    </a:cubicBezTo>
                                    <a:cubicBezTo>
                                      <a:pt x="338" y="255"/>
                                      <a:pt x="328" y="252"/>
                                      <a:pt x="317" y="252"/>
                                    </a:cubicBezTo>
                                    <a:cubicBezTo>
                                      <a:pt x="306" y="252"/>
                                      <a:pt x="296" y="255"/>
                                      <a:pt x="288" y="261"/>
                                    </a:cubicBezTo>
                                    <a:close/>
                                    <a:moveTo>
                                      <a:pt x="293" y="267"/>
                                    </a:moveTo>
                                    <a:cubicBezTo>
                                      <a:pt x="295" y="268"/>
                                      <a:pt x="296" y="270"/>
                                      <a:pt x="297" y="271"/>
                                    </a:cubicBezTo>
                                    <a:cubicBezTo>
                                      <a:pt x="303" y="268"/>
                                      <a:pt x="310" y="265"/>
                                      <a:pt x="317" y="265"/>
                                    </a:cubicBezTo>
                                    <a:cubicBezTo>
                                      <a:pt x="324" y="265"/>
                                      <a:pt x="331" y="268"/>
                                      <a:pt x="336" y="271"/>
                                    </a:cubicBezTo>
                                    <a:cubicBezTo>
                                      <a:pt x="338" y="270"/>
                                      <a:pt x="339" y="268"/>
                                      <a:pt x="340" y="266"/>
                                    </a:cubicBezTo>
                                    <a:cubicBezTo>
                                      <a:pt x="334" y="262"/>
                                      <a:pt x="326" y="259"/>
                                      <a:pt x="317" y="259"/>
                                    </a:cubicBezTo>
                                    <a:cubicBezTo>
                                      <a:pt x="308" y="259"/>
                                      <a:pt x="300" y="262"/>
                                      <a:pt x="293" y="267"/>
                                    </a:cubicBezTo>
                                    <a:close/>
                                    <a:moveTo>
                                      <a:pt x="298" y="273"/>
                                    </a:moveTo>
                                    <a:cubicBezTo>
                                      <a:pt x="299" y="274"/>
                                      <a:pt x="300" y="276"/>
                                      <a:pt x="301" y="277"/>
                                    </a:cubicBezTo>
                                    <a:cubicBezTo>
                                      <a:pt x="306" y="274"/>
                                      <a:pt x="311" y="272"/>
                                      <a:pt x="317" y="272"/>
                                    </a:cubicBezTo>
                                    <a:cubicBezTo>
                                      <a:pt x="323" y="272"/>
                                      <a:pt x="328" y="274"/>
                                      <a:pt x="333" y="277"/>
                                    </a:cubicBezTo>
                                    <a:cubicBezTo>
                                      <a:pt x="333" y="276"/>
                                      <a:pt x="334" y="274"/>
                                      <a:pt x="335" y="273"/>
                                    </a:cubicBezTo>
                                    <a:cubicBezTo>
                                      <a:pt x="330" y="269"/>
                                      <a:pt x="324" y="267"/>
                                      <a:pt x="317" y="267"/>
                                    </a:cubicBezTo>
                                    <a:cubicBezTo>
                                      <a:pt x="310" y="267"/>
                                      <a:pt x="304" y="269"/>
                                      <a:pt x="298" y="273"/>
                                    </a:cubicBezTo>
                                    <a:close/>
                                    <a:moveTo>
                                      <a:pt x="302" y="279"/>
                                    </a:moveTo>
                                    <a:cubicBezTo>
                                      <a:pt x="303" y="281"/>
                                      <a:pt x="304" y="282"/>
                                      <a:pt x="304" y="284"/>
                                    </a:cubicBezTo>
                                    <a:cubicBezTo>
                                      <a:pt x="308" y="282"/>
                                      <a:pt x="312" y="280"/>
                                      <a:pt x="317" y="280"/>
                                    </a:cubicBezTo>
                                    <a:cubicBezTo>
                                      <a:pt x="322" y="280"/>
                                      <a:pt x="326" y="282"/>
                                      <a:pt x="329" y="284"/>
                                    </a:cubicBezTo>
                                    <a:cubicBezTo>
                                      <a:pt x="330" y="282"/>
                                      <a:pt x="331" y="280"/>
                                      <a:pt x="332" y="279"/>
                                    </a:cubicBezTo>
                                    <a:cubicBezTo>
                                      <a:pt x="328" y="276"/>
                                      <a:pt x="322" y="274"/>
                                      <a:pt x="317" y="274"/>
                                    </a:cubicBezTo>
                                    <a:cubicBezTo>
                                      <a:pt x="311" y="274"/>
                                      <a:pt x="306" y="276"/>
                                      <a:pt x="302" y="279"/>
                                    </a:cubicBezTo>
                                    <a:close/>
                                    <a:moveTo>
                                      <a:pt x="305" y="286"/>
                                    </a:moveTo>
                                    <a:cubicBezTo>
                                      <a:pt x="305" y="288"/>
                                      <a:pt x="306" y="290"/>
                                      <a:pt x="306" y="293"/>
                                    </a:cubicBezTo>
                                    <a:cubicBezTo>
                                      <a:pt x="309" y="290"/>
                                      <a:pt x="313" y="288"/>
                                      <a:pt x="317" y="288"/>
                                    </a:cubicBezTo>
                                    <a:cubicBezTo>
                                      <a:pt x="321" y="288"/>
                                      <a:pt x="325" y="290"/>
                                      <a:pt x="327" y="293"/>
                                    </a:cubicBezTo>
                                    <a:cubicBezTo>
                                      <a:pt x="328" y="290"/>
                                      <a:pt x="328" y="288"/>
                                      <a:pt x="329" y="286"/>
                                    </a:cubicBezTo>
                                    <a:cubicBezTo>
                                      <a:pt x="326" y="283"/>
                                      <a:pt x="321" y="282"/>
                                      <a:pt x="317" y="282"/>
                                    </a:cubicBezTo>
                                    <a:cubicBezTo>
                                      <a:pt x="312" y="282"/>
                                      <a:pt x="308" y="283"/>
                                      <a:pt x="305" y="286"/>
                                    </a:cubicBezTo>
                                    <a:close/>
                                    <a:moveTo>
                                      <a:pt x="327" y="301"/>
                                    </a:moveTo>
                                    <a:cubicBezTo>
                                      <a:pt x="327" y="299"/>
                                      <a:pt x="327" y="297"/>
                                      <a:pt x="327" y="295"/>
                                    </a:cubicBezTo>
                                    <a:cubicBezTo>
                                      <a:pt x="325" y="292"/>
                                      <a:pt x="321" y="289"/>
                                      <a:pt x="317" y="289"/>
                                    </a:cubicBezTo>
                                    <a:cubicBezTo>
                                      <a:pt x="313" y="289"/>
                                      <a:pt x="309" y="292"/>
                                      <a:pt x="307" y="295"/>
                                    </a:cubicBezTo>
                                    <a:cubicBezTo>
                                      <a:pt x="307" y="297"/>
                                      <a:pt x="307" y="299"/>
                                      <a:pt x="307" y="301"/>
                                    </a:cubicBezTo>
                                    <a:cubicBezTo>
                                      <a:pt x="307" y="302"/>
                                      <a:pt x="307" y="302"/>
                                      <a:pt x="307" y="302"/>
                                    </a:cubicBezTo>
                                    <a:cubicBezTo>
                                      <a:pt x="308" y="302"/>
                                      <a:pt x="309" y="302"/>
                                      <a:pt x="310" y="302"/>
                                    </a:cubicBezTo>
                                    <a:cubicBezTo>
                                      <a:pt x="310" y="302"/>
                                      <a:pt x="310" y="301"/>
                                      <a:pt x="310" y="301"/>
                                    </a:cubicBezTo>
                                    <a:cubicBezTo>
                                      <a:pt x="310" y="298"/>
                                      <a:pt x="313" y="295"/>
                                      <a:pt x="317" y="295"/>
                                    </a:cubicBezTo>
                                    <a:cubicBezTo>
                                      <a:pt x="321" y="295"/>
                                      <a:pt x="324" y="298"/>
                                      <a:pt x="324" y="301"/>
                                    </a:cubicBezTo>
                                    <a:cubicBezTo>
                                      <a:pt x="324" y="301"/>
                                      <a:pt x="324" y="302"/>
                                      <a:pt x="324" y="302"/>
                                    </a:cubicBezTo>
                                    <a:cubicBezTo>
                                      <a:pt x="325" y="302"/>
                                      <a:pt x="326" y="302"/>
                                      <a:pt x="327" y="302"/>
                                    </a:cubicBezTo>
                                    <a:cubicBezTo>
                                      <a:pt x="327" y="302"/>
                                      <a:pt x="327" y="302"/>
                                      <a:pt x="327" y="301"/>
                                    </a:cubicBezTo>
                                    <a:close/>
                                    <a:moveTo>
                                      <a:pt x="317" y="296"/>
                                    </a:moveTo>
                                    <a:cubicBezTo>
                                      <a:pt x="314" y="296"/>
                                      <a:pt x="312" y="298"/>
                                      <a:pt x="312" y="301"/>
                                    </a:cubicBezTo>
                                    <a:cubicBezTo>
                                      <a:pt x="312" y="301"/>
                                      <a:pt x="312" y="302"/>
                                      <a:pt x="312" y="302"/>
                                    </a:cubicBezTo>
                                    <a:cubicBezTo>
                                      <a:pt x="314" y="302"/>
                                      <a:pt x="315" y="301"/>
                                      <a:pt x="317" y="301"/>
                                    </a:cubicBezTo>
                                    <a:cubicBezTo>
                                      <a:pt x="319" y="301"/>
                                      <a:pt x="320" y="302"/>
                                      <a:pt x="322" y="302"/>
                                    </a:cubicBezTo>
                                    <a:cubicBezTo>
                                      <a:pt x="322" y="302"/>
                                      <a:pt x="322" y="301"/>
                                      <a:pt x="322" y="301"/>
                                    </a:cubicBezTo>
                                    <a:cubicBezTo>
                                      <a:pt x="322" y="298"/>
                                      <a:pt x="320" y="296"/>
                                      <a:pt x="317" y="296"/>
                                    </a:cubicBezTo>
                                    <a:close/>
                                    <a:moveTo>
                                      <a:pt x="288" y="313"/>
                                    </a:moveTo>
                                    <a:cubicBezTo>
                                      <a:pt x="289" y="314"/>
                                      <a:pt x="291" y="315"/>
                                      <a:pt x="292" y="317"/>
                                    </a:cubicBezTo>
                                    <a:cubicBezTo>
                                      <a:pt x="299" y="312"/>
                                      <a:pt x="308" y="309"/>
                                      <a:pt x="317" y="309"/>
                                    </a:cubicBezTo>
                                    <a:cubicBezTo>
                                      <a:pt x="326" y="309"/>
                                      <a:pt x="334" y="312"/>
                                      <a:pt x="341" y="317"/>
                                    </a:cubicBezTo>
                                    <a:cubicBezTo>
                                      <a:pt x="343" y="315"/>
                                      <a:pt x="344" y="314"/>
                                      <a:pt x="346" y="312"/>
                                    </a:cubicBezTo>
                                    <a:cubicBezTo>
                                      <a:pt x="338" y="307"/>
                                      <a:pt x="328" y="303"/>
                                      <a:pt x="317" y="303"/>
                                    </a:cubicBezTo>
                                    <a:cubicBezTo>
                                      <a:pt x="306" y="303"/>
                                      <a:pt x="296" y="307"/>
                                      <a:pt x="288" y="313"/>
                                    </a:cubicBezTo>
                                    <a:close/>
                                    <a:moveTo>
                                      <a:pt x="293" y="318"/>
                                    </a:moveTo>
                                    <a:cubicBezTo>
                                      <a:pt x="295" y="319"/>
                                      <a:pt x="296" y="321"/>
                                      <a:pt x="297" y="323"/>
                                    </a:cubicBezTo>
                                    <a:cubicBezTo>
                                      <a:pt x="303" y="319"/>
                                      <a:pt x="310" y="317"/>
                                      <a:pt x="317" y="317"/>
                                    </a:cubicBezTo>
                                    <a:cubicBezTo>
                                      <a:pt x="324" y="317"/>
                                      <a:pt x="331" y="319"/>
                                      <a:pt x="336" y="323"/>
                                    </a:cubicBezTo>
                                    <a:cubicBezTo>
                                      <a:pt x="338" y="321"/>
                                      <a:pt x="339" y="319"/>
                                      <a:pt x="340" y="318"/>
                                    </a:cubicBezTo>
                                    <a:cubicBezTo>
                                      <a:pt x="334" y="313"/>
                                      <a:pt x="326" y="311"/>
                                      <a:pt x="317" y="311"/>
                                    </a:cubicBezTo>
                                    <a:cubicBezTo>
                                      <a:pt x="308" y="311"/>
                                      <a:pt x="300" y="313"/>
                                      <a:pt x="293" y="318"/>
                                    </a:cubicBezTo>
                                    <a:close/>
                                    <a:moveTo>
                                      <a:pt x="298" y="324"/>
                                    </a:moveTo>
                                    <a:cubicBezTo>
                                      <a:pt x="299" y="325"/>
                                      <a:pt x="300" y="327"/>
                                      <a:pt x="301" y="329"/>
                                    </a:cubicBezTo>
                                    <a:cubicBezTo>
                                      <a:pt x="306" y="326"/>
                                      <a:pt x="311" y="324"/>
                                      <a:pt x="317" y="324"/>
                                    </a:cubicBezTo>
                                    <a:cubicBezTo>
                                      <a:pt x="323" y="324"/>
                                      <a:pt x="328" y="326"/>
                                      <a:pt x="333" y="329"/>
                                    </a:cubicBezTo>
                                    <a:cubicBezTo>
                                      <a:pt x="333" y="327"/>
                                      <a:pt x="334" y="325"/>
                                      <a:pt x="335" y="324"/>
                                    </a:cubicBezTo>
                                    <a:cubicBezTo>
                                      <a:pt x="330" y="320"/>
                                      <a:pt x="324" y="318"/>
                                      <a:pt x="317" y="318"/>
                                    </a:cubicBezTo>
                                    <a:cubicBezTo>
                                      <a:pt x="310" y="318"/>
                                      <a:pt x="304" y="320"/>
                                      <a:pt x="298" y="324"/>
                                    </a:cubicBezTo>
                                    <a:close/>
                                    <a:moveTo>
                                      <a:pt x="302" y="330"/>
                                    </a:moveTo>
                                    <a:cubicBezTo>
                                      <a:pt x="303" y="332"/>
                                      <a:pt x="304" y="334"/>
                                      <a:pt x="304" y="336"/>
                                    </a:cubicBezTo>
                                    <a:cubicBezTo>
                                      <a:pt x="308" y="333"/>
                                      <a:pt x="312" y="332"/>
                                      <a:pt x="317" y="332"/>
                                    </a:cubicBezTo>
                                    <a:cubicBezTo>
                                      <a:pt x="322" y="332"/>
                                      <a:pt x="326" y="333"/>
                                      <a:pt x="329" y="336"/>
                                    </a:cubicBezTo>
                                    <a:cubicBezTo>
                                      <a:pt x="330" y="334"/>
                                      <a:pt x="331" y="332"/>
                                      <a:pt x="332" y="330"/>
                                    </a:cubicBezTo>
                                    <a:cubicBezTo>
                                      <a:pt x="328" y="327"/>
                                      <a:pt x="322" y="325"/>
                                      <a:pt x="317" y="325"/>
                                    </a:cubicBezTo>
                                    <a:cubicBezTo>
                                      <a:pt x="311" y="325"/>
                                      <a:pt x="306" y="327"/>
                                      <a:pt x="302" y="330"/>
                                    </a:cubicBezTo>
                                    <a:close/>
                                    <a:moveTo>
                                      <a:pt x="305" y="337"/>
                                    </a:moveTo>
                                    <a:cubicBezTo>
                                      <a:pt x="305" y="340"/>
                                      <a:pt x="306" y="342"/>
                                      <a:pt x="306" y="344"/>
                                    </a:cubicBezTo>
                                    <a:cubicBezTo>
                                      <a:pt x="309" y="341"/>
                                      <a:pt x="313" y="339"/>
                                      <a:pt x="317" y="339"/>
                                    </a:cubicBezTo>
                                    <a:cubicBezTo>
                                      <a:pt x="321" y="339"/>
                                      <a:pt x="325" y="341"/>
                                      <a:pt x="327" y="344"/>
                                    </a:cubicBezTo>
                                    <a:cubicBezTo>
                                      <a:pt x="328" y="342"/>
                                      <a:pt x="328" y="339"/>
                                      <a:pt x="329" y="337"/>
                                    </a:cubicBezTo>
                                    <a:cubicBezTo>
                                      <a:pt x="326" y="335"/>
                                      <a:pt x="321" y="333"/>
                                      <a:pt x="317" y="333"/>
                                    </a:cubicBezTo>
                                    <a:cubicBezTo>
                                      <a:pt x="312" y="333"/>
                                      <a:pt x="308" y="335"/>
                                      <a:pt x="305" y="337"/>
                                    </a:cubicBezTo>
                                    <a:close/>
                                    <a:moveTo>
                                      <a:pt x="327" y="353"/>
                                    </a:moveTo>
                                    <a:cubicBezTo>
                                      <a:pt x="327" y="350"/>
                                      <a:pt x="327" y="348"/>
                                      <a:pt x="327" y="346"/>
                                    </a:cubicBezTo>
                                    <a:cubicBezTo>
                                      <a:pt x="325" y="343"/>
                                      <a:pt x="321" y="341"/>
                                      <a:pt x="317" y="341"/>
                                    </a:cubicBezTo>
                                    <a:cubicBezTo>
                                      <a:pt x="313" y="341"/>
                                      <a:pt x="309" y="343"/>
                                      <a:pt x="307" y="346"/>
                                    </a:cubicBezTo>
                                    <a:cubicBezTo>
                                      <a:pt x="307" y="348"/>
                                      <a:pt x="307" y="351"/>
                                      <a:pt x="307" y="353"/>
                                    </a:cubicBezTo>
                                    <a:cubicBezTo>
                                      <a:pt x="307" y="353"/>
                                      <a:pt x="307" y="353"/>
                                      <a:pt x="307" y="354"/>
                                    </a:cubicBezTo>
                                    <a:cubicBezTo>
                                      <a:pt x="308" y="354"/>
                                      <a:pt x="309" y="353"/>
                                      <a:pt x="310" y="353"/>
                                    </a:cubicBezTo>
                                    <a:cubicBezTo>
                                      <a:pt x="310" y="353"/>
                                      <a:pt x="310" y="353"/>
                                      <a:pt x="310" y="353"/>
                                    </a:cubicBezTo>
                                    <a:cubicBezTo>
                                      <a:pt x="310" y="349"/>
                                      <a:pt x="313" y="346"/>
                                      <a:pt x="317" y="346"/>
                                    </a:cubicBezTo>
                                    <a:cubicBezTo>
                                      <a:pt x="321" y="346"/>
                                      <a:pt x="324" y="349"/>
                                      <a:pt x="324" y="353"/>
                                    </a:cubicBezTo>
                                    <a:cubicBezTo>
                                      <a:pt x="324" y="353"/>
                                      <a:pt x="324" y="353"/>
                                      <a:pt x="324" y="353"/>
                                    </a:cubicBezTo>
                                    <a:cubicBezTo>
                                      <a:pt x="325" y="353"/>
                                      <a:pt x="326" y="354"/>
                                      <a:pt x="327" y="354"/>
                                    </a:cubicBezTo>
                                    <a:cubicBezTo>
                                      <a:pt x="327" y="353"/>
                                      <a:pt x="327" y="353"/>
                                      <a:pt x="327" y="353"/>
                                    </a:cubicBezTo>
                                    <a:close/>
                                    <a:moveTo>
                                      <a:pt x="317" y="348"/>
                                    </a:moveTo>
                                    <a:cubicBezTo>
                                      <a:pt x="314" y="348"/>
                                      <a:pt x="312" y="350"/>
                                      <a:pt x="312" y="353"/>
                                    </a:cubicBezTo>
                                    <a:cubicBezTo>
                                      <a:pt x="312" y="353"/>
                                      <a:pt x="312" y="353"/>
                                      <a:pt x="312" y="353"/>
                                    </a:cubicBezTo>
                                    <a:cubicBezTo>
                                      <a:pt x="314" y="353"/>
                                      <a:pt x="315" y="353"/>
                                      <a:pt x="317" y="353"/>
                                    </a:cubicBezTo>
                                    <a:cubicBezTo>
                                      <a:pt x="319" y="353"/>
                                      <a:pt x="320" y="353"/>
                                      <a:pt x="322" y="353"/>
                                    </a:cubicBezTo>
                                    <a:cubicBezTo>
                                      <a:pt x="322" y="353"/>
                                      <a:pt x="322" y="353"/>
                                      <a:pt x="322" y="353"/>
                                    </a:cubicBezTo>
                                    <a:cubicBezTo>
                                      <a:pt x="322" y="350"/>
                                      <a:pt x="320" y="348"/>
                                      <a:pt x="317" y="348"/>
                                    </a:cubicBezTo>
                                    <a:close/>
                                    <a:moveTo>
                                      <a:pt x="642" y="301"/>
                                    </a:moveTo>
                                    <a:cubicBezTo>
                                      <a:pt x="642" y="303"/>
                                      <a:pt x="642" y="304"/>
                                      <a:pt x="641" y="306"/>
                                    </a:cubicBezTo>
                                    <a:cubicBezTo>
                                      <a:pt x="643" y="307"/>
                                      <a:pt x="645" y="308"/>
                                      <a:pt x="647" y="309"/>
                                    </a:cubicBezTo>
                                    <a:cubicBezTo>
                                      <a:pt x="648" y="306"/>
                                      <a:pt x="648" y="304"/>
                                      <a:pt x="648" y="301"/>
                                    </a:cubicBezTo>
                                    <a:cubicBezTo>
                                      <a:pt x="648" y="294"/>
                                      <a:pt x="645" y="287"/>
                                      <a:pt x="640" y="282"/>
                                    </a:cubicBezTo>
                                    <a:cubicBezTo>
                                      <a:pt x="635" y="277"/>
                                      <a:pt x="628" y="274"/>
                                      <a:pt x="621" y="274"/>
                                    </a:cubicBezTo>
                                    <a:cubicBezTo>
                                      <a:pt x="613" y="274"/>
                                      <a:pt x="607" y="277"/>
                                      <a:pt x="602" y="282"/>
                                    </a:cubicBezTo>
                                    <a:cubicBezTo>
                                      <a:pt x="597" y="287"/>
                                      <a:pt x="594" y="294"/>
                                      <a:pt x="594" y="301"/>
                                    </a:cubicBezTo>
                                    <a:cubicBezTo>
                                      <a:pt x="594" y="304"/>
                                      <a:pt x="594" y="306"/>
                                      <a:pt x="595" y="309"/>
                                    </a:cubicBezTo>
                                    <a:cubicBezTo>
                                      <a:pt x="596" y="308"/>
                                      <a:pt x="598" y="307"/>
                                      <a:pt x="600" y="306"/>
                                    </a:cubicBezTo>
                                    <a:cubicBezTo>
                                      <a:pt x="600" y="304"/>
                                      <a:pt x="600" y="303"/>
                                      <a:pt x="600" y="301"/>
                                    </a:cubicBezTo>
                                    <a:cubicBezTo>
                                      <a:pt x="600" y="290"/>
                                      <a:pt x="609" y="280"/>
                                      <a:pt x="621" y="280"/>
                                    </a:cubicBezTo>
                                    <a:cubicBezTo>
                                      <a:pt x="632" y="280"/>
                                      <a:pt x="642" y="290"/>
                                      <a:pt x="642" y="301"/>
                                    </a:cubicBezTo>
                                    <a:close/>
                                    <a:moveTo>
                                      <a:pt x="634" y="301"/>
                                    </a:moveTo>
                                    <a:cubicBezTo>
                                      <a:pt x="634" y="302"/>
                                      <a:pt x="634" y="303"/>
                                      <a:pt x="634" y="303"/>
                                    </a:cubicBezTo>
                                    <a:cubicBezTo>
                                      <a:pt x="636" y="304"/>
                                      <a:pt x="638" y="304"/>
                                      <a:pt x="640" y="305"/>
                                    </a:cubicBezTo>
                                    <a:cubicBezTo>
                                      <a:pt x="640" y="304"/>
                                      <a:pt x="640" y="303"/>
                                      <a:pt x="640" y="301"/>
                                    </a:cubicBezTo>
                                    <a:cubicBezTo>
                                      <a:pt x="640" y="296"/>
                                      <a:pt x="638" y="291"/>
                                      <a:pt x="635" y="287"/>
                                    </a:cubicBezTo>
                                    <a:cubicBezTo>
                                      <a:pt x="631" y="284"/>
                                      <a:pt x="626" y="282"/>
                                      <a:pt x="621" y="282"/>
                                    </a:cubicBezTo>
                                    <a:cubicBezTo>
                                      <a:pt x="615" y="282"/>
                                      <a:pt x="611" y="284"/>
                                      <a:pt x="607" y="287"/>
                                    </a:cubicBezTo>
                                    <a:cubicBezTo>
                                      <a:pt x="603" y="291"/>
                                      <a:pt x="601" y="296"/>
                                      <a:pt x="601" y="301"/>
                                    </a:cubicBezTo>
                                    <a:cubicBezTo>
                                      <a:pt x="601" y="303"/>
                                      <a:pt x="601" y="304"/>
                                      <a:pt x="602" y="305"/>
                                    </a:cubicBezTo>
                                    <a:cubicBezTo>
                                      <a:pt x="604" y="304"/>
                                      <a:pt x="605" y="304"/>
                                      <a:pt x="607" y="303"/>
                                    </a:cubicBezTo>
                                    <a:cubicBezTo>
                                      <a:pt x="607" y="303"/>
                                      <a:pt x="607" y="302"/>
                                      <a:pt x="607" y="301"/>
                                    </a:cubicBezTo>
                                    <a:cubicBezTo>
                                      <a:pt x="607" y="294"/>
                                      <a:pt x="613" y="288"/>
                                      <a:pt x="621" y="288"/>
                                    </a:cubicBezTo>
                                    <a:cubicBezTo>
                                      <a:pt x="628" y="288"/>
                                      <a:pt x="634" y="294"/>
                                      <a:pt x="634" y="301"/>
                                    </a:cubicBezTo>
                                    <a:close/>
                                    <a:moveTo>
                                      <a:pt x="628" y="301"/>
                                    </a:moveTo>
                                    <a:cubicBezTo>
                                      <a:pt x="628" y="301"/>
                                      <a:pt x="627" y="302"/>
                                      <a:pt x="627" y="302"/>
                                    </a:cubicBezTo>
                                    <a:cubicBezTo>
                                      <a:pt x="629" y="302"/>
                                      <a:pt x="631" y="302"/>
                                      <a:pt x="633" y="303"/>
                                    </a:cubicBezTo>
                                    <a:cubicBezTo>
                                      <a:pt x="633" y="302"/>
                                      <a:pt x="633" y="302"/>
                                      <a:pt x="633" y="301"/>
                                    </a:cubicBezTo>
                                    <a:cubicBezTo>
                                      <a:pt x="633" y="295"/>
                                      <a:pt x="627" y="289"/>
                                      <a:pt x="621" y="289"/>
                                    </a:cubicBezTo>
                                    <a:cubicBezTo>
                                      <a:pt x="614" y="289"/>
                                      <a:pt x="609" y="295"/>
                                      <a:pt x="609" y="301"/>
                                    </a:cubicBezTo>
                                    <a:cubicBezTo>
                                      <a:pt x="609" y="302"/>
                                      <a:pt x="609" y="302"/>
                                      <a:pt x="609" y="303"/>
                                    </a:cubicBezTo>
                                    <a:cubicBezTo>
                                      <a:pt x="611" y="302"/>
                                      <a:pt x="612" y="302"/>
                                      <a:pt x="614" y="302"/>
                                    </a:cubicBezTo>
                                    <a:cubicBezTo>
                                      <a:pt x="614" y="302"/>
                                      <a:pt x="614" y="301"/>
                                      <a:pt x="614" y="301"/>
                                    </a:cubicBezTo>
                                    <a:cubicBezTo>
                                      <a:pt x="614" y="298"/>
                                      <a:pt x="617" y="295"/>
                                      <a:pt x="621" y="295"/>
                                    </a:cubicBezTo>
                                    <a:cubicBezTo>
                                      <a:pt x="625" y="295"/>
                                      <a:pt x="628" y="298"/>
                                      <a:pt x="628" y="301"/>
                                    </a:cubicBezTo>
                                    <a:close/>
                                    <a:moveTo>
                                      <a:pt x="621" y="296"/>
                                    </a:moveTo>
                                    <a:cubicBezTo>
                                      <a:pt x="618" y="296"/>
                                      <a:pt x="616" y="298"/>
                                      <a:pt x="616" y="301"/>
                                    </a:cubicBezTo>
                                    <a:cubicBezTo>
                                      <a:pt x="616" y="301"/>
                                      <a:pt x="616" y="302"/>
                                      <a:pt x="616" y="302"/>
                                    </a:cubicBezTo>
                                    <a:cubicBezTo>
                                      <a:pt x="617" y="302"/>
                                      <a:pt x="619" y="301"/>
                                      <a:pt x="621" y="301"/>
                                    </a:cubicBezTo>
                                    <a:cubicBezTo>
                                      <a:pt x="623" y="301"/>
                                      <a:pt x="624" y="302"/>
                                      <a:pt x="626" y="302"/>
                                    </a:cubicBezTo>
                                    <a:cubicBezTo>
                                      <a:pt x="626" y="302"/>
                                      <a:pt x="626" y="301"/>
                                      <a:pt x="626" y="301"/>
                                    </a:cubicBezTo>
                                    <a:cubicBezTo>
                                      <a:pt x="626" y="298"/>
                                      <a:pt x="624" y="296"/>
                                      <a:pt x="621" y="296"/>
                                    </a:cubicBezTo>
                                    <a:close/>
                                    <a:moveTo>
                                      <a:pt x="651" y="311"/>
                                    </a:moveTo>
                                    <a:cubicBezTo>
                                      <a:pt x="652" y="310"/>
                                      <a:pt x="653" y="310"/>
                                      <a:pt x="654" y="309"/>
                                    </a:cubicBezTo>
                                    <a:cubicBezTo>
                                      <a:pt x="655" y="306"/>
                                      <a:pt x="655" y="304"/>
                                      <a:pt x="655" y="301"/>
                                    </a:cubicBezTo>
                                    <a:cubicBezTo>
                                      <a:pt x="655" y="292"/>
                                      <a:pt x="651" y="283"/>
                                      <a:pt x="645" y="277"/>
                                    </a:cubicBezTo>
                                    <a:cubicBezTo>
                                      <a:pt x="639" y="271"/>
                                      <a:pt x="630" y="267"/>
                                      <a:pt x="621" y="267"/>
                                    </a:cubicBezTo>
                                    <a:cubicBezTo>
                                      <a:pt x="611" y="267"/>
                                      <a:pt x="603" y="271"/>
                                      <a:pt x="597" y="277"/>
                                    </a:cubicBezTo>
                                    <a:cubicBezTo>
                                      <a:pt x="590" y="283"/>
                                      <a:pt x="587" y="292"/>
                                      <a:pt x="587" y="301"/>
                                    </a:cubicBezTo>
                                    <a:cubicBezTo>
                                      <a:pt x="587" y="304"/>
                                      <a:pt x="587" y="307"/>
                                      <a:pt x="588" y="310"/>
                                    </a:cubicBezTo>
                                    <a:cubicBezTo>
                                      <a:pt x="589" y="310"/>
                                      <a:pt x="589" y="311"/>
                                      <a:pt x="590" y="311"/>
                                    </a:cubicBezTo>
                                    <a:cubicBezTo>
                                      <a:pt x="591" y="311"/>
                                      <a:pt x="592" y="310"/>
                                      <a:pt x="593" y="310"/>
                                    </a:cubicBezTo>
                                    <a:cubicBezTo>
                                      <a:pt x="592" y="307"/>
                                      <a:pt x="592" y="304"/>
                                      <a:pt x="592" y="301"/>
                                    </a:cubicBezTo>
                                    <a:cubicBezTo>
                                      <a:pt x="592" y="285"/>
                                      <a:pt x="605" y="272"/>
                                      <a:pt x="621" y="272"/>
                                    </a:cubicBezTo>
                                    <a:cubicBezTo>
                                      <a:pt x="637" y="272"/>
                                      <a:pt x="650" y="285"/>
                                      <a:pt x="650" y="301"/>
                                    </a:cubicBezTo>
                                    <a:cubicBezTo>
                                      <a:pt x="650" y="304"/>
                                      <a:pt x="649" y="307"/>
                                      <a:pt x="648" y="310"/>
                                    </a:cubicBezTo>
                                    <a:cubicBezTo>
                                      <a:pt x="649" y="310"/>
                                      <a:pt x="650" y="311"/>
                                      <a:pt x="651" y="311"/>
                                    </a:cubicBezTo>
                                    <a:close/>
                                    <a:moveTo>
                                      <a:pt x="642" y="250"/>
                                    </a:moveTo>
                                    <a:cubicBezTo>
                                      <a:pt x="642" y="251"/>
                                      <a:pt x="642" y="253"/>
                                      <a:pt x="641" y="254"/>
                                    </a:cubicBezTo>
                                    <a:cubicBezTo>
                                      <a:pt x="643" y="255"/>
                                      <a:pt x="645" y="256"/>
                                      <a:pt x="647" y="257"/>
                                    </a:cubicBezTo>
                                    <a:cubicBezTo>
                                      <a:pt x="648" y="255"/>
                                      <a:pt x="648" y="252"/>
                                      <a:pt x="648" y="250"/>
                                    </a:cubicBezTo>
                                    <a:cubicBezTo>
                                      <a:pt x="648" y="242"/>
                                      <a:pt x="645" y="236"/>
                                      <a:pt x="640" y="231"/>
                                    </a:cubicBezTo>
                                    <a:cubicBezTo>
                                      <a:pt x="635" y="226"/>
                                      <a:pt x="628" y="223"/>
                                      <a:pt x="621" y="223"/>
                                    </a:cubicBezTo>
                                    <a:cubicBezTo>
                                      <a:pt x="613" y="223"/>
                                      <a:pt x="607" y="226"/>
                                      <a:pt x="602" y="231"/>
                                    </a:cubicBezTo>
                                    <a:cubicBezTo>
                                      <a:pt x="597" y="236"/>
                                      <a:pt x="594" y="242"/>
                                      <a:pt x="594" y="250"/>
                                    </a:cubicBezTo>
                                    <a:cubicBezTo>
                                      <a:pt x="594" y="252"/>
                                      <a:pt x="594" y="255"/>
                                      <a:pt x="595" y="257"/>
                                    </a:cubicBezTo>
                                    <a:cubicBezTo>
                                      <a:pt x="596" y="256"/>
                                      <a:pt x="598" y="255"/>
                                      <a:pt x="600" y="254"/>
                                    </a:cubicBezTo>
                                    <a:cubicBezTo>
                                      <a:pt x="600" y="253"/>
                                      <a:pt x="600" y="251"/>
                                      <a:pt x="600" y="250"/>
                                    </a:cubicBezTo>
                                    <a:cubicBezTo>
                                      <a:pt x="600" y="238"/>
                                      <a:pt x="609" y="229"/>
                                      <a:pt x="621" y="229"/>
                                    </a:cubicBezTo>
                                    <a:cubicBezTo>
                                      <a:pt x="632" y="229"/>
                                      <a:pt x="642" y="238"/>
                                      <a:pt x="642" y="250"/>
                                    </a:cubicBezTo>
                                    <a:close/>
                                    <a:moveTo>
                                      <a:pt x="634" y="250"/>
                                    </a:moveTo>
                                    <a:cubicBezTo>
                                      <a:pt x="634" y="251"/>
                                      <a:pt x="634" y="251"/>
                                      <a:pt x="634" y="252"/>
                                    </a:cubicBezTo>
                                    <a:cubicBezTo>
                                      <a:pt x="636" y="252"/>
                                      <a:pt x="638" y="253"/>
                                      <a:pt x="640" y="254"/>
                                    </a:cubicBezTo>
                                    <a:cubicBezTo>
                                      <a:pt x="640" y="253"/>
                                      <a:pt x="640" y="251"/>
                                      <a:pt x="640" y="250"/>
                                    </a:cubicBezTo>
                                    <a:cubicBezTo>
                                      <a:pt x="640" y="245"/>
                                      <a:pt x="638" y="240"/>
                                      <a:pt x="635" y="236"/>
                                    </a:cubicBezTo>
                                    <a:cubicBezTo>
                                      <a:pt x="631" y="233"/>
                                      <a:pt x="626" y="230"/>
                                      <a:pt x="621" y="230"/>
                                    </a:cubicBezTo>
                                    <a:cubicBezTo>
                                      <a:pt x="615" y="230"/>
                                      <a:pt x="611" y="233"/>
                                      <a:pt x="607" y="236"/>
                                    </a:cubicBezTo>
                                    <a:cubicBezTo>
                                      <a:pt x="603" y="240"/>
                                      <a:pt x="601" y="245"/>
                                      <a:pt x="601" y="250"/>
                                    </a:cubicBezTo>
                                    <a:cubicBezTo>
                                      <a:pt x="601" y="251"/>
                                      <a:pt x="601" y="253"/>
                                      <a:pt x="602" y="254"/>
                                    </a:cubicBezTo>
                                    <a:cubicBezTo>
                                      <a:pt x="604" y="253"/>
                                      <a:pt x="605" y="252"/>
                                      <a:pt x="607" y="252"/>
                                    </a:cubicBezTo>
                                    <a:cubicBezTo>
                                      <a:pt x="607" y="251"/>
                                      <a:pt x="607" y="251"/>
                                      <a:pt x="607" y="250"/>
                                    </a:cubicBezTo>
                                    <a:cubicBezTo>
                                      <a:pt x="607" y="242"/>
                                      <a:pt x="613" y="236"/>
                                      <a:pt x="621" y="236"/>
                                    </a:cubicBezTo>
                                    <a:cubicBezTo>
                                      <a:pt x="628" y="236"/>
                                      <a:pt x="634" y="242"/>
                                      <a:pt x="634" y="250"/>
                                    </a:cubicBezTo>
                                    <a:close/>
                                    <a:moveTo>
                                      <a:pt x="628" y="250"/>
                                    </a:moveTo>
                                    <a:cubicBezTo>
                                      <a:pt x="628" y="250"/>
                                      <a:pt x="627" y="250"/>
                                      <a:pt x="627" y="251"/>
                                    </a:cubicBezTo>
                                    <a:cubicBezTo>
                                      <a:pt x="629" y="251"/>
                                      <a:pt x="631" y="251"/>
                                      <a:pt x="633" y="251"/>
                                    </a:cubicBezTo>
                                    <a:cubicBezTo>
                                      <a:pt x="633" y="251"/>
                                      <a:pt x="633" y="250"/>
                                      <a:pt x="633" y="250"/>
                                    </a:cubicBezTo>
                                    <a:cubicBezTo>
                                      <a:pt x="633" y="243"/>
                                      <a:pt x="627" y="238"/>
                                      <a:pt x="621" y="238"/>
                                    </a:cubicBezTo>
                                    <a:cubicBezTo>
                                      <a:pt x="614" y="238"/>
                                      <a:pt x="609" y="243"/>
                                      <a:pt x="609" y="250"/>
                                    </a:cubicBezTo>
                                    <a:cubicBezTo>
                                      <a:pt x="609" y="250"/>
                                      <a:pt x="609" y="251"/>
                                      <a:pt x="609" y="251"/>
                                    </a:cubicBezTo>
                                    <a:cubicBezTo>
                                      <a:pt x="611" y="251"/>
                                      <a:pt x="612" y="251"/>
                                      <a:pt x="614" y="251"/>
                                    </a:cubicBezTo>
                                    <a:cubicBezTo>
                                      <a:pt x="614" y="250"/>
                                      <a:pt x="614" y="250"/>
                                      <a:pt x="614" y="250"/>
                                    </a:cubicBezTo>
                                    <a:cubicBezTo>
                                      <a:pt x="614" y="246"/>
                                      <a:pt x="617" y="243"/>
                                      <a:pt x="621" y="243"/>
                                    </a:cubicBezTo>
                                    <a:cubicBezTo>
                                      <a:pt x="625" y="243"/>
                                      <a:pt x="628" y="246"/>
                                      <a:pt x="628" y="250"/>
                                    </a:cubicBezTo>
                                    <a:close/>
                                    <a:moveTo>
                                      <a:pt x="621" y="245"/>
                                    </a:moveTo>
                                    <a:cubicBezTo>
                                      <a:pt x="618" y="245"/>
                                      <a:pt x="616" y="247"/>
                                      <a:pt x="616" y="250"/>
                                    </a:cubicBezTo>
                                    <a:cubicBezTo>
                                      <a:pt x="616" y="250"/>
                                      <a:pt x="616" y="250"/>
                                      <a:pt x="616" y="250"/>
                                    </a:cubicBezTo>
                                    <a:cubicBezTo>
                                      <a:pt x="617" y="250"/>
                                      <a:pt x="619" y="250"/>
                                      <a:pt x="621" y="250"/>
                                    </a:cubicBezTo>
                                    <a:cubicBezTo>
                                      <a:pt x="623" y="250"/>
                                      <a:pt x="624" y="250"/>
                                      <a:pt x="626" y="250"/>
                                    </a:cubicBezTo>
                                    <a:cubicBezTo>
                                      <a:pt x="626" y="250"/>
                                      <a:pt x="626" y="250"/>
                                      <a:pt x="626" y="250"/>
                                    </a:cubicBezTo>
                                    <a:cubicBezTo>
                                      <a:pt x="626" y="247"/>
                                      <a:pt x="624" y="245"/>
                                      <a:pt x="621" y="245"/>
                                    </a:cubicBezTo>
                                    <a:close/>
                                    <a:moveTo>
                                      <a:pt x="651" y="260"/>
                                    </a:moveTo>
                                    <a:cubicBezTo>
                                      <a:pt x="652" y="259"/>
                                      <a:pt x="653" y="258"/>
                                      <a:pt x="654" y="258"/>
                                    </a:cubicBezTo>
                                    <a:cubicBezTo>
                                      <a:pt x="655" y="255"/>
                                      <a:pt x="655" y="253"/>
                                      <a:pt x="655" y="250"/>
                                    </a:cubicBezTo>
                                    <a:cubicBezTo>
                                      <a:pt x="655" y="240"/>
                                      <a:pt x="651" y="232"/>
                                      <a:pt x="645" y="226"/>
                                    </a:cubicBezTo>
                                    <a:cubicBezTo>
                                      <a:pt x="639" y="220"/>
                                      <a:pt x="630" y="216"/>
                                      <a:pt x="621" y="216"/>
                                    </a:cubicBezTo>
                                    <a:cubicBezTo>
                                      <a:pt x="611" y="216"/>
                                      <a:pt x="603" y="220"/>
                                      <a:pt x="597" y="226"/>
                                    </a:cubicBezTo>
                                    <a:cubicBezTo>
                                      <a:pt x="590" y="232"/>
                                      <a:pt x="587" y="240"/>
                                      <a:pt x="587" y="250"/>
                                    </a:cubicBezTo>
                                    <a:cubicBezTo>
                                      <a:pt x="587" y="253"/>
                                      <a:pt x="587" y="256"/>
                                      <a:pt x="588" y="258"/>
                                    </a:cubicBezTo>
                                    <a:cubicBezTo>
                                      <a:pt x="589" y="259"/>
                                      <a:pt x="589" y="259"/>
                                      <a:pt x="590" y="260"/>
                                    </a:cubicBezTo>
                                    <a:cubicBezTo>
                                      <a:pt x="591" y="259"/>
                                      <a:pt x="592" y="259"/>
                                      <a:pt x="593" y="258"/>
                                    </a:cubicBezTo>
                                    <a:cubicBezTo>
                                      <a:pt x="592" y="256"/>
                                      <a:pt x="592" y="253"/>
                                      <a:pt x="592" y="250"/>
                                    </a:cubicBezTo>
                                    <a:cubicBezTo>
                                      <a:pt x="592" y="234"/>
                                      <a:pt x="605" y="221"/>
                                      <a:pt x="621" y="221"/>
                                    </a:cubicBezTo>
                                    <a:cubicBezTo>
                                      <a:pt x="637" y="221"/>
                                      <a:pt x="650" y="234"/>
                                      <a:pt x="650" y="250"/>
                                    </a:cubicBezTo>
                                    <a:cubicBezTo>
                                      <a:pt x="650" y="253"/>
                                      <a:pt x="649" y="256"/>
                                      <a:pt x="648" y="258"/>
                                    </a:cubicBezTo>
                                    <a:cubicBezTo>
                                      <a:pt x="649" y="259"/>
                                      <a:pt x="650" y="259"/>
                                      <a:pt x="651" y="260"/>
                                    </a:cubicBezTo>
                                    <a:close/>
                                    <a:moveTo>
                                      <a:pt x="642" y="199"/>
                                    </a:moveTo>
                                    <a:cubicBezTo>
                                      <a:pt x="642" y="200"/>
                                      <a:pt x="642" y="202"/>
                                      <a:pt x="641" y="203"/>
                                    </a:cubicBezTo>
                                    <a:cubicBezTo>
                                      <a:pt x="643" y="204"/>
                                      <a:pt x="645" y="205"/>
                                      <a:pt x="647" y="206"/>
                                    </a:cubicBezTo>
                                    <a:cubicBezTo>
                                      <a:pt x="648" y="204"/>
                                      <a:pt x="648" y="201"/>
                                      <a:pt x="648" y="199"/>
                                    </a:cubicBezTo>
                                    <a:cubicBezTo>
                                      <a:pt x="648" y="191"/>
                                      <a:pt x="645" y="184"/>
                                      <a:pt x="640" y="179"/>
                                    </a:cubicBezTo>
                                    <a:cubicBezTo>
                                      <a:pt x="635" y="174"/>
                                      <a:pt x="628" y="171"/>
                                      <a:pt x="621" y="171"/>
                                    </a:cubicBezTo>
                                    <a:cubicBezTo>
                                      <a:pt x="613" y="171"/>
                                      <a:pt x="607" y="174"/>
                                      <a:pt x="602" y="179"/>
                                    </a:cubicBezTo>
                                    <a:cubicBezTo>
                                      <a:pt x="597" y="184"/>
                                      <a:pt x="594" y="191"/>
                                      <a:pt x="594" y="199"/>
                                    </a:cubicBezTo>
                                    <a:cubicBezTo>
                                      <a:pt x="594" y="201"/>
                                      <a:pt x="594" y="204"/>
                                      <a:pt x="595" y="206"/>
                                    </a:cubicBezTo>
                                    <a:cubicBezTo>
                                      <a:pt x="596" y="205"/>
                                      <a:pt x="598" y="204"/>
                                      <a:pt x="600" y="203"/>
                                    </a:cubicBezTo>
                                    <a:cubicBezTo>
                                      <a:pt x="600" y="202"/>
                                      <a:pt x="600" y="200"/>
                                      <a:pt x="600" y="199"/>
                                    </a:cubicBezTo>
                                    <a:cubicBezTo>
                                      <a:pt x="600" y="187"/>
                                      <a:pt x="609" y="177"/>
                                      <a:pt x="621" y="177"/>
                                    </a:cubicBezTo>
                                    <a:cubicBezTo>
                                      <a:pt x="632" y="177"/>
                                      <a:pt x="642" y="187"/>
                                      <a:pt x="642" y="199"/>
                                    </a:cubicBezTo>
                                    <a:close/>
                                    <a:moveTo>
                                      <a:pt x="634" y="199"/>
                                    </a:moveTo>
                                    <a:cubicBezTo>
                                      <a:pt x="634" y="199"/>
                                      <a:pt x="634" y="200"/>
                                      <a:pt x="634" y="200"/>
                                    </a:cubicBezTo>
                                    <a:cubicBezTo>
                                      <a:pt x="636" y="201"/>
                                      <a:pt x="638" y="202"/>
                                      <a:pt x="640" y="202"/>
                                    </a:cubicBezTo>
                                    <a:cubicBezTo>
                                      <a:pt x="640" y="201"/>
                                      <a:pt x="640" y="200"/>
                                      <a:pt x="640" y="199"/>
                                    </a:cubicBezTo>
                                    <a:cubicBezTo>
                                      <a:pt x="640" y="193"/>
                                      <a:pt x="638" y="188"/>
                                      <a:pt x="635" y="185"/>
                                    </a:cubicBezTo>
                                    <a:cubicBezTo>
                                      <a:pt x="631" y="181"/>
                                      <a:pt x="626" y="179"/>
                                      <a:pt x="621" y="179"/>
                                    </a:cubicBezTo>
                                    <a:cubicBezTo>
                                      <a:pt x="615" y="179"/>
                                      <a:pt x="611" y="181"/>
                                      <a:pt x="607" y="185"/>
                                    </a:cubicBezTo>
                                    <a:cubicBezTo>
                                      <a:pt x="603" y="188"/>
                                      <a:pt x="601" y="193"/>
                                      <a:pt x="601" y="199"/>
                                    </a:cubicBezTo>
                                    <a:cubicBezTo>
                                      <a:pt x="601" y="200"/>
                                      <a:pt x="601" y="201"/>
                                      <a:pt x="602" y="202"/>
                                    </a:cubicBezTo>
                                    <a:cubicBezTo>
                                      <a:pt x="604" y="202"/>
                                      <a:pt x="605" y="201"/>
                                      <a:pt x="607" y="200"/>
                                    </a:cubicBezTo>
                                    <a:cubicBezTo>
                                      <a:pt x="607" y="200"/>
                                      <a:pt x="607" y="199"/>
                                      <a:pt x="607" y="199"/>
                                    </a:cubicBezTo>
                                    <a:cubicBezTo>
                                      <a:pt x="607" y="191"/>
                                      <a:pt x="613" y="185"/>
                                      <a:pt x="621" y="185"/>
                                    </a:cubicBezTo>
                                    <a:cubicBezTo>
                                      <a:pt x="628" y="185"/>
                                      <a:pt x="634" y="191"/>
                                      <a:pt x="634" y="199"/>
                                    </a:cubicBezTo>
                                    <a:close/>
                                    <a:moveTo>
                                      <a:pt x="628" y="199"/>
                                    </a:moveTo>
                                    <a:cubicBezTo>
                                      <a:pt x="628" y="199"/>
                                      <a:pt x="627" y="199"/>
                                      <a:pt x="627" y="199"/>
                                    </a:cubicBezTo>
                                    <a:cubicBezTo>
                                      <a:pt x="629" y="199"/>
                                      <a:pt x="631" y="200"/>
                                      <a:pt x="633" y="200"/>
                                    </a:cubicBezTo>
                                    <a:cubicBezTo>
                                      <a:pt x="633" y="200"/>
                                      <a:pt x="633" y="199"/>
                                      <a:pt x="633" y="199"/>
                                    </a:cubicBezTo>
                                    <a:cubicBezTo>
                                      <a:pt x="633" y="192"/>
                                      <a:pt x="627" y="187"/>
                                      <a:pt x="621" y="187"/>
                                    </a:cubicBezTo>
                                    <a:cubicBezTo>
                                      <a:pt x="614" y="187"/>
                                      <a:pt x="609" y="192"/>
                                      <a:pt x="609" y="199"/>
                                    </a:cubicBezTo>
                                    <a:cubicBezTo>
                                      <a:pt x="609" y="199"/>
                                      <a:pt x="609" y="200"/>
                                      <a:pt x="609" y="200"/>
                                    </a:cubicBezTo>
                                    <a:cubicBezTo>
                                      <a:pt x="611" y="200"/>
                                      <a:pt x="612" y="199"/>
                                      <a:pt x="614" y="199"/>
                                    </a:cubicBezTo>
                                    <a:cubicBezTo>
                                      <a:pt x="614" y="199"/>
                                      <a:pt x="614" y="199"/>
                                      <a:pt x="614" y="199"/>
                                    </a:cubicBezTo>
                                    <a:cubicBezTo>
                                      <a:pt x="614" y="195"/>
                                      <a:pt x="617" y="192"/>
                                      <a:pt x="621" y="192"/>
                                    </a:cubicBezTo>
                                    <a:cubicBezTo>
                                      <a:pt x="625" y="192"/>
                                      <a:pt x="628" y="195"/>
                                      <a:pt x="628" y="199"/>
                                    </a:cubicBezTo>
                                    <a:close/>
                                    <a:moveTo>
                                      <a:pt x="621" y="193"/>
                                    </a:moveTo>
                                    <a:cubicBezTo>
                                      <a:pt x="618" y="193"/>
                                      <a:pt x="616" y="196"/>
                                      <a:pt x="616" y="199"/>
                                    </a:cubicBezTo>
                                    <a:cubicBezTo>
                                      <a:pt x="616" y="199"/>
                                      <a:pt x="616" y="199"/>
                                      <a:pt x="616" y="199"/>
                                    </a:cubicBezTo>
                                    <a:cubicBezTo>
                                      <a:pt x="617" y="199"/>
                                      <a:pt x="619" y="199"/>
                                      <a:pt x="621" y="199"/>
                                    </a:cubicBezTo>
                                    <a:cubicBezTo>
                                      <a:pt x="623" y="199"/>
                                      <a:pt x="624" y="199"/>
                                      <a:pt x="626" y="199"/>
                                    </a:cubicBezTo>
                                    <a:cubicBezTo>
                                      <a:pt x="626" y="199"/>
                                      <a:pt x="626" y="199"/>
                                      <a:pt x="626" y="199"/>
                                    </a:cubicBezTo>
                                    <a:cubicBezTo>
                                      <a:pt x="626" y="196"/>
                                      <a:pt x="624" y="193"/>
                                      <a:pt x="621" y="193"/>
                                    </a:cubicBezTo>
                                    <a:close/>
                                    <a:moveTo>
                                      <a:pt x="651" y="208"/>
                                    </a:moveTo>
                                    <a:cubicBezTo>
                                      <a:pt x="652" y="208"/>
                                      <a:pt x="653" y="207"/>
                                      <a:pt x="654" y="206"/>
                                    </a:cubicBezTo>
                                    <a:cubicBezTo>
                                      <a:pt x="655" y="204"/>
                                      <a:pt x="655" y="201"/>
                                      <a:pt x="655" y="199"/>
                                    </a:cubicBezTo>
                                    <a:cubicBezTo>
                                      <a:pt x="655" y="189"/>
                                      <a:pt x="651" y="181"/>
                                      <a:pt x="645" y="174"/>
                                    </a:cubicBezTo>
                                    <a:cubicBezTo>
                                      <a:pt x="639" y="168"/>
                                      <a:pt x="630" y="164"/>
                                      <a:pt x="621" y="164"/>
                                    </a:cubicBezTo>
                                    <a:cubicBezTo>
                                      <a:pt x="611" y="164"/>
                                      <a:pt x="603" y="168"/>
                                      <a:pt x="597" y="174"/>
                                    </a:cubicBezTo>
                                    <a:cubicBezTo>
                                      <a:pt x="590" y="181"/>
                                      <a:pt x="587" y="189"/>
                                      <a:pt x="587" y="199"/>
                                    </a:cubicBezTo>
                                    <a:cubicBezTo>
                                      <a:pt x="587" y="201"/>
                                      <a:pt x="587" y="204"/>
                                      <a:pt x="588" y="207"/>
                                    </a:cubicBezTo>
                                    <a:cubicBezTo>
                                      <a:pt x="589" y="207"/>
                                      <a:pt x="589" y="208"/>
                                      <a:pt x="590" y="209"/>
                                    </a:cubicBezTo>
                                    <a:cubicBezTo>
                                      <a:pt x="591" y="208"/>
                                      <a:pt x="592" y="207"/>
                                      <a:pt x="593" y="207"/>
                                    </a:cubicBezTo>
                                    <a:cubicBezTo>
                                      <a:pt x="592" y="204"/>
                                      <a:pt x="592" y="201"/>
                                      <a:pt x="592" y="199"/>
                                    </a:cubicBezTo>
                                    <a:cubicBezTo>
                                      <a:pt x="592" y="183"/>
                                      <a:pt x="605" y="170"/>
                                      <a:pt x="621" y="170"/>
                                    </a:cubicBezTo>
                                    <a:cubicBezTo>
                                      <a:pt x="637" y="170"/>
                                      <a:pt x="650" y="183"/>
                                      <a:pt x="650" y="199"/>
                                    </a:cubicBezTo>
                                    <a:cubicBezTo>
                                      <a:pt x="650" y="201"/>
                                      <a:pt x="649" y="204"/>
                                      <a:pt x="648" y="207"/>
                                    </a:cubicBezTo>
                                    <a:cubicBezTo>
                                      <a:pt x="649" y="207"/>
                                      <a:pt x="650" y="208"/>
                                      <a:pt x="651" y="208"/>
                                    </a:cubicBezTo>
                                    <a:close/>
                                    <a:moveTo>
                                      <a:pt x="642" y="147"/>
                                    </a:moveTo>
                                    <a:cubicBezTo>
                                      <a:pt x="642" y="149"/>
                                      <a:pt x="642" y="150"/>
                                      <a:pt x="641" y="152"/>
                                    </a:cubicBezTo>
                                    <a:cubicBezTo>
                                      <a:pt x="643" y="152"/>
                                      <a:pt x="645" y="153"/>
                                      <a:pt x="647" y="155"/>
                                    </a:cubicBezTo>
                                    <a:cubicBezTo>
                                      <a:pt x="648" y="152"/>
                                      <a:pt x="648" y="150"/>
                                      <a:pt x="648" y="147"/>
                                    </a:cubicBezTo>
                                    <a:cubicBezTo>
                                      <a:pt x="648" y="140"/>
                                      <a:pt x="645" y="133"/>
                                      <a:pt x="640" y="128"/>
                                    </a:cubicBezTo>
                                    <a:cubicBezTo>
                                      <a:pt x="635" y="123"/>
                                      <a:pt x="628" y="120"/>
                                      <a:pt x="621" y="120"/>
                                    </a:cubicBezTo>
                                    <a:cubicBezTo>
                                      <a:pt x="613" y="120"/>
                                      <a:pt x="607" y="123"/>
                                      <a:pt x="602" y="128"/>
                                    </a:cubicBezTo>
                                    <a:cubicBezTo>
                                      <a:pt x="597" y="133"/>
                                      <a:pt x="594" y="140"/>
                                      <a:pt x="594" y="147"/>
                                    </a:cubicBezTo>
                                    <a:cubicBezTo>
                                      <a:pt x="594" y="150"/>
                                      <a:pt x="594" y="152"/>
                                      <a:pt x="595" y="155"/>
                                    </a:cubicBezTo>
                                    <a:cubicBezTo>
                                      <a:pt x="596" y="153"/>
                                      <a:pt x="598" y="152"/>
                                      <a:pt x="600" y="152"/>
                                    </a:cubicBezTo>
                                    <a:cubicBezTo>
                                      <a:pt x="600" y="150"/>
                                      <a:pt x="600" y="149"/>
                                      <a:pt x="600" y="147"/>
                                    </a:cubicBezTo>
                                    <a:cubicBezTo>
                                      <a:pt x="600" y="135"/>
                                      <a:pt x="609" y="126"/>
                                      <a:pt x="621" y="126"/>
                                    </a:cubicBezTo>
                                    <a:cubicBezTo>
                                      <a:pt x="632" y="126"/>
                                      <a:pt x="642" y="135"/>
                                      <a:pt x="642" y="147"/>
                                    </a:cubicBezTo>
                                    <a:close/>
                                    <a:moveTo>
                                      <a:pt x="634" y="147"/>
                                    </a:moveTo>
                                    <a:cubicBezTo>
                                      <a:pt x="634" y="148"/>
                                      <a:pt x="634" y="148"/>
                                      <a:pt x="634" y="149"/>
                                    </a:cubicBezTo>
                                    <a:cubicBezTo>
                                      <a:pt x="636" y="150"/>
                                      <a:pt x="638" y="150"/>
                                      <a:pt x="640" y="151"/>
                                    </a:cubicBezTo>
                                    <a:cubicBezTo>
                                      <a:pt x="640" y="150"/>
                                      <a:pt x="640" y="148"/>
                                      <a:pt x="640" y="147"/>
                                    </a:cubicBezTo>
                                    <a:cubicBezTo>
                                      <a:pt x="640" y="142"/>
                                      <a:pt x="638" y="137"/>
                                      <a:pt x="635" y="133"/>
                                    </a:cubicBezTo>
                                    <a:cubicBezTo>
                                      <a:pt x="631" y="130"/>
                                      <a:pt x="626" y="128"/>
                                      <a:pt x="621" y="128"/>
                                    </a:cubicBezTo>
                                    <a:cubicBezTo>
                                      <a:pt x="615" y="128"/>
                                      <a:pt x="611" y="130"/>
                                      <a:pt x="607" y="133"/>
                                    </a:cubicBezTo>
                                    <a:cubicBezTo>
                                      <a:pt x="603" y="137"/>
                                      <a:pt x="601" y="142"/>
                                      <a:pt x="601" y="147"/>
                                    </a:cubicBezTo>
                                    <a:cubicBezTo>
                                      <a:pt x="601" y="148"/>
                                      <a:pt x="601" y="150"/>
                                      <a:pt x="602" y="151"/>
                                    </a:cubicBezTo>
                                    <a:cubicBezTo>
                                      <a:pt x="604" y="150"/>
                                      <a:pt x="605" y="150"/>
                                      <a:pt x="607" y="149"/>
                                    </a:cubicBezTo>
                                    <a:cubicBezTo>
                                      <a:pt x="607" y="148"/>
                                      <a:pt x="607" y="148"/>
                                      <a:pt x="607" y="147"/>
                                    </a:cubicBezTo>
                                    <a:cubicBezTo>
                                      <a:pt x="607" y="140"/>
                                      <a:pt x="613" y="134"/>
                                      <a:pt x="621" y="134"/>
                                    </a:cubicBezTo>
                                    <a:cubicBezTo>
                                      <a:pt x="628" y="134"/>
                                      <a:pt x="634" y="140"/>
                                      <a:pt x="634" y="147"/>
                                    </a:cubicBezTo>
                                    <a:close/>
                                    <a:moveTo>
                                      <a:pt x="628" y="147"/>
                                    </a:moveTo>
                                    <a:cubicBezTo>
                                      <a:pt x="628" y="147"/>
                                      <a:pt x="627" y="148"/>
                                      <a:pt x="627" y="148"/>
                                    </a:cubicBezTo>
                                    <a:cubicBezTo>
                                      <a:pt x="629" y="148"/>
                                      <a:pt x="631" y="148"/>
                                      <a:pt x="633" y="149"/>
                                    </a:cubicBezTo>
                                    <a:cubicBezTo>
                                      <a:pt x="633" y="148"/>
                                      <a:pt x="633" y="148"/>
                                      <a:pt x="633" y="147"/>
                                    </a:cubicBezTo>
                                    <a:cubicBezTo>
                                      <a:pt x="633" y="141"/>
                                      <a:pt x="627" y="135"/>
                                      <a:pt x="621" y="135"/>
                                    </a:cubicBezTo>
                                    <a:cubicBezTo>
                                      <a:pt x="614" y="135"/>
                                      <a:pt x="609" y="141"/>
                                      <a:pt x="609" y="147"/>
                                    </a:cubicBezTo>
                                    <a:cubicBezTo>
                                      <a:pt x="609" y="148"/>
                                      <a:pt x="609" y="148"/>
                                      <a:pt x="609" y="149"/>
                                    </a:cubicBezTo>
                                    <a:cubicBezTo>
                                      <a:pt x="611" y="148"/>
                                      <a:pt x="612" y="148"/>
                                      <a:pt x="614" y="148"/>
                                    </a:cubicBezTo>
                                    <a:cubicBezTo>
                                      <a:pt x="614" y="148"/>
                                      <a:pt x="614" y="147"/>
                                      <a:pt x="614" y="147"/>
                                    </a:cubicBezTo>
                                    <a:cubicBezTo>
                                      <a:pt x="614" y="143"/>
                                      <a:pt x="617" y="140"/>
                                      <a:pt x="621" y="140"/>
                                    </a:cubicBezTo>
                                    <a:cubicBezTo>
                                      <a:pt x="625" y="140"/>
                                      <a:pt x="628" y="143"/>
                                      <a:pt x="628" y="147"/>
                                    </a:cubicBezTo>
                                    <a:close/>
                                    <a:moveTo>
                                      <a:pt x="621" y="142"/>
                                    </a:moveTo>
                                    <a:cubicBezTo>
                                      <a:pt x="618" y="142"/>
                                      <a:pt x="616" y="144"/>
                                      <a:pt x="616" y="147"/>
                                    </a:cubicBezTo>
                                    <a:cubicBezTo>
                                      <a:pt x="616" y="147"/>
                                      <a:pt x="616" y="147"/>
                                      <a:pt x="616" y="148"/>
                                    </a:cubicBezTo>
                                    <a:cubicBezTo>
                                      <a:pt x="617" y="147"/>
                                      <a:pt x="619" y="147"/>
                                      <a:pt x="621" y="147"/>
                                    </a:cubicBezTo>
                                    <a:cubicBezTo>
                                      <a:pt x="623" y="147"/>
                                      <a:pt x="624" y="147"/>
                                      <a:pt x="626" y="148"/>
                                    </a:cubicBezTo>
                                    <a:cubicBezTo>
                                      <a:pt x="626" y="147"/>
                                      <a:pt x="626" y="147"/>
                                      <a:pt x="626" y="147"/>
                                    </a:cubicBezTo>
                                    <a:cubicBezTo>
                                      <a:pt x="626" y="144"/>
                                      <a:pt x="624" y="142"/>
                                      <a:pt x="621" y="142"/>
                                    </a:cubicBezTo>
                                    <a:close/>
                                    <a:moveTo>
                                      <a:pt x="651" y="157"/>
                                    </a:moveTo>
                                    <a:cubicBezTo>
                                      <a:pt x="652" y="156"/>
                                      <a:pt x="653" y="156"/>
                                      <a:pt x="654" y="155"/>
                                    </a:cubicBezTo>
                                    <a:cubicBezTo>
                                      <a:pt x="655" y="152"/>
                                      <a:pt x="655" y="150"/>
                                      <a:pt x="655" y="147"/>
                                    </a:cubicBezTo>
                                    <a:cubicBezTo>
                                      <a:pt x="655" y="138"/>
                                      <a:pt x="651" y="129"/>
                                      <a:pt x="645" y="123"/>
                                    </a:cubicBezTo>
                                    <a:cubicBezTo>
                                      <a:pt x="639" y="117"/>
                                      <a:pt x="630" y="113"/>
                                      <a:pt x="621" y="113"/>
                                    </a:cubicBezTo>
                                    <a:cubicBezTo>
                                      <a:pt x="611" y="113"/>
                                      <a:pt x="603" y="117"/>
                                      <a:pt x="597" y="123"/>
                                    </a:cubicBezTo>
                                    <a:cubicBezTo>
                                      <a:pt x="590" y="129"/>
                                      <a:pt x="587" y="138"/>
                                      <a:pt x="587" y="147"/>
                                    </a:cubicBezTo>
                                    <a:cubicBezTo>
                                      <a:pt x="587" y="150"/>
                                      <a:pt x="587" y="153"/>
                                      <a:pt x="588" y="155"/>
                                    </a:cubicBezTo>
                                    <a:cubicBezTo>
                                      <a:pt x="589" y="156"/>
                                      <a:pt x="589" y="157"/>
                                      <a:pt x="590" y="157"/>
                                    </a:cubicBezTo>
                                    <a:cubicBezTo>
                                      <a:pt x="591" y="157"/>
                                      <a:pt x="592" y="156"/>
                                      <a:pt x="593" y="155"/>
                                    </a:cubicBezTo>
                                    <a:cubicBezTo>
                                      <a:pt x="592" y="153"/>
                                      <a:pt x="592" y="150"/>
                                      <a:pt x="592" y="147"/>
                                    </a:cubicBezTo>
                                    <a:cubicBezTo>
                                      <a:pt x="592" y="131"/>
                                      <a:pt x="605" y="118"/>
                                      <a:pt x="621" y="118"/>
                                    </a:cubicBezTo>
                                    <a:cubicBezTo>
                                      <a:pt x="637" y="118"/>
                                      <a:pt x="650" y="131"/>
                                      <a:pt x="650" y="147"/>
                                    </a:cubicBezTo>
                                    <a:cubicBezTo>
                                      <a:pt x="650" y="150"/>
                                      <a:pt x="649" y="153"/>
                                      <a:pt x="648" y="155"/>
                                    </a:cubicBezTo>
                                    <a:cubicBezTo>
                                      <a:pt x="649" y="156"/>
                                      <a:pt x="650" y="156"/>
                                      <a:pt x="651" y="157"/>
                                    </a:cubicBezTo>
                                    <a:close/>
                                    <a:moveTo>
                                      <a:pt x="583" y="112"/>
                                    </a:moveTo>
                                    <a:cubicBezTo>
                                      <a:pt x="577" y="108"/>
                                      <a:pt x="569" y="105"/>
                                      <a:pt x="560" y="105"/>
                                    </a:cubicBezTo>
                                    <a:cubicBezTo>
                                      <a:pt x="551" y="105"/>
                                      <a:pt x="543" y="108"/>
                                      <a:pt x="536" y="113"/>
                                    </a:cubicBezTo>
                                    <a:cubicBezTo>
                                      <a:pt x="538" y="114"/>
                                      <a:pt x="539" y="116"/>
                                      <a:pt x="540" y="117"/>
                                    </a:cubicBezTo>
                                    <a:cubicBezTo>
                                      <a:pt x="546" y="114"/>
                                      <a:pt x="553" y="111"/>
                                      <a:pt x="560" y="111"/>
                                    </a:cubicBezTo>
                                    <a:cubicBezTo>
                                      <a:pt x="567" y="111"/>
                                      <a:pt x="574" y="113"/>
                                      <a:pt x="579" y="117"/>
                                    </a:cubicBezTo>
                                    <a:cubicBezTo>
                                      <a:pt x="581" y="115"/>
                                      <a:pt x="582" y="114"/>
                                      <a:pt x="583" y="112"/>
                                    </a:cubicBezTo>
                                    <a:close/>
                                    <a:moveTo>
                                      <a:pt x="461" y="112"/>
                                    </a:moveTo>
                                    <a:cubicBezTo>
                                      <a:pt x="454" y="108"/>
                                      <a:pt x="446" y="105"/>
                                      <a:pt x="438" y="105"/>
                                    </a:cubicBezTo>
                                    <a:cubicBezTo>
                                      <a:pt x="429" y="105"/>
                                      <a:pt x="422" y="108"/>
                                      <a:pt x="415" y="112"/>
                                    </a:cubicBezTo>
                                    <a:cubicBezTo>
                                      <a:pt x="416" y="113"/>
                                      <a:pt x="418" y="115"/>
                                      <a:pt x="419" y="117"/>
                                    </a:cubicBezTo>
                                    <a:cubicBezTo>
                                      <a:pt x="424" y="113"/>
                                      <a:pt x="431" y="111"/>
                                      <a:pt x="438" y="111"/>
                                    </a:cubicBezTo>
                                    <a:cubicBezTo>
                                      <a:pt x="445" y="111"/>
                                      <a:pt x="452" y="113"/>
                                      <a:pt x="457" y="117"/>
                                    </a:cubicBezTo>
                                    <a:cubicBezTo>
                                      <a:pt x="458" y="115"/>
                                      <a:pt x="460" y="114"/>
                                      <a:pt x="461" y="112"/>
                                    </a:cubicBezTo>
                                    <a:close/>
                                    <a:moveTo>
                                      <a:pt x="340" y="112"/>
                                    </a:moveTo>
                                    <a:cubicBezTo>
                                      <a:pt x="334" y="108"/>
                                      <a:pt x="326" y="105"/>
                                      <a:pt x="317" y="105"/>
                                    </a:cubicBezTo>
                                    <a:cubicBezTo>
                                      <a:pt x="308" y="105"/>
                                      <a:pt x="300" y="108"/>
                                      <a:pt x="293" y="112"/>
                                    </a:cubicBezTo>
                                    <a:cubicBezTo>
                                      <a:pt x="295" y="114"/>
                                      <a:pt x="296" y="115"/>
                                      <a:pt x="297" y="117"/>
                                    </a:cubicBezTo>
                                    <a:cubicBezTo>
                                      <a:pt x="303" y="113"/>
                                      <a:pt x="310" y="111"/>
                                      <a:pt x="317" y="111"/>
                                    </a:cubicBezTo>
                                    <a:cubicBezTo>
                                      <a:pt x="324" y="111"/>
                                      <a:pt x="331" y="113"/>
                                      <a:pt x="336" y="117"/>
                                    </a:cubicBezTo>
                                    <a:cubicBezTo>
                                      <a:pt x="338" y="115"/>
                                      <a:pt x="339" y="114"/>
                                      <a:pt x="340" y="112"/>
                                    </a:cubicBezTo>
                                    <a:close/>
                                    <a:moveTo>
                                      <a:pt x="222" y="147"/>
                                    </a:moveTo>
                                    <a:cubicBezTo>
                                      <a:pt x="222" y="150"/>
                                      <a:pt x="222" y="153"/>
                                      <a:pt x="223" y="155"/>
                                    </a:cubicBezTo>
                                    <a:cubicBezTo>
                                      <a:pt x="224" y="156"/>
                                      <a:pt x="225" y="157"/>
                                      <a:pt x="225" y="157"/>
                                    </a:cubicBezTo>
                                    <a:cubicBezTo>
                                      <a:pt x="226" y="157"/>
                                      <a:pt x="227" y="156"/>
                                      <a:pt x="228" y="155"/>
                                    </a:cubicBezTo>
                                    <a:cubicBezTo>
                                      <a:pt x="228" y="153"/>
                                      <a:pt x="227" y="150"/>
                                      <a:pt x="227" y="147"/>
                                    </a:cubicBezTo>
                                    <a:cubicBezTo>
                                      <a:pt x="227" y="131"/>
                                      <a:pt x="240" y="118"/>
                                      <a:pt x="256" y="118"/>
                                    </a:cubicBezTo>
                                    <a:cubicBezTo>
                                      <a:pt x="272" y="118"/>
                                      <a:pt x="285" y="131"/>
                                      <a:pt x="285" y="147"/>
                                    </a:cubicBezTo>
                                    <a:cubicBezTo>
                                      <a:pt x="285" y="150"/>
                                      <a:pt x="284" y="153"/>
                                      <a:pt x="283" y="155"/>
                                    </a:cubicBezTo>
                                    <a:cubicBezTo>
                                      <a:pt x="284" y="156"/>
                                      <a:pt x="285" y="157"/>
                                      <a:pt x="286" y="157"/>
                                    </a:cubicBezTo>
                                    <a:cubicBezTo>
                                      <a:pt x="287" y="157"/>
                                      <a:pt x="288" y="156"/>
                                      <a:pt x="289" y="156"/>
                                    </a:cubicBezTo>
                                    <a:cubicBezTo>
                                      <a:pt x="290" y="153"/>
                                      <a:pt x="290" y="150"/>
                                      <a:pt x="290" y="147"/>
                                    </a:cubicBezTo>
                                    <a:cubicBezTo>
                                      <a:pt x="290" y="138"/>
                                      <a:pt x="286" y="129"/>
                                      <a:pt x="280" y="123"/>
                                    </a:cubicBezTo>
                                    <a:cubicBezTo>
                                      <a:pt x="274" y="117"/>
                                      <a:pt x="265" y="113"/>
                                      <a:pt x="256" y="113"/>
                                    </a:cubicBezTo>
                                    <a:cubicBezTo>
                                      <a:pt x="246" y="113"/>
                                      <a:pt x="238" y="117"/>
                                      <a:pt x="232" y="123"/>
                                    </a:cubicBezTo>
                                    <a:cubicBezTo>
                                      <a:pt x="225" y="129"/>
                                      <a:pt x="222" y="138"/>
                                      <a:pt x="222" y="147"/>
                                    </a:cubicBezTo>
                                    <a:close/>
                                    <a:moveTo>
                                      <a:pt x="277" y="147"/>
                                    </a:moveTo>
                                    <a:cubicBezTo>
                                      <a:pt x="277" y="149"/>
                                      <a:pt x="277" y="150"/>
                                      <a:pt x="276" y="152"/>
                                    </a:cubicBezTo>
                                    <a:cubicBezTo>
                                      <a:pt x="278" y="152"/>
                                      <a:pt x="280" y="153"/>
                                      <a:pt x="282" y="155"/>
                                    </a:cubicBezTo>
                                    <a:cubicBezTo>
                                      <a:pt x="283" y="152"/>
                                      <a:pt x="283" y="150"/>
                                      <a:pt x="283" y="147"/>
                                    </a:cubicBezTo>
                                    <a:cubicBezTo>
                                      <a:pt x="283" y="140"/>
                                      <a:pt x="280" y="133"/>
                                      <a:pt x="275" y="128"/>
                                    </a:cubicBezTo>
                                    <a:cubicBezTo>
                                      <a:pt x="270" y="123"/>
                                      <a:pt x="263" y="120"/>
                                      <a:pt x="256" y="120"/>
                                    </a:cubicBezTo>
                                    <a:cubicBezTo>
                                      <a:pt x="248" y="120"/>
                                      <a:pt x="242" y="123"/>
                                      <a:pt x="237" y="128"/>
                                    </a:cubicBezTo>
                                    <a:cubicBezTo>
                                      <a:pt x="232" y="133"/>
                                      <a:pt x="229" y="140"/>
                                      <a:pt x="229" y="147"/>
                                    </a:cubicBezTo>
                                    <a:cubicBezTo>
                                      <a:pt x="229" y="150"/>
                                      <a:pt x="229" y="152"/>
                                      <a:pt x="230" y="155"/>
                                    </a:cubicBezTo>
                                    <a:cubicBezTo>
                                      <a:pt x="231" y="153"/>
                                      <a:pt x="233" y="152"/>
                                      <a:pt x="235" y="152"/>
                                    </a:cubicBezTo>
                                    <a:cubicBezTo>
                                      <a:pt x="235" y="150"/>
                                      <a:pt x="235" y="149"/>
                                      <a:pt x="235" y="147"/>
                                    </a:cubicBezTo>
                                    <a:cubicBezTo>
                                      <a:pt x="235" y="135"/>
                                      <a:pt x="244" y="126"/>
                                      <a:pt x="256" y="126"/>
                                    </a:cubicBezTo>
                                    <a:cubicBezTo>
                                      <a:pt x="268" y="126"/>
                                      <a:pt x="277" y="135"/>
                                      <a:pt x="277" y="147"/>
                                    </a:cubicBezTo>
                                    <a:close/>
                                    <a:moveTo>
                                      <a:pt x="269" y="147"/>
                                    </a:moveTo>
                                    <a:cubicBezTo>
                                      <a:pt x="269" y="148"/>
                                      <a:pt x="269" y="148"/>
                                      <a:pt x="269" y="149"/>
                                    </a:cubicBezTo>
                                    <a:cubicBezTo>
                                      <a:pt x="271" y="150"/>
                                      <a:pt x="273" y="150"/>
                                      <a:pt x="275" y="151"/>
                                    </a:cubicBezTo>
                                    <a:cubicBezTo>
                                      <a:pt x="275" y="150"/>
                                      <a:pt x="275" y="148"/>
                                      <a:pt x="275" y="147"/>
                                    </a:cubicBezTo>
                                    <a:cubicBezTo>
                                      <a:pt x="275" y="142"/>
                                      <a:pt x="273" y="137"/>
                                      <a:pt x="270" y="133"/>
                                    </a:cubicBezTo>
                                    <a:cubicBezTo>
                                      <a:pt x="266" y="130"/>
                                      <a:pt x="261" y="128"/>
                                      <a:pt x="256" y="128"/>
                                    </a:cubicBezTo>
                                    <a:cubicBezTo>
                                      <a:pt x="250" y="128"/>
                                      <a:pt x="246" y="130"/>
                                      <a:pt x="242" y="133"/>
                                    </a:cubicBezTo>
                                    <a:cubicBezTo>
                                      <a:pt x="239" y="137"/>
                                      <a:pt x="236" y="142"/>
                                      <a:pt x="236" y="147"/>
                                    </a:cubicBezTo>
                                    <a:cubicBezTo>
                                      <a:pt x="236" y="148"/>
                                      <a:pt x="237" y="150"/>
                                      <a:pt x="237" y="151"/>
                                    </a:cubicBezTo>
                                    <a:cubicBezTo>
                                      <a:pt x="239" y="150"/>
                                      <a:pt x="241" y="150"/>
                                      <a:pt x="242" y="149"/>
                                    </a:cubicBezTo>
                                    <a:cubicBezTo>
                                      <a:pt x="242" y="148"/>
                                      <a:pt x="242" y="148"/>
                                      <a:pt x="242" y="147"/>
                                    </a:cubicBezTo>
                                    <a:cubicBezTo>
                                      <a:pt x="242" y="140"/>
                                      <a:pt x="248" y="134"/>
                                      <a:pt x="256" y="134"/>
                                    </a:cubicBezTo>
                                    <a:cubicBezTo>
                                      <a:pt x="263" y="134"/>
                                      <a:pt x="269" y="140"/>
                                      <a:pt x="269" y="147"/>
                                    </a:cubicBezTo>
                                    <a:close/>
                                    <a:moveTo>
                                      <a:pt x="263" y="147"/>
                                    </a:moveTo>
                                    <a:cubicBezTo>
                                      <a:pt x="263" y="147"/>
                                      <a:pt x="263" y="148"/>
                                      <a:pt x="263" y="148"/>
                                    </a:cubicBezTo>
                                    <a:cubicBezTo>
                                      <a:pt x="264" y="148"/>
                                      <a:pt x="266" y="148"/>
                                      <a:pt x="268" y="149"/>
                                    </a:cubicBezTo>
                                    <a:cubicBezTo>
                                      <a:pt x="268" y="148"/>
                                      <a:pt x="268" y="148"/>
                                      <a:pt x="268" y="147"/>
                                    </a:cubicBezTo>
                                    <a:cubicBezTo>
                                      <a:pt x="268" y="141"/>
                                      <a:pt x="262" y="135"/>
                                      <a:pt x="256" y="135"/>
                                    </a:cubicBezTo>
                                    <a:cubicBezTo>
                                      <a:pt x="249" y="135"/>
                                      <a:pt x="244" y="141"/>
                                      <a:pt x="244" y="147"/>
                                    </a:cubicBezTo>
                                    <a:cubicBezTo>
                                      <a:pt x="244" y="148"/>
                                      <a:pt x="244" y="148"/>
                                      <a:pt x="244" y="149"/>
                                    </a:cubicBezTo>
                                    <a:cubicBezTo>
                                      <a:pt x="246" y="148"/>
                                      <a:pt x="247" y="148"/>
                                      <a:pt x="249" y="148"/>
                                    </a:cubicBezTo>
                                    <a:cubicBezTo>
                                      <a:pt x="249" y="148"/>
                                      <a:pt x="249" y="147"/>
                                      <a:pt x="249" y="147"/>
                                    </a:cubicBezTo>
                                    <a:cubicBezTo>
                                      <a:pt x="249" y="143"/>
                                      <a:pt x="252" y="140"/>
                                      <a:pt x="256" y="140"/>
                                    </a:cubicBezTo>
                                    <a:cubicBezTo>
                                      <a:pt x="260" y="140"/>
                                      <a:pt x="263" y="143"/>
                                      <a:pt x="263" y="147"/>
                                    </a:cubicBezTo>
                                    <a:close/>
                                    <a:moveTo>
                                      <a:pt x="256" y="142"/>
                                    </a:moveTo>
                                    <a:cubicBezTo>
                                      <a:pt x="253" y="142"/>
                                      <a:pt x="251" y="144"/>
                                      <a:pt x="251" y="147"/>
                                    </a:cubicBezTo>
                                    <a:cubicBezTo>
                                      <a:pt x="251" y="147"/>
                                      <a:pt x="251" y="147"/>
                                      <a:pt x="251" y="148"/>
                                    </a:cubicBezTo>
                                    <a:cubicBezTo>
                                      <a:pt x="252" y="147"/>
                                      <a:pt x="254" y="147"/>
                                      <a:pt x="256" y="147"/>
                                    </a:cubicBezTo>
                                    <a:cubicBezTo>
                                      <a:pt x="258" y="147"/>
                                      <a:pt x="259" y="147"/>
                                      <a:pt x="261" y="148"/>
                                    </a:cubicBezTo>
                                    <a:cubicBezTo>
                                      <a:pt x="261" y="147"/>
                                      <a:pt x="261" y="147"/>
                                      <a:pt x="261" y="147"/>
                                    </a:cubicBezTo>
                                    <a:cubicBezTo>
                                      <a:pt x="261" y="144"/>
                                      <a:pt x="259" y="142"/>
                                      <a:pt x="256" y="142"/>
                                    </a:cubicBezTo>
                                    <a:close/>
                                    <a:moveTo>
                                      <a:pt x="222" y="199"/>
                                    </a:moveTo>
                                    <a:cubicBezTo>
                                      <a:pt x="222" y="201"/>
                                      <a:pt x="222" y="204"/>
                                      <a:pt x="223" y="207"/>
                                    </a:cubicBezTo>
                                    <a:cubicBezTo>
                                      <a:pt x="224" y="207"/>
                                      <a:pt x="225" y="208"/>
                                      <a:pt x="225" y="209"/>
                                    </a:cubicBezTo>
                                    <a:cubicBezTo>
                                      <a:pt x="226" y="208"/>
                                      <a:pt x="227" y="207"/>
                                      <a:pt x="228" y="207"/>
                                    </a:cubicBezTo>
                                    <a:cubicBezTo>
                                      <a:pt x="228" y="204"/>
                                      <a:pt x="227" y="201"/>
                                      <a:pt x="227" y="199"/>
                                    </a:cubicBezTo>
                                    <a:cubicBezTo>
                                      <a:pt x="227" y="183"/>
                                      <a:pt x="240" y="170"/>
                                      <a:pt x="256" y="170"/>
                                    </a:cubicBezTo>
                                    <a:cubicBezTo>
                                      <a:pt x="272" y="170"/>
                                      <a:pt x="285" y="183"/>
                                      <a:pt x="285" y="199"/>
                                    </a:cubicBezTo>
                                    <a:cubicBezTo>
                                      <a:pt x="285" y="201"/>
                                      <a:pt x="284" y="204"/>
                                      <a:pt x="283" y="207"/>
                                    </a:cubicBezTo>
                                    <a:cubicBezTo>
                                      <a:pt x="284" y="207"/>
                                      <a:pt x="285" y="208"/>
                                      <a:pt x="286" y="209"/>
                                    </a:cubicBezTo>
                                    <a:cubicBezTo>
                                      <a:pt x="287" y="208"/>
                                      <a:pt x="288" y="208"/>
                                      <a:pt x="289" y="207"/>
                                    </a:cubicBezTo>
                                    <a:cubicBezTo>
                                      <a:pt x="290" y="204"/>
                                      <a:pt x="290" y="201"/>
                                      <a:pt x="290" y="199"/>
                                    </a:cubicBezTo>
                                    <a:cubicBezTo>
                                      <a:pt x="290" y="189"/>
                                      <a:pt x="286" y="181"/>
                                      <a:pt x="280" y="174"/>
                                    </a:cubicBezTo>
                                    <a:cubicBezTo>
                                      <a:pt x="274" y="168"/>
                                      <a:pt x="265" y="164"/>
                                      <a:pt x="256" y="164"/>
                                    </a:cubicBezTo>
                                    <a:cubicBezTo>
                                      <a:pt x="246" y="164"/>
                                      <a:pt x="238" y="168"/>
                                      <a:pt x="232" y="174"/>
                                    </a:cubicBezTo>
                                    <a:cubicBezTo>
                                      <a:pt x="225" y="181"/>
                                      <a:pt x="222" y="189"/>
                                      <a:pt x="222" y="199"/>
                                    </a:cubicBezTo>
                                    <a:close/>
                                    <a:moveTo>
                                      <a:pt x="277" y="199"/>
                                    </a:moveTo>
                                    <a:cubicBezTo>
                                      <a:pt x="277" y="200"/>
                                      <a:pt x="277" y="202"/>
                                      <a:pt x="276" y="203"/>
                                    </a:cubicBezTo>
                                    <a:cubicBezTo>
                                      <a:pt x="278" y="204"/>
                                      <a:pt x="280" y="205"/>
                                      <a:pt x="282" y="206"/>
                                    </a:cubicBezTo>
                                    <a:cubicBezTo>
                                      <a:pt x="283" y="204"/>
                                      <a:pt x="283" y="201"/>
                                      <a:pt x="283" y="199"/>
                                    </a:cubicBezTo>
                                    <a:cubicBezTo>
                                      <a:pt x="283" y="191"/>
                                      <a:pt x="280" y="184"/>
                                      <a:pt x="275" y="179"/>
                                    </a:cubicBezTo>
                                    <a:cubicBezTo>
                                      <a:pt x="270" y="174"/>
                                      <a:pt x="263" y="171"/>
                                      <a:pt x="256" y="171"/>
                                    </a:cubicBezTo>
                                    <a:cubicBezTo>
                                      <a:pt x="248" y="171"/>
                                      <a:pt x="242" y="174"/>
                                      <a:pt x="237" y="179"/>
                                    </a:cubicBezTo>
                                    <a:cubicBezTo>
                                      <a:pt x="232" y="184"/>
                                      <a:pt x="229" y="191"/>
                                      <a:pt x="229" y="199"/>
                                    </a:cubicBezTo>
                                    <a:cubicBezTo>
                                      <a:pt x="229" y="201"/>
                                      <a:pt x="229" y="204"/>
                                      <a:pt x="230" y="206"/>
                                    </a:cubicBezTo>
                                    <a:cubicBezTo>
                                      <a:pt x="231" y="205"/>
                                      <a:pt x="233" y="204"/>
                                      <a:pt x="235" y="203"/>
                                    </a:cubicBezTo>
                                    <a:cubicBezTo>
                                      <a:pt x="235" y="202"/>
                                      <a:pt x="235" y="200"/>
                                      <a:pt x="235" y="199"/>
                                    </a:cubicBezTo>
                                    <a:cubicBezTo>
                                      <a:pt x="235" y="187"/>
                                      <a:pt x="244" y="177"/>
                                      <a:pt x="256" y="177"/>
                                    </a:cubicBezTo>
                                    <a:cubicBezTo>
                                      <a:pt x="268" y="177"/>
                                      <a:pt x="277" y="187"/>
                                      <a:pt x="277" y="199"/>
                                    </a:cubicBezTo>
                                    <a:close/>
                                    <a:moveTo>
                                      <a:pt x="269" y="199"/>
                                    </a:moveTo>
                                    <a:cubicBezTo>
                                      <a:pt x="269" y="199"/>
                                      <a:pt x="269" y="200"/>
                                      <a:pt x="269" y="200"/>
                                    </a:cubicBezTo>
                                    <a:cubicBezTo>
                                      <a:pt x="271" y="201"/>
                                      <a:pt x="273" y="202"/>
                                      <a:pt x="275" y="202"/>
                                    </a:cubicBezTo>
                                    <a:cubicBezTo>
                                      <a:pt x="275" y="201"/>
                                      <a:pt x="275" y="200"/>
                                      <a:pt x="275" y="199"/>
                                    </a:cubicBezTo>
                                    <a:cubicBezTo>
                                      <a:pt x="275" y="193"/>
                                      <a:pt x="273" y="188"/>
                                      <a:pt x="270" y="185"/>
                                    </a:cubicBezTo>
                                    <a:cubicBezTo>
                                      <a:pt x="266" y="181"/>
                                      <a:pt x="261" y="179"/>
                                      <a:pt x="256" y="179"/>
                                    </a:cubicBezTo>
                                    <a:cubicBezTo>
                                      <a:pt x="250" y="179"/>
                                      <a:pt x="246" y="181"/>
                                      <a:pt x="242" y="185"/>
                                    </a:cubicBezTo>
                                    <a:cubicBezTo>
                                      <a:pt x="239" y="188"/>
                                      <a:pt x="236" y="193"/>
                                      <a:pt x="236" y="199"/>
                                    </a:cubicBezTo>
                                    <a:cubicBezTo>
                                      <a:pt x="236" y="200"/>
                                      <a:pt x="237" y="201"/>
                                      <a:pt x="237" y="202"/>
                                    </a:cubicBezTo>
                                    <a:cubicBezTo>
                                      <a:pt x="239" y="202"/>
                                      <a:pt x="241" y="201"/>
                                      <a:pt x="242" y="200"/>
                                    </a:cubicBezTo>
                                    <a:cubicBezTo>
                                      <a:pt x="242" y="200"/>
                                      <a:pt x="242" y="199"/>
                                      <a:pt x="242" y="199"/>
                                    </a:cubicBezTo>
                                    <a:cubicBezTo>
                                      <a:pt x="242" y="191"/>
                                      <a:pt x="248" y="185"/>
                                      <a:pt x="256" y="185"/>
                                    </a:cubicBezTo>
                                    <a:cubicBezTo>
                                      <a:pt x="263" y="185"/>
                                      <a:pt x="269" y="191"/>
                                      <a:pt x="269" y="199"/>
                                    </a:cubicBezTo>
                                    <a:close/>
                                    <a:moveTo>
                                      <a:pt x="263" y="199"/>
                                    </a:moveTo>
                                    <a:cubicBezTo>
                                      <a:pt x="263" y="199"/>
                                      <a:pt x="263" y="199"/>
                                      <a:pt x="263" y="199"/>
                                    </a:cubicBezTo>
                                    <a:cubicBezTo>
                                      <a:pt x="264" y="199"/>
                                      <a:pt x="266" y="200"/>
                                      <a:pt x="268" y="200"/>
                                    </a:cubicBezTo>
                                    <a:cubicBezTo>
                                      <a:pt x="268" y="200"/>
                                      <a:pt x="268" y="199"/>
                                      <a:pt x="268" y="199"/>
                                    </a:cubicBezTo>
                                    <a:cubicBezTo>
                                      <a:pt x="268" y="192"/>
                                      <a:pt x="262" y="187"/>
                                      <a:pt x="256" y="187"/>
                                    </a:cubicBezTo>
                                    <a:cubicBezTo>
                                      <a:pt x="249" y="187"/>
                                      <a:pt x="244" y="192"/>
                                      <a:pt x="244" y="199"/>
                                    </a:cubicBezTo>
                                    <a:cubicBezTo>
                                      <a:pt x="244" y="199"/>
                                      <a:pt x="244" y="200"/>
                                      <a:pt x="244" y="200"/>
                                    </a:cubicBezTo>
                                    <a:cubicBezTo>
                                      <a:pt x="246" y="200"/>
                                      <a:pt x="247" y="199"/>
                                      <a:pt x="249" y="199"/>
                                    </a:cubicBezTo>
                                    <a:cubicBezTo>
                                      <a:pt x="249" y="199"/>
                                      <a:pt x="249" y="199"/>
                                      <a:pt x="249" y="199"/>
                                    </a:cubicBezTo>
                                    <a:cubicBezTo>
                                      <a:pt x="249" y="195"/>
                                      <a:pt x="252" y="192"/>
                                      <a:pt x="256" y="192"/>
                                    </a:cubicBezTo>
                                    <a:cubicBezTo>
                                      <a:pt x="260" y="192"/>
                                      <a:pt x="263" y="195"/>
                                      <a:pt x="263" y="199"/>
                                    </a:cubicBezTo>
                                    <a:close/>
                                    <a:moveTo>
                                      <a:pt x="256" y="193"/>
                                    </a:moveTo>
                                    <a:cubicBezTo>
                                      <a:pt x="253" y="193"/>
                                      <a:pt x="251" y="196"/>
                                      <a:pt x="251" y="199"/>
                                    </a:cubicBezTo>
                                    <a:cubicBezTo>
                                      <a:pt x="251" y="199"/>
                                      <a:pt x="251" y="199"/>
                                      <a:pt x="251" y="199"/>
                                    </a:cubicBezTo>
                                    <a:cubicBezTo>
                                      <a:pt x="252" y="199"/>
                                      <a:pt x="254" y="199"/>
                                      <a:pt x="256" y="199"/>
                                    </a:cubicBezTo>
                                    <a:cubicBezTo>
                                      <a:pt x="258" y="199"/>
                                      <a:pt x="259" y="199"/>
                                      <a:pt x="261" y="199"/>
                                    </a:cubicBezTo>
                                    <a:cubicBezTo>
                                      <a:pt x="261" y="199"/>
                                      <a:pt x="261" y="199"/>
                                      <a:pt x="261" y="199"/>
                                    </a:cubicBezTo>
                                    <a:cubicBezTo>
                                      <a:pt x="261" y="196"/>
                                      <a:pt x="259" y="193"/>
                                      <a:pt x="256" y="193"/>
                                    </a:cubicBezTo>
                                    <a:close/>
                                    <a:moveTo>
                                      <a:pt x="222" y="250"/>
                                    </a:moveTo>
                                    <a:cubicBezTo>
                                      <a:pt x="222" y="253"/>
                                      <a:pt x="222" y="256"/>
                                      <a:pt x="223" y="258"/>
                                    </a:cubicBezTo>
                                    <a:cubicBezTo>
                                      <a:pt x="224" y="259"/>
                                      <a:pt x="225" y="259"/>
                                      <a:pt x="225" y="260"/>
                                    </a:cubicBezTo>
                                    <a:cubicBezTo>
                                      <a:pt x="226" y="259"/>
                                      <a:pt x="227" y="259"/>
                                      <a:pt x="228" y="258"/>
                                    </a:cubicBezTo>
                                    <a:cubicBezTo>
                                      <a:pt x="228" y="256"/>
                                      <a:pt x="227" y="253"/>
                                      <a:pt x="227" y="250"/>
                                    </a:cubicBezTo>
                                    <a:cubicBezTo>
                                      <a:pt x="227" y="234"/>
                                      <a:pt x="240" y="221"/>
                                      <a:pt x="256" y="221"/>
                                    </a:cubicBezTo>
                                    <a:cubicBezTo>
                                      <a:pt x="272" y="221"/>
                                      <a:pt x="285" y="234"/>
                                      <a:pt x="285" y="250"/>
                                    </a:cubicBezTo>
                                    <a:cubicBezTo>
                                      <a:pt x="285" y="253"/>
                                      <a:pt x="284" y="256"/>
                                      <a:pt x="283" y="258"/>
                                    </a:cubicBezTo>
                                    <a:cubicBezTo>
                                      <a:pt x="284" y="259"/>
                                      <a:pt x="285" y="259"/>
                                      <a:pt x="286" y="260"/>
                                    </a:cubicBezTo>
                                    <a:cubicBezTo>
                                      <a:pt x="287" y="260"/>
                                      <a:pt x="288" y="259"/>
                                      <a:pt x="289" y="258"/>
                                    </a:cubicBezTo>
                                    <a:cubicBezTo>
                                      <a:pt x="290" y="256"/>
                                      <a:pt x="290" y="253"/>
                                      <a:pt x="290" y="250"/>
                                    </a:cubicBezTo>
                                    <a:cubicBezTo>
                                      <a:pt x="290" y="240"/>
                                      <a:pt x="286" y="232"/>
                                      <a:pt x="280" y="226"/>
                                    </a:cubicBezTo>
                                    <a:cubicBezTo>
                                      <a:pt x="274" y="220"/>
                                      <a:pt x="265" y="216"/>
                                      <a:pt x="256" y="216"/>
                                    </a:cubicBezTo>
                                    <a:cubicBezTo>
                                      <a:pt x="246" y="216"/>
                                      <a:pt x="238" y="220"/>
                                      <a:pt x="232" y="226"/>
                                    </a:cubicBezTo>
                                    <a:cubicBezTo>
                                      <a:pt x="225" y="232"/>
                                      <a:pt x="222" y="240"/>
                                      <a:pt x="222" y="250"/>
                                    </a:cubicBezTo>
                                    <a:close/>
                                    <a:moveTo>
                                      <a:pt x="277" y="250"/>
                                    </a:moveTo>
                                    <a:cubicBezTo>
                                      <a:pt x="277" y="251"/>
                                      <a:pt x="277" y="253"/>
                                      <a:pt x="276" y="254"/>
                                    </a:cubicBezTo>
                                    <a:cubicBezTo>
                                      <a:pt x="278" y="255"/>
                                      <a:pt x="280" y="256"/>
                                      <a:pt x="282" y="257"/>
                                    </a:cubicBezTo>
                                    <a:cubicBezTo>
                                      <a:pt x="283" y="255"/>
                                      <a:pt x="283" y="252"/>
                                      <a:pt x="283" y="250"/>
                                    </a:cubicBezTo>
                                    <a:cubicBezTo>
                                      <a:pt x="283" y="242"/>
                                      <a:pt x="280" y="236"/>
                                      <a:pt x="275" y="231"/>
                                    </a:cubicBezTo>
                                    <a:cubicBezTo>
                                      <a:pt x="270" y="226"/>
                                      <a:pt x="263" y="223"/>
                                      <a:pt x="256" y="223"/>
                                    </a:cubicBezTo>
                                    <a:cubicBezTo>
                                      <a:pt x="248" y="223"/>
                                      <a:pt x="242" y="226"/>
                                      <a:pt x="237" y="231"/>
                                    </a:cubicBezTo>
                                    <a:cubicBezTo>
                                      <a:pt x="232" y="236"/>
                                      <a:pt x="229" y="242"/>
                                      <a:pt x="229" y="250"/>
                                    </a:cubicBezTo>
                                    <a:cubicBezTo>
                                      <a:pt x="229" y="252"/>
                                      <a:pt x="229" y="255"/>
                                      <a:pt x="230" y="257"/>
                                    </a:cubicBezTo>
                                    <a:cubicBezTo>
                                      <a:pt x="231" y="256"/>
                                      <a:pt x="233" y="255"/>
                                      <a:pt x="235" y="254"/>
                                    </a:cubicBezTo>
                                    <a:cubicBezTo>
                                      <a:pt x="235" y="253"/>
                                      <a:pt x="235" y="251"/>
                                      <a:pt x="235" y="250"/>
                                    </a:cubicBezTo>
                                    <a:cubicBezTo>
                                      <a:pt x="235" y="238"/>
                                      <a:pt x="244" y="229"/>
                                      <a:pt x="256" y="229"/>
                                    </a:cubicBezTo>
                                    <a:cubicBezTo>
                                      <a:pt x="268" y="229"/>
                                      <a:pt x="277" y="238"/>
                                      <a:pt x="277" y="250"/>
                                    </a:cubicBezTo>
                                    <a:close/>
                                    <a:moveTo>
                                      <a:pt x="269" y="250"/>
                                    </a:moveTo>
                                    <a:cubicBezTo>
                                      <a:pt x="269" y="251"/>
                                      <a:pt x="269" y="251"/>
                                      <a:pt x="269" y="252"/>
                                    </a:cubicBezTo>
                                    <a:cubicBezTo>
                                      <a:pt x="271" y="252"/>
                                      <a:pt x="273" y="253"/>
                                      <a:pt x="275" y="254"/>
                                    </a:cubicBezTo>
                                    <a:cubicBezTo>
                                      <a:pt x="275" y="253"/>
                                      <a:pt x="275" y="251"/>
                                      <a:pt x="275" y="250"/>
                                    </a:cubicBezTo>
                                    <a:cubicBezTo>
                                      <a:pt x="275" y="245"/>
                                      <a:pt x="273" y="240"/>
                                      <a:pt x="270" y="236"/>
                                    </a:cubicBezTo>
                                    <a:cubicBezTo>
                                      <a:pt x="266" y="233"/>
                                      <a:pt x="261" y="230"/>
                                      <a:pt x="256" y="230"/>
                                    </a:cubicBezTo>
                                    <a:cubicBezTo>
                                      <a:pt x="250" y="230"/>
                                      <a:pt x="246" y="233"/>
                                      <a:pt x="242" y="236"/>
                                    </a:cubicBezTo>
                                    <a:cubicBezTo>
                                      <a:pt x="239" y="240"/>
                                      <a:pt x="236" y="245"/>
                                      <a:pt x="236" y="250"/>
                                    </a:cubicBezTo>
                                    <a:cubicBezTo>
                                      <a:pt x="236" y="251"/>
                                      <a:pt x="237" y="253"/>
                                      <a:pt x="237" y="254"/>
                                    </a:cubicBezTo>
                                    <a:cubicBezTo>
                                      <a:pt x="239" y="253"/>
                                      <a:pt x="241" y="252"/>
                                      <a:pt x="242" y="252"/>
                                    </a:cubicBezTo>
                                    <a:cubicBezTo>
                                      <a:pt x="242" y="251"/>
                                      <a:pt x="242" y="251"/>
                                      <a:pt x="242" y="250"/>
                                    </a:cubicBezTo>
                                    <a:cubicBezTo>
                                      <a:pt x="242" y="242"/>
                                      <a:pt x="248" y="236"/>
                                      <a:pt x="256" y="236"/>
                                    </a:cubicBezTo>
                                    <a:cubicBezTo>
                                      <a:pt x="263" y="236"/>
                                      <a:pt x="269" y="242"/>
                                      <a:pt x="269" y="250"/>
                                    </a:cubicBezTo>
                                    <a:close/>
                                    <a:moveTo>
                                      <a:pt x="263" y="250"/>
                                    </a:moveTo>
                                    <a:cubicBezTo>
                                      <a:pt x="263" y="250"/>
                                      <a:pt x="263" y="250"/>
                                      <a:pt x="263" y="251"/>
                                    </a:cubicBezTo>
                                    <a:cubicBezTo>
                                      <a:pt x="264" y="251"/>
                                      <a:pt x="266" y="251"/>
                                      <a:pt x="268" y="251"/>
                                    </a:cubicBezTo>
                                    <a:cubicBezTo>
                                      <a:pt x="268" y="251"/>
                                      <a:pt x="268" y="250"/>
                                      <a:pt x="268" y="250"/>
                                    </a:cubicBezTo>
                                    <a:cubicBezTo>
                                      <a:pt x="268" y="243"/>
                                      <a:pt x="262" y="238"/>
                                      <a:pt x="256" y="238"/>
                                    </a:cubicBezTo>
                                    <a:cubicBezTo>
                                      <a:pt x="249" y="238"/>
                                      <a:pt x="244" y="243"/>
                                      <a:pt x="244" y="250"/>
                                    </a:cubicBezTo>
                                    <a:cubicBezTo>
                                      <a:pt x="244" y="250"/>
                                      <a:pt x="244" y="251"/>
                                      <a:pt x="244" y="251"/>
                                    </a:cubicBezTo>
                                    <a:cubicBezTo>
                                      <a:pt x="246" y="251"/>
                                      <a:pt x="247" y="251"/>
                                      <a:pt x="249" y="251"/>
                                    </a:cubicBezTo>
                                    <a:cubicBezTo>
                                      <a:pt x="249" y="250"/>
                                      <a:pt x="249" y="250"/>
                                      <a:pt x="249" y="250"/>
                                    </a:cubicBezTo>
                                    <a:cubicBezTo>
                                      <a:pt x="249" y="246"/>
                                      <a:pt x="252" y="243"/>
                                      <a:pt x="256" y="243"/>
                                    </a:cubicBezTo>
                                    <a:cubicBezTo>
                                      <a:pt x="260" y="243"/>
                                      <a:pt x="263" y="246"/>
                                      <a:pt x="263" y="250"/>
                                    </a:cubicBezTo>
                                    <a:close/>
                                    <a:moveTo>
                                      <a:pt x="256" y="245"/>
                                    </a:moveTo>
                                    <a:cubicBezTo>
                                      <a:pt x="253" y="245"/>
                                      <a:pt x="251" y="247"/>
                                      <a:pt x="251" y="250"/>
                                    </a:cubicBezTo>
                                    <a:cubicBezTo>
                                      <a:pt x="251" y="250"/>
                                      <a:pt x="251" y="250"/>
                                      <a:pt x="251" y="250"/>
                                    </a:cubicBezTo>
                                    <a:cubicBezTo>
                                      <a:pt x="252" y="250"/>
                                      <a:pt x="254" y="250"/>
                                      <a:pt x="256" y="250"/>
                                    </a:cubicBezTo>
                                    <a:cubicBezTo>
                                      <a:pt x="258" y="250"/>
                                      <a:pt x="259" y="250"/>
                                      <a:pt x="261" y="250"/>
                                    </a:cubicBezTo>
                                    <a:cubicBezTo>
                                      <a:pt x="261" y="250"/>
                                      <a:pt x="261" y="250"/>
                                      <a:pt x="261" y="250"/>
                                    </a:cubicBezTo>
                                    <a:cubicBezTo>
                                      <a:pt x="261" y="247"/>
                                      <a:pt x="259" y="245"/>
                                      <a:pt x="256" y="245"/>
                                    </a:cubicBezTo>
                                    <a:close/>
                                    <a:moveTo>
                                      <a:pt x="222" y="301"/>
                                    </a:moveTo>
                                    <a:cubicBezTo>
                                      <a:pt x="222" y="304"/>
                                      <a:pt x="222" y="307"/>
                                      <a:pt x="223" y="310"/>
                                    </a:cubicBezTo>
                                    <a:cubicBezTo>
                                      <a:pt x="224" y="310"/>
                                      <a:pt x="225" y="311"/>
                                      <a:pt x="225" y="311"/>
                                    </a:cubicBezTo>
                                    <a:cubicBezTo>
                                      <a:pt x="226" y="311"/>
                                      <a:pt x="227" y="310"/>
                                      <a:pt x="228" y="310"/>
                                    </a:cubicBezTo>
                                    <a:cubicBezTo>
                                      <a:pt x="228" y="307"/>
                                      <a:pt x="227" y="304"/>
                                      <a:pt x="227" y="301"/>
                                    </a:cubicBezTo>
                                    <a:cubicBezTo>
                                      <a:pt x="227" y="285"/>
                                      <a:pt x="240" y="272"/>
                                      <a:pt x="256" y="272"/>
                                    </a:cubicBezTo>
                                    <a:cubicBezTo>
                                      <a:pt x="272" y="272"/>
                                      <a:pt x="285" y="285"/>
                                      <a:pt x="285" y="301"/>
                                    </a:cubicBezTo>
                                    <a:cubicBezTo>
                                      <a:pt x="285" y="304"/>
                                      <a:pt x="284" y="307"/>
                                      <a:pt x="283" y="310"/>
                                    </a:cubicBezTo>
                                    <a:cubicBezTo>
                                      <a:pt x="284" y="310"/>
                                      <a:pt x="285" y="311"/>
                                      <a:pt x="286" y="312"/>
                                    </a:cubicBezTo>
                                    <a:cubicBezTo>
                                      <a:pt x="287" y="311"/>
                                      <a:pt x="288" y="310"/>
                                      <a:pt x="289" y="310"/>
                                    </a:cubicBezTo>
                                    <a:cubicBezTo>
                                      <a:pt x="290" y="307"/>
                                      <a:pt x="290" y="304"/>
                                      <a:pt x="290" y="301"/>
                                    </a:cubicBezTo>
                                    <a:cubicBezTo>
                                      <a:pt x="290" y="292"/>
                                      <a:pt x="286" y="283"/>
                                      <a:pt x="280" y="277"/>
                                    </a:cubicBezTo>
                                    <a:cubicBezTo>
                                      <a:pt x="274" y="271"/>
                                      <a:pt x="265" y="267"/>
                                      <a:pt x="256" y="267"/>
                                    </a:cubicBezTo>
                                    <a:cubicBezTo>
                                      <a:pt x="246" y="267"/>
                                      <a:pt x="238" y="271"/>
                                      <a:pt x="232" y="277"/>
                                    </a:cubicBezTo>
                                    <a:cubicBezTo>
                                      <a:pt x="225" y="283"/>
                                      <a:pt x="222" y="292"/>
                                      <a:pt x="222" y="301"/>
                                    </a:cubicBezTo>
                                    <a:close/>
                                    <a:moveTo>
                                      <a:pt x="277" y="301"/>
                                    </a:moveTo>
                                    <a:cubicBezTo>
                                      <a:pt x="277" y="303"/>
                                      <a:pt x="277" y="304"/>
                                      <a:pt x="276" y="306"/>
                                    </a:cubicBezTo>
                                    <a:cubicBezTo>
                                      <a:pt x="278" y="307"/>
                                      <a:pt x="280" y="308"/>
                                      <a:pt x="282" y="309"/>
                                    </a:cubicBezTo>
                                    <a:cubicBezTo>
                                      <a:pt x="283" y="306"/>
                                      <a:pt x="283" y="304"/>
                                      <a:pt x="283" y="301"/>
                                    </a:cubicBezTo>
                                    <a:cubicBezTo>
                                      <a:pt x="283" y="294"/>
                                      <a:pt x="280" y="287"/>
                                      <a:pt x="275" y="282"/>
                                    </a:cubicBezTo>
                                    <a:cubicBezTo>
                                      <a:pt x="270" y="277"/>
                                      <a:pt x="263" y="274"/>
                                      <a:pt x="256" y="274"/>
                                    </a:cubicBezTo>
                                    <a:cubicBezTo>
                                      <a:pt x="248" y="274"/>
                                      <a:pt x="242" y="277"/>
                                      <a:pt x="237" y="282"/>
                                    </a:cubicBezTo>
                                    <a:cubicBezTo>
                                      <a:pt x="232" y="287"/>
                                      <a:pt x="229" y="294"/>
                                      <a:pt x="229" y="301"/>
                                    </a:cubicBezTo>
                                    <a:cubicBezTo>
                                      <a:pt x="229" y="304"/>
                                      <a:pt x="229" y="306"/>
                                      <a:pt x="230" y="309"/>
                                    </a:cubicBezTo>
                                    <a:cubicBezTo>
                                      <a:pt x="231" y="308"/>
                                      <a:pt x="233" y="307"/>
                                      <a:pt x="235" y="306"/>
                                    </a:cubicBezTo>
                                    <a:cubicBezTo>
                                      <a:pt x="235" y="304"/>
                                      <a:pt x="235" y="303"/>
                                      <a:pt x="235" y="301"/>
                                    </a:cubicBezTo>
                                    <a:cubicBezTo>
                                      <a:pt x="235" y="290"/>
                                      <a:pt x="244" y="280"/>
                                      <a:pt x="256" y="280"/>
                                    </a:cubicBezTo>
                                    <a:cubicBezTo>
                                      <a:pt x="268" y="280"/>
                                      <a:pt x="277" y="290"/>
                                      <a:pt x="277" y="301"/>
                                    </a:cubicBezTo>
                                    <a:close/>
                                    <a:moveTo>
                                      <a:pt x="269" y="301"/>
                                    </a:moveTo>
                                    <a:cubicBezTo>
                                      <a:pt x="269" y="302"/>
                                      <a:pt x="269" y="303"/>
                                      <a:pt x="269" y="303"/>
                                    </a:cubicBezTo>
                                    <a:cubicBezTo>
                                      <a:pt x="271" y="304"/>
                                      <a:pt x="273" y="304"/>
                                      <a:pt x="275" y="305"/>
                                    </a:cubicBezTo>
                                    <a:cubicBezTo>
                                      <a:pt x="275" y="304"/>
                                      <a:pt x="275" y="303"/>
                                      <a:pt x="275" y="301"/>
                                    </a:cubicBezTo>
                                    <a:cubicBezTo>
                                      <a:pt x="275" y="296"/>
                                      <a:pt x="273" y="291"/>
                                      <a:pt x="270" y="287"/>
                                    </a:cubicBezTo>
                                    <a:cubicBezTo>
                                      <a:pt x="266" y="284"/>
                                      <a:pt x="261" y="282"/>
                                      <a:pt x="256" y="282"/>
                                    </a:cubicBezTo>
                                    <a:cubicBezTo>
                                      <a:pt x="250" y="282"/>
                                      <a:pt x="246" y="284"/>
                                      <a:pt x="242" y="287"/>
                                    </a:cubicBezTo>
                                    <a:cubicBezTo>
                                      <a:pt x="239" y="291"/>
                                      <a:pt x="236" y="296"/>
                                      <a:pt x="236" y="301"/>
                                    </a:cubicBezTo>
                                    <a:cubicBezTo>
                                      <a:pt x="236" y="303"/>
                                      <a:pt x="237" y="304"/>
                                      <a:pt x="237" y="305"/>
                                    </a:cubicBezTo>
                                    <a:cubicBezTo>
                                      <a:pt x="239" y="304"/>
                                      <a:pt x="241" y="304"/>
                                      <a:pt x="242" y="303"/>
                                    </a:cubicBezTo>
                                    <a:cubicBezTo>
                                      <a:pt x="242" y="303"/>
                                      <a:pt x="242" y="302"/>
                                      <a:pt x="242" y="301"/>
                                    </a:cubicBezTo>
                                    <a:cubicBezTo>
                                      <a:pt x="242" y="294"/>
                                      <a:pt x="248" y="288"/>
                                      <a:pt x="256" y="288"/>
                                    </a:cubicBezTo>
                                    <a:cubicBezTo>
                                      <a:pt x="263" y="288"/>
                                      <a:pt x="269" y="294"/>
                                      <a:pt x="269" y="301"/>
                                    </a:cubicBezTo>
                                    <a:close/>
                                    <a:moveTo>
                                      <a:pt x="263" y="301"/>
                                    </a:moveTo>
                                    <a:cubicBezTo>
                                      <a:pt x="263" y="301"/>
                                      <a:pt x="263" y="302"/>
                                      <a:pt x="263" y="302"/>
                                    </a:cubicBezTo>
                                    <a:cubicBezTo>
                                      <a:pt x="264" y="302"/>
                                      <a:pt x="266" y="302"/>
                                      <a:pt x="268" y="303"/>
                                    </a:cubicBezTo>
                                    <a:cubicBezTo>
                                      <a:pt x="268" y="302"/>
                                      <a:pt x="268" y="302"/>
                                      <a:pt x="268" y="301"/>
                                    </a:cubicBezTo>
                                    <a:cubicBezTo>
                                      <a:pt x="268" y="295"/>
                                      <a:pt x="262" y="289"/>
                                      <a:pt x="256" y="289"/>
                                    </a:cubicBezTo>
                                    <a:cubicBezTo>
                                      <a:pt x="249" y="289"/>
                                      <a:pt x="244" y="295"/>
                                      <a:pt x="244" y="301"/>
                                    </a:cubicBezTo>
                                    <a:cubicBezTo>
                                      <a:pt x="244" y="302"/>
                                      <a:pt x="244" y="302"/>
                                      <a:pt x="244" y="303"/>
                                    </a:cubicBezTo>
                                    <a:cubicBezTo>
                                      <a:pt x="246" y="302"/>
                                      <a:pt x="247" y="302"/>
                                      <a:pt x="249" y="302"/>
                                    </a:cubicBezTo>
                                    <a:cubicBezTo>
                                      <a:pt x="249" y="302"/>
                                      <a:pt x="249" y="301"/>
                                      <a:pt x="249" y="301"/>
                                    </a:cubicBezTo>
                                    <a:cubicBezTo>
                                      <a:pt x="249" y="298"/>
                                      <a:pt x="252" y="295"/>
                                      <a:pt x="256" y="295"/>
                                    </a:cubicBezTo>
                                    <a:cubicBezTo>
                                      <a:pt x="260" y="295"/>
                                      <a:pt x="263" y="298"/>
                                      <a:pt x="263" y="301"/>
                                    </a:cubicBezTo>
                                    <a:close/>
                                    <a:moveTo>
                                      <a:pt x="256" y="296"/>
                                    </a:moveTo>
                                    <a:cubicBezTo>
                                      <a:pt x="253" y="296"/>
                                      <a:pt x="251" y="298"/>
                                      <a:pt x="251" y="301"/>
                                    </a:cubicBezTo>
                                    <a:cubicBezTo>
                                      <a:pt x="251" y="301"/>
                                      <a:pt x="251" y="302"/>
                                      <a:pt x="251" y="302"/>
                                    </a:cubicBezTo>
                                    <a:cubicBezTo>
                                      <a:pt x="252" y="302"/>
                                      <a:pt x="254" y="301"/>
                                      <a:pt x="256" y="301"/>
                                    </a:cubicBezTo>
                                    <a:cubicBezTo>
                                      <a:pt x="258" y="301"/>
                                      <a:pt x="259" y="302"/>
                                      <a:pt x="261" y="302"/>
                                    </a:cubicBezTo>
                                    <a:cubicBezTo>
                                      <a:pt x="261" y="302"/>
                                      <a:pt x="261" y="301"/>
                                      <a:pt x="261" y="301"/>
                                    </a:cubicBezTo>
                                    <a:cubicBezTo>
                                      <a:pt x="261" y="298"/>
                                      <a:pt x="259" y="296"/>
                                      <a:pt x="256" y="296"/>
                                    </a:cubicBezTo>
                                    <a:close/>
                                    <a:moveTo>
                                      <a:pt x="222" y="353"/>
                                    </a:moveTo>
                                    <a:cubicBezTo>
                                      <a:pt x="222" y="356"/>
                                      <a:pt x="222" y="358"/>
                                      <a:pt x="223" y="361"/>
                                    </a:cubicBezTo>
                                    <a:cubicBezTo>
                                      <a:pt x="224" y="362"/>
                                      <a:pt x="225" y="362"/>
                                      <a:pt x="225" y="363"/>
                                    </a:cubicBezTo>
                                    <a:cubicBezTo>
                                      <a:pt x="226" y="362"/>
                                      <a:pt x="227" y="362"/>
                                      <a:pt x="228" y="361"/>
                                    </a:cubicBezTo>
                                    <a:cubicBezTo>
                                      <a:pt x="228" y="358"/>
                                      <a:pt x="227" y="356"/>
                                      <a:pt x="227" y="353"/>
                                    </a:cubicBezTo>
                                    <a:cubicBezTo>
                                      <a:pt x="227" y="337"/>
                                      <a:pt x="240" y="324"/>
                                      <a:pt x="256" y="324"/>
                                    </a:cubicBezTo>
                                    <a:cubicBezTo>
                                      <a:pt x="272" y="324"/>
                                      <a:pt x="285" y="337"/>
                                      <a:pt x="285" y="353"/>
                                    </a:cubicBezTo>
                                    <a:cubicBezTo>
                                      <a:pt x="285" y="356"/>
                                      <a:pt x="284" y="358"/>
                                      <a:pt x="283" y="361"/>
                                    </a:cubicBezTo>
                                    <a:cubicBezTo>
                                      <a:pt x="284" y="362"/>
                                      <a:pt x="285" y="362"/>
                                      <a:pt x="286" y="363"/>
                                    </a:cubicBezTo>
                                    <a:cubicBezTo>
                                      <a:pt x="287" y="362"/>
                                      <a:pt x="288" y="362"/>
                                      <a:pt x="289" y="361"/>
                                    </a:cubicBezTo>
                                    <a:cubicBezTo>
                                      <a:pt x="290" y="358"/>
                                      <a:pt x="290" y="356"/>
                                      <a:pt x="290" y="353"/>
                                    </a:cubicBezTo>
                                    <a:cubicBezTo>
                                      <a:pt x="290" y="343"/>
                                      <a:pt x="286" y="335"/>
                                      <a:pt x="280" y="328"/>
                                    </a:cubicBezTo>
                                    <a:cubicBezTo>
                                      <a:pt x="274" y="322"/>
                                      <a:pt x="265" y="318"/>
                                      <a:pt x="256" y="318"/>
                                    </a:cubicBezTo>
                                    <a:cubicBezTo>
                                      <a:pt x="246" y="318"/>
                                      <a:pt x="238" y="322"/>
                                      <a:pt x="232" y="328"/>
                                    </a:cubicBezTo>
                                    <a:cubicBezTo>
                                      <a:pt x="225" y="335"/>
                                      <a:pt x="222" y="343"/>
                                      <a:pt x="222" y="353"/>
                                    </a:cubicBezTo>
                                    <a:close/>
                                    <a:moveTo>
                                      <a:pt x="277" y="353"/>
                                    </a:moveTo>
                                    <a:cubicBezTo>
                                      <a:pt x="277" y="354"/>
                                      <a:pt x="277" y="356"/>
                                      <a:pt x="276" y="357"/>
                                    </a:cubicBezTo>
                                    <a:cubicBezTo>
                                      <a:pt x="278" y="358"/>
                                      <a:pt x="280" y="359"/>
                                      <a:pt x="282" y="360"/>
                                    </a:cubicBezTo>
                                    <a:cubicBezTo>
                                      <a:pt x="283" y="358"/>
                                      <a:pt x="283" y="355"/>
                                      <a:pt x="283" y="353"/>
                                    </a:cubicBezTo>
                                    <a:cubicBezTo>
                                      <a:pt x="283" y="345"/>
                                      <a:pt x="280" y="338"/>
                                      <a:pt x="275" y="333"/>
                                    </a:cubicBezTo>
                                    <a:cubicBezTo>
                                      <a:pt x="270" y="328"/>
                                      <a:pt x="263" y="325"/>
                                      <a:pt x="256" y="325"/>
                                    </a:cubicBezTo>
                                    <a:cubicBezTo>
                                      <a:pt x="248" y="325"/>
                                      <a:pt x="242" y="328"/>
                                      <a:pt x="237" y="333"/>
                                    </a:cubicBezTo>
                                    <a:cubicBezTo>
                                      <a:pt x="232" y="338"/>
                                      <a:pt x="229" y="345"/>
                                      <a:pt x="229" y="353"/>
                                    </a:cubicBezTo>
                                    <a:cubicBezTo>
                                      <a:pt x="229" y="355"/>
                                      <a:pt x="229" y="358"/>
                                      <a:pt x="230" y="360"/>
                                    </a:cubicBezTo>
                                    <a:cubicBezTo>
                                      <a:pt x="231" y="359"/>
                                      <a:pt x="233" y="358"/>
                                      <a:pt x="235" y="357"/>
                                    </a:cubicBezTo>
                                    <a:cubicBezTo>
                                      <a:pt x="235" y="356"/>
                                      <a:pt x="235" y="354"/>
                                      <a:pt x="235" y="353"/>
                                    </a:cubicBezTo>
                                    <a:cubicBezTo>
                                      <a:pt x="235" y="341"/>
                                      <a:pt x="244" y="332"/>
                                      <a:pt x="256" y="332"/>
                                    </a:cubicBezTo>
                                    <a:cubicBezTo>
                                      <a:pt x="268" y="332"/>
                                      <a:pt x="277" y="341"/>
                                      <a:pt x="277" y="353"/>
                                    </a:cubicBezTo>
                                    <a:close/>
                                    <a:moveTo>
                                      <a:pt x="269" y="353"/>
                                    </a:moveTo>
                                    <a:cubicBezTo>
                                      <a:pt x="269" y="353"/>
                                      <a:pt x="269" y="354"/>
                                      <a:pt x="269" y="355"/>
                                    </a:cubicBezTo>
                                    <a:cubicBezTo>
                                      <a:pt x="271" y="355"/>
                                      <a:pt x="273" y="356"/>
                                      <a:pt x="275" y="357"/>
                                    </a:cubicBezTo>
                                    <a:cubicBezTo>
                                      <a:pt x="275" y="355"/>
                                      <a:pt x="275" y="354"/>
                                      <a:pt x="275" y="353"/>
                                    </a:cubicBezTo>
                                    <a:cubicBezTo>
                                      <a:pt x="275" y="347"/>
                                      <a:pt x="273" y="342"/>
                                      <a:pt x="270" y="339"/>
                                    </a:cubicBezTo>
                                    <a:cubicBezTo>
                                      <a:pt x="266" y="335"/>
                                      <a:pt x="261" y="333"/>
                                      <a:pt x="256" y="333"/>
                                    </a:cubicBezTo>
                                    <a:cubicBezTo>
                                      <a:pt x="250" y="333"/>
                                      <a:pt x="246" y="335"/>
                                      <a:pt x="242" y="339"/>
                                    </a:cubicBezTo>
                                    <a:cubicBezTo>
                                      <a:pt x="239" y="342"/>
                                      <a:pt x="236" y="347"/>
                                      <a:pt x="236" y="353"/>
                                    </a:cubicBezTo>
                                    <a:cubicBezTo>
                                      <a:pt x="236" y="354"/>
                                      <a:pt x="237" y="355"/>
                                      <a:pt x="237" y="357"/>
                                    </a:cubicBezTo>
                                    <a:cubicBezTo>
                                      <a:pt x="239" y="356"/>
                                      <a:pt x="241" y="355"/>
                                      <a:pt x="242" y="355"/>
                                    </a:cubicBezTo>
                                    <a:cubicBezTo>
                                      <a:pt x="242" y="354"/>
                                      <a:pt x="242" y="353"/>
                                      <a:pt x="242" y="353"/>
                                    </a:cubicBezTo>
                                    <a:cubicBezTo>
                                      <a:pt x="242" y="345"/>
                                      <a:pt x="248" y="339"/>
                                      <a:pt x="256" y="339"/>
                                    </a:cubicBezTo>
                                    <a:cubicBezTo>
                                      <a:pt x="263" y="339"/>
                                      <a:pt x="269" y="345"/>
                                      <a:pt x="269" y="353"/>
                                    </a:cubicBezTo>
                                    <a:close/>
                                    <a:moveTo>
                                      <a:pt x="263" y="353"/>
                                    </a:moveTo>
                                    <a:cubicBezTo>
                                      <a:pt x="263" y="353"/>
                                      <a:pt x="263" y="353"/>
                                      <a:pt x="263" y="353"/>
                                    </a:cubicBezTo>
                                    <a:cubicBezTo>
                                      <a:pt x="264" y="354"/>
                                      <a:pt x="266" y="354"/>
                                      <a:pt x="268" y="354"/>
                                    </a:cubicBezTo>
                                    <a:cubicBezTo>
                                      <a:pt x="268" y="354"/>
                                      <a:pt x="268" y="353"/>
                                      <a:pt x="268" y="353"/>
                                    </a:cubicBezTo>
                                    <a:cubicBezTo>
                                      <a:pt x="268" y="346"/>
                                      <a:pt x="262" y="341"/>
                                      <a:pt x="256" y="341"/>
                                    </a:cubicBezTo>
                                    <a:cubicBezTo>
                                      <a:pt x="249" y="341"/>
                                      <a:pt x="244" y="346"/>
                                      <a:pt x="244" y="353"/>
                                    </a:cubicBezTo>
                                    <a:cubicBezTo>
                                      <a:pt x="244" y="353"/>
                                      <a:pt x="244" y="354"/>
                                      <a:pt x="244" y="354"/>
                                    </a:cubicBezTo>
                                    <a:cubicBezTo>
                                      <a:pt x="246" y="354"/>
                                      <a:pt x="247" y="354"/>
                                      <a:pt x="249" y="353"/>
                                    </a:cubicBezTo>
                                    <a:cubicBezTo>
                                      <a:pt x="249" y="353"/>
                                      <a:pt x="249" y="353"/>
                                      <a:pt x="249" y="353"/>
                                    </a:cubicBezTo>
                                    <a:cubicBezTo>
                                      <a:pt x="249" y="349"/>
                                      <a:pt x="252" y="346"/>
                                      <a:pt x="256" y="346"/>
                                    </a:cubicBezTo>
                                    <a:cubicBezTo>
                                      <a:pt x="260" y="346"/>
                                      <a:pt x="263" y="349"/>
                                      <a:pt x="263" y="353"/>
                                    </a:cubicBezTo>
                                    <a:close/>
                                    <a:moveTo>
                                      <a:pt x="256" y="348"/>
                                    </a:moveTo>
                                    <a:cubicBezTo>
                                      <a:pt x="253" y="348"/>
                                      <a:pt x="251" y="350"/>
                                      <a:pt x="251" y="353"/>
                                    </a:cubicBezTo>
                                    <a:cubicBezTo>
                                      <a:pt x="251" y="353"/>
                                      <a:pt x="251" y="353"/>
                                      <a:pt x="251" y="353"/>
                                    </a:cubicBezTo>
                                    <a:cubicBezTo>
                                      <a:pt x="252" y="353"/>
                                      <a:pt x="254" y="353"/>
                                      <a:pt x="256" y="353"/>
                                    </a:cubicBezTo>
                                    <a:cubicBezTo>
                                      <a:pt x="258" y="353"/>
                                      <a:pt x="259" y="353"/>
                                      <a:pt x="261" y="353"/>
                                    </a:cubicBezTo>
                                    <a:cubicBezTo>
                                      <a:pt x="261" y="353"/>
                                      <a:pt x="261" y="353"/>
                                      <a:pt x="261" y="353"/>
                                    </a:cubicBezTo>
                                    <a:cubicBezTo>
                                      <a:pt x="261" y="350"/>
                                      <a:pt x="259" y="348"/>
                                      <a:pt x="256" y="348"/>
                                    </a:cubicBezTo>
                                    <a:close/>
                                    <a:moveTo>
                                      <a:pt x="693" y="387"/>
                                    </a:moveTo>
                                    <a:cubicBezTo>
                                      <a:pt x="694" y="385"/>
                                      <a:pt x="695" y="383"/>
                                      <a:pt x="696" y="381"/>
                                    </a:cubicBezTo>
                                    <a:cubicBezTo>
                                      <a:pt x="691" y="378"/>
                                      <a:pt x="686" y="377"/>
                                      <a:pt x="681" y="377"/>
                                    </a:cubicBezTo>
                                    <a:cubicBezTo>
                                      <a:pt x="676" y="377"/>
                                      <a:pt x="671" y="378"/>
                                      <a:pt x="666" y="381"/>
                                    </a:cubicBezTo>
                                    <a:cubicBezTo>
                                      <a:pt x="667" y="383"/>
                                      <a:pt x="668" y="385"/>
                                      <a:pt x="669" y="387"/>
                                    </a:cubicBezTo>
                                    <a:cubicBezTo>
                                      <a:pt x="672" y="384"/>
                                      <a:pt x="676" y="383"/>
                                      <a:pt x="681" y="383"/>
                                    </a:cubicBezTo>
                                    <a:cubicBezTo>
                                      <a:pt x="686" y="383"/>
                                      <a:pt x="690" y="385"/>
                                      <a:pt x="693" y="387"/>
                                    </a:cubicBezTo>
                                    <a:close/>
                                    <a:moveTo>
                                      <a:pt x="697" y="380"/>
                                    </a:moveTo>
                                    <a:cubicBezTo>
                                      <a:pt x="697" y="378"/>
                                      <a:pt x="698" y="377"/>
                                      <a:pt x="699" y="375"/>
                                    </a:cubicBezTo>
                                    <a:cubicBezTo>
                                      <a:pt x="694" y="372"/>
                                      <a:pt x="688" y="370"/>
                                      <a:pt x="681" y="370"/>
                                    </a:cubicBezTo>
                                    <a:cubicBezTo>
                                      <a:pt x="674" y="370"/>
                                      <a:pt x="668" y="372"/>
                                      <a:pt x="663" y="375"/>
                                    </a:cubicBezTo>
                                    <a:cubicBezTo>
                                      <a:pt x="664" y="376"/>
                                      <a:pt x="665" y="378"/>
                                      <a:pt x="666" y="379"/>
                                    </a:cubicBezTo>
                                    <a:cubicBezTo>
                                      <a:pt x="670" y="377"/>
                                      <a:pt x="675" y="375"/>
                                      <a:pt x="681" y="375"/>
                                    </a:cubicBezTo>
                                    <a:cubicBezTo>
                                      <a:pt x="687" y="375"/>
                                      <a:pt x="692" y="377"/>
                                      <a:pt x="697" y="380"/>
                                    </a:cubicBezTo>
                                    <a:close/>
                                    <a:moveTo>
                                      <a:pt x="700" y="374"/>
                                    </a:moveTo>
                                    <a:cubicBezTo>
                                      <a:pt x="701" y="372"/>
                                      <a:pt x="703" y="371"/>
                                      <a:pt x="704" y="369"/>
                                    </a:cubicBezTo>
                                    <a:cubicBezTo>
                                      <a:pt x="697" y="365"/>
                                      <a:pt x="689" y="362"/>
                                      <a:pt x="681" y="362"/>
                                    </a:cubicBezTo>
                                    <a:cubicBezTo>
                                      <a:pt x="672" y="362"/>
                                      <a:pt x="665" y="365"/>
                                      <a:pt x="658" y="369"/>
                                    </a:cubicBezTo>
                                    <a:cubicBezTo>
                                      <a:pt x="659" y="370"/>
                                      <a:pt x="661" y="372"/>
                                      <a:pt x="662" y="374"/>
                                    </a:cubicBezTo>
                                    <a:cubicBezTo>
                                      <a:pt x="667" y="370"/>
                                      <a:pt x="674" y="368"/>
                                      <a:pt x="681" y="368"/>
                                    </a:cubicBezTo>
                                    <a:cubicBezTo>
                                      <a:pt x="688" y="368"/>
                                      <a:pt x="695" y="370"/>
                                      <a:pt x="700" y="374"/>
                                    </a:cubicBezTo>
                                    <a:close/>
                                    <a:moveTo>
                                      <a:pt x="705" y="368"/>
                                    </a:moveTo>
                                    <a:cubicBezTo>
                                      <a:pt x="707" y="367"/>
                                      <a:pt x="708" y="365"/>
                                      <a:pt x="710" y="364"/>
                                    </a:cubicBezTo>
                                    <a:cubicBezTo>
                                      <a:pt x="702" y="358"/>
                                      <a:pt x="692" y="354"/>
                                      <a:pt x="681" y="354"/>
                                    </a:cubicBezTo>
                                    <a:cubicBezTo>
                                      <a:pt x="670" y="354"/>
                                      <a:pt x="660" y="358"/>
                                      <a:pt x="652" y="364"/>
                                    </a:cubicBezTo>
                                    <a:cubicBezTo>
                                      <a:pt x="654" y="365"/>
                                      <a:pt x="655" y="366"/>
                                      <a:pt x="657" y="368"/>
                                    </a:cubicBezTo>
                                    <a:cubicBezTo>
                                      <a:pt x="664" y="363"/>
                                      <a:pt x="672" y="361"/>
                                      <a:pt x="681" y="361"/>
                                    </a:cubicBezTo>
                                    <a:cubicBezTo>
                                      <a:pt x="690" y="361"/>
                                      <a:pt x="698" y="363"/>
                                      <a:pt x="705" y="368"/>
                                    </a:cubicBezTo>
                                    <a:close/>
                                    <a:moveTo>
                                      <a:pt x="690" y="353"/>
                                    </a:moveTo>
                                    <a:cubicBezTo>
                                      <a:pt x="690" y="350"/>
                                      <a:pt x="691" y="348"/>
                                      <a:pt x="691" y="346"/>
                                    </a:cubicBezTo>
                                    <a:cubicBezTo>
                                      <a:pt x="689" y="343"/>
                                      <a:pt x="685" y="341"/>
                                      <a:pt x="681" y="341"/>
                                    </a:cubicBezTo>
                                    <a:cubicBezTo>
                                      <a:pt x="677" y="341"/>
                                      <a:pt x="674" y="342"/>
                                      <a:pt x="671" y="345"/>
                                    </a:cubicBezTo>
                                    <a:cubicBezTo>
                                      <a:pt x="672" y="348"/>
                                      <a:pt x="672" y="350"/>
                                      <a:pt x="672" y="353"/>
                                    </a:cubicBezTo>
                                    <a:cubicBezTo>
                                      <a:pt x="672" y="353"/>
                                      <a:pt x="672" y="353"/>
                                      <a:pt x="672" y="354"/>
                                    </a:cubicBezTo>
                                    <a:cubicBezTo>
                                      <a:pt x="673" y="353"/>
                                      <a:pt x="673" y="353"/>
                                      <a:pt x="674" y="353"/>
                                    </a:cubicBezTo>
                                    <a:cubicBezTo>
                                      <a:pt x="674" y="353"/>
                                      <a:pt x="674" y="353"/>
                                      <a:pt x="674" y="353"/>
                                    </a:cubicBezTo>
                                    <a:cubicBezTo>
                                      <a:pt x="674" y="349"/>
                                      <a:pt x="677" y="346"/>
                                      <a:pt x="681" y="346"/>
                                    </a:cubicBezTo>
                                    <a:cubicBezTo>
                                      <a:pt x="685" y="346"/>
                                      <a:pt x="687" y="349"/>
                                      <a:pt x="687" y="353"/>
                                    </a:cubicBezTo>
                                    <a:cubicBezTo>
                                      <a:pt x="687" y="353"/>
                                      <a:pt x="687" y="353"/>
                                      <a:pt x="687" y="353"/>
                                    </a:cubicBezTo>
                                    <a:cubicBezTo>
                                      <a:pt x="688" y="353"/>
                                      <a:pt x="689" y="354"/>
                                      <a:pt x="691" y="354"/>
                                    </a:cubicBezTo>
                                    <a:cubicBezTo>
                                      <a:pt x="690" y="353"/>
                                      <a:pt x="690" y="353"/>
                                      <a:pt x="690" y="353"/>
                                    </a:cubicBezTo>
                                    <a:close/>
                                    <a:moveTo>
                                      <a:pt x="681" y="348"/>
                                    </a:moveTo>
                                    <a:cubicBezTo>
                                      <a:pt x="678" y="348"/>
                                      <a:pt x="676" y="350"/>
                                      <a:pt x="676" y="353"/>
                                    </a:cubicBezTo>
                                    <a:cubicBezTo>
                                      <a:pt x="676" y="353"/>
                                      <a:pt x="676" y="353"/>
                                      <a:pt x="676" y="353"/>
                                    </a:cubicBezTo>
                                    <a:cubicBezTo>
                                      <a:pt x="677" y="353"/>
                                      <a:pt x="679" y="353"/>
                                      <a:pt x="681" y="353"/>
                                    </a:cubicBezTo>
                                    <a:cubicBezTo>
                                      <a:pt x="683" y="353"/>
                                      <a:pt x="684" y="353"/>
                                      <a:pt x="686" y="353"/>
                                    </a:cubicBezTo>
                                    <a:cubicBezTo>
                                      <a:pt x="686" y="353"/>
                                      <a:pt x="686" y="353"/>
                                      <a:pt x="686" y="353"/>
                                    </a:cubicBezTo>
                                    <a:cubicBezTo>
                                      <a:pt x="686" y="350"/>
                                      <a:pt x="684" y="348"/>
                                      <a:pt x="681" y="348"/>
                                    </a:cubicBezTo>
                                    <a:close/>
                                    <a:moveTo>
                                      <a:pt x="691" y="344"/>
                                    </a:moveTo>
                                    <a:cubicBezTo>
                                      <a:pt x="692" y="342"/>
                                      <a:pt x="692" y="339"/>
                                      <a:pt x="693" y="337"/>
                                    </a:cubicBezTo>
                                    <a:cubicBezTo>
                                      <a:pt x="690" y="335"/>
                                      <a:pt x="685" y="333"/>
                                      <a:pt x="681" y="333"/>
                                    </a:cubicBezTo>
                                    <a:cubicBezTo>
                                      <a:pt x="677" y="333"/>
                                      <a:pt x="673" y="334"/>
                                      <a:pt x="669" y="337"/>
                                    </a:cubicBezTo>
                                    <a:cubicBezTo>
                                      <a:pt x="670" y="339"/>
                                      <a:pt x="671" y="341"/>
                                      <a:pt x="671" y="343"/>
                                    </a:cubicBezTo>
                                    <a:cubicBezTo>
                                      <a:pt x="674" y="341"/>
                                      <a:pt x="677" y="339"/>
                                      <a:pt x="681" y="339"/>
                                    </a:cubicBezTo>
                                    <a:cubicBezTo>
                                      <a:pt x="685" y="339"/>
                                      <a:pt x="689" y="341"/>
                                      <a:pt x="691" y="344"/>
                                    </a:cubicBezTo>
                                    <a:close/>
                                    <a:moveTo>
                                      <a:pt x="693" y="336"/>
                                    </a:moveTo>
                                    <a:cubicBezTo>
                                      <a:pt x="694" y="334"/>
                                      <a:pt x="695" y="332"/>
                                      <a:pt x="696" y="330"/>
                                    </a:cubicBezTo>
                                    <a:cubicBezTo>
                                      <a:pt x="691" y="327"/>
                                      <a:pt x="686" y="325"/>
                                      <a:pt x="681" y="325"/>
                                    </a:cubicBezTo>
                                    <a:cubicBezTo>
                                      <a:pt x="676" y="325"/>
                                      <a:pt x="671" y="327"/>
                                      <a:pt x="666" y="330"/>
                                    </a:cubicBezTo>
                                    <a:cubicBezTo>
                                      <a:pt x="667" y="331"/>
                                      <a:pt x="668" y="333"/>
                                      <a:pt x="669" y="335"/>
                                    </a:cubicBezTo>
                                    <a:cubicBezTo>
                                      <a:pt x="672" y="333"/>
                                      <a:pt x="676" y="332"/>
                                      <a:pt x="681" y="332"/>
                                    </a:cubicBezTo>
                                    <a:cubicBezTo>
                                      <a:pt x="686" y="332"/>
                                      <a:pt x="690" y="333"/>
                                      <a:pt x="693" y="336"/>
                                    </a:cubicBezTo>
                                    <a:close/>
                                    <a:moveTo>
                                      <a:pt x="697" y="329"/>
                                    </a:moveTo>
                                    <a:cubicBezTo>
                                      <a:pt x="697" y="327"/>
                                      <a:pt x="698" y="325"/>
                                      <a:pt x="699" y="324"/>
                                    </a:cubicBezTo>
                                    <a:cubicBezTo>
                                      <a:pt x="694" y="320"/>
                                      <a:pt x="688" y="318"/>
                                      <a:pt x="681" y="318"/>
                                    </a:cubicBezTo>
                                    <a:cubicBezTo>
                                      <a:pt x="674" y="318"/>
                                      <a:pt x="668" y="320"/>
                                      <a:pt x="663" y="324"/>
                                    </a:cubicBezTo>
                                    <a:cubicBezTo>
                                      <a:pt x="664" y="325"/>
                                      <a:pt x="665" y="327"/>
                                      <a:pt x="666" y="328"/>
                                    </a:cubicBezTo>
                                    <a:cubicBezTo>
                                      <a:pt x="670" y="325"/>
                                      <a:pt x="675" y="324"/>
                                      <a:pt x="681" y="324"/>
                                    </a:cubicBezTo>
                                    <a:cubicBezTo>
                                      <a:pt x="687" y="324"/>
                                      <a:pt x="692" y="326"/>
                                      <a:pt x="697" y="329"/>
                                    </a:cubicBezTo>
                                    <a:close/>
                                    <a:moveTo>
                                      <a:pt x="700" y="323"/>
                                    </a:moveTo>
                                    <a:cubicBezTo>
                                      <a:pt x="701" y="321"/>
                                      <a:pt x="703" y="319"/>
                                      <a:pt x="704" y="318"/>
                                    </a:cubicBezTo>
                                    <a:cubicBezTo>
                                      <a:pt x="697" y="313"/>
                                      <a:pt x="689" y="311"/>
                                      <a:pt x="681" y="311"/>
                                    </a:cubicBezTo>
                                    <a:cubicBezTo>
                                      <a:pt x="672" y="311"/>
                                      <a:pt x="665" y="313"/>
                                      <a:pt x="658" y="317"/>
                                    </a:cubicBezTo>
                                    <a:cubicBezTo>
                                      <a:pt x="659" y="319"/>
                                      <a:pt x="661" y="321"/>
                                      <a:pt x="662" y="322"/>
                                    </a:cubicBezTo>
                                    <a:cubicBezTo>
                                      <a:pt x="667" y="319"/>
                                      <a:pt x="674" y="317"/>
                                      <a:pt x="681" y="317"/>
                                    </a:cubicBezTo>
                                    <a:cubicBezTo>
                                      <a:pt x="688" y="317"/>
                                      <a:pt x="695" y="319"/>
                                      <a:pt x="700" y="323"/>
                                    </a:cubicBezTo>
                                    <a:close/>
                                    <a:moveTo>
                                      <a:pt x="705" y="317"/>
                                    </a:moveTo>
                                    <a:cubicBezTo>
                                      <a:pt x="707" y="315"/>
                                      <a:pt x="708" y="314"/>
                                      <a:pt x="710" y="312"/>
                                    </a:cubicBezTo>
                                    <a:cubicBezTo>
                                      <a:pt x="702" y="307"/>
                                      <a:pt x="692" y="303"/>
                                      <a:pt x="681" y="303"/>
                                    </a:cubicBezTo>
                                    <a:cubicBezTo>
                                      <a:pt x="670" y="303"/>
                                      <a:pt x="660" y="306"/>
                                      <a:pt x="652" y="312"/>
                                    </a:cubicBezTo>
                                    <a:cubicBezTo>
                                      <a:pt x="654" y="313"/>
                                      <a:pt x="655" y="315"/>
                                      <a:pt x="657" y="316"/>
                                    </a:cubicBezTo>
                                    <a:cubicBezTo>
                                      <a:pt x="664" y="312"/>
                                      <a:pt x="672" y="309"/>
                                      <a:pt x="681" y="309"/>
                                    </a:cubicBezTo>
                                    <a:cubicBezTo>
                                      <a:pt x="690" y="309"/>
                                      <a:pt x="698" y="312"/>
                                      <a:pt x="705" y="317"/>
                                    </a:cubicBezTo>
                                    <a:close/>
                                    <a:moveTo>
                                      <a:pt x="690" y="301"/>
                                    </a:moveTo>
                                    <a:cubicBezTo>
                                      <a:pt x="690" y="299"/>
                                      <a:pt x="691" y="297"/>
                                      <a:pt x="691" y="295"/>
                                    </a:cubicBezTo>
                                    <a:cubicBezTo>
                                      <a:pt x="689" y="292"/>
                                      <a:pt x="685" y="289"/>
                                      <a:pt x="681" y="289"/>
                                    </a:cubicBezTo>
                                    <a:cubicBezTo>
                                      <a:pt x="677" y="289"/>
                                      <a:pt x="674" y="291"/>
                                      <a:pt x="671" y="294"/>
                                    </a:cubicBezTo>
                                    <a:cubicBezTo>
                                      <a:pt x="672" y="296"/>
                                      <a:pt x="672" y="299"/>
                                      <a:pt x="672" y="301"/>
                                    </a:cubicBezTo>
                                    <a:cubicBezTo>
                                      <a:pt x="672" y="302"/>
                                      <a:pt x="672" y="302"/>
                                      <a:pt x="672" y="302"/>
                                    </a:cubicBezTo>
                                    <a:cubicBezTo>
                                      <a:pt x="673" y="302"/>
                                      <a:pt x="673" y="302"/>
                                      <a:pt x="674" y="302"/>
                                    </a:cubicBezTo>
                                    <a:cubicBezTo>
                                      <a:pt x="674" y="302"/>
                                      <a:pt x="674" y="301"/>
                                      <a:pt x="674" y="301"/>
                                    </a:cubicBezTo>
                                    <a:cubicBezTo>
                                      <a:pt x="674" y="298"/>
                                      <a:pt x="677" y="295"/>
                                      <a:pt x="681" y="295"/>
                                    </a:cubicBezTo>
                                    <a:cubicBezTo>
                                      <a:pt x="685" y="295"/>
                                      <a:pt x="687" y="298"/>
                                      <a:pt x="687" y="301"/>
                                    </a:cubicBezTo>
                                    <a:cubicBezTo>
                                      <a:pt x="687" y="301"/>
                                      <a:pt x="687" y="302"/>
                                      <a:pt x="687" y="302"/>
                                    </a:cubicBezTo>
                                    <a:cubicBezTo>
                                      <a:pt x="688" y="302"/>
                                      <a:pt x="689" y="302"/>
                                      <a:pt x="691" y="302"/>
                                    </a:cubicBezTo>
                                    <a:cubicBezTo>
                                      <a:pt x="690" y="302"/>
                                      <a:pt x="690" y="302"/>
                                      <a:pt x="690" y="301"/>
                                    </a:cubicBezTo>
                                    <a:close/>
                                    <a:moveTo>
                                      <a:pt x="681" y="296"/>
                                    </a:moveTo>
                                    <a:cubicBezTo>
                                      <a:pt x="678" y="296"/>
                                      <a:pt x="676" y="298"/>
                                      <a:pt x="676" y="301"/>
                                    </a:cubicBezTo>
                                    <a:cubicBezTo>
                                      <a:pt x="676" y="301"/>
                                      <a:pt x="676" y="302"/>
                                      <a:pt x="676" y="302"/>
                                    </a:cubicBezTo>
                                    <a:cubicBezTo>
                                      <a:pt x="677" y="302"/>
                                      <a:pt x="679" y="301"/>
                                      <a:pt x="681" y="301"/>
                                    </a:cubicBezTo>
                                    <a:cubicBezTo>
                                      <a:pt x="683" y="301"/>
                                      <a:pt x="684" y="302"/>
                                      <a:pt x="686" y="302"/>
                                    </a:cubicBezTo>
                                    <a:cubicBezTo>
                                      <a:pt x="686" y="302"/>
                                      <a:pt x="686" y="301"/>
                                      <a:pt x="686" y="301"/>
                                    </a:cubicBezTo>
                                    <a:cubicBezTo>
                                      <a:pt x="686" y="298"/>
                                      <a:pt x="684" y="296"/>
                                      <a:pt x="681" y="296"/>
                                    </a:cubicBezTo>
                                    <a:close/>
                                    <a:moveTo>
                                      <a:pt x="691" y="293"/>
                                    </a:moveTo>
                                    <a:cubicBezTo>
                                      <a:pt x="692" y="290"/>
                                      <a:pt x="692" y="288"/>
                                      <a:pt x="693" y="286"/>
                                    </a:cubicBezTo>
                                    <a:cubicBezTo>
                                      <a:pt x="690" y="283"/>
                                      <a:pt x="685" y="282"/>
                                      <a:pt x="681" y="282"/>
                                    </a:cubicBezTo>
                                    <a:cubicBezTo>
                                      <a:pt x="677" y="282"/>
                                      <a:pt x="673" y="283"/>
                                      <a:pt x="669" y="285"/>
                                    </a:cubicBezTo>
                                    <a:cubicBezTo>
                                      <a:pt x="670" y="287"/>
                                      <a:pt x="671" y="290"/>
                                      <a:pt x="671" y="292"/>
                                    </a:cubicBezTo>
                                    <a:cubicBezTo>
                                      <a:pt x="674" y="289"/>
                                      <a:pt x="677" y="288"/>
                                      <a:pt x="681" y="288"/>
                                    </a:cubicBezTo>
                                    <a:cubicBezTo>
                                      <a:pt x="685" y="288"/>
                                      <a:pt x="689" y="290"/>
                                      <a:pt x="691" y="293"/>
                                    </a:cubicBezTo>
                                    <a:close/>
                                    <a:moveTo>
                                      <a:pt x="693" y="284"/>
                                    </a:moveTo>
                                    <a:cubicBezTo>
                                      <a:pt x="694" y="282"/>
                                      <a:pt x="695" y="280"/>
                                      <a:pt x="696" y="279"/>
                                    </a:cubicBezTo>
                                    <a:cubicBezTo>
                                      <a:pt x="691" y="276"/>
                                      <a:pt x="686" y="274"/>
                                      <a:pt x="681" y="274"/>
                                    </a:cubicBezTo>
                                    <a:cubicBezTo>
                                      <a:pt x="676" y="274"/>
                                      <a:pt x="671" y="276"/>
                                      <a:pt x="666" y="278"/>
                                    </a:cubicBezTo>
                                    <a:cubicBezTo>
                                      <a:pt x="667" y="280"/>
                                      <a:pt x="668" y="282"/>
                                      <a:pt x="669" y="284"/>
                                    </a:cubicBezTo>
                                    <a:cubicBezTo>
                                      <a:pt x="672" y="282"/>
                                      <a:pt x="676" y="280"/>
                                      <a:pt x="681" y="280"/>
                                    </a:cubicBezTo>
                                    <a:cubicBezTo>
                                      <a:pt x="686" y="280"/>
                                      <a:pt x="690" y="282"/>
                                      <a:pt x="693" y="284"/>
                                    </a:cubicBezTo>
                                    <a:close/>
                                    <a:moveTo>
                                      <a:pt x="697" y="277"/>
                                    </a:moveTo>
                                    <a:cubicBezTo>
                                      <a:pt x="697" y="276"/>
                                      <a:pt x="698" y="274"/>
                                      <a:pt x="699" y="273"/>
                                    </a:cubicBezTo>
                                    <a:cubicBezTo>
                                      <a:pt x="694" y="269"/>
                                      <a:pt x="688" y="267"/>
                                      <a:pt x="681" y="267"/>
                                    </a:cubicBezTo>
                                    <a:cubicBezTo>
                                      <a:pt x="674" y="267"/>
                                      <a:pt x="668" y="269"/>
                                      <a:pt x="663" y="272"/>
                                    </a:cubicBezTo>
                                    <a:cubicBezTo>
                                      <a:pt x="664" y="274"/>
                                      <a:pt x="665" y="275"/>
                                      <a:pt x="666" y="277"/>
                                    </a:cubicBezTo>
                                    <a:cubicBezTo>
                                      <a:pt x="670" y="274"/>
                                      <a:pt x="675" y="272"/>
                                      <a:pt x="681" y="272"/>
                                    </a:cubicBezTo>
                                    <a:cubicBezTo>
                                      <a:pt x="687" y="272"/>
                                      <a:pt x="692" y="274"/>
                                      <a:pt x="697" y="277"/>
                                    </a:cubicBezTo>
                                    <a:close/>
                                    <a:moveTo>
                                      <a:pt x="700" y="271"/>
                                    </a:moveTo>
                                    <a:cubicBezTo>
                                      <a:pt x="701" y="270"/>
                                      <a:pt x="703" y="268"/>
                                      <a:pt x="704" y="266"/>
                                    </a:cubicBezTo>
                                    <a:cubicBezTo>
                                      <a:pt x="697" y="262"/>
                                      <a:pt x="689" y="259"/>
                                      <a:pt x="681" y="259"/>
                                    </a:cubicBezTo>
                                    <a:cubicBezTo>
                                      <a:pt x="672" y="259"/>
                                      <a:pt x="665" y="262"/>
                                      <a:pt x="658" y="266"/>
                                    </a:cubicBezTo>
                                    <a:cubicBezTo>
                                      <a:pt x="659" y="268"/>
                                      <a:pt x="661" y="269"/>
                                      <a:pt x="662" y="271"/>
                                    </a:cubicBezTo>
                                    <a:cubicBezTo>
                                      <a:pt x="667" y="267"/>
                                      <a:pt x="674" y="265"/>
                                      <a:pt x="681" y="265"/>
                                    </a:cubicBezTo>
                                    <a:cubicBezTo>
                                      <a:pt x="688" y="265"/>
                                      <a:pt x="695" y="268"/>
                                      <a:pt x="700" y="271"/>
                                    </a:cubicBezTo>
                                    <a:close/>
                                    <a:moveTo>
                                      <a:pt x="705" y="265"/>
                                    </a:moveTo>
                                    <a:cubicBezTo>
                                      <a:pt x="707" y="264"/>
                                      <a:pt x="708" y="262"/>
                                      <a:pt x="710" y="261"/>
                                    </a:cubicBezTo>
                                    <a:cubicBezTo>
                                      <a:pt x="702" y="255"/>
                                      <a:pt x="692" y="252"/>
                                      <a:pt x="681" y="252"/>
                                    </a:cubicBezTo>
                                    <a:cubicBezTo>
                                      <a:pt x="670" y="252"/>
                                      <a:pt x="660" y="255"/>
                                      <a:pt x="652" y="261"/>
                                    </a:cubicBezTo>
                                    <a:cubicBezTo>
                                      <a:pt x="654" y="262"/>
                                      <a:pt x="655" y="263"/>
                                      <a:pt x="657" y="265"/>
                                    </a:cubicBezTo>
                                    <a:cubicBezTo>
                                      <a:pt x="664" y="260"/>
                                      <a:pt x="672" y="258"/>
                                      <a:pt x="681" y="258"/>
                                    </a:cubicBezTo>
                                    <a:cubicBezTo>
                                      <a:pt x="690" y="258"/>
                                      <a:pt x="698" y="261"/>
                                      <a:pt x="705" y="265"/>
                                    </a:cubicBezTo>
                                    <a:close/>
                                    <a:moveTo>
                                      <a:pt x="690" y="250"/>
                                    </a:moveTo>
                                    <a:cubicBezTo>
                                      <a:pt x="690" y="248"/>
                                      <a:pt x="691" y="246"/>
                                      <a:pt x="691" y="244"/>
                                    </a:cubicBezTo>
                                    <a:cubicBezTo>
                                      <a:pt x="689" y="240"/>
                                      <a:pt x="685" y="238"/>
                                      <a:pt x="681" y="238"/>
                                    </a:cubicBezTo>
                                    <a:cubicBezTo>
                                      <a:pt x="677" y="238"/>
                                      <a:pt x="674" y="240"/>
                                      <a:pt x="671" y="242"/>
                                    </a:cubicBezTo>
                                    <a:cubicBezTo>
                                      <a:pt x="672" y="245"/>
                                      <a:pt x="672" y="247"/>
                                      <a:pt x="672" y="250"/>
                                    </a:cubicBezTo>
                                    <a:cubicBezTo>
                                      <a:pt x="672" y="250"/>
                                      <a:pt x="672" y="251"/>
                                      <a:pt x="672" y="251"/>
                                    </a:cubicBezTo>
                                    <a:cubicBezTo>
                                      <a:pt x="673" y="251"/>
                                      <a:pt x="673" y="251"/>
                                      <a:pt x="674" y="251"/>
                                    </a:cubicBezTo>
                                    <a:cubicBezTo>
                                      <a:pt x="674" y="250"/>
                                      <a:pt x="674" y="250"/>
                                      <a:pt x="674" y="250"/>
                                    </a:cubicBezTo>
                                    <a:cubicBezTo>
                                      <a:pt x="674" y="246"/>
                                      <a:pt x="677" y="243"/>
                                      <a:pt x="681" y="243"/>
                                    </a:cubicBezTo>
                                    <a:cubicBezTo>
                                      <a:pt x="685" y="243"/>
                                      <a:pt x="687" y="246"/>
                                      <a:pt x="687" y="250"/>
                                    </a:cubicBezTo>
                                    <a:cubicBezTo>
                                      <a:pt x="687" y="250"/>
                                      <a:pt x="687" y="250"/>
                                      <a:pt x="687" y="251"/>
                                    </a:cubicBezTo>
                                    <a:cubicBezTo>
                                      <a:pt x="688" y="251"/>
                                      <a:pt x="689" y="251"/>
                                      <a:pt x="691" y="251"/>
                                    </a:cubicBezTo>
                                    <a:cubicBezTo>
                                      <a:pt x="690" y="251"/>
                                      <a:pt x="690" y="250"/>
                                      <a:pt x="690" y="250"/>
                                    </a:cubicBezTo>
                                    <a:close/>
                                    <a:moveTo>
                                      <a:pt x="681" y="245"/>
                                    </a:moveTo>
                                    <a:cubicBezTo>
                                      <a:pt x="678" y="245"/>
                                      <a:pt x="676" y="247"/>
                                      <a:pt x="676" y="250"/>
                                    </a:cubicBezTo>
                                    <a:cubicBezTo>
                                      <a:pt x="676" y="250"/>
                                      <a:pt x="676" y="250"/>
                                      <a:pt x="676" y="250"/>
                                    </a:cubicBezTo>
                                    <a:cubicBezTo>
                                      <a:pt x="677" y="250"/>
                                      <a:pt x="679" y="250"/>
                                      <a:pt x="681" y="250"/>
                                    </a:cubicBezTo>
                                    <a:cubicBezTo>
                                      <a:pt x="683" y="250"/>
                                      <a:pt x="684" y="250"/>
                                      <a:pt x="686" y="250"/>
                                    </a:cubicBezTo>
                                    <a:cubicBezTo>
                                      <a:pt x="686" y="250"/>
                                      <a:pt x="686" y="250"/>
                                      <a:pt x="686" y="250"/>
                                    </a:cubicBezTo>
                                    <a:cubicBezTo>
                                      <a:pt x="686" y="247"/>
                                      <a:pt x="684" y="245"/>
                                      <a:pt x="681" y="245"/>
                                    </a:cubicBezTo>
                                    <a:close/>
                                    <a:moveTo>
                                      <a:pt x="691" y="241"/>
                                    </a:moveTo>
                                    <a:cubicBezTo>
                                      <a:pt x="692" y="239"/>
                                      <a:pt x="692" y="237"/>
                                      <a:pt x="693" y="235"/>
                                    </a:cubicBezTo>
                                    <a:cubicBezTo>
                                      <a:pt x="690" y="232"/>
                                      <a:pt x="685" y="230"/>
                                      <a:pt x="681" y="230"/>
                                    </a:cubicBezTo>
                                    <a:cubicBezTo>
                                      <a:pt x="677" y="230"/>
                                      <a:pt x="673" y="232"/>
                                      <a:pt x="669" y="234"/>
                                    </a:cubicBezTo>
                                    <a:cubicBezTo>
                                      <a:pt x="670" y="236"/>
                                      <a:pt x="671" y="238"/>
                                      <a:pt x="671" y="240"/>
                                    </a:cubicBezTo>
                                    <a:cubicBezTo>
                                      <a:pt x="674" y="238"/>
                                      <a:pt x="677" y="236"/>
                                      <a:pt x="681" y="236"/>
                                    </a:cubicBezTo>
                                    <a:cubicBezTo>
                                      <a:pt x="685" y="236"/>
                                      <a:pt x="689" y="238"/>
                                      <a:pt x="691" y="241"/>
                                    </a:cubicBezTo>
                                    <a:close/>
                                    <a:moveTo>
                                      <a:pt x="693" y="233"/>
                                    </a:moveTo>
                                    <a:cubicBezTo>
                                      <a:pt x="694" y="231"/>
                                      <a:pt x="695" y="229"/>
                                      <a:pt x="696" y="227"/>
                                    </a:cubicBezTo>
                                    <a:cubicBezTo>
                                      <a:pt x="691" y="224"/>
                                      <a:pt x="686" y="223"/>
                                      <a:pt x="681" y="223"/>
                                    </a:cubicBezTo>
                                    <a:cubicBezTo>
                                      <a:pt x="676" y="223"/>
                                      <a:pt x="671" y="224"/>
                                      <a:pt x="666" y="227"/>
                                    </a:cubicBezTo>
                                    <a:cubicBezTo>
                                      <a:pt x="667" y="229"/>
                                      <a:pt x="668" y="230"/>
                                      <a:pt x="669" y="232"/>
                                    </a:cubicBezTo>
                                    <a:cubicBezTo>
                                      <a:pt x="672" y="230"/>
                                      <a:pt x="676" y="229"/>
                                      <a:pt x="681" y="229"/>
                                    </a:cubicBezTo>
                                    <a:cubicBezTo>
                                      <a:pt x="686" y="229"/>
                                      <a:pt x="690" y="230"/>
                                      <a:pt x="693" y="233"/>
                                    </a:cubicBezTo>
                                    <a:close/>
                                    <a:moveTo>
                                      <a:pt x="697" y="226"/>
                                    </a:moveTo>
                                    <a:cubicBezTo>
                                      <a:pt x="697" y="224"/>
                                      <a:pt x="698" y="223"/>
                                      <a:pt x="699" y="221"/>
                                    </a:cubicBezTo>
                                    <a:cubicBezTo>
                                      <a:pt x="694" y="218"/>
                                      <a:pt x="688" y="216"/>
                                      <a:pt x="681" y="216"/>
                                    </a:cubicBezTo>
                                    <a:cubicBezTo>
                                      <a:pt x="674" y="216"/>
                                      <a:pt x="668" y="218"/>
                                      <a:pt x="663" y="221"/>
                                    </a:cubicBezTo>
                                    <a:cubicBezTo>
                                      <a:pt x="664" y="222"/>
                                      <a:pt x="665" y="224"/>
                                      <a:pt x="666" y="225"/>
                                    </a:cubicBezTo>
                                    <a:cubicBezTo>
                                      <a:pt x="670" y="223"/>
                                      <a:pt x="675" y="221"/>
                                      <a:pt x="681" y="221"/>
                                    </a:cubicBezTo>
                                    <a:cubicBezTo>
                                      <a:pt x="687" y="221"/>
                                      <a:pt x="692" y="223"/>
                                      <a:pt x="697" y="226"/>
                                    </a:cubicBezTo>
                                    <a:close/>
                                    <a:moveTo>
                                      <a:pt x="700" y="220"/>
                                    </a:moveTo>
                                    <a:cubicBezTo>
                                      <a:pt x="701" y="218"/>
                                      <a:pt x="703" y="217"/>
                                      <a:pt x="704" y="215"/>
                                    </a:cubicBezTo>
                                    <a:cubicBezTo>
                                      <a:pt x="697" y="211"/>
                                      <a:pt x="689" y="208"/>
                                      <a:pt x="681" y="208"/>
                                    </a:cubicBezTo>
                                    <a:cubicBezTo>
                                      <a:pt x="672" y="208"/>
                                      <a:pt x="665" y="210"/>
                                      <a:pt x="658" y="215"/>
                                    </a:cubicBezTo>
                                    <a:cubicBezTo>
                                      <a:pt x="659" y="216"/>
                                      <a:pt x="661" y="218"/>
                                      <a:pt x="662" y="219"/>
                                    </a:cubicBezTo>
                                    <a:cubicBezTo>
                                      <a:pt x="667" y="216"/>
                                      <a:pt x="674" y="214"/>
                                      <a:pt x="681" y="214"/>
                                    </a:cubicBezTo>
                                    <a:cubicBezTo>
                                      <a:pt x="688" y="214"/>
                                      <a:pt x="695" y="216"/>
                                      <a:pt x="700" y="220"/>
                                    </a:cubicBezTo>
                                    <a:close/>
                                    <a:moveTo>
                                      <a:pt x="705" y="214"/>
                                    </a:moveTo>
                                    <a:cubicBezTo>
                                      <a:pt x="707" y="212"/>
                                      <a:pt x="708" y="211"/>
                                      <a:pt x="710" y="210"/>
                                    </a:cubicBezTo>
                                    <a:cubicBezTo>
                                      <a:pt x="702" y="204"/>
                                      <a:pt x="692" y="200"/>
                                      <a:pt x="681" y="200"/>
                                    </a:cubicBezTo>
                                    <a:cubicBezTo>
                                      <a:pt x="670" y="200"/>
                                      <a:pt x="660" y="204"/>
                                      <a:pt x="652" y="209"/>
                                    </a:cubicBezTo>
                                    <a:cubicBezTo>
                                      <a:pt x="654" y="211"/>
                                      <a:pt x="655" y="212"/>
                                      <a:pt x="657" y="214"/>
                                    </a:cubicBezTo>
                                    <a:cubicBezTo>
                                      <a:pt x="664" y="209"/>
                                      <a:pt x="672" y="206"/>
                                      <a:pt x="681" y="206"/>
                                    </a:cubicBezTo>
                                    <a:cubicBezTo>
                                      <a:pt x="690" y="206"/>
                                      <a:pt x="698" y="209"/>
                                      <a:pt x="705" y="214"/>
                                    </a:cubicBezTo>
                                    <a:close/>
                                    <a:moveTo>
                                      <a:pt x="690" y="199"/>
                                    </a:moveTo>
                                    <a:cubicBezTo>
                                      <a:pt x="690" y="196"/>
                                      <a:pt x="691" y="194"/>
                                      <a:pt x="691" y="192"/>
                                    </a:cubicBezTo>
                                    <a:cubicBezTo>
                                      <a:pt x="689" y="189"/>
                                      <a:pt x="685" y="187"/>
                                      <a:pt x="681" y="187"/>
                                    </a:cubicBezTo>
                                    <a:cubicBezTo>
                                      <a:pt x="677" y="187"/>
                                      <a:pt x="674" y="188"/>
                                      <a:pt x="671" y="191"/>
                                    </a:cubicBezTo>
                                    <a:cubicBezTo>
                                      <a:pt x="672" y="194"/>
                                      <a:pt x="672" y="196"/>
                                      <a:pt x="672" y="199"/>
                                    </a:cubicBezTo>
                                    <a:cubicBezTo>
                                      <a:pt x="672" y="199"/>
                                      <a:pt x="672" y="199"/>
                                      <a:pt x="672" y="199"/>
                                    </a:cubicBezTo>
                                    <a:cubicBezTo>
                                      <a:pt x="673" y="199"/>
                                      <a:pt x="673" y="199"/>
                                      <a:pt x="674" y="199"/>
                                    </a:cubicBezTo>
                                    <a:cubicBezTo>
                                      <a:pt x="674" y="199"/>
                                      <a:pt x="674" y="199"/>
                                      <a:pt x="674" y="199"/>
                                    </a:cubicBezTo>
                                    <a:cubicBezTo>
                                      <a:pt x="674" y="195"/>
                                      <a:pt x="677" y="192"/>
                                      <a:pt x="681" y="192"/>
                                    </a:cubicBezTo>
                                    <a:cubicBezTo>
                                      <a:pt x="685" y="192"/>
                                      <a:pt x="687" y="195"/>
                                      <a:pt x="687" y="199"/>
                                    </a:cubicBezTo>
                                    <a:cubicBezTo>
                                      <a:pt x="687" y="199"/>
                                      <a:pt x="687" y="199"/>
                                      <a:pt x="687" y="199"/>
                                    </a:cubicBezTo>
                                    <a:cubicBezTo>
                                      <a:pt x="688" y="199"/>
                                      <a:pt x="689" y="199"/>
                                      <a:pt x="691" y="200"/>
                                    </a:cubicBezTo>
                                    <a:cubicBezTo>
                                      <a:pt x="690" y="199"/>
                                      <a:pt x="690" y="199"/>
                                      <a:pt x="690" y="199"/>
                                    </a:cubicBezTo>
                                    <a:close/>
                                    <a:moveTo>
                                      <a:pt x="681" y="193"/>
                                    </a:moveTo>
                                    <a:cubicBezTo>
                                      <a:pt x="678" y="193"/>
                                      <a:pt x="676" y="196"/>
                                      <a:pt x="676" y="199"/>
                                    </a:cubicBezTo>
                                    <a:cubicBezTo>
                                      <a:pt x="676" y="199"/>
                                      <a:pt x="676" y="199"/>
                                      <a:pt x="676" y="199"/>
                                    </a:cubicBezTo>
                                    <a:cubicBezTo>
                                      <a:pt x="677" y="199"/>
                                      <a:pt x="679" y="199"/>
                                      <a:pt x="681" y="199"/>
                                    </a:cubicBezTo>
                                    <a:cubicBezTo>
                                      <a:pt x="683" y="199"/>
                                      <a:pt x="684" y="199"/>
                                      <a:pt x="686" y="199"/>
                                    </a:cubicBezTo>
                                    <a:cubicBezTo>
                                      <a:pt x="686" y="199"/>
                                      <a:pt x="686" y="199"/>
                                      <a:pt x="686" y="199"/>
                                    </a:cubicBezTo>
                                    <a:cubicBezTo>
                                      <a:pt x="686" y="196"/>
                                      <a:pt x="684" y="193"/>
                                      <a:pt x="681" y="193"/>
                                    </a:cubicBezTo>
                                    <a:close/>
                                    <a:moveTo>
                                      <a:pt x="691" y="190"/>
                                    </a:moveTo>
                                    <a:cubicBezTo>
                                      <a:pt x="692" y="188"/>
                                      <a:pt x="692" y="185"/>
                                      <a:pt x="693" y="183"/>
                                    </a:cubicBezTo>
                                    <a:cubicBezTo>
                                      <a:pt x="690" y="181"/>
                                      <a:pt x="685" y="179"/>
                                      <a:pt x="681" y="179"/>
                                    </a:cubicBezTo>
                                    <a:cubicBezTo>
                                      <a:pt x="677" y="179"/>
                                      <a:pt x="673" y="180"/>
                                      <a:pt x="669" y="183"/>
                                    </a:cubicBezTo>
                                    <a:cubicBezTo>
                                      <a:pt x="670" y="185"/>
                                      <a:pt x="671" y="187"/>
                                      <a:pt x="671" y="189"/>
                                    </a:cubicBezTo>
                                    <a:cubicBezTo>
                                      <a:pt x="674" y="187"/>
                                      <a:pt x="677" y="185"/>
                                      <a:pt x="681" y="185"/>
                                    </a:cubicBezTo>
                                    <a:cubicBezTo>
                                      <a:pt x="685" y="185"/>
                                      <a:pt x="689" y="187"/>
                                      <a:pt x="691" y="190"/>
                                    </a:cubicBezTo>
                                    <a:close/>
                                    <a:moveTo>
                                      <a:pt x="693" y="182"/>
                                    </a:moveTo>
                                    <a:cubicBezTo>
                                      <a:pt x="694" y="180"/>
                                      <a:pt x="695" y="178"/>
                                      <a:pt x="696" y="176"/>
                                    </a:cubicBezTo>
                                    <a:cubicBezTo>
                                      <a:pt x="691" y="173"/>
                                      <a:pt x="686" y="171"/>
                                      <a:pt x="681" y="171"/>
                                    </a:cubicBezTo>
                                    <a:cubicBezTo>
                                      <a:pt x="676" y="171"/>
                                      <a:pt x="671" y="173"/>
                                      <a:pt x="666" y="175"/>
                                    </a:cubicBezTo>
                                    <a:cubicBezTo>
                                      <a:pt x="667" y="177"/>
                                      <a:pt x="668" y="179"/>
                                      <a:pt x="669" y="181"/>
                                    </a:cubicBezTo>
                                    <a:cubicBezTo>
                                      <a:pt x="672" y="179"/>
                                      <a:pt x="676" y="177"/>
                                      <a:pt x="681" y="177"/>
                                    </a:cubicBezTo>
                                    <a:cubicBezTo>
                                      <a:pt x="686" y="177"/>
                                      <a:pt x="690" y="179"/>
                                      <a:pt x="693" y="182"/>
                                    </a:cubicBezTo>
                                    <a:close/>
                                    <a:moveTo>
                                      <a:pt x="697" y="174"/>
                                    </a:moveTo>
                                    <a:cubicBezTo>
                                      <a:pt x="697" y="173"/>
                                      <a:pt x="698" y="171"/>
                                      <a:pt x="699" y="170"/>
                                    </a:cubicBezTo>
                                    <a:cubicBezTo>
                                      <a:pt x="694" y="166"/>
                                      <a:pt x="688" y="164"/>
                                      <a:pt x="681" y="164"/>
                                    </a:cubicBezTo>
                                    <a:cubicBezTo>
                                      <a:pt x="674" y="164"/>
                                      <a:pt x="668" y="166"/>
                                      <a:pt x="663" y="169"/>
                                    </a:cubicBezTo>
                                    <a:cubicBezTo>
                                      <a:pt x="664" y="171"/>
                                      <a:pt x="665" y="172"/>
                                      <a:pt x="666" y="174"/>
                                    </a:cubicBezTo>
                                    <a:cubicBezTo>
                                      <a:pt x="670" y="171"/>
                                      <a:pt x="675" y="170"/>
                                      <a:pt x="681" y="170"/>
                                    </a:cubicBezTo>
                                    <a:cubicBezTo>
                                      <a:pt x="687" y="170"/>
                                      <a:pt x="692" y="171"/>
                                      <a:pt x="697" y="174"/>
                                    </a:cubicBezTo>
                                    <a:close/>
                                    <a:moveTo>
                                      <a:pt x="700" y="168"/>
                                    </a:moveTo>
                                    <a:cubicBezTo>
                                      <a:pt x="701" y="167"/>
                                      <a:pt x="703" y="165"/>
                                      <a:pt x="704" y="164"/>
                                    </a:cubicBezTo>
                                    <a:cubicBezTo>
                                      <a:pt x="697" y="159"/>
                                      <a:pt x="689" y="157"/>
                                      <a:pt x="681" y="157"/>
                                    </a:cubicBezTo>
                                    <a:cubicBezTo>
                                      <a:pt x="672" y="157"/>
                                      <a:pt x="665" y="159"/>
                                      <a:pt x="658" y="163"/>
                                    </a:cubicBezTo>
                                    <a:cubicBezTo>
                                      <a:pt x="659" y="165"/>
                                      <a:pt x="661" y="166"/>
                                      <a:pt x="662" y="168"/>
                                    </a:cubicBezTo>
                                    <a:cubicBezTo>
                                      <a:pt x="667" y="165"/>
                                      <a:pt x="674" y="163"/>
                                      <a:pt x="681" y="163"/>
                                    </a:cubicBezTo>
                                    <a:cubicBezTo>
                                      <a:pt x="688" y="163"/>
                                      <a:pt x="695" y="165"/>
                                      <a:pt x="700" y="168"/>
                                    </a:cubicBezTo>
                                    <a:close/>
                                    <a:moveTo>
                                      <a:pt x="705" y="163"/>
                                    </a:moveTo>
                                    <a:cubicBezTo>
                                      <a:pt x="707" y="161"/>
                                      <a:pt x="708" y="160"/>
                                      <a:pt x="710" y="158"/>
                                    </a:cubicBezTo>
                                    <a:cubicBezTo>
                                      <a:pt x="702" y="152"/>
                                      <a:pt x="692" y="149"/>
                                      <a:pt x="681" y="149"/>
                                    </a:cubicBezTo>
                                    <a:cubicBezTo>
                                      <a:pt x="670" y="149"/>
                                      <a:pt x="660" y="152"/>
                                      <a:pt x="652" y="158"/>
                                    </a:cubicBezTo>
                                    <a:cubicBezTo>
                                      <a:pt x="654" y="159"/>
                                      <a:pt x="655" y="161"/>
                                      <a:pt x="657" y="162"/>
                                    </a:cubicBezTo>
                                    <a:cubicBezTo>
                                      <a:pt x="664" y="158"/>
                                      <a:pt x="672" y="155"/>
                                      <a:pt x="681" y="155"/>
                                    </a:cubicBezTo>
                                    <a:cubicBezTo>
                                      <a:pt x="690" y="155"/>
                                      <a:pt x="698" y="158"/>
                                      <a:pt x="705" y="163"/>
                                    </a:cubicBezTo>
                                    <a:close/>
                                    <a:moveTo>
                                      <a:pt x="690" y="147"/>
                                    </a:moveTo>
                                    <a:cubicBezTo>
                                      <a:pt x="690" y="145"/>
                                      <a:pt x="691" y="143"/>
                                      <a:pt x="691" y="141"/>
                                    </a:cubicBezTo>
                                    <a:cubicBezTo>
                                      <a:pt x="689" y="137"/>
                                      <a:pt x="685" y="135"/>
                                      <a:pt x="681" y="135"/>
                                    </a:cubicBezTo>
                                    <a:cubicBezTo>
                                      <a:pt x="677" y="135"/>
                                      <a:pt x="674" y="137"/>
                                      <a:pt x="671" y="140"/>
                                    </a:cubicBezTo>
                                    <a:cubicBezTo>
                                      <a:pt x="672" y="142"/>
                                      <a:pt x="672" y="145"/>
                                      <a:pt x="672" y="147"/>
                                    </a:cubicBezTo>
                                    <a:cubicBezTo>
                                      <a:pt x="672" y="147"/>
                                      <a:pt x="672" y="148"/>
                                      <a:pt x="672" y="148"/>
                                    </a:cubicBezTo>
                                    <a:cubicBezTo>
                                      <a:pt x="673" y="148"/>
                                      <a:pt x="673" y="148"/>
                                      <a:pt x="674" y="148"/>
                                    </a:cubicBezTo>
                                    <a:cubicBezTo>
                                      <a:pt x="674" y="148"/>
                                      <a:pt x="674" y="147"/>
                                      <a:pt x="674" y="147"/>
                                    </a:cubicBezTo>
                                    <a:cubicBezTo>
                                      <a:pt x="674" y="143"/>
                                      <a:pt x="677" y="140"/>
                                      <a:pt x="681" y="140"/>
                                    </a:cubicBezTo>
                                    <a:cubicBezTo>
                                      <a:pt x="685" y="140"/>
                                      <a:pt x="687" y="143"/>
                                      <a:pt x="687" y="147"/>
                                    </a:cubicBezTo>
                                    <a:cubicBezTo>
                                      <a:pt x="687" y="147"/>
                                      <a:pt x="687" y="148"/>
                                      <a:pt x="687" y="148"/>
                                    </a:cubicBezTo>
                                    <a:cubicBezTo>
                                      <a:pt x="688" y="148"/>
                                      <a:pt x="689" y="148"/>
                                      <a:pt x="691" y="148"/>
                                    </a:cubicBezTo>
                                    <a:cubicBezTo>
                                      <a:pt x="690" y="148"/>
                                      <a:pt x="690" y="148"/>
                                      <a:pt x="690" y="147"/>
                                    </a:cubicBezTo>
                                    <a:close/>
                                    <a:moveTo>
                                      <a:pt x="681" y="142"/>
                                    </a:moveTo>
                                    <a:cubicBezTo>
                                      <a:pt x="678" y="142"/>
                                      <a:pt x="676" y="144"/>
                                      <a:pt x="676" y="147"/>
                                    </a:cubicBezTo>
                                    <a:cubicBezTo>
                                      <a:pt x="676" y="147"/>
                                      <a:pt x="676" y="147"/>
                                      <a:pt x="676" y="148"/>
                                    </a:cubicBezTo>
                                    <a:cubicBezTo>
                                      <a:pt x="677" y="147"/>
                                      <a:pt x="679" y="147"/>
                                      <a:pt x="681" y="147"/>
                                    </a:cubicBezTo>
                                    <a:cubicBezTo>
                                      <a:pt x="683" y="147"/>
                                      <a:pt x="684" y="147"/>
                                      <a:pt x="686" y="148"/>
                                    </a:cubicBezTo>
                                    <a:cubicBezTo>
                                      <a:pt x="686" y="147"/>
                                      <a:pt x="686" y="147"/>
                                      <a:pt x="686" y="147"/>
                                    </a:cubicBezTo>
                                    <a:cubicBezTo>
                                      <a:pt x="686" y="144"/>
                                      <a:pt x="684" y="142"/>
                                      <a:pt x="681" y="142"/>
                                    </a:cubicBezTo>
                                    <a:close/>
                                    <a:moveTo>
                                      <a:pt x="691" y="139"/>
                                    </a:moveTo>
                                    <a:cubicBezTo>
                                      <a:pt x="692" y="136"/>
                                      <a:pt x="692" y="134"/>
                                      <a:pt x="693" y="132"/>
                                    </a:cubicBezTo>
                                    <a:cubicBezTo>
                                      <a:pt x="690" y="129"/>
                                      <a:pt x="685" y="128"/>
                                      <a:pt x="681" y="128"/>
                                    </a:cubicBezTo>
                                    <a:cubicBezTo>
                                      <a:pt x="677" y="128"/>
                                      <a:pt x="673" y="129"/>
                                      <a:pt x="669" y="131"/>
                                    </a:cubicBezTo>
                                    <a:cubicBezTo>
                                      <a:pt x="670" y="133"/>
                                      <a:pt x="671" y="135"/>
                                      <a:pt x="671" y="138"/>
                                    </a:cubicBezTo>
                                    <a:cubicBezTo>
                                      <a:pt x="674" y="135"/>
                                      <a:pt x="677" y="134"/>
                                      <a:pt x="681" y="134"/>
                                    </a:cubicBezTo>
                                    <a:cubicBezTo>
                                      <a:pt x="685" y="134"/>
                                      <a:pt x="689" y="136"/>
                                      <a:pt x="691" y="139"/>
                                    </a:cubicBezTo>
                                    <a:close/>
                                    <a:moveTo>
                                      <a:pt x="693" y="130"/>
                                    </a:moveTo>
                                    <a:cubicBezTo>
                                      <a:pt x="694" y="128"/>
                                      <a:pt x="695" y="126"/>
                                      <a:pt x="696" y="124"/>
                                    </a:cubicBezTo>
                                    <a:cubicBezTo>
                                      <a:pt x="691" y="122"/>
                                      <a:pt x="686" y="120"/>
                                      <a:pt x="681" y="120"/>
                                    </a:cubicBezTo>
                                    <a:cubicBezTo>
                                      <a:pt x="676" y="120"/>
                                      <a:pt x="671" y="121"/>
                                      <a:pt x="666" y="124"/>
                                    </a:cubicBezTo>
                                    <a:cubicBezTo>
                                      <a:pt x="667" y="126"/>
                                      <a:pt x="668" y="128"/>
                                      <a:pt x="669" y="130"/>
                                    </a:cubicBezTo>
                                    <a:cubicBezTo>
                                      <a:pt x="672" y="127"/>
                                      <a:pt x="676" y="126"/>
                                      <a:pt x="681" y="126"/>
                                    </a:cubicBezTo>
                                    <a:cubicBezTo>
                                      <a:pt x="686" y="126"/>
                                      <a:pt x="690" y="128"/>
                                      <a:pt x="693" y="130"/>
                                    </a:cubicBezTo>
                                    <a:close/>
                                    <a:moveTo>
                                      <a:pt x="697" y="123"/>
                                    </a:moveTo>
                                    <a:cubicBezTo>
                                      <a:pt x="697" y="121"/>
                                      <a:pt x="698" y="120"/>
                                      <a:pt x="699" y="118"/>
                                    </a:cubicBezTo>
                                    <a:cubicBezTo>
                                      <a:pt x="694" y="115"/>
                                      <a:pt x="688" y="113"/>
                                      <a:pt x="681" y="113"/>
                                    </a:cubicBezTo>
                                    <a:cubicBezTo>
                                      <a:pt x="674" y="113"/>
                                      <a:pt x="668" y="115"/>
                                      <a:pt x="663" y="118"/>
                                    </a:cubicBezTo>
                                    <a:cubicBezTo>
                                      <a:pt x="664" y="119"/>
                                      <a:pt x="665" y="121"/>
                                      <a:pt x="666" y="123"/>
                                    </a:cubicBezTo>
                                    <a:cubicBezTo>
                                      <a:pt x="670" y="120"/>
                                      <a:pt x="675" y="118"/>
                                      <a:pt x="681" y="118"/>
                                    </a:cubicBezTo>
                                    <a:cubicBezTo>
                                      <a:pt x="687" y="118"/>
                                      <a:pt x="692" y="120"/>
                                      <a:pt x="697" y="123"/>
                                    </a:cubicBezTo>
                                    <a:close/>
                                    <a:moveTo>
                                      <a:pt x="700" y="117"/>
                                    </a:moveTo>
                                    <a:cubicBezTo>
                                      <a:pt x="701" y="115"/>
                                      <a:pt x="703" y="114"/>
                                      <a:pt x="704" y="112"/>
                                    </a:cubicBezTo>
                                    <a:cubicBezTo>
                                      <a:pt x="697" y="108"/>
                                      <a:pt x="689" y="105"/>
                                      <a:pt x="681" y="105"/>
                                    </a:cubicBezTo>
                                    <a:cubicBezTo>
                                      <a:pt x="672" y="105"/>
                                      <a:pt x="665" y="108"/>
                                      <a:pt x="658" y="112"/>
                                    </a:cubicBezTo>
                                    <a:cubicBezTo>
                                      <a:pt x="659" y="113"/>
                                      <a:pt x="661" y="115"/>
                                      <a:pt x="662" y="117"/>
                                    </a:cubicBezTo>
                                    <a:cubicBezTo>
                                      <a:pt x="667" y="113"/>
                                      <a:pt x="674" y="111"/>
                                      <a:pt x="681" y="111"/>
                                    </a:cubicBezTo>
                                    <a:cubicBezTo>
                                      <a:pt x="688" y="111"/>
                                      <a:pt x="695" y="113"/>
                                      <a:pt x="700" y="117"/>
                                    </a:cubicBezTo>
                                    <a:close/>
                                    <a:moveTo>
                                      <a:pt x="663" y="96"/>
                                    </a:moveTo>
                                    <a:cubicBezTo>
                                      <a:pt x="663" y="84"/>
                                      <a:pt x="658" y="74"/>
                                      <a:pt x="650" y="66"/>
                                    </a:cubicBezTo>
                                    <a:cubicBezTo>
                                      <a:pt x="643" y="59"/>
                                      <a:pt x="632" y="54"/>
                                      <a:pt x="621" y="54"/>
                                    </a:cubicBezTo>
                                    <a:cubicBezTo>
                                      <a:pt x="609" y="54"/>
                                      <a:pt x="599" y="59"/>
                                      <a:pt x="591" y="66"/>
                                    </a:cubicBezTo>
                                    <a:cubicBezTo>
                                      <a:pt x="584" y="74"/>
                                      <a:pt x="579" y="84"/>
                                      <a:pt x="579" y="96"/>
                                    </a:cubicBezTo>
                                    <a:cubicBezTo>
                                      <a:pt x="579" y="97"/>
                                      <a:pt x="579" y="98"/>
                                      <a:pt x="579" y="100"/>
                                    </a:cubicBezTo>
                                    <a:cubicBezTo>
                                      <a:pt x="581" y="101"/>
                                      <a:pt x="584" y="102"/>
                                      <a:pt x="586" y="103"/>
                                    </a:cubicBezTo>
                                    <a:cubicBezTo>
                                      <a:pt x="585" y="101"/>
                                      <a:pt x="585" y="98"/>
                                      <a:pt x="585" y="96"/>
                                    </a:cubicBezTo>
                                    <a:cubicBezTo>
                                      <a:pt x="585" y="76"/>
                                      <a:pt x="601" y="60"/>
                                      <a:pt x="621" y="60"/>
                                    </a:cubicBezTo>
                                    <a:cubicBezTo>
                                      <a:pt x="641" y="60"/>
                                      <a:pt x="657" y="76"/>
                                      <a:pt x="657" y="96"/>
                                    </a:cubicBezTo>
                                    <a:cubicBezTo>
                                      <a:pt x="657" y="98"/>
                                      <a:pt x="656" y="100"/>
                                      <a:pt x="656" y="102"/>
                                    </a:cubicBezTo>
                                    <a:cubicBezTo>
                                      <a:pt x="658" y="101"/>
                                      <a:pt x="660" y="100"/>
                                      <a:pt x="663" y="99"/>
                                    </a:cubicBezTo>
                                    <a:cubicBezTo>
                                      <a:pt x="663" y="98"/>
                                      <a:pt x="663" y="97"/>
                                      <a:pt x="663" y="96"/>
                                    </a:cubicBezTo>
                                    <a:close/>
                                    <a:moveTo>
                                      <a:pt x="541" y="96"/>
                                    </a:moveTo>
                                    <a:cubicBezTo>
                                      <a:pt x="541" y="84"/>
                                      <a:pt x="536" y="74"/>
                                      <a:pt x="528" y="66"/>
                                    </a:cubicBezTo>
                                    <a:cubicBezTo>
                                      <a:pt x="521" y="59"/>
                                      <a:pt x="510" y="54"/>
                                      <a:pt x="499" y="54"/>
                                    </a:cubicBezTo>
                                    <a:cubicBezTo>
                                      <a:pt x="487" y="54"/>
                                      <a:pt x="477" y="59"/>
                                      <a:pt x="469" y="66"/>
                                    </a:cubicBezTo>
                                    <a:cubicBezTo>
                                      <a:pt x="461" y="74"/>
                                      <a:pt x="457" y="84"/>
                                      <a:pt x="457" y="96"/>
                                    </a:cubicBezTo>
                                    <a:cubicBezTo>
                                      <a:pt x="457" y="97"/>
                                      <a:pt x="457" y="98"/>
                                      <a:pt x="457" y="100"/>
                                    </a:cubicBezTo>
                                    <a:cubicBezTo>
                                      <a:pt x="459" y="101"/>
                                      <a:pt x="461" y="102"/>
                                      <a:pt x="464" y="103"/>
                                    </a:cubicBezTo>
                                    <a:cubicBezTo>
                                      <a:pt x="463" y="101"/>
                                      <a:pt x="463" y="98"/>
                                      <a:pt x="463" y="96"/>
                                    </a:cubicBezTo>
                                    <a:cubicBezTo>
                                      <a:pt x="463" y="76"/>
                                      <a:pt x="479" y="60"/>
                                      <a:pt x="499" y="60"/>
                                    </a:cubicBezTo>
                                    <a:cubicBezTo>
                                      <a:pt x="518" y="60"/>
                                      <a:pt x="534" y="76"/>
                                      <a:pt x="534" y="96"/>
                                    </a:cubicBezTo>
                                    <a:cubicBezTo>
                                      <a:pt x="534" y="98"/>
                                      <a:pt x="534" y="101"/>
                                      <a:pt x="534" y="103"/>
                                    </a:cubicBezTo>
                                    <a:cubicBezTo>
                                      <a:pt x="536" y="102"/>
                                      <a:pt x="538" y="101"/>
                                      <a:pt x="540" y="100"/>
                                    </a:cubicBezTo>
                                    <a:cubicBezTo>
                                      <a:pt x="540" y="98"/>
                                      <a:pt x="541" y="97"/>
                                      <a:pt x="541" y="96"/>
                                    </a:cubicBezTo>
                                    <a:close/>
                                    <a:moveTo>
                                      <a:pt x="420" y="96"/>
                                    </a:moveTo>
                                    <a:cubicBezTo>
                                      <a:pt x="420" y="84"/>
                                      <a:pt x="415" y="74"/>
                                      <a:pt x="407" y="66"/>
                                    </a:cubicBezTo>
                                    <a:cubicBezTo>
                                      <a:pt x="400" y="59"/>
                                      <a:pt x="389" y="54"/>
                                      <a:pt x="378" y="54"/>
                                    </a:cubicBezTo>
                                    <a:cubicBezTo>
                                      <a:pt x="366" y="54"/>
                                      <a:pt x="356" y="59"/>
                                      <a:pt x="348" y="66"/>
                                    </a:cubicBezTo>
                                    <a:cubicBezTo>
                                      <a:pt x="341" y="74"/>
                                      <a:pt x="336" y="84"/>
                                      <a:pt x="336" y="96"/>
                                    </a:cubicBezTo>
                                    <a:cubicBezTo>
                                      <a:pt x="336" y="97"/>
                                      <a:pt x="336" y="98"/>
                                      <a:pt x="336" y="100"/>
                                    </a:cubicBezTo>
                                    <a:cubicBezTo>
                                      <a:pt x="338" y="101"/>
                                      <a:pt x="341" y="102"/>
                                      <a:pt x="343" y="103"/>
                                    </a:cubicBezTo>
                                    <a:cubicBezTo>
                                      <a:pt x="342" y="101"/>
                                      <a:pt x="342" y="98"/>
                                      <a:pt x="342" y="96"/>
                                    </a:cubicBezTo>
                                    <a:cubicBezTo>
                                      <a:pt x="342" y="76"/>
                                      <a:pt x="358" y="60"/>
                                      <a:pt x="378" y="60"/>
                                    </a:cubicBezTo>
                                    <a:cubicBezTo>
                                      <a:pt x="398" y="60"/>
                                      <a:pt x="414" y="76"/>
                                      <a:pt x="414" y="96"/>
                                    </a:cubicBezTo>
                                    <a:cubicBezTo>
                                      <a:pt x="414" y="98"/>
                                      <a:pt x="413" y="100"/>
                                      <a:pt x="413" y="102"/>
                                    </a:cubicBezTo>
                                    <a:cubicBezTo>
                                      <a:pt x="415" y="101"/>
                                      <a:pt x="417" y="100"/>
                                      <a:pt x="420" y="99"/>
                                    </a:cubicBezTo>
                                    <a:cubicBezTo>
                                      <a:pt x="420" y="98"/>
                                      <a:pt x="420" y="97"/>
                                      <a:pt x="420" y="96"/>
                                    </a:cubicBezTo>
                                    <a:close/>
                                    <a:moveTo>
                                      <a:pt x="298" y="96"/>
                                    </a:moveTo>
                                    <a:cubicBezTo>
                                      <a:pt x="298" y="84"/>
                                      <a:pt x="293" y="74"/>
                                      <a:pt x="286" y="66"/>
                                    </a:cubicBezTo>
                                    <a:cubicBezTo>
                                      <a:pt x="278" y="59"/>
                                      <a:pt x="267" y="54"/>
                                      <a:pt x="256" y="54"/>
                                    </a:cubicBezTo>
                                    <a:cubicBezTo>
                                      <a:pt x="244" y="54"/>
                                      <a:pt x="234" y="59"/>
                                      <a:pt x="226" y="66"/>
                                    </a:cubicBezTo>
                                    <a:cubicBezTo>
                                      <a:pt x="219" y="74"/>
                                      <a:pt x="214" y="84"/>
                                      <a:pt x="214" y="96"/>
                                    </a:cubicBezTo>
                                    <a:cubicBezTo>
                                      <a:pt x="214" y="97"/>
                                      <a:pt x="214" y="98"/>
                                      <a:pt x="214" y="100"/>
                                    </a:cubicBezTo>
                                    <a:cubicBezTo>
                                      <a:pt x="216" y="101"/>
                                      <a:pt x="219" y="102"/>
                                      <a:pt x="221" y="103"/>
                                    </a:cubicBezTo>
                                    <a:cubicBezTo>
                                      <a:pt x="220" y="101"/>
                                      <a:pt x="220" y="98"/>
                                      <a:pt x="220" y="96"/>
                                    </a:cubicBezTo>
                                    <a:cubicBezTo>
                                      <a:pt x="220" y="76"/>
                                      <a:pt x="236" y="60"/>
                                      <a:pt x="256" y="60"/>
                                    </a:cubicBezTo>
                                    <a:cubicBezTo>
                                      <a:pt x="276" y="60"/>
                                      <a:pt x="292" y="76"/>
                                      <a:pt x="292" y="96"/>
                                    </a:cubicBezTo>
                                    <a:cubicBezTo>
                                      <a:pt x="292" y="98"/>
                                      <a:pt x="291" y="101"/>
                                      <a:pt x="291" y="103"/>
                                    </a:cubicBezTo>
                                    <a:cubicBezTo>
                                      <a:pt x="293" y="102"/>
                                      <a:pt x="295" y="101"/>
                                      <a:pt x="298" y="100"/>
                                    </a:cubicBezTo>
                                    <a:cubicBezTo>
                                      <a:pt x="298" y="98"/>
                                      <a:pt x="298" y="97"/>
                                      <a:pt x="298" y="96"/>
                                    </a:cubicBezTo>
                                    <a:close/>
                                    <a:moveTo>
                                      <a:pt x="172" y="112"/>
                                    </a:moveTo>
                                    <a:cubicBezTo>
                                      <a:pt x="174" y="113"/>
                                      <a:pt x="175" y="115"/>
                                      <a:pt x="176" y="117"/>
                                    </a:cubicBezTo>
                                    <a:cubicBezTo>
                                      <a:pt x="182" y="113"/>
                                      <a:pt x="188" y="111"/>
                                      <a:pt x="195" y="111"/>
                                    </a:cubicBezTo>
                                    <a:cubicBezTo>
                                      <a:pt x="202" y="111"/>
                                      <a:pt x="209" y="113"/>
                                      <a:pt x="214" y="117"/>
                                    </a:cubicBezTo>
                                    <a:cubicBezTo>
                                      <a:pt x="216" y="115"/>
                                      <a:pt x="217" y="114"/>
                                      <a:pt x="218" y="112"/>
                                    </a:cubicBezTo>
                                    <a:cubicBezTo>
                                      <a:pt x="212" y="108"/>
                                      <a:pt x="204" y="105"/>
                                      <a:pt x="195" y="105"/>
                                    </a:cubicBezTo>
                                    <a:cubicBezTo>
                                      <a:pt x="187" y="105"/>
                                      <a:pt x="179" y="108"/>
                                      <a:pt x="172" y="112"/>
                                    </a:cubicBezTo>
                                    <a:close/>
                                    <a:moveTo>
                                      <a:pt x="177" y="118"/>
                                    </a:moveTo>
                                    <a:cubicBezTo>
                                      <a:pt x="178" y="119"/>
                                      <a:pt x="179" y="121"/>
                                      <a:pt x="180" y="123"/>
                                    </a:cubicBezTo>
                                    <a:cubicBezTo>
                                      <a:pt x="184" y="120"/>
                                      <a:pt x="189" y="118"/>
                                      <a:pt x="195" y="118"/>
                                    </a:cubicBezTo>
                                    <a:cubicBezTo>
                                      <a:pt x="201" y="118"/>
                                      <a:pt x="206" y="120"/>
                                      <a:pt x="211" y="123"/>
                                    </a:cubicBezTo>
                                    <a:cubicBezTo>
                                      <a:pt x="212" y="121"/>
                                      <a:pt x="213" y="120"/>
                                      <a:pt x="214" y="118"/>
                                    </a:cubicBezTo>
                                    <a:cubicBezTo>
                                      <a:pt x="208" y="115"/>
                                      <a:pt x="202" y="113"/>
                                      <a:pt x="195" y="113"/>
                                    </a:cubicBezTo>
                                    <a:cubicBezTo>
                                      <a:pt x="188" y="113"/>
                                      <a:pt x="182" y="115"/>
                                      <a:pt x="177" y="118"/>
                                    </a:cubicBezTo>
                                    <a:close/>
                                    <a:moveTo>
                                      <a:pt x="181" y="124"/>
                                    </a:moveTo>
                                    <a:cubicBezTo>
                                      <a:pt x="182" y="126"/>
                                      <a:pt x="182" y="128"/>
                                      <a:pt x="183" y="130"/>
                                    </a:cubicBezTo>
                                    <a:cubicBezTo>
                                      <a:pt x="187" y="127"/>
                                      <a:pt x="191" y="126"/>
                                      <a:pt x="195" y="126"/>
                                    </a:cubicBezTo>
                                    <a:cubicBezTo>
                                      <a:pt x="200" y="126"/>
                                      <a:pt x="204" y="128"/>
                                      <a:pt x="208" y="130"/>
                                    </a:cubicBezTo>
                                    <a:cubicBezTo>
                                      <a:pt x="208" y="128"/>
                                      <a:pt x="209" y="126"/>
                                      <a:pt x="210" y="124"/>
                                    </a:cubicBezTo>
                                    <a:cubicBezTo>
                                      <a:pt x="206" y="122"/>
                                      <a:pt x="201" y="120"/>
                                      <a:pt x="195" y="120"/>
                                    </a:cubicBezTo>
                                    <a:cubicBezTo>
                                      <a:pt x="190" y="120"/>
                                      <a:pt x="185" y="121"/>
                                      <a:pt x="181" y="124"/>
                                    </a:cubicBezTo>
                                    <a:close/>
                                    <a:moveTo>
                                      <a:pt x="184" y="131"/>
                                    </a:moveTo>
                                    <a:cubicBezTo>
                                      <a:pt x="184" y="133"/>
                                      <a:pt x="185" y="135"/>
                                      <a:pt x="185" y="138"/>
                                    </a:cubicBezTo>
                                    <a:cubicBezTo>
                                      <a:pt x="188" y="135"/>
                                      <a:pt x="191" y="134"/>
                                      <a:pt x="195" y="134"/>
                                    </a:cubicBezTo>
                                    <a:cubicBezTo>
                                      <a:pt x="199" y="134"/>
                                      <a:pt x="203" y="136"/>
                                      <a:pt x="205" y="139"/>
                                    </a:cubicBezTo>
                                    <a:cubicBezTo>
                                      <a:pt x="206" y="136"/>
                                      <a:pt x="206" y="134"/>
                                      <a:pt x="207" y="132"/>
                                    </a:cubicBezTo>
                                    <a:cubicBezTo>
                                      <a:pt x="204" y="129"/>
                                      <a:pt x="200" y="128"/>
                                      <a:pt x="195" y="128"/>
                                    </a:cubicBezTo>
                                    <a:cubicBezTo>
                                      <a:pt x="191" y="128"/>
                                      <a:pt x="187" y="129"/>
                                      <a:pt x="184" y="131"/>
                                    </a:cubicBezTo>
                                    <a:close/>
                                    <a:moveTo>
                                      <a:pt x="205" y="147"/>
                                    </a:moveTo>
                                    <a:cubicBezTo>
                                      <a:pt x="205" y="145"/>
                                      <a:pt x="205" y="143"/>
                                      <a:pt x="205" y="141"/>
                                    </a:cubicBezTo>
                                    <a:cubicBezTo>
                                      <a:pt x="203" y="137"/>
                                      <a:pt x="199" y="135"/>
                                      <a:pt x="195" y="135"/>
                                    </a:cubicBezTo>
                                    <a:cubicBezTo>
                                      <a:pt x="191" y="135"/>
                                      <a:pt x="188" y="137"/>
                                      <a:pt x="186" y="140"/>
                                    </a:cubicBezTo>
                                    <a:cubicBezTo>
                                      <a:pt x="186" y="142"/>
                                      <a:pt x="186" y="145"/>
                                      <a:pt x="186" y="147"/>
                                    </a:cubicBezTo>
                                    <a:cubicBezTo>
                                      <a:pt x="186" y="147"/>
                                      <a:pt x="186" y="148"/>
                                      <a:pt x="186" y="148"/>
                                    </a:cubicBezTo>
                                    <a:cubicBezTo>
                                      <a:pt x="187" y="148"/>
                                      <a:pt x="188" y="148"/>
                                      <a:pt x="188" y="148"/>
                                    </a:cubicBezTo>
                                    <a:cubicBezTo>
                                      <a:pt x="188" y="148"/>
                                      <a:pt x="188" y="147"/>
                                      <a:pt x="188" y="147"/>
                                    </a:cubicBezTo>
                                    <a:cubicBezTo>
                                      <a:pt x="188" y="143"/>
                                      <a:pt x="191" y="140"/>
                                      <a:pt x="195" y="140"/>
                                    </a:cubicBezTo>
                                    <a:cubicBezTo>
                                      <a:pt x="199" y="140"/>
                                      <a:pt x="202" y="143"/>
                                      <a:pt x="202" y="147"/>
                                    </a:cubicBezTo>
                                    <a:cubicBezTo>
                                      <a:pt x="202" y="147"/>
                                      <a:pt x="202" y="148"/>
                                      <a:pt x="202" y="148"/>
                                    </a:cubicBezTo>
                                    <a:cubicBezTo>
                                      <a:pt x="203" y="148"/>
                                      <a:pt x="204" y="148"/>
                                      <a:pt x="205" y="148"/>
                                    </a:cubicBezTo>
                                    <a:cubicBezTo>
                                      <a:pt x="205" y="148"/>
                                      <a:pt x="205" y="148"/>
                                      <a:pt x="205" y="147"/>
                                    </a:cubicBezTo>
                                    <a:close/>
                                    <a:moveTo>
                                      <a:pt x="195" y="142"/>
                                    </a:moveTo>
                                    <a:cubicBezTo>
                                      <a:pt x="192" y="142"/>
                                      <a:pt x="190" y="144"/>
                                      <a:pt x="190" y="147"/>
                                    </a:cubicBezTo>
                                    <a:cubicBezTo>
                                      <a:pt x="190" y="147"/>
                                      <a:pt x="190" y="147"/>
                                      <a:pt x="190" y="148"/>
                                    </a:cubicBezTo>
                                    <a:cubicBezTo>
                                      <a:pt x="192" y="147"/>
                                      <a:pt x="193" y="147"/>
                                      <a:pt x="195" y="147"/>
                                    </a:cubicBezTo>
                                    <a:cubicBezTo>
                                      <a:pt x="197" y="147"/>
                                      <a:pt x="198" y="147"/>
                                      <a:pt x="200" y="148"/>
                                    </a:cubicBezTo>
                                    <a:cubicBezTo>
                                      <a:pt x="200" y="147"/>
                                      <a:pt x="200" y="147"/>
                                      <a:pt x="200" y="147"/>
                                    </a:cubicBezTo>
                                    <a:cubicBezTo>
                                      <a:pt x="200" y="144"/>
                                      <a:pt x="198" y="142"/>
                                      <a:pt x="195" y="142"/>
                                    </a:cubicBezTo>
                                    <a:close/>
                                    <a:moveTo>
                                      <a:pt x="166" y="158"/>
                                    </a:moveTo>
                                    <a:cubicBezTo>
                                      <a:pt x="168" y="159"/>
                                      <a:pt x="170" y="161"/>
                                      <a:pt x="171" y="162"/>
                                    </a:cubicBezTo>
                                    <a:cubicBezTo>
                                      <a:pt x="178" y="158"/>
                                      <a:pt x="186" y="155"/>
                                      <a:pt x="195" y="155"/>
                                    </a:cubicBezTo>
                                    <a:cubicBezTo>
                                      <a:pt x="204" y="155"/>
                                      <a:pt x="212" y="158"/>
                                      <a:pt x="219" y="163"/>
                                    </a:cubicBezTo>
                                    <a:cubicBezTo>
                                      <a:pt x="221" y="161"/>
                                      <a:pt x="222" y="160"/>
                                      <a:pt x="224" y="158"/>
                                    </a:cubicBezTo>
                                    <a:cubicBezTo>
                                      <a:pt x="216" y="152"/>
                                      <a:pt x="206" y="149"/>
                                      <a:pt x="195" y="149"/>
                                    </a:cubicBezTo>
                                    <a:cubicBezTo>
                                      <a:pt x="184" y="149"/>
                                      <a:pt x="174" y="152"/>
                                      <a:pt x="166" y="158"/>
                                    </a:cubicBezTo>
                                    <a:close/>
                                    <a:moveTo>
                                      <a:pt x="172" y="163"/>
                                    </a:moveTo>
                                    <a:cubicBezTo>
                                      <a:pt x="174" y="165"/>
                                      <a:pt x="175" y="166"/>
                                      <a:pt x="176" y="168"/>
                                    </a:cubicBezTo>
                                    <a:cubicBezTo>
                                      <a:pt x="182" y="165"/>
                                      <a:pt x="188" y="163"/>
                                      <a:pt x="195" y="163"/>
                                    </a:cubicBezTo>
                                    <a:cubicBezTo>
                                      <a:pt x="202" y="163"/>
                                      <a:pt x="209" y="165"/>
                                      <a:pt x="214" y="168"/>
                                    </a:cubicBezTo>
                                    <a:cubicBezTo>
                                      <a:pt x="216" y="167"/>
                                      <a:pt x="217" y="165"/>
                                      <a:pt x="218" y="164"/>
                                    </a:cubicBezTo>
                                    <a:cubicBezTo>
                                      <a:pt x="212" y="159"/>
                                      <a:pt x="204" y="157"/>
                                      <a:pt x="195" y="157"/>
                                    </a:cubicBezTo>
                                    <a:cubicBezTo>
                                      <a:pt x="187" y="157"/>
                                      <a:pt x="179" y="159"/>
                                      <a:pt x="172" y="163"/>
                                    </a:cubicBezTo>
                                    <a:close/>
                                    <a:moveTo>
                                      <a:pt x="177" y="169"/>
                                    </a:moveTo>
                                    <a:cubicBezTo>
                                      <a:pt x="178" y="171"/>
                                      <a:pt x="179" y="172"/>
                                      <a:pt x="180" y="174"/>
                                    </a:cubicBezTo>
                                    <a:cubicBezTo>
                                      <a:pt x="184" y="171"/>
                                      <a:pt x="189" y="170"/>
                                      <a:pt x="195" y="170"/>
                                    </a:cubicBezTo>
                                    <a:cubicBezTo>
                                      <a:pt x="201" y="170"/>
                                      <a:pt x="206" y="171"/>
                                      <a:pt x="211" y="174"/>
                                    </a:cubicBezTo>
                                    <a:cubicBezTo>
                                      <a:pt x="212" y="173"/>
                                      <a:pt x="213" y="171"/>
                                      <a:pt x="214" y="170"/>
                                    </a:cubicBezTo>
                                    <a:cubicBezTo>
                                      <a:pt x="208" y="166"/>
                                      <a:pt x="202" y="164"/>
                                      <a:pt x="195" y="164"/>
                                    </a:cubicBezTo>
                                    <a:cubicBezTo>
                                      <a:pt x="188" y="164"/>
                                      <a:pt x="182" y="166"/>
                                      <a:pt x="177" y="169"/>
                                    </a:cubicBezTo>
                                    <a:close/>
                                    <a:moveTo>
                                      <a:pt x="181" y="175"/>
                                    </a:moveTo>
                                    <a:cubicBezTo>
                                      <a:pt x="182" y="177"/>
                                      <a:pt x="182" y="179"/>
                                      <a:pt x="183" y="181"/>
                                    </a:cubicBezTo>
                                    <a:cubicBezTo>
                                      <a:pt x="187" y="179"/>
                                      <a:pt x="191" y="177"/>
                                      <a:pt x="195" y="177"/>
                                    </a:cubicBezTo>
                                    <a:cubicBezTo>
                                      <a:pt x="200" y="177"/>
                                      <a:pt x="204" y="179"/>
                                      <a:pt x="208" y="182"/>
                                    </a:cubicBezTo>
                                    <a:cubicBezTo>
                                      <a:pt x="208" y="180"/>
                                      <a:pt x="209" y="178"/>
                                      <a:pt x="210" y="176"/>
                                    </a:cubicBezTo>
                                    <a:cubicBezTo>
                                      <a:pt x="206" y="173"/>
                                      <a:pt x="201" y="171"/>
                                      <a:pt x="195" y="171"/>
                                    </a:cubicBezTo>
                                    <a:cubicBezTo>
                                      <a:pt x="190" y="171"/>
                                      <a:pt x="185" y="173"/>
                                      <a:pt x="181" y="175"/>
                                    </a:cubicBezTo>
                                    <a:close/>
                                    <a:moveTo>
                                      <a:pt x="184" y="183"/>
                                    </a:moveTo>
                                    <a:cubicBezTo>
                                      <a:pt x="184" y="185"/>
                                      <a:pt x="185" y="187"/>
                                      <a:pt x="185" y="189"/>
                                    </a:cubicBezTo>
                                    <a:cubicBezTo>
                                      <a:pt x="188" y="187"/>
                                      <a:pt x="191" y="185"/>
                                      <a:pt x="195" y="185"/>
                                    </a:cubicBezTo>
                                    <a:cubicBezTo>
                                      <a:pt x="199" y="185"/>
                                      <a:pt x="203" y="187"/>
                                      <a:pt x="205" y="190"/>
                                    </a:cubicBezTo>
                                    <a:cubicBezTo>
                                      <a:pt x="206" y="188"/>
                                      <a:pt x="206" y="185"/>
                                      <a:pt x="207" y="183"/>
                                    </a:cubicBezTo>
                                    <a:cubicBezTo>
                                      <a:pt x="204" y="181"/>
                                      <a:pt x="200" y="179"/>
                                      <a:pt x="195" y="179"/>
                                    </a:cubicBezTo>
                                    <a:cubicBezTo>
                                      <a:pt x="191" y="179"/>
                                      <a:pt x="187" y="180"/>
                                      <a:pt x="184" y="183"/>
                                    </a:cubicBezTo>
                                    <a:close/>
                                    <a:moveTo>
                                      <a:pt x="205" y="199"/>
                                    </a:moveTo>
                                    <a:cubicBezTo>
                                      <a:pt x="205" y="196"/>
                                      <a:pt x="205" y="194"/>
                                      <a:pt x="205" y="192"/>
                                    </a:cubicBezTo>
                                    <a:cubicBezTo>
                                      <a:pt x="203" y="189"/>
                                      <a:pt x="199" y="187"/>
                                      <a:pt x="195" y="187"/>
                                    </a:cubicBezTo>
                                    <a:cubicBezTo>
                                      <a:pt x="191" y="187"/>
                                      <a:pt x="188" y="188"/>
                                      <a:pt x="186" y="191"/>
                                    </a:cubicBezTo>
                                    <a:cubicBezTo>
                                      <a:pt x="186" y="194"/>
                                      <a:pt x="186" y="196"/>
                                      <a:pt x="186" y="199"/>
                                    </a:cubicBezTo>
                                    <a:cubicBezTo>
                                      <a:pt x="186" y="199"/>
                                      <a:pt x="186" y="199"/>
                                      <a:pt x="186" y="199"/>
                                    </a:cubicBezTo>
                                    <a:cubicBezTo>
                                      <a:pt x="187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9"/>
                                      <a:pt x="188" y="199"/>
                                      <a:pt x="188" y="199"/>
                                    </a:cubicBezTo>
                                    <a:cubicBezTo>
                                      <a:pt x="188" y="195"/>
                                      <a:pt x="191" y="192"/>
                                      <a:pt x="195" y="192"/>
                                    </a:cubicBezTo>
                                    <a:cubicBezTo>
                                      <a:pt x="199" y="192"/>
                                      <a:pt x="202" y="195"/>
                                      <a:pt x="202" y="199"/>
                                    </a:cubicBezTo>
                                    <a:cubicBezTo>
                                      <a:pt x="202" y="199"/>
                                      <a:pt x="202" y="199"/>
                                      <a:pt x="202" y="199"/>
                                    </a:cubicBezTo>
                                    <a:cubicBezTo>
                                      <a:pt x="203" y="199"/>
                                      <a:pt x="204" y="199"/>
                                      <a:pt x="205" y="200"/>
                                    </a:cubicBezTo>
                                    <a:cubicBezTo>
                                      <a:pt x="205" y="199"/>
                                      <a:pt x="205" y="199"/>
                                      <a:pt x="205" y="199"/>
                                    </a:cubicBezTo>
                                    <a:close/>
                                    <a:moveTo>
                                      <a:pt x="195" y="193"/>
                                    </a:moveTo>
                                    <a:cubicBezTo>
                                      <a:pt x="192" y="193"/>
                                      <a:pt x="190" y="196"/>
                                      <a:pt x="190" y="199"/>
                                    </a:cubicBezTo>
                                    <a:cubicBezTo>
                                      <a:pt x="190" y="199"/>
                                      <a:pt x="190" y="199"/>
                                      <a:pt x="190" y="199"/>
                                    </a:cubicBezTo>
                                    <a:cubicBezTo>
                                      <a:pt x="192" y="199"/>
                                      <a:pt x="193" y="199"/>
                                      <a:pt x="195" y="199"/>
                                    </a:cubicBezTo>
                                    <a:cubicBezTo>
                                      <a:pt x="197" y="199"/>
                                      <a:pt x="198" y="199"/>
                                      <a:pt x="200" y="199"/>
                                    </a:cubicBezTo>
                                    <a:cubicBezTo>
                                      <a:pt x="200" y="199"/>
                                      <a:pt x="200" y="199"/>
                                      <a:pt x="200" y="199"/>
                                    </a:cubicBezTo>
                                    <a:cubicBezTo>
                                      <a:pt x="200" y="196"/>
                                      <a:pt x="198" y="193"/>
                                      <a:pt x="195" y="193"/>
                                    </a:cubicBezTo>
                                    <a:close/>
                                    <a:moveTo>
                                      <a:pt x="166" y="209"/>
                                    </a:moveTo>
                                    <a:cubicBezTo>
                                      <a:pt x="168" y="211"/>
                                      <a:pt x="170" y="212"/>
                                      <a:pt x="171" y="214"/>
                                    </a:cubicBezTo>
                                    <a:cubicBezTo>
                                      <a:pt x="178" y="209"/>
                                      <a:pt x="186" y="206"/>
                                      <a:pt x="195" y="206"/>
                                    </a:cubicBezTo>
                                    <a:cubicBezTo>
                                      <a:pt x="204" y="206"/>
                                      <a:pt x="212" y="209"/>
                                      <a:pt x="219" y="214"/>
                                    </a:cubicBezTo>
                                    <a:cubicBezTo>
                                      <a:pt x="221" y="212"/>
                                      <a:pt x="222" y="211"/>
                                      <a:pt x="224" y="210"/>
                                    </a:cubicBezTo>
                                    <a:cubicBezTo>
                                      <a:pt x="216" y="204"/>
                                      <a:pt x="206" y="200"/>
                                      <a:pt x="195" y="200"/>
                                    </a:cubicBezTo>
                                    <a:cubicBezTo>
                                      <a:pt x="184" y="200"/>
                                      <a:pt x="174" y="204"/>
                                      <a:pt x="166" y="209"/>
                                    </a:cubicBezTo>
                                    <a:close/>
                                    <a:moveTo>
                                      <a:pt x="172" y="215"/>
                                    </a:moveTo>
                                    <a:cubicBezTo>
                                      <a:pt x="174" y="216"/>
                                      <a:pt x="175" y="218"/>
                                      <a:pt x="176" y="219"/>
                                    </a:cubicBezTo>
                                    <a:cubicBezTo>
                                      <a:pt x="182" y="216"/>
                                      <a:pt x="188" y="214"/>
                                      <a:pt x="195" y="214"/>
                                    </a:cubicBezTo>
                                    <a:cubicBezTo>
                                      <a:pt x="202" y="214"/>
                                      <a:pt x="209" y="216"/>
                                      <a:pt x="214" y="220"/>
                                    </a:cubicBezTo>
                                    <a:cubicBezTo>
                                      <a:pt x="216" y="218"/>
                                      <a:pt x="217" y="217"/>
                                      <a:pt x="218" y="215"/>
                                    </a:cubicBezTo>
                                    <a:cubicBezTo>
                                      <a:pt x="212" y="211"/>
                                      <a:pt x="204" y="208"/>
                                      <a:pt x="195" y="208"/>
                                    </a:cubicBezTo>
                                    <a:cubicBezTo>
                                      <a:pt x="187" y="208"/>
                                      <a:pt x="179" y="210"/>
                                      <a:pt x="172" y="215"/>
                                    </a:cubicBezTo>
                                    <a:close/>
                                    <a:moveTo>
                                      <a:pt x="177" y="221"/>
                                    </a:moveTo>
                                    <a:cubicBezTo>
                                      <a:pt x="178" y="222"/>
                                      <a:pt x="179" y="224"/>
                                      <a:pt x="180" y="225"/>
                                    </a:cubicBezTo>
                                    <a:cubicBezTo>
                                      <a:pt x="184" y="223"/>
                                      <a:pt x="189" y="221"/>
                                      <a:pt x="195" y="221"/>
                                    </a:cubicBezTo>
                                    <a:cubicBezTo>
                                      <a:pt x="201" y="221"/>
                                      <a:pt x="206" y="223"/>
                                      <a:pt x="211" y="226"/>
                                    </a:cubicBezTo>
                                    <a:cubicBezTo>
                                      <a:pt x="212" y="224"/>
                                      <a:pt x="213" y="223"/>
                                      <a:pt x="214" y="221"/>
                                    </a:cubicBezTo>
                                    <a:cubicBezTo>
                                      <a:pt x="208" y="218"/>
                                      <a:pt x="202" y="216"/>
                                      <a:pt x="195" y="216"/>
                                    </a:cubicBezTo>
                                    <a:cubicBezTo>
                                      <a:pt x="188" y="216"/>
                                      <a:pt x="182" y="218"/>
                                      <a:pt x="177" y="221"/>
                                    </a:cubicBezTo>
                                    <a:close/>
                                    <a:moveTo>
                                      <a:pt x="181" y="227"/>
                                    </a:moveTo>
                                    <a:cubicBezTo>
                                      <a:pt x="182" y="229"/>
                                      <a:pt x="182" y="231"/>
                                      <a:pt x="183" y="232"/>
                                    </a:cubicBezTo>
                                    <a:cubicBezTo>
                                      <a:pt x="187" y="230"/>
                                      <a:pt x="191" y="229"/>
                                      <a:pt x="195" y="229"/>
                                    </a:cubicBezTo>
                                    <a:cubicBezTo>
                                      <a:pt x="200" y="229"/>
                                      <a:pt x="204" y="230"/>
                                      <a:pt x="208" y="233"/>
                                    </a:cubicBezTo>
                                    <a:cubicBezTo>
                                      <a:pt x="208" y="231"/>
                                      <a:pt x="209" y="229"/>
                                      <a:pt x="210" y="227"/>
                                    </a:cubicBezTo>
                                    <a:cubicBezTo>
                                      <a:pt x="206" y="224"/>
                                      <a:pt x="201" y="223"/>
                                      <a:pt x="195" y="223"/>
                                    </a:cubicBezTo>
                                    <a:cubicBezTo>
                                      <a:pt x="190" y="223"/>
                                      <a:pt x="185" y="224"/>
                                      <a:pt x="181" y="227"/>
                                    </a:cubicBezTo>
                                    <a:close/>
                                    <a:moveTo>
                                      <a:pt x="184" y="234"/>
                                    </a:moveTo>
                                    <a:cubicBezTo>
                                      <a:pt x="184" y="236"/>
                                      <a:pt x="185" y="238"/>
                                      <a:pt x="185" y="240"/>
                                    </a:cubicBezTo>
                                    <a:cubicBezTo>
                                      <a:pt x="188" y="238"/>
                                      <a:pt x="191" y="236"/>
                                      <a:pt x="195" y="236"/>
                                    </a:cubicBezTo>
                                    <a:cubicBezTo>
                                      <a:pt x="199" y="236"/>
                                      <a:pt x="203" y="238"/>
                                      <a:pt x="205" y="241"/>
                                    </a:cubicBezTo>
                                    <a:cubicBezTo>
                                      <a:pt x="206" y="239"/>
                                      <a:pt x="206" y="237"/>
                                      <a:pt x="207" y="235"/>
                                    </a:cubicBezTo>
                                    <a:cubicBezTo>
                                      <a:pt x="204" y="232"/>
                                      <a:pt x="200" y="230"/>
                                      <a:pt x="195" y="230"/>
                                    </a:cubicBezTo>
                                    <a:cubicBezTo>
                                      <a:pt x="191" y="230"/>
                                      <a:pt x="187" y="232"/>
                                      <a:pt x="184" y="234"/>
                                    </a:cubicBezTo>
                                    <a:close/>
                                    <a:moveTo>
                                      <a:pt x="205" y="250"/>
                                    </a:moveTo>
                                    <a:cubicBezTo>
                                      <a:pt x="205" y="248"/>
                                      <a:pt x="205" y="246"/>
                                      <a:pt x="205" y="244"/>
                                    </a:cubicBezTo>
                                    <a:cubicBezTo>
                                      <a:pt x="203" y="240"/>
                                      <a:pt x="199" y="238"/>
                                      <a:pt x="195" y="238"/>
                                    </a:cubicBezTo>
                                    <a:cubicBezTo>
                                      <a:pt x="191" y="238"/>
                                      <a:pt x="188" y="240"/>
                                      <a:pt x="186" y="242"/>
                                    </a:cubicBezTo>
                                    <a:cubicBezTo>
                                      <a:pt x="186" y="245"/>
                                      <a:pt x="186" y="247"/>
                                      <a:pt x="186" y="250"/>
                                    </a:cubicBezTo>
                                    <a:cubicBezTo>
                                      <a:pt x="186" y="250"/>
                                      <a:pt x="186" y="251"/>
                                      <a:pt x="186" y="251"/>
                                    </a:cubicBezTo>
                                    <a:cubicBezTo>
                                      <a:pt x="187" y="251"/>
                                      <a:pt x="188" y="251"/>
                                      <a:pt x="188" y="251"/>
                                    </a:cubicBezTo>
                                    <a:cubicBezTo>
                                      <a:pt x="188" y="250"/>
                                      <a:pt x="188" y="250"/>
                                      <a:pt x="188" y="250"/>
                                    </a:cubicBezTo>
                                    <a:cubicBezTo>
                                      <a:pt x="188" y="246"/>
                                      <a:pt x="191" y="243"/>
                                      <a:pt x="195" y="243"/>
                                    </a:cubicBezTo>
                                    <a:cubicBezTo>
                                      <a:pt x="199" y="243"/>
                                      <a:pt x="202" y="246"/>
                                      <a:pt x="202" y="250"/>
                                    </a:cubicBezTo>
                                    <a:cubicBezTo>
                                      <a:pt x="202" y="250"/>
                                      <a:pt x="202" y="250"/>
                                      <a:pt x="202" y="251"/>
                                    </a:cubicBezTo>
                                    <a:cubicBezTo>
                                      <a:pt x="203" y="251"/>
                                      <a:pt x="204" y="251"/>
                                      <a:pt x="205" y="251"/>
                                    </a:cubicBezTo>
                                    <a:cubicBezTo>
                                      <a:pt x="205" y="251"/>
                                      <a:pt x="205" y="250"/>
                                      <a:pt x="205" y="250"/>
                                    </a:cubicBezTo>
                                    <a:close/>
                                    <a:moveTo>
                                      <a:pt x="195" y="245"/>
                                    </a:moveTo>
                                    <a:cubicBezTo>
                                      <a:pt x="192" y="245"/>
                                      <a:pt x="190" y="247"/>
                                      <a:pt x="190" y="250"/>
                                    </a:cubicBezTo>
                                    <a:cubicBezTo>
                                      <a:pt x="190" y="250"/>
                                      <a:pt x="190" y="250"/>
                                      <a:pt x="190" y="250"/>
                                    </a:cubicBezTo>
                                    <a:cubicBezTo>
                                      <a:pt x="192" y="250"/>
                                      <a:pt x="193" y="250"/>
                                      <a:pt x="195" y="250"/>
                                    </a:cubicBezTo>
                                    <a:cubicBezTo>
                                      <a:pt x="197" y="250"/>
                                      <a:pt x="198" y="250"/>
                                      <a:pt x="200" y="250"/>
                                    </a:cubicBezTo>
                                    <a:cubicBezTo>
                                      <a:pt x="200" y="250"/>
                                      <a:pt x="200" y="250"/>
                                      <a:pt x="200" y="250"/>
                                    </a:cubicBezTo>
                                    <a:cubicBezTo>
                                      <a:pt x="200" y="247"/>
                                      <a:pt x="198" y="245"/>
                                      <a:pt x="195" y="245"/>
                                    </a:cubicBezTo>
                                    <a:close/>
                                    <a:moveTo>
                                      <a:pt x="166" y="261"/>
                                    </a:moveTo>
                                    <a:cubicBezTo>
                                      <a:pt x="168" y="262"/>
                                      <a:pt x="170" y="263"/>
                                      <a:pt x="171" y="265"/>
                                    </a:cubicBezTo>
                                    <a:cubicBezTo>
                                      <a:pt x="178" y="260"/>
                                      <a:pt x="186" y="258"/>
                                      <a:pt x="195" y="258"/>
                                    </a:cubicBezTo>
                                    <a:cubicBezTo>
                                      <a:pt x="204" y="258"/>
                                      <a:pt x="212" y="261"/>
                                      <a:pt x="219" y="265"/>
                                    </a:cubicBezTo>
                                    <a:cubicBezTo>
                                      <a:pt x="221" y="264"/>
                                      <a:pt x="222" y="262"/>
                                      <a:pt x="224" y="261"/>
                                    </a:cubicBezTo>
                                    <a:cubicBezTo>
                                      <a:pt x="216" y="255"/>
                                      <a:pt x="206" y="252"/>
                                      <a:pt x="195" y="252"/>
                                    </a:cubicBezTo>
                                    <a:cubicBezTo>
                                      <a:pt x="184" y="252"/>
                                      <a:pt x="174" y="255"/>
                                      <a:pt x="166" y="261"/>
                                    </a:cubicBezTo>
                                    <a:close/>
                                    <a:moveTo>
                                      <a:pt x="172" y="266"/>
                                    </a:moveTo>
                                    <a:cubicBezTo>
                                      <a:pt x="174" y="268"/>
                                      <a:pt x="175" y="269"/>
                                      <a:pt x="176" y="271"/>
                                    </a:cubicBezTo>
                                    <a:cubicBezTo>
                                      <a:pt x="182" y="267"/>
                                      <a:pt x="188" y="265"/>
                                      <a:pt x="195" y="265"/>
                                    </a:cubicBezTo>
                                    <a:cubicBezTo>
                                      <a:pt x="202" y="265"/>
                                      <a:pt x="209" y="268"/>
                                      <a:pt x="214" y="271"/>
                                    </a:cubicBezTo>
                                    <a:cubicBezTo>
                                      <a:pt x="216" y="270"/>
                                      <a:pt x="217" y="268"/>
                                      <a:pt x="218" y="266"/>
                                    </a:cubicBezTo>
                                    <a:cubicBezTo>
                                      <a:pt x="212" y="262"/>
                                      <a:pt x="204" y="259"/>
                                      <a:pt x="195" y="259"/>
                                    </a:cubicBezTo>
                                    <a:cubicBezTo>
                                      <a:pt x="187" y="259"/>
                                      <a:pt x="179" y="262"/>
                                      <a:pt x="172" y="266"/>
                                    </a:cubicBezTo>
                                    <a:close/>
                                    <a:moveTo>
                                      <a:pt x="177" y="272"/>
                                    </a:moveTo>
                                    <a:cubicBezTo>
                                      <a:pt x="178" y="274"/>
                                      <a:pt x="179" y="275"/>
                                      <a:pt x="180" y="277"/>
                                    </a:cubicBezTo>
                                    <a:cubicBezTo>
                                      <a:pt x="184" y="274"/>
                                      <a:pt x="189" y="272"/>
                                      <a:pt x="195" y="272"/>
                                    </a:cubicBezTo>
                                    <a:cubicBezTo>
                                      <a:pt x="201" y="272"/>
                                      <a:pt x="206" y="274"/>
                                      <a:pt x="211" y="277"/>
                                    </a:cubicBezTo>
                                    <a:cubicBezTo>
                                      <a:pt x="212" y="276"/>
                                      <a:pt x="213" y="274"/>
                                      <a:pt x="214" y="273"/>
                                    </a:cubicBezTo>
                                    <a:cubicBezTo>
                                      <a:pt x="208" y="269"/>
                                      <a:pt x="202" y="267"/>
                                      <a:pt x="195" y="267"/>
                                    </a:cubicBezTo>
                                    <a:cubicBezTo>
                                      <a:pt x="188" y="267"/>
                                      <a:pt x="182" y="269"/>
                                      <a:pt x="177" y="272"/>
                                    </a:cubicBezTo>
                                    <a:close/>
                                    <a:moveTo>
                                      <a:pt x="181" y="278"/>
                                    </a:moveTo>
                                    <a:cubicBezTo>
                                      <a:pt x="182" y="280"/>
                                      <a:pt x="182" y="282"/>
                                      <a:pt x="183" y="284"/>
                                    </a:cubicBezTo>
                                    <a:cubicBezTo>
                                      <a:pt x="187" y="282"/>
                                      <a:pt x="191" y="280"/>
                                      <a:pt x="195" y="280"/>
                                    </a:cubicBezTo>
                                    <a:cubicBezTo>
                                      <a:pt x="200" y="280"/>
                                      <a:pt x="204" y="282"/>
                                      <a:pt x="208" y="284"/>
                                    </a:cubicBezTo>
                                    <a:cubicBezTo>
                                      <a:pt x="208" y="282"/>
                                      <a:pt x="209" y="280"/>
                                      <a:pt x="210" y="279"/>
                                    </a:cubicBezTo>
                                    <a:cubicBezTo>
                                      <a:pt x="206" y="276"/>
                                      <a:pt x="201" y="274"/>
                                      <a:pt x="195" y="274"/>
                                    </a:cubicBezTo>
                                    <a:cubicBezTo>
                                      <a:pt x="190" y="274"/>
                                      <a:pt x="185" y="276"/>
                                      <a:pt x="181" y="278"/>
                                    </a:cubicBezTo>
                                    <a:close/>
                                    <a:moveTo>
                                      <a:pt x="184" y="285"/>
                                    </a:moveTo>
                                    <a:cubicBezTo>
                                      <a:pt x="184" y="287"/>
                                      <a:pt x="185" y="290"/>
                                      <a:pt x="185" y="292"/>
                                    </a:cubicBezTo>
                                    <a:cubicBezTo>
                                      <a:pt x="188" y="289"/>
                                      <a:pt x="191" y="288"/>
                                      <a:pt x="195" y="288"/>
                                    </a:cubicBezTo>
                                    <a:cubicBezTo>
                                      <a:pt x="199" y="288"/>
                                      <a:pt x="203" y="290"/>
                                      <a:pt x="205" y="293"/>
                                    </a:cubicBezTo>
                                    <a:cubicBezTo>
                                      <a:pt x="206" y="290"/>
                                      <a:pt x="206" y="288"/>
                                      <a:pt x="207" y="286"/>
                                    </a:cubicBezTo>
                                    <a:cubicBezTo>
                                      <a:pt x="204" y="283"/>
                                      <a:pt x="200" y="282"/>
                                      <a:pt x="195" y="282"/>
                                    </a:cubicBezTo>
                                    <a:cubicBezTo>
                                      <a:pt x="191" y="282"/>
                                      <a:pt x="187" y="283"/>
                                      <a:pt x="184" y="285"/>
                                    </a:cubicBezTo>
                                    <a:close/>
                                    <a:moveTo>
                                      <a:pt x="205" y="301"/>
                                    </a:moveTo>
                                    <a:cubicBezTo>
                                      <a:pt x="205" y="299"/>
                                      <a:pt x="205" y="297"/>
                                      <a:pt x="205" y="295"/>
                                    </a:cubicBezTo>
                                    <a:cubicBezTo>
                                      <a:pt x="203" y="292"/>
                                      <a:pt x="199" y="289"/>
                                      <a:pt x="195" y="289"/>
                                    </a:cubicBezTo>
                                    <a:cubicBezTo>
                                      <a:pt x="191" y="289"/>
                                      <a:pt x="188" y="291"/>
                                      <a:pt x="186" y="294"/>
                                    </a:cubicBezTo>
                                    <a:cubicBezTo>
                                      <a:pt x="186" y="296"/>
                                      <a:pt x="186" y="299"/>
                                      <a:pt x="186" y="301"/>
                                    </a:cubicBezTo>
                                    <a:cubicBezTo>
                                      <a:pt x="186" y="302"/>
                                      <a:pt x="186" y="302"/>
                                      <a:pt x="186" y="302"/>
                                    </a:cubicBezTo>
                                    <a:cubicBezTo>
                                      <a:pt x="187" y="302"/>
                                      <a:pt x="188" y="302"/>
                                      <a:pt x="188" y="302"/>
                                    </a:cubicBezTo>
                                    <a:cubicBezTo>
                                      <a:pt x="188" y="302"/>
                                      <a:pt x="188" y="301"/>
                                      <a:pt x="188" y="301"/>
                                    </a:cubicBezTo>
                                    <a:cubicBezTo>
                                      <a:pt x="188" y="298"/>
                                      <a:pt x="191" y="295"/>
                                      <a:pt x="195" y="295"/>
                                    </a:cubicBezTo>
                                    <a:cubicBezTo>
                                      <a:pt x="199" y="295"/>
                                      <a:pt x="202" y="298"/>
                                      <a:pt x="202" y="301"/>
                                    </a:cubicBezTo>
                                    <a:cubicBezTo>
                                      <a:pt x="202" y="301"/>
                                      <a:pt x="202" y="302"/>
                                      <a:pt x="202" y="302"/>
                                    </a:cubicBezTo>
                                    <a:cubicBezTo>
                                      <a:pt x="203" y="302"/>
                                      <a:pt x="204" y="302"/>
                                      <a:pt x="205" y="302"/>
                                    </a:cubicBezTo>
                                    <a:cubicBezTo>
                                      <a:pt x="205" y="302"/>
                                      <a:pt x="205" y="302"/>
                                      <a:pt x="205" y="301"/>
                                    </a:cubicBezTo>
                                    <a:close/>
                                    <a:moveTo>
                                      <a:pt x="195" y="296"/>
                                    </a:moveTo>
                                    <a:cubicBezTo>
                                      <a:pt x="192" y="296"/>
                                      <a:pt x="190" y="298"/>
                                      <a:pt x="190" y="301"/>
                                    </a:cubicBezTo>
                                    <a:cubicBezTo>
                                      <a:pt x="190" y="301"/>
                                      <a:pt x="190" y="302"/>
                                      <a:pt x="190" y="302"/>
                                    </a:cubicBezTo>
                                    <a:cubicBezTo>
                                      <a:pt x="192" y="302"/>
                                      <a:pt x="193" y="301"/>
                                      <a:pt x="195" y="301"/>
                                    </a:cubicBezTo>
                                    <a:cubicBezTo>
                                      <a:pt x="197" y="301"/>
                                      <a:pt x="198" y="302"/>
                                      <a:pt x="200" y="302"/>
                                    </a:cubicBezTo>
                                    <a:cubicBezTo>
                                      <a:pt x="200" y="302"/>
                                      <a:pt x="200" y="301"/>
                                      <a:pt x="200" y="301"/>
                                    </a:cubicBezTo>
                                    <a:cubicBezTo>
                                      <a:pt x="200" y="298"/>
                                      <a:pt x="198" y="296"/>
                                      <a:pt x="195" y="296"/>
                                    </a:cubicBezTo>
                                    <a:close/>
                                    <a:moveTo>
                                      <a:pt x="166" y="312"/>
                                    </a:moveTo>
                                    <a:cubicBezTo>
                                      <a:pt x="168" y="313"/>
                                      <a:pt x="170" y="315"/>
                                      <a:pt x="171" y="316"/>
                                    </a:cubicBezTo>
                                    <a:cubicBezTo>
                                      <a:pt x="178" y="312"/>
                                      <a:pt x="186" y="309"/>
                                      <a:pt x="195" y="309"/>
                                    </a:cubicBezTo>
                                    <a:cubicBezTo>
                                      <a:pt x="204" y="309"/>
                                      <a:pt x="212" y="312"/>
                                      <a:pt x="219" y="317"/>
                                    </a:cubicBezTo>
                                    <a:cubicBezTo>
                                      <a:pt x="221" y="315"/>
                                      <a:pt x="222" y="314"/>
                                      <a:pt x="224" y="312"/>
                                    </a:cubicBezTo>
                                    <a:cubicBezTo>
                                      <a:pt x="216" y="307"/>
                                      <a:pt x="206" y="303"/>
                                      <a:pt x="195" y="303"/>
                                    </a:cubicBezTo>
                                    <a:cubicBezTo>
                                      <a:pt x="184" y="303"/>
                                      <a:pt x="174" y="306"/>
                                      <a:pt x="166" y="312"/>
                                    </a:cubicBezTo>
                                    <a:close/>
                                    <a:moveTo>
                                      <a:pt x="172" y="317"/>
                                    </a:moveTo>
                                    <a:cubicBezTo>
                                      <a:pt x="174" y="319"/>
                                      <a:pt x="175" y="321"/>
                                      <a:pt x="176" y="322"/>
                                    </a:cubicBezTo>
                                    <a:cubicBezTo>
                                      <a:pt x="182" y="319"/>
                                      <a:pt x="188" y="317"/>
                                      <a:pt x="195" y="317"/>
                                    </a:cubicBezTo>
                                    <a:cubicBezTo>
                                      <a:pt x="202" y="317"/>
                                      <a:pt x="209" y="319"/>
                                      <a:pt x="214" y="323"/>
                                    </a:cubicBezTo>
                                    <a:cubicBezTo>
                                      <a:pt x="216" y="321"/>
                                      <a:pt x="217" y="319"/>
                                      <a:pt x="218" y="318"/>
                                    </a:cubicBezTo>
                                    <a:cubicBezTo>
                                      <a:pt x="212" y="313"/>
                                      <a:pt x="204" y="311"/>
                                      <a:pt x="195" y="311"/>
                                    </a:cubicBezTo>
                                    <a:cubicBezTo>
                                      <a:pt x="187" y="311"/>
                                      <a:pt x="179" y="313"/>
                                      <a:pt x="172" y="317"/>
                                    </a:cubicBezTo>
                                    <a:close/>
                                    <a:moveTo>
                                      <a:pt x="177" y="324"/>
                                    </a:moveTo>
                                    <a:cubicBezTo>
                                      <a:pt x="178" y="325"/>
                                      <a:pt x="179" y="327"/>
                                      <a:pt x="180" y="328"/>
                                    </a:cubicBezTo>
                                    <a:cubicBezTo>
                                      <a:pt x="184" y="325"/>
                                      <a:pt x="189" y="324"/>
                                      <a:pt x="195" y="324"/>
                                    </a:cubicBezTo>
                                    <a:cubicBezTo>
                                      <a:pt x="201" y="324"/>
                                      <a:pt x="206" y="326"/>
                                      <a:pt x="211" y="329"/>
                                    </a:cubicBezTo>
                                    <a:cubicBezTo>
                                      <a:pt x="212" y="327"/>
                                      <a:pt x="213" y="325"/>
                                      <a:pt x="214" y="324"/>
                                    </a:cubicBezTo>
                                    <a:cubicBezTo>
                                      <a:pt x="208" y="320"/>
                                      <a:pt x="202" y="318"/>
                                      <a:pt x="195" y="318"/>
                                    </a:cubicBezTo>
                                    <a:cubicBezTo>
                                      <a:pt x="188" y="318"/>
                                      <a:pt x="182" y="320"/>
                                      <a:pt x="177" y="324"/>
                                    </a:cubicBezTo>
                                    <a:close/>
                                    <a:moveTo>
                                      <a:pt x="181" y="330"/>
                                    </a:moveTo>
                                    <a:cubicBezTo>
                                      <a:pt x="182" y="331"/>
                                      <a:pt x="182" y="333"/>
                                      <a:pt x="183" y="335"/>
                                    </a:cubicBezTo>
                                    <a:cubicBezTo>
                                      <a:pt x="187" y="333"/>
                                      <a:pt x="191" y="332"/>
                                      <a:pt x="195" y="332"/>
                                    </a:cubicBezTo>
                                    <a:cubicBezTo>
                                      <a:pt x="200" y="332"/>
                                      <a:pt x="204" y="333"/>
                                      <a:pt x="208" y="336"/>
                                    </a:cubicBezTo>
                                    <a:cubicBezTo>
                                      <a:pt x="208" y="334"/>
                                      <a:pt x="209" y="332"/>
                                      <a:pt x="210" y="330"/>
                                    </a:cubicBezTo>
                                    <a:cubicBezTo>
                                      <a:pt x="206" y="327"/>
                                      <a:pt x="201" y="325"/>
                                      <a:pt x="195" y="325"/>
                                    </a:cubicBezTo>
                                    <a:cubicBezTo>
                                      <a:pt x="190" y="325"/>
                                      <a:pt x="185" y="327"/>
                                      <a:pt x="181" y="330"/>
                                    </a:cubicBezTo>
                                    <a:close/>
                                    <a:moveTo>
                                      <a:pt x="184" y="337"/>
                                    </a:moveTo>
                                    <a:cubicBezTo>
                                      <a:pt x="184" y="339"/>
                                      <a:pt x="185" y="341"/>
                                      <a:pt x="185" y="343"/>
                                    </a:cubicBezTo>
                                    <a:cubicBezTo>
                                      <a:pt x="188" y="341"/>
                                      <a:pt x="191" y="339"/>
                                      <a:pt x="195" y="339"/>
                                    </a:cubicBezTo>
                                    <a:cubicBezTo>
                                      <a:pt x="199" y="339"/>
                                      <a:pt x="203" y="341"/>
                                      <a:pt x="205" y="344"/>
                                    </a:cubicBezTo>
                                    <a:cubicBezTo>
                                      <a:pt x="206" y="342"/>
                                      <a:pt x="206" y="339"/>
                                      <a:pt x="207" y="337"/>
                                    </a:cubicBezTo>
                                    <a:cubicBezTo>
                                      <a:pt x="204" y="335"/>
                                      <a:pt x="200" y="333"/>
                                      <a:pt x="195" y="333"/>
                                    </a:cubicBezTo>
                                    <a:cubicBezTo>
                                      <a:pt x="191" y="333"/>
                                      <a:pt x="187" y="334"/>
                                      <a:pt x="184" y="337"/>
                                    </a:cubicBezTo>
                                    <a:close/>
                                    <a:moveTo>
                                      <a:pt x="205" y="353"/>
                                    </a:moveTo>
                                    <a:cubicBezTo>
                                      <a:pt x="205" y="350"/>
                                      <a:pt x="205" y="348"/>
                                      <a:pt x="205" y="346"/>
                                    </a:cubicBezTo>
                                    <a:cubicBezTo>
                                      <a:pt x="203" y="343"/>
                                      <a:pt x="199" y="341"/>
                                      <a:pt x="195" y="341"/>
                                    </a:cubicBezTo>
                                    <a:cubicBezTo>
                                      <a:pt x="191" y="341"/>
                                      <a:pt x="188" y="342"/>
                                      <a:pt x="186" y="345"/>
                                    </a:cubicBezTo>
                                    <a:cubicBezTo>
                                      <a:pt x="186" y="348"/>
                                      <a:pt x="186" y="350"/>
                                      <a:pt x="186" y="353"/>
                                    </a:cubicBezTo>
                                    <a:cubicBezTo>
                                      <a:pt x="186" y="353"/>
                                      <a:pt x="186" y="353"/>
                                      <a:pt x="186" y="354"/>
                                    </a:cubicBezTo>
                                    <a:cubicBezTo>
                                      <a:pt x="187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53"/>
                                      <a:pt x="188" y="353"/>
                                      <a:pt x="188" y="353"/>
                                    </a:cubicBezTo>
                                    <a:cubicBezTo>
                                      <a:pt x="188" y="349"/>
                                      <a:pt x="191" y="346"/>
                                      <a:pt x="195" y="346"/>
                                    </a:cubicBezTo>
                                    <a:cubicBezTo>
                                      <a:pt x="199" y="346"/>
                                      <a:pt x="202" y="349"/>
                                      <a:pt x="202" y="353"/>
                                    </a:cubicBezTo>
                                    <a:cubicBezTo>
                                      <a:pt x="202" y="353"/>
                                      <a:pt x="202" y="353"/>
                                      <a:pt x="202" y="353"/>
                                    </a:cubicBezTo>
                                    <a:cubicBezTo>
                                      <a:pt x="203" y="353"/>
                                      <a:pt x="204" y="354"/>
                                      <a:pt x="205" y="354"/>
                                    </a:cubicBezTo>
                                    <a:cubicBezTo>
                                      <a:pt x="205" y="353"/>
                                      <a:pt x="205" y="353"/>
                                      <a:pt x="205" y="353"/>
                                    </a:cubicBezTo>
                                    <a:close/>
                                    <a:moveTo>
                                      <a:pt x="195" y="348"/>
                                    </a:moveTo>
                                    <a:cubicBezTo>
                                      <a:pt x="192" y="348"/>
                                      <a:pt x="190" y="350"/>
                                      <a:pt x="190" y="353"/>
                                    </a:cubicBezTo>
                                    <a:cubicBezTo>
                                      <a:pt x="190" y="353"/>
                                      <a:pt x="190" y="353"/>
                                      <a:pt x="190" y="353"/>
                                    </a:cubicBezTo>
                                    <a:cubicBezTo>
                                      <a:pt x="192" y="353"/>
                                      <a:pt x="193" y="353"/>
                                      <a:pt x="195" y="353"/>
                                    </a:cubicBezTo>
                                    <a:cubicBezTo>
                                      <a:pt x="197" y="353"/>
                                      <a:pt x="198" y="353"/>
                                      <a:pt x="200" y="353"/>
                                    </a:cubicBezTo>
                                    <a:cubicBezTo>
                                      <a:pt x="200" y="353"/>
                                      <a:pt x="200" y="353"/>
                                      <a:pt x="200" y="353"/>
                                    </a:cubicBezTo>
                                    <a:cubicBezTo>
                                      <a:pt x="200" y="350"/>
                                      <a:pt x="198" y="348"/>
                                      <a:pt x="195" y="348"/>
                                    </a:cubicBezTo>
                                    <a:close/>
                                    <a:moveTo>
                                      <a:pt x="166" y="364"/>
                                    </a:moveTo>
                                    <a:cubicBezTo>
                                      <a:pt x="168" y="365"/>
                                      <a:pt x="170" y="366"/>
                                      <a:pt x="171" y="368"/>
                                    </a:cubicBezTo>
                                    <a:cubicBezTo>
                                      <a:pt x="178" y="363"/>
                                      <a:pt x="186" y="361"/>
                                      <a:pt x="195" y="361"/>
                                    </a:cubicBezTo>
                                    <a:cubicBezTo>
                                      <a:pt x="204" y="361"/>
                                      <a:pt x="212" y="363"/>
                                      <a:pt x="219" y="368"/>
                                    </a:cubicBezTo>
                                    <a:cubicBezTo>
                                      <a:pt x="221" y="367"/>
                                      <a:pt x="222" y="365"/>
                                      <a:pt x="224" y="364"/>
                                    </a:cubicBezTo>
                                    <a:cubicBezTo>
                                      <a:pt x="216" y="358"/>
                                      <a:pt x="206" y="354"/>
                                      <a:pt x="195" y="354"/>
                                    </a:cubicBezTo>
                                    <a:cubicBezTo>
                                      <a:pt x="184" y="354"/>
                                      <a:pt x="174" y="358"/>
                                      <a:pt x="166" y="364"/>
                                    </a:cubicBezTo>
                                    <a:close/>
                                    <a:moveTo>
                                      <a:pt x="172" y="369"/>
                                    </a:moveTo>
                                    <a:cubicBezTo>
                                      <a:pt x="174" y="370"/>
                                      <a:pt x="175" y="372"/>
                                      <a:pt x="176" y="374"/>
                                    </a:cubicBezTo>
                                    <a:cubicBezTo>
                                      <a:pt x="182" y="370"/>
                                      <a:pt x="188" y="368"/>
                                      <a:pt x="195" y="368"/>
                                    </a:cubicBezTo>
                                    <a:cubicBezTo>
                                      <a:pt x="202" y="368"/>
                                      <a:pt x="209" y="370"/>
                                      <a:pt x="214" y="374"/>
                                    </a:cubicBezTo>
                                    <a:cubicBezTo>
                                      <a:pt x="216" y="372"/>
                                      <a:pt x="217" y="371"/>
                                      <a:pt x="218" y="369"/>
                                    </a:cubicBezTo>
                                    <a:cubicBezTo>
                                      <a:pt x="212" y="365"/>
                                      <a:pt x="204" y="362"/>
                                      <a:pt x="195" y="362"/>
                                    </a:cubicBezTo>
                                    <a:cubicBezTo>
                                      <a:pt x="187" y="362"/>
                                      <a:pt x="179" y="365"/>
                                      <a:pt x="172" y="369"/>
                                    </a:cubicBezTo>
                                    <a:close/>
                                    <a:moveTo>
                                      <a:pt x="177" y="375"/>
                                    </a:moveTo>
                                    <a:cubicBezTo>
                                      <a:pt x="178" y="376"/>
                                      <a:pt x="179" y="378"/>
                                      <a:pt x="180" y="379"/>
                                    </a:cubicBezTo>
                                    <a:cubicBezTo>
                                      <a:pt x="184" y="377"/>
                                      <a:pt x="189" y="375"/>
                                      <a:pt x="195" y="375"/>
                                    </a:cubicBezTo>
                                    <a:cubicBezTo>
                                      <a:pt x="201" y="375"/>
                                      <a:pt x="206" y="377"/>
                                      <a:pt x="211" y="380"/>
                                    </a:cubicBezTo>
                                    <a:cubicBezTo>
                                      <a:pt x="212" y="378"/>
                                      <a:pt x="213" y="377"/>
                                      <a:pt x="214" y="375"/>
                                    </a:cubicBezTo>
                                    <a:cubicBezTo>
                                      <a:pt x="208" y="372"/>
                                      <a:pt x="202" y="370"/>
                                      <a:pt x="195" y="370"/>
                                    </a:cubicBezTo>
                                    <a:cubicBezTo>
                                      <a:pt x="188" y="370"/>
                                      <a:pt x="182" y="372"/>
                                      <a:pt x="177" y="375"/>
                                    </a:cubicBezTo>
                                    <a:close/>
                                    <a:moveTo>
                                      <a:pt x="181" y="381"/>
                                    </a:moveTo>
                                    <a:cubicBezTo>
                                      <a:pt x="182" y="383"/>
                                      <a:pt x="182" y="385"/>
                                      <a:pt x="183" y="387"/>
                                    </a:cubicBezTo>
                                    <a:cubicBezTo>
                                      <a:pt x="187" y="384"/>
                                      <a:pt x="191" y="383"/>
                                      <a:pt x="195" y="383"/>
                                    </a:cubicBezTo>
                                    <a:cubicBezTo>
                                      <a:pt x="200" y="383"/>
                                      <a:pt x="204" y="385"/>
                                      <a:pt x="208" y="387"/>
                                    </a:cubicBezTo>
                                    <a:cubicBezTo>
                                      <a:pt x="208" y="385"/>
                                      <a:pt x="209" y="383"/>
                                      <a:pt x="210" y="381"/>
                                    </a:cubicBezTo>
                                    <a:cubicBezTo>
                                      <a:pt x="206" y="378"/>
                                      <a:pt x="201" y="377"/>
                                      <a:pt x="195" y="377"/>
                                    </a:cubicBezTo>
                                    <a:cubicBezTo>
                                      <a:pt x="190" y="377"/>
                                      <a:pt x="185" y="378"/>
                                      <a:pt x="181" y="381"/>
                                    </a:cubicBezTo>
                                    <a:close/>
                                    <a:moveTo>
                                      <a:pt x="184" y="388"/>
                                    </a:moveTo>
                                    <a:cubicBezTo>
                                      <a:pt x="184" y="390"/>
                                      <a:pt x="185" y="392"/>
                                      <a:pt x="185" y="395"/>
                                    </a:cubicBezTo>
                                    <a:cubicBezTo>
                                      <a:pt x="188" y="392"/>
                                      <a:pt x="191" y="390"/>
                                      <a:pt x="195" y="390"/>
                                    </a:cubicBezTo>
                                    <a:cubicBezTo>
                                      <a:pt x="199" y="390"/>
                                      <a:pt x="203" y="392"/>
                                      <a:pt x="205" y="395"/>
                                    </a:cubicBezTo>
                                    <a:cubicBezTo>
                                      <a:pt x="206" y="393"/>
                                      <a:pt x="206" y="391"/>
                                      <a:pt x="207" y="389"/>
                                    </a:cubicBezTo>
                                    <a:cubicBezTo>
                                      <a:pt x="204" y="386"/>
                                      <a:pt x="200" y="385"/>
                                      <a:pt x="195" y="385"/>
                                    </a:cubicBezTo>
                                    <a:cubicBezTo>
                                      <a:pt x="191" y="385"/>
                                      <a:pt x="187" y="386"/>
                                      <a:pt x="184" y="388"/>
                                    </a:cubicBezTo>
                                    <a:close/>
                                    <a:moveTo>
                                      <a:pt x="205" y="404"/>
                                    </a:moveTo>
                                    <a:cubicBezTo>
                                      <a:pt x="205" y="402"/>
                                      <a:pt x="205" y="400"/>
                                      <a:pt x="205" y="398"/>
                                    </a:cubicBezTo>
                                    <a:cubicBezTo>
                                      <a:pt x="203" y="394"/>
                                      <a:pt x="199" y="392"/>
                                      <a:pt x="195" y="392"/>
                                    </a:cubicBezTo>
                                    <a:cubicBezTo>
                                      <a:pt x="191" y="392"/>
                                      <a:pt x="188" y="394"/>
                                      <a:pt x="186" y="397"/>
                                    </a:cubicBezTo>
                                    <a:cubicBezTo>
                                      <a:pt x="186" y="399"/>
                                      <a:pt x="186" y="402"/>
                                      <a:pt x="186" y="404"/>
                                    </a:cubicBezTo>
                                    <a:cubicBezTo>
                                      <a:pt x="186" y="404"/>
                                      <a:pt x="186" y="405"/>
                                      <a:pt x="186" y="405"/>
                                    </a:cubicBezTo>
                                    <a:cubicBezTo>
                                      <a:pt x="187" y="405"/>
                                      <a:pt x="188" y="405"/>
                                      <a:pt x="188" y="405"/>
                                    </a:cubicBezTo>
                                    <a:cubicBezTo>
                                      <a:pt x="188" y="404"/>
                                      <a:pt x="188" y="404"/>
                                      <a:pt x="188" y="404"/>
                                    </a:cubicBezTo>
                                    <a:cubicBezTo>
                                      <a:pt x="188" y="400"/>
                                      <a:pt x="191" y="397"/>
                                      <a:pt x="195" y="397"/>
                                    </a:cubicBezTo>
                                    <a:cubicBezTo>
                                      <a:pt x="199" y="397"/>
                                      <a:pt x="202" y="400"/>
                                      <a:pt x="202" y="404"/>
                                    </a:cubicBezTo>
                                    <a:cubicBezTo>
                                      <a:pt x="202" y="404"/>
                                      <a:pt x="202" y="404"/>
                                      <a:pt x="202" y="405"/>
                                    </a:cubicBezTo>
                                    <a:cubicBezTo>
                                      <a:pt x="203" y="405"/>
                                      <a:pt x="204" y="405"/>
                                      <a:pt x="205" y="405"/>
                                    </a:cubicBezTo>
                                    <a:cubicBezTo>
                                      <a:pt x="205" y="405"/>
                                      <a:pt x="205" y="404"/>
                                      <a:pt x="205" y="404"/>
                                    </a:cubicBezTo>
                                    <a:close/>
                                    <a:moveTo>
                                      <a:pt x="195" y="399"/>
                                    </a:moveTo>
                                    <a:cubicBezTo>
                                      <a:pt x="192" y="399"/>
                                      <a:pt x="190" y="401"/>
                                      <a:pt x="190" y="404"/>
                                    </a:cubicBezTo>
                                    <a:cubicBezTo>
                                      <a:pt x="190" y="404"/>
                                      <a:pt x="190" y="404"/>
                                      <a:pt x="190" y="404"/>
                                    </a:cubicBezTo>
                                    <a:cubicBezTo>
                                      <a:pt x="192" y="404"/>
                                      <a:pt x="193" y="404"/>
                                      <a:pt x="195" y="404"/>
                                    </a:cubicBezTo>
                                    <a:cubicBezTo>
                                      <a:pt x="197" y="404"/>
                                      <a:pt x="198" y="404"/>
                                      <a:pt x="200" y="404"/>
                                    </a:cubicBezTo>
                                    <a:cubicBezTo>
                                      <a:pt x="200" y="404"/>
                                      <a:pt x="200" y="404"/>
                                      <a:pt x="200" y="404"/>
                                    </a:cubicBezTo>
                                    <a:cubicBezTo>
                                      <a:pt x="200" y="401"/>
                                      <a:pt x="198" y="399"/>
                                      <a:pt x="195" y="399"/>
                                    </a:cubicBezTo>
                                    <a:close/>
                                    <a:moveTo>
                                      <a:pt x="763" y="353"/>
                                    </a:moveTo>
                                    <a:cubicBezTo>
                                      <a:pt x="763" y="354"/>
                                      <a:pt x="763" y="356"/>
                                      <a:pt x="762" y="357"/>
                                    </a:cubicBezTo>
                                    <a:cubicBezTo>
                                      <a:pt x="764" y="358"/>
                                      <a:pt x="766" y="359"/>
                                      <a:pt x="768" y="360"/>
                                    </a:cubicBezTo>
                                    <a:cubicBezTo>
                                      <a:pt x="769" y="358"/>
                                      <a:pt x="769" y="355"/>
                                      <a:pt x="769" y="353"/>
                                    </a:cubicBezTo>
                                    <a:cubicBezTo>
                                      <a:pt x="769" y="345"/>
                                      <a:pt x="766" y="338"/>
                                      <a:pt x="761" y="333"/>
                                    </a:cubicBezTo>
                                    <a:cubicBezTo>
                                      <a:pt x="756" y="328"/>
                                      <a:pt x="749" y="325"/>
                                      <a:pt x="742" y="325"/>
                                    </a:cubicBezTo>
                                    <a:cubicBezTo>
                                      <a:pt x="734" y="325"/>
                                      <a:pt x="727" y="328"/>
                                      <a:pt x="722" y="333"/>
                                    </a:cubicBezTo>
                                    <a:cubicBezTo>
                                      <a:pt x="718" y="338"/>
                                      <a:pt x="714" y="345"/>
                                      <a:pt x="714" y="353"/>
                                    </a:cubicBezTo>
                                    <a:cubicBezTo>
                                      <a:pt x="714" y="355"/>
                                      <a:pt x="715" y="358"/>
                                      <a:pt x="715" y="360"/>
                                    </a:cubicBezTo>
                                    <a:cubicBezTo>
                                      <a:pt x="717" y="359"/>
                                      <a:pt x="719" y="358"/>
                                      <a:pt x="721" y="357"/>
                                    </a:cubicBezTo>
                                    <a:cubicBezTo>
                                      <a:pt x="721" y="356"/>
                                      <a:pt x="721" y="354"/>
                                      <a:pt x="721" y="353"/>
                                    </a:cubicBezTo>
                                    <a:cubicBezTo>
                                      <a:pt x="721" y="341"/>
                                      <a:pt x="730" y="332"/>
                                      <a:pt x="742" y="332"/>
                                    </a:cubicBezTo>
                                    <a:cubicBezTo>
                                      <a:pt x="753" y="332"/>
                                      <a:pt x="763" y="341"/>
                                      <a:pt x="763" y="353"/>
                                    </a:cubicBezTo>
                                    <a:close/>
                                    <a:moveTo>
                                      <a:pt x="755" y="353"/>
                                    </a:moveTo>
                                    <a:cubicBezTo>
                                      <a:pt x="755" y="353"/>
                                      <a:pt x="755" y="354"/>
                                      <a:pt x="755" y="355"/>
                                    </a:cubicBezTo>
                                    <a:cubicBezTo>
                                      <a:pt x="757" y="355"/>
                                      <a:pt x="759" y="356"/>
                                      <a:pt x="761" y="357"/>
                                    </a:cubicBezTo>
                                    <a:cubicBezTo>
                                      <a:pt x="761" y="355"/>
                                      <a:pt x="761" y="354"/>
                                      <a:pt x="761" y="353"/>
                                    </a:cubicBezTo>
                                    <a:cubicBezTo>
                                      <a:pt x="761" y="347"/>
                                      <a:pt x="759" y="342"/>
                                      <a:pt x="755" y="339"/>
                                    </a:cubicBezTo>
                                    <a:cubicBezTo>
                                      <a:pt x="752" y="335"/>
                                      <a:pt x="747" y="333"/>
                                      <a:pt x="742" y="333"/>
                                    </a:cubicBezTo>
                                    <a:cubicBezTo>
                                      <a:pt x="736" y="333"/>
                                      <a:pt x="731" y="335"/>
                                      <a:pt x="728" y="339"/>
                                    </a:cubicBezTo>
                                    <a:cubicBezTo>
                                      <a:pt x="724" y="342"/>
                                      <a:pt x="722" y="347"/>
                                      <a:pt x="722" y="353"/>
                                    </a:cubicBezTo>
                                    <a:cubicBezTo>
                                      <a:pt x="722" y="354"/>
                                      <a:pt x="722" y="355"/>
                                      <a:pt x="723" y="357"/>
                                    </a:cubicBezTo>
                                    <a:cubicBezTo>
                                      <a:pt x="724" y="356"/>
                                      <a:pt x="726" y="355"/>
                                      <a:pt x="728" y="355"/>
                                    </a:cubicBezTo>
                                    <a:cubicBezTo>
                                      <a:pt x="728" y="354"/>
                                      <a:pt x="728" y="353"/>
                                      <a:pt x="728" y="353"/>
                                    </a:cubicBezTo>
                                    <a:cubicBezTo>
                                      <a:pt x="728" y="345"/>
                                      <a:pt x="734" y="339"/>
                                      <a:pt x="742" y="339"/>
                                    </a:cubicBezTo>
                                    <a:cubicBezTo>
                                      <a:pt x="749" y="339"/>
                                      <a:pt x="755" y="345"/>
                                      <a:pt x="755" y="353"/>
                                    </a:cubicBezTo>
                                    <a:close/>
                                    <a:moveTo>
                                      <a:pt x="748" y="353"/>
                                    </a:moveTo>
                                    <a:cubicBezTo>
                                      <a:pt x="748" y="353"/>
                                      <a:pt x="748" y="353"/>
                                      <a:pt x="748" y="353"/>
                                    </a:cubicBezTo>
                                    <a:cubicBezTo>
                                      <a:pt x="750" y="354"/>
                                      <a:pt x="752" y="354"/>
                                      <a:pt x="754" y="354"/>
                                    </a:cubicBezTo>
                                    <a:cubicBezTo>
                                      <a:pt x="754" y="354"/>
                                      <a:pt x="754" y="353"/>
                                      <a:pt x="754" y="353"/>
                                    </a:cubicBezTo>
                                    <a:cubicBezTo>
                                      <a:pt x="754" y="346"/>
                                      <a:pt x="748" y="341"/>
                                      <a:pt x="742" y="341"/>
                                    </a:cubicBezTo>
                                    <a:cubicBezTo>
                                      <a:pt x="735" y="341"/>
                                      <a:pt x="730" y="346"/>
                                      <a:pt x="730" y="353"/>
                                    </a:cubicBezTo>
                                    <a:cubicBezTo>
                                      <a:pt x="730" y="353"/>
                                      <a:pt x="730" y="354"/>
                                      <a:pt x="730" y="354"/>
                                    </a:cubicBezTo>
                                    <a:cubicBezTo>
                                      <a:pt x="732" y="354"/>
                                      <a:pt x="733" y="354"/>
                                      <a:pt x="735" y="353"/>
                                    </a:cubicBezTo>
                                    <a:cubicBezTo>
                                      <a:pt x="735" y="353"/>
                                      <a:pt x="735" y="353"/>
                                      <a:pt x="735" y="353"/>
                                    </a:cubicBezTo>
                                    <a:cubicBezTo>
                                      <a:pt x="735" y="349"/>
                                      <a:pt x="738" y="346"/>
                                      <a:pt x="742" y="346"/>
                                    </a:cubicBezTo>
                                    <a:cubicBezTo>
                                      <a:pt x="745" y="346"/>
                                      <a:pt x="748" y="349"/>
                                      <a:pt x="748" y="353"/>
                                    </a:cubicBezTo>
                                    <a:close/>
                                    <a:moveTo>
                                      <a:pt x="742" y="348"/>
                                    </a:moveTo>
                                    <a:cubicBezTo>
                                      <a:pt x="739" y="348"/>
                                      <a:pt x="737" y="350"/>
                                      <a:pt x="737" y="353"/>
                                    </a:cubicBezTo>
                                    <a:cubicBezTo>
                                      <a:pt x="737" y="353"/>
                                      <a:pt x="737" y="353"/>
                                      <a:pt x="737" y="353"/>
                                    </a:cubicBezTo>
                                    <a:cubicBezTo>
                                      <a:pt x="738" y="353"/>
                                      <a:pt x="740" y="353"/>
                                      <a:pt x="742" y="353"/>
                                    </a:cubicBezTo>
                                    <a:cubicBezTo>
                                      <a:pt x="743" y="353"/>
                                      <a:pt x="745" y="353"/>
                                      <a:pt x="747" y="353"/>
                                    </a:cubicBezTo>
                                    <a:cubicBezTo>
                                      <a:pt x="747" y="353"/>
                                      <a:pt x="747" y="353"/>
                                      <a:pt x="747" y="353"/>
                                    </a:cubicBezTo>
                                    <a:cubicBezTo>
                                      <a:pt x="747" y="350"/>
                                      <a:pt x="745" y="348"/>
                                      <a:pt x="742" y="348"/>
                                    </a:cubicBezTo>
                                    <a:close/>
                                    <a:moveTo>
                                      <a:pt x="772" y="363"/>
                                    </a:moveTo>
                                    <a:cubicBezTo>
                                      <a:pt x="773" y="362"/>
                                      <a:pt x="774" y="362"/>
                                      <a:pt x="775" y="361"/>
                                    </a:cubicBezTo>
                                    <a:cubicBezTo>
                                      <a:pt x="776" y="358"/>
                                      <a:pt x="776" y="356"/>
                                      <a:pt x="776" y="353"/>
                                    </a:cubicBezTo>
                                    <a:cubicBezTo>
                                      <a:pt x="776" y="343"/>
                                      <a:pt x="772" y="335"/>
                                      <a:pt x="766" y="328"/>
                                    </a:cubicBezTo>
                                    <a:cubicBezTo>
                                      <a:pt x="760" y="322"/>
                                      <a:pt x="751" y="318"/>
                                      <a:pt x="742" y="318"/>
                                    </a:cubicBezTo>
                                    <a:cubicBezTo>
                                      <a:pt x="732" y="318"/>
                                      <a:pt x="724" y="322"/>
                                      <a:pt x="717" y="328"/>
                                    </a:cubicBezTo>
                                    <a:cubicBezTo>
                                      <a:pt x="711" y="335"/>
                                      <a:pt x="707" y="343"/>
                                      <a:pt x="707" y="353"/>
                                    </a:cubicBezTo>
                                    <a:cubicBezTo>
                                      <a:pt x="707" y="356"/>
                                      <a:pt x="708" y="358"/>
                                      <a:pt x="708" y="361"/>
                                    </a:cubicBezTo>
                                    <a:cubicBezTo>
                                      <a:pt x="709" y="362"/>
                                      <a:pt x="710" y="362"/>
                                      <a:pt x="711" y="363"/>
                                    </a:cubicBezTo>
                                    <a:cubicBezTo>
                                      <a:pt x="712" y="362"/>
                                      <a:pt x="713" y="362"/>
                                      <a:pt x="714" y="361"/>
                                    </a:cubicBezTo>
                                    <a:cubicBezTo>
                                      <a:pt x="713" y="358"/>
                                      <a:pt x="713" y="356"/>
                                      <a:pt x="713" y="353"/>
                                    </a:cubicBezTo>
                                    <a:cubicBezTo>
                                      <a:pt x="713" y="337"/>
                                      <a:pt x="726" y="324"/>
                                      <a:pt x="742" y="324"/>
                                    </a:cubicBezTo>
                                    <a:cubicBezTo>
                                      <a:pt x="758" y="324"/>
                                      <a:pt x="770" y="337"/>
                                      <a:pt x="770" y="353"/>
                                    </a:cubicBezTo>
                                    <a:cubicBezTo>
                                      <a:pt x="770" y="356"/>
                                      <a:pt x="770" y="358"/>
                                      <a:pt x="769" y="361"/>
                                    </a:cubicBezTo>
                                    <a:cubicBezTo>
                                      <a:pt x="770" y="362"/>
                                      <a:pt x="771" y="362"/>
                                      <a:pt x="772" y="363"/>
                                    </a:cubicBezTo>
                                    <a:close/>
                                    <a:moveTo>
                                      <a:pt x="763" y="301"/>
                                    </a:moveTo>
                                    <a:cubicBezTo>
                                      <a:pt x="763" y="303"/>
                                      <a:pt x="763" y="304"/>
                                      <a:pt x="762" y="306"/>
                                    </a:cubicBezTo>
                                    <a:cubicBezTo>
                                      <a:pt x="764" y="307"/>
                                      <a:pt x="766" y="308"/>
                                      <a:pt x="768" y="309"/>
                                    </a:cubicBezTo>
                                    <a:cubicBezTo>
                                      <a:pt x="769" y="306"/>
                                      <a:pt x="769" y="304"/>
                                      <a:pt x="769" y="301"/>
                                    </a:cubicBezTo>
                                    <a:cubicBezTo>
                                      <a:pt x="769" y="294"/>
                                      <a:pt x="766" y="287"/>
                                      <a:pt x="761" y="282"/>
                                    </a:cubicBezTo>
                                    <a:cubicBezTo>
                                      <a:pt x="756" y="277"/>
                                      <a:pt x="749" y="274"/>
                                      <a:pt x="742" y="274"/>
                                    </a:cubicBezTo>
                                    <a:cubicBezTo>
                                      <a:pt x="734" y="274"/>
                                      <a:pt x="727" y="277"/>
                                      <a:pt x="722" y="282"/>
                                    </a:cubicBezTo>
                                    <a:cubicBezTo>
                                      <a:pt x="718" y="287"/>
                                      <a:pt x="714" y="294"/>
                                      <a:pt x="714" y="301"/>
                                    </a:cubicBezTo>
                                    <a:cubicBezTo>
                                      <a:pt x="714" y="304"/>
                                      <a:pt x="715" y="306"/>
                                      <a:pt x="715" y="309"/>
                                    </a:cubicBezTo>
                                    <a:cubicBezTo>
                                      <a:pt x="717" y="308"/>
                                      <a:pt x="719" y="307"/>
                                      <a:pt x="721" y="306"/>
                                    </a:cubicBezTo>
                                    <a:cubicBezTo>
                                      <a:pt x="721" y="304"/>
                                      <a:pt x="721" y="303"/>
                                      <a:pt x="721" y="301"/>
                                    </a:cubicBezTo>
                                    <a:cubicBezTo>
                                      <a:pt x="721" y="290"/>
                                      <a:pt x="730" y="280"/>
                                      <a:pt x="742" y="280"/>
                                    </a:cubicBezTo>
                                    <a:cubicBezTo>
                                      <a:pt x="753" y="280"/>
                                      <a:pt x="763" y="290"/>
                                      <a:pt x="763" y="301"/>
                                    </a:cubicBezTo>
                                    <a:close/>
                                    <a:moveTo>
                                      <a:pt x="755" y="301"/>
                                    </a:moveTo>
                                    <a:cubicBezTo>
                                      <a:pt x="755" y="302"/>
                                      <a:pt x="755" y="303"/>
                                      <a:pt x="755" y="303"/>
                                    </a:cubicBezTo>
                                    <a:cubicBezTo>
                                      <a:pt x="757" y="304"/>
                                      <a:pt x="759" y="304"/>
                                      <a:pt x="761" y="305"/>
                                    </a:cubicBezTo>
                                    <a:cubicBezTo>
                                      <a:pt x="761" y="304"/>
                                      <a:pt x="761" y="303"/>
                                      <a:pt x="761" y="301"/>
                                    </a:cubicBezTo>
                                    <a:cubicBezTo>
                                      <a:pt x="761" y="296"/>
                                      <a:pt x="759" y="291"/>
                                      <a:pt x="755" y="287"/>
                                    </a:cubicBezTo>
                                    <a:cubicBezTo>
                                      <a:pt x="752" y="284"/>
                                      <a:pt x="747" y="282"/>
                                      <a:pt x="742" y="282"/>
                                    </a:cubicBezTo>
                                    <a:cubicBezTo>
                                      <a:pt x="736" y="282"/>
                                      <a:pt x="731" y="284"/>
                                      <a:pt x="728" y="287"/>
                                    </a:cubicBezTo>
                                    <a:cubicBezTo>
                                      <a:pt x="724" y="291"/>
                                      <a:pt x="722" y="296"/>
                                      <a:pt x="722" y="301"/>
                                    </a:cubicBezTo>
                                    <a:cubicBezTo>
                                      <a:pt x="722" y="303"/>
                                      <a:pt x="722" y="304"/>
                                      <a:pt x="723" y="305"/>
                                    </a:cubicBezTo>
                                    <a:cubicBezTo>
                                      <a:pt x="724" y="304"/>
                                      <a:pt x="726" y="304"/>
                                      <a:pt x="728" y="303"/>
                                    </a:cubicBezTo>
                                    <a:cubicBezTo>
                                      <a:pt x="728" y="303"/>
                                      <a:pt x="728" y="302"/>
                                      <a:pt x="728" y="301"/>
                                    </a:cubicBezTo>
                                    <a:cubicBezTo>
                                      <a:pt x="728" y="294"/>
                                      <a:pt x="734" y="288"/>
                                      <a:pt x="742" y="288"/>
                                    </a:cubicBezTo>
                                    <a:cubicBezTo>
                                      <a:pt x="749" y="288"/>
                                      <a:pt x="755" y="294"/>
                                      <a:pt x="755" y="301"/>
                                    </a:cubicBezTo>
                                    <a:close/>
                                    <a:moveTo>
                                      <a:pt x="748" y="301"/>
                                    </a:moveTo>
                                    <a:cubicBezTo>
                                      <a:pt x="748" y="301"/>
                                      <a:pt x="748" y="302"/>
                                      <a:pt x="748" y="302"/>
                                    </a:cubicBezTo>
                                    <a:cubicBezTo>
                                      <a:pt x="750" y="302"/>
                                      <a:pt x="752" y="302"/>
                                      <a:pt x="754" y="303"/>
                                    </a:cubicBezTo>
                                    <a:cubicBezTo>
                                      <a:pt x="754" y="302"/>
                                      <a:pt x="754" y="302"/>
                                      <a:pt x="754" y="301"/>
                                    </a:cubicBezTo>
                                    <a:cubicBezTo>
                                      <a:pt x="754" y="295"/>
                                      <a:pt x="748" y="289"/>
                                      <a:pt x="742" y="289"/>
                                    </a:cubicBezTo>
                                    <a:cubicBezTo>
                                      <a:pt x="735" y="289"/>
                                      <a:pt x="730" y="295"/>
                                      <a:pt x="730" y="301"/>
                                    </a:cubicBezTo>
                                    <a:cubicBezTo>
                                      <a:pt x="730" y="302"/>
                                      <a:pt x="730" y="302"/>
                                      <a:pt x="730" y="303"/>
                                    </a:cubicBezTo>
                                    <a:cubicBezTo>
                                      <a:pt x="732" y="302"/>
                                      <a:pt x="733" y="302"/>
                                      <a:pt x="735" y="302"/>
                                    </a:cubicBezTo>
                                    <a:cubicBezTo>
                                      <a:pt x="735" y="302"/>
                                      <a:pt x="735" y="301"/>
                                      <a:pt x="735" y="301"/>
                                    </a:cubicBezTo>
                                    <a:cubicBezTo>
                                      <a:pt x="735" y="298"/>
                                      <a:pt x="738" y="295"/>
                                      <a:pt x="742" y="295"/>
                                    </a:cubicBezTo>
                                    <a:cubicBezTo>
                                      <a:pt x="745" y="295"/>
                                      <a:pt x="748" y="298"/>
                                      <a:pt x="748" y="301"/>
                                    </a:cubicBezTo>
                                    <a:close/>
                                    <a:moveTo>
                                      <a:pt x="742" y="296"/>
                                    </a:moveTo>
                                    <a:cubicBezTo>
                                      <a:pt x="739" y="296"/>
                                      <a:pt x="737" y="298"/>
                                      <a:pt x="737" y="301"/>
                                    </a:cubicBezTo>
                                    <a:cubicBezTo>
                                      <a:pt x="737" y="301"/>
                                      <a:pt x="737" y="302"/>
                                      <a:pt x="737" y="302"/>
                                    </a:cubicBezTo>
                                    <a:cubicBezTo>
                                      <a:pt x="738" y="302"/>
                                      <a:pt x="740" y="301"/>
                                      <a:pt x="742" y="301"/>
                                    </a:cubicBezTo>
                                    <a:cubicBezTo>
                                      <a:pt x="743" y="301"/>
                                      <a:pt x="745" y="302"/>
                                      <a:pt x="747" y="302"/>
                                    </a:cubicBezTo>
                                    <a:cubicBezTo>
                                      <a:pt x="747" y="302"/>
                                      <a:pt x="747" y="301"/>
                                      <a:pt x="747" y="301"/>
                                    </a:cubicBezTo>
                                    <a:cubicBezTo>
                                      <a:pt x="747" y="298"/>
                                      <a:pt x="745" y="296"/>
                                      <a:pt x="742" y="296"/>
                                    </a:cubicBezTo>
                                    <a:close/>
                                    <a:moveTo>
                                      <a:pt x="772" y="312"/>
                                    </a:moveTo>
                                    <a:cubicBezTo>
                                      <a:pt x="773" y="311"/>
                                      <a:pt x="774" y="310"/>
                                      <a:pt x="775" y="310"/>
                                    </a:cubicBezTo>
                                    <a:cubicBezTo>
                                      <a:pt x="776" y="307"/>
                                      <a:pt x="776" y="304"/>
                                      <a:pt x="776" y="301"/>
                                    </a:cubicBezTo>
                                    <a:cubicBezTo>
                                      <a:pt x="776" y="292"/>
                                      <a:pt x="772" y="283"/>
                                      <a:pt x="766" y="277"/>
                                    </a:cubicBezTo>
                                    <a:cubicBezTo>
                                      <a:pt x="760" y="271"/>
                                      <a:pt x="751" y="267"/>
                                      <a:pt x="742" y="267"/>
                                    </a:cubicBezTo>
                                    <a:cubicBezTo>
                                      <a:pt x="732" y="267"/>
                                      <a:pt x="724" y="271"/>
                                      <a:pt x="717" y="277"/>
                                    </a:cubicBezTo>
                                    <a:cubicBezTo>
                                      <a:pt x="711" y="283"/>
                                      <a:pt x="707" y="292"/>
                                      <a:pt x="707" y="301"/>
                                    </a:cubicBezTo>
                                    <a:cubicBezTo>
                                      <a:pt x="707" y="304"/>
                                      <a:pt x="708" y="307"/>
                                      <a:pt x="708" y="310"/>
                                    </a:cubicBezTo>
                                    <a:cubicBezTo>
                                      <a:pt x="709" y="310"/>
                                      <a:pt x="710" y="311"/>
                                      <a:pt x="711" y="311"/>
                                    </a:cubicBezTo>
                                    <a:cubicBezTo>
                                      <a:pt x="712" y="311"/>
                                      <a:pt x="713" y="310"/>
                                      <a:pt x="714" y="310"/>
                                    </a:cubicBezTo>
                                    <a:cubicBezTo>
                                      <a:pt x="713" y="307"/>
                                      <a:pt x="713" y="304"/>
                                      <a:pt x="713" y="301"/>
                                    </a:cubicBezTo>
                                    <a:cubicBezTo>
                                      <a:pt x="713" y="285"/>
                                      <a:pt x="726" y="272"/>
                                      <a:pt x="742" y="272"/>
                                    </a:cubicBezTo>
                                    <a:cubicBezTo>
                                      <a:pt x="758" y="272"/>
                                      <a:pt x="770" y="285"/>
                                      <a:pt x="770" y="301"/>
                                    </a:cubicBezTo>
                                    <a:cubicBezTo>
                                      <a:pt x="770" y="304"/>
                                      <a:pt x="770" y="307"/>
                                      <a:pt x="769" y="310"/>
                                    </a:cubicBezTo>
                                    <a:cubicBezTo>
                                      <a:pt x="770" y="310"/>
                                      <a:pt x="771" y="311"/>
                                      <a:pt x="772" y="312"/>
                                    </a:cubicBezTo>
                                    <a:close/>
                                    <a:moveTo>
                                      <a:pt x="763" y="250"/>
                                    </a:moveTo>
                                    <a:cubicBezTo>
                                      <a:pt x="763" y="251"/>
                                      <a:pt x="763" y="253"/>
                                      <a:pt x="762" y="254"/>
                                    </a:cubicBezTo>
                                    <a:cubicBezTo>
                                      <a:pt x="764" y="255"/>
                                      <a:pt x="766" y="256"/>
                                      <a:pt x="768" y="257"/>
                                    </a:cubicBezTo>
                                    <a:cubicBezTo>
                                      <a:pt x="769" y="255"/>
                                      <a:pt x="769" y="252"/>
                                      <a:pt x="769" y="250"/>
                                    </a:cubicBezTo>
                                    <a:cubicBezTo>
                                      <a:pt x="769" y="242"/>
                                      <a:pt x="766" y="236"/>
                                      <a:pt x="761" y="231"/>
                                    </a:cubicBezTo>
                                    <a:cubicBezTo>
                                      <a:pt x="756" y="226"/>
                                      <a:pt x="749" y="223"/>
                                      <a:pt x="742" y="223"/>
                                    </a:cubicBezTo>
                                    <a:cubicBezTo>
                                      <a:pt x="734" y="223"/>
                                      <a:pt x="727" y="226"/>
                                      <a:pt x="722" y="231"/>
                                    </a:cubicBezTo>
                                    <a:cubicBezTo>
                                      <a:pt x="718" y="236"/>
                                      <a:pt x="714" y="242"/>
                                      <a:pt x="714" y="250"/>
                                    </a:cubicBezTo>
                                    <a:cubicBezTo>
                                      <a:pt x="714" y="252"/>
                                      <a:pt x="715" y="255"/>
                                      <a:pt x="715" y="257"/>
                                    </a:cubicBezTo>
                                    <a:cubicBezTo>
                                      <a:pt x="717" y="256"/>
                                      <a:pt x="719" y="255"/>
                                      <a:pt x="721" y="254"/>
                                    </a:cubicBezTo>
                                    <a:cubicBezTo>
                                      <a:pt x="721" y="253"/>
                                      <a:pt x="721" y="251"/>
                                      <a:pt x="721" y="250"/>
                                    </a:cubicBezTo>
                                    <a:cubicBezTo>
                                      <a:pt x="721" y="238"/>
                                      <a:pt x="730" y="229"/>
                                      <a:pt x="742" y="229"/>
                                    </a:cubicBezTo>
                                    <a:cubicBezTo>
                                      <a:pt x="753" y="229"/>
                                      <a:pt x="763" y="238"/>
                                      <a:pt x="763" y="250"/>
                                    </a:cubicBezTo>
                                    <a:close/>
                                    <a:moveTo>
                                      <a:pt x="755" y="250"/>
                                    </a:moveTo>
                                    <a:cubicBezTo>
                                      <a:pt x="755" y="251"/>
                                      <a:pt x="755" y="251"/>
                                      <a:pt x="755" y="252"/>
                                    </a:cubicBezTo>
                                    <a:cubicBezTo>
                                      <a:pt x="757" y="252"/>
                                      <a:pt x="759" y="253"/>
                                      <a:pt x="761" y="254"/>
                                    </a:cubicBezTo>
                                    <a:cubicBezTo>
                                      <a:pt x="761" y="253"/>
                                      <a:pt x="761" y="251"/>
                                      <a:pt x="761" y="250"/>
                                    </a:cubicBezTo>
                                    <a:cubicBezTo>
                                      <a:pt x="761" y="245"/>
                                      <a:pt x="759" y="240"/>
                                      <a:pt x="755" y="236"/>
                                    </a:cubicBezTo>
                                    <a:cubicBezTo>
                                      <a:pt x="752" y="233"/>
                                      <a:pt x="747" y="230"/>
                                      <a:pt x="742" y="230"/>
                                    </a:cubicBezTo>
                                    <a:cubicBezTo>
                                      <a:pt x="736" y="230"/>
                                      <a:pt x="731" y="233"/>
                                      <a:pt x="728" y="236"/>
                                    </a:cubicBezTo>
                                    <a:cubicBezTo>
                                      <a:pt x="724" y="240"/>
                                      <a:pt x="722" y="245"/>
                                      <a:pt x="722" y="250"/>
                                    </a:cubicBezTo>
                                    <a:cubicBezTo>
                                      <a:pt x="722" y="251"/>
                                      <a:pt x="722" y="253"/>
                                      <a:pt x="723" y="254"/>
                                    </a:cubicBezTo>
                                    <a:cubicBezTo>
                                      <a:pt x="724" y="253"/>
                                      <a:pt x="726" y="252"/>
                                      <a:pt x="728" y="252"/>
                                    </a:cubicBezTo>
                                    <a:cubicBezTo>
                                      <a:pt x="728" y="251"/>
                                      <a:pt x="728" y="251"/>
                                      <a:pt x="728" y="250"/>
                                    </a:cubicBezTo>
                                    <a:cubicBezTo>
                                      <a:pt x="728" y="242"/>
                                      <a:pt x="734" y="236"/>
                                      <a:pt x="742" y="236"/>
                                    </a:cubicBezTo>
                                    <a:cubicBezTo>
                                      <a:pt x="749" y="236"/>
                                      <a:pt x="755" y="242"/>
                                      <a:pt x="755" y="250"/>
                                    </a:cubicBezTo>
                                    <a:close/>
                                    <a:moveTo>
                                      <a:pt x="748" y="250"/>
                                    </a:moveTo>
                                    <a:cubicBezTo>
                                      <a:pt x="748" y="250"/>
                                      <a:pt x="748" y="250"/>
                                      <a:pt x="748" y="251"/>
                                    </a:cubicBezTo>
                                    <a:cubicBezTo>
                                      <a:pt x="750" y="251"/>
                                      <a:pt x="752" y="251"/>
                                      <a:pt x="754" y="251"/>
                                    </a:cubicBezTo>
                                    <a:cubicBezTo>
                                      <a:pt x="754" y="251"/>
                                      <a:pt x="754" y="250"/>
                                      <a:pt x="754" y="250"/>
                                    </a:cubicBezTo>
                                    <a:cubicBezTo>
                                      <a:pt x="754" y="243"/>
                                      <a:pt x="748" y="238"/>
                                      <a:pt x="742" y="238"/>
                                    </a:cubicBezTo>
                                    <a:cubicBezTo>
                                      <a:pt x="735" y="238"/>
                                      <a:pt x="730" y="243"/>
                                      <a:pt x="730" y="250"/>
                                    </a:cubicBezTo>
                                    <a:cubicBezTo>
                                      <a:pt x="730" y="250"/>
                                      <a:pt x="730" y="251"/>
                                      <a:pt x="730" y="251"/>
                                    </a:cubicBezTo>
                                    <a:cubicBezTo>
                                      <a:pt x="732" y="251"/>
                                      <a:pt x="733" y="251"/>
                                      <a:pt x="735" y="251"/>
                                    </a:cubicBezTo>
                                    <a:cubicBezTo>
                                      <a:pt x="735" y="250"/>
                                      <a:pt x="735" y="250"/>
                                      <a:pt x="735" y="250"/>
                                    </a:cubicBezTo>
                                    <a:cubicBezTo>
                                      <a:pt x="735" y="246"/>
                                      <a:pt x="738" y="243"/>
                                      <a:pt x="742" y="243"/>
                                    </a:cubicBezTo>
                                    <a:cubicBezTo>
                                      <a:pt x="745" y="243"/>
                                      <a:pt x="748" y="246"/>
                                      <a:pt x="748" y="250"/>
                                    </a:cubicBezTo>
                                    <a:close/>
                                    <a:moveTo>
                                      <a:pt x="742" y="245"/>
                                    </a:moveTo>
                                    <a:cubicBezTo>
                                      <a:pt x="739" y="245"/>
                                      <a:pt x="737" y="247"/>
                                      <a:pt x="737" y="250"/>
                                    </a:cubicBezTo>
                                    <a:cubicBezTo>
                                      <a:pt x="737" y="250"/>
                                      <a:pt x="737" y="250"/>
                                      <a:pt x="737" y="250"/>
                                    </a:cubicBezTo>
                                    <a:cubicBezTo>
                                      <a:pt x="738" y="250"/>
                                      <a:pt x="740" y="250"/>
                                      <a:pt x="742" y="250"/>
                                    </a:cubicBezTo>
                                    <a:cubicBezTo>
                                      <a:pt x="743" y="250"/>
                                      <a:pt x="745" y="250"/>
                                      <a:pt x="747" y="250"/>
                                    </a:cubicBezTo>
                                    <a:cubicBezTo>
                                      <a:pt x="747" y="250"/>
                                      <a:pt x="747" y="250"/>
                                      <a:pt x="747" y="250"/>
                                    </a:cubicBezTo>
                                    <a:cubicBezTo>
                                      <a:pt x="747" y="247"/>
                                      <a:pt x="745" y="245"/>
                                      <a:pt x="742" y="245"/>
                                    </a:cubicBezTo>
                                    <a:close/>
                                    <a:moveTo>
                                      <a:pt x="772" y="260"/>
                                    </a:moveTo>
                                    <a:cubicBezTo>
                                      <a:pt x="773" y="260"/>
                                      <a:pt x="774" y="259"/>
                                      <a:pt x="775" y="258"/>
                                    </a:cubicBezTo>
                                    <a:cubicBezTo>
                                      <a:pt x="776" y="256"/>
                                      <a:pt x="776" y="253"/>
                                      <a:pt x="776" y="250"/>
                                    </a:cubicBezTo>
                                    <a:cubicBezTo>
                                      <a:pt x="776" y="240"/>
                                      <a:pt x="772" y="232"/>
                                      <a:pt x="766" y="226"/>
                                    </a:cubicBezTo>
                                    <a:cubicBezTo>
                                      <a:pt x="760" y="220"/>
                                      <a:pt x="751" y="216"/>
                                      <a:pt x="742" y="216"/>
                                    </a:cubicBezTo>
                                    <a:cubicBezTo>
                                      <a:pt x="732" y="216"/>
                                      <a:pt x="724" y="220"/>
                                      <a:pt x="717" y="226"/>
                                    </a:cubicBezTo>
                                    <a:cubicBezTo>
                                      <a:pt x="711" y="232"/>
                                      <a:pt x="707" y="240"/>
                                      <a:pt x="707" y="250"/>
                                    </a:cubicBezTo>
                                    <a:cubicBezTo>
                                      <a:pt x="707" y="253"/>
                                      <a:pt x="708" y="256"/>
                                      <a:pt x="708" y="258"/>
                                    </a:cubicBezTo>
                                    <a:cubicBezTo>
                                      <a:pt x="709" y="259"/>
                                      <a:pt x="710" y="259"/>
                                      <a:pt x="711" y="260"/>
                                    </a:cubicBezTo>
                                    <a:cubicBezTo>
                                      <a:pt x="712" y="259"/>
                                      <a:pt x="713" y="259"/>
                                      <a:pt x="714" y="258"/>
                                    </a:cubicBezTo>
                                    <a:cubicBezTo>
                                      <a:pt x="713" y="256"/>
                                      <a:pt x="713" y="253"/>
                                      <a:pt x="713" y="250"/>
                                    </a:cubicBezTo>
                                    <a:cubicBezTo>
                                      <a:pt x="713" y="234"/>
                                      <a:pt x="726" y="221"/>
                                      <a:pt x="742" y="221"/>
                                    </a:cubicBezTo>
                                    <a:cubicBezTo>
                                      <a:pt x="758" y="221"/>
                                      <a:pt x="770" y="234"/>
                                      <a:pt x="770" y="250"/>
                                    </a:cubicBezTo>
                                    <a:cubicBezTo>
                                      <a:pt x="770" y="253"/>
                                      <a:pt x="770" y="256"/>
                                      <a:pt x="769" y="258"/>
                                    </a:cubicBezTo>
                                    <a:cubicBezTo>
                                      <a:pt x="770" y="259"/>
                                      <a:pt x="771" y="259"/>
                                      <a:pt x="772" y="260"/>
                                    </a:cubicBezTo>
                                    <a:close/>
                                    <a:moveTo>
                                      <a:pt x="763" y="199"/>
                                    </a:moveTo>
                                    <a:cubicBezTo>
                                      <a:pt x="763" y="200"/>
                                      <a:pt x="763" y="202"/>
                                      <a:pt x="762" y="203"/>
                                    </a:cubicBezTo>
                                    <a:cubicBezTo>
                                      <a:pt x="764" y="204"/>
                                      <a:pt x="766" y="205"/>
                                      <a:pt x="768" y="206"/>
                                    </a:cubicBezTo>
                                    <a:cubicBezTo>
                                      <a:pt x="769" y="204"/>
                                      <a:pt x="769" y="201"/>
                                      <a:pt x="769" y="199"/>
                                    </a:cubicBezTo>
                                    <a:cubicBezTo>
                                      <a:pt x="769" y="191"/>
                                      <a:pt x="766" y="184"/>
                                      <a:pt x="761" y="179"/>
                                    </a:cubicBezTo>
                                    <a:cubicBezTo>
                                      <a:pt x="756" y="174"/>
                                      <a:pt x="749" y="171"/>
                                      <a:pt x="742" y="171"/>
                                    </a:cubicBezTo>
                                    <a:cubicBezTo>
                                      <a:pt x="734" y="171"/>
                                      <a:pt x="727" y="174"/>
                                      <a:pt x="722" y="179"/>
                                    </a:cubicBezTo>
                                    <a:cubicBezTo>
                                      <a:pt x="718" y="184"/>
                                      <a:pt x="714" y="191"/>
                                      <a:pt x="714" y="199"/>
                                    </a:cubicBezTo>
                                    <a:cubicBezTo>
                                      <a:pt x="714" y="201"/>
                                      <a:pt x="715" y="204"/>
                                      <a:pt x="715" y="206"/>
                                    </a:cubicBezTo>
                                    <a:cubicBezTo>
                                      <a:pt x="717" y="205"/>
                                      <a:pt x="719" y="204"/>
                                      <a:pt x="721" y="203"/>
                                    </a:cubicBezTo>
                                    <a:cubicBezTo>
                                      <a:pt x="721" y="202"/>
                                      <a:pt x="721" y="200"/>
                                      <a:pt x="721" y="199"/>
                                    </a:cubicBezTo>
                                    <a:cubicBezTo>
                                      <a:pt x="721" y="187"/>
                                      <a:pt x="730" y="177"/>
                                      <a:pt x="742" y="177"/>
                                    </a:cubicBezTo>
                                    <a:cubicBezTo>
                                      <a:pt x="753" y="177"/>
                                      <a:pt x="763" y="187"/>
                                      <a:pt x="763" y="199"/>
                                    </a:cubicBezTo>
                                    <a:close/>
                                    <a:moveTo>
                                      <a:pt x="755" y="199"/>
                                    </a:moveTo>
                                    <a:cubicBezTo>
                                      <a:pt x="755" y="199"/>
                                      <a:pt x="755" y="200"/>
                                      <a:pt x="755" y="200"/>
                                    </a:cubicBezTo>
                                    <a:cubicBezTo>
                                      <a:pt x="757" y="201"/>
                                      <a:pt x="759" y="202"/>
                                      <a:pt x="761" y="202"/>
                                    </a:cubicBezTo>
                                    <a:cubicBezTo>
                                      <a:pt x="761" y="201"/>
                                      <a:pt x="761" y="200"/>
                                      <a:pt x="761" y="199"/>
                                    </a:cubicBezTo>
                                    <a:cubicBezTo>
                                      <a:pt x="761" y="193"/>
                                      <a:pt x="759" y="188"/>
                                      <a:pt x="755" y="185"/>
                                    </a:cubicBezTo>
                                    <a:cubicBezTo>
                                      <a:pt x="752" y="181"/>
                                      <a:pt x="747" y="179"/>
                                      <a:pt x="742" y="179"/>
                                    </a:cubicBezTo>
                                    <a:cubicBezTo>
                                      <a:pt x="736" y="179"/>
                                      <a:pt x="731" y="181"/>
                                      <a:pt x="728" y="185"/>
                                    </a:cubicBezTo>
                                    <a:cubicBezTo>
                                      <a:pt x="724" y="188"/>
                                      <a:pt x="722" y="193"/>
                                      <a:pt x="722" y="199"/>
                                    </a:cubicBezTo>
                                    <a:cubicBezTo>
                                      <a:pt x="722" y="200"/>
                                      <a:pt x="722" y="201"/>
                                      <a:pt x="723" y="202"/>
                                    </a:cubicBezTo>
                                    <a:cubicBezTo>
                                      <a:pt x="724" y="202"/>
                                      <a:pt x="726" y="201"/>
                                      <a:pt x="728" y="200"/>
                                    </a:cubicBezTo>
                                    <a:cubicBezTo>
                                      <a:pt x="728" y="200"/>
                                      <a:pt x="728" y="199"/>
                                      <a:pt x="728" y="199"/>
                                    </a:cubicBezTo>
                                    <a:cubicBezTo>
                                      <a:pt x="728" y="191"/>
                                      <a:pt x="734" y="185"/>
                                      <a:pt x="742" y="185"/>
                                    </a:cubicBezTo>
                                    <a:cubicBezTo>
                                      <a:pt x="749" y="185"/>
                                      <a:pt x="755" y="191"/>
                                      <a:pt x="755" y="199"/>
                                    </a:cubicBezTo>
                                    <a:close/>
                                    <a:moveTo>
                                      <a:pt x="748" y="199"/>
                                    </a:moveTo>
                                    <a:cubicBezTo>
                                      <a:pt x="748" y="199"/>
                                      <a:pt x="748" y="199"/>
                                      <a:pt x="748" y="199"/>
                                    </a:cubicBezTo>
                                    <a:cubicBezTo>
                                      <a:pt x="750" y="199"/>
                                      <a:pt x="752" y="200"/>
                                      <a:pt x="754" y="200"/>
                                    </a:cubicBezTo>
                                    <a:cubicBezTo>
                                      <a:pt x="754" y="200"/>
                                      <a:pt x="754" y="199"/>
                                      <a:pt x="754" y="199"/>
                                    </a:cubicBezTo>
                                    <a:cubicBezTo>
                                      <a:pt x="754" y="192"/>
                                      <a:pt x="748" y="187"/>
                                      <a:pt x="742" y="187"/>
                                    </a:cubicBezTo>
                                    <a:cubicBezTo>
                                      <a:pt x="735" y="187"/>
                                      <a:pt x="730" y="192"/>
                                      <a:pt x="730" y="199"/>
                                    </a:cubicBezTo>
                                    <a:cubicBezTo>
                                      <a:pt x="730" y="199"/>
                                      <a:pt x="730" y="200"/>
                                      <a:pt x="730" y="200"/>
                                    </a:cubicBezTo>
                                    <a:cubicBezTo>
                                      <a:pt x="732" y="200"/>
                                      <a:pt x="733" y="199"/>
                                      <a:pt x="735" y="199"/>
                                    </a:cubicBezTo>
                                    <a:cubicBezTo>
                                      <a:pt x="735" y="199"/>
                                      <a:pt x="735" y="199"/>
                                      <a:pt x="735" y="199"/>
                                    </a:cubicBezTo>
                                    <a:cubicBezTo>
                                      <a:pt x="735" y="195"/>
                                      <a:pt x="738" y="192"/>
                                      <a:pt x="742" y="192"/>
                                    </a:cubicBezTo>
                                    <a:cubicBezTo>
                                      <a:pt x="745" y="192"/>
                                      <a:pt x="748" y="195"/>
                                      <a:pt x="748" y="199"/>
                                    </a:cubicBezTo>
                                    <a:close/>
                                    <a:moveTo>
                                      <a:pt x="742" y="193"/>
                                    </a:moveTo>
                                    <a:cubicBezTo>
                                      <a:pt x="739" y="193"/>
                                      <a:pt x="737" y="196"/>
                                      <a:pt x="737" y="199"/>
                                    </a:cubicBezTo>
                                    <a:cubicBezTo>
                                      <a:pt x="737" y="199"/>
                                      <a:pt x="737" y="199"/>
                                      <a:pt x="737" y="199"/>
                                    </a:cubicBezTo>
                                    <a:cubicBezTo>
                                      <a:pt x="738" y="199"/>
                                      <a:pt x="740" y="199"/>
                                      <a:pt x="742" y="199"/>
                                    </a:cubicBezTo>
                                    <a:cubicBezTo>
                                      <a:pt x="743" y="199"/>
                                      <a:pt x="745" y="199"/>
                                      <a:pt x="747" y="199"/>
                                    </a:cubicBezTo>
                                    <a:cubicBezTo>
                                      <a:pt x="747" y="199"/>
                                      <a:pt x="747" y="199"/>
                                      <a:pt x="747" y="199"/>
                                    </a:cubicBezTo>
                                    <a:cubicBezTo>
                                      <a:pt x="747" y="196"/>
                                      <a:pt x="745" y="193"/>
                                      <a:pt x="742" y="193"/>
                                    </a:cubicBezTo>
                                    <a:close/>
                                    <a:moveTo>
                                      <a:pt x="772" y="209"/>
                                    </a:moveTo>
                                    <a:cubicBezTo>
                                      <a:pt x="773" y="208"/>
                                      <a:pt x="774" y="208"/>
                                      <a:pt x="775" y="207"/>
                                    </a:cubicBezTo>
                                    <a:cubicBezTo>
                                      <a:pt x="776" y="204"/>
                                      <a:pt x="776" y="201"/>
                                      <a:pt x="776" y="199"/>
                                    </a:cubicBezTo>
                                    <a:cubicBezTo>
                                      <a:pt x="776" y="189"/>
                                      <a:pt x="772" y="181"/>
                                      <a:pt x="766" y="174"/>
                                    </a:cubicBezTo>
                                    <a:cubicBezTo>
                                      <a:pt x="760" y="168"/>
                                      <a:pt x="751" y="164"/>
                                      <a:pt x="742" y="164"/>
                                    </a:cubicBezTo>
                                    <a:cubicBezTo>
                                      <a:pt x="732" y="164"/>
                                      <a:pt x="724" y="168"/>
                                      <a:pt x="717" y="174"/>
                                    </a:cubicBezTo>
                                    <a:cubicBezTo>
                                      <a:pt x="711" y="181"/>
                                      <a:pt x="707" y="189"/>
                                      <a:pt x="707" y="199"/>
                                    </a:cubicBezTo>
                                    <a:cubicBezTo>
                                      <a:pt x="707" y="201"/>
                                      <a:pt x="708" y="204"/>
                                      <a:pt x="708" y="207"/>
                                    </a:cubicBezTo>
                                    <a:cubicBezTo>
                                      <a:pt x="709" y="207"/>
                                      <a:pt x="710" y="208"/>
                                      <a:pt x="711" y="209"/>
                                    </a:cubicBezTo>
                                    <a:cubicBezTo>
                                      <a:pt x="712" y="208"/>
                                      <a:pt x="713" y="207"/>
                                      <a:pt x="714" y="207"/>
                                    </a:cubicBezTo>
                                    <a:cubicBezTo>
                                      <a:pt x="713" y="204"/>
                                      <a:pt x="713" y="201"/>
                                      <a:pt x="713" y="199"/>
                                    </a:cubicBezTo>
                                    <a:cubicBezTo>
                                      <a:pt x="713" y="183"/>
                                      <a:pt x="726" y="170"/>
                                      <a:pt x="742" y="170"/>
                                    </a:cubicBezTo>
                                    <a:cubicBezTo>
                                      <a:pt x="758" y="170"/>
                                      <a:pt x="770" y="183"/>
                                      <a:pt x="770" y="199"/>
                                    </a:cubicBezTo>
                                    <a:cubicBezTo>
                                      <a:pt x="770" y="201"/>
                                      <a:pt x="770" y="204"/>
                                      <a:pt x="769" y="207"/>
                                    </a:cubicBezTo>
                                    <a:cubicBezTo>
                                      <a:pt x="770" y="207"/>
                                      <a:pt x="771" y="208"/>
                                      <a:pt x="772" y="209"/>
                                    </a:cubicBezTo>
                                    <a:close/>
                                    <a:moveTo>
                                      <a:pt x="763" y="147"/>
                                    </a:moveTo>
                                    <a:cubicBezTo>
                                      <a:pt x="763" y="149"/>
                                      <a:pt x="763" y="150"/>
                                      <a:pt x="762" y="152"/>
                                    </a:cubicBezTo>
                                    <a:cubicBezTo>
                                      <a:pt x="764" y="152"/>
                                      <a:pt x="766" y="153"/>
                                      <a:pt x="768" y="155"/>
                                    </a:cubicBezTo>
                                    <a:cubicBezTo>
                                      <a:pt x="769" y="152"/>
                                      <a:pt x="769" y="150"/>
                                      <a:pt x="769" y="147"/>
                                    </a:cubicBezTo>
                                    <a:cubicBezTo>
                                      <a:pt x="769" y="140"/>
                                      <a:pt x="766" y="133"/>
                                      <a:pt x="761" y="128"/>
                                    </a:cubicBezTo>
                                    <a:cubicBezTo>
                                      <a:pt x="756" y="123"/>
                                      <a:pt x="749" y="120"/>
                                      <a:pt x="742" y="120"/>
                                    </a:cubicBezTo>
                                    <a:cubicBezTo>
                                      <a:pt x="734" y="120"/>
                                      <a:pt x="727" y="123"/>
                                      <a:pt x="722" y="128"/>
                                    </a:cubicBezTo>
                                    <a:cubicBezTo>
                                      <a:pt x="718" y="133"/>
                                      <a:pt x="714" y="140"/>
                                      <a:pt x="714" y="147"/>
                                    </a:cubicBezTo>
                                    <a:cubicBezTo>
                                      <a:pt x="714" y="150"/>
                                      <a:pt x="715" y="152"/>
                                      <a:pt x="715" y="155"/>
                                    </a:cubicBezTo>
                                    <a:cubicBezTo>
                                      <a:pt x="717" y="153"/>
                                      <a:pt x="719" y="152"/>
                                      <a:pt x="721" y="152"/>
                                    </a:cubicBezTo>
                                    <a:cubicBezTo>
                                      <a:pt x="721" y="150"/>
                                      <a:pt x="721" y="149"/>
                                      <a:pt x="721" y="147"/>
                                    </a:cubicBezTo>
                                    <a:cubicBezTo>
                                      <a:pt x="721" y="135"/>
                                      <a:pt x="730" y="126"/>
                                      <a:pt x="742" y="126"/>
                                    </a:cubicBezTo>
                                    <a:cubicBezTo>
                                      <a:pt x="753" y="126"/>
                                      <a:pt x="763" y="135"/>
                                      <a:pt x="763" y="147"/>
                                    </a:cubicBezTo>
                                    <a:close/>
                                    <a:moveTo>
                                      <a:pt x="755" y="147"/>
                                    </a:moveTo>
                                    <a:cubicBezTo>
                                      <a:pt x="755" y="148"/>
                                      <a:pt x="755" y="148"/>
                                      <a:pt x="755" y="149"/>
                                    </a:cubicBezTo>
                                    <a:cubicBezTo>
                                      <a:pt x="757" y="150"/>
                                      <a:pt x="759" y="150"/>
                                      <a:pt x="761" y="151"/>
                                    </a:cubicBezTo>
                                    <a:cubicBezTo>
                                      <a:pt x="761" y="150"/>
                                      <a:pt x="761" y="148"/>
                                      <a:pt x="761" y="147"/>
                                    </a:cubicBezTo>
                                    <a:cubicBezTo>
                                      <a:pt x="761" y="142"/>
                                      <a:pt x="759" y="137"/>
                                      <a:pt x="755" y="133"/>
                                    </a:cubicBezTo>
                                    <a:cubicBezTo>
                                      <a:pt x="752" y="130"/>
                                      <a:pt x="747" y="128"/>
                                      <a:pt x="742" y="128"/>
                                    </a:cubicBezTo>
                                    <a:cubicBezTo>
                                      <a:pt x="736" y="128"/>
                                      <a:pt x="731" y="130"/>
                                      <a:pt x="728" y="133"/>
                                    </a:cubicBezTo>
                                    <a:cubicBezTo>
                                      <a:pt x="724" y="137"/>
                                      <a:pt x="722" y="142"/>
                                      <a:pt x="722" y="147"/>
                                    </a:cubicBezTo>
                                    <a:cubicBezTo>
                                      <a:pt x="722" y="148"/>
                                      <a:pt x="722" y="150"/>
                                      <a:pt x="723" y="151"/>
                                    </a:cubicBezTo>
                                    <a:cubicBezTo>
                                      <a:pt x="724" y="150"/>
                                      <a:pt x="726" y="150"/>
                                      <a:pt x="728" y="149"/>
                                    </a:cubicBezTo>
                                    <a:cubicBezTo>
                                      <a:pt x="728" y="148"/>
                                      <a:pt x="728" y="148"/>
                                      <a:pt x="728" y="147"/>
                                    </a:cubicBezTo>
                                    <a:cubicBezTo>
                                      <a:pt x="728" y="140"/>
                                      <a:pt x="734" y="134"/>
                                      <a:pt x="742" y="134"/>
                                    </a:cubicBezTo>
                                    <a:cubicBezTo>
                                      <a:pt x="749" y="134"/>
                                      <a:pt x="755" y="140"/>
                                      <a:pt x="755" y="147"/>
                                    </a:cubicBezTo>
                                    <a:close/>
                                    <a:moveTo>
                                      <a:pt x="748" y="147"/>
                                    </a:moveTo>
                                    <a:cubicBezTo>
                                      <a:pt x="748" y="147"/>
                                      <a:pt x="748" y="148"/>
                                      <a:pt x="748" y="148"/>
                                    </a:cubicBezTo>
                                    <a:cubicBezTo>
                                      <a:pt x="750" y="148"/>
                                      <a:pt x="752" y="148"/>
                                      <a:pt x="754" y="149"/>
                                    </a:cubicBezTo>
                                    <a:cubicBezTo>
                                      <a:pt x="754" y="148"/>
                                      <a:pt x="754" y="148"/>
                                      <a:pt x="754" y="147"/>
                                    </a:cubicBezTo>
                                    <a:cubicBezTo>
                                      <a:pt x="754" y="141"/>
                                      <a:pt x="748" y="135"/>
                                      <a:pt x="742" y="135"/>
                                    </a:cubicBezTo>
                                    <a:cubicBezTo>
                                      <a:pt x="735" y="135"/>
                                      <a:pt x="730" y="141"/>
                                      <a:pt x="730" y="147"/>
                                    </a:cubicBezTo>
                                    <a:cubicBezTo>
                                      <a:pt x="730" y="148"/>
                                      <a:pt x="730" y="148"/>
                                      <a:pt x="730" y="149"/>
                                    </a:cubicBezTo>
                                    <a:cubicBezTo>
                                      <a:pt x="732" y="148"/>
                                      <a:pt x="733" y="148"/>
                                      <a:pt x="735" y="148"/>
                                    </a:cubicBezTo>
                                    <a:cubicBezTo>
                                      <a:pt x="735" y="148"/>
                                      <a:pt x="735" y="147"/>
                                      <a:pt x="735" y="147"/>
                                    </a:cubicBezTo>
                                    <a:cubicBezTo>
                                      <a:pt x="735" y="143"/>
                                      <a:pt x="738" y="140"/>
                                      <a:pt x="742" y="140"/>
                                    </a:cubicBezTo>
                                    <a:cubicBezTo>
                                      <a:pt x="745" y="140"/>
                                      <a:pt x="748" y="143"/>
                                      <a:pt x="748" y="147"/>
                                    </a:cubicBezTo>
                                    <a:close/>
                                    <a:moveTo>
                                      <a:pt x="742" y="142"/>
                                    </a:moveTo>
                                    <a:cubicBezTo>
                                      <a:pt x="739" y="142"/>
                                      <a:pt x="737" y="144"/>
                                      <a:pt x="737" y="147"/>
                                    </a:cubicBezTo>
                                    <a:cubicBezTo>
                                      <a:pt x="737" y="147"/>
                                      <a:pt x="737" y="147"/>
                                      <a:pt x="737" y="148"/>
                                    </a:cubicBezTo>
                                    <a:cubicBezTo>
                                      <a:pt x="738" y="147"/>
                                      <a:pt x="740" y="147"/>
                                      <a:pt x="742" y="147"/>
                                    </a:cubicBezTo>
                                    <a:cubicBezTo>
                                      <a:pt x="743" y="147"/>
                                      <a:pt x="745" y="147"/>
                                      <a:pt x="747" y="148"/>
                                    </a:cubicBezTo>
                                    <a:cubicBezTo>
                                      <a:pt x="747" y="147"/>
                                      <a:pt x="747" y="147"/>
                                      <a:pt x="747" y="147"/>
                                    </a:cubicBezTo>
                                    <a:cubicBezTo>
                                      <a:pt x="747" y="144"/>
                                      <a:pt x="745" y="142"/>
                                      <a:pt x="742" y="142"/>
                                    </a:cubicBezTo>
                                    <a:close/>
                                    <a:moveTo>
                                      <a:pt x="772" y="157"/>
                                    </a:moveTo>
                                    <a:cubicBezTo>
                                      <a:pt x="773" y="157"/>
                                      <a:pt x="774" y="156"/>
                                      <a:pt x="775" y="156"/>
                                    </a:cubicBezTo>
                                    <a:cubicBezTo>
                                      <a:pt x="776" y="153"/>
                                      <a:pt x="776" y="150"/>
                                      <a:pt x="776" y="147"/>
                                    </a:cubicBezTo>
                                    <a:cubicBezTo>
                                      <a:pt x="776" y="138"/>
                                      <a:pt x="772" y="129"/>
                                      <a:pt x="766" y="123"/>
                                    </a:cubicBezTo>
                                    <a:cubicBezTo>
                                      <a:pt x="760" y="117"/>
                                      <a:pt x="751" y="113"/>
                                      <a:pt x="742" y="113"/>
                                    </a:cubicBezTo>
                                    <a:cubicBezTo>
                                      <a:pt x="732" y="113"/>
                                      <a:pt x="724" y="117"/>
                                      <a:pt x="717" y="123"/>
                                    </a:cubicBezTo>
                                    <a:cubicBezTo>
                                      <a:pt x="711" y="129"/>
                                      <a:pt x="707" y="138"/>
                                      <a:pt x="707" y="147"/>
                                    </a:cubicBezTo>
                                    <a:cubicBezTo>
                                      <a:pt x="707" y="150"/>
                                      <a:pt x="708" y="153"/>
                                      <a:pt x="708" y="155"/>
                                    </a:cubicBezTo>
                                    <a:cubicBezTo>
                                      <a:pt x="709" y="156"/>
                                      <a:pt x="710" y="157"/>
                                      <a:pt x="711" y="157"/>
                                    </a:cubicBezTo>
                                    <a:cubicBezTo>
                                      <a:pt x="712" y="157"/>
                                      <a:pt x="713" y="156"/>
                                      <a:pt x="714" y="155"/>
                                    </a:cubicBezTo>
                                    <a:cubicBezTo>
                                      <a:pt x="713" y="153"/>
                                      <a:pt x="713" y="150"/>
                                      <a:pt x="713" y="147"/>
                                    </a:cubicBezTo>
                                    <a:cubicBezTo>
                                      <a:pt x="713" y="131"/>
                                      <a:pt x="726" y="118"/>
                                      <a:pt x="742" y="118"/>
                                    </a:cubicBezTo>
                                    <a:cubicBezTo>
                                      <a:pt x="758" y="118"/>
                                      <a:pt x="770" y="131"/>
                                      <a:pt x="770" y="147"/>
                                    </a:cubicBezTo>
                                    <a:cubicBezTo>
                                      <a:pt x="770" y="150"/>
                                      <a:pt x="770" y="153"/>
                                      <a:pt x="769" y="155"/>
                                    </a:cubicBezTo>
                                    <a:cubicBezTo>
                                      <a:pt x="770" y="156"/>
                                      <a:pt x="771" y="157"/>
                                      <a:pt x="772" y="157"/>
                                    </a:cubicBezTo>
                                    <a:close/>
                                    <a:moveTo>
                                      <a:pt x="763" y="96"/>
                                    </a:moveTo>
                                    <a:cubicBezTo>
                                      <a:pt x="763" y="97"/>
                                      <a:pt x="763" y="99"/>
                                      <a:pt x="762" y="100"/>
                                    </a:cubicBezTo>
                                    <a:cubicBezTo>
                                      <a:pt x="764" y="101"/>
                                      <a:pt x="766" y="102"/>
                                      <a:pt x="768" y="103"/>
                                    </a:cubicBezTo>
                                    <a:cubicBezTo>
                                      <a:pt x="769" y="101"/>
                                      <a:pt x="769" y="98"/>
                                      <a:pt x="769" y="96"/>
                                    </a:cubicBezTo>
                                    <a:cubicBezTo>
                                      <a:pt x="769" y="88"/>
                                      <a:pt x="766" y="81"/>
                                      <a:pt x="761" y="77"/>
                                    </a:cubicBezTo>
                                    <a:cubicBezTo>
                                      <a:pt x="756" y="72"/>
                                      <a:pt x="749" y="69"/>
                                      <a:pt x="742" y="69"/>
                                    </a:cubicBezTo>
                                    <a:cubicBezTo>
                                      <a:pt x="734" y="69"/>
                                      <a:pt x="727" y="72"/>
                                      <a:pt x="722" y="77"/>
                                    </a:cubicBezTo>
                                    <a:cubicBezTo>
                                      <a:pt x="718" y="81"/>
                                      <a:pt x="714" y="88"/>
                                      <a:pt x="714" y="96"/>
                                    </a:cubicBezTo>
                                    <a:cubicBezTo>
                                      <a:pt x="714" y="98"/>
                                      <a:pt x="715" y="101"/>
                                      <a:pt x="715" y="103"/>
                                    </a:cubicBezTo>
                                    <a:cubicBezTo>
                                      <a:pt x="717" y="102"/>
                                      <a:pt x="719" y="101"/>
                                      <a:pt x="721" y="100"/>
                                    </a:cubicBezTo>
                                    <a:cubicBezTo>
                                      <a:pt x="721" y="99"/>
                                      <a:pt x="721" y="97"/>
                                      <a:pt x="721" y="96"/>
                                    </a:cubicBezTo>
                                    <a:cubicBezTo>
                                      <a:pt x="721" y="84"/>
                                      <a:pt x="730" y="75"/>
                                      <a:pt x="742" y="75"/>
                                    </a:cubicBezTo>
                                    <a:cubicBezTo>
                                      <a:pt x="753" y="75"/>
                                      <a:pt x="763" y="84"/>
                                      <a:pt x="763" y="96"/>
                                    </a:cubicBezTo>
                                    <a:close/>
                                    <a:moveTo>
                                      <a:pt x="755" y="96"/>
                                    </a:moveTo>
                                    <a:cubicBezTo>
                                      <a:pt x="755" y="96"/>
                                      <a:pt x="755" y="97"/>
                                      <a:pt x="755" y="98"/>
                                    </a:cubicBezTo>
                                    <a:cubicBezTo>
                                      <a:pt x="757" y="98"/>
                                      <a:pt x="759" y="99"/>
                                      <a:pt x="761" y="100"/>
                                    </a:cubicBezTo>
                                    <a:cubicBezTo>
                                      <a:pt x="761" y="98"/>
                                      <a:pt x="761" y="97"/>
                                      <a:pt x="761" y="96"/>
                                    </a:cubicBezTo>
                                    <a:cubicBezTo>
                                      <a:pt x="761" y="90"/>
                                      <a:pt x="759" y="86"/>
                                      <a:pt x="755" y="82"/>
                                    </a:cubicBezTo>
                                    <a:cubicBezTo>
                                      <a:pt x="752" y="78"/>
                                      <a:pt x="747" y="76"/>
                                      <a:pt x="742" y="76"/>
                                    </a:cubicBezTo>
                                    <a:cubicBezTo>
                                      <a:pt x="736" y="76"/>
                                      <a:pt x="731" y="78"/>
                                      <a:pt x="728" y="82"/>
                                    </a:cubicBezTo>
                                    <a:cubicBezTo>
                                      <a:pt x="724" y="86"/>
                                      <a:pt x="722" y="90"/>
                                      <a:pt x="722" y="96"/>
                                    </a:cubicBezTo>
                                    <a:cubicBezTo>
                                      <a:pt x="722" y="97"/>
                                      <a:pt x="722" y="98"/>
                                      <a:pt x="723" y="100"/>
                                    </a:cubicBezTo>
                                    <a:cubicBezTo>
                                      <a:pt x="724" y="99"/>
                                      <a:pt x="726" y="98"/>
                                      <a:pt x="728" y="98"/>
                                    </a:cubicBezTo>
                                    <a:cubicBezTo>
                                      <a:pt x="728" y="97"/>
                                      <a:pt x="728" y="96"/>
                                      <a:pt x="728" y="96"/>
                                    </a:cubicBezTo>
                                    <a:cubicBezTo>
                                      <a:pt x="728" y="88"/>
                                      <a:pt x="734" y="82"/>
                                      <a:pt x="742" y="82"/>
                                    </a:cubicBezTo>
                                    <a:cubicBezTo>
                                      <a:pt x="749" y="82"/>
                                      <a:pt x="755" y="88"/>
                                      <a:pt x="755" y="96"/>
                                    </a:cubicBezTo>
                                    <a:close/>
                                    <a:moveTo>
                                      <a:pt x="748" y="96"/>
                                    </a:moveTo>
                                    <a:cubicBezTo>
                                      <a:pt x="748" y="96"/>
                                      <a:pt x="748" y="96"/>
                                      <a:pt x="748" y="96"/>
                                    </a:cubicBezTo>
                                    <a:cubicBezTo>
                                      <a:pt x="750" y="97"/>
                                      <a:pt x="752" y="97"/>
                                      <a:pt x="754" y="97"/>
                                    </a:cubicBezTo>
                                    <a:cubicBezTo>
                                      <a:pt x="754" y="97"/>
                                      <a:pt x="754" y="96"/>
                                      <a:pt x="754" y="96"/>
                                    </a:cubicBezTo>
                                    <a:cubicBezTo>
                                      <a:pt x="754" y="89"/>
                                      <a:pt x="748" y="84"/>
                                      <a:pt x="742" y="84"/>
                                    </a:cubicBezTo>
                                    <a:cubicBezTo>
                                      <a:pt x="735" y="84"/>
                                      <a:pt x="730" y="89"/>
                                      <a:pt x="730" y="96"/>
                                    </a:cubicBezTo>
                                    <a:cubicBezTo>
                                      <a:pt x="730" y="96"/>
                                      <a:pt x="730" y="97"/>
                                      <a:pt x="730" y="97"/>
                                    </a:cubicBezTo>
                                    <a:cubicBezTo>
                                      <a:pt x="732" y="97"/>
                                      <a:pt x="733" y="97"/>
                                      <a:pt x="735" y="96"/>
                                    </a:cubicBezTo>
                                    <a:cubicBezTo>
                                      <a:pt x="735" y="96"/>
                                      <a:pt x="735" y="96"/>
                                      <a:pt x="735" y="96"/>
                                    </a:cubicBezTo>
                                    <a:cubicBezTo>
                                      <a:pt x="735" y="92"/>
                                      <a:pt x="738" y="89"/>
                                      <a:pt x="742" y="89"/>
                                    </a:cubicBezTo>
                                    <a:cubicBezTo>
                                      <a:pt x="745" y="89"/>
                                      <a:pt x="748" y="92"/>
                                      <a:pt x="748" y="96"/>
                                    </a:cubicBezTo>
                                    <a:close/>
                                    <a:moveTo>
                                      <a:pt x="742" y="91"/>
                                    </a:moveTo>
                                    <a:cubicBezTo>
                                      <a:pt x="739" y="91"/>
                                      <a:pt x="737" y="93"/>
                                      <a:pt x="737" y="96"/>
                                    </a:cubicBezTo>
                                    <a:cubicBezTo>
                                      <a:pt x="737" y="96"/>
                                      <a:pt x="737" y="96"/>
                                      <a:pt x="737" y="96"/>
                                    </a:cubicBezTo>
                                    <a:cubicBezTo>
                                      <a:pt x="738" y="96"/>
                                      <a:pt x="740" y="96"/>
                                      <a:pt x="742" y="96"/>
                                    </a:cubicBezTo>
                                    <a:cubicBezTo>
                                      <a:pt x="743" y="96"/>
                                      <a:pt x="745" y="96"/>
                                      <a:pt x="747" y="96"/>
                                    </a:cubicBezTo>
                                    <a:cubicBezTo>
                                      <a:pt x="747" y="96"/>
                                      <a:pt x="747" y="96"/>
                                      <a:pt x="747" y="96"/>
                                    </a:cubicBezTo>
                                    <a:cubicBezTo>
                                      <a:pt x="747" y="93"/>
                                      <a:pt x="745" y="91"/>
                                      <a:pt x="742" y="91"/>
                                    </a:cubicBezTo>
                                    <a:close/>
                                    <a:moveTo>
                                      <a:pt x="772" y="106"/>
                                    </a:moveTo>
                                    <a:cubicBezTo>
                                      <a:pt x="773" y="105"/>
                                      <a:pt x="774" y="105"/>
                                      <a:pt x="775" y="104"/>
                                    </a:cubicBezTo>
                                    <a:cubicBezTo>
                                      <a:pt x="776" y="101"/>
                                      <a:pt x="776" y="99"/>
                                      <a:pt x="776" y="96"/>
                                    </a:cubicBezTo>
                                    <a:cubicBezTo>
                                      <a:pt x="776" y="86"/>
                                      <a:pt x="772" y="78"/>
                                      <a:pt x="766" y="72"/>
                                    </a:cubicBezTo>
                                    <a:cubicBezTo>
                                      <a:pt x="760" y="65"/>
                                      <a:pt x="751" y="62"/>
                                      <a:pt x="742" y="62"/>
                                    </a:cubicBezTo>
                                    <a:cubicBezTo>
                                      <a:pt x="732" y="62"/>
                                      <a:pt x="724" y="65"/>
                                      <a:pt x="717" y="72"/>
                                    </a:cubicBezTo>
                                    <a:cubicBezTo>
                                      <a:pt x="711" y="78"/>
                                      <a:pt x="707" y="86"/>
                                      <a:pt x="707" y="96"/>
                                    </a:cubicBezTo>
                                    <a:cubicBezTo>
                                      <a:pt x="707" y="99"/>
                                      <a:pt x="708" y="101"/>
                                      <a:pt x="708" y="104"/>
                                    </a:cubicBezTo>
                                    <a:cubicBezTo>
                                      <a:pt x="709" y="105"/>
                                      <a:pt x="710" y="105"/>
                                      <a:pt x="711" y="106"/>
                                    </a:cubicBezTo>
                                    <a:cubicBezTo>
                                      <a:pt x="712" y="105"/>
                                      <a:pt x="713" y="105"/>
                                      <a:pt x="714" y="104"/>
                                    </a:cubicBezTo>
                                    <a:cubicBezTo>
                                      <a:pt x="713" y="101"/>
                                      <a:pt x="713" y="99"/>
                                      <a:pt x="713" y="96"/>
                                    </a:cubicBezTo>
                                    <a:cubicBezTo>
                                      <a:pt x="713" y="80"/>
                                      <a:pt x="726" y="67"/>
                                      <a:pt x="742" y="67"/>
                                    </a:cubicBezTo>
                                    <a:cubicBezTo>
                                      <a:pt x="758" y="67"/>
                                      <a:pt x="770" y="80"/>
                                      <a:pt x="770" y="96"/>
                                    </a:cubicBezTo>
                                    <a:cubicBezTo>
                                      <a:pt x="770" y="99"/>
                                      <a:pt x="770" y="101"/>
                                      <a:pt x="769" y="104"/>
                                    </a:cubicBezTo>
                                    <a:cubicBezTo>
                                      <a:pt x="770" y="105"/>
                                      <a:pt x="771" y="105"/>
                                      <a:pt x="772" y="106"/>
                                    </a:cubicBezTo>
                                    <a:close/>
                                    <a:moveTo>
                                      <a:pt x="704" y="61"/>
                                    </a:moveTo>
                                    <a:cubicBezTo>
                                      <a:pt x="697" y="56"/>
                                      <a:pt x="689" y="54"/>
                                      <a:pt x="681" y="54"/>
                                    </a:cubicBezTo>
                                    <a:cubicBezTo>
                                      <a:pt x="672" y="54"/>
                                      <a:pt x="665" y="56"/>
                                      <a:pt x="658" y="61"/>
                                    </a:cubicBezTo>
                                    <a:cubicBezTo>
                                      <a:pt x="659" y="62"/>
                                      <a:pt x="661" y="64"/>
                                      <a:pt x="662" y="65"/>
                                    </a:cubicBezTo>
                                    <a:cubicBezTo>
                                      <a:pt x="667" y="62"/>
                                      <a:pt x="674" y="60"/>
                                      <a:pt x="681" y="60"/>
                                    </a:cubicBezTo>
                                    <a:cubicBezTo>
                                      <a:pt x="688" y="60"/>
                                      <a:pt x="695" y="62"/>
                                      <a:pt x="700" y="66"/>
                                    </a:cubicBezTo>
                                    <a:cubicBezTo>
                                      <a:pt x="701" y="64"/>
                                      <a:pt x="703" y="62"/>
                                      <a:pt x="704" y="61"/>
                                    </a:cubicBezTo>
                                    <a:close/>
                                    <a:moveTo>
                                      <a:pt x="583" y="61"/>
                                    </a:moveTo>
                                    <a:cubicBezTo>
                                      <a:pt x="577" y="56"/>
                                      <a:pt x="569" y="54"/>
                                      <a:pt x="560" y="54"/>
                                    </a:cubicBezTo>
                                    <a:cubicBezTo>
                                      <a:pt x="551" y="54"/>
                                      <a:pt x="543" y="57"/>
                                      <a:pt x="536" y="61"/>
                                    </a:cubicBezTo>
                                    <a:cubicBezTo>
                                      <a:pt x="538" y="63"/>
                                      <a:pt x="539" y="64"/>
                                      <a:pt x="540" y="66"/>
                                    </a:cubicBezTo>
                                    <a:cubicBezTo>
                                      <a:pt x="546" y="62"/>
                                      <a:pt x="553" y="60"/>
                                      <a:pt x="560" y="60"/>
                                    </a:cubicBezTo>
                                    <a:cubicBezTo>
                                      <a:pt x="567" y="60"/>
                                      <a:pt x="574" y="62"/>
                                      <a:pt x="579" y="66"/>
                                    </a:cubicBezTo>
                                    <a:cubicBezTo>
                                      <a:pt x="581" y="64"/>
                                      <a:pt x="582" y="62"/>
                                      <a:pt x="583" y="61"/>
                                    </a:cubicBezTo>
                                    <a:close/>
                                    <a:moveTo>
                                      <a:pt x="461" y="61"/>
                                    </a:moveTo>
                                    <a:cubicBezTo>
                                      <a:pt x="454" y="56"/>
                                      <a:pt x="446" y="54"/>
                                      <a:pt x="438" y="54"/>
                                    </a:cubicBezTo>
                                    <a:cubicBezTo>
                                      <a:pt x="429" y="54"/>
                                      <a:pt x="422" y="56"/>
                                      <a:pt x="415" y="61"/>
                                    </a:cubicBezTo>
                                    <a:cubicBezTo>
                                      <a:pt x="416" y="62"/>
                                      <a:pt x="418" y="64"/>
                                      <a:pt x="419" y="65"/>
                                    </a:cubicBezTo>
                                    <a:cubicBezTo>
                                      <a:pt x="424" y="62"/>
                                      <a:pt x="431" y="60"/>
                                      <a:pt x="438" y="60"/>
                                    </a:cubicBezTo>
                                    <a:cubicBezTo>
                                      <a:pt x="445" y="60"/>
                                      <a:pt x="452" y="62"/>
                                      <a:pt x="457" y="66"/>
                                    </a:cubicBezTo>
                                    <a:cubicBezTo>
                                      <a:pt x="458" y="64"/>
                                      <a:pt x="460" y="62"/>
                                      <a:pt x="461" y="61"/>
                                    </a:cubicBezTo>
                                    <a:close/>
                                    <a:moveTo>
                                      <a:pt x="340" y="61"/>
                                    </a:moveTo>
                                    <a:cubicBezTo>
                                      <a:pt x="334" y="56"/>
                                      <a:pt x="326" y="54"/>
                                      <a:pt x="317" y="54"/>
                                    </a:cubicBezTo>
                                    <a:cubicBezTo>
                                      <a:pt x="308" y="54"/>
                                      <a:pt x="300" y="56"/>
                                      <a:pt x="293" y="61"/>
                                    </a:cubicBezTo>
                                    <a:cubicBezTo>
                                      <a:pt x="295" y="63"/>
                                      <a:pt x="296" y="64"/>
                                      <a:pt x="297" y="66"/>
                                    </a:cubicBezTo>
                                    <a:cubicBezTo>
                                      <a:pt x="303" y="62"/>
                                      <a:pt x="310" y="60"/>
                                      <a:pt x="317" y="60"/>
                                    </a:cubicBezTo>
                                    <a:cubicBezTo>
                                      <a:pt x="324" y="60"/>
                                      <a:pt x="331" y="62"/>
                                      <a:pt x="336" y="66"/>
                                    </a:cubicBezTo>
                                    <a:cubicBezTo>
                                      <a:pt x="338" y="64"/>
                                      <a:pt x="339" y="62"/>
                                      <a:pt x="340" y="61"/>
                                    </a:cubicBezTo>
                                    <a:close/>
                                    <a:moveTo>
                                      <a:pt x="218" y="61"/>
                                    </a:moveTo>
                                    <a:cubicBezTo>
                                      <a:pt x="212" y="56"/>
                                      <a:pt x="204" y="54"/>
                                      <a:pt x="195" y="54"/>
                                    </a:cubicBezTo>
                                    <a:cubicBezTo>
                                      <a:pt x="187" y="54"/>
                                      <a:pt x="179" y="56"/>
                                      <a:pt x="172" y="61"/>
                                    </a:cubicBezTo>
                                    <a:cubicBezTo>
                                      <a:pt x="174" y="62"/>
                                      <a:pt x="175" y="64"/>
                                      <a:pt x="176" y="65"/>
                                    </a:cubicBezTo>
                                    <a:cubicBezTo>
                                      <a:pt x="182" y="62"/>
                                      <a:pt x="188" y="60"/>
                                      <a:pt x="195" y="60"/>
                                    </a:cubicBezTo>
                                    <a:cubicBezTo>
                                      <a:pt x="202" y="60"/>
                                      <a:pt x="209" y="62"/>
                                      <a:pt x="214" y="66"/>
                                    </a:cubicBezTo>
                                    <a:cubicBezTo>
                                      <a:pt x="216" y="64"/>
                                      <a:pt x="217" y="62"/>
                                      <a:pt x="218" y="61"/>
                                    </a:cubicBezTo>
                                    <a:close/>
                                    <a:moveTo>
                                      <a:pt x="101" y="96"/>
                                    </a:moveTo>
                                    <a:cubicBezTo>
                                      <a:pt x="101" y="99"/>
                                      <a:pt x="101" y="101"/>
                                      <a:pt x="102" y="104"/>
                                    </a:cubicBezTo>
                                    <a:cubicBezTo>
                                      <a:pt x="103" y="105"/>
                                      <a:pt x="104" y="105"/>
                                      <a:pt x="105" y="106"/>
                                    </a:cubicBezTo>
                                    <a:cubicBezTo>
                                      <a:pt x="106" y="105"/>
                                      <a:pt x="106" y="105"/>
                                      <a:pt x="107" y="104"/>
                                    </a:cubicBezTo>
                                    <a:cubicBezTo>
                                      <a:pt x="107" y="101"/>
                                      <a:pt x="106" y="99"/>
                                      <a:pt x="106" y="96"/>
                                    </a:cubicBezTo>
                                    <a:cubicBezTo>
                                      <a:pt x="106" y="80"/>
                                      <a:pt x="119" y="67"/>
                                      <a:pt x="135" y="67"/>
                                    </a:cubicBezTo>
                                    <a:cubicBezTo>
                                      <a:pt x="151" y="67"/>
                                      <a:pt x="164" y="80"/>
                                      <a:pt x="164" y="96"/>
                                    </a:cubicBezTo>
                                    <a:cubicBezTo>
                                      <a:pt x="164" y="99"/>
                                      <a:pt x="163" y="101"/>
                                      <a:pt x="163" y="104"/>
                                    </a:cubicBezTo>
                                    <a:cubicBezTo>
                                      <a:pt x="163" y="105"/>
                                      <a:pt x="164" y="105"/>
                                      <a:pt x="165" y="106"/>
                                    </a:cubicBezTo>
                                    <a:cubicBezTo>
                                      <a:pt x="166" y="105"/>
                                      <a:pt x="167" y="104"/>
                                      <a:pt x="168" y="103"/>
                                    </a:cubicBezTo>
                                    <a:cubicBezTo>
                                      <a:pt x="169" y="101"/>
                                      <a:pt x="169" y="98"/>
                                      <a:pt x="169" y="96"/>
                                    </a:cubicBezTo>
                                    <a:cubicBezTo>
                                      <a:pt x="169" y="86"/>
                                      <a:pt x="165" y="78"/>
                                      <a:pt x="159" y="72"/>
                                    </a:cubicBezTo>
                                    <a:cubicBezTo>
                                      <a:pt x="153" y="65"/>
                                      <a:pt x="144" y="62"/>
                                      <a:pt x="135" y="62"/>
                                    </a:cubicBezTo>
                                    <a:cubicBezTo>
                                      <a:pt x="126" y="62"/>
                                      <a:pt x="117" y="65"/>
                                      <a:pt x="111" y="72"/>
                                    </a:cubicBezTo>
                                    <a:cubicBezTo>
                                      <a:pt x="105" y="78"/>
                                      <a:pt x="101" y="86"/>
                                      <a:pt x="101" y="96"/>
                                    </a:cubicBezTo>
                                    <a:close/>
                                    <a:moveTo>
                                      <a:pt x="156" y="96"/>
                                    </a:moveTo>
                                    <a:cubicBezTo>
                                      <a:pt x="156" y="97"/>
                                      <a:pt x="156" y="99"/>
                                      <a:pt x="156" y="100"/>
                                    </a:cubicBezTo>
                                    <a:cubicBezTo>
                                      <a:pt x="158" y="101"/>
                                      <a:pt x="159" y="102"/>
                                      <a:pt x="161" y="103"/>
                                    </a:cubicBezTo>
                                    <a:cubicBezTo>
                                      <a:pt x="162" y="101"/>
                                      <a:pt x="162" y="98"/>
                                      <a:pt x="162" y="96"/>
                                    </a:cubicBezTo>
                                    <a:cubicBezTo>
                                      <a:pt x="162" y="88"/>
                                      <a:pt x="159" y="81"/>
                                      <a:pt x="154" y="77"/>
                                    </a:cubicBezTo>
                                    <a:cubicBezTo>
                                      <a:pt x="149" y="72"/>
                                      <a:pt x="143" y="69"/>
                                      <a:pt x="135" y="69"/>
                                    </a:cubicBezTo>
                                    <a:cubicBezTo>
                                      <a:pt x="128" y="69"/>
                                      <a:pt x="121" y="72"/>
                                      <a:pt x="116" y="77"/>
                                    </a:cubicBezTo>
                                    <a:cubicBezTo>
                                      <a:pt x="111" y="81"/>
                                      <a:pt x="108" y="88"/>
                                      <a:pt x="108" y="96"/>
                                    </a:cubicBezTo>
                                    <a:cubicBezTo>
                                      <a:pt x="108" y="98"/>
                                      <a:pt x="108" y="101"/>
                                      <a:pt x="109" y="103"/>
                                    </a:cubicBezTo>
                                    <a:cubicBezTo>
                                      <a:pt x="111" y="102"/>
                                      <a:pt x="113" y="101"/>
                                      <a:pt x="114" y="100"/>
                                    </a:cubicBezTo>
                                    <a:cubicBezTo>
                                      <a:pt x="114" y="99"/>
                                      <a:pt x="114" y="97"/>
                                      <a:pt x="114" y="96"/>
                                    </a:cubicBezTo>
                                    <a:cubicBezTo>
                                      <a:pt x="114" y="84"/>
                                      <a:pt x="123" y="75"/>
                                      <a:pt x="135" y="75"/>
                                    </a:cubicBezTo>
                                    <a:cubicBezTo>
                                      <a:pt x="147" y="75"/>
                                      <a:pt x="156" y="84"/>
                                      <a:pt x="156" y="96"/>
                                    </a:cubicBezTo>
                                    <a:close/>
                                    <a:moveTo>
                                      <a:pt x="149" y="96"/>
                                    </a:moveTo>
                                    <a:cubicBezTo>
                                      <a:pt x="149" y="96"/>
                                      <a:pt x="149" y="97"/>
                                      <a:pt x="148" y="98"/>
                                    </a:cubicBezTo>
                                    <a:cubicBezTo>
                                      <a:pt x="150" y="98"/>
                                      <a:pt x="152" y="99"/>
                                      <a:pt x="154" y="100"/>
                                    </a:cubicBezTo>
                                    <a:cubicBezTo>
                                      <a:pt x="154" y="98"/>
                                      <a:pt x="155" y="97"/>
                                      <a:pt x="155" y="96"/>
                                    </a:cubicBezTo>
                                    <a:cubicBezTo>
                                      <a:pt x="155" y="90"/>
                                      <a:pt x="152" y="86"/>
                                      <a:pt x="149" y="82"/>
                                    </a:cubicBezTo>
                                    <a:cubicBezTo>
                                      <a:pt x="145" y="78"/>
                                      <a:pt x="140" y="76"/>
                                      <a:pt x="135" y="76"/>
                                    </a:cubicBezTo>
                                    <a:cubicBezTo>
                                      <a:pt x="130" y="76"/>
                                      <a:pt x="125" y="78"/>
                                      <a:pt x="121" y="82"/>
                                    </a:cubicBezTo>
                                    <a:cubicBezTo>
                                      <a:pt x="118" y="86"/>
                                      <a:pt x="116" y="90"/>
                                      <a:pt x="116" y="96"/>
                                    </a:cubicBezTo>
                                    <a:cubicBezTo>
                                      <a:pt x="116" y="97"/>
                                      <a:pt x="116" y="98"/>
                                      <a:pt x="116" y="100"/>
                                    </a:cubicBezTo>
                                    <a:cubicBezTo>
                                      <a:pt x="118" y="99"/>
                                      <a:pt x="120" y="98"/>
                                      <a:pt x="122" y="98"/>
                                    </a:cubicBezTo>
                                    <a:cubicBezTo>
                                      <a:pt x="122" y="97"/>
                                      <a:pt x="121" y="96"/>
                                      <a:pt x="121" y="96"/>
                                    </a:cubicBezTo>
                                    <a:cubicBezTo>
                                      <a:pt x="121" y="88"/>
                                      <a:pt x="128" y="82"/>
                                      <a:pt x="135" y="82"/>
                                    </a:cubicBezTo>
                                    <a:cubicBezTo>
                                      <a:pt x="143" y="82"/>
                                      <a:pt x="149" y="88"/>
                                      <a:pt x="149" y="96"/>
                                    </a:cubicBezTo>
                                    <a:close/>
                                    <a:moveTo>
                                      <a:pt x="142" y="96"/>
                                    </a:moveTo>
                                    <a:cubicBezTo>
                                      <a:pt x="142" y="96"/>
                                      <a:pt x="142" y="96"/>
                                      <a:pt x="142" y="96"/>
                                    </a:cubicBezTo>
                                    <a:cubicBezTo>
                                      <a:pt x="143" y="97"/>
                                      <a:pt x="145" y="97"/>
                                      <a:pt x="147" y="97"/>
                                    </a:cubicBezTo>
                                    <a:cubicBezTo>
                                      <a:pt x="147" y="97"/>
                                      <a:pt x="147" y="96"/>
                                      <a:pt x="147" y="96"/>
                                    </a:cubicBezTo>
                                    <a:cubicBezTo>
                                      <a:pt x="147" y="89"/>
                                      <a:pt x="142" y="84"/>
                                      <a:pt x="135" y="84"/>
                                    </a:cubicBezTo>
                                    <a:cubicBezTo>
                                      <a:pt x="128" y="84"/>
                                      <a:pt x="123" y="89"/>
                                      <a:pt x="123" y="96"/>
                                    </a:cubicBezTo>
                                    <a:cubicBezTo>
                                      <a:pt x="123" y="96"/>
                                      <a:pt x="123" y="97"/>
                                      <a:pt x="123" y="97"/>
                                    </a:cubicBezTo>
                                    <a:cubicBezTo>
                                      <a:pt x="125" y="97"/>
                                      <a:pt x="127" y="97"/>
                                      <a:pt x="128" y="96"/>
                                    </a:cubicBezTo>
                                    <a:cubicBezTo>
                                      <a:pt x="128" y="96"/>
                                      <a:pt x="128" y="96"/>
                                      <a:pt x="128" y="96"/>
                                    </a:cubicBezTo>
                                    <a:cubicBezTo>
                                      <a:pt x="128" y="92"/>
                                      <a:pt x="131" y="89"/>
                                      <a:pt x="135" y="89"/>
                                    </a:cubicBezTo>
                                    <a:cubicBezTo>
                                      <a:pt x="139" y="89"/>
                                      <a:pt x="142" y="92"/>
                                      <a:pt x="142" y="96"/>
                                    </a:cubicBezTo>
                                    <a:close/>
                                    <a:moveTo>
                                      <a:pt x="135" y="91"/>
                                    </a:moveTo>
                                    <a:cubicBezTo>
                                      <a:pt x="132" y="91"/>
                                      <a:pt x="130" y="93"/>
                                      <a:pt x="130" y="96"/>
                                    </a:cubicBezTo>
                                    <a:cubicBezTo>
                                      <a:pt x="130" y="96"/>
                                      <a:pt x="130" y="96"/>
                                      <a:pt x="130" y="96"/>
                                    </a:cubicBezTo>
                                    <a:cubicBezTo>
                                      <a:pt x="132" y="96"/>
                                      <a:pt x="133" y="96"/>
                                      <a:pt x="135" y="96"/>
                                    </a:cubicBezTo>
                                    <a:cubicBezTo>
                                      <a:pt x="137" y="96"/>
                                      <a:pt x="138" y="96"/>
                                      <a:pt x="140" y="96"/>
                                    </a:cubicBezTo>
                                    <a:cubicBezTo>
                                      <a:pt x="140" y="96"/>
                                      <a:pt x="140" y="96"/>
                                      <a:pt x="140" y="96"/>
                                    </a:cubicBezTo>
                                    <a:cubicBezTo>
                                      <a:pt x="140" y="93"/>
                                      <a:pt x="138" y="91"/>
                                      <a:pt x="135" y="91"/>
                                    </a:cubicBezTo>
                                    <a:close/>
                                    <a:moveTo>
                                      <a:pt x="101" y="147"/>
                                    </a:moveTo>
                                    <a:cubicBezTo>
                                      <a:pt x="101" y="150"/>
                                      <a:pt x="101" y="153"/>
                                      <a:pt x="102" y="155"/>
                                    </a:cubicBezTo>
                                    <a:cubicBezTo>
                                      <a:pt x="103" y="156"/>
                                      <a:pt x="104" y="157"/>
                                      <a:pt x="105" y="157"/>
                                    </a:cubicBezTo>
                                    <a:cubicBezTo>
                                      <a:pt x="106" y="157"/>
                                      <a:pt x="106" y="156"/>
                                      <a:pt x="107" y="155"/>
                                    </a:cubicBezTo>
                                    <a:cubicBezTo>
                                      <a:pt x="107" y="153"/>
                                      <a:pt x="106" y="150"/>
                                      <a:pt x="106" y="147"/>
                                    </a:cubicBezTo>
                                    <a:cubicBezTo>
                                      <a:pt x="106" y="131"/>
                                      <a:pt x="119" y="118"/>
                                      <a:pt x="135" y="118"/>
                                    </a:cubicBezTo>
                                    <a:cubicBezTo>
                                      <a:pt x="151" y="118"/>
                                      <a:pt x="164" y="131"/>
                                      <a:pt x="164" y="147"/>
                                    </a:cubicBezTo>
                                    <a:cubicBezTo>
                                      <a:pt x="164" y="150"/>
                                      <a:pt x="163" y="153"/>
                                      <a:pt x="163" y="155"/>
                                    </a:cubicBezTo>
                                    <a:cubicBezTo>
                                      <a:pt x="163" y="156"/>
                                      <a:pt x="164" y="156"/>
                                      <a:pt x="165" y="157"/>
                                    </a:cubicBezTo>
                                    <a:cubicBezTo>
                                      <a:pt x="166" y="156"/>
                                      <a:pt x="167" y="156"/>
                                      <a:pt x="168" y="155"/>
                                    </a:cubicBezTo>
                                    <a:cubicBezTo>
                                      <a:pt x="169" y="152"/>
                                      <a:pt x="169" y="150"/>
                                      <a:pt x="169" y="147"/>
                                    </a:cubicBezTo>
                                    <a:cubicBezTo>
                                      <a:pt x="169" y="138"/>
                                      <a:pt x="165" y="129"/>
                                      <a:pt x="159" y="123"/>
                                    </a:cubicBezTo>
                                    <a:cubicBezTo>
                                      <a:pt x="153" y="117"/>
                                      <a:pt x="144" y="113"/>
                                      <a:pt x="135" y="113"/>
                                    </a:cubicBezTo>
                                    <a:cubicBezTo>
                                      <a:pt x="126" y="113"/>
                                      <a:pt x="117" y="117"/>
                                      <a:pt x="111" y="123"/>
                                    </a:cubicBezTo>
                                    <a:cubicBezTo>
                                      <a:pt x="105" y="129"/>
                                      <a:pt x="101" y="138"/>
                                      <a:pt x="101" y="147"/>
                                    </a:cubicBezTo>
                                    <a:close/>
                                    <a:moveTo>
                                      <a:pt x="156" y="147"/>
                                    </a:moveTo>
                                    <a:cubicBezTo>
                                      <a:pt x="156" y="149"/>
                                      <a:pt x="156" y="150"/>
                                      <a:pt x="156" y="152"/>
                                    </a:cubicBezTo>
                                    <a:cubicBezTo>
                                      <a:pt x="158" y="152"/>
                                      <a:pt x="159" y="153"/>
                                      <a:pt x="161" y="155"/>
                                    </a:cubicBezTo>
                                    <a:cubicBezTo>
                                      <a:pt x="162" y="152"/>
                                      <a:pt x="162" y="150"/>
                                      <a:pt x="162" y="147"/>
                                    </a:cubicBezTo>
                                    <a:cubicBezTo>
                                      <a:pt x="162" y="140"/>
                                      <a:pt x="159" y="133"/>
                                      <a:pt x="154" y="128"/>
                                    </a:cubicBezTo>
                                    <a:cubicBezTo>
                                      <a:pt x="149" y="123"/>
                                      <a:pt x="143" y="120"/>
                                      <a:pt x="135" y="120"/>
                                    </a:cubicBezTo>
                                    <a:cubicBezTo>
                                      <a:pt x="128" y="120"/>
                                      <a:pt x="121" y="123"/>
                                      <a:pt x="116" y="128"/>
                                    </a:cubicBezTo>
                                    <a:cubicBezTo>
                                      <a:pt x="111" y="133"/>
                                      <a:pt x="108" y="140"/>
                                      <a:pt x="108" y="147"/>
                                    </a:cubicBezTo>
                                    <a:cubicBezTo>
                                      <a:pt x="108" y="150"/>
                                      <a:pt x="108" y="152"/>
                                      <a:pt x="109" y="155"/>
                                    </a:cubicBezTo>
                                    <a:cubicBezTo>
                                      <a:pt x="111" y="153"/>
                                      <a:pt x="113" y="152"/>
                                      <a:pt x="114" y="152"/>
                                    </a:cubicBezTo>
                                    <a:cubicBezTo>
                                      <a:pt x="114" y="150"/>
                                      <a:pt x="114" y="149"/>
                                      <a:pt x="114" y="147"/>
                                    </a:cubicBezTo>
                                    <a:cubicBezTo>
                                      <a:pt x="114" y="135"/>
                                      <a:pt x="123" y="126"/>
                                      <a:pt x="135" y="126"/>
                                    </a:cubicBezTo>
                                    <a:cubicBezTo>
                                      <a:pt x="147" y="126"/>
                                      <a:pt x="156" y="135"/>
                                      <a:pt x="156" y="147"/>
                                    </a:cubicBezTo>
                                    <a:close/>
                                    <a:moveTo>
                                      <a:pt x="149" y="147"/>
                                    </a:moveTo>
                                    <a:cubicBezTo>
                                      <a:pt x="149" y="148"/>
                                      <a:pt x="149" y="148"/>
                                      <a:pt x="148" y="149"/>
                                    </a:cubicBezTo>
                                    <a:cubicBezTo>
                                      <a:pt x="150" y="150"/>
                                      <a:pt x="152" y="150"/>
                                      <a:pt x="154" y="151"/>
                                    </a:cubicBezTo>
                                    <a:cubicBezTo>
                                      <a:pt x="154" y="150"/>
                                      <a:pt x="155" y="148"/>
                                      <a:pt x="155" y="147"/>
                                    </a:cubicBezTo>
                                    <a:cubicBezTo>
                                      <a:pt x="155" y="142"/>
                                      <a:pt x="152" y="137"/>
                                      <a:pt x="149" y="133"/>
                                    </a:cubicBezTo>
                                    <a:cubicBezTo>
                                      <a:pt x="145" y="130"/>
                                      <a:pt x="140" y="128"/>
                                      <a:pt x="135" y="128"/>
                                    </a:cubicBezTo>
                                    <a:cubicBezTo>
                                      <a:pt x="130" y="128"/>
                                      <a:pt x="125" y="130"/>
                                      <a:pt x="121" y="133"/>
                                    </a:cubicBezTo>
                                    <a:cubicBezTo>
                                      <a:pt x="118" y="137"/>
                                      <a:pt x="116" y="142"/>
                                      <a:pt x="116" y="147"/>
                                    </a:cubicBezTo>
                                    <a:cubicBezTo>
                                      <a:pt x="116" y="148"/>
                                      <a:pt x="116" y="150"/>
                                      <a:pt x="116" y="151"/>
                                    </a:cubicBezTo>
                                    <a:cubicBezTo>
                                      <a:pt x="118" y="150"/>
                                      <a:pt x="120" y="150"/>
                                      <a:pt x="122" y="149"/>
                                    </a:cubicBezTo>
                                    <a:cubicBezTo>
                                      <a:pt x="122" y="148"/>
                                      <a:pt x="121" y="148"/>
                                      <a:pt x="121" y="147"/>
                                    </a:cubicBezTo>
                                    <a:cubicBezTo>
                                      <a:pt x="121" y="140"/>
                                      <a:pt x="128" y="134"/>
                                      <a:pt x="135" y="134"/>
                                    </a:cubicBezTo>
                                    <a:cubicBezTo>
                                      <a:pt x="143" y="134"/>
                                      <a:pt x="149" y="140"/>
                                      <a:pt x="149" y="147"/>
                                    </a:cubicBezTo>
                                    <a:close/>
                                    <a:moveTo>
                                      <a:pt x="142" y="147"/>
                                    </a:moveTo>
                                    <a:cubicBezTo>
                                      <a:pt x="142" y="147"/>
                                      <a:pt x="142" y="148"/>
                                      <a:pt x="142" y="148"/>
                                    </a:cubicBezTo>
                                    <a:cubicBezTo>
                                      <a:pt x="143" y="148"/>
                                      <a:pt x="145" y="148"/>
                                      <a:pt x="147" y="149"/>
                                    </a:cubicBezTo>
                                    <a:cubicBezTo>
                                      <a:pt x="147" y="148"/>
                                      <a:pt x="147" y="148"/>
                                      <a:pt x="147" y="147"/>
                                    </a:cubicBezTo>
                                    <a:cubicBezTo>
                                      <a:pt x="147" y="141"/>
                                      <a:pt x="142" y="135"/>
                                      <a:pt x="135" y="135"/>
                                    </a:cubicBezTo>
                                    <a:cubicBezTo>
                                      <a:pt x="128" y="135"/>
                                      <a:pt x="123" y="141"/>
                                      <a:pt x="123" y="147"/>
                                    </a:cubicBezTo>
                                    <a:cubicBezTo>
                                      <a:pt x="123" y="148"/>
                                      <a:pt x="123" y="148"/>
                                      <a:pt x="123" y="149"/>
                                    </a:cubicBezTo>
                                    <a:cubicBezTo>
                                      <a:pt x="125" y="148"/>
                                      <a:pt x="127" y="148"/>
                                      <a:pt x="128" y="148"/>
                                    </a:cubicBezTo>
                                    <a:cubicBezTo>
                                      <a:pt x="128" y="148"/>
                                      <a:pt x="128" y="147"/>
                                      <a:pt x="128" y="147"/>
                                    </a:cubicBezTo>
                                    <a:cubicBezTo>
                                      <a:pt x="128" y="143"/>
                                      <a:pt x="131" y="140"/>
                                      <a:pt x="135" y="140"/>
                                    </a:cubicBezTo>
                                    <a:cubicBezTo>
                                      <a:pt x="139" y="140"/>
                                      <a:pt x="142" y="143"/>
                                      <a:pt x="142" y="147"/>
                                    </a:cubicBezTo>
                                    <a:close/>
                                    <a:moveTo>
                                      <a:pt x="135" y="142"/>
                                    </a:moveTo>
                                    <a:cubicBezTo>
                                      <a:pt x="132" y="142"/>
                                      <a:pt x="130" y="144"/>
                                      <a:pt x="130" y="147"/>
                                    </a:cubicBezTo>
                                    <a:cubicBezTo>
                                      <a:pt x="130" y="147"/>
                                      <a:pt x="130" y="147"/>
                                      <a:pt x="130" y="148"/>
                                    </a:cubicBezTo>
                                    <a:cubicBezTo>
                                      <a:pt x="132" y="147"/>
                                      <a:pt x="133" y="147"/>
                                      <a:pt x="135" y="147"/>
                                    </a:cubicBezTo>
                                    <a:cubicBezTo>
                                      <a:pt x="137" y="147"/>
                                      <a:pt x="138" y="147"/>
                                      <a:pt x="140" y="148"/>
                                    </a:cubicBezTo>
                                    <a:cubicBezTo>
                                      <a:pt x="140" y="147"/>
                                      <a:pt x="140" y="147"/>
                                      <a:pt x="140" y="147"/>
                                    </a:cubicBezTo>
                                    <a:cubicBezTo>
                                      <a:pt x="140" y="144"/>
                                      <a:pt x="138" y="142"/>
                                      <a:pt x="135" y="142"/>
                                    </a:cubicBezTo>
                                    <a:close/>
                                    <a:moveTo>
                                      <a:pt x="101" y="199"/>
                                    </a:moveTo>
                                    <a:cubicBezTo>
                                      <a:pt x="101" y="201"/>
                                      <a:pt x="101" y="204"/>
                                      <a:pt x="102" y="207"/>
                                    </a:cubicBezTo>
                                    <a:cubicBezTo>
                                      <a:pt x="103" y="207"/>
                                      <a:pt x="104" y="208"/>
                                      <a:pt x="105" y="209"/>
                                    </a:cubicBezTo>
                                    <a:cubicBezTo>
                                      <a:pt x="106" y="208"/>
                                      <a:pt x="106" y="207"/>
                                      <a:pt x="107" y="207"/>
                                    </a:cubicBezTo>
                                    <a:cubicBezTo>
                                      <a:pt x="107" y="204"/>
                                      <a:pt x="106" y="201"/>
                                      <a:pt x="106" y="199"/>
                                    </a:cubicBezTo>
                                    <a:cubicBezTo>
                                      <a:pt x="106" y="183"/>
                                      <a:pt x="119" y="170"/>
                                      <a:pt x="135" y="170"/>
                                    </a:cubicBezTo>
                                    <a:cubicBezTo>
                                      <a:pt x="151" y="170"/>
                                      <a:pt x="164" y="183"/>
                                      <a:pt x="164" y="199"/>
                                    </a:cubicBezTo>
                                    <a:cubicBezTo>
                                      <a:pt x="164" y="201"/>
                                      <a:pt x="163" y="204"/>
                                      <a:pt x="163" y="207"/>
                                    </a:cubicBezTo>
                                    <a:cubicBezTo>
                                      <a:pt x="163" y="207"/>
                                      <a:pt x="164" y="208"/>
                                      <a:pt x="165" y="208"/>
                                    </a:cubicBezTo>
                                    <a:cubicBezTo>
                                      <a:pt x="166" y="208"/>
                                      <a:pt x="167" y="207"/>
                                      <a:pt x="168" y="206"/>
                                    </a:cubicBezTo>
                                    <a:cubicBezTo>
                                      <a:pt x="169" y="204"/>
                                      <a:pt x="169" y="201"/>
                                      <a:pt x="169" y="199"/>
                                    </a:cubicBezTo>
                                    <a:cubicBezTo>
                                      <a:pt x="169" y="189"/>
                                      <a:pt x="165" y="181"/>
                                      <a:pt x="159" y="174"/>
                                    </a:cubicBezTo>
                                    <a:cubicBezTo>
                                      <a:pt x="153" y="168"/>
                                      <a:pt x="144" y="164"/>
                                      <a:pt x="135" y="164"/>
                                    </a:cubicBezTo>
                                    <a:cubicBezTo>
                                      <a:pt x="126" y="164"/>
                                      <a:pt x="117" y="168"/>
                                      <a:pt x="111" y="174"/>
                                    </a:cubicBezTo>
                                    <a:cubicBezTo>
                                      <a:pt x="105" y="181"/>
                                      <a:pt x="101" y="189"/>
                                      <a:pt x="101" y="199"/>
                                    </a:cubicBezTo>
                                    <a:close/>
                                    <a:moveTo>
                                      <a:pt x="156" y="199"/>
                                    </a:moveTo>
                                    <a:cubicBezTo>
                                      <a:pt x="156" y="200"/>
                                      <a:pt x="156" y="202"/>
                                      <a:pt x="156" y="203"/>
                                    </a:cubicBezTo>
                                    <a:cubicBezTo>
                                      <a:pt x="158" y="204"/>
                                      <a:pt x="159" y="205"/>
                                      <a:pt x="161" y="206"/>
                                    </a:cubicBezTo>
                                    <a:cubicBezTo>
                                      <a:pt x="162" y="204"/>
                                      <a:pt x="162" y="201"/>
                                      <a:pt x="162" y="199"/>
                                    </a:cubicBezTo>
                                    <a:cubicBezTo>
                                      <a:pt x="162" y="191"/>
                                      <a:pt x="159" y="184"/>
                                      <a:pt x="154" y="179"/>
                                    </a:cubicBezTo>
                                    <a:cubicBezTo>
                                      <a:pt x="149" y="174"/>
                                      <a:pt x="143" y="171"/>
                                      <a:pt x="135" y="171"/>
                                    </a:cubicBezTo>
                                    <a:cubicBezTo>
                                      <a:pt x="128" y="171"/>
                                      <a:pt x="121" y="174"/>
                                      <a:pt x="116" y="179"/>
                                    </a:cubicBezTo>
                                    <a:cubicBezTo>
                                      <a:pt x="111" y="184"/>
                                      <a:pt x="108" y="191"/>
                                      <a:pt x="108" y="199"/>
                                    </a:cubicBezTo>
                                    <a:cubicBezTo>
                                      <a:pt x="108" y="201"/>
                                      <a:pt x="108" y="204"/>
                                      <a:pt x="109" y="206"/>
                                    </a:cubicBezTo>
                                    <a:cubicBezTo>
                                      <a:pt x="111" y="205"/>
                                      <a:pt x="113" y="204"/>
                                      <a:pt x="114" y="203"/>
                                    </a:cubicBezTo>
                                    <a:cubicBezTo>
                                      <a:pt x="114" y="202"/>
                                      <a:pt x="114" y="200"/>
                                      <a:pt x="114" y="199"/>
                                    </a:cubicBezTo>
                                    <a:cubicBezTo>
                                      <a:pt x="114" y="187"/>
                                      <a:pt x="123" y="177"/>
                                      <a:pt x="135" y="177"/>
                                    </a:cubicBezTo>
                                    <a:cubicBezTo>
                                      <a:pt x="147" y="177"/>
                                      <a:pt x="156" y="187"/>
                                      <a:pt x="156" y="199"/>
                                    </a:cubicBezTo>
                                    <a:close/>
                                    <a:moveTo>
                                      <a:pt x="149" y="199"/>
                                    </a:moveTo>
                                    <a:cubicBezTo>
                                      <a:pt x="149" y="199"/>
                                      <a:pt x="149" y="200"/>
                                      <a:pt x="148" y="200"/>
                                    </a:cubicBezTo>
                                    <a:cubicBezTo>
                                      <a:pt x="150" y="201"/>
                                      <a:pt x="152" y="202"/>
                                      <a:pt x="154" y="202"/>
                                    </a:cubicBezTo>
                                    <a:cubicBezTo>
                                      <a:pt x="154" y="201"/>
                                      <a:pt x="155" y="200"/>
                                      <a:pt x="155" y="199"/>
                                    </a:cubicBezTo>
                                    <a:cubicBezTo>
                                      <a:pt x="155" y="193"/>
                                      <a:pt x="152" y="188"/>
                                      <a:pt x="149" y="185"/>
                                    </a:cubicBezTo>
                                    <a:cubicBezTo>
                                      <a:pt x="145" y="181"/>
                                      <a:pt x="140" y="179"/>
                                      <a:pt x="135" y="179"/>
                                    </a:cubicBezTo>
                                    <a:cubicBezTo>
                                      <a:pt x="130" y="179"/>
                                      <a:pt x="125" y="181"/>
                                      <a:pt x="121" y="185"/>
                                    </a:cubicBezTo>
                                    <a:cubicBezTo>
                                      <a:pt x="118" y="188"/>
                                      <a:pt x="116" y="193"/>
                                      <a:pt x="116" y="199"/>
                                    </a:cubicBezTo>
                                    <a:cubicBezTo>
                                      <a:pt x="116" y="200"/>
                                      <a:pt x="116" y="201"/>
                                      <a:pt x="116" y="202"/>
                                    </a:cubicBezTo>
                                    <a:cubicBezTo>
                                      <a:pt x="118" y="202"/>
                                      <a:pt x="120" y="201"/>
                                      <a:pt x="122" y="200"/>
                                    </a:cubicBezTo>
                                    <a:cubicBezTo>
                                      <a:pt x="122" y="200"/>
                                      <a:pt x="121" y="199"/>
                                      <a:pt x="121" y="199"/>
                                    </a:cubicBezTo>
                                    <a:cubicBezTo>
                                      <a:pt x="121" y="191"/>
                                      <a:pt x="128" y="185"/>
                                      <a:pt x="135" y="185"/>
                                    </a:cubicBezTo>
                                    <a:cubicBezTo>
                                      <a:pt x="143" y="185"/>
                                      <a:pt x="149" y="191"/>
                                      <a:pt x="149" y="199"/>
                                    </a:cubicBezTo>
                                    <a:close/>
                                    <a:moveTo>
                                      <a:pt x="142" y="199"/>
                                    </a:moveTo>
                                    <a:cubicBezTo>
                                      <a:pt x="142" y="199"/>
                                      <a:pt x="142" y="199"/>
                                      <a:pt x="142" y="199"/>
                                    </a:cubicBezTo>
                                    <a:cubicBezTo>
                                      <a:pt x="143" y="199"/>
                                      <a:pt x="145" y="200"/>
                                      <a:pt x="147" y="200"/>
                                    </a:cubicBezTo>
                                    <a:cubicBezTo>
                                      <a:pt x="147" y="200"/>
                                      <a:pt x="147" y="199"/>
                                      <a:pt x="147" y="199"/>
                                    </a:cubicBezTo>
                                    <a:cubicBezTo>
                                      <a:pt x="147" y="192"/>
                                      <a:pt x="142" y="187"/>
                                      <a:pt x="135" y="187"/>
                                    </a:cubicBezTo>
                                    <a:cubicBezTo>
                                      <a:pt x="128" y="187"/>
                                      <a:pt x="123" y="192"/>
                                      <a:pt x="123" y="199"/>
                                    </a:cubicBezTo>
                                    <a:cubicBezTo>
                                      <a:pt x="123" y="199"/>
                                      <a:pt x="123" y="200"/>
                                      <a:pt x="123" y="200"/>
                                    </a:cubicBezTo>
                                    <a:cubicBezTo>
                                      <a:pt x="125" y="200"/>
                                      <a:pt x="127" y="199"/>
                                      <a:pt x="128" y="199"/>
                                    </a:cubicBezTo>
                                    <a:cubicBezTo>
                                      <a:pt x="128" y="199"/>
                                      <a:pt x="128" y="199"/>
                                      <a:pt x="128" y="199"/>
                                    </a:cubicBezTo>
                                    <a:cubicBezTo>
                                      <a:pt x="128" y="195"/>
                                      <a:pt x="131" y="192"/>
                                      <a:pt x="135" y="192"/>
                                    </a:cubicBezTo>
                                    <a:cubicBezTo>
                                      <a:pt x="139" y="192"/>
                                      <a:pt x="142" y="195"/>
                                      <a:pt x="142" y="199"/>
                                    </a:cubicBezTo>
                                    <a:close/>
                                    <a:moveTo>
                                      <a:pt x="135" y="193"/>
                                    </a:moveTo>
                                    <a:cubicBezTo>
                                      <a:pt x="132" y="193"/>
                                      <a:pt x="130" y="196"/>
                                      <a:pt x="130" y="199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ubicBezTo>
                                      <a:pt x="132" y="199"/>
                                      <a:pt x="133" y="199"/>
                                      <a:pt x="135" y="199"/>
                                    </a:cubicBezTo>
                                    <a:cubicBezTo>
                                      <a:pt x="137" y="199"/>
                                      <a:pt x="138" y="199"/>
                                      <a:pt x="140" y="199"/>
                                    </a:cubicBezTo>
                                    <a:cubicBezTo>
                                      <a:pt x="140" y="199"/>
                                      <a:pt x="140" y="199"/>
                                      <a:pt x="140" y="199"/>
                                    </a:cubicBezTo>
                                    <a:cubicBezTo>
                                      <a:pt x="140" y="196"/>
                                      <a:pt x="138" y="193"/>
                                      <a:pt x="135" y="193"/>
                                    </a:cubicBezTo>
                                    <a:close/>
                                    <a:moveTo>
                                      <a:pt x="101" y="250"/>
                                    </a:moveTo>
                                    <a:cubicBezTo>
                                      <a:pt x="101" y="253"/>
                                      <a:pt x="101" y="256"/>
                                      <a:pt x="102" y="258"/>
                                    </a:cubicBezTo>
                                    <a:cubicBezTo>
                                      <a:pt x="103" y="259"/>
                                      <a:pt x="104" y="259"/>
                                      <a:pt x="105" y="260"/>
                                    </a:cubicBezTo>
                                    <a:cubicBezTo>
                                      <a:pt x="106" y="259"/>
                                      <a:pt x="106" y="259"/>
                                      <a:pt x="107" y="258"/>
                                    </a:cubicBezTo>
                                    <a:cubicBezTo>
                                      <a:pt x="107" y="256"/>
                                      <a:pt x="106" y="253"/>
                                      <a:pt x="106" y="250"/>
                                    </a:cubicBezTo>
                                    <a:cubicBezTo>
                                      <a:pt x="106" y="234"/>
                                      <a:pt x="119" y="221"/>
                                      <a:pt x="135" y="221"/>
                                    </a:cubicBezTo>
                                    <a:cubicBezTo>
                                      <a:pt x="151" y="221"/>
                                      <a:pt x="164" y="234"/>
                                      <a:pt x="164" y="250"/>
                                    </a:cubicBezTo>
                                    <a:cubicBezTo>
                                      <a:pt x="164" y="253"/>
                                      <a:pt x="163" y="256"/>
                                      <a:pt x="163" y="258"/>
                                    </a:cubicBezTo>
                                    <a:cubicBezTo>
                                      <a:pt x="163" y="259"/>
                                      <a:pt x="164" y="259"/>
                                      <a:pt x="165" y="260"/>
                                    </a:cubicBezTo>
                                    <a:cubicBezTo>
                                      <a:pt x="166" y="259"/>
                                      <a:pt x="167" y="258"/>
                                      <a:pt x="168" y="258"/>
                                    </a:cubicBezTo>
                                    <a:cubicBezTo>
                                      <a:pt x="169" y="255"/>
                                      <a:pt x="169" y="253"/>
                                      <a:pt x="169" y="250"/>
                                    </a:cubicBezTo>
                                    <a:cubicBezTo>
                                      <a:pt x="169" y="240"/>
                                      <a:pt x="165" y="232"/>
                                      <a:pt x="159" y="226"/>
                                    </a:cubicBezTo>
                                    <a:cubicBezTo>
                                      <a:pt x="153" y="220"/>
                                      <a:pt x="144" y="216"/>
                                      <a:pt x="135" y="216"/>
                                    </a:cubicBezTo>
                                    <a:cubicBezTo>
                                      <a:pt x="126" y="216"/>
                                      <a:pt x="117" y="220"/>
                                      <a:pt x="111" y="226"/>
                                    </a:cubicBezTo>
                                    <a:cubicBezTo>
                                      <a:pt x="105" y="232"/>
                                      <a:pt x="101" y="240"/>
                                      <a:pt x="101" y="250"/>
                                    </a:cubicBezTo>
                                    <a:close/>
                                    <a:moveTo>
                                      <a:pt x="156" y="250"/>
                                    </a:moveTo>
                                    <a:cubicBezTo>
                                      <a:pt x="156" y="251"/>
                                      <a:pt x="156" y="253"/>
                                      <a:pt x="156" y="254"/>
                                    </a:cubicBezTo>
                                    <a:cubicBezTo>
                                      <a:pt x="158" y="255"/>
                                      <a:pt x="159" y="256"/>
                                      <a:pt x="161" y="257"/>
                                    </a:cubicBezTo>
                                    <a:cubicBezTo>
                                      <a:pt x="162" y="255"/>
                                      <a:pt x="162" y="252"/>
                                      <a:pt x="162" y="250"/>
                                    </a:cubicBezTo>
                                    <a:cubicBezTo>
                                      <a:pt x="162" y="242"/>
                                      <a:pt x="159" y="236"/>
                                      <a:pt x="154" y="231"/>
                                    </a:cubicBezTo>
                                    <a:cubicBezTo>
                                      <a:pt x="149" y="226"/>
                                      <a:pt x="143" y="223"/>
                                      <a:pt x="135" y="223"/>
                                    </a:cubicBezTo>
                                    <a:cubicBezTo>
                                      <a:pt x="128" y="223"/>
                                      <a:pt x="121" y="226"/>
                                      <a:pt x="116" y="231"/>
                                    </a:cubicBezTo>
                                    <a:cubicBezTo>
                                      <a:pt x="111" y="236"/>
                                      <a:pt x="108" y="242"/>
                                      <a:pt x="108" y="250"/>
                                    </a:cubicBezTo>
                                    <a:cubicBezTo>
                                      <a:pt x="108" y="252"/>
                                      <a:pt x="108" y="255"/>
                                      <a:pt x="109" y="257"/>
                                    </a:cubicBezTo>
                                    <a:cubicBezTo>
                                      <a:pt x="111" y="256"/>
                                      <a:pt x="113" y="255"/>
                                      <a:pt x="114" y="254"/>
                                    </a:cubicBezTo>
                                    <a:cubicBezTo>
                                      <a:pt x="114" y="253"/>
                                      <a:pt x="114" y="251"/>
                                      <a:pt x="114" y="250"/>
                                    </a:cubicBezTo>
                                    <a:cubicBezTo>
                                      <a:pt x="114" y="238"/>
                                      <a:pt x="123" y="229"/>
                                      <a:pt x="135" y="229"/>
                                    </a:cubicBezTo>
                                    <a:cubicBezTo>
                                      <a:pt x="147" y="229"/>
                                      <a:pt x="156" y="238"/>
                                      <a:pt x="156" y="250"/>
                                    </a:cubicBezTo>
                                    <a:close/>
                                    <a:moveTo>
                                      <a:pt x="149" y="250"/>
                                    </a:moveTo>
                                    <a:cubicBezTo>
                                      <a:pt x="149" y="251"/>
                                      <a:pt x="149" y="251"/>
                                      <a:pt x="148" y="252"/>
                                    </a:cubicBezTo>
                                    <a:cubicBezTo>
                                      <a:pt x="150" y="252"/>
                                      <a:pt x="152" y="253"/>
                                      <a:pt x="154" y="254"/>
                                    </a:cubicBezTo>
                                    <a:cubicBezTo>
                                      <a:pt x="154" y="253"/>
                                      <a:pt x="155" y="251"/>
                                      <a:pt x="155" y="250"/>
                                    </a:cubicBezTo>
                                    <a:cubicBezTo>
                                      <a:pt x="155" y="245"/>
                                      <a:pt x="152" y="240"/>
                                      <a:pt x="149" y="236"/>
                                    </a:cubicBezTo>
                                    <a:cubicBezTo>
                                      <a:pt x="145" y="233"/>
                                      <a:pt x="140" y="230"/>
                                      <a:pt x="135" y="230"/>
                                    </a:cubicBezTo>
                                    <a:cubicBezTo>
                                      <a:pt x="130" y="230"/>
                                      <a:pt x="125" y="233"/>
                                      <a:pt x="121" y="236"/>
                                    </a:cubicBezTo>
                                    <a:cubicBezTo>
                                      <a:pt x="118" y="240"/>
                                      <a:pt x="116" y="245"/>
                                      <a:pt x="116" y="250"/>
                                    </a:cubicBezTo>
                                    <a:cubicBezTo>
                                      <a:pt x="116" y="251"/>
                                      <a:pt x="116" y="253"/>
                                      <a:pt x="116" y="254"/>
                                    </a:cubicBezTo>
                                    <a:cubicBezTo>
                                      <a:pt x="118" y="253"/>
                                      <a:pt x="120" y="252"/>
                                      <a:pt x="122" y="252"/>
                                    </a:cubicBezTo>
                                    <a:cubicBezTo>
                                      <a:pt x="122" y="251"/>
                                      <a:pt x="121" y="251"/>
                                      <a:pt x="121" y="250"/>
                                    </a:cubicBezTo>
                                    <a:cubicBezTo>
                                      <a:pt x="121" y="242"/>
                                      <a:pt x="128" y="236"/>
                                      <a:pt x="135" y="236"/>
                                    </a:cubicBezTo>
                                    <a:cubicBezTo>
                                      <a:pt x="143" y="236"/>
                                      <a:pt x="149" y="242"/>
                                      <a:pt x="149" y="250"/>
                                    </a:cubicBezTo>
                                    <a:close/>
                                    <a:moveTo>
                                      <a:pt x="142" y="250"/>
                                    </a:moveTo>
                                    <a:cubicBezTo>
                                      <a:pt x="142" y="250"/>
                                      <a:pt x="142" y="250"/>
                                      <a:pt x="142" y="251"/>
                                    </a:cubicBezTo>
                                    <a:cubicBezTo>
                                      <a:pt x="143" y="251"/>
                                      <a:pt x="145" y="251"/>
                                      <a:pt x="147" y="251"/>
                                    </a:cubicBezTo>
                                    <a:cubicBezTo>
                                      <a:pt x="147" y="251"/>
                                      <a:pt x="147" y="250"/>
                                      <a:pt x="147" y="250"/>
                                    </a:cubicBezTo>
                                    <a:cubicBezTo>
                                      <a:pt x="147" y="243"/>
                                      <a:pt x="142" y="238"/>
                                      <a:pt x="135" y="238"/>
                                    </a:cubicBezTo>
                                    <a:cubicBezTo>
                                      <a:pt x="128" y="238"/>
                                      <a:pt x="123" y="243"/>
                                      <a:pt x="123" y="250"/>
                                    </a:cubicBezTo>
                                    <a:cubicBezTo>
                                      <a:pt x="123" y="250"/>
                                      <a:pt x="123" y="251"/>
                                      <a:pt x="123" y="251"/>
                                    </a:cubicBezTo>
                                    <a:cubicBezTo>
                                      <a:pt x="125" y="251"/>
                                      <a:pt x="127" y="251"/>
                                      <a:pt x="128" y="251"/>
                                    </a:cubicBezTo>
                                    <a:cubicBezTo>
                                      <a:pt x="128" y="250"/>
                                      <a:pt x="128" y="250"/>
                                      <a:pt x="128" y="250"/>
                                    </a:cubicBezTo>
                                    <a:cubicBezTo>
                                      <a:pt x="128" y="246"/>
                                      <a:pt x="131" y="243"/>
                                      <a:pt x="135" y="243"/>
                                    </a:cubicBezTo>
                                    <a:cubicBezTo>
                                      <a:pt x="139" y="243"/>
                                      <a:pt x="142" y="246"/>
                                      <a:pt x="142" y="250"/>
                                    </a:cubicBezTo>
                                    <a:close/>
                                    <a:moveTo>
                                      <a:pt x="135" y="245"/>
                                    </a:moveTo>
                                    <a:cubicBezTo>
                                      <a:pt x="132" y="245"/>
                                      <a:pt x="130" y="247"/>
                                      <a:pt x="130" y="250"/>
                                    </a:cubicBezTo>
                                    <a:cubicBezTo>
                                      <a:pt x="130" y="250"/>
                                      <a:pt x="130" y="250"/>
                                      <a:pt x="130" y="250"/>
                                    </a:cubicBezTo>
                                    <a:cubicBezTo>
                                      <a:pt x="132" y="250"/>
                                      <a:pt x="133" y="250"/>
                                      <a:pt x="135" y="250"/>
                                    </a:cubicBezTo>
                                    <a:cubicBezTo>
                                      <a:pt x="137" y="250"/>
                                      <a:pt x="138" y="250"/>
                                      <a:pt x="140" y="250"/>
                                    </a:cubicBezTo>
                                    <a:cubicBezTo>
                                      <a:pt x="140" y="250"/>
                                      <a:pt x="140" y="250"/>
                                      <a:pt x="140" y="250"/>
                                    </a:cubicBezTo>
                                    <a:cubicBezTo>
                                      <a:pt x="140" y="247"/>
                                      <a:pt x="138" y="245"/>
                                      <a:pt x="135" y="245"/>
                                    </a:cubicBezTo>
                                    <a:close/>
                                    <a:moveTo>
                                      <a:pt x="101" y="301"/>
                                    </a:moveTo>
                                    <a:cubicBezTo>
                                      <a:pt x="101" y="304"/>
                                      <a:pt x="101" y="307"/>
                                      <a:pt x="102" y="310"/>
                                    </a:cubicBezTo>
                                    <a:cubicBezTo>
                                      <a:pt x="103" y="310"/>
                                      <a:pt x="104" y="311"/>
                                      <a:pt x="105" y="311"/>
                                    </a:cubicBezTo>
                                    <a:cubicBezTo>
                                      <a:pt x="106" y="311"/>
                                      <a:pt x="106" y="310"/>
                                      <a:pt x="107" y="310"/>
                                    </a:cubicBezTo>
                                    <a:cubicBezTo>
                                      <a:pt x="107" y="307"/>
                                      <a:pt x="106" y="304"/>
                                      <a:pt x="106" y="301"/>
                                    </a:cubicBezTo>
                                    <a:cubicBezTo>
                                      <a:pt x="106" y="285"/>
                                      <a:pt x="119" y="272"/>
                                      <a:pt x="135" y="272"/>
                                    </a:cubicBezTo>
                                    <a:cubicBezTo>
                                      <a:pt x="151" y="272"/>
                                      <a:pt x="164" y="285"/>
                                      <a:pt x="164" y="301"/>
                                    </a:cubicBezTo>
                                    <a:cubicBezTo>
                                      <a:pt x="164" y="304"/>
                                      <a:pt x="163" y="307"/>
                                      <a:pt x="163" y="310"/>
                                    </a:cubicBezTo>
                                    <a:cubicBezTo>
                                      <a:pt x="163" y="310"/>
                                      <a:pt x="164" y="311"/>
                                      <a:pt x="165" y="311"/>
                                    </a:cubicBezTo>
                                    <a:cubicBezTo>
                                      <a:pt x="166" y="310"/>
                                      <a:pt x="167" y="310"/>
                                      <a:pt x="168" y="309"/>
                                    </a:cubicBezTo>
                                    <a:cubicBezTo>
                                      <a:pt x="169" y="306"/>
                                      <a:pt x="169" y="304"/>
                                      <a:pt x="169" y="301"/>
                                    </a:cubicBezTo>
                                    <a:cubicBezTo>
                                      <a:pt x="169" y="292"/>
                                      <a:pt x="165" y="283"/>
                                      <a:pt x="159" y="277"/>
                                    </a:cubicBezTo>
                                    <a:cubicBezTo>
                                      <a:pt x="153" y="271"/>
                                      <a:pt x="144" y="267"/>
                                      <a:pt x="135" y="267"/>
                                    </a:cubicBezTo>
                                    <a:cubicBezTo>
                                      <a:pt x="126" y="267"/>
                                      <a:pt x="117" y="271"/>
                                      <a:pt x="111" y="277"/>
                                    </a:cubicBezTo>
                                    <a:cubicBezTo>
                                      <a:pt x="105" y="283"/>
                                      <a:pt x="101" y="292"/>
                                      <a:pt x="101" y="301"/>
                                    </a:cubicBezTo>
                                    <a:close/>
                                    <a:moveTo>
                                      <a:pt x="156" y="301"/>
                                    </a:moveTo>
                                    <a:cubicBezTo>
                                      <a:pt x="156" y="303"/>
                                      <a:pt x="156" y="304"/>
                                      <a:pt x="156" y="306"/>
                                    </a:cubicBezTo>
                                    <a:cubicBezTo>
                                      <a:pt x="158" y="307"/>
                                      <a:pt x="159" y="308"/>
                                      <a:pt x="161" y="309"/>
                                    </a:cubicBezTo>
                                    <a:cubicBezTo>
                                      <a:pt x="162" y="306"/>
                                      <a:pt x="162" y="304"/>
                                      <a:pt x="162" y="301"/>
                                    </a:cubicBezTo>
                                    <a:cubicBezTo>
                                      <a:pt x="162" y="294"/>
                                      <a:pt x="159" y="287"/>
                                      <a:pt x="154" y="282"/>
                                    </a:cubicBezTo>
                                    <a:cubicBezTo>
                                      <a:pt x="149" y="277"/>
                                      <a:pt x="143" y="274"/>
                                      <a:pt x="135" y="274"/>
                                    </a:cubicBezTo>
                                    <a:cubicBezTo>
                                      <a:pt x="128" y="274"/>
                                      <a:pt x="121" y="277"/>
                                      <a:pt x="116" y="282"/>
                                    </a:cubicBezTo>
                                    <a:cubicBezTo>
                                      <a:pt x="111" y="287"/>
                                      <a:pt x="108" y="294"/>
                                      <a:pt x="108" y="301"/>
                                    </a:cubicBezTo>
                                    <a:cubicBezTo>
                                      <a:pt x="108" y="304"/>
                                      <a:pt x="108" y="306"/>
                                      <a:pt x="109" y="309"/>
                                    </a:cubicBezTo>
                                    <a:cubicBezTo>
                                      <a:pt x="111" y="308"/>
                                      <a:pt x="113" y="307"/>
                                      <a:pt x="114" y="306"/>
                                    </a:cubicBezTo>
                                    <a:cubicBezTo>
                                      <a:pt x="114" y="304"/>
                                      <a:pt x="114" y="303"/>
                                      <a:pt x="114" y="301"/>
                                    </a:cubicBezTo>
                                    <a:cubicBezTo>
                                      <a:pt x="114" y="290"/>
                                      <a:pt x="123" y="280"/>
                                      <a:pt x="135" y="280"/>
                                    </a:cubicBezTo>
                                    <a:cubicBezTo>
                                      <a:pt x="147" y="280"/>
                                      <a:pt x="156" y="290"/>
                                      <a:pt x="156" y="301"/>
                                    </a:cubicBezTo>
                                    <a:close/>
                                    <a:moveTo>
                                      <a:pt x="149" y="301"/>
                                    </a:moveTo>
                                    <a:cubicBezTo>
                                      <a:pt x="149" y="302"/>
                                      <a:pt x="149" y="303"/>
                                      <a:pt x="148" y="303"/>
                                    </a:cubicBezTo>
                                    <a:cubicBezTo>
                                      <a:pt x="150" y="304"/>
                                      <a:pt x="152" y="304"/>
                                      <a:pt x="154" y="305"/>
                                    </a:cubicBezTo>
                                    <a:cubicBezTo>
                                      <a:pt x="154" y="304"/>
                                      <a:pt x="155" y="303"/>
                                      <a:pt x="155" y="301"/>
                                    </a:cubicBezTo>
                                    <a:cubicBezTo>
                                      <a:pt x="155" y="296"/>
                                      <a:pt x="152" y="291"/>
                                      <a:pt x="149" y="287"/>
                                    </a:cubicBezTo>
                                    <a:cubicBezTo>
                                      <a:pt x="145" y="284"/>
                                      <a:pt x="140" y="282"/>
                                      <a:pt x="135" y="282"/>
                                    </a:cubicBezTo>
                                    <a:cubicBezTo>
                                      <a:pt x="130" y="282"/>
                                      <a:pt x="125" y="284"/>
                                      <a:pt x="121" y="287"/>
                                    </a:cubicBezTo>
                                    <a:cubicBezTo>
                                      <a:pt x="118" y="291"/>
                                      <a:pt x="116" y="296"/>
                                      <a:pt x="116" y="301"/>
                                    </a:cubicBezTo>
                                    <a:cubicBezTo>
                                      <a:pt x="116" y="303"/>
                                      <a:pt x="116" y="304"/>
                                      <a:pt x="116" y="305"/>
                                    </a:cubicBezTo>
                                    <a:cubicBezTo>
                                      <a:pt x="118" y="304"/>
                                      <a:pt x="120" y="304"/>
                                      <a:pt x="122" y="303"/>
                                    </a:cubicBezTo>
                                    <a:cubicBezTo>
                                      <a:pt x="122" y="303"/>
                                      <a:pt x="121" y="302"/>
                                      <a:pt x="121" y="301"/>
                                    </a:cubicBezTo>
                                    <a:cubicBezTo>
                                      <a:pt x="121" y="294"/>
                                      <a:pt x="128" y="288"/>
                                      <a:pt x="135" y="288"/>
                                    </a:cubicBezTo>
                                    <a:cubicBezTo>
                                      <a:pt x="143" y="288"/>
                                      <a:pt x="149" y="294"/>
                                      <a:pt x="149" y="301"/>
                                    </a:cubicBezTo>
                                    <a:close/>
                                    <a:moveTo>
                                      <a:pt x="142" y="301"/>
                                    </a:moveTo>
                                    <a:cubicBezTo>
                                      <a:pt x="142" y="301"/>
                                      <a:pt x="142" y="302"/>
                                      <a:pt x="142" y="302"/>
                                    </a:cubicBezTo>
                                    <a:cubicBezTo>
                                      <a:pt x="143" y="302"/>
                                      <a:pt x="145" y="302"/>
                                      <a:pt x="147" y="303"/>
                                    </a:cubicBezTo>
                                    <a:cubicBezTo>
                                      <a:pt x="147" y="302"/>
                                      <a:pt x="147" y="302"/>
                                      <a:pt x="147" y="301"/>
                                    </a:cubicBezTo>
                                    <a:cubicBezTo>
                                      <a:pt x="147" y="295"/>
                                      <a:pt x="142" y="289"/>
                                      <a:pt x="135" y="289"/>
                                    </a:cubicBezTo>
                                    <a:cubicBezTo>
                                      <a:pt x="128" y="289"/>
                                      <a:pt x="123" y="295"/>
                                      <a:pt x="123" y="301"/>
                                    </a:cubicBezTo>
                                    <a:cubicBezTo>
                                      <a:pt x="123" y="302"/>
                                      <a:pt x="123" y="302"/>
                                      <a:pt x="123" y="303"/>
                                    </a:cubicBezTo>
                                    <a:cubicBezTo>
                                      <a:pt x="125" y="302"/>
                                      <a:pt x="127" y="302"/>
                                      <a:pt x="128" y="302"/>
                                    </a:cubicBezTo>
                                    <a:cubicBezTo>
                                      <a:pt x="128" y="302"/>
                                      <a:pt x="128" y="301"/>
                                      <a:pt x="128" y="301"/>
                                    </a:cubicBezTo>
                                    <a:cubicBezTo>
                                      <a:pt x="128" y="298"/>
                                      <a:pt x="131" y="295"/>
                                      <a:pt x="135" y="295"/>
                                    </a:cubicBezTo>
                                    <a:cubicBezTo>
                                      <a:pt x="139" y="295"/>
                                      <a:pt x="142" y="298"/>
                                      <a:pt x="142" y="301"/>
                                    </a:cubicBezTo>
                                    <a:close/>
                                    <a:moveTo>
                                      <a:pt x="135" y="296"/>
                                    </a:moveTo>
                                    <a:cubicBezTo>
                                      <a:pt x="132" y="296"/>
                                      <a:pt x="130" y="298"/>
                                      <a:pt x="130" y="301"/>
                                    </a:cubicBezTo>
                                    <a:cubicBezTo>
                                      <a:pt x="130" y="301"/>
                                      <a:pt x="130" y="302"/>
                                      <a:pt x="130" y="302"/>
                                    </a:cubicBezTo>
                                    <a:cubicBezTo>
                                      <a:pt x="132" y="302"/>
                                      <a:pt x="133" y="301"/>
                                      <a:pt x="135" y="301"/>
                                    </a:cubicBezTo>
                                    <a:cubicBezTo>
                                      <a:pt x="137" y="301"/>
                                      <a:pt x="138" y="302"/>
                                      <a:pt x="140" y="302"/>
                                    </a:cubicBezTo>
                                    <a:cubicBezTo>
                                      <a:pt x="140" y="302"/>
                                      <a:pt x="140" y="301"/>
                                      <a:pt x="140" y="301"/>
                                    </a:cubicBezTo>
                                    <a:cubicBezTo>
                                      <a:pt x="140" y="298"/>
                                      <a:pt x="138" y="296"/>
                                      <a:pt x="135" y="296"/>
                                    </a:cubicBezTo>
                                    <a:close/>
                                    <a:moveTo>
                                      <a:pt x="101" y="353"/>
                                    </a:moveTo>
                                    <a:cubicBezTo>
                                      <a:pt x="101" y="356"/>
                                      <a:pt x="101" y="358"/>
                                      <a:pt x="102" y="361"/>
                                    </a:cubicBezTo>
                                    <a:cubicBezTo>
                                      <a:pt x="103" y="362"/>
                                      <a:pt x="104" y="362"/>
                                      <a:pt x="105" y="363"/>
                                    </a:cubicBezTo>
                                    <a:cubicBezTo>
                                      <a:pt x="106" y="362"/>
                                      <a:pt x="106" y="362"/>
                                      <a:pt x="107" y="361"/>
                                    </a:cubicBezTo>
                                    <a:cubicBezTo>
                                      <a:pt x="107" y="358"/>
                                      <a:pt x="106" y="356"/>
                                      <a:pt x="106" y="353"/>
                                    </a:cubicBezTo>
                                    <a:cubicBezTo>
                                      <a:pt x="106" y="337"/>
                                      <a:pt x="119" y="324"/>
                                      <a:pt x="135" y="324"/>
                                    </a:cubicBezTo>
                                    <a:cubicBezTo>
                                      <a:pt x="151" y="324"/>
                                      <a:pt x="164" y="337"/>
                                      <a:pt x="164" y="353"/>
                                    </a:cubicBezTo>
                                    <a:cubicBezTo>
                                      <a:pt x="164" y="356"/>
                                      <a:pt x="163" y="358"/>
                                      <a:pt x="163" y="361"/>
                                    </a:cubicBezTo>
                                    <a:cubicBezTo>
                                      <a:pt x="163" y="361"/>
                                      <a:pt x="164" y="362"/>
                                      <a:pt x="165" y="363"/>
                                    </a:cubicBezTo>
                                    <a:cubicBezTo>
                                      <a:pt x="166" y="362"/>
                                      <a:pt x="167" y="361"/>
                                      <a:pt x="168" y="360"/>
                                    </a:cubicBezTo>
                                    <a:cubicBezTo>
                                      <a:pt x="169" y="358"/>
                                      <a:pt x="169" y="355"/>
                                      <a:pt x="169" y="353"/>
                                    </a:cubicBezTo>
                                    <a:cubicBezTo>
                                      <a:pt x="169" y="343"/>
                                      <a:pt x="165" y="335"/>
                                      <a:pt x="159" y="328"/>
                                    </a:cubicBezTo>
                                    <a:cubicBezTo>
                                      <a:pt x="153" y="322"/>
                                      <a:pt x="144" y="318"/>
                                      <a:pt x="135" y="318"/>
                                    </a:cubicBezTo>
                                    <a:cubicBezTo>
                                      <a:pt x="126" y="318"/>
                                      <a:pt x="117" y="322"/>
                                      <a:pt x="111" y="328"/>
                                    </a:cubicBezTo>
                                    <a:cubicBezTo>
                                      <a:pt x="105" y="335"/>
                                      <a:pt x="101" y="343"/>
                                      <a:pt x="101" y="353"/>
                                    </a:cubicBezTo>
                                    <a:close/>
                                    <a:moveTo>
                                      <a:pt x="156" y="353"/>
                                    </a:moveTo>
                                    <a:cubicBezTo>
                                      <a:pt x="156" y="354"/>
                                      <a:pt x="156" y="356"/>
                                      <a:pt x="156" y="357"/>
                                    </a:cubicBezTo>
                                    <a:cubicBezTo>
                                      <a:pt x="158" y="358"/>
                                      <a:pt x="159" y="359"/>
                                      <a:pt x="161" y="360"/>
                                    </a:cubicBezTo>
                                    <a:cubicBezTo>
                                      <a:pt x="162" y="358"/>
                                      <a:pt x="162" y="355"/>
                                      <a:pt x="162" y="353"/>
                                    </a:cubicBezTo>
                                    <a:cubicBezTo>
                                      <a:pt x="162" y="345"/>
                                      <a:pt x="159" y="338"/>
                                      <a:pt x="154" y="333"/>
                                    </a:cubicBezTo>
                                    <a:cubicBezTo>
                                      <a:pt x="149" y="328"/>
                                      <a:pt x="143" y="325"/>
                                      <a:pt x="135" y="325"/>
                                    </a:cubicBezTo>
                                    <a:cubicBezTo>
                                      <a:pt x="128" y="325"/>
                                      <a:pt x="121" y="328"/>
                                      <a:pt x="116" y="333"/>
                                    </a:cubicBezTo>
                                    <a:cubicBezTo>
                                      <a:pt x="111" y="338"/>
                                      <a:pt x="108" y="345"/>
                                      <a:pt x="108" y="353"/>
                                    </a:cubicBezTo>
                                    <a:cubicBezTo>
                                      <a:pt x="108" y="355"/>
                                      <a:pt x="108" y="358"/>
                                      <a:pt x="109" y="360"/>
                                    </a:cubicBezTo>
                                    <a:cubicBezTo>
                                      <a:pt x="111" y="359"/>
                                      <a:pt x="113" y="358"/>
                                      <a:pt x="114" y="357"/>
                                    </a:cubicBezTo>
                                    <a:cubicBezTo>
                                      <a:pt x="114" y="356"/>
                                      <a:pt x="114" y="354"/>
                                      <a:pt x="114" y="353"/>
                                    </a:cubicBezTo>
                                    <a:cubicBezTo>
                                      <a:pt x="114" y="341"/>
                                      <a:pt x="123" y="332"/>
                                      <a:pt x="135" y="332"/>
                                    </a:cubicBezTo>
                                    <a:cubicBezTo>
                                      <a:pt x="147" y="332"/>
                                      <a:pt x="156" y="341"/>
                                      <a:pt x="156" y="353"/>
                                    </a:cubicBezTo>
                                    <a:close/>
                                    <a:moveTo>
                                      <a:pt x="149" y="353"/>
                                    </a:moveTo>
                                    <a:cubicBezTo>
                                      <a:pt x="149" y="353"/>
                                      <a:pt x="149" y="354"/>
                                      <a:pt x="148" y="355"/>
                                    </a:cubicBezTo>
                                    <a:cubicBezTo>
                                      <a:pt x="150" y="355"/>
                                      <a:pt x="152" y="356"/>
                                      <a:pt x="154" y="357"/>
                                    </a:cubicBezTo>
                                    <a:cubicBezTo>
                                      <a:pt x="154" y="355"/>
                                      <a:pt x="155" y="354"/>
                                      <a:pt x="155" y="353"/>
                                    </a:cubicBezTo>
                                    <a:cubicBezTo>
                                      <a:pt x="155" y="347"/>
                                      <a:pt x="152" y="342"/>
                                      <a:pt x="149" y="339"/>
                                    </a:cubicBezTo>
                                    <a:cubicBezTo>
                                      <a:pt x="145" y="335"/>
                                      <a:pt x="140" y="333"/>
                                      <a:pt x="135" y="333"/>
                                    </a:cubicBezTo>
                                    <a:cubicBezTo>
                                      <a:pt x="130" y="333"/>
                                      <a:pt x="125" y="335"/>
                                      <a:pt x="121" y="339"/>
                                    </a:cubicBezTo>
                                    <a:cubicBezTo>
                                      <a:pt x="118" y="342"/>
                                      <a:pt x="116" y="347"/>
                                      <a:pt x="116" y="353"/>
                                    </a:cubicBezTo>
                                    <a:cubicBezTo>
                                      <a:pt x="116" y="354"/>
                                      <a:pt x="116" y="355"/>
                                      <a:pt x="116" y="357"/>
                                    </a:cubicBezTo>
                                    <a:cubicBezTo>
                                      <a:pt x="118" y="356"/>
                                      <a:pt x="120" y="355"/>
                                      <a:pt x="122" y="355"/>
                                    </a:cubicBezTo>
                                    <a:cubicBezTo>
                                      <a:pt x="122" y="354"/>
                                      <a:pt x="121" y="353"/>
                                      <a:pt x="121" y="353"/>
                                    </a:cubicBezTo>
                                    <a:cubicBezTo>
                                      <a:pt x="121" y="345"/>
                                      <a:pt x="128" y="339"/>
                                      <a:pt x="135" y="339"/>
                                    </a:cubicBezTo>
                                    <a:cubicBezTo>
                                      <a:pt x="143" y="339"/>
                                      <a:pt x="149" y="345"/>
                                      <a:pt x="149" y="353"/>
                                    </a:cubicBezTo>
                                    <a:close/>
                                    <a:moveTo>
                                      <a:pt x="142" y="353"/>
                                    </a:moveTo>
                                    <a:cubicBezTo>
                                      <a:pt x="142" y="353"/>
                                      <a:pt x="142" y="353"/>
                                      <a:pt x="142" y="353"/>
                                    </a:cubicBezTo>
                                    <a:cubicBezTo>
                                      <a:pt x="143" y="354"/>
                                      <a:pt x="145" y="354"/>
                                      <a:pt x="147" y="354"/>
                                    </a:cubicBezTo>
                                    <a:cubicBezTo>
                                      <a:pt x="147" y="354"/>
                                      <a:pt x="147" y="353"/>
                                      <a:pt x="147" y="353"/>
                                    </a:cubicBezTo>
                                    <a:cubicBezTo>
                                      <a:pt x="147" y="346"/>
                                      <a:pt x="142" y="341"/>
                                      <a:pt x="135" y="341"/>
                                    </a:cubicBezTo>
                                    <a:cubicBezTo>
                                      <a:pt x="128" y="341"/>
                                      <a:pt x="123" y="346"/>
                                      <a:pt x="123" y="353"/>
                                    </a:cubicBezTo>
                                    <a:cubicBezTo>
                                      <a:pt x="123" y="353"/>
                                      <a:pt x="123" y="354"/>
                                      <a:pt x="123" y="354"/>
                                    </a:cubicBezTo>
                                    <a:cubicBezTo>
                                      <a:pt x="125" y="354"/>
                                      <a:pt x="127" y="354"/>
                                      <a:pt x="128" y="353"/>
                                    </a:cubicBezTo>
                                    <a:cubicBezTo>
                                      <a:pt x="128" y="353"/>
                                      <a:pt x="128" y="353"/>
                                      <a:pt x="128" y="353"/>
                                    </a:cubicBezTo>
                                    <a:cubicBezTo>
                                      <a:pt x="128" y="349"/>
                                      <a:pt x="131" y="346"/>
                                      <a:pt x="135" y="346"/>
                                    </a:cubicBezTo>
                                    <a:cubicBezTo>
                                      <a:pt x="139" y="346"/>
                                      <a:pt x="142" y="349"/>
                                      <a:pt x="142" y="353"/>
                                    </a:cubicBezTo>
                                    <a:close/>
                                    <a:moveTo>
                                      <a:pt x="135" y="348"/>
                                    </a:moveTo>
                                    <a:cubicBezTo>
                                      <a:pt x="132" y="348"/>
                                      <a:pt x="130" y="350"/>
                                      <a:pt x="130" y="353"/>
                                    </a:cubicBezTo>
                                    <a:cubicBezTo>
                                      <a:pt x="130" y="353"/>
                                      <a:pt x="130" y="353"/>
                                      <a:pt x="130" y="353"/>
                                    </a:cubicBezTo>
                                    <a:cubicBezTo>
                                      <a:pt x="132" y="353"/>
                                      <a:pt x="133" y="353"/>
                                      <a:pt x="135" y="353"/>
                                    </a:cubicBezTo>
                                    <a:cubicBezTo>
                                      <a:pt x="137" y="353"/>
                                      <a:pt x="138" y="353"/>
                                      <a:pt x="140" y="353"/>
                                    </a:cubicBezTo>
                                    <a:cubicBezTo>
                                      <a:pt x="140" y="353"/>
                                      <a:pt x="140" y="353"/>
                                      <a:pt x="140" y="353"/>
                                    </a:cubicBezTo>
                                    <a:cubicBezTo>
                                      <a:pt x="140" y="350"/>
                                      <a:pt x="138" y="348"/>
                                      <a:pt x="135" y="348"/>
                                    </a:cubicBezTo>
                                    <a:close/>
                                    <a:moveTo>
                                      <a:pt x="101" y="404"/>
                                    </a:moveTo>
                                    <a:cubicBezTo>
                                      <a:pt x="101" y="407"/>
                                      <a:pt x="101" y="410"/>
                                      <a:pt x="102" y="412"/>
                                    </a:cubicBezTo>
                                    <a:cubicBezTo>
                                      <a:pt x="103" y="413"/>
                                      <a:pt x="104" y="414"/>
                                      <a:pt x="105" y="414"/>
                                    </a:cubicBezTo>
                                    <a:cubicBezTo>
                                      <a:pt x="106" y="414"/>
                                      <a:pt x="106" y="413"/>
                                      <a:pt x="107" y="412"/>
                                    </a:cubicBezTo>
                                    <a:cubicBezTo>
                                      <a:pt x="107" y="410"/>
                                      <a:pt x="106" y="407"/>
                                      <a:pt x="106" y="404"/>
                                    </a:cubicBezTo>
                                    <a:cubicBezTo>
                                      <a:pt x="106" y="388"/>
                                      <a:pt x="119" y="375"/>
                                      <a:pt x="135" y="375"/>
                                    </a:cubicBezTo>
                                    <a:cubicBezTo>
                                      <a:pt x="151" y="375"/>
                                      <a:pt x="164" y="388"/>
                                      <a:pt x="164" y="404"/>
                                    </a:cubicBezTo>
                                    <a:cubicBezTo>
                                      <a:pt x="164" y="407"/>
                                      <a:pt x="163" y="410"/>
                                      <a:pt x="163" y="412"/>
                                    </a:cubicBezTo>
                                    <a:cubicBezTo>
                                      <a:pt x="163" y="413"/>
                                      <a:pt x="164" y="413"/>
                                      <a:pt x="165" y="414"/>
                                    </a:cubicBezTo>
                                    <a:cubicBezTo>
                                      <a:pt x="166" y="413"/>
                                      <a:pt x="167" y="412"/>
                                      <a:pt x="168" y="412"/>
                                    </a:cubicBezTo>
                                    <a:cubicBezTo>
                                      <a:pt x="169" y="409"/>
                                      <a:pt x="169" y="407"/>
                                      <a:pt x="169" y="404"/>
                                    </a:cubicBezTo>
                                    <a:cubicBezTo>
                                      <a:pt x="169" y="395"/>
                                      <a:pt x="165" y="386"/>
                                      <a:pt x="159" y="380"/>
                                    </a:cubicBezTo>
                                    <a:cubicBezTo>
                                      <a:pt x="153" y="374"/>
                                      <a:pt x="144" y="370"/>
                                      <a:pt x="135" y="370"/>
                                    </a:cubicBezTo>
                                    <a:cubicBezTo>
                                      <a:pt x="126" y="370"/>
                                      <a:pt x="117" y="374"/>
                                      <a:pt x="111" y="380"/>
                                    </a:cubicBezTo>
                                    <a:cubicBezTo>
                                      <a:pt x="105" y="386"/>
                                      <a:pt x="101" y="395"/>
                                      <a:pt x="101" y="404"/>
                                    </a:cubicBezTo>
                                    <a:close/>
                                    <a:moveTo>
                                      <a:pt x="156" y="404"/>
                                    </a:moveTo>
                                    <a:cubicBezTo>
                                      <a:pt x="156" y="406"/>
                                      <a:pt x="156" y="407"/>
                                      <a:pt x="156" y="409"/>
                                    </a:cubicBezTo>
                                    <a:cubicBezTo>
                                      <a:pt x="158" y="409"/>
                                      <a:pt x="159" y="410"/>
                                      <a:pt x="161" y="411"/>
                                    </a:cubicBezTo>
                                    <a:cubicBezTo>
                                      <a:pt x="162" y="409"/>
                                      <a:pt x="162" y="407"/>
                                      <a:pt x="162" y="404"/>
                                    </a:cubicBezTo>
                                    <a:cubicBezTo>
                                      <a:pt x="162" y="397"/>
                                      <a:pt x="159" y="390"/>
                                      <a:pt x="154" y="385"/>
                                    </a:cubicBezTo>
                                    <a:cubicBezTo>
                                      <a:pt x="149" y="380"/>
                                      <a:pt x="143" y="377"/>
                                      <a:pt x="135" y="377"/>
                                    </a:cubicBezTo>
                                    <a:cubicBezTo>
                                      <a:pt x="128" y="377"/>
                                      <a:pt x="121" y="380"/>
                                      <a:pt x="116" y="385"/>
                                    </a:cubicBezTo>
                                    <a:cubicBezTo>
                                      <a:pt x="111" y="390"/>
                                      <a:pt x="108" y="397"/>
                                      <a:pt x="108" y="404"/>
                                    </a:cubicBezTo>
                                    <a:cubicBezTo>
                                      <a:pt x="108" y="407"/>
                                      <a:pt x="108" y="409"/>
                                      <a:pt x="109" y="411"/>
                                    </a:cubicBezTo>
                                    <a:cubicBezTo>
                                      <a:pt x="111" y="410"/>
                                      <a:pt x="113" y="409"/>
                                      <a:pt x="114" y="409"/>
                                    </a:cubicBezTo>
                                    <a:cubicBezTo>
                                      <a:pt x="114" y="407"/>
                                      <a:pt x="114" y="406"/>
                                      <a:pt x="114" y="404"/>
                                    </a:cubicBezTo>
                                    <a:cubicBezTo>
                                      <a:pt x="114" y="392"/>
                                      <a:pt x="123" y="383"/>
                                      <a:pt x="135" y="383"/>
                                    </a:cubicBezTo>
                                    <a:cubicBezTo>
                                      <a:pt x="147" y="383"/>
                                      <a:pt x="156" y="392"/>
                                      <a:pt x="156" y="404"/>
                                    </a:cubicBezTo>
                                    <a:close/>
                                    <a:moveTo>
                                      <a:pt x="149" y="404"/>
                                    </a:moveTo>
                                    <a:cubicBezTo>
                                      <a:pt x="149" y="405"/>
                                      <a:pt x="149" y="405"/>
                                      <a:pt x="148" y="406"/>
                                    </a:cubicBezTo>
                                    <a:cubicBezTo>
                                      <a:pt x="150" y="407"/>
                                      <a:pt x="152" y="407"/>
                                      <a:pt x="154" y="408"/>
                                    </a:cubicBezTo>
                                    <a:cubicBezTo>
                                      <a:pt x="154" y="407"/>
                                      <a:pt x="155" y="405"/>
                                      <a:pt x="155" y="404"/>
                                    </a:cubicBezTo>
                                    <a:cubicBezTo>
                                      <a:pt x="155" y="399"/>
                                      <a:pt x="152" y="394"/>
                                      <a:pt x="149" y="390"/>
                                    </a:cubicBezTo>
                                    <a:cubicBezTo>
                                      <a:pt x="145" y="387"/>
                                      <a:pt x="140" y="385"/>
                                      <a:pt x="135" y="385"/>
                                    </a:cubicBezTo>
                                    <a:cubicBezTo>
                                      <a:pt x="130" y="385"/>
                                      <a:pt x="125" y="387"/>
                                      <a:pt x="121" y="390"/>
                                    </a:cubicBezTo>
                                    <a:cubicBezTo>
                                      <a:pt x="118" y="394"/>
                                      <a:pt x="116" y="399"/>
                                      <a:pt x="116" y="404"/>
                                    </a:cubicBezTo>
                                    <a:cubicBezTo>
                                      <a:pt x="116" y="405"/>
                                      <a:pt x="116" y="407"/>
                                      <a:pt x="116" y="408"/>
                                    </a:cubicBezTo>
                                    <a:cubicBezTo>
                                      <a:pt x="118" y="407"/>
                                      <a:pt x="120" y="407"/>
                                      <a:pt x="122" y="406"/>
                                    </a:cubicBezTo>
                                    <a:cubicBezTo>
                                      <a:pt x="122" y="405"/>
                                      <a:pt x="121" y="405"/>
                                      <a:pt x="121" y="404"/>
                                    </a:cubicBezTo>
                                    <a:cubicBezTo>
                                      <a:pt x="121" y="397"/>
                                      <a:pt x="128" y="390"/>
                                      <a:pt x="135" y="390"/>
                                    </a:cubicBezTo>
                                    <a:cubicBezTo>
                                      <a:pt x="143" y="390"/>
                                      <a:pt x="149" y="397"/>
                                      <a:pt x="149" y="404"/>
                                    </a:cubicBezTo>
                                    <a:close/>
                                    <a:moveTo>
                                      <a:pt x="142" y="404"/>
                                    </a:moveTo>
                                    <a:cubicBezTo>
                                      <a:pt x="142" y="404"/>
                                      <a:pt x="142" y="404"/>
                                      <a:pt x="142" y="405"/>
                                    </a:cubicBezTo>
                                    <a:cubicBezTo>
                                      <a:pt x="143" y="405"/>
                                      <a:pt x="145" y="405"/>
                                      <a:pt x="147" y="406"/>
                                    </a:cubicBezTo>
                                    <a:cubicBezTo>
                                      <a:pt x="147" y="405"/>
                                      <a:pt x="147" y="405"/>
                                      <a:pt x="147" y="404"/>
                                    </a:cubicBezTo>
                                    <a:cubicBezTo>
                                      <a:pt x="147" y="397"/>
                                      <a:pt x="142" y="392"/>
                                      <a:pt x="135" y="392"/>
                                    </a:cubicBezTo>
                                    <a:cubicBezTo>
                                      <a:pt x="128" y="392"/>
                                      <a:pt x="123" y="397"/>
                                      <a:pt x="123" y="404"/>
                                    </a:cubicBezTo>
                                    <a:cubicBezTo>
                                      <a:pt x="123" y="405"/>
                                      <a:pt x="123" y="405"/>
                                      <a:pt x="123" y="406"/>
                                    </a:cubicBezTo>
                                    <a:cubicBezTo>
                                      <a:pt x="125" y="405"/>
                                      <a:pt x="127" y="405"/>
                                      <a:pt x="128" y="405"/>
                                    </a:cubicBezTo>
                                    <a:cubicBezTo>
                                      <a:pt x="128" y="404"/>
                                      <a:pt x="128" y="404"/>
                                      <a:pt x="128" y="404"/>
                                    </a:cubicBezTo>
                                    <a:cubicBezTo>
                                      <a:pt x="128" y="400"/>
                                      <a:pt x="131" y="397"/>
                                      <a:pt x="135" y="397"/>
                                    </a:cubicBezTo>
                                    <a:cubicBezTo>
                                      <a:pt x="139" y="397"/>
                                      <a:pt x="142" y="400"/>
                                      <a:pt x="142" y="404"/>
                                    </a:cubicBezTo>
                                    <a:close/>
                                    <a:moveTo>
                                      <a:pt x="135" y="399"/>
                                    </a:moveTo>
                                    <a:cubicBezTo>
                                      <a:pt x="132" y="399"/>
                                      <a:pt x="130" y="401"/>
                                      <a:pt x="130" y="404"/>
                                    </a:cubicBezTo>
                                    <a:cubicBezTo>
                                      <a:pt x="130" y="404"/>
                                      <a:pt x="130" y="404"/>
                                      <a:pt x="130" y="404"/>
                                    </a:cubicBezTo>
                                    <a:cubicBezTo>
                                      <a:pt x="132" y="404"/>
                                      <a:pt x="133" y="404"/>
                                      <a:pt x="135" y="404"/>
                                    </a:cubicBezTo>
                                    <a:cubicBezTo>
                                      <a:pt x="137" y="404"/>
                                      <a:pt x="138" y="404"/>
                                      <a:pt x="140" y="404"/>
                                    </a:cubicBezTo>
                                    <a:cubicBezTo>
                                      <a:pt x="140" y="404"/>
                                      <a:pt x="140" y="404"/>
                                      <a:pt x="140" y="404"/>
                                    </a:cubicBezTo>
                                    <a:cubicBezTo>
                                      <a:pt x="140" y="401"/>
                                      <a:pt x="138" y="399"/>
                                      <a:pt x="135" y="399"/>
                                    </a:cubicBezTo>
                                    <a:close/>
                                    <a:moveTo>
                                      <a:pt x="815" y="438"/>
                                    </a:moveTo>
                                    <a:cubicBezTo>
                                      <a:pt x="816" y="436"/>
                                      <a:pt x="817" y="435"/>
                                      <a:pt x="818" y="433"/>
                                    </a:cubicBezTo>
                                    <a:cubicBezTo>
                                      <a:pt x="813" y="430"/>
                                      <a:pt x="808" y="428"/>
                                      <a:pt x="803" y="428"/>
                                    </a:cubicBezTo>
                                    <a:cubicBezTo>
                                      <a:pt x="797" y="428"/>
                                      <a:pt x="792" y="430"/>
                                      <a:pt x="788" y="433"/>
                                    </a:cubicBezTo>
                                    <a:cubicBezTo>
                                      <a:pt x="789" y="435"/>
                                      <a:pt x="789" y="437"/>
                                      <a:pt x="790" y="439"/>
                                    </a:cubicBezTo>
                                    <a:cubicBezTo>
                                      <a:pt x="794" y="436"/>
                                      <a:pt x="798" y="434"/>
                                      <a:pt x="803" y="434"/>
                                    </a:cubicBezTo>
                                    <a:cubicBezTo>
                                      <a:pt x="807" y="434"/>
                                      <a:pt x="812" y="436"/>
                                      <a:pt x="815" y="438"/>
                                    </a:cubicBezTo>
                                    <a:close/>
                                    <a:moveTo>
                                      <a:pt x="818" y="431"/>
                                    </a:moveTo>
                                    <a:cubicBezTo>
                                      <a:pt x="819" y="430"/>
                                      <a:pt x="820" y="428"/>
                                      <a:pt x="821" y="427"/>
                                    </a:cubicBezTo>
                                    <a:cubicBezTo>
                                      <a:pt x="816" y="423"/>
                                      <a:pt x="810" y="421"/>
                                      <a:pt x="803" y="421"/>
                                    </a:cubicBezTo>
                                    <a:cubicBezTo>
                                      <a:pt x="796" y="421"/>
                                      <a:pt x="789" y="423"/>
                                      <a:pt x="784" y="427"/>
                                    </a:cubicBezTo>
                                    <a:cubicBezTo>
                                      <a:pt x="785" y="428"/>
                                      <a:pt x="786" y="430"/>
                                      <a:pt x="787" y="431"/>
                                    </a:cubicBezTo>
                                    <a:cubicBezTo>
                                      <a:pt x="791" y="428"/>
                                      <a:pt x="797" y="427"/>
                                      <a:pt x="803" y="427"/>
                                    </a:cubicBezTo>
                                    <a:cubicBezTo>
                                      <a:pt x="809" y="427"/>
                                      <a:pt x="814" y="428"/>
                                      <a:pt x="818" y="431"/>
                                    </a:cubicBezTo>
                                    <a:close/>
                                    <a:moveTo>
                                      <a:pt x="822" y="425"/>
                                    </a:moveTo>
                                    <a:cubicBezTo>
                                      <a:pt x="823" y="424"/>
                                      <a:pt x="825" y="422"/>
                                      <a:pt x="826" y="421"/>
                                    </a:cubicBezTo>
                                    <a:cubicBezTo>
                                      <a:pt x="819" y="416"/>
                                      <a:pt x="811" y="413"/>
                                      <a:pt x="803" y="413"/>
                                    </a:cubicBezTo>
                                    <a:cubicBezTo>
                                      <a:pt x="794" y="413"/>
                                      <a:pt x="786" y="416"/>
                                      <a:pt x="779" y="421"/>
                                    </a:cubicBezTo>
                                    <a:cubicBezTo>
                                      <a:pt x="781" y="422"/>
                                      <a:pt x="782" y="424"/>
                                      <a:pt x="783" y="425"/>
                                    </a:cubicBezTo>
                                    <a:cubicBezTo>
                                      <a:pt x="789" y="422"/>
                                      <a:pt x="795" y="420"/>
                                      <a:pt x="803" y="420"/>
                                    </a:cubicBezTo>
                                    <a:cubicBezTo>
                                      <a:pt x="810" y="420"/>
                                      <a:pt x="817" y="422"/>
                                      <a:pt x="822" y="425"/>
                                    </a:cubicBezTo>
                                    <a:close/>
                                    <a:moveTo>
                                      <a:pt x="827" y="419"/>
                                    </a:moveTo>
                                    <a:cubicBezTo>
                                      <a:pt x="829" y="418"/>
                                      <a:pt x="830" y="417"/>
                                      <a:pt x="832" y="415"/>
                                    </a:cubicBezTo>
                                    <a:cubicBezTo>
                                      <a:pt x="824" y="409"/>
                                      <a:pt x="814" y="406"/>
                                      <a:pt x="803" y="406"/>
                                    </a:cubicBezTo>
                                    <a:cubicBezTo>
                                      <a:pt x="792" y="406"/>
                                      <a:pt x="782" y="409"/>
                                      <a:pt x="773" y="415"/>
                                    </a:cubicBezTo>
                                    <a:cubicBezTo>
                                      <a:pt x="775" y="417"/>
                                      <a:pt x="777" y="418"/>
                                      <a:pt x="778" y="420"/>
                                    </a:cubicBezTo>
                                    <a:cubicBezTo>
                                      <a:pt x="785" y="415"/>
                                      <a:pt x="794" y="412"/>
                                      <a:pt x="803" y="412"/>
                                    </a:cubicBezTo>
                                    <a:cubicBezTo>
                                      <a:pt x="812" y="412"/>
                                      <a:pt x="820" y="415"/>
                                      <a:pt x="827" y="419"/>
                                    </a:cubicBezTo>
                                    <a:close/>
                                    <a:moveTo>
                                      <a:pt x="812" y="404"/>
                                    </a:moveTo>
                                    <a:cubicBezTo>
                                      <a:pt x="812" y="402"/>
                                      <a:pt x="813" y="400"/>
                                      <a:pt x="813" y="398"/>
                                    </a:cubicBezTo>
                                    <a:cubicBezTo>
                                      <a:pt x="811" y="394"/>
                                      <a:pt x="807" y="392"/>
                                      <a:pt x="803" y="392"/>
                                    </a:cubicBezTo>
                                    <a:cubicBezTo>
                                      <a:pt x="798" y="392"/>
                                      <a:pt x="795" y="394"/>
                                      <a:pt x="793" y="398"/>
                                    </a:cubicBezTo>
                                    <a:cubicBezTo>
                                      <a:pt x="793" y="400"/>
                                      <a:pt x="793" y="402"/>
                                      <a:pt x="793" y="404"/>
                                    </a:cubicBezTo>
                                    <a:cubicBezTo>
                                      <a:pt x="793" y="404"/>
                                      <a:pt x="793" y="405"/>
                                      <a:pt x="793" y="405"/>
                                    </a:cubicBezTo>
                                    <a:cubicBezTo>
                                      <a:pt x="794" y="405"/>
                                      <a:pt x="795" y="405"/>
                                      <a:pt x="796" y="405"/>
                                    </a:cubicBezTo>
                                    <a:cubicBezTo>
                                      <a:pt x="796" y="404"/>
                                      <a:pt x="796" y="404"/>
                                      <a:pt x="796" y="404"/>
                                    </a:cubicBezTo>
                                    <a:cubicBezTo>
                                      <a:pt x="796" y="400"/>
                                      <a:pt x="799" y="397"/>
                                      <a:pt x="803" y="397"/>
                                    </a:cubicBezTo>
                                    <a:cubicBezTo>
                                      <a:pt x="806" y="397"/>
                                      <a:pt x="809" y="400"/>
                                      <a:pt x="809" y="404"/>
                                    </a:cubicBezTo>
                                    <a:cubicBezTo>
                                      <a:pt x="809" y="404"/>
                                      <a:pt x="809" y="404"/>
                                      <a:pt x="809" y="405"/>
                                    </a:cubicBezTo>
                                    <a:cubicBezTo>
                                      <a:pt x="810" y="405"/>
                                      <a:pt x="811" y="405"/>
                                      <a:pt x="812" y="405"/>
                                    </a:cubicBezTo>
                                    <a:cubicBezTo>
                                      <a:pt x="812" y="405"/>
                                      <a:pt x="812" y="404"/>
                                      <a:pt x="812" y="404"/>
                                    </a:cubicBezTo>
                                    <a:close/>
                                    <a:moveTo>
                                      <a:pt x="803" y="399"/>
                                    </a:moveTo>
                                    <a:cubicBezTo>
                                      <a:pt x="800" y="399"/>
                                      <a:pt x="798" y="401"/>
                                      <a:pt x="798" y="404"/>
                                    </a:cubicBezTo>
                                    <a:cubicBezTo>
                                      <a:pt x="798" y="404"/>
                                      <a:pt x="798" y="404"/>
                                      <a:pt x="798" y="404"/>
                                    </a:cubicBezTo>
                                    <a:cubicBezTo>
                                      <a:pt x="799" y="404"/>
                                      <a:pt x="801" y="404"/>
                                      <a:pt x="803" y="404"/>
                                    </a:cubicBezTo>
                                    <a:cubicBezTo>
                                      <a:pt x="804" y="404"/>
                                      <a:pt x="806" y="404"/>
                                      <a:pt x="808" y="404"/>
                                    </a:cubicBezTo>
                                    <a:cubicBezTo>
                                      <a:pt x="808" y="404"/>
                                      <a:pt x="808" y="404"/>
                                      <a:pt x="808" y="404"/>
                                    </a:cubicBezTo>
                                    <a:cubicBezTo>
                                      <a:pt x="808" y="401"/>
                                      <a:pt x="806" y="399"/>
                                      <a:pt x="803" y="399"/>
                                    </a:cubicBezTo>
                                    <a:close/>
                                    <a:moveTo>
                                      <a:pt x="813" y="395"/>
                                    </a:moveTo>
                                    <a:cubicBezTo>
                                      <a:pt x="814" y="393"/>
                                      <a:pt x="814" y="391"/>
                                      <a:pt x="815" y="389"/>
                                    </a:cubicBezTo>
                                    <a:cubicBezTo>
                                      <a:pt x="811" y="386"/>
                                      <a:pt x="807" y="385"/>
                                      <a:pt x="803" y="385"/>
                                    </a:cubicBezTo>
                                    <a:cubicBezTo>
                                      <a:pt x="798" y="385"/>
                                      <a:pt x="794" y="386"/>
                                      <a:pt x="791" y="389"/>
                                    </a:cubicBezTo>
                                    <a:cubicBezTo>
                                      <a:pt x="791" y="391"/>
                                      <a:pt x="792" y="393"/>
                                      <a:pt x="792" y="396"/>
                                    </a:cubicBezTo>
                                    <a:cubicBezTo>
                                      <a:pt x="795" y="392"/>
                                      <a:pt x="798" y="390"/>
                                      <a:pt x="803" y="390"/>
                                    </a:cubicBezTo>
                                    <a:cubicBezTo>
                                      <a:pt x="807" y="390"/>
                                      <a:pt x="811" y="392"/>
                                      <a:pt x="813" y="395"/>
                                    </a:cubicBezTo>
                                    <a:close/>
                                    <a:moveTo>
                                      <a:pt x="815" y="387"/>
                                    </a:moveTo>
                                    <a:cubicBezTo>
                                      <a:pt x="816" y="385"/>
                                      <a:pt x="817" y="383"/>
                                      <a:pt x="818" y="381"/>
                                    </a:cubicBezTo>
                                    <a:cubicBezTo>
                                      <a:pt x="813" y="378"/>
                                      <a:pt x="808" y="377"/>
                                      <a:pt x="803" y="377"/>
                                    </a:cubicBezTo>
                                    <a:cubicBezTo>
                                      <a:pt x="797" y="377"/>
                                      <a:pt x="792" y="379"/>
                                      <a:pt x="788" y="381"/>
                                    </a:cubicBezTo>
                                    <a:cubicBezTo>
                                      <a:pt x="789" y="383"/>
                                      <a:pt x="789" y="385"/>
                                      <a:pt x="790" y="387"/>
                                    </a:cubicBezTo>
                                    <a:cubicBezTo>
                                      <a:pt x="794" y="385"/>
                                      <a:pt x="798" y="383"/>
                                      <a:pt x="803" y="383"/>
                                    </a:cubicBezTo>
                                    <a:cubicBezTo>
                                      <a:pt x="807" y="383"/>
                                      <a:pt x="812" y="385"/>
                                      <a:pt x="815" y="387"/>
                                    </a:cubicBezTo>
                                    <a:close/>
                                    <a:moveTo>
                                      <a:pt x="818" y="380"/>
                                    </a:moveTo>
                                    <a:cubicBezTo>
                                      <a:pt x="819" y="378"/>
                                      <a:pt x="820" y="377"/>
                                      <a:pt x="821" y="375"/>
                                    </a:cubicBezTo>
                                    <a:cubicBezTo>
                                      <a:pt x="816" y="372"/>
                                      <a:pt x="810" y="370"/>
                                      <a:pt x="803" y="370"/>
                                    </a:cubicBezTo>
                                    <a:cubicBezTo>
                                      <a:pt x="796" y="370"/>
                                      <a:pt x="789" y="372"/>
                                      <a:pt x="784" y="375"/>
                                    </a:cubicBezTo>
                                    <a:cubicBezTo>
                                      <a:pt x="785" y="377"/>
                                      <a:pt x="786" y="378"/>
                                      <a:pt x="787" y="380"/>
                                    </a:cubicBezTo>
                                    <a:cubicBezTo>
                                      <a:pt x="791" y="377"/>
                                      <a:pt x="797" y="375"/>
                                      <a:pt x="803" y="375"/>
                                    </a:cubicBezTo>
                                    <a:cubicBezTo>
                                      <a:pt x="809" y="375"/>
                                      <a:pt x="814" y="377"/>
                                      <a:pt x="818" y="380"/>
                                    </a:cubicBezTo>
                                    <a:close/>
                                    <a:moveTo>
                                      <a:pt x="822" y="374"/>
                                    </a:moveTo>
                                    <a:cubicBezTo>
                                      <a:pt x="823" y="372"/>
                                      <a:pt x="825" y="371"/>
                                      <a:pt x="826" y="369"/>
                                    </a:cubicBezTo>
                                    <a:cubicBezTo>
                                      <a:pt x="819" y="365"/>
                                      <a:pt x="811" y="362"/>
                                      <a:pt x="803" y="362"/>
                                    </a:cubicBezTo>
                                    <a:cubicBezTo>
                                      <a:pt x="794" y="362"/>
                                      <a:pt x="786" y="365"/>
                                      <a:pt x="779" y="369"/>
                                    </a:cubicBezTo>
                                    <a:cubicBezTo>
                                      <a:pt x="781" y="371"/>
                                      <a:pt x="782" y="372"/>
                                      <a:pt x="783" y="374"/>
                                    </a:cubicBezTo>
                                    <a:cubicBezTo>
                                      <a:pt x="789" y="370"/>
                                      <a:pt x="795" y="368"/>
                                      <a:pt x="803" y="368"/>
                                    </a:cubicBezTo>
                                    <a:cubicBezTo>
                                      <a:pt x="810" y="368"/>
                                      <a:pt x="817" y="370"/>
                                      <a:pt x="822" y="374"/>
                                    </a:cubicBezTo>
                                    <a:close/>
                                    <a:moveTo>
                                      <a:pt x="827" y="368"/>
                                    </a:moveTo>
                                    <a:cubicBezTo>
                                      <a:pt x="829" y="367"/>
                                      <a:pt x="830" y="365"/>
                                      <a:pt x="832" y="364"/>
                                    </a:cubicBezTo>
                                    <a:cubicBezTo>
                                      <a:pt x="824" y="358"/>
                                      <a:pt x="814" y="354"/>
                                      <a:pt x="803" y="354"/>
                                    </a:cubicBezTo>
                                    <a:cubicBezTo>
                                      <a:pt x="792" y="354"/>
                                      <a:pt x="782" y="358"/>
                                      <a:pt x="773" y="364"/>
                                    </a:cubicBezTo>
                                    <a:cubicBezTo>
                                      <a:pt x="775" y="365"/>
                                      <a:pt x="777" y="367"/>
                                      <a:pt x="778" y="368"/>
                                    </a:cubicBezTo>
                                    <a:cubicBezTo>
                                      <a:pt x="785" y="363"/>
                                      <a:pt x="794" y="361"/>
                                      <a:pt x="803" y="361"/>
                                    </a:cubicBezTo>
                                    <a:cubicBezTo>
                                      <a:pt x="812" y="361"/>
                                      <a:pt x="820" y="363"/>
                                      <a:pt x="827" y="368"/>
                                    </a:cubicBezTo>
                                    <a:close/>
                                    <a:moveTo>
                                      <a:pt x="812" y="353"/>
                                    </a:moveTo>
                                    <a:cubicBezTo>
                                      <a:pt x="812" y="350"/>
                                      <a:pt x="813" y="348"/>
                                      <a:pt x="813" y="346"/>
                                    </a:cubicBezTo>
                                    <a:cubicBezTo>
                                      <a:pt x="811" y="343"/>
                                      <a:pt x="807" y="341"/>
                                      <a:pt x="803" y="341"/>
                                    </a:cubicBezTo>
                                    <a:cubicBezTo>
                                      <a:pt x="798" y="341"/>
                                      <a:pt x="795" y="343"/>
                                      <a:pt x="793" y="346"/>
                                    </a:cubicBezTo>
                                    <a:cubicBezTo>
                                      <a:pt x="793" y="348"/>
                                      <a:pt x="793" y="351"/>
                                      <a:pt x="793" y="353"/>
                                    </a:cubicBezTo>
                                    <a:cubicBezTo>
                                      <a:pt x="793" y="353"/>
                                      <a:pt x="793" y="353"/>
                                      <a:pt x="793" y="354"/>
                                    </a:cubicBezTo>
                                    <a:cubicBezTo>
                                      <a:pt x="794" y="354"/>
                                      <a:pt x="795" y="353"/>
                                      <a:pt x="796" y="353"/>
                                    </a:cubicBezTo>
                                    <a:cubicBezTo>
                                      <a:pt x="796" y="353"/>
                                      <a:pt x="796" y="353"/>
                                      <a:pt x="796" y="353"/>
                                    </a:cubicBezTo>
                                    <a:cubicBezTo>
                                      <a:pt x="796" y="349"/>
                                      <a:pt x="799" y="346"/>
                                      <a:pt x="803" y="346"/>
                                    </a:cubicBezTo>
                                    <a:cubicBezTo>
                                      <a:pt x="806" y="346"/>
                                      <a:pt x="809" y="349"/>
                                      <a:pt x="809" y="353"/>
                                    </a:cubicBezTo>
                                    <a:cubicBezTo>
                                      <a:pt x="809" y="353"/>
                                      <a:pt x="809" y="353"/>
                                      <a:pt x="809" y="353"/>
                                    </a:cubicBezTo>
                                    <a:cubicBezTo>
                                      <a:pt x="810" y="353"/>
                                      <a:pt x="811" y="354"/>
                                      <a:pt x="812" y="354"/>
                                    </a:cubicBezTo>
                                    <a:cubicBezTo>
                                      <a:pt x="812" y="353"/>
                                      <a:pt x="812" y="353"/>
                                      <a:pt x="812" y="353"/>
                                    </a:cubicBezTo>
                                    <a:close/>
                                    <a:moveTo>
                                      <a:pt x="803" y="348"/>
                                    </a:moveTo>
                                    <a:cubicBezTo>
                                      <a:pt x="800" y="348"/>
                                      <a:pt x="798" y="350"/>
                                      <a:pt x="798" y="353"/>
                                    </a:cubicBezTo>
                                    <a:cubicBezTo>
                                      <a:pt x="798" y="353"/>
                                      <a:pt x="798" y="353"/>
                                      <a:pt x="798" y="353"/>
                                    </a:cubicBezTo>
                                    <a:cubicBezTo>
                                      <a:pt x="799" y="353"/>
                                      <a:pt x="801" y="353"/>
                                      <a:pt x="803" y="353"/>
                                    </a:cubicBezTo>
                                    <a:cubicBezTo>
                                      <a:pt x="804" y="353"/>
                                      <a:pt x="806" y="353"/>
                                      <a:pt x="808" y="353"/>
                                    </a:cubicBezTo>
                                    <a:cubicBezTo>
                                      <a:pt x="808" y="353"/>
                                      <a:pt x="808" y="353"/>
                                      <a:pt x="808" y="353"/>
                                    </a:cubicBezTo>
                                    <a:cubicBezTo>
                                      <a:pt x="808" y="350"/>
                                      <a:pt x="806" y="348"/>
                                      <a:pt x="803" y="348"/>
                                    </a:cubicBezTo>
                                    <a:close/>
                                    <a:moveTo>
                                      <a:pt x="813" y="344"/>
                                    </a:moveTo>
                                    <a:cubicBezTo>
                                      <a:pt x="814" y="342"/>
                                      <a:pt x="814" y="339"/>
                                      <a:pt x="815" y="337"/>
                                    </a:cubicBezTo>
                                    <a:cubicBezTo>
                                      <a:pt x="811" y="335"/>
                                      <a:pt x="807" y="333"/>
                                      <a:pt x="803" y="333"/>
                                    </a:cubicBezTo>
                                    <a:cubicBezTo>
                                      <a:pt x="798" y="333"/>
                                      <a:pt x="794" y="335"/>
                                      <a:pt x="791" y="337"/>
                                    </a:cubicBezTo>
                                    <a:cubicBezTo>
                                      <a:pt x="791" y="340"/>
                                      <a:pt x="792" y="342"/>
                                      <a:pt x="792" y="344"/>
                                    </a:cubicBezTo>
                                    <a:cubicBezTo>
                                      <a:pt x="795" y="341"/>
                                      <a:pt x="798" y="339"/>
                                      <a:pt x="803" y="339"/>
                                    </a:cubicBezTo>
                                    <a:cubicBezTo>
                                      <a:pt x="807" y="339"/>
                                      <a:pt x="811" y="341"/>
                                      <a:pt x="813" y="344"/>
                                    </a:cubicBezTo>
                                    <a:close/>
                                    <a:moveTo>
                                      <a:pt x="815" y="336"/>
                                    </a:moveTo>
                                    <a:cubicBezTo>
                                      <a:pt x="816" y="334"/>
                                      <a:pt x="817" y="332"/>
                                      <a:pt x="818" y="330"/>
                                    </a:cubicBezTo>
                                    <a:cubicBezTo>
                                      <a:pt x="813" y="327"/>
                                      <a:pt x="808" y="325"/>
                                      <a:pt x="803" y="325"/>
                                    </a:cubicBezTo>
                                    <a:cubicBezTo>
                                      <a:pt x="797" y="325"/>
                                      <a:pt x="792" y="327"/>
                                      <a:pt x="788" y="330"/>
                                    </a:cubicBezTo>
                                    <a:cubicBezTo>
                                      <a:pt x="789" y="332"/>
                                      <a:pt x="789" y="334"/>
                                      <a:pt x="790" y="336"/>
                                    </a:cubicBezTo>
                                    <a:cubicBezTo>
                                      <a:pt x="794" y="333"/>
                                      <a:pt x="798" y="332"/>
                                      <a:pt x="803" y="332"/>
                                    </a:cubicBezTo>
                                    <a:cubicBezTo>
                                      <a:pt x="807" y="332"/>
                                      <a:pt x="812" y="333"/>
                                      <a:pt x="815" y="336"/>
                                    </a:cubicBezTo>
                                    <a:close/>
                                    <a:moveTo>
                                      <a:pt x="818" y="329"/>
                                    </a:moveTo>
                                    <a:cubicBezTo>
                                      <a:pt x="819" y="327"/>
                                      <a:pt x="820" y="325"/>
                                      <a:pt x="821" y="324"/>
                                    </a:cubicBezTo>
                                    <a:cubicBezTo>
                                      <a:pt x="816" y="320"/>
                                      <a:pt x="810" y="318"/>
                                      <a:pt x="803" y="318"/>
                                    </a:cubicBezTo>
                                    <a:cubicBezTo>
                                      <a:pt x="796" y="318"/>
                                      <a:pt x="789" y="320"/>
                                      <a:pt x="784" y="324"/>
                                    </a:cubicBezTo>
                                    <a:cubicBezTo>
                                      <a:pt x="785" y="325"/>
                                      <a:pt x="786" y="327"/>
                                      <a:pt x="787" y="329"/>
                                    </a:cubicBezTo>
                                    <a:cubicBezTo>
                                      <a:pt x="791" y="326"/>
                                      <a:pt x="797" y="324"/>
                                      <a:pt x="803" y="324"/>
                                    </a:cubicBezTo>
                                    <a:cubicBezTo>
                                      <a:pt x="809" y="324"/>
                                      <a:pt x="814" y="326"/>
                                      <a:pt x="818" y="329"/>
                                    </a:cubicBezTo>
                                    <a:close/>
                                    <a:moveTo>
                                      <a:pt x="822" y="323"/>
                                    </a:moveTo>
                                    <a:cubicBezTo>
                                      <a:pt x="823" y="321"/>
                                      <a:pt x="825" y="319"/>
                                      <a:pt x="826" y="318"/>
                                    </a:cubicBezTo>
                                    <a:cubicBezTo>
                                      <a:pt x="819" y="313"/>
                                      <a:pt x="811" y="311"/>
                                      <a:pt x="803" y="311"/>
                                    </a:cubicBezTo>
                                    <a:cubicBezTo>
                                      <a:pt x="794" y="311"/>
                                      <a:pt x="786" y="313"/>
                                      <a:pt x="779" y="318"/>
                                    </a:cubicBezTo>
                                    <a:cubicBezTo>
                                      <a:pt x="781" y="319"/>
                                      <a:pt x="782" y="321"/>
                                      <a:pt x="783" y="323"/>
                                    </a:cubicBezTo>
                                    <a:cubicBezTo>
                                      <a:pt x="789" y="319"/>
                                      <a:pt x="795" y="317"/>
                                      <a:pt x="803" y="317"/>
                                    </a:cubicBezTo>
                                    <a:cubicBezTo>
                                      <a:pt x="810" y="317"/>
                                      <a:pt x="817" y="319"/>
                                      <a:pt x="822" y="323"/>
                                    </a:cubicBezTo>
                                    <a:close/>
                                    <a:moveTo>
                                      <a:pt x="827" y="317"/>
                                    </a:moveTo>
                                    <a:cubicBezTo>
                                      <a:pt x="829" y="315"/>
                                      <a:pt x="830" y="314"/>
                                      <a:pt x="832" y="312"/>
                                    </a:cubicBezTo>
                                    <a:cubicBezTo>
                                      <a:pt x="824" y="307"/>
                                      <a:pt x="814" y="303"/>
                                      <a:pt x="803" y="303"/>
                                    </a:cubicBezTo>
                                    <a:cubicBezTo>
                                      <a:pt x="792" y="303"/>
                                      <a:pt x="782" y="307"/>
                                      <a:pt x="773" y="313"/>
                                    </a:cubicBezTo>
                                    <a:cubicBezTo>
                                      <a:pt x="775" y="314"/>
                                      <a:pt x="777" y="315"/>
                                      <a:pt x="778" y="317"/>
                                    </a:cubicBezTo>
                                    <a:cubicBezTo>
                                      <a:pt x="785" y="312"/>
                                      <a:pt x="794" y="309"/>
                                      <a:pt x="803" y="309"/>
                                    </a:cubicBezTo>
                                    <a:cubicBezTo>
                                      <a:pt x="812" y="309"/>
                                      <a:pt x="820" y="312"/>
                                      <a:pt x="827" y="317"/>
                                    </a:cubicBezTo>
                                    <a:close/>
                                    <a:moveTo>
                                      <a:pt x="812" y="301"/>
                                    </a:moveTo>
                                    <a:cubicBezTo>
                                      <a:pt x="812" y="299"/>
                                      <a:pt x="813" y="297"/>
                                      <a:pt x="813" y="295"/>
                                    </a:cubicBezTo>
                                    <a:cubicBezTo>
                                      <a:pt x="811" y="292"/>
                                      <a:pt x="807" y="289"/>
                                      <a:pt x="803" y="289"/>
                                    </a:cubicBezTo>
                                    <a:cubicBezTo>
                                      <a:pt x="798" y="289"/>
                                      <a:pt x="795" y="292"/>
                                      <a:pt x="793" y="295"/>
                                    </a:cubicBezTo>
                                    <a:cubicBezTo>
                                      <a:pt x="793" y="297"/>
                                      <a:pt x="793" y="299"/>
                                      <a:pt x="793" y="301"/>
                                    </a:cubicBezTo>
                                    <a:cubicBezTo>
                                      <a:pt x="793" y="302"/>
                                      <a:pt x="793" y="302"/>
                                      <a:pt x="793" y="302"/>
                                    </a:cubicBezTo>
                                    <a:cubicBezTo>
                                      <a:pt x="794" y="302"/>
                                      <a:pt x="795" y="302"/>
                                      <a:pt x="796" y="302"/>
                                    </a:cubicBezTo>
                                    <a:cubicBezTo>
                                      <a:pt x="796" y="302"/>
                                      <a:pt x="796" y="301"/>
                                      <a:pt x="796" y="301"/>
                                    </a:cubicBezTo>
                                    <a:cubicBezTo>
                                      <a:pt x="796" y="298"/>
                                      <a:pt x="799" y="295"/>
                                      <a:pt x="803" y="295"/>
                                    </a:cubicBezTo>
                                    <a:cubicBezTo>
                                      <a:pt x="806" y="295"/>
                                      <a:pt x="809" y="298"/>
                                      <a:pt x="809" y="301"/>
                                    </a:cubicBezTo>
                                    <a:cubicBezTo>
                                      <a:pt x="809" y="301"/>
                                      <a:pt x="809" y="302"/>
                                      <a:pt x="809" y="302"/>
                                    </a:cubicBezTo>
                                    <a:cubicBezTo>
                                      <a:pt x="810" y="302"/>
                                      <a:pt x="811" y="302"/>
                                      <a:pt x="812" y="302"/>
                                    </a:cubicBezTo>
                                    <a:cubicBezTo>
                                      <a:pt x="812" y="302"/>
                                      <a:pt x="812" y="302"/>
                                      <a:pt x="812" y="301"/>
                                    </a:cubicBezTo>
                                    <a:close/>
                                    <a:moveTo>
                                      <a:pt x="803" y="296"/>
                                    </a:moveTo>
                                    <a:cubicBezTo>
                                      <a:pt x="800" y="296"/>
                                      <a:pt x="798" y="298"/>
                                      <a:pt x="798" y="301"/>
                                    </a:cubicBezTo>
                                    <a:cubicBezTo>
                                      <a:pt x="798" y="301"/>
                                      <a:pt x="798" y="302"/>
                                      <a:pt x="798" y="302"/>
                                    </a:cubicBezTo>
                                    <a:cubicBezTo>
                                      <a:pt x="799" y="302"/>
                                      <a:pt x="801" y="301"/>
                                      <a:pt x="803" y="301"/>
                                    </a:cubicBezTo>
                                    <a:cubicBezTo>
                                      <a:pt x="804" y="301"/>
                                      <a:pt x="806" y="302"/>
                                      <a:pt x="808" y="302"/>
                                    </a:cubicBezTo>
                                    <a:cubicBezTo>
                                      <a:pt x="808" y="302"/>
                                      <a:pt x="808" y="301"/>
                                      <a:pt x="808" y="301"/>
                                    </a:cubicBezTo>
                                    <a:cubicBezTo>
                                      <a:pt x="808" y="298"/>
                                      <a:pt x="806" y="296"/>
                                      <a:pt x="803" y="296"/>
                                    </a:cubicBezTo>
                                    <a:close/>
                                    <a:moveTo>
                                      <a:pt x="813" y="293"/>
                                    </a:moveTo>
                                    <a:cubicBezTo>
                                      <a:pt x="814" y="290"/>
                                      <a:pt x="814" y="288"/>
                                      <a:pt x="815" y="286"/>
                                    </a:cubicBezTo>
                                    <a:cubicBezTo>
                                      <a:pt x="811" y="283"/>
                                      <a:pt x="807" y="282"/>
                                      <a:pt x="803" y="282"/>
                                    </a:cubicBezTo>
                                    <a:cubicBezTo>
                                      <a:pt x="798" y="282"/>
                                      <a:pt x="794" y="283"/>
                                      <a:pt x="791" y="286"/>
                                    </a:cubicBezTo>
                                    <a:cubicBezTo>
                                      <a:pt x="791" y="288"/>
                                      <a:pt x="792" y="290"/>
                                      <a:pt x="792" y="293"/>
                                    </a:cubicBezTo>
                                    <a:cubicBezTo>
                                      <a:pt x="795" y="290"/>
                                      <a:pt x="798" y="288"/>
                                      <a:pt x="803" y="288"/>
                                    </a:cubicBezTo>
                                    <a:cubicBezTo>
                                      <a:pt x="807" y="288"/>
                                      <a:pt x="811" y="290"/>
                                      <a:pt x="813" y="293"/>
                                    </a:cubicBezTo>
                                    <a:close/>
                                    <a:moveTo>
                                      <a:pt x="815" y="284"/>
                                    </a:moveTo>
                                    <a:cubicBezTo>
                                      <a:pt x="816" y="282"/>
                                      <a:pt x="817" y="280"/>
                                      <a:pt x="818" y="279"/>
                                    </a:cubicBezTo>
                                    <a:cubicBezTo>
                                      <a:pt x="813" y="276"/>
                                      <a:pt x="808" y="274"/>
                                      <a:pt x="803" y="274"/>
                                    </a:cubicBezTo>
                                    <a:cubicBezTo>
                                      <a:pt x="797" y="274"/>
                                      <a:pt x="792" y="276"/>
                                      <a:pt x="788" y="279"/>
                                    </a:cubicBezTo>
                                    <a:cubicBezTo>
                                      <a:pt x="789" y="281"/>
                                      <a:pt x="789" y="282"/>
                                      <a:pt x="790" y="284"/>
                                    </a:cubicBezTo>
                                    <a:cubicBezTo>
                                      <a:pt x="794" y="282"/>
                                      <a:pt x="798" y="280"/>
                                      <a:pt x="803" y="280"/>
                                    </a:cubicBezTo>
                                    <a:cubicBezTo>
                                      <a:pt x="807" y="280"/>
                                      <a:pt x="812" y="282"/>
                                      <a:pt x="815" y="284"/>
                                    </a:cubicBezTo>
                                    <a:close/>
                                    <a:moveTo>
                                      <a:pt x="818" y="277"/>
                                    </a:moveTo>
                                    <a:cubicBezTo>
                                      <a:pt x="819" y="276"/>
                                      <a:pt x="820" y="274"/>
                                      <a:pt x="821" y="273"/>
                                    </a:cubicBezTo>
                                    <a:cubicBezTo>
                                      <a:pt x="816" y="269"/>
                                      <a:pt x="810" y="267"/>
                                      <a:pt x="803" y="267"/>
                                    </a:cubicBezTo>
                                    <a:cubicBezTo>
                                      <a:pt x="796" y="267"/>
                                      <a:pt x="789" y="269"/>
                                      <a:pt x="784" y="273"/>
                                    </a:cubicBezTo>
                                    <a:cubicBezTo>
                                      <a:pt x="785" y="274"/>
                                      <a:pt x="786" y="276"/>
                                      <a:pt x="787" y="277"/>
                                    </a:cubicBezTo>
                                    <a:cubicBezTo>
                                      <a:pt x="791" y="274"/>
                                      <a:pt x="797" y="272"/>
                                      <a:pt x="803" y="272"/>
                                    </a:cubicBezTo>
                                    <a:cubicBezTo>
                                      <a:pt x="809" y="272"/>
                                      <a:pt x="814" y="274"/>
                                      <a:pt x="818" y="277"/>
                                    </a:cubicBezTo>
                                    <a:close/>
                                    <a:moveTo>
                                      <a:pt x="822" y="271"/>
                                    </a:moveTo>
                                    <a:cubicBezTo>
                                      <a:pt x="823" y="270"/>
                                      <a:pt x="825" y="268"/>
                                      <a:pt x="826" y="266"/>
                                    </a:cubicBezTo>
                                    <a:cubicBezTo>
                                      <a:pt x="819" y="262"/>
                                      <a:pt x="811" y="259"/>
                                      <a:pt x="803" y="259"/>
                                    </a:cubicBezTo>
                                    <a:cubicBezTo>
                                      <a:pt x="794" y="259"/>
                                      <a:pt x="786" y="262"/>
                                      <a:pt x="779" y="267"/>
                                    </a:cubicBezTo>
                                    <a:cubicBezTo>
                                      <a:pt x="781" y="268"/>
                                      <a:pt x="782" y="270"/>
                                      <a:pt x="783" y="271"/>
                                    </a:cubicBezTo>
                                    <a:cubicBezTo>
                                      <a:pt x="789" y="268"/>
                                      <a:pt x="795" y="265"/>
                                      <a:pt x="803" y="265"/>
                                    </a:cubicBezTo>
                                    <a:cubicBezTo>
                                      <a:pt x="810" y="265"/>
                                      <a:pt x="817" y="268"/>
                                      <a:pt x="822" y="271"/>
                                    </a:cubicBezTo>
                                    <a:close/>
                                    <a:moveTo>
                                      <a:pt x="827" y="265"/>
                                    </a:moveTo>
                                    <a:cubicBezTo>
                                      <a:pt x="829" y="264"/>
                                      <a:pt x="830" y="262"/>
                                      <a:pt x="832" y="261"/>
                                    </a:cubicBezTo>
                                    <a:cubicBezTo>
                                      <a:pt x="824" y="255"/>
                                      <a:pt x="814" y="252"/>
                                      <a:pt x="803" y="252"/>
                                    </a:cubicBezTo>
                                    <a:cubicBezTo>
                                      <a:pt x="792" y="252"/>
                                      <a:pt x="782" y="255"/>
                                      <a:pt x="773" y="261"/>
                                    </a:cubicBezTo>
                                    <a:cubicBezTo>
                                      <a:pt x="775" y="262"/>
                                      <a:pt x="777" y="264"/>
                                      <a:pt x="778" y="265"/>
                                    </a:cubicBezTo>
                                    <a:cubicBezTo>
                                      <a:pt x="785" y="261"/>
                                      <a:pt x="794" y="258"/>
                                      <a:pt x="803" y="258"/>
                                    </a:cubicBezTo>
                                    <a:cubicBezTo>
                                      <a:pt x="812" y="258"/>
                                      <a:pt x="820" y="261"/>
                                      <a:pt x="827" y="265"/>
                                    </a:cubicBezTo>
                                    <a:close/>
                                    <a:moveTo>
                                      <a:pt x="812" y="250"/>
                                    </a:moveTo>
                                    <a:cubicBezTo>
                                      <a:pt x="812" y="248"/>
                                      <a:pt x="813" y="246"/>
                                      <a:pt x="813" y="244"/>
                                    </a:cubicBezTo>
                                    <a:cubicBezTo>
                                      <a:pt x="811" y="240"/>
                                      <a:pt x="807" y="238"/>
                                      <a:pt x="803" y="238"/>
                                    </a:cubicBezTo>
                                    <a:cubicBezTo>
                                      <a:pt x="798" y="238"/>
                                      <a:pt x="795" y="240"/>
                                      <a:pt x="793" y="244"/>
                                    </a:cubicBezTo>
                                    <a:cubicBezTo>
                                      <a:pt x="793" y="246"/>
                                      <a:pt x="793" y="248"/>
                                      <a:pt x="793" y="250"/>
                                    </a:cubicBezTo>
                                    <a:cubicBezTo>
                                      <a:pt x="793" y="250"/>
                                      <a:pt x="793" y="251"/>
                                      <a:pt x="793" y="251"/>
                                    </a:cubicBezTo>
                                    <a:cubicBezTo>
                                      <a:pt x="794" y="251"/>
                                      <a:pt x="795" y="251"/>
                                      <a:pt x="796" y="251"/>
                                    </a:cubicBezTo>
                                    <a:cubicBezTo>
                                      <a:pt x="796" y="250"/>
                                      <a:pt x="796" y="250"/>
                                      <a:pt x="796" y="250"/>
                                    </a:cubicBezTo>
                                    <a:cubicBezTo>
                                      <a:pt x="796" y="246"/>
                                      <a:pt x="799" y="243"/>
                                      <a:pt x="803" y="243"/>
                                    </a:cubicBezTo>
                                    <a:cubicBezTo>
                                      <a:pt x="806" y="243"/>
                                      <a:pt x="809" y="246"/>
                                      <a:pt x="809" y="250"/>
                                    </a:cubicBezTo>
                                    <a:cubicBezTo>
                                      <a:pt x="809" y="250"/>
                                      <a:pt x="809" y="250"/>
                                      <a:pt x="809" y="251"/>
                                    </a:cubicBezTo>
                                    <a:cubicBezTo>
                                      <a:pt x="810" y="251"/>
                                      <a:pt x="811" y="251"/>
                                      <a:pt x="812" y="251"/>
                                    </a:cubicBezTo>
                                    <a:cubicBezTo>
                                      <a:pt x="812" y="251"/>
                                      <a:pt x="812" y="250"/>
                                      <a:pt x="812" y="250"/>
                                    </a:cubicBezTo>
                                    <a:close/>
                                    <a:moveTo>
                                      <a:pt x="803" y="245"/>
                                    </a:moveTo>
                                    <a:cubicBezTo>
                                      <a:pt x="800" y="245"/>
                                      <a:pt x="798" y="247"/>
                                      <a:pt x="798" y="250"/>
                                    </a:cubicBezTo>
                                    <a:cubicBezTo>
                                      <a:pt x="798" y="250"/>
                                      <a:pt x="798" y="250"/>
                                      <a:pt x="798" y="250"/>
                                    </a:cubicBezTo>
                                    <a:cubicBezTo>
                                      <a:pt x="799" y="250"/>
                                      <a:pt x="801" y="250"/>
                                      <a:pt x="803" y="250"/>
                                    </a:cubicBezTo>
                                    <a:cubicBezTo>
                                      <a:pt x="804" y="250"/>
                                      <a:pt x="806" y="250"/>
                                      <a:pt x="808" y="250"/>
                                    </a:cubicBezTo>
                                    <a:cubicBezTo>
                                      <a:pt x="808" y="250"/>
                                      <a:pt x="808" y="250"/>
                                      <a:pt x="808" y="250"/>
                                    </a:cubicBezTo>
                                    <a:cubicBezTo>
                                      <a:pt x="808" y="247"/>
                                      <a:pt x="806" y="245"/>
                                      <a:pt x="803" y="245"/>
                                    </a:cubicBezTo>
                                    <a:close/>
                                    <a:moveTo>
                                      <a:pt x="813" y="241"/>
                                    </a:moveTo>
                                    <a:cubicBezTo>
                                      <a:pt x="814" y="239"/>
                                      <a:pt x="814" y="237"/>
                                      <a:pt x="815" y="235"/>
                                    </a:cubicBezTo>
                                    <a:cubicBezTo>
                                      <a:pt x="811" y="232"/>
                                      <a:pt x="807" y="230"/>
                                      <a:pt x="803" y="230"/>
                                    </a:cubicBezTo>
                                    <a:cubicBezTo>
                                      <a:pt x="798" y="230"/>
                                      <a:pt x="794" y="232"/>
                                      <a:pt x="791" y="235"/>
                                    </a:cubicBezTo>
                                    <a:cubicBezTo>
                                      <a:pt x="791" y="237"/>
                                      <a:pt x="792" y="239"/>
                                      <a:pt x="792" y="241"/>
                                    </a:cubicBezTo>
                                    <a:cubicBezTo>
                                      <a:pt x="795" y="238"/>
                                      <a:pt x="798" y="236"/>
                                      <a:pt x="803" y="236"/>
                                    </a:cubicBezTo>
                                    <a:cubicBezTo>
                                      <a:pt x="807" y="236"/>
                                      <a:pt x="811" y="238"/>
                                      <a:pt x="813" y="241"/>
                                    </a:cubicBezTo>
                                    <a:close/>
                                    <a:moveTo>
                                      <a:pt x="815" y="233"/>
                                    </a:moveTo>
                                    <a:cubicBezTo>
                                      <a:pt x="816" y="231"/>
                                      <a:pt x="817" y="229"/>
                                      <a:pt x="818" y="227"/>
                                    </a:cubicBezTo>
                                    <a:cubicBezTo>
                                      <a:pt x="813" y="224"/>
                                      <a:pt x="808" y="223"/>
                                      <a:pt x="803" y="223"/>
                                    </a:cubicBezTo>
                                    <a:cubicBezTo>
                                      <a:pt x="797" y="223"/>
                                      <a:pt x="792" y="224"/>
                                      <a:pt x="788" y="227"/>
                                    </a:cubicBezTo>
                                    <a:cubicBezTo>
                                      <a:pt x="789" y="229"/>
                                      <a:pt x="789" y="231"/>
                                      <a:pt x="790" y="233"/>
                                    </a:cubicBezTo>
                                    <a:cubicBezTo>
                                      <a:pt x="794" y="230"/>
                                      <a:pt x="798" y="229"/>
                                      <a:pt x="803" y="229"/>
                                    </a:cubicBezTo>
                                    <a:cubicBezTo>
                                      <a:pt x="807" y="229"/>
                                      <a:pt x="812" y="230"/>
                                      <a:pt x="815" y="233"/>
                                    </a:cubicBezTo>
                                    <a:close/>
                                    <a:moveTo>
                                      <a:pt x="818" y="226"/>
                                    </a:moveTo>
                                    <a:cubicBezTo>
                                      <a:pt x="819" y="224"/>
                                      <a:pt x="820" y="223"/>
                                      <a:pt x="821" y="221"/>
                                    </a:cubicBezTo>
                                    <a:cubicBezTo>
                                      <a:pt x="816" y="218"/>
                                      <a:pt x="810" y="216"/>
                                      <a:pt x="803" y="216"/>
                                    </a:cubicBezTo>
                                    <a:cubicBezTo>
                                      <a:pt x="796" y="216"/>
                                      <a:pt x="789" y="218"/>
                                      <a:pt x="784" y="221"/>
                                    </a:cubicBezTo>
                                    <a:cubicBezTo>
                                      <a:pt x="785" y="223"/>
                                      <a:pt x="786" y="224"/>
                                      <a:pt x="787" y="226"/>
                                    </a:cubicBezTo>
                                    <a:cubicBezTo>
                                      <a:pt x="791" y="223"/>
                                      <a:pt x="797" y="221"/>
                                      <a:pt x="803" y="221"/>
                                    </a:cubicBezTo>
                                    <a:cubicBezTo>
                                      <a:pt x="809" y="221"/>
                                      <a:pt x="814" y="223"/>
                                      <a:pt x="818" y="226"/>
                                    </a:cubicBezTo>
                                    <a:close/>
                                    <a:moveTo>
                                      <a:pt x="822" y="220"/>
                                    </a:moveTo>
                                    <a:cubicBezTo>
                                      <a:pt x="823" y="218"/>
                                      <a:pt x="825" y="217"/>
                                      <a:pt x="826" y="215"/>
                                    </a:cubicBezTo>
                                    <a:cubicBezTo>
                                      <a:pt x="819" y="211"/>
                                      <a:pt x="811" y="208"/>
                                      <a:pt x="803" y="208"/>
                                    </a:cubicBezTo>
                                    <a:cubicBezTo>
                                      <a:pt x="794" y="208"/>
                                      <a:pt x="786" y="211"/>
                                      <a:pt x="779" y="215"/>
                                    </a:cubicBezTo>
                                    <a:cubicBezTo>
                                      <a:pt x="781" y="217"/>
                                      <a:pt x="782" y="218"/>
                                      <a:pt x="783" y="220"/>
                                    </a:cubicBezTo>
                                    <a:cubicBezTo>
                                      <a:pt x="789" y="216"/>
                                      <a:pt x="795" y="214"/>
                                      <a:pt x="803" y="214"/>
                                    </a:cubicBezTo>
                                    <a:cubicBezTo>
                                      <a:pt x="810" y="214"/>
                                      <a:pt x="817" y="216"/>
                                      <a:pt x="822" y="220"/>
                                    </a:cubicBezTo>
                                    <a:close/>
                                    <a:moveTo>
                                      <a:pt x="827" y="214"/>
                                    </a:moveTo>
                                    <a:cubicBezTo>
                                      <a:pt x="829" y="212"/>
                                      <a:pt x="830" y="211"/>
                                      <a:pt x="832" y="210"/>
                                    </a:cubicBezTo>
                                    <a:cubicBezTo>
                                      <a:pt x="824" y="204"/>
                                      <a:pt x="814" y="200"/>
                                      <a:pt x="803" y="200"/>
                                    </a:cubicBezTo>
                                    <a:cubicBezTo>
                                      <a:pt x="792" y="200"/>
                                      <a:pt x="782" y="204"/>
                                      <a:pt x="773" y="210"/>
                                    </a:cubicBezTo>
                                    <a:cubicBezTo>
                                      <a:pt x="775" y="211"/>
                                      <a:pt x="777" y="213"/>
                                      <a:pt x="778" y="214"/>
                                    </a:cubicBezTo>
                                    <a:cubicBezTo>
                                      <a:pt x="785" y="209"/>
                                      <a:pt x="794" y="206"/>
                                      <a:pt x="803" y="206"/>
                                    </a:cubicBezTo>
                                    <a:cubicBezTo>
                                      <a:pt x="812" y="206"/>
                                      <a:pt x="820" y="209"/>
                                      <a:pt x="827" y="214"/>
                                    </a:cubicBezTo>
                                    <a:close/>
                                    <a:moveTo>
                                      <a:pt x="812" y="199"/>
                                    </a:moveTo>
                                    <a:cubicBezTo>
                                      <a:pt x="812" y="196"/>
                                      <a:pt x="813" y="194"/>
                                      <a:pt x="813" y="192"/>
                                    </a:cubicBezTo>
                                    <a:cubicBezTo>
                                      <a:pt x="811" y="189"/>
                                      <a:pt x="807" y="187"/>
                                      <a:pt x="803" y="187"/>
                                    </a:cubicBezTo>
                                    <a:cubicBezTo>
                                      <a:pt x="798" y="187"/>
                                      <a:pt x="795" y="189"/>
                                      <a:pt x="793" y="192"/>
                                    </a:cubicBezTo>
                                    <a:cubicBezTo>
                                      <a:pt x="793" y="194"/>
                                      <a:pt x="793" y="196"/>
                                      <a:pt x="793" y="199"/>
                                    </a:cubicBezTo>
                                    <a:cubicBezTo>
                                      <a:pt x="793" y="199"/>
                                      <a:pt x="793" y="199"/>
                                      <a:pt x="793" y="200"/>
                                    </a:cubicBezTo>
                                    <a:cubicBezTo>
                                      <a:pt x="794" y="199"/>
                                      <a:pt x="795" y="199"/>
                                      <a:pt x="796" y="199"/>
                                    </a:cubicBezTo>
                                    <a:cubicBezTo>
                                      <a:pt x="796" y="199"/>
                                      <a:pt x="796" y="199"/>
                                      <a:pt x="796" y="199"/>
                                    </a:cubicBezTo>
                                    <a:cubicBezTo>
                                      <a:pt x="796" y="195"/>
                                      <a:pt x="799" y="192"/>
                                      <a:pt x="803" y="192"/>
                                    </a:cubicBezTo>
                                    <a:cubicBezTo>
                                      <a:pt x="806" y="192"/>
                                      <a:pt x="809" y="195"/>
                                      <a:pt x="809" y="199"/>
                                    </a:cubicBezTo>
                                    <a:cubicBezTo>
                                      <a:pt x="809" y="199"/>
                                      <a:pt x="809" y="199"/>
                                      <a:pt x="809" y="199"/>
                                    </a:cubicBezTo>
                                    <a:cubicBezTo>
                                      <a:pt x="810" y="199"/>
                                      <a:pt x="811" y="199"/>
                                      <a:pt x="812" y="200"/>
                                    </a:cubicBezTo>
                                    <a:cubicBezTo>
                                      <a:pt x="812" y="199"/>
                                      <a:pt x="812" y="199"/>
                                      <a:pt x="812" y="199"/>
                                    </a:cubicBezTo>
                                    <a:close/>
                                    <a:moveTo>
                                      <a:pt x="803" y="193"/>
                                    </a:moveTo>
                                    <a:cubicBezTo>
                                      <a:pt x="800" y="193"/>
                                      <a:pt x="798" y="196"/>
                                      <a:pt x="798" y="199"/>
                                    </a:cubicBezTo>
                                    <a:cubicBezTo>
                                      <a:pt x="798" y="199"/>
                                      <a:pt x="798" y="199"/>
                                      <a:pt x="798" y="199"/>
                                    </a:cubicBezTo>
                                    <a:cubicBezTo>
                                      <a:pt x="799" y="199"/>
                                      <a:pt x="801" y="199"/>
                                      <a:pt x="803" y="199"/>
                                    </a:cubicBezTo>
                                    <a:cubicBezTo>
                                      <a:pt x="804" y="199"/>
                                      <a:pt x="806" y="199"/>
                                      <a:pt x="808" y="199"/>
                                    </a:cubicBezTo>
                                    <a:cubicBezTo>
                                      <a:pt x="808" y="199"/>
                                      <a:pt x="808" y="199"/>
                                      <a:pt x="808" y="199"/>
                                    </a:cubicBezTo>
                                    <a:cubicBezTo>
                                      <a:pt x="808" y="196"/>
                                      <a:pt x="806" y="193"/>
                                      <a:pt x="803" y="193"/>
                                    </a:cubicBezTo>
                                    <a:close/>
                                    <a:moveTo>
                                      <a:pt x="813" y="190"/>
                                    </a:moveTo>
                                    <a:cubicBezTo>
                                      <a:pt x="814" y="188"/>
                                      <a:pt x="814" y="185"/>
                                      <a:pt x="815" y="183"/>
                                    </a:cubicBezTo>
                                    <a:cubicBezTo>
                                      <a:pt x="811" y="181"/>
                                      <a:pt x="807" y="179"/>
                                      <a:pt x="803" y="179"/>
                                    </a:cubicBezTo>
                                    <a:cubicBezTo>
                                      <a:pt x="798" y="179"/>
                                      <a:pt x="794" y="181"/>
                                      <a:pt x="791" y="183"/>
                                    </a:cubicBezTo>
                                    <a:cubicBezTo>
                                      <a:pt x="791" y="185"/>
                                      <a:pt x="792" y="188"/>
                                      <a:pt x="792" y="190"/>
                                    </a:cubicBezTo>
                                    <a:cubicBezTo>
                                      <a:pt x="795" y="187"/>
                                      <a:pt x="798" y="185"/>
                                      <a:pt x="803" y="185"/>
                                    </a:cubicBezTo>
                                    <a:cubicBezTo>
                                      <a:pt x="807" y="185"/>
                                      <a:pt x="811" y="187"/>
                                      <a:pt x="813" y="190"/>
                                    </a:cubicBezTo>
                                    <a:close/>
                                    <a:moveTo>
                                      <a:pt x="815" y="182"/>
                                    </a:moveTo>
                                    <a:cubicBezTo>
                                      <a:pt x="816" y="180"/>
                                      <a:pt x="817" y="178"/>
                                      <a:pt x="818" y="176"/>
                                    </a:cubicBezTo>
                                    <a:cubicBezTo>
                                      <a:pt x="813" y="173"/>
                                      <a:pt x="808" y="171"/>
                                      <a:pt x="803" y="171"/>
                                    </a:cubicBezTo>
                                    <a:cubicBezTo>
                                      <a:pt x="797" y="171"/>
                                      <a:pt x="792" y="173"/>
                                      <a:pt x="788" y="176"/>
                                    </a:cubicBezTo>
                                    <a:cubicBezTo>
                                      <a:pt x="789" y="178"/>
                                      <a:pt x="789" y="180"/>
                                      <a:pt x="790" y="182"/>
                                    </a:cubicBezTo>
                                    <a:cubicBezTo>
                                      <a:pt x="794" y="179"/>
                                      <a:pt x="798" y="177"/>
                                      <a:pt x="803" y="177"/>
                                    </a:cubicBezTo>
                                    <a:cubicBezTo>
                                      <a:pt x="807" y="177"/>
                                      <a:pt x="812" y="179"/>
                                      <a:pt x="815" y="182"/>
                                    </a:cubicBezTo>
                                    <a:close/>
                                    <a:moveTo>
                                      <a:pt x="818" y="174"/>
                                    </a:moveTo>
                                    <a:cubicBezTo>
                                      <a:pt x="819" y="173"/>
                                      <a:pt x="820" y="171"/>
                                      <a:pt x="821" y="170"/>
                                    </a:cubicBezTo>
                                    <a:cubicBezTo>
                                      <a:pt x="816" y="166"/>
                                      <a:pt x="810" y="164"/>
                                      <a:pt x="803" y="164"/>
                                    </a:cubicBezTo>
                                    <a:cubicBezTo>
                                      <a:pt x="796" y="164"/>
                                      <a:pt x="789" y="166"/>
                                      <a:pt x="784" y="170"/>
                                    </a:cubicBezTo>
                                    <a:cubicBezTo>
                                      <a:pt x="785" y="171"/>
                                      <a:pt x="786" y="173"/>
                                      <a:pt x="787" y="174"/>
                                    </a:cubicBezTo>
                                    <a:cubicBezTo>
                                      <a:pt x="791" y="171"/>
                                      <a:pt x="797" y="170"/>
                                      <a:pt x="803" y="170"/>
                                    </a:cubicBezTo>
                                    <a:cubicBezTo>
                                      <a:pt x="809" y="170"/>
                                      <a:pt x="814" y="171"/>
                                      <a:pt x="818" y="174"/>
                                    </a:cubicBezTo>
                                    <a:close/>
                                    <a:moveTo>
                                      <a:pt x="822" y="168"/>
                                    </a:moveTo>
                                    <a:cubicBezTo>
                                      <a:pt x="823" y="167"/>
                                      <a:pt x="825" y="165"/>
                                      <a:pt x="826" y="164"/>
                                    </a:cubicBezTo>
                                    <a:cubicBezTo>
                                      <a:pt x="819" y="159"/>
                                      <a:pt x="811" y="157"/>
                                      <a:pt x="803" y="157"/>
                                    </a:cubicBezTo>
                                    <a:cubicBezTo>
                                      <a:pt x="794" y="157"/>
                                      <a:pt x="786" y="159"/>
                                      <a:pt x="779" y="164"/>
                                    </a:cubicBezTo>
                                    <a:cubicBezTo>
                                      <a:pt x="781" y="165"/>
                                      <a:pt x="782" y="167"/>
                                      <a:pt x="783" y="169"/>
                                    </a:cubicBezTo>
                                    <a:cubicBezTo>
                                      <a:pt x="789" y="165"/>
                                      <a:pt x="795" y="163"/>
                                      <a:pt x="803" y="163"/>
                                    </a:cubicBezTo>
                                    <a:cubicBezTo>
                                      <a:pt x="810" y="163"/>
                                      <a:pt x="817" y="165"/>
                                      <a:pt x="822" y="168"/>
                                    </a:cubicBezTo>
                                    <a:close/>
                                    <a:moveTo>
                                      <a:pt x="827" y="163"/>
                                    </a:moveTo>
                                    <a:cubicBezTo>
                                      <a:pt x="829" y="161"/>
                                      <a:pt x="830" y="160"/>
                                      <a:pt x="832" y="158"/>
                                    </a:cubicBezTo>
                                    <a:cubicBezTo>
                                      <a:pt x="824" y="152"/>
                                      <a:pt x="814" y="149"/>
                                      <a:pt x="803" y="149"/>
                                    </a:cubicBezTo>
                                    <a:cubicBezTo>
                                      <a:pt x="792" y="149"/>
                                      <a:pt x="782" y="152"/>
                                      <a:pt x="773" y="158"/>
                                    </a:cubicBezTo>
                                    <a:cubicBezTo>
                                      <a:pt x="775" y="160"/>
                                      <a:pt x="777" y="161"/>
                                      <a:pt x="778" y="163"/>
                                    </a:cubicBezTo>
                                    <a:cubicBezTo>
                                      <a:pt x="785" y="158"/>
                                      <a:pt x="794" y="155"/>
                                      <a:pt x="803" y="155"/>
                                    </a:cubicBezTo>
                                    <a:cubicBezTo>
                                      <a:pt x="812" y="155"/>
                                      <a:pt x="820" y="158"/>
                                      <a:pt x="827" y="163"/>
                                    </a:cubicBezTo>
                                    <a:close/>
                                    <a:moveTo>
                                      <a:pt x="812" y="147"/>
                                    </a:moveTo>
                                    <a:cubicBezTo>
                                      <a:pt x="812" y="145"/>
                                      <a:pt x="813" y="143"/>
                                      <a:pt x="813" y="141"/>
                                    </a:cubicBezTo>
                                    <a:cubicBezTo>
                                      <a:pt x="811" y="137"/>
                                      <a:pt x="807" y="135"/>
                                      <a:pt x="803" y="135"/>
                                    </a:cubicBezTo>
                                    <a:cubicBezTo>
                                      <a:pt x="798" y="135"/>
                                      <a:pt x="795" y="138"/>
                                      <a:pt x="793" y="141"/>
                                    </a:cubicBezTo>
                                    <a:cubicBezTo>
                                      <a:pt x="793" y="143"/>
                                      <a:pt x="793" y="145"/>
                                      <a:pt x="793" y="147"/>
                                    </a:cubicBezTo>
                                    <a:cubicBezTo>
                                      <a:pt x="793" y="148"/>
                                      <a:pt x="793" y="148"/>
                                      <a:pt x="793" y="148"/>
                                    </a:cubicBezTo>
                                    <a:cubicBezTo>
                                      <a:pt x="794" y="148"/>
                                      <a:pt x="795" y="148"/>
                                      <a:pt x="796" y="148"/>
                                    </a:cubicBezTo>
                                    <a:cubicBezTo>
                                      <a:pt x="796" y="148"/>
                                      <a:pt x="796" y="147"/>
                                      <a:pt x="796" y="147"/>
                                    </a:cubicBezTo>
                                    <a:cubicBezTo>
                                      <a:pt x="796" y="143"/>
                                      <a:pt x="799" y="140"/>
                                      <a:pt x="803" y="140"/>
                                    </a:cubicBezTo>
                                    <a:cubicBezTo>
                                      <a:pt x="806" y="140"/>
                                      <a:pt x="809" y="143"/>
                                      <a:pt x="809" y="147"/>
                                    </a:cubicBezTo>
                                    <a:cubicBezTo>
                                      <a:pt x="809" y="147"/>
                                      <a:pt x="809" y="148"/>
                                      <a:pt x="809" y="148"/>
                                    </a:cubicBezTo>
                                    <a:cubicBezTo>
                                      <a:pt x="810" y="148"/>
                                      <a:pt x="811" y="148"/>
                                      <a:pt x="812" y="148"/>
                                    </a:cubicBezTo>
                                    <a:cubicBezTo>
                                      <a:pt x="812" y="148"/>
                                      <a:pt x="812" y="148"/>
                                      <a:pt x="812" y="147"/>
                                    </a:cubicBezTo>
                                    <a:close/>
                                    <a:moveTo>
                                      <a:pt x="803" y="142"/>
                                    </a:moveTo>
                                    <a:cubicBezTo>
                                      <a:pt x="800" y="142"/>
                                      <a:pt x="798" y="144"/>
                                      <a:pt x="798" y="147"/>
                                    </a:cubicBezTo>
                                    <a:cubicBezTo>
                                      <a:pt x="798" y="147"/>
                                      <a:pt x="798" y="147"/>
                                      <a:pt x="798" y="148"/>
                                    </a:cubicBezTo>
                                    <a:cubicBezTo>
                                      <a:pt x="799" y="147"/>
                                      <a:pt x="801" y="147"/>
                                      <a:pt x="803" y="147"/>
                                    </a:cubicBezTo>
                                    <a:cubicBezTo>
                                      <a:pt x="804" y="147"/>
                                      <a:pt x="806" y="147"/>
                                      <a:pt x="808" y="148"/>
                                    </a:cubicBezTo>
                                    <a:cubicBezTo>
                                      <a:pt x="808" y="147"/>
                                      <a:pt x="808" y="147"/>
                                      <a:pt x="808" y="147"/>
                                    </a:cubicBezTo>
                                    <a:cubicBezTo>
                                      <a:pt x="808" y="144"/>
                                      <a:pt x="806" y="142"/>
                                      <a:pt x="803" y="142"/>
                                    </a:cubicBezTo>
                                    <a:close/>
                                    <a:moveTo>
                                      <a:pt x="813" y="139"/>
                                    </a:moveTo>
                                    <a:cubicBezTo>
                                      <a:pt x="814" y="136"/>
                                      <a:pt x="814" y="134"/>
                                      <a:pt x="815" y="132"/>
                                    </a:cubicBezTo>
                                    <a:cubicBezTo>
                                      <a:pt x="811" y="129"/>
                                      <a:pt x="807" y="128"/>
                                      <a:pt x="803" y="128"/>
                                    </a:cubicBezTo>
                                    <a:cubicBezTo>
                                      <a:pt x="798" y="128"/>
                                      <a:pt x="794" y="129"/>
                                      <a:pt x="791" y="132"/>
                                    </a:cubicBezTo>
                                    <a:cubicBezTo>
                                      <a:pt x="791" y="134"/>
                                      <a:pt x="792" y="136"/>
                                      <a:pt x="792" y="139"/>
                                    </a:cubicBezTo>
                                    <a:cubicBezTo>
                                      <a:pt x="795" y="136"/>
                                      <a:pt x="798" y="134"/>
                                      <a:pt x="803" y="134"/>
                                    </a:cubicBezTo>
                                    <a:cubicBezTo>
                                      <a:pt x="807" y="134"/>
                                      <a:pt x="811" y="136"/>
                                      <a:pt x="813" y="139"/>
                                    </a:cubicBezTo>
                                    <a:close/>
                                    <a:moveTo>
                                      <a:pt x="815" y="130"/>
                                    </a:moveTo>
                                    <a:cubicBezTo>
                                      <a:pt x="816" y="128"/>
                                      <a:pt x="817" y="126"/>
                                      <a:pt x="818" y="124"/>
                                    </a:cubicBezTo>
                                    <a:cubicBezTo>
                                      <a:pt x="813" y="122"/>
                                      <a:pt x="808" y="120"/>
                                      <a:pt x="803" y="120"/>
                                    </a:cubicBezTo>
                                    <a:cubicBezTo>
                                      <a:pt x="797" y="120"/>
                                      <a:pt x="792" y="122"/>
                                      <a:pt x="788" y="125"/>
                                    </a:cubicBezTo>
                                    <a:cubicBezTo>
                                      <a:pt x="789" y="126"/>
                                      <a:pt x="789" y="128"/>
                                      <a:pt x="790" y="130"/>
                                    </a:cubicBezTo>
                                    <a:cubicBezTo>
                                      <a:pt x="794" y="128"/>
                                      <a:pt x="798" y="126"/>
                                      <a:pt x="803" y="126"/>
                                    </a:cubicBezTo>
                                    <a:cubicBezTo>
                                      <a:pt x="807" y="126"/>
                                      <a:pt x="812" y="128"/>
                                      <a:pt x="815" y="130"/>
                                    </a:cubicBezTo>
                                    <a:close/>
                                    <a:moveTo>
                                      <a:pt x="818" y="123"/>
                                    </a:moveTo>
                                    <a:cubicBezTo>
                                      <a:pt x="819" y="121"/>
                                      <a:pt x="820" y="120"/>
                                      <a:pt x="821" y="118"/>
                                    </a:cubicBezTo>
                                    <a:cubicBezTo>
                                      <a:pt x="816" y="115"/>
                                      <a:pt x="810" y="113"/>
                                      <a:pt x="803" y="113"/>
                                    </a:cubicBezTo>
                                    <a:cubicBezTo>
                                      <a:pt x="796" y="113"/>
                                      <a:pt x="789" y="115"/>
                                      <a:pt x="784" y="118"/>
                                    </a:cubicBezTo>
                                    <a:cubicBezTo>
                                      <a:pt x="785" y="120"/>
                                      <a:pt x="786" y="121"/>
                                      <a:pt x="787" y="123"/>
                                    </a:cubicBezTo>
                                    <a:cubicBezTo>
                                      <a:pt x="791" y="120"/>
                                      <a:pt x="797" y="118"/>
                                      <a:pt x="803" y="118"/>
                                    </a:cubicBezTo>
                                    <a:cubicBezTo>
                                      <a:pt x="809" y="118"/>
                                      <a:pt x="814" y="120"/>
                                      <a:pt x="818" y="123"/>
                                    </a:cubicBezTo>
                                    <a:close/>
                                    <a:moveTo>
                                      <a:pt x="822" y="117"/>
                                    </a:moveTo>
                                    <a:cubicBezTo>
                                      <a:pt x="823" y="115"/>
                                      <a:pt x="825" y="114"/>
                                      <a:pt x="826" y="112"/>
                                    </a:cubicBezTo>
                                    <a:cubicBezTo>
                                      <a:pt x="819" y="108"/>
                                      <a:pt x="811" y="105"/>
                                      <a:pt x="803" y="105"/>
                                    </a:cubicBezTo>
                                    <a:cubicBezTo>
                                      <a:pt x="794" y="105"/>
                                      <a:pt x="786" y="108"/>
                                      <a:pt x="779" y="112"/>
                                    </a:cubicBezTo>
                                    <a:cubicBezTo>
                                      <a:pt x="781" y="114"/>
                                      <a:pt x="782" y="115"/>
                                      <a:pt x="783" y="117"/>
                                    </a:cubicBezTo>
                                    <a:cubicBezTo>
                                      <a:pt x="789" y="113"/>
                                      <a:pt x="795" y="111"/>
                                      <a:pt x="803" y="111"/>
                                    </a:cubicBezTo>
                                    <a:cubicBezTo>
                                      <a:pt x="810" y="111"/>
                                      <a:pt x="817" y="113"/>
                                      <a:pt x="822" y="117"/>
                                    </a:cubicBezTo>
                                    <a:close/>
                                    <a:moveTo>
                                      <a:pt x="827" y="111"/>
                                    </a:moveTo>
                                    <a:cubicBezTo>
                                      <a:pt x="829" y="110"/>
                                      <a:pt x="830" y="108"/>
                                      <a:pt x="832" y="107"/>
                                    </a:cubicBezTo>
                                    <a:cubicBezTo>
                                      <a:pt x="824" y="101"/>
                                      <a:pt x="814" y="98"/>
                                      <a:pt x="803" y="98"/>
                                    </a:cubicBezTo>
                                    <a:cubicBezTo>
                                      <a:pt x="792" y="98"/>
                                      <a:pt x="782" y="101"/>
                                      <a:pt x="773" y="107"/>
                                    </a:cubicBezTo>
                                    <a:cubicBezTo>
                                      <a:pt x="775" y="108"/>
                                      <a:pt x="777" y="110"/>
                                      <a:pt x="778" y="111"/>
                                    </a:cubicBezTo>
                                    <a:cubicBezTo>
                                      <a:pt x="785" y="106"/>
                                      <a:pt x="794" y="104"/>
                                      <a:pt x="803" y="104"/>
                                    </a:cubicBezTo>
                                    <a:cubicBezTo>
                                      <a:pt x="812" y="104"/>
                                      <a:pt x="820" y="106"/>
                                      <a:pt x="827" y="111"/>
                                    </a:cubicBezTo>
                                    <a:close/>
                                    <a:moveTo>
                                      <a:pt x="812" y="96"/>
                                    </a:moveTo>
                                    <a:cubicBezTo>
                                      <a:pt x="812" y="94"/>
                                      <a:pt x="813" y="91"/>
                                      <a:pt x="813" y="89"/>
                                    </a:cubicBezTo>
                                    <a:cubicBezTo>
                                      <a:pt x="811" y="86"/>
                                      <a:pt x="807" y="84"/>
                                      <a:pt x="803" y="84"/>
                                    </a:cubicBezTo>
                                    <a:cubicBezTo>
                                      <a:pt x="798" y="84"/>
                                      <a:pt x="795" y="86"/>
                                      <a:pt x="793" y="90"/>
                                    </a:cubicBezTo>
                                    <a:cubicBezTo>
                                      <a:pt x="793" y="92"/>
                                      <a:pt x="793" y="94"/>
                                      <a:pt x="793" y="96"/>
                                    </a:cubicBezTo>
                                    <a:cubicBezTo>
                                      <a:pt x="793" y="96"/>
                                      <a:pt x="793" y="97"/>
                                      <a:pt x="793" y="97"/>
                                    </a:cubicBezTo>
                                    <a:cubicBezTo>
                                      <a:pt x="794" y="97"/>
                                      <a:pt x="795" y="97"/>
                                      <a:pt x="796" y="96"/>
                                    </a:cubicBezTo>
                                    <a:cubicBezTo>
                                      <a:pt x="796" y="96"/>
                                      <a:pt x="796" y="96"/>
                                      <a:pt x="796" y="96"/>
                                    </a:cubicBezTo>
                                    <a:cubicBezTo>
                                      <a:pt x="796" y="92"/>
                                      <a:pt x="799" y="89"/>
                                      <a:pt x="803" y="89"/>
                                    </a:cubicBezTo>
                                    <a:cubicBezTo>
                                      <a:pt x="806" y="89"/>
                                      <a:pt x="809" y="92"/>
                                      <a:pt x="809" y="96"/>
                                    </a:cubicBezTo>
                                    <a:cubicBezTo>
                                      <a:pt x="809" y="96"/>
                                      <a:pt x="809" y="96"/>
                                      <a:pt x="809" y="96"/>
                                    </a:cubicBezTo>
                                    <a:cubicBezTo>
                                      <a:pt x="810" y="97"/>
                                      <a:pt x="811" y="97"/>
                                      <a:pt x="812" y="97"/>
                                    </a:cubicBezTo>
                                    <a:cubicBezTo>
                                      <a:pt x="812" y="97"/>
                                      <a:pt x="812" y="96"/>
                                      <a:pt x="812" y="96"/>
                                    </a:cubicBezTo>
                                    <a:close/>
                                    <a:moveTo>
                                      <a:pt x="803" y="91"/>
                                    </a:moveTo>
                                    <a:cubicBezTo>
                                      <a:pt x="800" y="91"/>
                                      <a:pt x="798" y="93"/>
                                      <a:pt x="798" y="96"/>
                                    </a:cubicBezTo>
                                    <a:cubicBezTo>
                                      <a:pt x="798" y="96"/>
                                      <a:pt x="798" y="96"/>
                                      <a:pt x="798" y="96"/>
                                    </a:cubicBezTo>
                                    <a:cubicBezTo>
                                      <a:pt x="799" y="96"/>
                                      <a:pt x="801" y="96"/>
                                      <a:pt x="803" y="96"/>
                                    </a:cubicBezTo>
                                    <a:cubicBezTo>
                                      <a:pt x="804" y="96"/>
                                      <a:pt x="806" y="96"/>
                                      <a:pt x="808" y="96"/>
                                    </a:cubicBezTo>
                                    <a:cubicBezTo>
                                      <a:pt x="808" y="96"/>
                                      <a:pt x="808" y="96"/>
                                      <a:pt x="808" y="96"/>
                                    </a:cubicBezTo>
                                    <a:cubicBezTo>
                                      <a:pt x="808" y="93"/>
                                      <a:pt x="806" y="91"/>
                                      <a:pt x="803" y="91"/>
                                    </a:cubicBezTo>
                                    <a:close/>
                                    <a:moveTo>
                                      <a:pt x="813" y="87"/>
                                    </a:moveTo>
                                    <a:cubicBezTo>
                                      <a:pt x="814" y="85"/>
                                      <a:pt x="814" y="83"/>
                                      <a:pt x="815" y="80"/>
                                    </a:cubicBezTo>
                                    <a:cubicBezTo>
                                      <a:pt x="811" y="78"/>
                                      <a:pt x="807" y="76"/>
                                      <a:pt x="803" y="76"/>
                                    </a:cubicBezTo>
                                    <a:cubicBezTo>
                                      <a:pt x="798" y="76"/>
                                      <a:pt x="794" y="78"/>
                                      <a:pt x="791" y="80"/>
                                    </a:cubicBezTo>
                                    <a:cubicBezTo>
                                      <a:pt x="791" y="83"/>
                                      <a:pt x="792" y="85"/>
                                      <a:pt x="792" y="87"/>
                                    </a:cubicBezTo>
                                    <a:cubicBezTo>
                                      <a:pt x="795" y="84"/>
                                      <a:pt x="798" y="82"/>
                                      <a:pt x="803" y="82"/>
                                    </a:cubicBezTo>
                                    <a:cubicBezTo>
                                      <a:pt x="807" y="82"/>
                                      <a:pt x="811" y="84"/>
                                      <a:pt x="813" y="87"/>
                                    </a:cubicBezTo>
                                    <a:close/>
                                    <a:moveTo>
                                      <a:pt x="815" y="79"/>
                                    </a:moveTo>
                                    <a:cubicBezTo>
                                      <a:pt x="816" y="77"/>
                                      <a:pt x="817" y="75"/>
                                      <a:pt x="818" y="73"/>
                                    </a:cubicBezTo>
                                    <a:cubicBezTo>
                                      <a:pt x="813" y="70"/>
                                      <a:pt x="808" y="69"/>
                                      <a:pt x="803" y="69"/>
                                    </a:cubicBezTo>
                                    <a:cubicBezTo>
                                      <a:pt x="797" y="69"/>
                                      <a:pt x="792" y="70"/>
                                      <a:pt x="788" y="73"/>
                                    </a:cubicBezTo>
                                    <a:cubicBezTo>
                                      <a:pt x="789" y="75"/>
                                      <a:pt x="789" y="77"/>
                                      <a:pt x="790" y="79"/>
                                    </a:cubicBezTo>
                                    <a:cubicBezTo>
                                      <a:pt x="794" y="76"/>
                                      <a:pt x="798" y="75"/>
                                      <a:pt x="803" y="75"/>
                                    </a:cubicBezTo>
                                    <a:cubicBezTo>
                                      <a:pt x="807" y="75"/>
                                      <a:pt x="812" y="76"/>
                                      <a:pt x="815" y="79"/>
                                    </a:cubicBezTo>
                                    <a:close/>
                                    <a:moveTo>
                                      <a:pt x="818" y="72"/>
                                    </a:moveTo>
                                    <a:cubicBezTo>
                                      <a:pt x="819" y="70"/>
                                      <a:pt x="820" y="68"/>
                                      <a:pt x="821" y="67"/>
                                    </a:cubicBezTo>
                                    <a:cubicBezTo>
                                      <a:pt x="816" y="64"/>
                                      <a:pt x="810" y="62"/>
                                      <a:pt x="803" y="62"/>
                                    </a:cubicBezTo>
                                    <a:cubicBezTo>
                                      <a:pt x="796" y="62"/>
                                      <a:pt x="789" y="64"/>
                                      <a:pt x="784" y="67"/>
                                    </a:cubicBezTo>
                                    <a:cubicBezTo>
                                      <a:pt x="785" y="69"/>
                                      <a:pt x="786" y="70"/>
                                      <a:pt x="787" y="72"/>
                                    </a:cubicBezTo>
                                    <a:cubicBezTo>
                                      <a:pt x="791" y="69"/>
                                      <a:pt x="797" y="67"/>
                                      <a:pt x="803" y="67"/>
                                    </a:cubicBezTo>
                                    <a:cubicBezTo>
                                      <a:pt x="809" y="67"/>
                                      <a:pt x="814" y="69"/>
                                      <a:pt x="818" y="72"/>
                                    </a:cubicBezTo>
                                    <a:close/>
                                    <a:moveTo>
                                      <a:pt x="822" y="66"/>
                                    </a:moveTo>
                                    <a:cubicBezTo>
                                      <a:pt x="823" y="64"/>
                                      <a:pt x="825" y="62"/>
                                      <a:pt x="826" y="61"/>
                                    </a:cubicBezTo>
                                    <a:cubicBezTo>
                                      <a:pt x="819" y="56"/>
                                      <a:pt x="811" y="54"/>
                                      <a:pt x="803" y="54"/>
                                    </a:cubicBezTo>
                                    <a:cubicBezTo>
                                      <a:pt x="794" y="54"/>
                                      <a:pt x="786" y="56"/>
                                      <a:pt x="779" y="61"/>
                                    </a:cubicBezTo>
                                    <a:cubicBezTo>
                                      <a:pt x="781" y="63"/>
                                      <a:pt x="782" y="64"/>
                                      <a:pt x="783" y="66"/>
                                    </a:cubicBezTo>
                                    <a:cubicBezTo>
                                      <a:pt x="789" y="62"/>
                                      <a:pt x="795" y="60"/>
                                      <a:pt x="803" y="60"/>
                                    </a:cubicBezTo>
                                    <a:cubicBezTo>
                                      <a:pt x="810" y="60"/>
                                      <a:pt x="817" y="62"/>
                                      <a:pt x="822" y="66"/>
                                    </a:cubicBezTo>
                                    <a:close/>
                                    <a:moveTo>
                                      <a:pt x="700" y="44"/>
                                    </a:moveTo>
                                    <a:cubicBezTo>
                                      <a:pt x="700" y="46"/>
                                      <a:pt x="700" y="47"/>
                                      <a:pt x="700" y="48"/>
                                    </a:cubicBezTo>
                                    <a:cubicBezTo>
                                      <a:pt x="702" y="49"/>
                                      <a:pt x="704" y="50"/>
                                      <a:pt x="707" y="52"/>
                                    </a:cubicBezTo>
                                    <a:cubicBezTo>
                                      <a:pt x="706" y="49"/>
                                      <a:pt x="706" y="47"/>
                                      <a:pt x="706" y="44"/>
                                    </a:cubicBezTo>
                                    <a:cubicBezTo>
                                      <a:pt x="706" y="25"/>
                                      <a:pt x="722" y="9"/>
                                      <a:pt x="742" y="9"/>
                                    </a:cubicBezTo>
                                    <a:cubicBezTo>
                                      <a:pt x="761" y="9"/>
                                      <a:pt x="777" y="25"/>
                                      <a:pt x="777" y="44"/>
                                    </a:cubicBezTo>
                                    <a:cubicBezTo>
                                      <a:pt x="777" y="47"/>
                                      <a:pt x="777" y="49"/>
                                      <a:pt x="777" y="52"/>
                                    </a:cubicBezTo>
                                    <a:cubicBezTo>
                                      <a:pt x="779" y="50"/>
                                      <a:pt x="781" y="49"/>
                                      <a:pt x="783" y="48"/>
                                    </a:cubicBezTo>
                                    <a:cubicBezTo>
                                      <a:pt x="784" y="47"/>
                                      <a:pt x="784" y="46"/>
                                      <a:pt x="784" y="44"/>
                                    </a:cubicBezTo>
                                    <a:cubicBezTo>
                                      <a:pt x="784" y="33"/>
                                      <a:pt x="779" y="22"/>
                                      <a:pt x="771" y="15"/>
                                    </a:cubicBezTo>
                                    <a:cubicBezTo>
                                      <a:pt x="764" y="7"/>
                                      <a:pt x="753" y="2"/>
                                      <a:pt x="742" y="2"/>
                                    </a:cubicBezTo>
                                    <a:cubicBezTo>
                                      <a:pt x="730" y="2"/>
                                      <a:pt x="720" y="7"/>
                                      <a:pt x="712" y="15"/>
                                    </a:cubicBezTo>
                                    <a:cubicBezTo>
                                      <a:pt x="704" y="22"/>
                                      <a:pt x="700" y="33"/>
                                      <a:pt x="700" y="44"/>
                                    </a:cubicBezTo>
                                    <a:close/>
                                    <a:moveTo>
                                      <a:pt x="662" y="14"/>
                                    </a:moveTo>
                                    <a:cubicBezTo>
                                      <a:pt x="667" y="11"/>
                                      <a:pt x="674" y="9"/>
                                      <a:pt x="681" y="9"/>
                                    </a:cubicBezTo>
                                    <a:cubicBezTo>
                                      <a:pt x="688" y="9"/>
                                      <a:pt x="695" y="11"/>
                                      <a:pt x="700" y="14"/>
                                    </a:cubicBezTo>
                                    <a:cubicBezTo>
                                      <a:pt x="701" y="13"/>
                                      <a:pt x="703" y="11"/>
                                      <a:pt x="704" y="10"/>
                                    </a:cubicBezTo>
                                    <a:cubicBezTo>
                                      <a:pt x="697" y="5"/>
                                      <a:pt x="689" y="2"/>
                                      <a:pt x="681" y="2"/>
                                    </a:cubicBezTo>
                                    <a:cubicBezTo>
                                      <a:pt x="672" y="2"/>
                                      <a:pt x="665" y="5"/>
                                      <a:pt x="658" y="9"/>
                                    </a:cubicBezTo>
                                    <a:cubicBezTo>
                                      <a:pt x="659" y="11"/>
                                      <a:pt x="661" y="12"/>
                                      <a:pt x="662" y="14"/>
                                    </a:cubicBezTo>
                                    <a:close/>
                                    <a:moveTo>
                                      <a:pt x="666" y="20"/>
                                    </a:moveTo>
                                    <a:cubicBezTo>
                                      <a:pt x="670" y="17"/>
                                      <a:pt x="675" y="16"/>
                                      <a:pt x="681" y="16"/>
                                    </a:cubicBezTo>
                                    <a:cubicBezTo>
                                      <a:pt x="687" y="16"/>
                                      <a:pt x="692" y="17"/>
                                      <a:pt x="697" y="20"/>
                                    </a:cubicBezTo>
                                    <a:cubicBezTo>
                                      <a:pt x="697" y="19"/>
                                      <a:pt x="698" y="17"/>
                                      <a:pt x="699" y="16"/>
                                    </a:cubicBezTo>
                                    <a:cubicBezTo>
                                      <a:pt x="694" y="12"/>
                                      <a:pt x="688" y="10"/>
                                      <a:pt x="681" y="10"/>
                                    </a:cubicBezTo>
                                    <a:cubicBezTo>
                                      <a:pt x="674" y="10"/>
                                      <a:pt x="668" y="12"/>
                                      <a:pt x="663" y="15"/>
                                    </a:cubicBezTo>
                                    <a:cubicBezTo>
                                      <a:pt x="664" y="17"/>
                                      <a:pt x="665" y="18"/>
                                      <a:pt x="666" y="20"/>
                                    </a:cubicBezTo>
                                    <a:close/>
                                    <a:moveTo>
                                      <a:pt x="669" y="27"/>
                                    </a:moveTo>
                                    <a:cubicBezTo>
                                      <a:pt x="672" y="25"/>
                                      <a:pt x="676" y="23"/>
                                      <a:pt x="681" y="23"/>
                                    </a:cubicBezTo>
                                    <a:cubicBezTo>
                                      <a:pt x="686" y="23"/>
                                      <a:pt x="690" y="25"/>
                                      <a:pt x="693" y="27"/>
                                    </a:cubicBezTo>
                                    <a:cubicBezTo>
                                      <a:pt x="694" y="25"/>
                                      <a:pt x="695" y="24"/>
                                      <a:pt x="696" y="22"/>
                                    </a:cubicBezTo>
                                    <a:cubicBezTo>
                                      <a:pt x="691" y="19"/>
                                      <a:pt x="686" y="17"/>
                                      <a:pt x="681" y="17"/>
                                    </a:cubicBezTo>
                                    <a:cubicBezTo>
                                      <a:pt x="676" y="17"/>
                                      <a:pt x="671" y="19"/>
                                      <a:pt x="666" y="21"/>
                                    </a:cubicBezTo>
                                    <a:cubicBezTo>
                                      <a:pt x="667" y="23"/>
                                      <a:pt x="668" y="25"/>
                                      <a:pt x="669" y="27"/>
                                    </a:cubicBezTo>
                                    <a:close/>
                                    <a:moveTo>
                                      <a:pt x="671" y="35"/>
                                    </a:moveTo>
                                    <a:cubicBezTo>
                                      <a:pt x="674" y="32"/>
                                      <a:pt x="677" y="31"/>
                                      <a:pt x="681" y="31"/>
                                    </a:cubicBezTo>
                                    <a:cubicBezTo>
                                      <a:pt x="685" y="31"/>
                                      <a:pt x="689" y="33"/>
                                      <a:pt x="691" y="36"/>
                                    </a:cubicBezTo>
                                    <a:cubicBezTo>
                                      <a:pt x="692" y="33"/>
                                      <a:pt x="692" y="31"/>
                                      <a:pt x="693" y="29"/>
                                    </a:cubicBezTo>
                                    <a:cubicBezTo>
                                      <a:pt x="690" y="26"/>
                                      <a:pt x="685" y="25"/>
                                      <a:pt x="681" y="25"/>
                                    </a:cubicBezTo>
                                    <a:cubicBezTo>
                                      <a:pt x="677" y="25"/>
                                      <a:pt x="673" y="26"/>
                                      <a:pt x="669" y="28"/>
                                    </a:cubicBezTo>
                                    <a:cubicBezTo>
                                      <a:pt x="670" y="31"/>
                                      <a:pt x="671" y="33"/>
                                      <a:pt x="671" y="35"/>
                                    </a:cubicBezTo>
                                    <a:close/>
                                    <a:moveTo>
                                      <a:pt x="690" y="44"/>
                                    </a:moveTo>
                                    <a:cubicBezTo>
                                      <a:pt x="690" y="42"/>
                                      <a:pt x="691" y="40"/>
                                      <a:pt x="691" y="38"/>
                                    </a:cubicBezTo>
                                    <a:cubicBezTo>
                                      <a:pt x="689" y="35"/>
                                      <a:pt x="685" y="32"/>
                                      <a:pt x="681" y="32"/>
                                    </a:cubicBezTo>
                                    <a:cubicBezTo>
                                      <a:pt x="677" y="32"/>
                                      <a:pt x="674" y="34"/>
                                      <a:pt x="671" y="37"/>
                                    </a:cubicBezTo>
                                    <a:cubicBezTo>
                                      <a:pt x="672" y="39"/>
                                      <a:pt x="672" y="42"/>
                                      <a:pt x="672" y="44"/>
                                    </a:cubicBezTo>
                                    <a:cubicBezTo>
                                      <a:pt x="672" y="45"/>
                                      <a:pt x="672" y="45"/>
                                      <a:pt x="672" y="45"/>
                                    </a:cubicBezTo>
                                    <a:cubicBezTo>
                                      <a:pt x="673" y="45"/>
                                      <a:pt x="673" y="45"/>
                                      <a:pt x="674" y="45"/>
                                    </a:cubicBezTo>
                                    <a:cubicBezTo>
                                      <a:pt x="674" y="45"/>
                                      <a:pt x="674" y="45"/>
                                      <a:pt x="674" y="44"/>
                                    </a:cubicBezTo>
                                    <a:cubicBezTo>
                                      <a:pt x="674" y="41"/>
                                      <a:pt x="677" y="38"/>
                                      <a:pt x="681" y="38"/>
                                    </a:cubicBezTo>
                                    <a:cubicBezTo>
                                      <a:pt x="685" y="38"/>
                                      <a:pt x="687" y="41"/>
                                      <a:pt x="687" y="44"/>
                                    </a:cubicBezTo>
                                    <a:cubicBezTo>
                                      <a:pt x="687" y="45"/>
                                      <a:pt x="687" y="45"/>
                                      <a:pt x="687" y="45"/>
                                    </a:cubicBezTo>
                                    <a:cubicBezTo>
                                      <a:pt x="688" y="45"/>
                                      <a:pt x="689" y="45"/>
                                      <a:pt x="691" y="45"/>
                                    </a:cubicBezTo>
                                    <a:cubicBezTo>
                                      <a:pt x="690" y="45"/>
                                      <a:pt x="690" y="45"/>
                                      <a:pt x="690" y="44"/>
                                    </a:cubicBezTo>
                                    <a:close/>
                                    <a:moveTo>
                                      <a:pt x="681" y="39"/>
                                    </a:moveTo>
                                    <a:cubicBezTo>
                                      <a:pt x="678" y="39"/>
                                      <a:pt x="676" y="42"/>
                                      <a:pt x="676" y="44"/>
                                    </a:cubicBezTo>
                                    <a:cubicBezTo>
                                      <a:pt x="676" y="45"/>
                                      <a:pt x="676" y="45"/>
                                      <a:pt x="676" y="45"/>
                                    </a:cubicBezTo>
                                    <a:cubicBezTo>
                                      <a:pt x="677" y="45"/>
                                      <a:pt x="679" y="45"/>
                                      <a:pt x="681" y="45"/>
                                    </a:cubicBezTo>
                                    <a:cubicBezTo>
                                      <a:pt x="683" y="45"/>
                                      <a:pt x="684" y="45"/>
                                      <a:pt x="686" y="45"/>
                                    </a:cubicBezTo>
                                    <a:cubicBezTo>
                                      <a:pt x="686" y="45"/>
                                      <a:pt x="686" y="45"/>
                                      <a:pt x="686" y="44"/>
                                    </a:cubicBezTo>
                                    <a:cubicBezTo>
                                      <a:pt x="686" y="42"/>
                                      <a:pt x="684" y="39"/>
                                      <a:pt x="681" y="39"/>
                                    </a:cubicBezTo>
                                    <a:close/>
                                    <a:moveTo>
                                      <a:pt x="652" y="55"/>
                                    </a:moveTo>
                                    <a:cubicBezTo>
                                      <a:pt x="654" y="57"/>
                                      <a:pt x="655" y="58"/>
                                      <a:pt x="657" y="59"/>
                                    </a:cubicBezTo>
                                    <a:cubicBezTo>
                                      <a:pt x="664" y="55"/>
                                      <a:pt x="672" y="52"/>
                                      <a:pt x="681" y="52"/>
                                    </a:cubicBezTo>
                                    <a:cubicBezTo>
                                      <a:pt x="690" y="52"/>
                                      <a:pt x="698" y="55"/>
                                      <a:pt x="705" y="60"/>
                                    </a:cubicBezTo>
                                    <a:cubicBezTo>
                                      <a:pt x="707" y="58"/>
                                      <a:pt x="708" y="57"/>
                                      <a:pt x="710" y="56"/>
                                    </a:cubicBezTo>
                                    <a:cubicBezTo>
                                      <a:pt x="702" y="50"/>
                                      <a:pt x="692" y="46"/>
                                      <a:pt x="681" y="46"/>
                                    </a:cubicBezTo>
                                    <a:cubicBezTo>
                                      <a:pt x="670" y="46"/>
                                      <a:pt x="660" y="50"/>
                                      <a:pt x="652" y="55"/>
                                    </a:cubicBezTo>
                                    <a:close/>
                                    <a:moveTo>
                                      <a:pt x="579" y="44"/>
                                    </a:moveTo>
                                    <a:cubicBezTo>
                                      <a:pt x="579" y="46"/>
                                      <a:pt x="579" y="47"/>
                                      <a:pt x="579" y="48"/>
                                    </a:cubicBezTo>
                                    <a:cubicBezTo>
                                      <a:pt x="581" y="49"/>
                                      <a:pt x="584" y="50"/>
                                      <a:pt x="586" y="52"/>
                                    </a:cubicBezTo>
                                    <a:cubicBezTo>
                                      <a:pt x="585" y="49"/>
                                      <a:pt x="585" y="47"/>
                                      <a:pt x="585" y="44"/>
                                    </a:cubicBezTo>
                                    <a:cubicBezTo>
                                      <a:pt x="585" y="25"/>
                                      <a:pt x="601" y="9"/>
                                      <a:pt x="621" y="9"/>
                                    </a:cubicBezTo>
                                    <a:cubicBezTo>
                                      <a:pt x="641" y="9"/>
                                      <a:pt x="657" y="25"/>
                                      <a:pt x="657" y="44"/>
                                    </a:cubicBezTo>
                                    <a:cubicBezTo>
                                      <a:pt x="657" y="47"/>
                                      <a:pt x="656" y="49"/>
                                      <a:pt x="656" y="51"/>
                                    </a:cubicBezTo>
                                    <a:cubicBezTo>
                                      <a:pt x="658" y="50"/>
                                      <a:pt x="660" y="49"/>
                                      <a:pt x="663" y="48"/>
                                    </a:cubicBezTo>
                                    <a:cubicBezTo>
                                      <a:pt x="663" y="47"/>
                                      <a:pt x="663" y="46"/>
                                      <a:pt x="663" y="44"/>
                                    </a:cubicBezTo>
                                    <a:cubicBezTo>
                                      <a:pt x="663" y="33"/>
                                      <a:pt x="658" y="22"/>
                                      <a:pt x="650" y="15"/>
                                    </a:cubicBezTo>
                                    <a:cubicBezTo>
                                      <a:pt x="643" y="7"/>
                                      <a:pt x="632" y="2"/>
                                      <a:pt x="621" y="2"/>
                                    </a:cubicBezTo>
                                    <a:cubicBezTo>
                                      <a:pt x="609" y="2"/>
                                      <a:pt x="599" y="7"/>
                                      <a:pt x="591" y="15"/>
                                    </a:cubicBezTo>
                                    <a:cubicBezTo>
                                      <a:pt x="584" y="22"/>
                                      <a:pt x="579" y="33"/>
                                      <a:pt x="579" y="44"/>
                                    </a:cubicBezTo>
                                    <a:close/>
                                    <a:moveTo>
                                      <a:pt x="540" y="15"/>
                                    </a:moveTo>
                                    <a:cubicBezTo>
                                      <a:pt x="546" y="11"/>
                                      <a:pt x="553" y="9"/>
                                      <a:pt x="560" y="9"/>
                                    </a:cubicBezTo>
                                    <a:cubicBezTo>
                                      <a:pt x="567" y="9"/>
                                      <a:pt x="574" y="11"/>
                                      <a:pt x="579" y="14"/>
                                    </a:cubicBezTo>
                                    <a:cubicBezTo>
                                      <a:pt x="581" y="13"/>
                                      <a:pt x="582" y="11"/>
                                      <a:pt x="583" y="10"/>
                                    </a:cubicBezTo>
                                    <a:cubicBezTo>
                                      <a:pt x="577" y="5"/>
                                      <a:pt x="569" y="2"/>
                                      <a:pt x="560" y="2"/>
                                    </a:cubicBezTo>
                                    <a:cubicBezTo>
                                      <a:pt x="551" y="2"/>
                                      <a:pt x="543" y="5"/>
                                      <a:pt x="536" y="10"/>
                                    </a:cubicBezTo>
                                    <a:cubicBezTo>
                                      <a:pt x="538" y="11"/>
                                      <a:pt x="539" y="13"/>
                                      <a:pt x="540" y="15"/>
                                    </a:cubicBezTo>
                                    <a:close/>
                                    <a:moveTo>
                                      <a:pt x="544" y="20"/>
                                    </a:moveTo>
                                    <a:cubicBezTo>
                                      <a:pt x="549" y="17"/>
                                      <a:pt x="554" y="16"/>
                                      <a:pt x="560" y="16"/>
                                    </a:cubicBezTo>
                                    <a:cubicBezTo>
                                      <a:pt x="566" y="16"/>
                                      <a:pt x="571" y="17"/>
                                      <a:pt x="576" y="20"/>
                                    </a:cubicBezTo>
                                    <a:cubicBezTo>
                                      <a:pt x="577" y="19"/>
                                      <a:pt x="577" y="17"/>
                                      <a:pt x="578" y="16"/>
                                    </a:cubicBezTo>
                                    <a:cubicBezTo>
                                      <a:pt x="573" y="12"/>
                                      <a:pt x="567" y="10"/>
                                      <a:pt x="560" y="10"/>
                                    </a:cubicBezTo>
                                    <a:cubicBezTo>
                                      <a:pt x="553" y="10"/>
                                      <a:pt x="547" y="12"/>
                                      <a:pt x="541" y="16"/>
                                    </a:cubicBezTo>
                                    <a:cubicBezTo>
                                      <a:pt x="542" y="17"/>
                                      <a:pt x="543" y="19"/>
                                      <a:pt x="544" y="20"/>
                                    </a:cubicBezTo>
                                    <a:close/>
                                    <a:moveTo>
                                      <a:pt x="547" y="28"/>
                                    </a:moveTo>
                                    <a:cubicBezTo>
                                      <a:pt x="551" y="25"/>
                                      <a:pt x="555" y="23"/>
                                      <a:pt x="560" y="23"/>
                                    </a:cubicBezTo>
                                    <a:cubicBezTo>
                                      <a:pt x="565" y="23"/>
                                      <a:pt x="569" y="25"/>
                                      <a:pt x="572" y="27"/>
                                    </a:cubicBezTo>
                                    <a:cubicBezTo>
                                      <a:pt x="573" y="25"/>
                                      <a:pt x="574" y="24"/>
                                      <a:pt x="575" y="22"/>
                                    </a:cubicBezTo>
                                    <a:cubicBezTo>
                                      <a:pt x="571" y="19"/>
                                      <a:pt x="565" y="17"/>
                                      <a:pt x="560" y="17"/>
                                    </a:cubicBezTo>
                                    <a:cubicBezTo>
                                      <a:pt x="554" y="17"/>
                                      <a:pt x="549" y="19"/>
                                      <a:pt x="545" y="22"/>
                                    </a:cubicBezTo>
                                    <a:cubicBezTo>
                                      <a:pt x="546" y="24"/>
                                      <a:pt x="546" y="26"/>
                                      <a:pt x="547" y="28"/>
                                    </a:cubicBezTo>
                                    <a:close/>
                                    <a:moveTo>
                                      <a:pt x="549" y="36"/>
                                    </a:moveTo>
                                    <a:cubicBezTo>
                                      <a:pt x="549" y="36"/>
                                      <a:pt x="549" y="36"/>
                                      <a:pt x="549" y="36"/>
                                    </a:cubicBezTo>
                                    <a:cubicBezTo>
                                      <a:pt x="552" y="33"/>
                                      <a:pt x="556" y="31"/>
                                      <a:pt x="560" y="31"/>
                                    </a:cubicBezTo>
                                    <a:cubicBezTo>
                                      <a:pt x="564" y="31"/>
                                      <a:pt x="568" y="33"/>
                                      <a:pt x="570" y="36"/>
                                    </a:cubicBezTo>
                                    <a:cubicBezTo>
                                      <a:pt x="571" y="33"/>
                                      <a:pt x="571" y="31"/>
                                      <a:pt x="572" y="29"/>
                                    </a:cubicBezTo>
                                    <a:cubicBezTo>
                                      <a:pt x="569" y="26"/>
                                      <a:pt x="564" y="25"/>
                                      <a:pt x="560" y="25"/>
                                    </a:cubicBezTo>
                                    <a:cubicBezTo>
                                      <a:pt x="555" y="25"/>
                                      <a:pt x="551" y="27"/>
                                      <a:pt x="548" y="29"/>
                                    </a:cubicBezTo>
                                    <a:cubicBezTo>
                                      <a:pt x="548" y="32"/>
                                      <a:pt x="549" y="34"/>
                                      <a:pt x="549" y="36"/>
                                    </a:cubicBezTo>
                                    <a:close/>
                                    <a:moveTo>
                                      <a:pt x="570" y="44"/>
                                    </a:moveTo>
                                    <a:cubicBezTo>
                                      <a:pt x="570" y="42"/>
                                      <a:pt x="570" y="40"/>
                                      <a:pt x="570" y="38"/>
                                    </a:cubicBezTo>
                                    <a:cubicBezTo>
                                      <a:pt x="568" y="35"/>
                                      <a:pt x="564" y="32"/>
                                      <a:pt x="560" y="32"/>
                                    </a:cubicBezTo>
                                    <a:cubicBezTo>
                                      <a:pt x="555" y="32"/>
                                      <a:pt x="552" y="35"/>
                                      <a:pt x="550" y="39"/>
                                    </a:cubicBezTo>
                                    <a:cubicBezTo>
                                      <a:pt x="549" y="38"/>
                                      <a:pt x="549" y="38"/>
                                      <a:pt x="549" y="37"/>
                                    </a:cubicBezTo>
                                    <a:cubicBezTo>
                                      <a:pt x="550" y="40"/>
                                      <a:pt x="550" y="42"/>
                                      <a:pt x="550" y="44"/>
                                    </a:cubicBezTo>
                                    <a:cubicBezTo>
                                      <a:pt x="550" y="45"/>
                                      <a:pt x="550" y="45"/>
                                      <a:pt x="550" y="46"/>
                                    </a:cubicBezTo>
                                    <a:cubicBezTo>
                                      <a:pt x="551" y="45"/>
                                      <a:pt x="552" y="45"/>
                                      <a:pt x="553" y="45"/>
                                    </a:cubicBezTo>
                                    <a:cubicBezTo>
                                      <a:pt x="553" y="45"/>
                                      <a:pt x="553" y="45"/>
                                      <a:pt x="553" y="44"/>
                                    </a:cubicBezTo>
                                    <a:cubicBezTo>
                                      <a:pt x="553" y="41"/>
                                      <a:pt x="556" y="38"/>
                                      <a:pt x="560" y="38"/>
                                    </a:cubicBezTo>
                                    <a:cubicBezTo>
                                      <a:pt x="564" y="38"/>
                                      <a:pt x="567" y="41"/>
                                      <a:pt x="567" y="44"/>
                                    </a:cubicBezTo>
                                    <a:cubicBezTo>
                                      <a:pt x="567" y="45"/>
                                      <a:pt x="567" y="45"/>
                                      <a:pt x="567" y="45"/>
                                    </a:cubicBezTo>
                                    <a:cubicBezTo>
                                      <a:pt x="568" y="45"/>
                                      <a:pt x="569" y="45"/>
                                      <a:pt x="570" y="45"/>
                                    </a:cubicBezTo>
                                    <a:cubicBezTo>
                                      <a:pt x="570" y="45"/>
                                      <a:pt x="570" y="45"/>
                                      <a:pt x="570" y="44"/>
                                    </a:cubicBezTo>
                                    <a:close/>
                                    <a:moveTo>
                                      <a:pt x="560" y="39"/>
                                    </a:moveTo>
                                    <a:cubicBezTo>
                                      <a:pt x="557" y="39"/>
                                      <a:pt x="555" y="42"/>
                                      <a:pt x="555" y="44"/>
                                    </a:cubicBezTo>
                                    <a:cubicBezTo>
                                      <a:pt x="555" y="45"/>
                                      <a:pt x="555" y="45"/>
                                      <a:pt x="555" y="45"/>
                                    </a:cubicBezTo>
                                    <a:cubicBezTo>
                                      <a:pt x="557" y="45"/>
                                      <a:pt x="558" y="45"/>
                                      <a:pt x="560" y="45"/>
                                    </a:cubicBezTo>
                                    <a:cubicBezTo>
                                      <a:pt x="562" y="45"/>
                                      <a:pt x="563" y="45"/>
                                      <a:pt x="565" y="45"/>
                                    </a:cubicBezTo>
                                    <a:cubicBezTo>
                                      <a:pt x="565" y="45"/>
                                      <a:pt x="565" y="45"/>
                                      <a:pt x="565" y="44"/>
                                    </a:cubicBezTo>
                                    <a:cubicBezTo>
                                      <a:pt x="565" y="42"/>
                                      <a:pt x="563" y="39"/>
                                      <a:pt x="560" y="39"/>
                                    </a:cubicBezTo>
                                    <a:close/>
                                    <a:moveTo>
                                      <a:pt x="531" y="56"/>
                                    </a:moveTo>
                                    <a:cubicBezTo>
                                      <a:pt x="532" y="57"/>
                                      <a:pt x="534" y="58"/>
                                      <a:pt x="535" y="60"/>
                                    </a:cubicBezTo>
                                    <a:cubicBezTo>
                                      <a:pt x="542" y="55"/>
                                      <a:pt x="551" y="52"/>
                                      <a:pt x="560" y="52"/>
                                    </a:cubicBezTo>
                                    <a:cubicBezTo>
                                      <a:pt x="569" y="52"/>
                                      <a:pt x="577" y="55"/>
                                      <a:pt x="584" y="60"/>
                                    </a:cubicBezTo>
                                    <a:cubicBezTo>
                                      <a:pt x="586" y="58"/>
                                      <a:pt x="587" y="57"/>
                                      <a:pt x="589" y="56"/>
                                    </a:cubicBezTo>
                                    <a:cubicBezTo>
                                      <a:pt x="581" y="50"/>
                                      <a:pt x="571" y="46"/>
                                      <a:pt x="560" y="46"/>
                                    </a:cubicBezTo>
                                    <a:cubicBezTo>
                                      <a:pt x="549" y="46"/>
                                      <a:pt x="539" y="50"/>
                                      <a:pt x="531" y="56"/>
                                    </a:cubicBezTo>
                                    <a:close/>
                                    <a:moveTo>
                                      <a:pt x="457" y="44"/>
                                    </a:moveTo>
                                    <a:cubicBezTo>
                                      <a:pt x="457" y="46"/>
                                      <a:pt x="457" y="47"/>
                                      <a:pt x="457" y="48"/>
                                    </a:cubicBezTo>
                                    <a:cubicBezTo>
                                      <a:pt x="459" y="49"/>
                                      <a:pt x="461" y="50"/>
                                      <a:pt x="464" y="52"/>
                                    </a:cubicBezTo>
                                    <a:cubicBezTo>
                                      <a:pt x="463" y="49"/>
                                      <a:pt x="463" y="47"/>
                                      <a:pt x="463" y="44"/>
                                    </a:cubicBezTo>
                                    <a:cubicBezTo>
                                      <a:pt x="463" y="25"/>
                                      <a:pt x="479" y="9"/>
                                      <a:pt x="499" y="9"/>
                                    </a:cubicBezTo>
                                    <a:cubicBezTo>
                                      <a:pt x="518" y="9"/>
                                      <a:pt x="534" y="25"/>
                                      <a:pt x="534" y="44"/>
                                    </a:cubicBezTo>
                                    <a:cubicBezTo>
                                      <a:pt x="534" y="47"/>
                                      <a:pt x="534" y="49"/>
                                      <a:pt x="534" y="52"/>
                                    </a:cubicBezTo>
                                    <a:cubicBezTo>
                                      <a:pt x="536" y="51"/>
                                      <a:pt x="538" y="49"/>
                                      <a:pt x="540" y="48"/>
                                    </a:cubicBezTo>
                                    <a:cubicBezTo>
                                      <a:pt x="540" y="47"/>
                                      <a:pt x="541" y="46"/>
                                      <a:pt x="541" y="44"/>
                                    </a:cubicBezTo>
                                    <a:cubicBezTo>
                                      <a:pt x="541" y="33"/>
                                      <a:pt x="536" y="22"/>
                                      <a:pt x="528" y="15"/>
                                    </a:cubicBezTo>
                                    <a:cubicBezTo>
                                      <a:pt x="521" y="7"/>
                                      <a:pt x="510" y="2"/>
                                      <a:pt x="499" y="2"/>
                                    </a:cubicBezTo>
                                    <a:cubicBezTo>
                                      <a:pt x="487" y="2"/>
                                      <a:pt x="477" y="7"/>
                                      <a:pt x="469" y="15"/>
                                    </a:cubicBezTo>
                                    <a:cubicBezTo>
                                      <a:pt x="461" y="22"/>
                                      <a:pt x="457" y="33"/>
                                      <a:pt x="457" y="44"/>
                                    </a:cubicBezTo>
                                    <a:close/>
                                    <a:moveTo>
                                      <a:pt x="419" y="14"/>
                                    </a:moveTo>
                                    <a:cubicBezTo>
                                      <a:pt x="424" y="11"/>
                                      <a:pt x="431" y="9"/>
                                      <a:pt x="438" y="9"/>
                                    </a:cubicBezTo>
                                    <a:cubicBezTo>
                                      <a:pt x="445" y="9"/>
                                      <a:pt x="452" y="11"/>
                                      <a:pt x="457" y="14"/>
                                    </a:cubicBezTo>
                                    <a:cubicBezTo>
                                      <a:pt x="458" y="13"/>
                                      <a:pt x="460" y="11"/>
                                      <a:pt x="461" y="10"/>
                                    </a:cubicBezTo>
                                    <a:cubicBezTo>
                                      <a:pt x="454" y="5"/>
                                      <a:pt x="446" y="2"/>
                                      <a:pt x="438" y="2"/>
                                    </a:cubicBezTo>
                                    <a:cubicBezTo>
                                      <a:pt x="429" y="2"/>
                                      <a:pt x="422" y="5"/>
                                      <a:pt x="415" y="9"/>
                                    </a:cubicBezTo>
                                    <a:cubicBezTo>
                                      <a:pt x="416" y="11"/>
                                      <a:pt x="418" y="12"/>
                                      <a:pt x="419" y="14"/>
                                    </a:cubicBezTo>
                                    <a:close/>
                                    <a:moveTo>
                                      <a:pt x="423" y="20"/>
                                    </a:moveTo>
                                    <a:cubicBezTo>
                                      <a:pt x="427" y="17"/>
                                      <a:pt x="432" y="16"/>
                                      <a:pt x="438" y="16"/>
                                    </a:cubicBezTo>
                                    <a:cubicBezTo>
                                      <a:pt x="444" y="16"/>
                                      <a:pt x="449" y="17"/>
                                      <a:pt x="453" y="20"/>
                                    </a:cubicBezTo>
                                    <a:cubicBezTo>
                                      <a:pt x="454" y="19"/>
                                      <a:pt x="455" y="17"/>
                                      <a:pt x="456" y="16"/>
                                    </a:cubicBezTo>
                                    <a:cubicBezTo>
                                      <a:pt x="451" y="12"/>
                                      <a:pt x="445" y="10"/>
                                      <a:pt x="438" y="10"/>
                                    </a:cubicBezTo>
                                    <a:cubicBezTo>
                                      <a:pt x="431" y="10"/>
                                      <a:pt x="425" y="12"/>
                                      <a:pt x="420" y="15"/>
                                    </a:cubicBezTo>
                                    <a:cubicBezTo>
                                      <a:pt x="421" y="17"/>
                                      <a:pt x="422" y="18"/>
                                      <a:pt x="423" y="20"/>
                                    </a:cubicBezTo>
                                    <a:close/>
                                    <a:moveTo>
                                      <a:pt x="426" y="27"/>
                                    </a:moveTo>
                                    <a:cubicBezTo>
                                      <a:pt x="429" y="25"/>
                                      <a:pt x="433" y="23"/>
                                      <a:pt x="438" y="23"/>
                                    </a:cubicBezTo>
                                    <a:cubicBezTo>
                                      <a:pt x="442" y="23"/>
                                      <a:pt x="447" y="25"/>
                                      <a:pt x="450" y="27"/>
                                    </a:cubicBezTo>
                                    <a:cubicBezTo>
                                      <a:pt x="451" y="25"/>
                                      <a:pt x="452" y="24"/>
                                      <a:pt x="453" y="22"/>
                                    </a:cubicBezTo>
                                    <a:cubicBezTo>
                                      <a:pt x="448" y="19"/>
                                      <a:pt x="443" y="17"/>
                                      <a:pt x="438" y="17"/>
                                    </a:cubicBezTo>
                                    <a:cubicBezTo>
                                      <a:pt x="433" y="17"/>
                                      <a:pt x="428" y="19"/>
                                      <a:pt x="423" y="21"/>
                                    </a:cubicBezTo>
                                    <a:cubicBezTo>
                                      <a:pt x="424" y="23"/>
                                      <a:pt x="425" y="25"/>
                                      <a:pt x="426" y="27"/>
                                    </a:cubicBezTo>
                                    <a:close/>
                                    <a:moveTo>
                                      <a:pt x="428" y="35"/>
                                    </a:moveTo>
                                    <a:cubicBezTo>
                                      <a:pt x="431" y="32"/>
                                      <a:pt x="434" y="31"/>
                                      <a:pt x="438" y="31"/>
                                    </a:cubicBezTo>
                                    <a:cubicBezTo>
                                      <a:pt x="442" y="31"/>
                                      <a:pt x="446" y="33"/>
                                      <a:pt x="448" y="36"/>
                                    </a:cubicBezTo>
                                    <a:cubicBezTo>
                                      <a:pt x="449" y="33"/>
                                      <a:pt x="449" y="31"/>
                                      <a:pt x="450" y="29"/>
                                    </a:cubicBezTo>
                                    <a:cubicBezTo>
                                      <a:pt x="446" y="26"/>
                                      <a:pt x="442" y="25"/>
                                      <a:pt x="438" y="25"/>
                                    </a:cubicBezTo>
                                    <a:cubicBezTo>
                                      <a:pt x="434" y="25"/>
                                      <a:pt x="430" y="26"/>
                                      <a:pt x="426" y="28"/>
                                    </a:cubicBezTo>
                                    <a:cubicBezTo>
                                      <a:pt x="427" y="31"/>
                                      <a:pt x="428" y="33"/>
                                      <a:pt x="428" y="35"/>
                                    </a:cubicBezTo>
                                    <a:close/>
                                    <a:moveTo>
                                      <a:pt x="447" y="44"/>
                                    </a:moveTo>
                                    <a:cubicBezTo>
                                      <a:pt x="447" y="42"/>
                                      <a:pt x="448" y="40"/>
                                      <a:pt x="448" y="38"/>
                                    </a:cubicBezTo>
                                    <a:cubicBezTo>
                                      <a:pt x="446" y="35"/>
                                      <a:pt x="442" y="32"/>
                                      <a:pt x="438" y="32"/>
                                    </a:cubicBezTo>
                                    <a:cubicBezTo>
                                      <a:pt x="434" y="32"/>
                                      <a:pt x="431" y="34"/>
                                      <a:pt x="428" y="37"/>
                                    </a:cubicBezTo>
                                    <a:cubicBezTo>
                                      <a:pt x="429" y="39"/>
                                      <a:pt x="429" y="42"/>
                                      <a:pt x="429" y="44"/>
                                    </a:cubicBezTo>
                                    <a:cubicBezTo>
                                      <a:pt x="429" y="45"/>
                                      <a:pt x="429" y="45"/>
                                      <a:pt x="429" y="45"/>
                                    </a:cubicBezTo>
                                    <a:cubicBezTo>
                                      <a:pt x="430" y="45"/>
                                      <a:pt x="430" y="45"/>
                                      <a:pt x="431" y="45"/>
                                    </a:cubicBezTo>
                                    <a:cubicBezTo>
                                      <a:pt x="431" y="45"/>
                                      <a:pt x="431" y="45"/>
                                      <a:pt x="431" y="44"/>
                                    </a:cubicBezTo>
                                    <a:cubicBezTo>
                                      <a:pt x="431" y="41"/>
                                      <a:pt x="434" y="38"/>
                                      <a:pt x="438" y="38"/>
                                    </a:cubicBezTo>
                                    <a:cubicBezTo>
                                      <a:pt x="441" y="38"/>
                                      <a:pt x="444" y="41"/>
                                      <a:pt x="444" y="44"/>
                                    </a:cubicBezTo>
                                    <a:cubicBezTo>
                                      <a:pt x="444" y="45"/>
                                      <a:pt x="444" y="45"/>
                                      <a:pt x="444" y="45"/>
                                    </a:cubicBezTo>
                                    <a:cubicBezTo>
                                      <a:pt x="445" y="45"/>
                                      <a:pt x="446" y="45"/>
                                      <a:pt x="447" y="45"/>
                                    </a:cubicBezTo>
                                    <a:cubicBezTo>
                                      <a:pt x="447" y="45"/>
                                      <a:pt x="447" y="45"/>
                                      <a:pt x="447" y="44"/>
                                    </a:cubicBezTo>
                                    <a:close/>
                                    <a:moveTo>
                                      <a:pt x="438" y="39"/>
                                    </a:moveTo>
                                    <a:cubicBezTo>
                                      <a:pt x="435" y="39"/>
                                      <a:pt x="433" y="42"/>
                                      <a:pt x="433" y="44"/>
                                    </a:cubicBezTo>
                                    <a:cubicBezTo>
                                      <a:pt x="433" y="45"/>
                                      <a:pt x="433" y="45"/>
                                      <a:pt x="433" y="45"/>
                                    </a:cubicBezTo>
                                    <a:cubicBezTo>
                                      <a:pt x="434" y="45"/>
                                      <a:pt x="436" y="45"/>
                                      <a:pt x="438" y="45"/>
                                    </a:cubicBezTo>
                                    <a:cubicBezTo>
                                      <a:pt x="439" y="45"/>
                                      <a:pt x="441" y="45"/>
                                      <a:pt x="443" y="45"/>
                                    </a:cubicBezTo>
                                    <a:cubicBezTo>
                                      <a:pt x="443" y="45"/>
                                      <a:pt x="443" y="45"/>
                                      <a:pt x="443" y="44"/>
                                    </a:cubicBezTo>
                                    <a:cubicBezTo>
                                      <a:pt x="443" y="42"/>
                                      <a:pt x="441" y="39"/>
                                      <a:pt x="438" y="39"/>
                                    </a:cubicBezTo>
                                    <a:close/>
                                    <a:moveTo>
                                      <a:pt x="409" y="55"/>
                                    </a:moveTo>
                                    <a:cubicBezTo>
                                      <a:pt x="411" y="57"/>
                                      <a:pt x="412" y="58"/>
                                      <a:pt x="414" y="59"/>
                                    </a:cubicBezTo>
                                    <a:cubicBezTo>
                                      <a:pt x="421" y="55"/>
                                      <a:pt x="429" y="52"/>
                                      <a:pt x="438" y="52"/>
                                    </a:cubicBezTo>
                                    <a:cubicBezTo>
                                      <a:pt x="447" y="52"/>
                                      <a:pt x="455" y="55"/>
                                      <a:pt x="462" y="60"/>
                                    </a:cubicBezTo>
                                    <a:cubicBezTo>
                                      <a:pt x="464" y="58"/>
                                      <a:pt x="465" y="57"/>
                                      <a:pt x="467" y="56"/>
                                    </a:cubicBezTo>
                                    <a:cubicBezTo>
                                      <a:pt x="459" y="50"/>
                                      <a:pt x="449" y="46"/>
                                      <a:pt x="438" y="46"/>
                                    </a:cubicBezTo>
                                    <a:cubicBezTo>
                                      <a:pt x="427" y="46"/>
                                      <a:pt x="417" y="50"/>
                                      <a:pt x="409" y="55"/>
                                    </a:cubicBezTo>
                                    <a:close/>
                                    <a:moveTo>
                                      <a:pt x="336" y="44"/>
                                    </a:moveTo>
                                    <a:cubicBezTo>
                                      <a:pt x="336" y="46"/>
                                      <a:pt x="336" y="47"/>
                                      <a:pt x="336" y="48"/>
                                    </a:cubicBezTo>
                                    <a:cubicBezTo>
                                      <a:pt x="338" y="49"/>
                                      <a:pt x="341" y="50"/>
                                      <a:pt x="343" y="52"/>
                                    </a:cubicBezTo>
                                    <a:cubicBezTo>
                                      <a:pt x="342" y="49"/>
                                      <a:pt x="342" y="47"/>
                                      <a:pt x="342" y="44"/>
                                    </a:cubicBezTo>
                                    <a:cubicBezTo>
                                      <a:pt x="342" y="25"/>
                                      <a:pt x="358" y="9"/>
                                      <a:pt x="378" y="9"/>
                                    </a:cubicBezTo>
                                    <a:cubicBezTo>
                                      <a:pt x="398" y="9"/>
                                      <a:pt x="414" y="25"/>
                                      <a:pt x="414" y="44"/>
                                    </a:cubicBezTo>
                                    <a:cubicBezTo>
                                      <a:pt x="414" y="47"/>
                                      <a:pt x="413" y="49"/>
                                      <a:pt x="413" y="51"/>
                                    </a:cubicBezTo>
                                    <a:cubicBezTo>
                                      <a:pt x="415" y="50"/>
                                      <a:pt x="417" y="49"/>
                                      <a:pt x="420" y="48"/>
                                    </a:cubicBezTo>
                                    <a:cubicBezTo>
                                      <a:pt x="420" y="47"/>
                                      <a:pt x="420" y="46"/>
                                      <a:pt x="420" y="44"/>
                                    </a:cubicBezTo>
                                    <a:cubicBezTo>
                                      <a:pt x="420" y="33"/>
                                      <a:pt x="415" y="22"/>
                                      <a:pt x="407" y="15"/>
                                    </a:cubicBezTo>
                                    <a:cubicBezTo>
                                      <a:pt x="400" y="7"/>
                                      <a:pt x="389" y="2"/>
                                      <a:pt x="378" y="2"/>
                                    </a:cubicBezTo>
                                    <a:cubicBezTo>
                                      <a:pt x="366" y="2"/>
                                      <a:pt x="356" y="7"/>
                                      <a:pt x="348" y="15"/>
                                    </a:cubicBezTo>
                                    <a:cubicBezTo>
                                      <a:pt x="341" y="22"/>
                                      <a:pt x="336" y="33"/>
                                      <a:pt x="336" y="44"/>
                                    </a:cubicBezTo>
                                    <a:close/>
                                    <a:moveTo>
                                      <a:pt x="297" y="14"/>
                                    </a:moveTo>
                                    <a:cubicBezTo>
                                      <a:pt x="303" y="11"/>
                                      <a:pt x="310" y="9"/>
                                      <a:pt x="317" y="9"/>
                                    </a:cubicBezTo>
                                    <a:cubicBezTo>
                                      <a:pt x="324" y="9"/>
                                      <a:pt x="331" y="11"/>
                                      <a:pt x="336" y="14"/>
                                    </a:cubicBezTo>
                                    <a:cubicBezTo>
                                      <a:pt x="338" y="13"/>
                                      <a:pt x="339" y="11"/>
                                      <a:pt x="340" y="10"/>
                                    </a:cubicBezTo>
                                    <a:cubicBezTo>
                                      <a:pt x="334" y="5"/>
                                      <a:pt x="326" y="2"/>
                                      <a:pt x="317" y="2"/>
                                    </a:cubicBezTo>
                                    <a:cubicBezTo>
                                      <a:pt x="308" y="2"/>
                                      <a:pt x="300" y="5"/>
                                      <a:pt x="293" y="10"/>
                                    </a:cubicBezTo>
                                    <a:cubicBezTo>
                                      <a:pt x="295" y="11"/>
                                      <a:pt x="296" y="13"/>
                                      <a:pt x="297" y="14"/>
                                    </a:cubicBezTo>
                                    <a:close/>
                                    <a:moveTo>
                                      <a:pt x="301" y="20"/>
                                    </a:moveTo>
                                    <a:cubicBezTo>
                                      <a:pt x="306" y="17"/>
                                      <a:pt x="311" y="16"/>
                                      <a:pt x="317" y="16"/>
                                    </a:cubicBezTo>
                                    <a:cubicBezTo>
                                      <a:pt x="323" y="16"/>
                                      <a:pt x="328" y="17"/>
                                      <a:pt x="333" y="20"/>
                                    </a:cubicBezTo>
                                    <a:cubicBezTo>
                                      <a:pt x="333" y="19"/>
                                      <a:pt x="334" y="17"/>
                                      <a:pt x="335" y="16"/>
                                    </a:cubicBezTo>
                                    <a:cubicBezTo>
                                      <a:pt x="330" y="12"/>
                                      <a:pt x="324" y="10"/>
                                      <a:pt x="317" y="10"/>
                                    </a:cubicBezTo>
                                    <a:cubicBezTo>
                                      <a:pt x="310" y="10"/>
                                      <a:pt x="304" y="12"/>
                                      <a:pt x="298" y="16"/>
                                    </a:cubicBezTo>
                                    <a:cubicBezTo>
                                      <a:pt x="299" y="17"/>
                                      <a:pt x="300" y="19"/>
                                      <a:pt x="301" y="20"/>
                                    </a:cubicBezTo>
                                    <a:close/>
                                    <a:moveTo>
                                      <a:pt x="304" y="28"/>
                                    </a:moveTo>
                                    <a:cubicBezTo>
                                      <a:pt x="308" y="25"/>
                                      <a:pt x="312" y="23"/>
                                      <a:pt x="317" y="23"/>
                                    </a:cubicBezTo>
                                    <a:cubicBezTo>
                                      <a:pt x="322" y="23"/>
                                      <a:pt x="326" y="25"/>
                                      <a:pt x="329" y="27"/>
                                    </a:cubicBezTo>
                                    <a:cubicBezTo>
                                      <a:pt x="330" y="25"/>
                                      <a:pt x="331" y="24"/>
                                      <a:pt x="332" y="22"/>
                                    </a:cubicBezTo>
                                    <a:cubicBezTo>
                                      <a:pt x="328" y="19"/>
                                      <a:pt x="322" y="17"/>
                                      <a:pt x="317" y="17"/>
                                    </a:cubicBezTo>
                                    <a:cubicBezTo>
                                      <a:pt x="311" y="17"/>
                                      <a:pt x="306" y="19"/>
                                      <a:pt x="302" y="22"/>
                                    </a:cubicBezTo>
                                    <a:cubicBezTo>
                                      <a:pt x="303" y="24"/>
                                      <a:pt x="304" y="26"/>
                                      <a:pt x="304" y="28"/>
                                    </a:cubicBezTo>
                                    <a:close/>
                                    <a:moveTo>
                                      <a:pt x="306" y="36"/>
                                    </a:moveTo>
                                    <a:cubicBezTo>
                                      <a:pt x="309" y="33"/>
                                      <a:pt x="313" y="31"/>
                                      <a:pt x="317" y="31"/>
                                    </a:cubicBezTo>
                                    <a:cubicBezTo>
                                      <a:pt x="321" y="31"/>
                                      <a:pt x="325" y="33"/>
                                      <a:pt x="327" y="36"/>
                                    </a:cubicBezTo>
                                    <a:cubicBezTo>
                                      <a:pt x="328" y="33"/>
                                      <a:pt x="328" y="31"/>
                                      <a:pt x="329" y="29"/>
                                    </a:cubicBezTo>
                                    <a:cubicBezTo>
                                      <a:pt x="326" y="26"/>
                                      <a:pt x="321" y="25"/>
                                      <a:pt x="317" y="25"/>
                                    </a:cubicBezTo>
                                    <a:cubicBezTo>
                                      <a:pt x="312" y="25"/>
                                      <a:pt x="308" y="26"/>
                                      <a:pt x="305" y="29"/>
                                    </a:cubicBezTo>
                                    <a:cubicBezTo>
                                      <a:pt x="305" y="31"/>
                                      <a:pt x="306" y="34"/>
                                      <a:pt x="306" y="36"/>
                                    </a:cubicBezTo>
                                    <a:close/>
                                    <a:moveTo>
                                      <a:pt x="327" y="44"/>
                                    </a:moveTo>
                                    <a:cubicBezTo>
                                      <a:pt x="327" y="42"/>
                                      <a:pt x="327" y="40"/>
                                      <a:pt x="327" y="38"/>
                                    </a:cubicBezTo>
                                    <a:cubicBezTo>
                                      <a:pt x="325" y="35"/>
                                      <a:pt x="321" y="32"/>
                                      <a:pt x="317" y="32"/>
                                    </a:cubicBezTo>
                                    <a:cubicBezTo>
                                      <a:pt x="313" y="32"/>
                                      <a:pt x="309" y="35"/>
                                      <a:pt x="307" y="38"/>
                                    </a:cubicBezTo>
                                    <a:cubicBezTo>
                                      <a:pt x="307" y="40"/>
                                      <a:pt x="307" y="42"/>
                                      <a:pt x="307" y="44"/>
                                    </a:cubicBezTo>
                                    <a:cubicBezTo>
                                      <a:pt x="307" y="45"/>
                                      <a:pt x="307" y="45"/>
                                      <a:pt x="307" y="46"/>
                                    </a:cubicBezTo>
                                    <a:cubicBezTo>
                                      <a:pt x="308" y="45"/>
                                      <a:pt x="309" y="45"/>
                                      <a:pt x="310" y="45"/>
                                    </a:cubicBezTo>
                                    <a:cubicBezTo>
                                      <a:pt x="310" y="45"/>
                                      <a:pt x="310" y="45"/>
                                      <a:pt x="310" y="44"/>
                                    </a:cubicBezTo>
                                    <a:cubicBezTo>
                                      <a:pt x="310" y="41"/>
                                      <a:pt x="313" y="38"/>
                                      <a:pt x="317" y="38"/>
                                    </a:cubicBezTo>
                                    <a:cubicBezTo>
                                      <a:pt x="321" y="38"/>
                                      <a:pt x="324" y="41"/>
                                      <a:pt x="324" y="44"/>
                                    </a:cubicBezTo>
                                    <a:cubicBezTo>
                                      <a:pt x="324" y="45"/>
                                      <a:pt x="324" y="45"/>
                                      <a:pt x="324" y="45"/>
                                    </a:cubicBezTo>
                                    <a:cubicBezTo>
                                      <a:pt x="325" y="45"/>
                                      <a:pt x="326" y="45"/>
                                      <a:pt x="327" y="45"/>
                                    </a:cubicBezTo>
                                    <a:cubicBezTo>
                                      <a:pt x="327" y="45"/>
                                      <a:pt x="327" y="45"/>
                                      <a:pt x="327" y="44"/>
                                    </a:cubicBezTo>
                                    <a:close/>
                                    <a:moveTo>
                                      <a:pt x="317" y="39"/>
                                    </a:moveTo>
                                    <a:cubicBezTo>
                                      <a:pt x="314" y="39"/>
                                      <a:pt x="312" y="42"/>
                                      <a:pt x="312" y="44"/>
                                    </a:cubicBezTo>
                                    <a:cubicBezTo>
                                      <a:pt x="312" y="45"/>
                                      <a:pt x="312" y="45"/>
                                      <a:pt x="312" y="45"/>
                                    </a:cubicBezTo>
                                    <a:cubicBezTo>
                                      <a:pt x="314" y="45"/>
                                      <a:pt x="315" y="45"/>
                                      <a:pt x="317" y="45"/>
                                    </a:cubicBezTo>
                                    <a:cubicBezTo>
                                      <a:pt x="319" y="45"/>
                                      <a:pt x="320" y="45"/>
                                      <a:pt x="322" y="45"/>
                                    </a:cubicBezTo>
                                    <a:cubicBezTo>
                                      <a:pt x="322" y="45"/>
                                      <a:pt x="322" y="45"/>
                                      <a:pt x="322" y="44"/>
                                    </a:cubicBezTo>
                                    <a:cubicBezTo>
                                      <a:pt x="322" y="42"/>
                                      <a:pt x="320" y="39"/>
                                      <a:pt x="317" y="39"/>
                                    </a:cubicBezTo>
                                    <a:close/>
                                    <a:moveTo>
                                      <a:pt x="288" y="56"/>
                                    </a:moveTo>
                                    <a:cubicBezTo>
                                      <a:pt x="289" y="57"/>
                                      <a:pt x="291" y="58"/>
                                      <a:pt x="292" y="60"/>
                                    </a:cubicBezTo>
                                    <a:cubicBezTo>
                                      <a:pt x="299" y="55"/>
                                      <a:pt x="308" y="52"/>
                                      <a:pt x="317" y="52"/>
                                    </a:cubicBezTo>
                                    <a:cubicBezTo>
                                      <a:pt x="326" y="52"/>
                                      <a:pt x="334" y="55"/>
                                      <a:pt x="341" y="60"/>
                                    </a:cubicBezTo>
                                    <a:cubicBezTo>
                                      <a:pt x="343" y="58"/>
                                      <a:pt x="344" y="57"/>
                                      <a:pt x="346" y="56"/>
                                    </a:cubicBezTo>
                                    <a:cubicBezTo>
                                      <a:pt x="338" y="50"/>
                                      <a:pt x="328" y="46"/>
                                      <a:pt x="317" y="46"/>
                                    </a:cubicBezTo>
                                    <a:cubicBezTo>
                                      <a:pt x="306" y="46"/>
                                      <a:pt x="296" y="50"/>
                                      <a:pt x="288" y="56"/>
                                    </a:cubicBezTo>
                                    <a:close/>
                                    <a:moveTo>
                                      <a:pt x="214" y="44"/>
                                    </a:moveTo>
                                    <a:cubicBezTo>
                                      <a:pt x="214" y="46"/>
                                      <a:pt x="214" y="47"/>
                                      <a:pt x="214" y="48"/>
                                    </a:cubicBezTo>
                                    <a:cubicBezTo>
                                      <a:pt x="216" y="49"/>
                                      <a:pt x="219" y="50"/>
                                      <a:pt x="221" y="52"/>
                                    </a:cubicBezTo>
                                    <a:cubicBezTo>
                                      <a:pt x="220" y="49"/>
                                      <a:pt x="220" y="47"/>
                                      <a:pt x="220" y="44"/>
                                    </a:cubicBezTo>
                                    <a:cubicBezTo>
                                      <a:pt x="220" y="25"/>
                                      <a:pt x="236" y="9"/>
                                      <a:pt x="256" y="9"/>
                                    </a:cubicBezTo>
                                    <a:cubicBezTo>
                                      <a:pt x="276" y="9"/>
                                      <a:pt x="292" y="25"/>
                                      <a:pt x="292" y="44"/>
                                    </a:cubicBezTo>
                                    <a:cubicBezTo>
                                      <a:pt x="292" y="47"/>
                                      <a:pt x="291" y="49"/>
                                      <a:pt x="291" y="52"/>
                                    </a:cubicBezTo>
                                    <a:cubicBezTo>
                                      <a:pt x="293" y="50"/>
                                      <a:pt x="295" y="49"/>
                                      <a:pt x="298" y="48"/>
                                    </a:cubicBezTo>
                                    <a:cubicBezTo>
                                      <a:pt x="298" y="47"/>
                                      <a:pt x="298" y="46"/>
                                      <a:pt x="298" y="44"/>
                                    </a:cubicBezTo>
                                    <a:cubicBezTo>
                                      <a:pt x="298" y="33"/>
                                      <a:pt x="293" y="22"/>
                                      <a:pt x="286" y="15"/>
                                    </a:cubicBezTo>
                                    <a:cubicBezTo>
                                      <a:pt x="278" y="7"/>
                                      <a:pt x="267" y="2"/>
                                      <a:pt x="256" y="2"/>
                                    </a:cubicBezTo>
                                    <a:cubicBezTo>
                                      <a:pt x="244" y="2"/>
                                      <a:pt x="234" y="7"/>
                                      <a:pt x="226" y="15"/>
                                    </a:cubicBezTo>
                                    <a:cubicBezTo>
                                      <a:pt x="219" y="22"/>
                                      <a:pt x="214" y="33"/>
                                      <a:pt x="214" y="44"/>
                                    </a:cubicBezTo>
                                    <a:close/>
                                    <a:moveTo>
                                      <a:pt x="176" y="14"/>
                                    </a:moveTo>
                                    <a:cubicBezTo>
                                      <a:pt x="182" y="11"/>
                                      <a:pt x="188" y="9"/>
                                      <a:pt x="195" y="9"/>
                                    </a:cubicBezTo>
                                    <a:cubicBezTo>
                                      <a:pt x="202" y="9"/>
                                      <a:pt x="209" y="11"/>
                                      <a:pt x="214" y="14"/>
                                    </a:cubicBezTo>
                                    <a:cubicBezTo>
                                      <a:pt x="216" y="13"/>
                                      <a:pt x="217" y="11"/>
                                      <a:pt x="218" y="10"/>
                                    </a:cubicBezTo>
                                    <a:cubicBezTo>
                                      <a:pt x="212" y="5"/>
                                      <a:pt x="204" y="2"/>
                                      <a:pt x="195" y="2"/>
                                    </a:cubicBezTo>
                                    <a:cubicBezTo>
                                      <a:pt x="187" y="2"/>
                                      <a:pt x="179" y="5"/>
                                      <a:pt x="172" y="9"/>
                                    </a:cubicBezTo>
                                    <a:cubicBezTo>
                                      <a:pt x="174" y="11"/>
                                      <a:pt x="175" y="12"/>
                                      <a:pt x="176" y="14"/>
                                    </a:cubicBezTo>
                                    <a:close/>
                                    <a:moveTo>
                                      <a:pt x="180" y="20"/>
                                    </a:moveTo>
                                    <a:cubicBezTo>
                                      <a:pt x="184" y="17"/>
                                      <a:pt x="189" y="16"/>
                                      <a:pt x="195" y="16"/>
                                    </a:cubicBezTo>
                                    <a:cubicBezTo>
                                      <a:pt x="201" y="16"/>
                                      <a:pt x="206" y="17"/>
                                      <a:pt x="211" y="20"/>
                                    </a:cubicBezTo>
                                    <a:cubicBezTo>
                                      <a:pt x="212" y="19"/>
                                      <a:pt x="213" y="17"/>
                                      <a:pt x="214" y="16"/>
                                    </a:cubicBezTo>
                                    <a:cubicBezTo>
                                      <a:pt x="208" y="12"/>
                                      <a:pt x="202" y="10"/>
                                      <a:pt x="195" y="10"/>
                                    </a:cubicBezTo>
                                    <a:cubicBezTo>
                                      <a:pt x="188" y="10"/>
                                      <a:pt x="182" y="12"/>
                                      <a:pt x="177" y="15"/>
                                    </a:cubicBezTo>
                                    <a:cubicBezTo>
                                      <a:pt x="178" y="17"/>
                                      <a:pt x="179" y="18"/>
                                      <a:pt x="180" y="20"/>
                                    </a:cubicBezTo>
                                    <a:close/>
                                    <a:moveTo>
                                      <a:pt x="183" y="27"/>
                                    </a:moveTo>
                                    <a:cubicBezTo>
                                      <a:pt x="187" y="25"/>
                                      <a:pt x="191" y="23"/>
                                      <a:pt x="195" y="23"/>
                                    </a:cubicBezTo>
                                    <a:cubicBezTo>
                                      <a:pt x="200" y="23"/>
                                      <a:pt x="204" y="25"/>
                                      <a:pt x="208" y="27"/>
                                    </a:cubicBezTo>
                                    <a:cubicBezTo>
                                      <a:pt x="208" y="25"/>
                                      <a:pt x="209" y="24"/>
                                      <a:pt x="210" y="22"/>
                                    </a:cubicBezTo>
                                    <a:cubicBezTo>
                                      <a:pt x="206" y="19"/>
                                      <a:pt x="201" y="17"/>
                                      <a:pt x="195" y="17"/>
                                    </a:cubicBezTo>
                                    <a:cubicBezTo>
                                      <a:pt x="190" y="17"/>
                                      <a:pt x="185" y="19"/>
                                      <a:pt x="181" y="21"/>
                                    </a:cubicBezTo>
                                    <a:cubicBezTo>
                                      <a:pt x="182" y="23"/>
                                      <a:pt x="182" y="25"/>
                                      <a:pt x="183" y="27"/>
                                    </a:cubicBezTo>
                                    <a:close/>
                                    <a:moveTo>
                                      <a:pt x="185" y="35"/>
                                    </a:moveTo>
                                    <a:cubicBezTo>
                                      <a:pt x="188" y="32"/>
                                      <a:pt x="191" y="31"/>
                                      <a:pt x="195" y="31"/>
                                    </a:cubicBezTo>
                                    <a:cubicBezTo>
                                      <a:pt x="199" y="31"/>
                                      <a:pt x="203" y="33"/>
                                      <a:pt x="205" y="36"/>
                                    </a:cubicBezTo>
                                    <a:cubicBezTo>
                                      <a:pt x="206" y="33"/>
                                      <a:pt x="206" y="31"/>
                                      <a:pt x="207" y="29"/>
                                    </a:cubicBezTo>
                                    <a:cubicBezTo>
                                      <a:pt x="204" y="26"/>
                                      <a:pt x="200" y="25"/>
                                      <a:pt x="195" y="25"/>
                                    </a:cubicBezTo>
                                    <a:cubicBezTo>
                                      <a:pt x="191" y="25"/>
                                      <a:pt x="187" y="26"/>
                                      <a:pt x="184" y="28"/>
                                    </a:cubicBezTo>
                                    <a:cubicBezTo>
                                      <a:pt x="184" y="31"/>
                                      <a:pt x="185" y="33"/>
                                      <a:pt x="185" y="35"/>
                                    </a:cubicBezTo>
                                    <a:close/>
                                    <a:moveTo>
                                      <a:pt x="205" y="44"/>
                                    </a:moveTo>
                                    <a:cubicBezTo>
                                      <a:pt x="205" y="42"/>
                                      <a:pt x="205" y="40"/>
                                      <a:pt x="205" y="38"/>
                                    </a:cubicBezTo>
                                    <a:cubicBezTo>
                                      <a:pt x="203" y="35"/>
                                      <a:pt x="199" y="32"/>
                                      <a:pt x="195" y="32"/>
                                    </a:cubicBezTo>
                                    <a:cubicBezTo>
                                      <a:pt x="191" y="32"/>
                                      <a:pt x="188" y="34"/>
                                      <a:pt x="186" y="37"/>
                                    </a:cubicBezTo>
                                    <a:cubicBezTo>
                                      <a:pt x="186" y="39"/>
                                      <a:pt x="186" y="42"/>
                                      <a:pt x="186" y="44"/>
                                    </a:cubicBezTo>
                                    <a:cubicBezTo>
                                      <a:pt x="186" y="45"/>
                                      <a:pt x="186" y="45"/>
                                      <a:pt x="186" y="45"/>
                                    </a:cubicBezTo>
                                    <a:cubicBezTo>
                                      <a:pt x="187" y="45"/>
                                      <a:pt x="188" y="45"/>
                                      <a:pt x="188" y="45"/>
                                    </a:cubicBezTo>
                                    <a:cubicBezTo>
                                      <a:pt x="188" y="45"/>
                                      <a:pt x="188" y="45"/>
                                      <a:pt x="188" y="44"/>
                                    </a:cubicBezTo>
                                    <a:cubicBezTo>
                                      <a:pt x="188" y="41"/>
                                      <a:pt x="191" y="38"/>
                                      <a:pt x="195" y="38"/>
                                    </a:cubicBezTo>
                                    <a:cubicBezTo>
                                      <a:pt x="199" y="38"/>
                                      <a:pt x="202" y="41"/>
                                      <a:pt x="202" y="44"/>
                                    </a:cubicBezTo>
                                    <a:cubicBezTo>
                                      <a:pt x="202" y="45"/>
                                      <a:pt x="202" y="45"/>
                                      <a:pt x="202" y="45"/>
                                    </a:cubicBezTo>
                                    <a:cubicBezTo>
                                      <a:pt x="203" y="45"/>
                                      <a:pt x="204" y="45"/>
                                      <a:pt x="205" y="45"/>
                                    </a:cubicBezTo>
                                    <a:cubicBezTo>
                                      <a:pt x="205" y="45"/>
                                      <a:pt x="205" y="45"/>
                                      <a:pt x="205" y="44"/>
                                    </a:cubicBezTo>
                                    <a:close/>
                                    <a:moveTo>
                                      <a:pt x="195" y="39"/>
                                    </a:moveTo>
                                    <a:cubicBezTo>
                                      <a:pt x="192" y="39"/>
                                      <a:pt x="190" y="42"/>
                                      <a:pt x="190" y="44"/>
                                    </a:cubicBezTo>
                                    <a:cubicBezTo>
                                      <a:pt x="190" y="45"/>
                                      <a:pt x="190" y="45"/>
                                      <a:pt x="190" y="45"/>
                                    </a:cubicBezTo>
                                    <a:cubicBezTo>
                                      <a:pt x="192" y="45"/>
                                      <a:pt x="193" y="45"/>
                                      <a:pt x="195" y="45"/>
                                    </a:cubicBezTo>
                                    <a:cubicBezTo>
                                      <a:pt x="197" y="45"/>
                                      <a:pt x="198" y="45"/>
                                      <a:pt x="200" y="45"/>
                                    </a:cubicBezTo>
                                    <a:cubicBezTo>
                                      <a:pt x="200" y="45"/>
                                      <a:pt x="200" y="45"/>
                                      <a:pt x="200" y="44"/>
                                    </a:cubicBezTo>
                                    <a:cubicBezTo>
                                      <a:pt x="200" y="42"/>
                                      <a:pt x="198" y="39"/>
                                      <a:pt x="195" y="39"/>
                                    </a:cubicBezTo>
                                    <a:close/>
                                    <a:moveTo>
                                      <a:pt x="166" y="55"/>
                                    </a:moveTo>
                                    <a:cubicBezTo>
                                      <a:pt x="168" y="57"/>
                                      <a:pt x="170" y="58"/>
                                      <a:pt x="171" y="59"/>
                                    </a:cubicBezTo>
                                    <a:cubicBezTo>
                                      <a:pt x="178" y="55"/>
                                      <a:pt x="186" y="52"/>
                                      <a:pt x="195" y="52"/>
                                    </a:cubicBezTo>
                                    <a:cubicBezTo>
                                      <a:pt x="204" y="52"/>
                                      <a:pt x="212" y="55"/>
                                      <a:pt x="219" y="60"/>
                                    </a:cubicBezTo>
                                    <a:cubicBezTo>
                                      <a:pt x="221" y="58"/>
                                      <a:pt x="222" y="57"/>
                                      <a:pt x="224" y="56"/>
                                    </a:cubicBezTo>
                                    <a:cubicBezTo>
                                      <a:pt x="216" y="50"/>
                                      <a:pt x="206" y="46"/>
                                      <a:pt x="195" y="46"/>
                                    </a:cubicBezTo>
                                    <a:cubicBezTo>
                                      <a:pt x="184" y="46"/>
                                      <a:pt x="174" y="50"/>
                                      <a:pt x="166" y="55"/>
                                    </a:cubicBezTo>
                                    <a:close/>
                                    <a:moveTo>
                                      <a:pt x="93" y="44"/>
                                    </a:moveTo>
                                    <a:cubicBezTo>
                                      <a:pt x="93" y="46"/>
                                      <a:pt x="93" y="47"/>
                                      <a:pt x="93" y="48"/>
                                    </a:cubicBezTo>
                                    <a:cubicBezTo>
                                      <a:pt x="96" y="49"/>
                                      <a:pt x="98" y="50"/>
                                      <a:pt x="100" y="52"/>
                                    </a:cubicBezTo>
                                    <a:cubicBezTo>
                                      <a:pt x="99" y="49"/>
                                      <a:pt x="99" y="47"/>
                                      <a:pt x="99" y="44"/>
                                    </a:cubicBezTo>
                                    <a:cubicBezTo>
                                      <a:pt x="99" y="25"/>
                                      <a:pt x="115" y="9"/>
                                      <a:pt x="135" y="9"/>
                                    </a:cubicBezTo>
                                    <a:cubicBezTo>
                                      <a:pt x="155" y="9"/>
                                      <a:pt x="171" y="25"/>
                                      <a:pt x="171" y="44"/>
                                    </a:cubicBezTo>
                                    <a:cubicBezTo>
                                      <a:pt x="171" y="47"/>
                                      <a:pt x="171" y="49"/>
                                      <a:pt x="170" y="51"/>
                                    </a:cubicBezTo>
                                    <a:cubicBezTo>
                                      <a:pt x="172" y="50"/>
                                      <a:pt x="175" y="49"/>
                                      <a:pt x="177" y="48"/>
                                    </a:cubicBezTo>
                                    <a:cubicBezTo>
                                      <a:pt x="177" y="47"/>
                                      <a:pt x="177" y="46"/>
                                      <a:pt x="177" y="44"/>
                                    </a:cubicBezTo>
                                    <a:cubicBezTo>
                                      <a:pt x="177" y="33"/>
                                      <a:pt x="172" y="22"/>
                                      <a:pt x="165" y="15"/>
                                    </a:cubicBezTo>
                                    <a:cubicBezTo>
                                      <a:pt x="157" y="7"/>
                                      <a:pt x="147" y="2"/>
                                      <a:pt x="135" y="2"/>
                                    </a:cubicBezTo>
                                    <a:cubicBezTo>
                                      <a:pt x="123" y="2"/>
                                      <a:pt x="113" y="7"/>
                                      <a:pt x="105" y="15"/>
                                    </a:cubicBezTo>
                                    <a:cubicBezTo>
                                      <a:pt x="98" y="22"/>
                                      <a:pt x="93" y="33"/>
                                      <a:pt x="93" y="44"/>
                                    </a:cubicBezTo>
                                    <a:close/>
                                    <a:moveTo>
                                      <a:pt x="55" y="14"/>
                                    </a:moveTo>
                                    <a:cubicBezTo>
                                      <a:pt x="60" y="11"/>
                                      <a:pt x="67" y="9"/>
                                      <a:pt x="74" y="9"/>
                                    </a:cubicBezTo>
                                    <a:cubicBezTo>
                                      <a:pt x="81" y="9"/>
                                      <a:pt x="88" y="11"/>
                                      <a:pt x="94" y="14"/>
                                    </a:cubicBezTo>
                                    <a:cubicBezTo>
                                      <a:pt x="95" y="13"/>
                                      <a:pt x="96" y="11"/>
                                      <a:pt x="97" y="10"/>
                                    </a:cubicBezTo>
                                    <a:cubicBezTo>
                                      <a:pt x="91" y="5"/>
                                      <a:pt x="83" y="2"/>
                                      <a:pt x="74" y="2"/>
                                    </a:cubicBezTo>
                                    <a:cubicBezTo>
                                      <a:pt x="65" y="2"/>
                                      <a:pt x="57" y="5"/>
                                      <a:pt x="51" y="10"/>
                                    </a:cubicBezTo>
                                    <a:cubicBezTo>
                                      <a:pt x="52" y="11"/>
                                      <a:pt x="53" y="13"/>
                                      <a:pt x="55" y="14"/>
                                    </a:cubicBezTo>
                                    <a:close/>
                                    <a:moveTo>
                                      <a:pt x="58" y="20"/>
                                    </a:moveTo>
                                    <a:cubicBezTo>
                                      <a:pt x="63" y="17"/>
                                      <a:pt x="68" y="16"/>
                                      <a:pt x="74" y="16"/>
                                    </a:cubicBezTo>
                                    <a:cubicBezTo>
                                      <a:pt x="80" y="16"/>
                                      <a:pt x="85" y="17"/>
                                      <a:pt x="90" y="20"/>
                                    </a:cubicBezTo>
                                    <a:cubicBezTo>
                                      <a:pt x="91" y="19"/>
                                      <a:pt x="92" y="17"/>
                                      <a:pt x="93" y="16"/>
                                    </a:cubicBezTo>
                                    <a:cubicBezTo>
                                      <a:pt x="87" y="12"/>
                                      <a:pt x="81" y="10"/>
                                      <a:pt x="74" y="10"/>
                                    </a:cubicBezTo>
                                    <a:cubicBezTo>
                                      <a:pt x="67" y="10"/>
                                      <a:pt x="61" y="12"/>
                                      <a:pt x="55" y="16"/>
                                    </a:cubicBezTo>
                                    <a:cubicBezTo>
                                      <a:pt x="56" y="17"/>
                                      <a:pt x="57" y="19"/>
                                      <a:pt x="58" y="20"/>
                                    </a:cubicBezTo>
                                    <a:close/>
                                    <a:moveTo>
                                      <a:pt x="61" y="28"/>
                                    </a:moveTo>
                                    <a:cubicBezTo>
                                      <a:pt x="65" y="25"/>
                                      <a:pt x="69" y="23"/>
                                      <a:pt x="74" y="23"/>
                                    </a:cubicBezTo>
                                    <a:cubicBezTo>
                                      <a:pt x="79" y="23"/>
                                      <a:pt x="83" y="25"/>
                                      <a:pt x="87" y="27"/>
                                    </a:cubicBezTo>
                                    <a:cubicBezTo>
                                      <a:pt x="87" y="25"/>
                                      <a:pt x="88" y="24"/>
                                      <a:pt x="89" y="22"/>
                                    </a:cubicBezTo>
                                    <a:cubicBezTo>
                                      <a:pt x="85" y="19"/>
                                      <a:pt x="80" y="17"/>
                                      <a:pt x="74" y="17"/>
                                    </a:cubicBezTo>
                                    <a:cubicBezTo>
                                      <a:pt x="69" y="17"/>
                                      <a:pt x="63" y="19"/>
                                      <a:pt x="59" y="22"/>
                                    </a:cubicBezTo>
                                    <a:cubicBezTo>
                                      <a:pt x="60" y="24"/>
                                      <a:pt x="61" y="26"/>
                                      <a:pt x="61" y="28"/>
                                    </a:cubicBezTo>
                                    <a:close/>
                                    <a:moveTo>
                                      <a:pt x="63" y="36"/>
                                    </a:moveTo>
                                    <a:cubicBezTo>
                                      <a:pt x="66" y="33"/>
                                      <a:pt x="70" y="31"/>
                                      <a:pt x="74" y="31"/>
                                    </a:cubicBezTo>
                                    <a:cubicBezTo>
                                      <a:pt x="78" y="31"/>
                                      <a:pt x="82" y="33"/>
                                      <a:pt x="85" y="36"/>
                                    </a:cubicBezTo>
                                    <a:cubicBezTo>
                                      <a:pt x="85" y="33"/>
                                      <a:pt x="85" y="31"/>
                                      <a:pt x="86" y="29"/>
                                    </a:cubicBezTo>
                                    <a:cubicBezTo>
                                      <a:pt x="83" y="26"/>
                                      <a:pt x="79" y="25"/>
                                      <a:pt x="74" y="25"/>
                                    </a:cubicBezTo>
                                    <a:cubicBezTo>
                                      <a:pt x="69" y="25"/>
                                      <a:pt x="65" y="27"/>
                                      <a:pt x="62" y="29"/>
                                    </a:cubicBezTo>
                                    <a:cubicBezTo>
                                      <a:pt x="63" y="31"/>
                                      <a:pt x="63" y="34"/>
                                      <a:pt x="63" y="36"/>
                                    </a:cubicBezTo>
                                    <a:close/>
                                    <a:moveTo>
                                      <a:pt x="84" y="44"/>
                                    </a:moveTo>
                                    <a:cubicBezTo>
                                      <a:pt x="84" y="42"/>
                                      <a:pt x="84" y="40"/>
                                      <a:pt x="84" y="38"/>
                                    </a:cubicBezTo>
                                    <a:cubicBezTo>
                                      <a:pt x="82" y="35"/>
                                      <a:pt x="78" y="32"/>
                                      <a:pt x="74" y="32"/>
                                    </a:cubicBezTo>
                                    <a:cubicBezTo>
                                      <a:pt x="70" y="32"/>
                                      <a:pt x="66" y="35"/>
                                      <a:pt x="64" y="38"/>
                                    </a:cubicBezTo>
                                    <a:cubicBezTo>
                                      <a:pt x="64" y="40"/>
                                      <a:pt x="64" y="42"/>
                                      <a:pt x="64" y="44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6"/>
                                    </a:cubicBezTo>
                                    <a:cubicBezTo>
                                      <a:pt x="65" y="45"/>
                                      <a:pt x="66" y="45"/>
                                      <a:pt x="68" y="45"/>
                                    </a:cubicBezTo>
                                    <a:cubicBezTo>
                                      <a:pt x="68" y="45"/>
                                      <a:pt x="67" y="45"/>
                                      <a:pt x="67" y="44"/>
                                    </a:cubicBezTo>
                                    <a:cubicBezTo>
                                      <a:pt x="67" y="41"/>
                                      <a:pt x="70" y="38"/>
                                      <a:pt x="74" y="38"/>
                                    </a:cubicBezTo>
                                    <a:cubicBezTo>
                                      <a:pt x="78" y="38"/>
                                      <a:pt x="81" y="41"/>
                                      <a:pt x="81" y="44"/>
                                    </a:cubicBezTo>
                                    <a:cubicBezTo>
                                      <a:pt x="81" y="45"/>
                                      <a:pt x="81" y="45"/>
                                      <a:pt x="81" y="45"/>
                                    </a:cubicBezTo>
                                    <a:cubicBezTo>
                                      <a:pt x="82" y="45"/>
                                      <a:pt x="83" y="45"/>
                                      <a:pt x="84" y="45"/>
                                    </a:cubicBezTo>
                                    <a:cubicBezTo>
                                      <a:pt x="84" y="45"/>
                                      <a:pt x="84" y="45"/>
                                      <a:pt x="84" y="44"/>
                                    </a:cubicBezTo>
                                    <a:close/>
                                    <a:moveTo>
                                      <a:pt x="74" y="39"/>
                                    </a:moveTo>
                                    <a:cubicBezTo>
                                      <a:pt x="71" y="39"/>
                                      <a:pt x="69" y="42"/>
                                      <a:pt x="69" y="44"/>
                                    </a:cubicBezTo>
                                    <a:cubicBezTo>
                                      <a:pt x="69" y="45"/>
                                      <a:pt x="69" y="45"/>
                                      <a:pt x="69" y="45"/>
                                    </a:cubicBezTo>
                                    <a:cubicBezTo>
                                      <a:pt x="71" y="45"/>
                                      <a:pt x="72" y="45"/>
                                      <a:pt x="74" y="45"/>
                                    </a:cubicBezTo>
                                    <a:cubicBezTo>
                                      <a:pt x="76" y="45"/>
                                      <a:pt x="78" y="45"/>
                                      <a:pt x="79" y="45"/>
                                    </a:cubicBezTo>
                                    <a:cubicBezTo>
                                      <a:pt x="79" y="45"/>
                                      <a:pt x="79" y="45"/>
                                      <a:pt x="79" y="44"/>
                                    </a:cubicBezTo>
                                    <a:cubicBezTo>
                                      <a:pt x="79" y="42"/>
                                      <a:pt x="77" y="39"/>
                                      <a:pt x="74" y="39"/>
                                    </a:cubicBezTo>
                                    <a:close/>
                                    <a:moveTo>
                                      <a:pt x="50" y="60"/>
                                    </a:moveTo>
                                    <a:cubicBezTo>
                                      <a:pt x="57" y="55"/>
                                      <a:pt x="65" y="52"/>
                                      <a:pt x="74" y="52"/>
                                    </a:cubicBezTo>
                                    <a:cubicBezTo>
                                      <a:pt x="83" y="52"/>
                                      <a:pt x="92" y="55"/>
                                      <a:pt x="99" y="60"/>
                                    </a:cubicBezTo>
                                    <a:cubicBezTo>
                                      <a:pt x="100" y="58"/>
                                      <a:pt x="102" y="57"/>
                                      <a:pt x="103" y="56"/>
                                    </a:cubicBezTo>
                                    <a:cubicBezTo>
                                      <a:pt x="95" y="50"/>
                                      <a:pt x="85" y="46"/>
                                      <a:pt x="74" y="46"/>
                                    </a:cubicBezTo>
                                    <a:cubicBezTo>
                                      <a:pt x="63" y="46"/>
                                      <a:pt x="53" y="50"/>
                                      <a:pt x="45" y="56"/>
                                    </a:cubicBezTo>
                                    <a:cubicBezTo>
                                      <a:pt x="46" y="57"/>
                                      <a:pt x="48" y="58"/>
                                      <a:pt x="50" y="60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60" y="62"/>
                                      <a:pt x="67" y="60"/>
                                      <a:pt x="74" y="60"/>
                                    </a:cubicBezTo>
                                    <a:cubicBezTo>
                                      <a:pt x="81" y="60"/>
                                      <a:pt x="88" y="62"/>
                                      <a:pt x="94" y="66"/>
                                    </a:cubicBezTo>
                                    <a:cubicBezTo>
                                      <a:pt x="95" y="64"/>
                                      <a:pt x="96" y="62"/>
                                      <a:pt x="97" y="61"/>
                                    </a:cubicBezTo>
                                    <a:cubicBezTo>
                                      <a:pt x="91" y="56"/>
                                      <a:pt x="83" y="54"/>
                                      <a:pt x="74" y="54"/>
                                    </a:cubicBezTo>
                                    <a:cubicBezTo>
                                      <a:pt x="65" y="54"/>
                                      <a:pt x="57" y="57"/>
                                      <a:pt x="51" y="61"/>
                                    </a:cubicBezTo>
                                    <a:cubicBezTo>
                                      <a:pt x="52" y="63"/>
                                      <a:pt x="53" y="64"/>
                                      <a:pt x="55" y="66"/>
                                    </a:cubicBezTo>
                                    <a:close/>
                                    <a:moveTo>
                                      <a:pt x="58" y="72"/>
                                    </a:moveTo>
                                    <a:cubicBezTo>
                                      <a:pt x="63" y="69"/>
                                      <a:pt x="68" y="67"/>
                                      <a:pt x="74" y="67"/>
                                    </a:cubicBezTo>
                                    <a:cubicBezTo>
                                      <a:pt x="80" y="67"/>
                                      <a:pt x="85" y="69"/>
                                      <a:pt x="90" y="72"/>
                                    </a:cubicBezTo>
                                    <a:cubicBezTo>
                                      <a:pt x="91" y="70"/>
                                      <a:pt x="92" y="68"/>
                                      <a:pt x="93" y="67"/>
                                    </a:cubicBezTo>
                                    <a:cubicBezTo>
                                      <a:pt x="87" y="64"/>
                                      <a:pt x="81" y="62"/>
                                      <a:pt x="74" y="62"/>
                                    </a:cubicBezTo>
                                    <a:cubicBezTo>
                                      <a:pt x="67" y="62"/>
                                      <a:pt x="61" y="64"/>
                                      <a:pt x="55" y="67"/>
                                    </a:cubicBezTo>
                                    <a:cubicBezTo>
                                      <a:pt x="56" y="69"/>
                                      <a:pt x="57" y="70"/>
                                      <a:pt x="58" y="72"/>
                                    </a:cubicBezTo>
                                    <a:close/>
                                    <a:moveTo>
                                      <a:pt x="61" y="79"/>
                                    </a:moveTo>
                                    <a:cubicBezTo>
                                      <a:pt x="65" y="76"/>
                                      <a:pt x="69" y="75"/>
                                      <a:pt x="74" y="75"/>
                                    </a:cubicBezTo>
                                    <a:cubicBezTo>
                                      <a:pt x="79" y="75"/>
                                      <a:pt x="83" y="76"/>
                                      <a:pt x="87" y="79"/>
                                    </a:cubicBezTo>
                                    <a:cubicBezTo>
                                      <a:pt x="87" y="77"/>
                                      <a:pt x="88" y="75"/>
                                      <a:pt x="89" y="73"/>
                                    </a:cubicBezTo>
                                    <a:cubicBezTo>
                                      <a:pt x="85" y="70"/>
                                      <a:pt x="80" y="69"/>
                                      <a:pt x="74" y="69"/>
                                    </a:cubicBezTo>
                                    <a:cubicBezTo>
                                      <a:pt x="69" y="69"/>
                                      <a:pt x="63" y="70"/>
                                      <a:pt x="59" y="73"/>
                                    </a:cubicBezTo>
                                    <a:cubicBezTo>
                                      <a:pt x="60" y="75"/>
                                      <a:pt x="61" y="77"/>
                                      <a:pt x="61" y="79"/>
                                    </a:cubicBezTo>
                                    <a:close/>
                                    <a:moveTo>
                                      <a:pt x="63" y="87"/>
                                    </a:moveTo>
                                    <a:cubicBezTo>
                                      <a:pt x="66" y="84"/>
                                      <a:pt x="70" y="82"/>
                                      <a:pt x="74" y="82"/>
                                    </a:cubicBezTo>
                                    <a:cubicBezTo>
                                      <a:pt x="78" y="82"/>
                                      <a:pt x="82" y="84"/>
                                      <a:pt x="85" y="87"/>
                                    </a:cubicBezTo>
                                    <a:cubicBezTo>
                                      <a:pt x="85" y="85"/>
                                      <a:pt x="85" y="83"/>
                                      <a:pt x="86" y="80"/>
                                    </a:cubicBezTo>
                                    <a:cubicBezTo>
                                      <a:pt x="83" y="78"/>
                                      <a:pt x="79" y="76"/>
                                      <a:pt x="74" y="76"/>
                                    </a:cubicBezTo>
                                    <a:cubicBezTo>
                                      <a:pt x="69" y="76"/>
                                      <a:pt x="65" y="78"/>
                                      <a:pt x="62" y="81"/>
                                    </a:cubicBezTo>
                                    <a:cubicBezTo>
                                      <a:pt x="63" y="83"/>
                                      <a:pt x="63" y="85"/>
                                      <a:pt x="63" y="87"/>
                                    </a:cubicBezTo>
                                    <a:close/>
                                    <a:moveTo>
                                      <a:pt x="84" y="96"/>
                                    </a:moveTo>
                                    <a:cubicBezTo>
                                      <a:pt x="84" y="94"/>
                                      <a:pt x="84" y="91"/>
                                      <a:pt x="84" y="89"/>
                                    </a:cubicBezTo>
                                    <a:cubicBezTo>
                                      <a:pt x="82" y="86"/>
                                      <a:pt x="78" y="84"/>
                                      <a:pt x="74" y="84"/>
                                    </a:cubicBezTo>
                                    <a:cubicBezTo>
                                      <a:pt x="70" y="84"/>
                                      <a:pt x="66" y="86"/>
                                      <a:pt x="64" y="90"/>
                                    </a:cubicBezTo>
                                    <a:cubicBezTo>
                                      <a:pt x="64" y="92"/>
                                      <a:pt x="64" y="94"/>
                                      <a:pt x="64" y="96"/>
                                    </a:cubicBezTo>
                                    <a:cubicBezTo>
                                      <a:pt x="64" y="96"/>
                                      <a:pt x="64" y="97"/>
                                      <a:pt x="64" y="97"/>
                                    </a:cubicBezTo>
                                    <a:cubicBezTo>
                                      <a:pt x="65" y="97"/>
                                      <a:pt x="66" y="97"/>
                                      <a:pt x="68" y="96"/>
                                    </a:cubicBezTo>
                                    <a:cubicBezTo>
                                      <a:pt x="68" y="96"/>
                                      <a:pt x="67" y="96"/>
                                      <a:pt x="67" y="96"/>
                                    </a:cubicBezTo>
                                    <a:cubicBezTo>
                                      <a:pt x="67" y="92"/>
                                      <a:pt x="70" y="89"/>
                                      <a:pt x="74" y="89"/>
                                    </a:cubicBezTo>
                                    <a:cubicBezTo>
                                      <a:pt x="78" y="89"/>
                                      <a:pt x="81" y="92"/>
                                      <a:pt x="81" y="96"/>
                                    </a:cubicBezTo>
                                    <a:cubicBezTo>
                                      <a:pt x="81" y="96"/>
                                      <a:pt x="81" y="96"/>
                                      <a:pt x="81" y="96"/>
                                    </a:cubicBezTo>
                                    <a:cubicBezTo>
                                      <a:pt x="82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7"/>
                                      <a:pt x="84" y="96"/>
                                      <a:pt x="84" y="96"/>
                                    </a:cubicBezTo>
                                    <a:close/>
                                    <a:moveTo>
                                      <a:pt x="74" y="91"/>
                                    </a:moveTo>
                                    <a:cubicBezTo>
                                      <a:pt x="71" y="91"/>
                                      <a:pt x="69" y="93"/>
                                      <a:pt x="69" y="96"/>
                                    </a:cubicBezTo>
                                    <a:cubicBezTo>
                                      <a:pt x="69" y="96"/>
                                      <a:pt x="69" y="96"/>
                                      <a:pt x="69" y="96"/>
                                    </a:cubicBezTo>
                                    <a:cubicBezTo>
                                      <a:pt x="71" y="96"/>
                                      <a:pt x="72" y="96"/>
                                      <a:pt x="74" y="96"/>
                                    </a:cubicBezTo>
                                    <a:cubicBezTo>
                                      <a:pt x="76" y="96"/>
                                      <a:pt x="78" y="96"/>
                                      <a:pt x="79" y="96"/>
                                    </a:cubicBezTo>
                                    <a:cubicBezTo>
                                      <a:pt x="79" y="96"/>
                                      <a:pt x="79" y="96"/>
                                      <a:pt x="79" y="96"/>
                                    </a:cubicBezTo>
                                    <a:cubicBezTo>
                                      <a:pt x="79" y="93"/>
                                      <a:pt x="77" y="91"/>
                                      <a:pt x="74" y="91"/>
                                    </a:cubicBezTo>
                                    <a:close/>
                                    <a:moveTo>
                                      <a:pt x="50" y="111"/>
                                    </a:moveTo>
                                    <a:cubicBezTo>
                                      <a:pt x="57" y="106"/>
                                      <a:pt x="65" y="104"/>
                                      <a:pt x="74" y="104"/>
                                    </a:cubicBezTo>
                                    <a:cubicBezTo>
                                      <a:pt x="83" y="104"/>
                                      <a:pt x="92" y="106"/>
                                      <a:pt x="99" y="111"/>
                                    </a:cubicBezTo>
                                    <a:cubicBezTo>
                                      <a:pt x="100" y="110"/>
                                      <a:pt x="102" y="108"/>
                                      <a:pt x="103" y="107"/>
                                    </a:cubicBezTo>
                                    <a:cubicBezTo>
                                      <a:pt x="95" y="101"/>
                                      <a:pt x="85" y="98"/>
                                      <a:pt x="74" y="98"/>
                                    </a:cubicBezTo>
                                    <a:cubicBezTo>
                                      <a:pt x="63" y="98"/>
                                      <a:pt x="53" y="101"/>
                                      <a:pt x="45" y="107"/>
                                    </a:cubicBezTo>
                                    <a:cubicBezTo>
                                      <a:pt x="46" y="108"/>
                                      <a:pt x="48" y="110"/>
                                      <a:pt x="50" y="111"/>
                                    </a:cubicBezTo>
                                    <a:close/>
                                    <a:moveTo>
                                      <a:pt x="55" y="117"/>
                                    </a:moveTo>
                                    <a:cubicBezTo>
                                      <a:pt x="60" y="114"/>
                                      <a:pt x="67" y="111"/>
                                      <a:pt x="74" y="111"/>
                                    </a:cubicBezTo>
                                    <a:cubicBezTo>
                                      <a:pt x="81" y="111"/>
                                      <a:pt x="88" y="113"/>
                                      <a:pt x="94" y="117"/>
                                    </a:cubicBezTo>
                                    <a:cubicBezTo>
                                      <a:pt x="95" y="115"/>
                                      <a:pt x="96" y="114"/>
                                      <a:pt x="97" y="112"/>
                                    </a:cubicBezTo>
                                    <a:cubicBezTo>
                                      <a:pt x="91" y="108"/>
                                      <a:pt x="83" y="105"/>
                                      <a:pt x="74" y="105"/>
                                    </a:cubicBezTo>
                                    <a:cubicBezTo>
                                      <a:pt x="65" y="105"/>
                                      <a:pt x="57" y="108"/>
                                      <a:pt x="51" y="112"/>
                                    </a:cubicBezTo>
                                    <a:cubicBezTo>
                                      <a:pt x="52" y="114"/>
                                      <a:pt x="53" y="116"/>
                                      <a:pt x="55" y="117"/>
                                    </a:cubicBezTo>
                                    <a:close/>
                                    <a:moveTo>
                                      <a:pt x="58" y="123"/>
                                    </a:moveTo>
                                    <a:cubicBezTo>
                                      <a:pt x="63" y="120"/>
                                      <a:pt x="68" y="118"/>
                                      <a:pt x="74" y="118"/>
                                    </a:cubicBezTo>
                                    <a:cubicBezTo>
                                      <a:pt x="80" y="118"/>
                                      <a:pt x="85" y="120"/>
                                      <a:pt x="90" y="123"/>
                                    </a:cubicBezTo>
                                    <a:cubicBezTo>
                                      <a:pt x="91" y="121"/>
                                      <a:pt x="92" y="120"/>
                                      <a:pt x="93" y="118"/>
                                    </a:cubicBezTo>
                                    <a:cubicBezTo>
                                      <a:pt x="87" y="115"/>
                                      <a:pt x="81" y="113"/>
                                      <a:pt x="74" y="113"/>
                                    </a:cubicBezTo>
                                    <a:cubicBezTo>
                                      <a:pt x="67" y="113"/>
                                      <a:pt x="61" y="115"/>
                                      <a:pt x="55" y="119"/>
                                    </a:cubicBezTo>
                                    <a:cubicBezTo>
                                      <a:pt x="56" y="120"/>
                                      <a:pt x="57" y="122"/>
                                      <a:pt x="58" y="123"/>
                                    </a:cubicBezTo>
                                    <a:close/>
                                    <a:moveTo>
                                      <a:pt x="61" y="130"/>
                                    </a:moveTo>
                                    <a:cubicBezTo>
                                      <a:pt x="65" y="128"/>
                                      <a:pt x="69" y="126"/>
                                      <a:pt x="74" y="126"/>
                                    </a:cubicBezTo>
                                    <a:cubicBezTo>
                                      <a:pt x="79" y="126"/>
                                      <a:pt x="83" y="128"/>
                                      <a:pt x="87" y="130"/>
                                    </a:cubicBezTo>
                                    <a:cubicBezTo>
                                      <a:pt x="87" y="128"/>
                                      <a:pt x="88" y="126"/>
                                      <a:pt x="89" y="124"/>
                                    </a:cubicBezTo>
                                    <a:cubicBezTo>
                                      <a:pt x="85" y="122"/>
                                      <a:pt x="80" y="120"/>
                                      <a:pt x="74" y="120"/>
                                    </a:cubicBezTo>
                                    <a:cubicBezTo>
                                      <a:pt x="69" y="120"/>
                                      <a:pt x="63" y="122"/>
                                      <a:pt x="59" y="125"/>
                                    </a:cubicBezTo>
                                    <a:cubicBezTo>
                                      <a:pt x="60" y="126"/>
                                      <a:pt x="61" y="128"/>
                                      <a:pt x="61" y="130"/>
                                    </a:cubicBezTo>
                                    <a:close/>
                                    <a:moveTo>
                                      <a:pt x="63" y="139"/>
                                    </a:moveTo>
                                    <a:cubicBezTo>
                                      <a:pt x="66" y="136"/>
                                      <a:pt x="70" y="134"/>
                                      <a:pt x="74" y="134"/>
                                    </a:cubicBezTo>
                                    <a:cubicBezTo>
                                      <a:pt x="78" y="134"/>
                                      <a:pt x="82" y="136"/>
                                      <a:pt x="85" y="139"/>
                                    </a:cubicBezTo>
                                    <a:cubicBezTo>
                                      <a:pt x="85" y="136"/>
                                      <a:pt x="85" y="134"/>
                                      <a:pt x="86" y="132"/>
                                    </a:cubicBezTo>
                                    <a:cubicBezTo>
                                      <a:pt x="83" y="129"/>
                                      <a:pt x="79" y="128"/>
                                      <a:pt x="74" y="128"/>
                                    </a:cubicBezTo>
                                    <a:cubicBezTo>
                                      <a:pt x="69" y="128"/>
                                      <a:pt x="65" y="129"/>
                                      <a:pt x="62" y="132"/>
                                    </a:cubicBezTo>
                                    <a:cubicBezTo>
                                      <a:pt x="63" y="134"/>
                                      <a:pt x="63" y="136"/>
                                      <a:pt x="63" y="139"/>
                                    </a:cubicBezTo>
                                    <a:close/>
                                    <a:moveTo>
                                      <a:pt x="84" y="147"/>
                                    </a:moveTo>
                                    <a:cubicBezTo>
                                      <a:pt x="84" y="145"/>
                                      <a:pt x="84" y="143"/>
                                      <a:pt x="84" y="141"/>
                                    </a:cubicBezTo>
                                    <a:cubicBezTo>
                                      <a:pt x="82" y="137"/>
                                      <a:pt x="78" y="135"/>
                                      <a:pt x="74" y="135"/>
                                    </a:cubicBezTo>
                                    <a:cubicBezTo>
                                      <a:pt x="70" y="135"/>
                                      <a:pt x="66" y="138"/>
                                      <a:pt x="64" y="141"/>
                                    </a:cubicBezTo>
                                    <a:cubicBezTo>
                                      <a:pt x="64" y="143"/>
                                      <a:pt x="64" y="145"/>
                                      <a:pt x="64" y="147"/>
                                    </a:cubicBezTo>
                                    <a:cubicBezTo>
                                      <a:pt x="64" y="148"/>
                                      <a:pt x="64" y="148"/>
                                      <a:pt x="64" y="148"/>
                                    </a:cubicBezTo>
                                    <a:cubicBezTo>
                                      <a:pt x="65" y="148"/>
                                      <a:pt x="66" y="148"/>
                                      <a:pt x="68" y="148"/>
                                    </a:cubicBezTo>
                                    <a:cubicBezTo>
                                      <a:pt x="68" y="148"/>
                                      <a:pt x="67" y="147"/>
                                      <a:pt x="67" y="147"/>
                                    </a:cubicBezTo>
                                    <a:cubicBezTo>
                                      <a:pt x="67" y="143"/>
                                      <a:pt x="70" y="140"/>
                                      <a:pt x="74" y="140"/>
                                    </a:cubicBezTo>
                                    <a:cubicBezTo>
                                      <a:pt x="78" y="140"/>
                                      <a:pt x="81" y="143"/>
                                      <a:pt x="81" y="147"/>
                                    </a:cubicBezTo>
                                    <a:cubicBezTo>
                                      <a:pt x="81" y="147"/>
                                      <a:pt x="81" y="148"/>
                                      <a:pt x="81" y="148"/>
                                    </a:cubicBezTo>
                                    <a:cubicBezTo>
                                      <a:pt x="82" y="148"/>
                                      <a:pt x="83" y="148"/>
                                      <a:pt x="84" y="148"/>
                                    </a:cubicBezTo>
                                    <a:cubicBezTo>
                                      <a:pt x="84" y="148"/>
                                      <a:pt x="84" y="148"/>
                                      <a:pt x="84" y="147"/>
                                    </a:cubicBezTo>
                                    <a:close/>
                                    <a:moveTo>
                                      <a:pt x="74" y="142"/>
                                    </a:moveTo>
                                    <a:cubicBezTo>
                                      <a:pt x="71" y="142"/>
                                      <a:pt x="69" y="144"/>
                                      <a:pt x="69" y="147"/>
                                    </a:cubicBezTo>
                                    <a:cubicBezTo>
                                      <a:pt x="69" y="147"/>
                                      <a:pt x="69" y="147"/>
                                      <a:pt x="69" y="148"/>
                                    </a:cubicBezTo>
                                    <a:cubicBezTo>
                                      <a:pt x="71" y="147"/>
                                      <a:pt x="72" y="147"/>
                                      <a:pt x="74" y="147"/>
                                    </a:cubicBezTo>
                                    <a:cubicBezTo>
                                      <a:pt x="76" y="147"/>
                                      <a:pt x="78" y="147"/>
                                      <a:pt x="79" y="148"/>
                                    </a:cubicBezTo>
                                    <a:cubicBezTo>
                                      <a:pt x="79" y="147"/>
                                      <a:pt x="79" y="147"/>
                                      <a:pt x="79" y="147"/>
                                    </a:cubicBezTo>
                                    <a:cubicBezTo>
                                      <a:pt x="79" y="144"/>
                                      <a:pt x="77" y="142"/>
                                      <a:pt x="74" y="142"/>
                                    </a:cubicBezTo>
                                    <a:close/>
                                    <a:moveTo>
                                      <a:pt x="50" y="163"/>
                                    </a:moveTo>
                                    <a:cubicBezTo>
                                      <a:pt x="57" y="158"/>
                                      <a:pt x="65" y="155"/>
                                      <a:pt x="74" y="155"/>
                                    </a:cubicBezTo>
                                    <a:cubicBezTo>
                                      <a:pt x="83" y="155"/>
                                      <a:pt x="92" y="158"/>
                                      <a:pt x="99" y="163"/>
                                    </a:cubicBezTo>
                                    <a:cubicBezTo>
                                      <a:pt x="100" y="161"/>
                                      <a:pt x="102" y="160"/>
                                      <a:pt x="103" y="158"/>
                                    </a:cubicBezTo>
                                    <a:cubicBezTo>
                                      <a:pt x="95" y="152"/>
                                      <a:pt x="85" y="149"/>
                                      <a:pt x="74" y="149"/>
                                    </a:cubicBezTo>
                                    <a:cubicBezTo>
                                      <a:pt x="63" y="149"/>
                                      <a:pt x="53" y="152"/>
                                      <a:pt x="45" y="158"/>
                                    </a:cubicBezTo>
                                    <a:cubicBezTo>
                                      <a:pt x="46" y="160"/>
                                      <a:pt x="48" y="161"/>
                                      <a:pt x="50" y="163"/>
                                    </a:cubicBezTo>
                                    <a:close/>
                                    <a:moveTo>
                                      <a:pt x="55" y="169"/>
                                    </a:moveTo>
                                    <a:cubicBezTo>
                                      <a:pt x="60" y="165"/>
                                      <a:pt x="67" y="163"/>
                                      <a:pt x="74" y="163"/>
                                    </a:cubicBezTo>
                                    <a:cubicBezTo>
                                      <a:pt x="81" y="163"/>
                                      <a:pt x="88" y="165"/>
                                      <a:pt x="94" y="168"/>
                                    </a:cubicBezTo>
                                    <a:cubicBezTo>
                                      <a:pt x="95" y="167"/>
                                      <a:pt x="96" y="165"/>
                                      <a:pt x="97" y="164"/>
                                    </a:cubicBezTo>
                                    <a:cubicBezTo>
                                      <a:pt x="91" y="159"/>
                                      <a:pt x="83" y="157"/>
                                      <a:pt x="74" y="157"/>
                                    </a:cubicBezTo>
                                    <a:cubicBezTo>
                                      <a:pt x="65" y="157"/>
                                      <a:pt x="57" y="159"/>
                                      <a:pt x="51" y="164"/>
                                    </a:cubicBezTo>
                                    <a:cubicBezTo>
                                      <a:pt x="52" y="165"/>
                                      <a:pt x="53" y="167"/>
                                      <a:pt x="55" y="169"/>
                                    </a:cubicBezTo>
                                    <a:close/>
                                    <a:moveTo>
                                      <a:pt x="58" y="175"/>
                                    </a:moveTo>
                                    <a:cubicBezTo>
                                      <a:pt x="63" y="172"/>
                                      <a:pt x="68" y="170"/>
                                      <a:pt x="74" y="170"/>
                                    </a:cubicBezTo>
                                    <a:cubicBezTo>
                                      <a:pt x="80" y="170"/>
                                      <a:pt x="85" y="171"/>
                                      <a:pt x="90" y="174"/>
                                    </a:cubicBezTo>
                                    <a:cubicBezTo>
                                      <a:pt x="91" y="173"/>
                                      <a:pt x="92" y="171"/>
                                      <a:pt x="93" y="170"/>
                                    </a:cubicBezTo>
                                    <a:cubicBezTo>
                                      <a:pt x="87" y="166"/>
                                      <a:pt x="81" y="164"/>
                                      <a:pt x="74" y="164"/>
                                    </a:cubicBezTo>
                                    <a:cubicBezTo>
                                      <a:pt x="67" y="164"/>
                                      <a:pt x="61" y="166"/>
                                      <a:pt x="55" y="170"/>
                                    </a:cubicBezTo>
                                    <a:cubicBezTo>
                                      <a:pt x="56" y="171"/>
                                      <a:pt x="57" y="173"/>
                                      <a:pt x="58" y="175"/>
                                    </a:cubicBezTo>
                                    <a:close/>
                                    <a:moveTo>
                                      <a:pt x="61" y="182"/>
                                    </a:moveTo>
                                    <a:cubicBezTo>
                                      <a:pt x="65" y="179"/>
                                      <a:pt x="69" y="177"/>
                                      <a:pt x="74" y="177"/>
                                    </a:cubicBezTo>
                                    <a:cubicBezTo>
                                      <a:pt x="79" y="177"/>
                                      <a:pt x="83" y="179"/>
                                      <a:pt x="87" y="182"/>
                                    </a:cubicBezTo>
                                    <a:cubicBezTo>
                                      <a:pt x="87" y="180"/>
                                      <a:pt x="88" y="178"/>
                                      <a:pt x="89" y="176"/>
                                    </a:cubicBezTo>
                                    <a:cubicBezTo>
                                      <a:pt x="85" y="173"/>
                                      <a:pt x="80" y="171"/>
                                      <a:pt x="74" y="171"/>
                                    </a:cubicBezTo>
                                    <a:cubicBezTo>
                                      <a:pt x="69" y="171"/>
                                      <a:pt x="63" y="173"/>
                                      <a:pt x="59" y="176"/>
                                    </a:cubicBezTo>
                                    <a:cubicBezTo>
                                      <a:pt x="60" y="178"/>
                                      <a:pt x="61" y="180"/>
                                      <a:pt x="61" y="182"/>
                                    </a:cubicBezTo>
                                    <a:close/>
                                    <a:moveTo>
                                      <a:pt x="63" y="190"/>
                                    </a:moveTo>
                                    <a:cubicBezTo>
                                      <a:pt x="66" y="187"/>
                                      <a:pt x="70" y="185"/>
                                      <a:pt x="74" y="185"/>
                                    </a:cubicBezTo>
                                    <a:cubicBezTo>
                                      <a:pt x="78" y="185"/>
                                      <a:pt x="82" y="187"/>
                                      <a:pt x="85" y="190"/>
                                    </a:cubicBezTo>
                                    <a:cubicBezTo>
                                      <a:pt x="85" y="188"/>
                                      <a:pt x="85" y="185"/>
                                      <a:pt x="86" y="183"/>
                                    </a:cubicBezTo>
                                    <a:cubicBezTo>
                                      <a:pt x="83" y="181"/>
                                      <a:pt x="79" y="179"/>
                                      <a:pt x="74" y="179"/>
                                    </a:cubicBezTo>
                                    <a:cubicBezTo>
                                      <a:pt x="69" y="179"/>
                                      <a:pt x="65" y="181"/>
                                      <a:pt x="62" y="183"/>
                                    </a:cubicBezTo>
                                    <a:cubicBezTo>
                                      <a:pt x="63" y="186"/>
                                      <a:pt x="63" y="188"/>
                                      <a:pt x="63" y="190"/>
                                    </a:cubicBezTo>
                                    <a:close/>
                                    <a:moveTo>
                                      <a:pt x="84" y="199"/>
                                    </a:moveTo>
                                    <a:cubicBezTo>
                                      <a:pt x="84" y="196"/>
                                      <a:pt x="84" y="194"/>
                                      <a:pt x="84" y="192"/>
                                    </a:cubicBezTo>
                                    <a:cubicBezTo>
                                      <a:pt x="82" y="189"/>
                                      <a:pt x="78" y="187"/>
                                      <a:pt x="74" y="187"/>
                                    </a:cubicBezTo>
                                    <a:cubicBezTo>
                                      <a:pt x="70" y="187"/>
                                      <a:pt x="66" y="189"/>
                                      <a:pt x="64" y="193"/>
                                    </a:cubicBezTo>
                                    <a:cubicBezTo>
                                      <a:pt x="64" y="195"/>
                                      <a:pt x="64" y="196"/>
                                      <a:pt x="64" y="199"/>
                                    </a:cubicBezTo>
                                    <a:cubicBezTo>
                                      <a:pt x="64" y="199"/>
                                      <a:pt x="64" y="199"/>
                                      <a:pt x="64" y="200"/>
                                    </a:cubicBezTo>
                                    <a:cubicBezTo>
                                      <a:pt x="65" y="199"/>
                                      <a:pt x="66" y="199"/>
                                      <a:pt x="68" y="199"/>
                                    </a:cubicBezTo>
                                    <a:cubicBezTo>
                                      <a:pt x="68" y="199"/>
                                      <a:pt x="67" y="199"/>
                                      <a:pt x="67" y="199"/>
                                    </a:cubicBezTo>
                                    <a:cubicBezTo>
                                      <a:pt x="67" y="195"/>
                                      <a:pt x="70" y="192"/>
                                      <a:pt x="74" y="192"/>
                                    </a:cubicBezTo>
                                    <a:cubicBezTo>
                                      <a:pt x="78" y="192"/>
                                      <a:pt x="81" y="195"/>
                                      <a:pt x="81" y="199"/>
                                    </a:cubicBezTo>
                                    <a:cubicBezTo>
                                      <a:pt x="81" y="199"/>
                                      <a:pt x="81" y="199"/>
                                      <a:pt x="81" y="199"/>
                                    </a:cubicBezTo>
                                    <a:cubicBezTo>
                                      <a:pt x="82" y="199"/>
                                      <a:pt x="83" y="199"/>
                                      <a:pt x="84" y="200"/>
                                    </a:cubicBezTo>
                                    <a:cubicBezTo>
                                      <a:pt x="84" y="199"/>
                                      <a:pt x="84" y="199"/>
                                      <a:pt x="84" y="199"/>
                                    </a:cubicBezTo>
                                    <a:close/>
                                    <a:moveTo>
                                      <a:pt x="74" y="193"/>
                                    </a:moveTo>
                                    <a:cubicBezTo>
                                      <a:pt x="71" y="193"/>
                                      <a:pt x="69" y="196"/>
                                      <a:pt x="69" y="199"/>
                                    </a:cubicBezTo>
                                    <a:cubicBezTo>
                                      <a:pt x="69" y="199"/>
                                      <a:pt x="69" y="199"/>
                                      <a:pt x="69" y="199"/>
                                    </a:cubicBezTo>
                                    <a:cubicBezTo>
                                      <a:pt x="71" y="199"/>
                                      <a:pt x="72" y="199"/>
                                      <a:pt x="74" y="199"/>
                                    </a:cubicBezTo>
                                    <a:cubicBezTo>
                                      <a:pt x="76" y="199"/>
                                      <a:pt x="78" y="199"/>
                                      <a:pt x="79" y="199"/>
                                    </a:cubicBezTo>
                                    <a:cubicBezTo>
                                      <a:pt x="79" y="199"/>
                                      <a:pt x="79" y="199"/>
                                      <a:pt x="79" y="199"/>
                                    </a:cubicBezTo>
                                    <a:cubicBezTo>
                                      <a:pt x="79" y="196"/>
                                      <a:pt x="77" y="193"/>
                                      <a:pt x="74" y="193"/>
                                    </a:cubicBezTo>
                                    <a:close/>
                                    <a:moveTo>
                                      <a:pt x="50" y="214"/>
                                    </a:moveTo>
                                    <a:cubicBezTo>
                                      <a:pt x="57" y="209"/>
                                      <a:pt x="65" y="206"/>
                                      <a:pt x="74" y="206"/>
                                    </a:cubicBezTo>
                                    <a:cubicBezTo>
                                      <a:pt x="83" y="206"/>
                                      <a:pt x="92" y="209"/>
                                      <a:pt x="99" y="214"/>
                                    </a:cubicBezTo>
                                    <a:cubicBezTo>
                                      <a:pt x="100" y="212"/>
                                      <a:pt x="102" y="211"/>
                                      <a:pt x="103" y="210"/>
                                    </a:cubicBezTo>
                                    <a:cubicBezTo>
                                      <a:pt x="95" y="204"/>
                                      <a:pt x="85" y="200"/>
                                      <a:pt x="74" y="200"/>
                                    </a:cubicBezTo>
                                    <a:cubicBezTo>
                                      <a:pt x="63" y="200"/>
                                      <a:pt x="53" y="204"/>
                                      <a:pt x="45" y="210"/>
                                    </a:cubicBezTo>
                                    <a:cubicBezTo>
                                      <a:pt x="46" y="211"/>
                                      <a:pt x="48" y="213"/>
                                      <a:pt x="50" y="214"/>
                                    </a:cubicBezTo>
                                    <a:close/>
                                    <a:moveTo>
                                      <a:pt x="55" y="220"/>
                                    </a:moveTo>
                                    <a:cubicBezTo>
                                      <a:pt x="60" y="216"/>
                                      <a:pt x="67" y="214"/>
                                      <a:pt x="74" y="214"/>
                                    </a:cubicBezTo>
                                    <a:cubicBezTo>
                                      <a:pt x="81" y="214"/>
                                      <a:pt x="88" y="216"/>
                                      <a:pt x="94" y="220"/>
                                    </a:cubicBezTo>
                                    <a:cubicBezTo>
                                      <a:pt x="95" y="218"/>
                                      <a:pt x="96" y="217"/>
                                      <a:pt x="97" y="215"/>
                                    </a:cubicBezTo>
                                    <a:cubicBezTo>
                                      <a:pt x="91" y="211"/>
                                      <a:pt x="83" y="208"/>
                                      <a:pt x="74" y="208"/>
                                    </a:cubicBezTo>
                                    <a:cubicBezTo>
                                      <a:pt x="65" y="208"/>
                                      <a:pt x="57" y="211"/>
                                      <a:pt x="51" y="215"/>
                                    </a:cubicBezTo>
                                    <a:cubicBezTo>
                                      <a:pt x="52" y="217"/>
                                      <a:pt x="53" y="218"/>
                                      <a:pt x="55" y="220"/>
                                    </a:cubicBezTo>
                                    <a:close/>
                                    <a:moveTo>
                                      <a:pt x="58" y="226"/>
                                    </a:moveTo>
                                    <a:cubicBezTo>
                                      <a:pt x="63" y="223"/>
                                      <a:pt x="68" y="221"/>
                                      <a:pt x="74" y="221"/>
                                    </a:cubicBezTo>
                                    <a:cubicBezTo>
                                      <a:pt x="80" y="221"/>
                                      <a:pt x="85" y="223"/>
                                      <a:pt x="90" y="226"/>
                                    </a:cubicBezTo>
                                    <a:cubicBezTo>
                                      <a:pt x="91" y="224"/>
                                      <a:pt x="92" y="223"/>
                                      <a:pt x="93" y="221"/>
                                    </a:cubicBezTo>
                                    <a:cubicBezTo>
                                      <a:pt x="87" y="218"/>
                                      <a:pt x="81" y="216"/>
                                      <a:pt x="74" y="216"/>
                                    </a:cubicBezTo>
                                    <a:cubicBezTo>
                                      <a:pt x="67" y="216"/>
                                      <a:pt x="61" y="218"/>
                                      <a:pt x="55" y="221"/>
                                    </a:cubicBezTo>
                                    <a:cubicBezTo>
                                      <a:pt x="56" y="223"/>
                                      <a:pt x="57" y="224"/>
                                      <a:pt x="58" y="226"/>
                                    </a:cubicBezTo>
                                    <a:close/>
                                    <a:moveTo>
                                      <a:pt x="61" y="233"/>
                                    </a:moveTo>
                                    <a:cubicBezTo>
                                      <a:pt x="65" y="230"/>
                                      <a:pt x="69" y="229"/>
                                      <a:pt x="74" y="229"/>
                                    </a:cubicBezTo>
                                    <a:cubicBezTo>
                                      <a:pt x="79" y="229"/>
                                      <a:pt x="83" y="230"/>
                                      <a:pt x="87" y="233"/>
                                    </a:cubicBezTo>
                                    <a:cubicBezTo>
                                      <a:pt x="87" y="231"/>
                                      <a:pt x="88" y="229"/>
                                      <a:pt x="89" y="227"/>
                                    </a:cubicBezTo>
                                    <a:cubicBezTo>
                                      <a:pt x="85" y="224"/>
                                      <a:pt x="80" y="223"/>
                                      <a:pt x="74" y="223"/>
                                    </a:cubicBezTo>
                                    <a:cubicBezTo>
                                      <a:pt x="69" y="223"/>
                                      <a:pt x="63" y="224"/>
                                      <a:pt x="59" y="227"/>
                                    </a:cubicBezTo>
                                    <a:cubicBezTo>
                                      <a:pt x="60" y="229"/>
                                      <a:pt x="61" y="231"/>
                                      <a:pt x="61" y="233"/>
                                    </a:cubicBezTo>
                                    <a:close/>
                                    <a:moveTo>
                                      <a:pt x="63" y="242"/>
                                    </a:moveTo>
                                    <a:cubicBezTo>
                                      <a:pt x="66" y="238"/>
                                      <a:pt x="70" y="236"/>
                                      <a:pt x="74" y="236"/>
                                    </a:cubicBezTo>
                                    <a:cubicBezTo>
                                      <a:pt x="78" y="236"/>
                                      <a:pt x="82" y="238"/>
                                      <a:pt x="85" y="241"/>
                                    </a:cubicBezTo>
                                    <a:cubicBezTo>
                                      <a:pt x="85" y="239"/>
                                      <a:pt x="85" y="237"/>
                                      <a:pt x="86" y="235"/>
                                    </a:cubicBezTo>
                                    <a:cubicBezTo>
                                      <a:pt x="83" y="232"/>
                                      <a:pt x="79" y="230"/>
                                      <a:pt x="74" y="230"/>
                                    </a:cubicBezTo>
                                    <a:cubicBezTo>
                                      <a:pt x="69" y="230"/>
                                      <a:pt x="65" y="232"/>
                                      <a:pt x="62" y="235"/>
                                    </a:cubicBezTo>
                                    <a:cubicBezTo>
                                      <a:pt x="63" y="237"/>
                                      <a:pt x="63" y="239"/>
                                      <a:pt x="63" y="242"/>
                                    </a:cubicBezTo>
                                    <a:close/>
                                    <a:moveTo>
                                      <a:pt x="84" y="250"/>
                                    </a:moveTo>
                                    <a:cubicBezTo>
                                      <a:pt x="84" y="248"/>
                                      <a:pt x="84" y="246"/>
                                      <a:pt x="84" y="244"/>
                                    </a:cubicBezTo>
                                    <a:cubicBezTo>
                                      <a:pt x="82" y="240"/>
                                      <a:pt x="78" y="238"/>
                                      <a:pt x="74" y="238"/>
                                    </a:cubicBezTo>
                                    <a:cubicBezTo>
                                      <a:pt x="70" y="238"/>
                                      <a:pt x="66" y="240"/>
                                      <a:pt x="64" y="244"/>
                                    </a:cubicBezTo>
                                    <a:cubicBezTo>
                                      <a:pt x="64" y="246"/>
                                      <a:pt x="64" y="248"/>
                                      <a:pt x="64" y="250"/>
                                    </a:cubicBezTo>
                                    <a:cubicBezTo>
                                      <a:pt x="64" y="250"/>
                                      <a:pt x="64" y="251"/>
                                      <a:pt x="64" y="251"/>
                                    </a:cubicBezTo>
                                    <a:cubicBezTo>
                                      <a:pt x="65" y="251"/>
                                      <a:pt x="66" y="251"/>
                                      <a:pt x="68" y="251"/>
                                    </a:cubicBezTo>
                                    <a:cubicBezTo>
                                      <a:pt x="68" y="250"/>
                                      <a:pt x="67" y="250"/>
                                      <a:pt x="67" y="250"/>
                                    </a:cubicBezTo>
                                    <a:cubicBezTo>
                                      <a:pt x="67" y="246"/>
                                      <a:pt x="70" y="243"/>
                                      <a:pt x="74" y="243"/>
                                    </a:cubicBezTo>
                                    <a:cubicBezTo>
                                      <a:pt x="78" y="243"/>
                                      <a:pt x="81" y="246"/>
                                      <a:pt x="81" y="250"/>
                                    </a:cubicBezTo>
                                    <a:cubicBezTo>
                                      <a:pt x="81" y="250"/>
                                      <a:pt x="81" y="250"/>
                                      <a:pt x="81" y="251"/>
                                    </a:cubicBezTo>
                                    <a:cubicBezTo>
                                      <a:pt x="82" y="251"/>
                                      <a:pt x="83" y="251"/>
                                      <a:pt x="84" y="251"/>
                                    </a:cubicBezTo>
                                    <a:cubicBezTo>
                                      <a:pt x="84" y="251"/>
                                      <a:pt x="84" y="250"/>
                                      <a:pt x="84" y="250"/>
                                    </a:cubicBezTo>
                                    <a:close/>
                                    <a:moveTo>
                                      <a:pt x="74" y="245"/>
                                    </a:moveTo>
                                    <a:cubicBezTo>
                                      <a:pt x="71" y="245"/>
                                      <a:pt x="69" y="247"/>
                                      <a:pt x="69" y="250"/>
                                    </a:cubicBezTo>
                                    <a:cubicBezTo>
                                      <a:pt x="69" y="250"/>
                                      <a:pt x="69" y="250"/>
                                      <a:pt x="69" y="250"/>
                                    </a:cubicBezTo>
                                    <a:cubicBezTo>
                                      <a:pt x="71" y="250"/>
                                      <a:pt x="72" y="250"/>
                                      <a:pt x="74" y="250"/>
                                    </a:cubicBezTo>
                                    <a:cubicBezTo>
                                      <a:pt x="76" y="250"/>
                                      <a:pt x="78" y="250"/>
                                      <a:pt x="79" y="250"/>
                                    </a:cubicBezTo>
                                    <a:cubicBezTo>
                                      <a:pt x="79" y="250"/>
                                      <a:pt x="79" y="250"/>
                                      <a:pt x="79" y="250"/>
                                    </a:cubicBezTo>
                                    <a:cubicBezTo>
                                      <a:pt x="79" y="247"/>
                                      <a:pt x="77" y="245"/>
                                      <a:pt x="74" y="245"/>
                                    </a:cubicBezTo>
                                    <a:close/>
                                    <a:moveTo>
                                      <a:pt x="50" y="265"/>
                                    </a:moveTo>
                                    <a:cubicBezTo>
                                      <a:pt x="57" y="261"/>
                                      <a:pt x="65" y="258"/>
                                      <a:pt x="74" y="258"/>
                                    </a:cubicBezTo>
                                    <a:cubicBezTo>
                                      <a:pt x="83" y="258"/>
                                      <a:pt x="92" y="261"/>
                                      <a:pt x="99" y="265"/>
                                    </a:cubicBezTo>
                                    <a:cubicBezTo>
                                      <a:pt x="100" y="264"/>
                                      <a:pt x="102" y="262"/>
                                      <a:pt x="103" y="261"/>
                                    </a:cubicBezTo>
                                    <a:cubicBezTo>
                                      <a:pt x="95" y="255"/>
                                      <a:pt x="85" y="252"/>
                                      <a:pt x="74" y="252"/>
                                    </a:cubicBezTo>
                                    <a:cubicBezTo>
                                      <a:pt x="63" y="252"/>
                                      <a:pt x="53" y="255"/>
                                      <a:pt x="45" y="261"/>
                                    </a:cubicBezTo>
                                    <a:cubicBezTo>
                                      <a:pt x="46" y="263"/>
                                      <a:pt x="48" y="264"/>
                                      <a:pt x="50" y="265"/>
                                    </a:cubicBezTo>
                                    <a:close/>
                                    <a:moveTo>
                                      <a:pt x="55" y="271"/>
                                    </a:moveTo>
                                    <a:cubicBezTo>
                                      <a:pt x="60" y="268"/>
                                      <a:pt x="67" y="265"/>
                                      <a:pt x="74" y="265"/>
                                    </a:cubicBezTo>
                                    <a:cubicBezTo>
                                      <a:pt x="81" y="265"/>
                                      <a:pt x="88" y="268"/>
                                      <a:pt x="94" y="271"/>
                                    </a:cubicBezTo>
                                    <a:cubicBezTo>
                                      <a:pt x="95" y="270"/>
                                      <a:pt x="96" y="268"/>
                                      <a:pt x="97" y="266"/>
                                    </a:cubicBezTo>
                                    <a:cubicBezTo>
                                      <a:pt x="91" y="262"/>
                                      <a:pt x="83" y="259"/>
                                      <a:pt x="74" y="259"/>
                                    </a:cubicBezTo>
                                    <a:cubicBezTo>
                                      <a:pt x="65" y="259"/>
                                      <a:pt x="57" y="262"/>
                                      <a:pt x="51" y="267"/>
                                    </a:cubicBezTo>
                                    <a:cubicBezTo>
                                      <a:pt x="52" y="268"/>
                                      <a:pt x="53" y="270"/>
                                      <a:pt x="55" y="271"/>
                                    </a:cubicBezTo>
                                    <a:close/>
                                    <a:moveTo>
                                      <a:pt x="58" y="277"/>
                                    </a:moveTo>
                                    <a:cubicBezTo>
                                      <a:pt x="63" y="274"/>
                                      <a:pt x="68" y="272"/>
                                      <a:pt x="74" y="272"/>
                                    </a:cubicBezTo>
                                    <a:cubicBezTo>
                                      <a:pt x="80" y="272"/>
                                      <a:pt x="85" y="274"/>
                                      <a:pt x="90" y="277"/>
                                    </a:cubicBezTo>
                                    <a:cubicBezTo>
                                      <a:pt x="91" y="276"/>
                                      <a:pt x="92" y="274"/>
                                      <a:pt x="93" y="273"/>
                                    </a:cubicBezTo>
                                    <a:cubicBezTo>
                                      <a:pt x="87" y="269"/>
                                      <a:pt x="81" y="267"/>
                                      <a:pt x="74" y="267"/>
                                    </a:cubicBezTo>
                                    <a:cubicBezTo>
                                      <a:pt x="67" y="267"/>
                                      <a:pt x="61" y="269"/>
                                      <a:pt x="55" y="273"/>
                                    </a:cubicBezTo>
                                    <a:cubicBezTo>
                                      <a:pt x="56" y="274"/>
                                      <a:pt x="57" y="276"/>
                                      <a:pt x="58" y="277"/>
                                    </a:cubicBezTo>
                                    <a:close/>
                                    <a:moveTo>
                                      <a:pt x="61" y="285"/>
                                    </a:moveTo>
                                    <a:cubicBezTo>
                                      <a:pt x="65" y="282"/>
                                      <a:pt x="69" y="280"/>
                                      <a:pt x="74" y="280"/>
                                    </a:cubicBezTo>
                                    <a:cubicBezTo>
                                      <a:pt x="79" y="280"/>
                                      <a:pt x="83" y="282"/>
                                      <a:pt x="87" y="284"/>
                                    </a:cubicBezTo>
                                    <a:cubicBezTo>
                                      <a:pt x="87" y="282"/>
                                      <a:pt x="88" y="280"/>
                                      <a:pt x="89" y="279"/>
                                    </a:cubicBezTo>
                                    <a:cubicBezTo>
                                      <a:pt x="85" y="276"/>
                                      <a:pt x="80" y="274"/>
                                      <a:pt x="74" y="274"/>
                                    </a:cubicBezTo>
                                    <a:cubicBezTo>
                                      <a:pt x="69" y="274"/>
                                      <a:pt x="63" y="276"/>
                                      <a:pt x="59" y="279"/>
                                    </a:cubicBezTo>
                                    <a:cubicBezTo>
                                      <a:pt x="60" y="281"/>
                                      <a:pt x="61" y="283"/>
                                      <a:pt x="61" y="285"/>
                                    </a:cubicBezTo>
                                    <a:close/>
                                    <a:moveTo>
                                      <a:pt x="63" y="293"/>
                                    </a:moveTo>
                                    <a:cubicBezTo>
                                      <a:pt x="66" y="290"/>
                                      <a:pt x="70" y="288"/>
                                      <a:pt x="74" y="288"/>
                                    </a:cubicBezTo>
                                    <a:cubicBezTo>
                                      <a:pt x="78" y="288"/>
                                      <a:pt x="82" y="290"/>
                                      <a:pt x="85" y="293"/>
                                    </a:cubicBezTo>
                                    <a:cubicBezTo>
                                      <a:pt x="85" y="290"/>
                                      <a:pt x="85" y="288"/>
                                      <a:pt x="86" y="286"/>
                                    </a:cubicBezTo>
                                    <a:cubicBezTo>
                                      <a:pt x="83" y="283"/>
                                      <a:pt x="79" y="282"/>
                                      <a:pt x="74" y="282"/>
                                    </a:cubicBezTo>
                                    <a:cubicBezTo>
                                      <a:pt x="69" y="282"/>
                                      <a:pt x="65" y="283"/>
                                      <a:pt x="62" y="286"/>
                                    </a:cubicBezTo>
                                    <a:cubicBezTo>
                                      <a:pt x="63" y="288"/>
                                      <a:pt x="63" y="291"/>
                                      <a:pt x="63" y="293"/>
                                    </a:cubicBezTo>
                                    <a:close/>
                                    <a:moveTo>
                                      <a:pt x="84" y="301"/>
                                    </a:moveTo>
                                    <a:cubicBezTo>
                                      <a:pt x="84" y="299"/>
                                      <a:pt x="84" y="297"/>
                                      <a:pt x="84" y="295"/>
                                    </a:cubicBezTo>
                                    <a:cubicBezTo>
                                      <a:pt x="82" y="292"/>
                                      <a:pt x="78" y="289"/>
                                      <a:pt x="74" y="289"/>
                                    </a:cubicBezTo>
                                    <a:cubicBezTo>
                                      <a:pt x="70" y="289"/>
                                      <a:pt x="66" y="292"/>
                                      <a:pt x="64" y="295"/>
                                    </a:cubicBezTo>
                                    <a:cubicBezTo>
                                      <a:pt x="64" y="297"/>
                                      <a:pt x="64" y="299"/>
                                      <a:pt x="64" y="301"/>
                                    </a:cubicBezTo>
                                    <a:cubicBezTo>
                                      <a:pt x="64" y="302"/>
                                      <a:pt x="64" y="302"/>
                                      <a:pt x="64" y="302"/>
                                    </a:cubicBezTo>
                                    <a:cubicBezTo>
                                      <a:pt x="65" y="302"/>
                                      <a:pt x="66" y="302"/>
                                      <a:pt x="68" y="302"/>
                                    </a:cubicBezTo>
                                    <a:cubicBezTo>
                                      <a:pt x="68" y="302"/>
                                      <a:pt x="67" y="301"/>
                                      <a:pt x="67" y="301"/>
                                    </a:cubicBezTo>
                                    <a:cubicBezTo>
                                      <a:pt x="67" y="298"/>
                                      <a:pt x="70" y="295"/>
                                      <a:pt x="74" y="295"/>
                                    </a:cubicBezTo>
                                    <a:cubicBezTo>
                                      <a:pt x="78" y="295"/>
                                      <a:pt x="81" y="298"/>
                                      <a:pt x="81" y="301"/>
                                    </a:cubicBezTo>
                                    <a:cubicBezTo>
                                      <a:pt x="81" y="301"/>
                                      <a:pt x="81" y="302"/>
                                      <a:pt x="81" y="302"/>
                                    </a:cubicBezTo>
                                    <a:cubicBezTo>
                                      <a:pt x="82" y="302"/>
                                      <a:pt x="83" y="302"/>
                                      <a:pt x="84" y="302"/>
                                    </a:cubicBezTo>
                                    <a:cubicBezTo>
                                      <a:pt x="84" y="302"/>
                                      <a:pt x="84" y="302"/>
                                      <a:pt x="84" y="301"/>
                                    </a:cubicBezTo>
                                    <a:close/>
                                    <a:moveTo>
                                      <a:pt x="74" y="296"/>
                                    </a:moveTo>
                                    <a:cubicBezTo>
                                      <a:pt x="71" y="296"/>
                                      <a:pt x="69" y="298"/>
                                      <a:pt x="69" y="301"/>
                                    </a:cubicBezTo>
                                    <a:cubicBezTo>
                                      <a:pt x="69" y="301"/>
                                      <a:pt x="69" y="302"/>
                                      <a:pt x="69" y="302"/>
                                    </a:cubicBezTo>
                                    <a:cubicBezTo>
                                      <a:pt x="71" y="302"/>
                                      <a:pt x="72" y="301"/>
                                      <a:pt x="74" y="301"/>
                                    </a:cubicBezTo>
                                    <a:cubicBezTo>
                                      <a:pt x="76" y="301"/>
                                      <a:pt x="78" y="302"/>
                                      <a:pt x="79" y="302"/>
                                    </a:cubicBezTo>
                                    <a:cubicBezTo>
                                      <a:pt x="79" y="302"/>
                                      <a:pt x="79" y="301"/>
                                      <a:pt x="79" y="301"/>
                                    </a:cubicBezTo>
                                    <a:cubicBezTo>
                                      <a:pt x="79" y="298"/>
                                      <a:pt x="77" y="296"/>
                                      <a:pt x="74" y="296"/>
                                    </a:cubicBezTo>
                                    <a:close/>
                                    <a:moveTo>
                                      <a:pt x="50" y="317"/>
                                    </a:moveTo>
                                    <a:cubicBezTo>
                                      <a:pt x="57" y="312"/>
                                      <a:pt x="65" y="309"/>
                                      <a:pt x="74" y="309"/>
                                    </a:cubicBezTo>
                                    <a:cubicBezTo>
                                      <a:pt x="83" y="309"/>
                                      <a:pt x="92" y="312"/>
                                      <a:pt x="99" y="317"/>
                                    </a:cubicBezTo>
                                    <a:cubicBezTo>
                                      <a:pt x="100" y="315"/>
                                      <a:pt x="102" y="314"/>
                                      <a:pt x="103" y="312"/>
                                    </a:cubicBezTo>
                                    <a:cubicBezTo>
                                      <a:pt x="95" y="307"/>
                                      <a:pt x="85" y="303"/>
                                      <a:pt x="74" y="303"/>
                                    </a:cubicBezTo>
                                    <a:cubicBezTo>
                                      <a:pt x="63" y="303"/>
                                      <a:pt x="53" y="307"/>
                                      <a:pt x="45" y="313"/>
                                    </a:cubicBezTo>
                                    <a:cubicBezTo>
                                      <a:pt x="46" y="314"/>
                                      <a:pt x="48" y="315"/>
                                      <a:pt x="50" y="317"/>
                                    </a:cubicBezTo>
                                    <a:close/>
                                    <a:moveTo>
                                      <a:pt x="55" y="323"/>
                                    </a:moveTo>
                                    <a:cubicBezTo>
                                      <a:pt x="60" y="319"/>
                                      <a:pt x="67" y="317"/>
                                      <a:pt x="74" y="317"/>
                                    </a:cubicBezTo>
                                    <a:cubicBezTo>
                                      <a:pt x="81" y="317"/>
                                      <a:pt x="88" y="319"/>
                                      <a:pt x="94" y="323"/>
                                    </a:cubicBezTo>
                                    <a:cubicBezTo>
                                      <a:pt x="95" y="321"/>
                                      <a:pt x="96" y="319"/>
                                      <a:pt x="97" y="318"/>
                                    </a:cubicBezTo>
                                    <a:cubicBezTo>
                                      <a:pt x="91" y="313"/>
                                      <a:pt x="83" y="311"/>
                                      <a:pt x="74" y="311"/>
                                    </a:cubicBezTo>
                                    <a:cubicBezTo>
                                      <a:pt x="65" y="311"/>
                                      <a:pt x="57" y="313"/>
                                      <a:pt x="51" y="318"/>
                                    </a:cubicBezTo>
                                    <a:cubicBezTo>
                                      <a:pt x="52" y="319"/>
                                      <a:pt x="53" y="321"/>
                                      <a:pt x="55" y="323"/>
                                    </a:cubicBezTo>
                                    <a:close/>
                                    <a:moveTo>
                                      <a:pt x="58" y="329"/>
                                    </a:moveTo>
                                    <a:cubicBezTo>
                                      <a:pt x="63" y="326"/>
                                      <a:pt x="68" y="324"/>
                                      <a:pt x="74" y="324"/>
                                    </a:cubicBezTo>
                                    <a:cubicBezTo>
                                      <a:pt x="80" y="324"/>
                                      <a:pt x="85" y="326"/>
                                      <a:pt x="90" y="329"/>
                                    </a:cubicBezTo>
                                    <a:cubicBezTo>
                                      <a:pt x="91" y="327"/>
                                      <a:pt x="92" y="325"/>
                                      <a:pt x="93" y="324"/>
                                    </a:cubicBezTo>
                                    <a:cubicBezTo>
                                      <a:pt x="87" y="320"/>
                                      <a:pt x="81" y="318"/>
                                      <a:pt x="74" y="318"/>
                                    </a:cubicBezTo>
                                    <a:cubicBezTo>
                                      <a:pt x="67" y="318"/>
                                      <a:pt x="61" y="320"/>
                                      <a:pt x="55" y="324"/>
                                    </a:cubicBezTo>
                                    <a:cubicBezTo>
                                      <a:pt x="56" y="326"/>
                                      <a:pt x="57" y="327"/>
                                      <a:pt x="58" y="329"/>
                                    </a:cubicBezTo>
                                    <a:close/>
                                    <a:moveTo>
                                      <a:pt x="61" y="336"/>
                                    </a:moveTo>
                                    <a:cubicBezTo>
                                      <a:pt x="65" y="333"/>
                                      <a:pt x="69" y="332"/>
                                      <a:pt x="74" y="332"/>
                                    </a:cubicBezTo>
                                    <a:cubicBezTo>
                                      <a:pt x="79" y="332"/>
                                      <a:pt x="83" y="333"/>
                                      <a:pt x="87" y="336"/>
                                    </a:cubicBezTo>
                                    <a:cubicBezTo>
                                      <a:pt x="87" y="334"/>
                                      <a:pt x="88" y="332"/>
                                      <a:pt x="89" y="330"/>
                                    </a:cubicBezTo>
                                    <a:cubicBezTo>
                                      <a:pt x="85" y="327"/>
                                      <a:pt x="80" y="325"/>
                                      <a:pt x="74" y="325"/>
                                    </a:cubicBezTo>
                                    <a:cubicBezTo>
                                      <a:pt x="69" y="325"/>
                                      <a:pt x="63" y="327"/>
                                      <a:pt x="59" y="330"/>
                                    </a:cubicBezTo>
                                    <a:cubicBezTo>
                                      <a:pt x="60" y="332"/>
                                      <a:pt x="61" y="334"/>
                                      <a:pt x="61" y="336"/>
                                    </a:cubicBezTo>
                                    <a:close/>
                                    <a:moveTo>
                                      <a:pt x="63" y="344"/>
                                    </a:moveTo>
                                    <a:cubicBezTo>
                                      <a:pt x="66" y="341"/>
                                      <a:pt x="70" y="339"/>
                                      <a:pt x="74" y="339"/>
                                    </a:cubicBezTo>
                                    <a:cubicBezTo>
                                      <a:pt x="78" y="339"/>
                                      <a:pt x="82" y="341"/>
                                      <a:pt x="85" y="344"/>
                                    </a:cubicBezTo>
                                    <a:cubicBezTo>
                                      <a:pt x="85" y="342"/>
                                      <a:pt x="85" y="339"/>
                                      <a:pt x="86" y="337"/>
                                    </a:cubicBezTo>
                                    <a:cubicBezTo>
                                      <a:pt x="83" y="335"/>
                                      <a:pt x="79" y="333"/>
                                      <a:pt x="74" y="333"/>
                                    </a:cubicBezTo>
                                    <a:cubicBezTo>
                                      <a:pt x="69" y="333"/>
                                      <a:pt x="65" y="335"/>
                                      <a:pt x="62" y="337"/>
                                    </a:cubicBezTo>
                                    <a:cubicBezTo>
                                      <a:pt x="63" y="340"/>
                                      <a:pt x="63" y="342"/>
                                      <a:pt x="63" y="344"/>
                                    </a:cubicBezTo>
                                    <a:close/>
                                    <a:moveTo>
                                      <a:pt x="84" y="353"/>
                                    </a:moveTo>
                                    <a:cubicBezTo>
                                      <a:pt x="84" y="350"/>
                                      <a:pt x="84" y="348"/>
                                      <a:pt x="84" y="346"/>
                                    </a:cubicBezTo>
                                    <a:cubicBezTo>
                                      <a:pt x="82" y="343"/>
                                      <a:pt x="78" y="341"/>
                                      <a:pt x="74" y="341"/>
                                    </a:cubicBezTo>
                                    <a:cubicBezTo>
                                      <a:pt x="70" y="341"/>
                                      <a:pt x="66" y="343"/>
                                      <a:pt x="64" y="347"/>
                                    </a:cubicBezTo>
                                    <a:cubicBezTo>
                                      <a:pt x="64" y="349"/>
                                      <a:pt x="64" y="351"/>
                                      <a:pt x="64" y="353"/>
                                    </a:cubicBezTo>
                                    <a:cubicBezTo>
                                      <a:pt x="64" y="353"/>
                                      <a:pt x="64" y="353"/>
                                      <a:pt x="64" y="354"/>
                                    </a:cubicBezTo>
                                    <a:cubicBezTo>
                                      <a:pt x="65" y="354"/>
                                      <a:pt x="66" y="353"/>
                                      <a:pt x="68" y="353"/>
                                    </a:cubicBezTo>
                                    <a:cubicBezTo>
                                      <a:pt x="68" y="353"/>
                                      <a:pt x="67" y="353"/>
                                      <a:pt x="67" y="353"/>
                                    </a:cubicBezTo>
                                    <a:cubicBezTo>
                                      <a:pt x="67" y="349"/>
                                      <a:pt x="70" y="346"/>
                                      <a:pt x="74" y="346"/>
                                    </a:cubicBezTo>
                                    <a:cubicBezTo>
                                      <a:pt x="78" y="346"/>
                                      <a:pt x="81" y="349"/>
                                      <a:pt x="81" y="353"/>
                                    </a:cubicBezTo>
                                    <a:cubicBezTo>
                                      <a:pt x="81" y="353"/>
                                      <a:pt x="81" y="353"/>
                                      <a:pt x="81" y="353"/>
                                    </a:cubicBezTo>
                                    <a:cubicBezTo>
                                      <a:pt x="82" y="353"/>
                                      <a:pt x="83" y="354"/>
                                      <a:pt x="84" y="354"/>
                                    </a:cubicBezTo>
                                    <a:cubicBezTo>
                                      <a:pt x="84" y="353"/>
                                      <a:pt x="84" y="353"/>
                                      <a:pt x="84" y="353"/>
                                    </a:cubicBezTo>
                                    <a:close/>
                                    <a:moveTo>
                                      <a:pt x="74" y="348"/>
                                    </a:moveTo>
                                    <a:cubicBezTo>
                                      <a:pt x="71" y="348"/>
                                      <a:pt x="69" y="350"/>
                                      <a:pt x="69" y="353"/>
                                    </a:cubicBezTo>
                                    <a:cubicBezTo>
                                      <a:pt x="69" y="353"/>
                                      <a:pt x="69" y="353"/>
                                      <a:pt x="69" y="353"/>
                                    </a:cubicBezTo>
                                    <a:cubicBezTo>
                                      <a:pt x="71" y="353"/>
                                      <a:pt x="72" y="353"/>
                                      <a:pt x="74" y="353"/>
                                    </a:cubicBezTo>
                                    <a:cubicBezTo>
                                      <a:pt x="76" y="353"/>
                                      <a:pt x="78" y="353"/>
                                      <a:pt x="79" y="353"/>
                                    </a:cubicBezTo>
                                    <a:cubicBezTo>
                                      <a:pt x="79" y="353"/>
                                      <a:pt x="79" y="353"/>
                                      <a:pt x="79" y="353"/>
                                    </a:cubicBezTo>
                                    <a:cubicBezTo>
                                      <a:pt x="79" y="350"/>
                                      <a:pt x="77" y="348"/>
                                      <a:pt x="74" y="348"/>
                                    </a:cubicBezTo>
                                    <a:close/>
                                    <a:moveTo>
                                      <a:pt x="50" y="368"/>
                                    </a:moveTo>
                                    <a:cubicBezTo>
                                      <a:pt x="57" y="363"/>
                                      <a:pt x="65" y="361"/>
                                      <a:pt x="74" y="361"/>
                                    </a:cubicBezTo>
                                    <a:cubicBezTo>
                                      <a:pt x="83" y="361"/>
                                      <a:pt x="92" y="363"/>
                                      <a:pt x="99" y="368"/>
                                    </a:cubicBezTo>
                                    <a:cubicBezTo>
                                      <a:pt x="100" y="367"/>
                                      <a:pt x="102" y="365"/>
                                      <a:pt x="103" y="364"/>
                                    </a:cubicBezTo>
                                    <a:cubicBezTo>
                                      <a:pt x="95" y="358"/>
                                      <a:pt x="85" y="354"/>
                                      <a:pt x="74" y="354"/>
                                    </a:cubicBezTo>
                                    <a:cubicBezTo>
                                      <a:pt x="63" y="354"/>
                                      <a:pt x="53" y="358"/>
                                      <a:pt x="45" y="364"/>
                                    </a:cubicBezTo>
                                    <a:cubicBezTo>
                                      <a:pt x="46" y="365"/>
                                      <a:pt x="48" y="367"/>
                                      <a:pt x="50" y="368"/>
                                    </a:cubicBezTo>
                                    <a:close/>
                                    <a:moveTo>
                                      <a:pt x="55" y="374"/>
                                    </a:moveTo>
                                    <a:cubicBezTo>
                                      <a:pt x="60" y="370"/>
                                      <a:pt x="67" y="368"/>
                                      <a:pt x="74" y="368"/>
                                    </a:cubicBezTo>
                                    <a:cubicBezTo>
                                      <a:pt x="81" y="368"/>
                                      <a:pt x="88" y="370"/>
                                      <a:pt x="94" y="374"/>
                                    </a:cubicBezTo>
                                    <a:cubicBezTo>
                                      <a:pt x="95" y="372"/>
                                      <a:pt x="96" y="371"/>
                                      <a:pt x="97" y="369"/>
                                    </a:cubicBezTo>
                                    <a:cubicBezTo>
                                      <a:pt x="91" y="365"/>
                                      <a:pt x="83" y="362"/>
                                      <a:pt x="74" y="362"/>
                                    </a:cubicBezTo>
                                    <a:cubicBezTo>
                                      <a:pt x="65" y="362"/>
                                      <a:pt x="57" y="365"/>
                                      <a:pt x="51" y="369"/>
                                    </a:cubicBezTo>
                                    <a:cubicBezTo>
                                      <a:pt x="52" y="371"/>
                                      <a:pt x="53" y="372"/>
                                      <a:pt x="55" y="374"/>
                                    </a:cubicBezTo>
                                    <a:close/>
                                    <a:moveTo>
                                      <a:pt x="58" y="380"/>
                                    </a:moveTo>
                                    <a:cubicBezTo>
                                      <a:pt x="63" y="377"/>
                                      <a:pt x="68" y="375"/>
                                      <a:pt x="74" y="375"/>
                                    </a:cubicBezTo>
                                    <a:cubicBezTo>
                                      <a:pt x="80" y="375"/>
                                      <a:pt x="85" y="377"/>
                                      <a:pt x="90" y="380"/>
                                    </a:cubicBezTo>
                                    <a:cubicBezTo>
                                      <a:pt x="91" y="378"/>
                                      <a:pt x="92" y="377"/>
                                      <a:pt x="93" y="375"/>
                                    </a:cubicBezTo>
                                    <a:cubicBezTo>
                                      <a:pt x="87" y="372"/>
                                      <a:pt x="81" y="370"/>
                                      <a:pt x="74" y="370"/>
                                    </a:cubicBezTo>
                                    <a:cubicBezTo>
                                      <a:pt x="67" y="370"/>
                                      <a:pt x="61" y="372"/>
                                      <a:pt x="55" y="375"/>
                                    </a:cubicBezTo>
                                    <a:cubicBezTo>
                                      <a:pt x="56" y="377"/>
                                      <a:pt x="57" y="378"/>
                                      <a:pt x="58" y="380"/>
                                    </a:cubicBezTo>
                                    <a:close/>
                                    <a:moveTo>
                                      <a:pt x="61" y="387"/>
                                    </a:moveTo>
                                    <a:cubicBezTo>
                                      <a:pt x="65" y="385"/>
                                      <a:pt x="69" y="383"/>
                                      <a:pt x="74" y="383"/>
                                    </a:cubicBezTo>
                                    <a:cubicBezTo>
                                      <a:pt x="79" y="383"/>
                                      <a:pt x="83" y="385"/>
                                      <a:pt x="87" y="387"/>
                                    </a:cubicBezTo>
                                    <a:cubicBezTo>
                                      <a:pt x="87" y="385"/>
                                      <a:pt x="88" y="383"/>
                                      <a:pt x="89" y="381"/>
                                    </a:cubicBezTo>
                                    <a:cubicBezTo>
                                      <a:pt x="85" y="378"/>
                                      <a:pt x="80" y="377"/>
                                      <a:pt x="74" y="377"/>
                                    </a:cubicBezTo>
                                    <a:cubicBezTo>
                                      <a:pt x="69" y="377"/>
                                      <a:pt x="63" y="379"/>
                                      <a:pt x="59" y="381"/>
                                    </a:cubicBezTo>
                                    <a:cubicBezTo>
                                      <a:pt x="60" y="383"/>
                                      <a:pt x="61" y="385"/>
                                      <a:pt x="61" y="387"/>
                                    </a:cubicBezTo>
                                    <a:close/>
                                    <a:moveTo>
                                      <a:pt x="63" y="396"/>
                                    </a:moveTo>
                                    <a:cubicBezTo>
                                      <a:pt x="66" y="393"/>
                                      <a:pt x="70" y="390"/>
                                      <a:pt x="74" y="390"/>
                                    </a:cubicBezTo>
                                    <a:cubicBezTo>
                                      <a:pt x="78" y="390"/>
                                      <a:pt x="82" y="392"/>
                                      <a:pt x="85" y="395"/>
                                    </a:cubicBezTo>
                                    <a:cubicBezTo>
                                      <a:pt x="85" y="393"/>
                                      <a:pt x="85" y="391"/>
                                      <a:pt x="86" y="389"/>
                                    </a:cubicBezTo>
                                    <a:cubicBezTo>
                                      <a:pt x="83" y="386"/>
                                      <a:pt x="79" y="385"/>
                                      <a:pt x="74" y="385"/>
                                    </a:cubicBezTo>
                                    <a:cubicBezTo>
                                      <a:pt x="69" y="385"/>
                                      <a:pt x="65" y="386"/>
                                      <a:pt x="62" y="389"/>
                                    </a:cubicBezTo>
                                    <a:cubicBezTo>
                                      <a:pt x="63" y="391"/>
                                      <a:pt x="63" y="393"/>
                                      <a:pt x="63" y="396"/>
                                    </a:cubicBezTo>
                                    <a:close/>
                                    <a:moveTo>
                                      <a:pt x="84" y="404"/>
                                    </a:moveTo>
                                    <a:cubicBezTo>
                                      <a:pt x="84" y="402"/>
                                      <a:pt x="84" y="400"/>
                                      <a:pt x="84" y="398"/>
                                    </a:cubicBezTo>
                                    <a:cubicBezTo>
                                      <a:pt x="82" y="394"/>
                                      <a:pt x="78" y="392"/>
                                      <a:pt x="74" y="392"/>
                                    </a:cubicBezTo>
                                    <a:cubicBezTo>
                                      <a:pt x="70" y="392"/>
                                      <a:pt x="66" y="394"/>
                                      <a:pt x="64" y="398"/>
                                    </a:cubicBezTo>
                                    <a:cubicBezTo>
                                      <a:pt x="64" y="400"/>
                                      <a:pt x="64" y="402"/>
                                      <a:pt x="64" y="404"/>
                                    </a:cubicBezTo>
                                    <a:cubicBezTo>
                                      <a:pt x="64" y="404"/>
                                      <a:pt x="64" y="405"/>
                                      <a:pt x="64" y="405"/>
                                    </a:cubicBezTo>
                                    <a:cubicBezTo>
                                      <a:pt x="65" y="405"/>
                                      <a:pt x="66" y="405"/>
                                      <a:pt x="68" y="405"/>
                                    </a:cubicBezTo>
                                    <a:cubicBezTo>
                                      <a:pt x="68" y="404"/>
                                      <a:pt x="67" y="404"/>
                                      <a:pt x="67" y="404"/>
                                    </a:cubicBezTo>
                                    <a:cubicBezTo>
                                      <a:pt x="67" y="400"/>
                                      <a:pt x="70" y="397"/>
                                      <a:pt x="74" y="397"/>
                                    </a:cubicBezTo>
                                    <a:cubicBezTo>
                                      <a:pt x="78" y="397"/>
                                      <a:pt x="81" y="400"/>
                                      <a:pt x="81" y="404"/>
                                    </a:cubicBezTo>
                                    <a:cubicBezTo>
                                      <a:pt x="81" y="404"/>
                                      <a:pt x="81" y="404"/>
                                      <a:pt x="81" y="405"/>
                                    </a:cubicBezTo>
                                    <a:cubicBezTo>
                                      <a:pt x="82" y="405"/>
                                      <a:pt x="83" y="405"/>
                                      <a:pt x="84" y="405"/>
                                    </a:cubicBezTo>
                                    <a:cubicBezTo>
                                      <a:pt x="84" y="405"/>
                                      <a:pt x="84" y="404"/>
                                      <a:pt x="84" y="404"/>
                                    </a:cubicBezTo>
                                    <a:close/>
                                    <a:moveTo>
                                      <a:pt x="74" y="399"/>
                                    </a:moveTo>
                                    <a:cubicBezTo>
                                      <a:pt x="71" y="399"/>
                                      <a:pt x="69" y="401"/>
                                      <a:pt x="69" y="404"/>
                                    </a:cubicBezTo>
                                    <a:cubicBezTo>
                                      <a:pt x="69" y="404"/>
                                      <a:pt x="69" y="404"/>
                                      <a:pt x="69" y="404"/>
                                    </a:cubicBezTo>
                                    <a:cubicBezTo>
                                      <a:pt x="71" y="404"/>
                                      <a:pt x="72" y="404"/>
                                      <a:pt x="74" y="404"/>
                                    </a:cubicBezTo>
                                    <a:cubicBezTo>
                                      <a:pt x="76" y="404"/>
                                      <a:pt x="78" y="404"/>
                                      <a:pt x="79" y="404"/>
                                    </a:cubicBezTo>
                                    <a:cubicBezTo>
                                      <a:pt x="79" y="404"/>
                                      <a:pt x="79" y="404"/>
                                      <a:pt x="79" y="404"/>
                                    </a:cubicBezTo>
                                    <a:cubicBezTo>
                                      <a:pt x="79" y="401"/>
                                      <a:pt x="77" y="399"/>
                                      <a:pt x="74" y="399"/>
                                    </a:cubicBezTo>
                                    <a:close/>
                                    <a:moveTo>
                                      <a:pt x="50" y="420"/>
                                    </a:moveTo>
                                    <a:cubicBezTo>
                                      <a:pt x="57" y="415"/>
                                      <a:pt x="65" y="412"/>
                                      <a:pt x="74" y="412"/>
                                    </a:cubicBezTo>
                                    <a:cubicBezTo>
                                      <a:pt x="83" y="412"/>
                                      <a:pt x="92" y="415"/>
                                      <a:pt x="99" y="419"/>
                                    </a:cubicBezTo>
                                    <a:cubicBezTo>
                                      <a:pt x="100" y="418"/>
                                      <a:pt x="102" y="417"/>
                                      <a:pt x="103" y="415"/>
                                    </a:cubicBezTo>
                                    <a:cubicBezTo>
                                      <a:pt x="95" y="409"/>
                                      <a:pt x="85" y="406"/>
                                      <a:pt x="74" y="406"/>
                                    </a:cubicBezTo>
                                    <a:cubicBezTo>
                                      <a:pt x="63" y="406"/>
                                      <a:pt x="53" y="409"/>
                                      <a:pt x="45" y="415"/>
                                    </a:cubicBezTo>
                                    <a:cubicBezTo>
                                      <a:pt x="46" y="417"/>
                                      <a:pt x="48" y="418"/>
                                      <a:pt x="50" y="420"/>
                                    </a:cubicBezTo>
                                    <a:close/>
                                    <a:moveTo>
                                      <a:pt x="55" y="426"/>
                                    </a:moveTo>
                                    <a:cubicBezTo>
                                      <a:pt x="60" y="422"/>
                                      <a:pt x="67" y="420"/>
                                      <a:pt x="74" y="420"/>
                                    </a:cubicBezTo>
                                    <a:cubicBezTo>
                                      <a:pt x="81" y="420"/>
                                      <a:pt x="88" y="422"/>
                                      <a:pt x="94" y="425"/>
                                    </a:cubicBezTo>
                                    <a:cubicBezTo>
                                      <a:pt x="95" y="424"/>
                                      <a:pt x="96" y="422"/>
                                      <a:pt x="97" y="421"/>
                                    </a:cubicBezTo>
                                    <a:cubicBezTo>
                                      <a:pt x="91" y="416"/>
                                      <a:pt x="83" y="413"/>
                                      <a:pt x="74" y="413"/>
                                    </a:cubicBezTo>
                                    <a:cubicBezTo>
                                      <a:pt x="65" y="413"/>
                                      <a:pt x="57" y="416"/>
                                      <a:pt x="51" y="421"/>
                                    </a:cubicBezTo>
                                    <a:cubicBezTo>
                                      <a:pt x="52" y="422"/>
                                      <a:pt x="53" y="424"/>
                                      <a:pt x="55" y="426"/>
                                    </a:cubicBezTo>
                                    <a:close/>
                                    <a:moveTo>
                                      <a:pt x="58" y="431"/>
                                    </a:moveTo>
                                    <a:cubicBezTo>
                                      <a:pt x="63" y="428"/>
                                      <a:pt x="68" y="427"/>
                                      <a:pt x="74" y="427"/>
                                    </a:cubicBezTo>
                                    <a:cubicBezTo>
                                      <a:pt x="80" y="427"/>
                                      <a:pt x="85" y="428"/>
                                      <a:pt x="90" y="431"/>
                                    </a:cubicBezTo>
                                    <a:cubicBezTo>
                                      <a:pt x="91" y="430"/>
                                      <a:pt x="92" y="428"/>
                                      <a:pt x="93" y="427"/>
                                    </a:cubicBezTo>
                                    <a:cubicBezTo>
                                      <a:pt x="87" y="423"/>
                                      <a:pt x="81" y="421"/>
                                      <a:pt x="74" y="421"/>
                                    </a:cubicBezTo>
                                    <a:cubicBezTo>
                                      <a:pt x="67" y="421"/>
                                      <a:pt x="61" y="423"/>
                                      <a:pt x="55" y="427"/>
                                    </a:cubicBezTo>
                                    <a:cubicBezTo>
                                      <a:pt x="56" y="428"/>
                                      <a:pt x="57" y="430"/>
                                      <a:pt x="58" y="431"/>
                                    </a:cubicBezTo>
                                    <a:close/>
                                    <a:moveTo>
                                      <a:pt x="61" y="439"/>
                                    </a:moveTo>
                                    <a:cubicBezTo>
                                      <a:pt x="65" y="436"/>
                                      <a:pt x="69" y="434"/>
                                      <a:pt x="74" y="434"/>
                                    </a:cubicBezTo>
                                    <a:cubicBezTo>
                                      <a:pt x="79" y="434"/>
                                      <a:pt x="83" y="436"/>
                                      <a:pt x="87" y="438"/>
                                    </a:cubicBezTo>
                                    <a:cubicBezTo>
                                      <a:pt x="87" y="436"/>
                                      <a:pt x="88" y="435"/>
                                      <a:pt x="89" y="433"/>
                                    </a:cubicBezTo>
                                    <a:cubicBezTo>
                                      <a:pt x="85" y="430"/>
                                      <a:pt x="80" y="428"/>
                                      <a:pt x="74" y="428"/>
                                    </a:cubicBezTo>
                                    <a:cubicBezTo>
                                      <a:pt x="69" y="428"/>
                                      <a:pt x="63" y="430"/>
                                      <a:pt x="59" y="433"/>
                                    </a:cubicBezTo>
                                    <a:cubicBezTo>
                                      <a:pt x="60" y="435"/>
                                      <a:pt x="61" y="437"/>
                                      <a:pt x="61" y="439"/>
                                    </a:cubicBezTo>
                                    <a:close/>
                                    <a:moveTo>
                                      <a:pt x="63" y="447"/>
                                    </a:moveTo>
                                    <a:cubicBezTo>
                                      <a:pt x="66" y="444"/>
                                      <a:pt x="70" y="442"/>
                                      <a:pt x="74" y="442"/>
                                    </a:cubicBezTo>
                                    <a:cubicBezTo>
                                      <a:pt x="78" y="442"/>
                                      <a:pt x="82" y="444"/>
                                      <a:pt x="85" y="447"/>
                                    </a:cubicBezTo>
                                    <a:cubicBezTo>
                                      <a:pt x="85" y="444"/>
                                      <a:pt x="85" y="442"/>
                                      <a:pt x="86" y="440"/>
                                    </a:cubicBezTo>
                                    <a:cubicBezTo>
                                      <a:pt x="83" y="437"/>
                                      <a:pt x="79" y="436"/>
                                      <a:pt x="74" y="436"/>
                                    </a:cubicBezTo>
                                    <a:cubicBezTo>
                                      <a:pt x="69" y="436"/>
                                      <a:pt x="65" y="438"/>
                                      <a:pt x="62" y="440"/>
                                    </a:cubicBezTo>
                                    <a:cubicBezTo>
                                      <a:pt x="63" y="442"/>
                                      <a:pt x="63" y="445"/>
                                      <a:pt x="63" y="447"/>
                                    </a:cubicBezTo>
                                    <a:close/>
                                    <a:moveTo>
                                      <a:pt x="84" y="455"/>
                                    </a:moveTo>
                                    <a:cubicBezTo>
                                      <a:pt x="84" y="453"/>
                                      <a:pt x="84" y="451"/>
                                      <a:pt x="84" y="449"/>
                                    </a:cubicBezTo>
                                    <a:cubicBezTo>
                                      <a:pt x="82" y="446"/>
                                      <a:pt x="78" y="443"/>
                                      <a:pt x="74" y="443"/>
                                    </a:cubicBezTo>
                                    <a:cubicBezTo>
                                      <a:pt x="70" y="443"/>
                                      <a:pt x="66" y="446"/>
                                      <a:pt x="64" y="449"/>
                                    </a:cubicBezTo>
                                    <a:cubicBezTo>
                                      <a:pt x="64" y="451"/>
                                      <a:pt x="64" y="453"/>
                                      <a:pt x="64" y="455"/>
                                    </a:cubicBezTo>
                                    <a:cubicBezTo>
                                      <a:pt x="64" y="456"/>
                                      <a:pt x="64" y="456"/>
                                      <a:pt x="64" y="457"/>
                                    </a:cubicBezTo>
                                    <a:cubicBezTo>
                                      <a:pt x="65" y="456"/>
                                      <a:pt x="66" y="456"/>
                                      <a:pt x="68" y="456"/>
                                    </a:cubicBezTo>
                                    <a:cubicBezTo>
                                      <a:pt x="68" y="456"/>
                                      <a:pt x="67" y="456"/>
                                      <a:pt x="67" y="455"/>
                                    </a:cubicBezTo>
                                    <a:cubicBezTo>
                                      <a:pt x="67" y="452"/>
                                      <a:pt x="70" y="449"/>
                                      <a:pt x="74" y="449"/>
                                    </a:cubicBezTo>
                                    <a:cubicBezTo>
                                      <a:pt x="78" y="449"/>
                                      <a:pt x="81" y="452"/>
                                      <a:pt x="81" y="455"/>
                                    </a:cubicBezTo>
                                    <a:cubicBezTo>
                                      <a:pt x="81" y="456"/>
                                      <a:pt x="81" y="456"/>
                                      <a:pt x="81" y="456"/>
                                    </a:cubicBezTo>
                                    <a:cubicBezTo>
                                      <a:pt x="82" y="456"/>
                                      <a:pt x="83" y="456"/>
                                      <a:pt x="84" y="457"/>
                                    </a:cubicBezTo>
                                    <a:cubicBezTo>
                                      <a:pt x="84" y="456"/>
                                      <a:pt x="84" y="456"/>
                                      <a:pt x="84" y="455"/>
                                    </a:cubicBezTo>
                                    <a:close/>
                                    <a:moveTo>
                                      <a:pt x="74" y="450"/>
                                    </a:moveTo>
                                    <a:cubicBezTo>
                                      <a:pt x="71" y="450"/>
                                      <a:pt x="69" y="453"/>
                                      <a:pt x="69" y="455"/>
                                    </a:cubicBezTo>
                                    <a:cubicBezTo>
                                      <a:pt x="69" y="456"/>
                                      <a:pt x="69" y="456"/>
                                      <a:pt x="69" y="456"/>
                                    </a:cubicBezTo>
                                    <a:cubicBezTo>
                                      <a:pt x="71" y="456"/>
                                      <a:pt x="72" y="456"/>
                                      <a:pt x="74" y="456"/>
                                    </a:cubicBezTo>
                                    <a:cubicBezTo>
                                      <a:pt x="76" y="456"/>
                                      <a:pt x="78" y="456"/>
                                      <a:pt x="79" y="456"/>
                                    </a:cubicBezTo>
                                    <a:cubicBezTo>
                                      <a:pt x="79" y="456"/>
                                      <a:pt x="79" y="456"/>
                                      <a:pt x="79" y="455"/>
                                    </a:cubicBezTo>
                                    <a:cubicBezTo>
                                      <a:pt x="79" y="453"/>
                                      <a:pt x="77" y="450"/>
                                      <a:pt x="74" y="450"/>
                                    </a:cubicBezTo>
                                    <a:close/>
                                    <a:moveTo>
                                      <a:pt x="86" y="491"/>
                                    </a:moveTo>
                                    <a:cubicBezTo>
                                      <a:pt x="83" y="489"/>
                                      <a:pt x="79" y="487"/>
                                      <a:pt x="74" y="487"/>
                                    </a:cubicBezTo>
                                    <a:cubicBezTo>
                                      <a:pt x="69" y="487"/>
                                      <a:pt x="65" y="489"/>
                                      <a:pt x="62" y="492"/>
                                    </a:cubicBezTo>
                                    <a:cubicBezTo>
                                      <a:pt x="63" y="494"/>
                                      <a:pt x="63" y="496"/>
                                      <a:pt x="63" y="498"/>
                                    </a:cubicBezTo>
                                    <a:cubicBezTo>
                                      <a:pt x="66" y="495"/>
                                      <a:pt x="70" y="493"/>
                                      <a:pt x="74" y="493"/>
                                    </a:cubicBezTo>
                                    <a:cubicBezTo>
                                      <a:pt x="78" y="493"/>
                                      <a:pt x="82" y="495"/>
                                      <a:pt x="85" y="498"/>
                                    </a:cubicBezTo>
                                    <a:cubicBezTo>
                                      <a:pt x="85" y="496"/>
                                      <a:pt x="85" y="494"/>
                                      <a:pt x="86" y="491"/>
                                    </a:cubicBezTo>
                                    <a:close/>
                                    <a:moveTo>
                                      <a:pt x="89" y="484"/>
                                    </a:moveTo>
                                    <a:cubicBezTo>
                                      <a:pt x="85" y="481"/>
                                      <a:pt x="80" y="480"/>
                                      <a:pt x="74" y="480"/>
                                    </a:cubicBezTo>
                                    <a:cubicBezTo>
                                      <a:pt x="69" y="480"/>
                                      <a:pt x="63" y="481"/>
                                      <a:pt x="59" y="484"/>
                                    </a:cubicBezTo>
                                    <a:cubicBezTo>
                                      <a:pt x="60" y="486"/>
                                      <a:pt x="61" y="488"/>
                                      <a:pt x="61" y="490"/>
                                    </a:cubicBezTo>
                                    <a:cubicBezTo>
                                      <a:pt x="65" y="487"/>
                                      <a:pt x="69" y="486"/>
                                      <a:pt x="74" y="486"/>
                                    </a:cubicBezTo>
                                    <a:cubicBezTo>
                                      <a:pt x="79" y="486"/>
                                      <a:pt x="83" y="487"/>
                                      <a:pt x="87" y="490"/>
                                    </a:cubicBezTo>
                                    <a:cubicBezTo>
                                      <a:pt x="87" y="488"/>
                                      <a:pt x="88" y="486"/>
                                      <a:pt x="89" y="484"/>
                                    </a:cubicBezTo>
                                    <a:close/>
                                    <a:moveTo>
                                      <a:pt x="93" y="478"/>
                                    </a:moveTo>
                                    <a:cubicBezTo>
                                      <a:pt x="87" y="475"/>
                                      <a:pt x="81" y="473"/>
                                      <a:pt x="74" y="473"/>
                                    </a:cubicBezTo>
                                    <a:cubicBezTo>
                                      <a:pt x="67" y="473"/>
                                      <a:pt x="61" y="475"/>
                                      <a:pt x="55" y="478"/>
                                    </a:cubicBezTo>
                                    <a:cubicBezTo>
                                      <a:pt x="56" y="480"/>
                                      <a:pt x="57" y="481"/>
                                      <a:pt x="58" y="483"/>
                                    </a:cubicBezTo>
                                    <a:cubicBezTo>
                                      <a:pt x="63" y="480"/>
                                      <a:pt x="68" y="478"/>
                                      <a:pt x="74" y="478"/>
                                    </a:cubicBezTo>
                                    <a:cubicBezTo>
                                      <a:pt x="80" y="478"/>
                                      <a:pt x="85" y="480"/>
                                      <a:pt x="90" y="483"/>
                                    </a:cubicBezTo>
                                    <a:cubicBezTo>
                                      <a:pt x="91" y="481"/>
                                      <a:pt x="92" y="480"/>
                                      <a:pt x="93" y="478"/>
                                    </a:cubicBezTo>
                                    <a:close/>
                                    <a:moveTo>
                                      <a:pt x="97" y="472"/>
                                    </a:moveTo>
                                    <a:cubicBezTo>
                                      <a:pt x="91" y="467"/>
                                      <a:pt x="83" y="465"/>
                                      <a:pt x="74" y="465"/>
                                    </a:cubicBezTo>
                                    <a:cubicBezTo>
                                      <a:pt x="65" y="465"/>
                                      <a:pt x="57" y="468"/>
                                      <a:pt x="51" y="472"/>
                                    </a:cubicBezTo>
                                    <a:cubicBezTo>
                                      <a:pt x="52" y="474"/>
                                      <a:pt x="53" y="475"/>
                                      <a:pt x="55" y="477"/>
                                    </a:cubicBezTo>
                                    <a:cubicBezTo>
                                      <a:pt x="60" y="473"/>
                                      <a:pt x="67" y="471"/>
                                      <a:pt x="74" y="471"/>
                                    </a:cubicBezTo>
                                    <a:cubicBezTo>
                                      <a:pt x="81" y="471"/>
                                      <a:pt x="88" y="473"/>
                                      <a:pt x="94" y="477"/>
                                    </a:cubicBezTo>
                                    <a:cubicBezTo>
                                      <a:pt x="95" y="475"/>
                                      <a:pt x="96" y="473"/>
                                      <a:pt x="97" y="472"/>
                                    </a:cubicBezTo>
                                    <a:close/>
                                    <a:moveTo>
                                      <a:pt x="103" y="467"/>
                                    </a:moveTo>
                                    <a:cubicBezTo>
                                      <a:pt x="95" y="461"/>
                                      <a:pt x="85" y="457"/>
                                      <a:pt x="74" y="457"/>
                                    </a:cubicBezTo>
                                    <a:cubicBezTo>
                                      <a:pt x="63" y="457"/>
                                      <a:pt x="53" y="461"/>
                                      <a:pt x="45" y="467"/>
                                    </a:cubicBezTo>
                                    <a:cubicBezTo>
                                      <a:pt x="46" y="468"/>
                                      <a:pt x="48" y="469"/>
                                      <a:pt x="50" y="471"/>
                                    </a:cubicBezTo>
                                    <a:cubicBezTo>
                                      <a:pt x="57" y="466"/>
                                      <a:pt x="65" y="463"/>
                                      <a:pt x="74" y="463"/>
                                    </a:cubicBezTo>
                                    <a:cubicBezTo>
                                      <a:pt x="83" y="463"/>
                                      <a:pt x="92" y="466"/>
                                      <a:pt x="99" y="471"/>
                                    </a:cubicBezTo>
                                    <a:cubicBezTo>
                                      <a:pt x="100" y="469"/>
                                      <a:pt x="102" y="468"/>
                                      <a:pt x="103" y="467"/>
                                    </a:cubicBezTo>
                                    <a:close/>
                                    <a:moveTo>
                                      <a:pt x="140" y="455"/>
                                    </a:moveTo>
                                    <a:cubicBezTo>
                                      <a:pt x="140" y="453"/>
                                      <a:pt x="138" y="450"/>
                                      <a:pt x="135" y="450"/>
                                    </a:cubicBezTo>
                                    <a:cubicBezTo>
                                      <a:pt x="132" y="450"/>
                                      <a:pt x="130" y="453"/>
                                      <a:pt x="130" y="455"/>
                                    </a:cubicBezTo>
                                    <a:cubicBezTo>
                                      <a:pt x="130" y="456"/>
                                      <a:pt x="130" y="456"/>
                                      <a:pt x="130" y="456"/>
                                    </a:cubicBezTo>
                                    <a:cubicBezTo>
                                      <a:pt x="132" y="456"/>
                                      <a:pt x="133" y="456"/>
                                      <a:pt x="135" y="456"/>
                                    </a:cubicBezTo>
                                    <a:cubicBezTo>
                                      <a:pt x="137" y="456"/>
                                      <a:pt x="138" y="456"/>
                                      <a:pt x="140" y="456"/>
                                    </a:cubicBezTo>
                                    <a:cubicBezTo>
                                      <a:pt x="140" y="456"/>
                                      <a:pt x="140" y="456"/>
                                      <a:pt x="140" y="455"/>
                                    </a:cubicBezTo>
                                    <a:close/>
                                    <a:moveTo>
                                      <a:pt x="147" y="455"/>
                                    </a:moveTo>
                                    <a:cubicBezTo>
                                      <a:pt x="147" y="449"/>
                                      <a:pt x="142" y="443"/>
                                      <a:pt x="135" y="443"/>
                                    </a:cubicBezTo>
                                    <a:cubicBezTo>
                                      <a:pt x="128" y="443"/>
                                      <a:pt x="123" y="449"/>
                                      <a:pt x="123" y="455"/>
                                    </a:cubicBezTo>
                                    <a:cubicBezTo>
                                      <a:pt x="123" y="456"/>
                                      <a:pt x="123" y="456"/>
                                      <a:pt x="123" y="457"/>
                                    </a:cubicBezTo>
                                    <a:cubicBezTo>
                                      <a:pt x="125" y="457"/>
                                      <a:pt x="127" y="456"/>
                                      <a:pt x="128" y="456"/>
                                    </a:cubicBezTo>
                                    <a:cubicBezTo>
                                      <a:pt x="128" y="456"/>
                                      <a:pt x="128" y="456"/>
                                      <a:pt x="128" y="455"/>
                                    </a:cubicBezTo>
                                    <a:cubicBezTo>
                                      <a:pt x="128" y="452"/>
                                      <a:pt x="131" y="449"/>
                                      <a:pt x="135" y="449"/>
                                    </a:cubicBezTo>
                                    <a:cubicBezTo>
                                      <a:pt x="139" y="449"/>
                                      <a:pt x="142" y="452"/>
                                      <a:pt x="142" y="455"/>
                                    </a:cubicBezTo>
                                    <a:cubicBezTo>
                                      <a:pt x="142" y="456"/>
                                      <a:pt x="142" y="456"/>
                                      <a:pt x="142" y="456"/>
                                    </a:cubicBezTo>
                                    <a:cubicBezTo>
                                      <a:pt x="143" y="456"/>
                                      <a:pt x="145" y="457"/>
                                      <a:pt x="147" y="457"/>
                                    </a:cubicBezTo>
                                    <a:cubicBezTo>
                                      <a:pt x="147" y="456"/>
                                      <a:pt x="147" y="456"/>
                                      <a:pt x="147" y="455"/>
                                    </a:cubicBezTo>
                                    <a:close/>
                                    <a:moveTo>
                                      <a:pt x="155" y="455"/>
                                    </a:moveTo>
                                    <a:cubicBezTo>
                                      <a:pt x="155" y="450"/>
                                      <a:pt x="152" y="445"/>
                                      <a:pt x="149" y="442"/>
                                    </a:cubicBezTo>
                                    <a:cubicBezTo>
                                      <a:pt x="145" y="438"/>
                                      <a:pt x="140" y="436"/>
                                      <a:pt x="135" y="436"/>
                                    </a:cubicBezTo>
                                    <a:cubicBezTo>
                                      <a:pt x="130" y="436"/>
                                      <a:pt x="125" y="438"/>
                                      <a:pt x="121" y="442"/>
                                    </a:cubicBezTo>
                                    <a:cubicBezTo>
                                      <a:pt x="118" y="445"/>
                                      <a:pt x="116" y="450"/>
                                      <a:pt x="116" y="455"/>
                                    </a:cubicBezTo>
                                    <a:cubicBezTo>
                                      <a:pt x="116" y="457"/>
                                      <a:pt x="116" y="458"/>
                                      <a:pt x="116" y="459"/>
                                    </a:cubicBezTo>
                                    <a:cubicBezTo>
                                      <a:pt x="118" y="459"/>
                                      <a:pt x="120" y="458"/>
                                      <a:pt x="122" y="457"/>
                                    </a:cubicBezTo>
                                    <a:cubicBezTo>
                                      <a:pt x="122" y="457"/>
                                      <a:pt x="121" y="456"/>
                                      <a:pt x="121" y="455"/>
                                    </a:cubicBezTo>
                                    <a:cubicBezTo>
                                      <a:pt x="121" y="448"/>
                                      <a:pt x="128" y="442"/>
                                      <a:pt x="135" y="442"/>
                                    </a:cubicBezTo>
                                    <a:cubicBezTo>
                                      <a:pt x="143" y="442"/>
                                      <a:pt x="149" y="448"/>
                                      <a:pt x="149" y="455"/>
                                    </a:cubicBezTo>
                                    <a:cubicBezTo>
                                      <a:pt x="149" y="456"/>
                                      <a:pt x="149" y="457"/>
                                      <a:pt x="148" y="457"/>
                                    </a:cubicBezTo>
                                    <a:cubicBezTo>
                                      <a:pt x="150" y="458"/>
                                      <a:pt x="152" y="459"/>
                                      <a:pt x="154" y="459"/>
                                    </a:cubicBezTo>
                                    <a:cubicBezTo>
                                      <a:pt x="154" y="458"/>
                                      <a:pt x="155" y="457"/>
                                      <a:pt x="155" y="455"/>
                                    </a:cubicBezTo>
                                    <a:close/>
                                    <a:moveTo>
                                      <a:pt x="162" y="455"/>
                                    </a:moveTo>
                                    <a:cubicBezTo>
                                      <a:pt x="162" y="448"/>
                                      <a:pt x="159" y="441"/>
                                      <a:pt x="154" y="436"/>
                                    </a:cubicBezTo>
                                    <a:cubicBezTo>
                                      <a:pt x="149" y="431"/>
                                      <a:pt x="143" y="428"/>
                                      <a:pt x="135" y="428"/>
                                    </a:cubicBezTo>
                                    <a:cubicBezTo>
                                      <a:pt x="128" y="428"/>
                                      <a:pt x="121" y="431"/>
                                      <a:pt x="116" y="436"/>
                                    </a:cubicBezTo>
                                    <a:cubicBezTo>
                                      <a:pt x="111" y="441"/>
                                      <a:pt x="108" y="448"/>
                                      <a:pt x="108" y="455"/>
                                    </a:cubicBezTo>
                                    <a:cubicBezTo>
                                      <a:pt x="108" y="458"/>
                                      <a:pt x="108" y="460"/>
                                      <a:pt x="109" y="463"/>
                                    </a:cubicBezTo>
                                    <a:cubicBezTo>
                                      <a:pt x="111" y="462"/>
                                      <a:pt x="113" y="461"/>
                                      <a:pt x="114" y="460"/>
                                    </a:cubicBezTo>
                                    <a:cubicBezTo>
                                      <a:pt x="114" y="458"/>
                                      <a:pt x="114" y="457"/>
                                      <a:pt x="114" y="455"/>
                                    </a:cubicBezTo>
                                    <a:cubicBezTo>
                                      <a:pt x="114" y="444"/>
                                      <a:pt x="123" y="434"/>
                                      <a:pt x="135" y="434"/>
                                    </a:cubicBezTo>
                                    <a:cubicBezTo>
                                      <a:pt x="147" y="434"/>
                                      <a:pt x="156" y="444"/>
                                      <a:pt x="156" y="455"/>
                                    </a:cubicBezTo>
                                    <a:cubicBezTo>
                                      <a:pt x="156" y="457"/>
                                      <a:pt x="156" y="458"/>
                                      <a:pt x="156" y="460"/>
                                    </a:cubicBezTo>
                                    <a:cubicBezTo>
                                      <a:pt x="158" y="461"/>
                                      <a:pt x="159" y="462"/>
                                      <a:pt x="161" y="463"/>
                                    </a:cubicBezTo>
                                    <a:cubicBezTo>
                                      <a:pt x="162" y="460"/>
                                      <a:pt x="162" y="458"/>
                                      <a:pt x="162" y="455"/>
                                    </a:cubicBezTo>
                                    <a:close/>
                                    <a:moveTo>
                                      <a:pt x="165" y="465"/>
                                    </a:moveTo>
                                    <a:cubicBezTo>
                                      <a:pt x="166" y="465"/>
                                      <a:pt x="167" y="464"/>
                                      <a:pt x="168" y="463"/>
                                    </a:cubicBezTo>
                                    <a:cubicBezTo>
                                      <a:pt x="169" y="461"/>
                                      <a:pt x="169" y="458"/>
                                      <a:pt x="169" y="455"/>
                                    </a:cubicBezTo>
                                    <a:cubicBezTo>
                                      <a:pt x="169" y="446"/>
                                      <a:pt x="165" y="437"/>
                                      <a:pt x="159" y="431"/>
                                    </a:cubicBezTo>
                                    <a:cubicBezTo>
                                      <a:pt x="153" y="425"/>
                                      <a:pt x="144" y="421"/>
                                      <a:pt x="135" y="421"/>
                                    </a:cubicBezTo>
                                    <a:cubicBezTo>
                                      <a:pt x="126" y="421"/>
                                      <a:pt x="117" y="425"/>
                                      <a:pt x="111" y="431"/>
                                    </a:cubicBezTo>
                                    <a:cubicBezTo>
                                      <a:pt x="105" y="437"/>
                                      <a:pt x="101" y="446"/>
                                      <a:pt x="101" y="455"/>
                                    </a:cubicBezTo>
                                    <a:cubicBezTo>
                                      <a:pt x="101" y="458"/>
                                      <a:pt x="101" y="461"/>
                                      <a:pt x="102" y="464"/>
                                    </a:cubicBezTo>
                                    <a:cubicBezTo>
                                      <a:pt x="103" y="464"/>
                                      <a:pt x="104" y="465"/>
                                      <a:pt x="105" y="466"/>
                                    </a:cubicBezTo>
                                    <a:cubicBezTo>
                                      <a:pt x="106" y="465"/>
                                      <a:pt x="106" y="464"/>
                                      <a:pt x="107" y="464"/>
                                    </a:cubicBezTo>
                                    <a:cubicBezTo>
                                      <a:pt x="107" y="461"/>
                                      <a:pt x="106" y="458"/>
                                      <a:pt x="106" y="455"/>
                                    </a:cubicBezTo>
                                    <a:cubicBezTo>
                                      <a:pt x="106" y="440"/>
                                      <a:pt x="119" y="427"/>
                                      <a:pt x="135" y="427"/>
                                    </a:cubicBezTo>
                                    <a:cubicBezTo>
                                      <a:pt x="151" y="427"/>
                                      <a:pt x="164" y="440"/>
                                      <a:pt x="164" y="455"/>
                                    </a:cubicBezTo>
                                    <a:cubicBezTo>
                                      <a:pt x="164" y="458"/>
                                      <a:pt x="163" y="461"/>
                                      <a:pt x="163" y="464"/>
                                    </a:cubicBezTo>
                                    <a:cubicBezTo>
                                      <a:pt x="163" y="464"/>
                                      <a:pt x="164" y="465"/>
                                      <a:pt x="165" y="465"/>
                                    </a:cubicBezTo>
                                    <a:close/>
                                    <a:moveTo>
                                      <a:pt x="207" y="491"/>
                                    </a:moveTo>
                                    <a:cubicBezTo>
                                      <a:pt x="204" y="489"/>
                                      <a:pt x="200" y="487"/>
                                      <a:pt x="195" y="487"/>
                                    </a:cubicBezTo>
                                    <a:cubicBezTo>
                                      <a:pt x="191" y="487"/>
                                      <a:pt x="187" y="489"/>
                                      <a:pt x="184" y="491"/>
                                    </a:cubicBezTo>
                                    <a:cubicBezTo>
                                      <a:pt x="184" y="493"/>
                                      <a:pt x="185" y="495"/>
                                      <a:pt x="185" y="497"/>
                                    </a:cubicBezTo>
                                    <a:cubicBezTo>
                                      <a:pt x="188" y="495"/>
                                      <a:pt x="191" y="493"/>
                                      <a:pt x="195" y="493"/>
                                    </a:cubicBezTo>
                                    <a:cubicBezTo>
                                      <a:pt x="199" y="493"/>
                                      <a:pt x="203" y="495"/>
                                      <a:pt x="205" y="498"/>
                                    </a:cubicBezTo>
                                    <a:cubicBezTo>
                                      <a:pt x="206" y="496"/>
                                      <a:pt x="206" y="494"/>
                                      <a:pt x="207" y="491"/>
                                    </a:cubicBezTo>
                                    <a:close/>
                                    <a:moveTo>
                                      <a:pt x="210" y="484"/>
                                    </a:moveTo>
                                    <a:cubicBezTo>
                                      <a:pt x="206" y="481"/>
                                      <a:pt x="201" y="480"/>
                                      <a:pt x="195" y="480"/>
                                    </a:cubicBezTo>
                                    <a:cubicBezTo>
                                      <a:pt x="190" y="480"/>
                                      <a:pt x="185" y="481"/>
                                      <a:pt x="181" y="484"/>
                                    </a:cubicBezTo>
                                    <a:cubicBezTo>
                                      <a:pt x="182" y="485"/>
                                      <a:pt x="182" y="487"/>
                                      <a:pt x="183" y="489"/>
                                    </a:cubicBezTo>
                                    <a:cubicBezTo>
                                      <a:pt x="187" y="487"/>
                                      <a:pt x="191" y="486"/>
                                      <a:pt x="195" y="486"/>
                                    </a:cubicBezTo>
                                    <a:cubicBezTo>
                                      <a:pt x="200" y="486"/>
                                      <a:pt x="204" y="487"/>
                                      <a:pt x="208" y="490"/>
                                    </a:cubicBezTo>
                                    <a:cubicBezTo>
                                      <a:pt x="208" y="488"/>
                                      <a:pt x="209" y="486"/>
                                      <a:pt x="210" y="484"/>
                                    </a:cubicBezTo>
                                    <a:close/>
                                    <a:moveTo>
                                      <a:pt x="214" y="478"/>
                                    </a:moveTo>
                                    <a:cubicBezTo>
                                      <a:pt x="208" y="475"/>
                                      <a:pt x="202" y="473"/>
                                      <a:pt x="195" y="473"/>
                                    </a:cubicBezTo>
                                    <a:cubicBezTo>
                                      <a:pt x="188" y="473"/>
                                      <a:pt x="182" y="474"/>
                                      <a:pt x="177" y="478"/>
                                    </a:cubicBezTo>
                                    <a:cubicBezTo>
                                      <a:pt x="178" y="479"/>
                                      <a:pt x="179" y="481"/>
                                      <a:pt x="180" y="482"/>
                                    </a:cubicBezTo>
                                    <a:cubicBezTo>
                                      <a:pt x="184" y="480"/>
                                      <a:pt x="189" y="478"/>
                                      <a:pt x="195" y="478"/>
                                    </a:cubicBezTo>
                                    <a:cubicBezTo>
                                      <a:pt x="201" y="478"/>
                                      <a:pt x="206" y="480"/>
                                      <a:pt x="211" y="483"/>
                                    </a:cubicBezTo>
                                    <a:cubicBezTo>
                                      <a:pt x="212" y="481"/>
                                      <a:pt x="213" y="480"/>
                                      <a:pt x="214" y="478"/>
                                    </a:cubicBezTo>
                                    <a:close/>
                                    <a:moveTo>
                                      <a:pt x="218" y="472"/>
                                    </a:moveTo>
                                    <a:cubicBezTo>
                                      <a:pt x="212" y="467"/>
                                      <a:pt x="204" y="465"/>
                                      <a:pt x="195" y="465"/>
                                    </a:cubicBezTo>
                                    <a:cubicBezTo>
                                      <a:pt x="187" y="465"/>
                                      <a:pt x="179" y="467"/>
                                      <a:pt x="172" y="472"/>
                                    </a:cubicBezTo>
                                    <a:cubicBezTo>
                                      <a:pt x="174" y="473"/>
                                      <a:pt x="175" y="475"/>
                                      <a:pt x="176" y="476"/>
                                    </a:cubicBezTo>
                                    <a:cubicBezTo>
                                      <a:pt x="182" y="473"/>
                                      <a:pt x="188" y="471"/>
                                      <a:pt x="195" y="471"/>
                                    </a:cubicBezTo>
                                    <a:cubicBezTo>
                                      <a:pt x="202" y="471"/>
                                      <a:pt x="209" y="473"/>
                                      <a:pt x="214" y="477"/>
                                    </a:cubicBezTo>
                                    <a:cubicBezTo>
                                      <a:pt x="216" y="475"/>
                                      <a:pt x="217" y="473"/>
                                      <a:pt x="218" y="472"/>
                                    </a:cubicBezTo>
                                    <a:close/>
                                    <a:moveTo>
                                      <a:pt x="224" y="467"/>
                                    </a:moveTo>
                                    <a:cubicBezTo>
                                      <a:pt x="216" y="461"/>
                                      <a:pt x="206" y="457"/>
                                      <a:pt x="195" y="457"/>
                                    </a:cubicBezTo>
                                    <a:cubicBezTo>
                                      <a:pt x="184" y="457"/>
                                      <a:pt x="174" y="461"/>
                                      <a:pt x="166" y="466"/>
                                    </a:cubicBezTo>
                                    <a:cubicBezTo>
                                      <a:pt x="168" y="468"/>
                                      <a:pt x="170" y="469"/>
                                      <a:pt x="171" y="470"/>
                                    </a:cubicBezTo>
                                    <a:cubicBezTo>
                                      <a:pt x="178" y="466"/>
                                      <a:pt x="186" y="463"/>
                                      <a:pt x="195" y="463"/>
                                    </a:cubicBezTo>
                                    <a:cubicBezTo>
                                      <a:pt x="204" y="463"/>
                                      <a:pt x="212" y="466"/>
                                      <a:pt x="219" y="471"/>
                                    </a:cubicBezTo>
                                    <a:cubicBezTo>
                                      <a:pt x="221" y="469"/>
                                      <a:pt x="222" y="468"/>
                                      <a:pt x="224" y="467"/>
                                    </a:cubicBezTo>
                                    <a:close/>
                                    <a:moveTo>
                                      <a:pt x="261" y="455"/>
                                    </a:moveTo>
                                    <a:cubicBezTo>
                                      <a:pt x="261" y="453"/>
                                      <a:pt x="259" y="450"/>
                                      <a:pt x="256" y="450"/>
                                    </a:cubicBezTo>
                                    <a:cubicBezTo>
                                      <a:pt x="253" y="450"/>
                                      <a:pt x="251" y="453"/>
                                      <a:pt x="251" y="455"/>
                                    </a:cubicBezTo>
                                    <a:cubicBezTo>
                                      <a:pt x="251" y="456"/>
                                      <a:pt x="251" y="456"/>
                                      <a:pt x="251" y="456"/>
                                    </a:cubicBezTo>
                                    <a:cubicBezTo>
                                      <a:pt x="252" y="456"/>
                                      <a:pt x="254" y="456"/>
                                      <a:pt x="256" y="456"/>
                                    </a:cubicBezTo>
                                    <a:cubicBezTo>
                                      <a:pt x="258" y="456"/>
                                      <a:pt x="259" y="456"/>
                                      <a:pt x="261" y="456"/>
                                    </a:cubicBezTo>
                                    <a:cubicBezTo>
                                      <a:pt x="261" y="456"/>
                                      <a:pt x="261" y="456"/>
                                      <a:pt x="261" y="455"/>
                                    </a:cubicBezTo>
                                    <a:close/>
                                    <a:moveTo>
                                      <a:pt x="268" y="455"/>
                                    </a:moveTo>
                                    <a:cubicBezTo>
                                      <a:pt x="268" y="449"/>
                                      <a:pt x="262" y="443"/>
                                      <a:pt x="256" y="443"/>
                                    </a:cubicBezTo>
                                    <a:cubicBezTo>
                                      <a:pt x="249" y="443"/>
                                      <a:pt x="244" y="449"/>
                                      <a:pt x="244" y="455"/>
                                    </a:cubicBezTo>
                                    <a:cubicBezTo>
                                      <a:pt x="244" y="456"/>
                                      <a:pt x="244" y="456"/>
                                      <a:pt x="244" y="457"/>
                                    </a:cubicBezTo>
                                    <a:cubicBezTo>
                                      <a:pt x="246" y="457"/>
                                      <a:pt x="247" y="456"/>
                                      <a:pt x="249" y="456"/>
                                    </a:cubicBezTo>
                                    <a:cubicBezTo>
                                      <a:pt x="249" y="456"/>
                                      <a:pt x="249" y="456"/>
                                      <a:pt x="249" y="455"/>
                                    </a:cubicBezTo>
                                    <a:cubicBezTo>
                                      <a:pt x="249" y="452"/>
                                      <a:pt x="252" y="449"/>
                                      <a:pt x="256" y="449"/>
                                    </a:cubicBezTo>
                                    <a:cubicBezTo>
                                      <a:pt x="260" y="449"/>
                                      <a:pt x="263" y="452"/>
                                      <a:pt x="263" y="455"/>
                                    </a:cubicBezTo>
                                    <a:cubicBezTo>
                                      <a:pt x="263" y="456"/>
                                      <a:pt x="263" y="456"/>
                                      <a:pt x="263" y="456"/>
                                    </a:cubicBezTo>
                                    <a:cubicBezTo>
                                      <a:pt x="264" y="456"/>
                                      <a:pt x="266" y="457"/>
                                      <a:pt x="268" y="457"/>
                                    </a:cubicBezTo>
                                    <a:cubicBezTo>
                                      <a:pt x="268" y="456"/>
                                      <a:pt x="268" y="456"/>
                                      <a:pt x="268" y="455"/>
                                    </a:cubicBezTo>
                                    <a:close/>
                                    <a:moveTo>
                                      <a:pt x="275" y="455"/>
                                    </a:moveTo>
                                    <a:cubicBezTo>
                                      <a:pt x="275" y="450"/>
                                      <a:pt x="273" y="445"/>
                                      <a:pt x="270" y="442"/>
                                    </a:cubicBezTo>
                                    <a:cubicBezTo>
                                      <a:pt x="266" y="438"/>
                                      <a:pt x="261" y="436"/>
                                      <a:pt x="256" y="436"/>
                                    </a:cubicBezTo>
                                    <a:cubicBezTo>
                                      <a:pt x="250" y="436"/>
                                      <a:pt x="246" y="438"/>
                                      <a:pt x="242" y="442"/>
                                    </a:cubicBezTo>
                                    <a:cubicBezTo>
                                      <a:pt x="239" y="445"/>
                                      <a:pt x="236" y="450"/>
                                      <a:pt x="236" y="455"/>
                                    </a:cubicBezTo>
                                    <a:cubicBezTo>
                                      <a:pt x="236" y="457"/>
                                      <a:pt x="237" y="458"/>
                                      <a:pt x="237" y="459"/>
                                    </a:cubicBezTo>
                                    <a:cubicBezTo>
                                      <a:pt x="239" y="459"/>
                                      <a:pt x="241" y="458"/>
                                      <a:pt x="242" y="457"/>
                                    </a:cubicBezTo>
                                    <a:cubicBezTo>
                                      <a:pt x="242" y="457"/>
                                      <a:pt x="242" y="456"/>
                                      <a:pt x="242" y="455"/>
                                    </a:cubicBezTo>
                                    <a:cubicBezTo>
                                      <a:pt x="242" y="448"/>
                                      <a:pt x="248" y="442"/>
                                      <a:pt x="256" y="442"/>
                                    </a:cubicBezTo>
                                    <a:cubicBezTo>
                                      <a:pt x="263" y="442"/>
                                      <a:pt x="269" y="448"/>
                                      <a:pt x="269" y="455"/>
                                    </a:cubicBezTo>
                                    <a:cubicBezTo>
                                      <a:pt x="269" y="456"/>
                                      <a:pt x="269" y="457"/>
                                      <a:pt x="269" y="457"/>
                                    </a:cubicBezTo>
                                    <a:cubicBezTo>
                                      <a:pt x="271" y="458"/>
                                      <a:pt x="273" y="459"/>
                                      <a:pt x="275" y="459"/>
                                    </a:cubicBezTo>
                                    <a:cubicBezTo>
                                      <a:pt x="275" y="458"/>
                                      <a:pt x="275" y="457"/>
                                      <a:pt x="275" y="455"/>
                                    </a:cubicBezTo>
                                    <a:close/>
                                    <a:moveTo>
                                      <a:pt x="283" y="455"/>
                                    </a:moveTo>
                                    <a:cubicBezTo>
                                      <a:pt x="283" y="448"/>
                                      <a:pt x="280" y="441"/>
                                      <a:pt x="275" y="436"/>
                                    </a:cubicBezTo>
                                    <a:cubicBezTo>
                                      <a:pt x="270" y="431"/>
                                      <a:pt x="263" y="428"/>
                                      <a:pt x="256" y="428"/>
                                    </a:cubicBezTo>
                                    <a:cubicBezTo>
                                      <a:pt x="248" y="428"/>
                                      <a:pt x="242" y="431"/>
                                      <a:pt x="237" y="436"/>
                                    </a:cubicBezTo>
                                    <a:cubicBezTo>
                                      <a:pt x="232" y="441"/>
                                      <a:pt x="229" y="448"/>
                                      <a:pt x="229" y="455"/>
                                    </a:cubicBezTo>
                                    <a:cubicBezTo>
                                      <a:pt x="229" y="458"/>
                                      <a:pt x="229" y="460"/>
                                      <a:pt x="230" y="463"/>
                                    </a:cubicBezTo>
                                    <a:cubicBezTo>
                                      <a:pt x="231" y="462"/>
                                      <a:pt x="233" y="461"/>
                                      <a:pt x="235" y="460"/>
                                    </a:cubicBezTo>
                                    <a:cubicBezTo>
                                      <a:pt x="235" y="458"/>
                                      <a:pt x="235" y="457"/>
                                      <a:pt x="235" y="455"/>
                                    </a:cubicBezTo>
                                    <a:cubicBezTo>
                                      <a:pt x="235" y="444"/>
                                      <a:pt x="244" y="434"/>
                                      <a:pt x="256" y="434"/>
                                    </a:cubicBezTo>
                                    <a:cubicBezTo>
                                      <a:pt x="268" y="434"/>
                                      <a:pt x="277" y="444"/>
                                      <a:pt x="277" y="455"/>
                                    </a:cubicBezTo>
                                    <a:cubicBezTo>
                                      <a:pt x="277" y="457"/>
                                      <a:pt x="277" y="458"/>
                                      <a:pt x="276" y="460"/>
                                    </a:cubicBezTo>
                                    <a:cubicBezTo>
                                      <a:pt x="278" y="461"/>
                                      <a:pt x="280" y="462"/>
                                      <a:pt x="282" y="463"/>
                                    </a:cubicBezTo>
                                    <a:cubicBezTo>
                                      <a:pt x="283" y="460"/>
                                      <a:pt x="283" y="458"/>
                                      <a:pt x="283" y="455"/>
                                    </a:cubicBezTo>
                                    <a:close/>
                                    <a:moveTo>
                                      <a:pt x="286" y="466"/>
                                    </a:moveTo>
                                    <a:cubicBezTo>
                                      <a:pt x="287" y="465"/>
                                      <a:pt x="288" y="464"/>
                                      <a:pt x="289" y="464"/>
                                    </a:cubicBezTo>
                                    <a:cubicBezTo>
                                      <a:pt x="290" y="461"/>
                                      <a:pt x="290" y="458"/>
                                      <a:pt x="290" y="455"/>
                                    </a:cubicBezTo>
                                    <a:cubicBezTo>
                                      <a:pt x="290" y="446"/>
                                      <a:pt x="286" y="437"/>
                                      <a:pt x="280" y="431"/>
                                    </a:cubicBezTo>
                                    <a:cubicBezTo>
                                      <a:pt x="274" y="425"/>
                                      <a:pt x="265" y="421"/>
                                      <a:pt x="256" y="421"/>
                                    </a:cubicBezTo>
                                    <a:cubicBezTo>
                                      <a:pt x="246" y="421"/>
                                      <a:pt x="238" y="425"/>
                                      <a:pt x="232" y="431"/>
                                    </a:cubicBezTo>
                                    <a:cubicBezTo>
                                      <a:pt x="225" y="437"/>
                                      <a:pt x="222" y="446"/>
                                      <a:pt x="222" y="455"/>
                                    </a:cubicBezTo>
                                    <a:cubicBezTo>
                                      <a:pt x="222" y="458"/>
                                      <a:pt x="222" y="461"/>
                                      <a:pt x="223" y="464"/>
                                    </a:cubicBezTo>
                                    <a:cubicBezTo>
                                      <a:pt x="224" y="464"/>
                                      <a:pt x="225" y="465"/>
                                      <a:pt x="225" y="466"/>
                                    </a:cubicBezTo>
                                    <a:cubicBezTo>
                                      <a:pt x="226" y="465"/>
                                      <a:pt x="227" y="464"/>
                                      <a:pt x="228" y="464"/>
                                    </a:cubicBezTo>
                                    <a:cubicBezTo>
                                      <a:pt x="228" y="461"/>
                                      <a:pt x="227" y="458"/>
                                      <a:pt x="227" y="455"/>
                                    </a:cubicBezTo>
                                    <a:cubicBezTo>
                                      <a:pt x="227" y="440"/>
                                      <a:pt x="240" y="427"/>
                                      <a:pt x="256" y="427"/>
                                    </a:cubicBezTo>
                                    <a:cubicBezTo>
                                      <a:pt x="272" y="427"/>
                                      <a:pt x="285" y="440"/>
                                      <a:pt x="285" y="455"/>
                                    </a:cubicBezTo>
                                    <a:cubicBezTo>
                                      <a:pt x="285" y="458"/>
                                      <a:pt x="284" y="461"/>
                                      <a:pt x="283" y="464"/>
                                    </a:cubicBezTo>
                                    <a:cubicBezTo>
                                      <a:pt x="284" y="464"/>
                                      <a:pt x="285" y="465"/>
                                      <a:pt x="286" y="466"/>
                                    </a:cubicBezTo>
                                    <a:close/>
                                    <a:moveTo>
                                      <a:pt x="329" y="491"/>
                                    </a:moveTo>
                                    <a:cubicBezTo>
                                      <a:pt x="326" y="489"/>
                                      <a:pt x="321" y="487"/>
                                      <a:pt x="317" y="487"/>
                                    </a:cubicBezTo>
                                    <a:cubicBezTo>
                                      <a:pt x="312" y="487"/>
                                      <a:pt x="308" y="489"/>
                                      <a:pt x="305" y="492"/>
                                    </a:cubicBezTo>
                                    <a:cubicBezTo>
                                      <a:pt x="305" y="494"/>
                                      <a:pt x="306" y="496"/>
                                      <a:pt x="306" y="498"/>
                                    </a:cubicBezTo>
                                    <a:cubicBezTo>
                                      <a:pt x="309" y="495"/>
                                      <a:pt x="313" y="493"/>
                                      <a:pt x="317" y="493"/>
                                    </a:cubicBezTo>
                                    <a:cubicBezTo>
                                      <a:pt x="321" y="493"/>
                                      <a:pt x="325" y="495"/>
                                      <a:pt x="327" y="498"/>
                                    </a:cubicBezTo>
                                    <a:cubicBezTo>
                                      <a:pt x="328" y="496"/>
                                      <a:pt x="328" y="494"/>
                                      <a:pt x="329" y="491"/>
                                    </a:cubicBezTo>
                                    <a:close/>
                                    <a:moveTo>
                                      <a:pt x="332" y="484"/>
                                    </a:moveTo>
                                    <a:cubicBezTo>
                                      <a:pt x="328" y="481"/>
                                      <a:pt x="322" y="480"/>
                                      <a:pt x="317" y="480"/>
                                    </a:cubicBezTo>
                                    <a:cubicBezTo>
                                      <a:pt x="311" y="480"/>
                                      <a:pt x="306" y="481"/>
                                      <a:pt x="302" y="484"/>
                                    </a:cubicBezTo>
                                    <a:cubicBezTo>
                                      <a:pt x="303" y="486"/>
                                      <a:pt x="304" y="488"/>
                                      <a:pt x="304" y="490"/>
                                    </a:cubicBezTo>
                                    <a:cubicBezTo>
                                      <a:pt x="308" y="487"/>
                                      <a:pt x="312" y="486"/>
                                      <a:pt x="317" y="486"/>
                                    </a:cubicBezTo>
                                    <a:cubicBezTo>
                                      <a:pt x="322" y="486"/>
                                      <a:pt x="326" y="487"/>
                                      <a:pt x="329" y="490"/>
                                    </a:cubicBezTo>
                                    <a:cubicBezTo>
                                      <a:pt x="330" y="488"/>
                                      <a:pt x="331" y="486"/>
                                      <a:pt x="332" y="484"/>
                                    </a:cubicBezTo>
                                    <a:close/>
                                    <a:moveTo>
                                      <a:pt x="335" y="478"/>
                                    </a:moveTo>
                                    <a:cubicBezTo>
                                      <a:pt x="330" y="475"/>
                                      <a:pt x="324" y="473"/>
                                      <a:pt x="317" y="473"/>
                                    </a:cubicBezTo>
                                    <a:cubicBezTo>
                                      <a:pt x="310" y="473"/>
                                      <a:pt x="304" y="475"/>
                                      <a:pt x="298" y="478"/>
                                    </a:cubicBezTo>
                                    <a:cubicBezTo>
                                      <a:pt x="299" y="480"/>
                                      <a:pt x="300" y="481"/>
                                      <a:pt x="301" y="483"/>
                                    </a:cubicBezTo>
                                    <a:cubicBezTo>
                                      <a:pt x="306" y="480"/>
                                      <a:pt x="311" y="478"/>
                                      <a:pt x="317" y="478"/>
                                    </a:cubicBezTo>
                                    <a:cubicBezTo>
                                      <a:pt x="323" y="478"/>
                                      <a:pt x="328" y="480"/>
                                      <a:pt x="333" y="483"/>
                                    </a:cubicBezTo>
                                    <a:cubicBezTo>
                                      <a:pt x="333" y="481"/>
                                      <a:pt x="334" y="480"/>
                                      <a:pt x="335" y="478"/>
                                    </a:cubicBezTo>
                                    <a:close/>
                                    <a:moveTo>
                                      <a:pt x="340" y="472"/>
                                    </a:moveTo>
                                    <a:cubicBezTo>
                                      <a:pt x="334" y="467"/>
                                      <a:pt x="326" y="465"/>
                                      <a:pt x="317" y="465"/>
                                    </a:cubicBezTo>
                                    <a:cubicBezTo>
                                      <a:pt x="308" y="465"/>
                                      <a:pt x="300" y="468"/>
                                      <a:pt x="293" y="472"/>
                                    </a:cubicBezTo>
                                    <a:cubicBezTo>
                                      <a:pt x="295" y="474"/>
                                      <a:pt x="296" y="475"/>
                                      <a:pt x="297" y="477"/>
                                    </a:cubicBezTo>
                                    <a:cubicBezTo>
                                      <a:pt x="303" y="473"/>
                                      <a:pt x="310" y="471"/>
                                      <a:pt x="317" y="471"/>
                                    </a:cubicBezTo>
                                    <a:cubicBezTo>
                                      <a:pt x="324" y="471"/>
                                      <a:pt x="331" y="473"/>
                                      <a:pt x="336" y="477"/>
                                    </a:cubicBezTo>
                                    <a:cubicBezTo>
                                      <a:pt x="338" y="475"/>
                                      <a:pt x="339" y="473"/>
                                      <a:pt x="340" y="472"/>
                                    </a:cubicBezTo>
                                    <a:close/>
                                    <a:moveTo>
                                      <a:pt x="346" y="467"/>
                                    </a:moveTo>
                                    <a:cubicBezTo>
                                      <a:pt x="338" y="461"/>
                                      <a:pt x="328" y="457"/>
                                      <a:pt x="317" y="457"/>
                                    </a:cubicBezTo>
                                    <a:cubicBezTo>
                                      <a:pt x="306" y="457"/>
                                      <a:pt x="296" y="461"/>
                                      <a:pt x="288" y="467"/>
                                    </a:cubicBezTo>
                                    <a:cubicBezTo>
                                      <a:pt x="289" y="468"/>
                                      <a:pt x="291" y="469"/>
                                      <a:pt x="292" y="471"/>
                                    </a:cubicBezTo>
                                    <a:cubicBezTo>
                                      <a:pt x="299" y="466"/>
                                      <a:pt x="308" y="463"/>
                                      <a:pt x="317" y="463"/>
                                    </a:cubicBezTo>
                                    <a:cubicBezTo>
                                      <a:pt x="326" y="463"/>
                                      <a:pt x="334" y="466"/>
                                      <a:pt x="341" y="471"/>
                                    </a:cubicBezTo>
                                    <a:cubicBezTo>
                                      <a:pt x="343" y="469"/>
                                      <a:pt x="344" y="468"/>
                                      <a:pt x="346" y="467"/>
                                    </a:cubicBezTo>
                                    <a:close/>
                                    <a:moveTo>
                                      <a:pt x="383" y="455"/>
                                    </a:moveTo>
                                    <a:cubicBezTo>
                                      <a:pt x="383" y="453"/>
                                      <a:pt x="381" y="450"/>
                                      <a:pt x="378" y="450"/>
                                    </a:cubicBezTo>
                                    <a:cubicBezTo>
                                      <a:pt x="375" y="450"/>
                                      <a:pt x="373" y="453"/>
                                      <a:pt x="373" y="455"/>
                                    </a:cubicBezTo>
                                    <a:cubicBezTo>
                                      <a:pt x="373" y="456"/>
                                      <a:pt x="373" y="456"/>
                                      <a:pt x="373" y="456"/>
                                    </a:cubicBezTo>
                                    <a:cubicBezTo>
                                      <a:pt x="374" y="456"/>
                                      <a:pt x="376" y="456"/>
                                      <a:pt x="378" y="456"/>
                                    </a:cubicBezTo>
                                    <a:cubicBezTo>
                                      <a:pt x="379" y="456"/>
                                      <a:pt x="381" y="456"/>
                                      <a:pt x="383" y="456"/>
                                    </a:cubicBezTo>
                                    <a:cubicBezTo>
                                      <a:pt x="383" y="456"/>
                                      <a:pt x="383" y="456"/>
                                      <a:pt x="383" y="455"/>
                                    </a:cubicBezTo>
                                    <a:close/>
                                    <a:moveTo>
                                      <a:pt x="390" y="455"/>
                                    </a:moveTo>
                                    <a:cubicBezTo>
                                      <a:pt x="390" y="449"/>
                                      <a:pt x="384" y="443"/>
                                      <a:pt x="378" y="443"/>
                                    </a:cubicBezTo>
                                    <a:cubicBezTo>
                                      <a:pt x="371" y="443"/>
                                      <a:pt x="366" y="449"/>
                                      <a:pt x="366" y="455"/>
                                    </a:cubicBezTo>
                                    <a:cubicBezTo>
                                      <a:pt x="366" y="456"/>
                                      <a:pt x="366" y="456"/>
                                      <a:pt x="366" y="457"/>
                                    </a:cubicBezTo>
                                    <a:cubicBezTo>
                                      <a:pt x="368" y="457"/>
                                      <a:pt x="369" y="456"/>
                                      <a:pt x="371" y="456"/>
                                    </a:cubicBezTo>
                                    <a:cubicBezTo>
                                      <a:pt x="371" y="456"/>
                                      <a:pt x="371" y="456"/>
                                      <a:pt x="371" y="455"/>
                                    </a:cubicBezTo>
                                    <a:cubicBezTo>
                                      <a:pt x="371" y="452"/>
                                      <a:pt x="374" y="449"/>
                                      <a:pt x="378" y="449"/>
                                    </a:cubicBezTo>
                                    <a:cubicBezTo>
                                      <a:pt x="381" y="449"/>
                                      <a:pt x="384" y="452"/>
                                      <a:pt x="384" y="455"/>
                                    </a:cubicBezTo>
                                    <a:cubicBezTo>
                                      <a:pt x="384" y="456"/>
                                      <a:pt x="384" y="456"/>
                                      <a:pt x="384" y="456"/>
                                    </a:cubicBezTo>
                                    <a:cubicBezTo>
                                      <a:pt x="386" y="456"/>
                                      <a:pt x="388" y="457"/>
                                      <a:pt x="390" y="457"/>
                                    </a:cubicBezTo>
                                    <a:cubicBezTo>
                                      <a:pt x="390" y="456"/>
                                      <a:pt x="390" y="456"/>
                                      <a:pt x="390" y="455"/>
                                    </a:cubicBezTo>
                                    <a:close/>
                                    <a:moveTo>
                                      <a:pt x="397" y="455"/>
                                    </a:moveTo>
                                    <a:cubicBezTo>
                                      <a:pt x="397" y="450"/>
                                      <a:pt x="395" y="445"/>
                                      <a:pt x="392" y="442"/>
                                    </a:cubicBezTo>
                                    <a:cubicBezTo>
                                      <a:pt x="388" y="438"/>
                                      <a:pt x="383" y="436"/>
                                      <a:pt x="378" y="436"/>
                                    </a:cubicBezTo>
                                    <a:cubicBezTo>
                                      <a:pt x="372" y="436"/>
                                      <a:pt x="368" y="438"/>
                                      <a:pt x="364" y="442"/>
                                    </a:cubicBezTo>
                                    <a:cubicBezTo>
                                      <a:pt x="360" y="445"/>
                                      <a:pt x="358" y="450"/>
                                      <a:pt x="358" y="455"/>
                                    </a:cubicBezTo>
                                    <a:cubicBezTo>
                                      <a:pt x="358" y="457"/>
                                      <a:pt x="358" y="458"/>
                                      <a:pt x="359" y="459"/>
                                    </a:cubicBezTo>
                                    <a:cubicBezTo>
                                      <a:pt x="361" y="459"/>
                                      <a:pt x="362" y="458"/>
                                      <a:pt x="364" y="457"/>
                                    </a:cubicBezTo>
                                    <a:cubicBezTo>
                                      <a:pt x="364" y="457"/>
                                      <a:pt x="364" y="456"/>
                                      <a:pt x="364" y="455"/>
                                    </a:cubicBezTo>
                                    <a:cubicBezTo>
                                      <a:pt x="364" y="448"/>
                                      <a:pt x="370" y="442"/>
                                      <a:pt x="378" y="442"/>
                                    </a:cubicBezTo>
                                    <a:cubicBezTo>
                                      <a:pt x="385" y="442"/>
                                      <a:pt x="391" y="448"/>
                                      <a:pt x="391" y="455"/>
                                    </a:cubicBezTo>
                                    <a:cubicBezTo>
                                      <a:pt x="391" y="456"/>
                                      <a:pt x="391" y="457"/>
                                      <a:pt x="391" y="457"/>
                                    </a:cubicBezTo>
                                    <a:cubicBezTo>
                                      <a:pt x="393" y="458"/>
                                      <a:pt x="395" y="459"/>
                                      <a:pt x="397" y="459"/>
                                    </a:cubicBezTo>
                                    <a:cubicBezTo>
                                      <a:pt x="397" y="458"/>
                                      <a:pt x="397" y="457"/>
                                      <a:pt x="397" y="455"/>
                                    </a:cubicBezTo>
                                    <a:close/>
                                    <a:moveTo>
                                      <a:pt x="405" y="455"/>
                                    </a:moveTo>
                                    <a:cubicBezTo>
                                      <a:pt x="405" y="448"/>
                                      <a:pt x="402" y="441"/>
                                      <a:pt x="397" y="436"/>
                                    </a:cubicBezTo>
                                    <a:cubicBezTo>
                                      <a:pt x="392" y="431"/>
                                      <a:pt x="385" y="428"/>
                                      <a:pt x="378" y="428"/>
                                    </a:cubicBezTo>
                                    <a:cubicBezTo>
                                      <a:pt x="370" y="428"/>
                                      <a:pt x="363" y="431"/>
                                      <a:pt x="359" y="436"/>
                                    </a:cubicBezTo>
                                    <a:cubicBezTo>
                                      <a:pt x="354" y="441"/>
                                      <a:pt x="351" y="448"/>
                                      <a:pt x="351" y="455"/>
                                    </a:cubicBezTo>
                                    <a:cubicBezTo>
                                      <a:pt x="351" y="458"/>
                                      <a:pt x="351" y="460"/>
                                      <a:pt x="352" y="463"/>
                                    </a:cubicBezTo>
                                    <a:cubicBezTo>
                                      <a:pt x="353" y="462"/>
                                      <a:pt x="355" y="461"/>
                                      <a:pt x="357" y="460"/>
                                    </a:cubicBezTo>
                                    <a:cubicBezTo>
                                      <a:pt x="357" y="458"/>
                                      <a:pt x="357" y="457"/>
                                      <a:pt x="357" y="455"/>
                                    </a:cubicBezTo>
                                    <a:cubicBezTo>
                                      <a:pt x="357" y="444"/>
                                      <a:pt x="366" y="434"/>
                                      <a:pt x="378" y="434"/>
                                    </a:cubicBezTo>
                                    <a:cubicBezTo>
                                      <a:pt x="389" y="434"/>
                                      <a:pt x="399" y="444"/>
                                      <a:pt x="399" y="455"/>
                                    </a:cubicBezTo>
                                    <a:cubicBezTo>
                                      <a:pt x="399" y="457"/>
                                      <a:pt x="399" y="458"/>
                                      <a:pt x="398" y="460"/>
                                    </a:cubicBezTo>
                                    <a:cubicBezTo>
                                      <a:pt x="400" y="461"/>
                                      <a:pt x="402" y="462"/>
                                      <a:pt x="404" y="463"/>
                                    </a:cubicBezTo>
                                    <a:cubicBezTo>
                                      <a:pt x="405" y="460"/>
                                      <a:pt x="405" y="458"/>
                                      <a:pt x="405" y="455"/>
                                    </a:cubicBezTo>
                                    <a:close/>
                                    <a:moveTo>
                                      <a:pt x="408" y="465"/>
                                    </a:moveTo>
                                    <a:cubicBezTo>
                                      <a:pt x="409" y="465"/>
                                      <a:pt x="410" y="464"/>
                                      <a:pt x="411" y="463"/>
                                    </a:cubicBezTo>
                                    <a:cubicBezTo>
                                      <a:pt x="412" y="461"/>
                                      <a:pt x="412" y="458"/>
                                      <a:pt x="412" y="455"/>
                                    </a:cubicBezTo>
                                    <a:cubicBezTo>
                                      <a:pt x="412" y="446"/>
                                      <a:pt x="408" y="437"/>
                                      <a:pt x="402" y="431"/>
                                    </a:cubicBezTo>
                                    <a:cubicBezTo>
                                      <a:pt x="396" y="425"/>
                                      <a:pt x="387" y="421"/>
                                      <a:pt x="378" y="421"/>
                                    </a:cubicBezTo>
                                    <a:cubicBezTo>
                                      <a:pt x="368" y="421"/>
                                      <a:pt x="360" y="425"/>
                                      <a:pt x="354" y="431"/>
                                    </a:cubicBezTo>
                                    <a:cubicBezTo>
                                      <a:pt x="347" y="437"/>
                                      <a:pt x="344" y="446"/>
                                      <a:pt x="344" y="455"/>
                                    </a:cubicBezTo>
                                    <a:cubicBezTo>
                                      <a:pt x="344" y="458"/>
                                      <a:pt x="344" y="461"/>
                                      <a:pt x="345" y="464"/>
                                    </a:cubicBezTo>
                                    <a:cubicBezTo>
                                      <a:pt x="346" y="464"/>
                                      <a:pt x="346" y="465"/>
                                      <a:pt x="347" y="466"/>
                                    </a:cubicBezTo>
                                    <a:cubicBezTo>
                                      <a:pt x="348" y="465"/>
                                      <a:pt x="349" y="464"/>
                                      <a:pt x="350" y="464"/>
                                    </a:cubicBezTo>
                                    <a:cubicBezTo>
                                      <a:pt x="349" y="461"/>
                                      <a:pt x="349" y="458"/>
                                      <a:pt x="349" y="455"/>
                                    </a:cubicBezTo>
                                    <a:cubicBezTo>
                                      <a:pt x="349" y="440"/>
                                      <a:pt x="362" y="427"/>
                                      <a:pt x="378" y="427"/>
                                    </a:cubicBezTo>
                                    <a:cubicBezTo>
                                      <a:pt x="394" y="427"/>
                                      <a:pt x="407" y="440"/>
                                      <a:pt x="407" y="455"/>
                                    </a:cubicBezTo>
                                    <a:cubicBezTo>
                                      <a:pt x="407" y="458"/>
                                      <a:pt x="406" y="461"/>
                                      <a:pt x="405" y="464"/>
                                    </a:cubicBezTo>
                                    <a:cubicBezTo>
                                      <a:pt x="406" y="464"/>
                                      <a:pt x="407" y="465"/>
                                      <a:pt x="408" y="465"/>
                                    </a:cubicBezTo>
                                    <a:close/>
                                    <a:moveTo>
                                      <a:pt x="450" y="491"/>
                                    </a:moveTo>
                                    <a:cubicBezTo>
                                      <a:pt x="446" y="489"/>
                                      <a:pt x="442" y="487"/>
                                      <a:pt x="438" y="487"/>
                                    </a:cubicBezTo>
                                    <a:cubicBezTo>
                                      <a:pt x="434" y="487"/>
                                      <a:pt x="430" y="489"/>
                                      <a:pt x="426" y="491"/>
                                    </a:cubicBezTo>
                                    <a:cubicBezTo>
                                      <a:pt x="427" y="493"/>
                                      <a:pt x="428" y="495"/>
                                      <a:pt x="428" y="497"/>
                                    </a:cubicBezTo>
                                    <a:cubicBezTo>
                                      <a:pt x="431" y="495"/>
                                      <a:pt x="434" y="493"/>
                                      <a:pt x="438" y="493"/>
                                    </a:cubicBezTo>
                                    <a:cubicBezTo>
                                      <a:pt x="442" y="493"/>
                                      <a:pt x="446" y="495"/>
                                      <a:pt x="448" y="498"/>
                                    </a:cubicBezTo>
                                    <a:cubicBezTo>
                                      <a:pt x="449" y="496"/>
                                      <a:pt x="449" y="494"/>
                                      <a:pt x="450" y="491"/>
                                    </a:cubicBezTo>
                                    <a:close/>
                                    <a:moveTo>
                                      <a:pt x="453" y="484"/>
                                    </a:moveTo>
                                    <a:cubicBezTo>
                                      <a:pt x="448" y="481"/>
                                      <a:pt x="443" y="480"/>
                                      <a:pt x="438" y="480"/>
                                    </a:cubicBezTo>
                                    <a:cubicBezTo>
                                      <a:pt x="433" y="480"/>
                                      <a:pt x="428" y="481"/>
                                      <a:pt x="423" y="484"/>
                                    </a:cubicBezTo>
                                    <a:cubicBezTo>
                                      <a:pt x="424" y="485"/>
                                      <a:pt x="425" y="487"/>
                                      <a:pt x="426" y="489"/>
                                    </a:cubicBezTo>
                                    <a:cubicBezTo>
                                      <a:pt x="429" y="487"/>
                                      <a:pt x="433" y="486"/>
                                      <a:pt x="438" y="486"/>
                                    </a:cubicBezTo>
                                    <a:cubicBezTo>
                                      <a:pt x="442" y="486"/>
                                      <a:pt x="447" y="487"/>
                                      <a:pt x="450" y="490"/>
                                    </a:cubicBezTo>
                                    <a:cubicBezTo>
                                      <a:pt x="451" y="488"/>
                                      <a:pt x="452" y="486"/>
                                      <a:pt x="453" y="484"/>
                                    </a:cubicBezTo>
                                    <a:close/>
                                    <a:moveTo>
                                      <a:pt x="456" y="478"/>
                                    </a:moveTo>
                                    <a:cubicBezTo>
                                      <a:pt x="451" y="475"/>
                                      <a:pt x="445" y="473"/>
                                      <a:pt x="438" y="473"/>
                                    </a:cubicBezTo>
                                    <a:cubicBezTo>
                                      <a:pt x="431" y="473"/>
                                      <a:pt x="425" y="474"/>
                                      <a:pt x="420" y="478"/>
                                    </a:cubicBezTo>
                                    <a:cubicBezTo>
                                      <a:pt x="421" y="479"/>
                                      <a:pt x="422" y="481"/>
                                      <a:pt x="423" y="482"/>
                                    </a:cubicBezTo>
                                    <a:cubicBezTo>
                                      <a:pt x="427" y="480"/>
                                      <a:pt x="432" y="478"/>
                                      <a:pt x="438" y="478"/>
                                    </a:cubicBezTo>
                                    <a:cubicBezTo>
                                      <a:pt x="444" y="478"/>
                                      <a:pt x="449" y="480"/>
                                      <a:pt x="453" y="483"/>
                                    </a:cubicBezTo>
                                    <a:cubicBezTo>
                                      <a:pt x="454" y="481"/>
                                      <a:pt x="455" y="480"/>
                                      <a:pt x="456" y="478"/>
                                    </a:cubicBezTo>
                                    <a:close/>
                                    <a:moveTo>
                                      <a:pt x="461" y="472"/>
                                    </a:moveTo>
                                    <a:cubicBezTo>
                                      <a:pt x="454" y="467"/>
                                      <a:pt x="446" y="465"/>
                                      <a:pt x="438" y="465"/>
                                    </a:cubicBezTo>
                                    <a:cubicBezTo>
                                      <a:pt x="429" y="465"/>
                                      <a:pt x="422" y="467"/>
                                      <a:pt x="415" y="472"/>
                                    </a:cubicBezTo>
                                    <a:cubicBezTo>
                                      <a:pt x="416" y="473"/>
                                      <a:pt x="418" y="475"/>
                                      <a:pt x="419" y="476"/>
                                    </a:cubicBezTo>
                                    <a:cubicBezTo>
                                      <a:pt x="424" y="473"/>
                                      <a:pt x="431" y="471"/>
                                      <a:pt x="438" y="471"/>
                                    </a:cubicBezTo>
                                    <a:cubicBezTo>
                                      <a:pt x="445" y="471"/>
                                      <a:pt x="452" y="473"/>
                                      <a:pt x="457" y="477"/>
                                    </a:cubicBezTo>
                                    <a:cubicBezTo>
                                      <a:pt x="458" y="475"/>
                                      <a:pt x="460" y="473"/>
                                      <a:pt x="461" y="472"/>
                                    </a:cubicBezTo>
                                    <a:close/>
                                    <a:moveTo>
                                      <a:pt x="467" y="467"/>
                                    </a:moveTo>
                                    <a:cubicBezTo>
                                      <a:pt x="459" y="461"/>
                                      <a:pt x="449" y="457"/>
                                      <a:pt x="438" y="457"/>
                                    </a:cubicBezTo>
                                    <a:cubicBezTo>
                                      <a:pt x="427" y="457"/>
                                      <a:pt x="417" y="461"/>
                                      <a:pt x="409" y="466"/>
                                    </a:cubicBezTo>
                                    <a:cubicBezTo>
                                      <a:pt x="411" y="468"/>
                                      <a:pt x="412" y="469"/>
                                      <a:pt x="414" y="470"/>
                                    </a:cubicBezTo>
                                    <a:cubicBezTo>
                                      <a:pt x="421" y="466"/>
                                      <a:pt x="429" y="463"/>
                                      <a:pt x="438" y="463"/>
                                    </a:cubicBezTo>
                                    <a:cubicBezTo>
                                      <a:pt x="447" y="463"/>
                                      <a:pt x="455" y="466"/>
                                      <a:pt x="462" y="471"/>
                                    </a:cubicBezTo>
                                    <a:cubicBezTo>
                                      <a:pt x="464" y="469"/>
                                      <a:pt x="465" y="468"/>
                                      <a:pt x="467" y="467"/>
                                    </a:cubicBezTo>
                                    <a:close/>
                                    <a:moveTo>
                                      <a:pt x="504" y="455"/>
                                    </a:moveTo>
                                    <a:cubicBezTo>
                                      <a:pt x="504" y="453"/>
                                      <a:pt x="501" y="450"/>
                                      <a:pt x="499" y="450"/>
                                    </a:cubicBezTo>
                                    <a:cubicBezTo>
                                      <a:pt x="496" y="450"/>
                                      <a:pt x="494" y="453"/>
                                      <a:pt x="494" y="455"/>
                                    </a:cubicBezTo>
                                    <a:cubicBezTo>
                                      <a:pt x="494" y="456"/>
                                      <a:pt x="494" y="456"/>
                                      <a:pt x="494" y="456"/>
                                    </a:cubicBezTo>
                                    <a:cubicBezTo>
                                      <a:pt x="495" y="456"/>
                                      <a:pt x="497" y="456"/>
                                      <a:pt x="499" y="456"/>
                                    </a:cubicBezTo>
                                    <a:cubicBezTo>
                                      <a:pt x="500" y="456"/>
                                      <a:pt x="502" y="456"/>
                                      <a:pt x="504" y="456"/>
                                    </a:cubicBezTo>
                                    <a:cubicBezTo>
                                      <a:pt x="504" y="456"/>
                                      <a:pt x="504" y="456"/>
                                      <a:pt x="504" y="455"/>
                                    </a:cubicBezTo>
                                    <a:close/>
                                    <a:moveTo>
                                      <a:pt x="511" y="455"/>
                                    </a:moveTo>
                                    <a:cubicBezTo>
                                      <a:pt x="511" y="449"/>
                                      <a:pt x="505" y="443"/>
                                      <a:pt x="499" y="443"/>
                                    </a:cubicBezTo>
                                    <a:cubicBezTo>
                                      <a:pt x="492" y="443"/>
                                      <a:pt x="487" y="449"/>
                                      <a:pt x="487" y="455"/>
                                    </a:cubicBezTo>
                                    <a:cubicBezTo>
                                      <a:pt x="487" y="456"/>
                                      <a:pt x="487" y="456"/>
                                      <a:pt x="487" y="457"/>
                                    </a:cubicBezTo>
                                    <a:cubicBezTo>
                                      <a:pt x="489" y="457"/>
                                      <a:pt x="490" y="456"/>
                                      <a:pt x="492" y="456"/>
                                    </a:cubicBezTo>
                                    <a:cubicBezTo>
                                      <a:pt x="492" y="456"/>
                                      <a:pt x="492" y="456"/>
                                      <a:pt x="492" y="455"/>
                                    </a:cubicBezTo>
                                    <a:cubicBezTo>
                                      <a:pt x="492" y="452"/>
                                      <a:pt x="495" y="449"/>
                                      <a:pt x="499" y="449"/>
                                    </a:cubicBezTo>
                                    <a:cubicBezTo>
                                      <a:pt x="502" y="449"/>
                                      <a:pt x="505" y="452"/>
                                      <a:pt x="505" y="455"/>
                                    </a:cubicBezTo>
                                    <a:cubicBezTo>
                                      <a:pt x="505" y="456"/>
                                      <a:pt x="505" y="456"/>
                                      <a:pt x="505" y="456"/>
                                    </a:cubicBezTo>
                                    <a:cubicBezTo>
                                      <a:pt x="507" y="456"/>
                                      <a:pt x="509" y="457"/>
                                      <a:pt x="510" y="457"/>
                                    </a:cubicBezTo>
                                    <a:cubicBezTo>
                                      <a:pt x="511" y="456"/>
                                      <a:pt x="511" y="456"/>
                                      <a:pt x="511" y="455"/>
                                    </a:cubicBezTo>
                                    <a:close/>
                                    <a:moveTo>
                                      <a:pt x="518" y="455"/>
                                    </a:moveTo>
                                    <a:cubicBezTo>
                                      <a:pt x="518" y="450"/>
                                      <a:pt x="516" y="445"/>
                                      <a:pt x="512" y="442"/>
                                    </a:cubicBezTo>
                                    <a:cubicBezTo>
                                      <a:pt x="509" y="438"/>
                                      <a:pt x="504" y="436"/>
                                      <a:pt x="499" y="436"/>
                                    </a:cubicBezTo>
                                    <a:cubicBezTo>
                                      <a:pt x="493" y="436"/>
                                      <a:pt x="488" y="438"/>
                                      <a:pt x="485" y="442"/>
                                    </a:cubicBezTo>
                                    <a:cubicBezTo>
                                      <a:pt x="481" y="445"/>
                                      <a:pt x="479" y="450"/>
                                      <a:pt x="479" y="455"/>
                                    </a:cubicBezTo>
                                    <a:cubicBezTo>
                                      <a:pt x="479" y="457"/>
                                      <a:pt x="479" y="458"/>
                                      <a:pt x="480" y="459"/>
                                    </a:cubicBezTo>
                                    <a:cubicBezTo>
                                      <a:pt x="481" y="459"/>
                                      <a:pt x="483" y="458"/>
                                      <a:pt x="485" y="457"/>
                                    </a:cubicBezTo>
                                    <a:cubicBezTo>
                                      <a:pt x="485" y="457"/>
                                      <a:pt x="485" y="456"/>
                                      <a:pt x="485" y="455"/>
                                    </a:cubicBezTo>
                                    <a:cubicBezTo>
                                      <a:pt x="485" y="448"/>
                                      <a:pt x="491" y="442"/>
                                      <a:pt x="499" y="442"/>
                                    </a:cubicBezTo>
                                    <a:cubicBezTo>
                                      <a:pt x="506" y="442"/>
                                      <a:pt x="512" y="448"/>
                                      <a:pt x="512" y="455"/>
                                    </a:cubicBezTo>
                                    <a:cubicBezTo>
                                      <a:pt x="512" y="456"/>
                                      <a:pt x="512" y="457"/>
                                      <a:pt x="512" y="457"/>
                                    </a:cubicBezTo>
                                    <a:cubicBezTo>
                                      <a:pt x="514" y="458"/>
                                      <a:pt x="516" y="459"/>
                                      <a:pt x="518" y="459"/>
                                    </a:cubicBezTo>
                                    <a:cubicBezTo>
                                      <a:pt x="518" y="458"/>
                                      <a:pt x="518" y="457"/>
                                      <a:pt x="518" y="455"/>
                                    </a:cubicBezTo>
                                    <a:close/>
                                    <a:moveTo>
                                      <a:pt x="526" y="455"/>
                                    </a:moveTo>
                                    <a:cubicBezTo>
                                      <a:pt x="526" y="448"/>
                                      <a:pt x="523" y="441"/>
                                      <a:pt x="518" y="436"/>
                                    </a:cubicBezTo>
                                    <a:cubicBezTo>
                                      <a:pt x="513" y="431"/>
                                      <a:pt x="506" y="428"/>
                                      <a:pt x="499" y="428"/>
                                    </a:cubicBezTo>
                                    <a:cubicBezTo>
                                      <a:pt x="491" y="428"/>
                                      <a:pt x="484" y="431"/>
                                      <a:pt x="479" y="436"/>
                                    </a:cubicBezTo>
                                    <a:cubicBezTo>
                                      <a:pt x="474" y="441"/>
                                      <a:pt x="471" y="448"/>
                                      <a:pt x="471" y="455"/>
                                    </a:cubicBezTo>
                                    <a:cubicBezTo>
                                      <a:pt x="471" y="458"/>
                                      <a:pt x="472" y="460"/>
                                      <a:pt x="472" y="463"/>
                                    </a:cubicBezTo>
                                    <a:cubicBezTo>
                                      <a:pt x="474" y="462"/>
                                      <a:pt x="476" y="461"/>
                                      <a:pt x="478" y="460"/>
                                    </a:cubicBezTo>
                                    <a:cubicBezTo>
                                      <a:pt x="478" y="458"/>
                                      <a:pt x="478" y="457"/>
                                      <a:pt x="478" y="455"/>
                                    </a:cubicBezTo>
                                    <a:cubicBezTo>
                                      <a:pt x="478" y="444"/>
                                      <a:pt x="487" y="434"/>
                                      <a:pt x="499" y="434"/>
                                    </a:cubicBezTo>
                                    <a:cubicBezTo>
                                      <a:pt x="510" y="434"/>
                                      <a:pt x="520" y="444"/>
                                      <a:pt x="520" y="455"/>
                                    </a:cubicBezTo>
                                    <a:cubicBezTo>
                                      <a:pt x="520" y="457"/>
                                      <a:pt x="520" y="458"/>
                                      <a:pt x="519" y="460"/>
                                    </a:cubicBezTo>
                                    <a:cubicBezTo>
                                      <a:pt x="521" y="461"/>
                                      <a:pt x="523" y="462"/>
                                      <a:pt x="525" y="463"/>
                                    </a:cubicBezTo>
                                    <a:cubicBezTo>
                                      <a:pt x="525" y="460"/>
                                      <a:pt x="526" y="458"/>
                                      <a:pt x="526" y="455"/>
                                    </a:cubicBezTo>
                                    <a:close/>
                                    <a:moveTo>
                                      <a:pt x="529" y="466"/>
                                    </a:moveTo>
                                    <a:cubicBezTo>
                                      <a:pt x="530" y="465"/>
                                      <a:pt x="531" y="465"/>
                                      <a:pt x="532" y="464"/>
                                    </a:cubicBezTo>
                                    <a:cubicBezTo>
                                      <a:pt x="532" y="461"/>
                                      <a:pt x="533" y="458"/>
                                      <a:pt x="533" y="455"/>
                                    </a:cubicBezTo>
                                    <a:cubicBezTo>
                                      <a:pt x="533" y="446"/>
                                      <a:pt x="529" y="437"/>
                                      <a:pt x="523" y="431"/>
                                    </a:cubicBezTo>
                                    <a:cubicBezTo>
                                      <a:pt x="517" y="425"/>
                                      <a:pt x="508" y="421"/>
                                      <a:pt x="499" y="421"/>
                                    </a:cubicBezTo>
                                    <a:cubicBezTo>
                                      <a:pt x="489" y="421"/>
                                      <a:pt x="481" y="425"/>
                                      <a:pt x="474" y="431"/>
                                    </a:cubicBezTo>
                                    <a:cubicBezTo>
                                      <a:pt x="468" y="437"/>
                                      <a:pt x="464" y="446"/>
                                      <a:pt x="464" y="455"/>
                                    </a:cubicBezTo>
                                    <a:cubicBezTo>
                                      <a:pt x="464" y="458"/>
                                      <a:pt x="465" y="461"/>
                                      <a:pt x="465" y="464"/>
                                    </a:cubicBezTo>
                                    <a:cubicBezTo>
                                      <a:pt x="466" y="464"/>
                                      <a:pt x="467" y="465"/>
                                      <a:pt x="468" y="466"/>
                                    </a:cubicBezTo>
                                    <a:cubicBezTo>
                                      <a:pt x="469" y="465"/>
                                      <a:pt x="470" y="464"/>
                                      <a:pt x="471" y="464"/>
                                    </a:cubicBezTo>
                                    <a:cubicBezTo>
                                      <a:pt x="470" y="461"/>
                                      <a:pt x="470" y="458"/>
                                      <a:pt x="470" y="455"/>
                                    </a:cubicBezTo>
                                    <a:cubicBezTo>
                                      <a:pt x="470" y="440"/>
                                      <a:pt x="483" y="427"/>
                                      <a:pt x="499" y="427"/>
                                    </a:cubicBezTo>
                                    <a:cubicBezTo>
                                      <a:pt x="515" y="427"/>
                                      <a:pt x="527" y="440"/>
                                      <a:pt x="527" y="455"/>
                                    </a:cubicBezTo>
                                    <a:cubicBezTo>
                                      <a:pt x="527" y="458"/>
                                      <a:pt x="527" y="461"/>
                                      <a:pt x="526" y="464"/>
                                    </a:cubicBezTo>
                                    <a:cubicBezTo>
                                      <a:pt x="527" y="464"/>
                                      <a:pt x="528" y="465"/>
                                      <a:pt x="529" y="466"/>
                                    </a:cubicBezTo>
                                    <a:close/>
                                    <a:moveTo>
                                      <a:pt x="572" y="491"/>
                                    </a:moveTo>
                                    <a:cubicBezTo>
                                      <a:pt x="569" y="489"/>
                                      <a:pt x="564" y="487"/>
                                      <a:pt x="560" y="487"/>
                                    </a:cubicBezTo>
                                    <a:cubicBezTo>
                                      <a:pt x="555" y="487"/>
                                      <a:pt x="551" y="489"/>
                                      <a:pt x="548" y="492"/>
                                    </a:cubicBezTo>
                                    <a:cubicBezTo>
                                      <a:pt x="548" y="494"/>
                                      <a:pt x="549" y="496"/>
                                      <a:pt x="549" y="499"/>
                                    </a:cubicBezTo>
                                    <a:cubicBezTo>
                                      <a:pt x="549" y="499"/>
                                      <a:pt x="549" y="499"/>
                                      <a:pt x="549" y="499"/>
                                    </a:cubicBezTo>
                                    <a:cubicBezTo>
                                      <a:pt x="552" y="495"/>
                                      <a:pt x="556" y="493"/>
                                      <a:pt x="560" y="493"/>
                                    </a:cubicBezTo>
                                    <a:cubicBezTo>
                                      <a:pt x="564" y="493"/>
                                      <a:pt x="568" y="495"/>
                                      <a:pt x="570" y="498"/>
                                    </a:cubicBezTo>
                                    <a:cubicBezTo>
                                      <a:pt x="571" y="496"/>
                                      <a:pt x="571" y="494"/>
                                      <a:pt x="572" y="491"/>
                                    </a:cubicBezTo>
                                    <a:close/>
                                    <a:moveTo>
                                      <a:pt x="575" y="484"/>
                                    </a:moveTo>
                                    <a:cubicBezTo>
                                      <a:pt x="571" y="481"/>
                                      <a:pt x="565" y="480"/>
                                      <a:pt x="560" y="480"/>
                                    </a:cubicBezTo>
                                    <a:cubicBezTo>
                                      <a:pt x="554" y="480"/>
                                      <a:pt x="549" y="481"/>
                                      <a:pt x="545" y="484"/>
                                    </a:cubicBezTo>
                                    <a:cubicBezTo>
                                      <a:pt x="546" y="486"/>
                                      <a:pt x="546" y="488"/>
                                      <a:pt x="547" y="490"/>
                                    </a:cubicBezTo>
                                    <a:cubicBezTo>
                                      <a:pt x="551" y="487"/>
                                      <a:pt x="555" y="486"/>
                                      <a:pt x="560" y="486"/>
                                    </a:cubicBezTo>
                                    <a:cubicBezTo>
                                      <a:pt x="565" y="486"/>
                                      <a:pt x="569" y="487"/>
                                      <a:pt x="572" y="490"/>
                                    </a:cubicBezTo>
                                    <a:cubicBezTo>
                                      <a:pt x="573" y="488"/>
                                      <a:pt x="574" y="486"/>
                                      <a:pt x="575" y="484"/>
                                    </a:cubicBezTo>
                                    <a:close/>
                                    <a:moveTo>
                                      <a:pt x="578" y="478"/>
                                    </a:moveTo>
                                    <a:cubicBezTo>
                                      <a:pt x="573" y="475"/>
                                      <a:pt x="567" y="473"/>
                                      <a:pt x="560" y="473"/>
                                    </a:cubicBezTo>
                                    <a:cubicBezTo>
                                      <a:pt x="553" y="473"/>
                                      <a:pt x="547" y="475"/>
                                      <a:pt x="541" y="478"/>
                                    </a:cubicBezTo>
                                    <a:cubicBezTo>
                                      <a:pt x="542" y="480"/>
                                      <a:pt x="543" y="481"/>
                                      <a:pt x="544" y="483"/>
                                    </a:cubicBezTo>
                                    <a:cubicBezTo>
                                      <a:pt x="549" y="480"/>
                                      <a:pt x="554" y="478"/>
                                      <a:pt x="560" y="478"/>
                                    </a:cubicBezTo>
                                    <a:cubicBezTo>
                                      <a:pt x="566" y="478"/>
                                      <a:pt x="571" y="480"/>
                                      <a:pt x="576" y="483"/>
                                    </a:cubicBezTo>
                                    <a:cubicBezTo>
                                      <a:pt x="577" y="481"/>
                                      <a:pt x="577" y="480"/>
                                      <a:pt x="578" y="478"/>
                                    </a:cubicBezTo>
                                    <a:close/>
                                    <a:moveTo>
                                      <a:pt x="583" y="472"/>
                                    </a:moveTo>
                                    <a:cubicBezTo>
                                      <a:pt x="577" y="467"/>
                                      <a:pt x="569" y="465"/>
                                      <a:pt x="560" y="465"/>
                                    </a:cubicBezTo>
                                    <a:cubicBezTo>
                                      <a:pt x="551" y="465"/>
                                      <a:pt x="543" y="468"/>
                                      <a:pt x="536" y="472"/>
                                    </a:cubicBezTo>
                                    <a:cubicBezTo>
                                      <a:pt x="538" y="474"/>
                                      <a:pt x="539" y="475"/>
                                      <a:pt x="540" y="477"/>
                                    </a:cubicBezTo>
                                    <a:cubicBezTo>
                                      <a:pt x="546" y="473"/>
                                      <a:pt x="553" y="471"/>
                                      <a:pt x="560" y="471"/>
                                    </a:cubicBezTo>
                                    <a:cubicBezTo>
                                      <a:pt x="567" y="471"/>
                                      <a:pt x="574" y="473"/>
                                      <a:pt x="579" y="477"/>
                                    </a:cubicBezTo>
                                    <a:cubicBezTo>
                                      <a:pt x="581" y="475"/>
                                      <a:pt x="582" y="473"/>
                                      <a:pt x="583" y="472"/>
                                    </a:cubicBezTo>
                                    <a:close/>
                                    <a:moveTo>
                                      <a:pt x="589" y="467"/>
                                    </a:moveTo>
                                    <a:cubicBezTo>
                                      <a:pt x="581" y="461"/>
                                      <a:pt x="571" y="457"/>
                                      <a:pt x="560" y="457"/>
                                    </a:cubicBezTo>
                                    <a:cubicBezTo>
                                      <a:pt x="549" y="457"/>
                                      <a:pt x="539" y="461"/>
                                      <a:pt x="531" y="467"/>
                                    </a:cubicBezTo>
                                    <a:cubicBezTo>
                                      <a:pt x="532" y="468"/>
                                      <a:pt x="534" y="470"/>
                                      <a:pt x="535" y="471"/>
                                    </a:cubicBezTo>
                                    <a:cubicBezTo>
                                      <a:pt x="542" y="466"/>
                                      <a:pt x="551" y="463"/>
                                      <a:pt x="560" y="463"/>
                                    </a:cubicBezTo>
                                    <a:cubicBezTo>
                                      <a:pt x="569" y="463"/>
                                      <a:pt x="577" y="466"/>
                                      <a:pt x="584" y="471"/>
                                    </a:cubicBezTo>
                                    <a:cubicBezTo>
                                      <a:pt x="586" y="469"/>
                                      <a:pt x="587" y="468"/>
                                      <a:pt x="589" y="467"/>
                                    </a:cubicBezTo>
                                    <a:close/>
                                    <a:moveTo>
                                      <a:pt x="626" y="455"/>
                                    </a:moveTo>
                                    <a:cubicBezTo>
                                      <a:pt x="626" y="453"/>
                                      <a:pt x="624" y="450"/>
                                      <a:pt x="621" y="450"/>
                                    </a:cubicBezTo>
                                    <a:cubicBezTo>
                                      <a:pt x="618" y="450"/>
                                      <a:pt x="616" y="453"/>
                                      <a:pt x="616" y="455"/>
                                    </a:cubicBezTo>
                                    <a:cubicBezTo>
                                      <a:pt x="616" y="456"/>
                                      <a:pt x="616" y="456"/>
                                      <a:pt x="616" y="456"/>
                                    </a:cubicBezTo>
                                    <a:cubicBezTo>
                                      <a:pt x="617" y="456"/>
                                      <a:pt x="619" y="456"/>
                                      <a:pt x="621" y="456"/>
                                    </a:cubicBezTo>
                                    <a:cubicBezTo>
                                      <a:pt x="623" y="456"/>
                                      <a:pt x="624" y="456"/>
                                      <a:pt x="626" y="456"/>
                                    </a:cubicBezTo>
                                    <a:cubicBezTo>
                                      <a:pt x="626" y="456"/>
                                      <a:pt x="626" y="456"/>
                                      <a:pt x="626" y="455"/>
                                    </a:cubicBezTo>
                                    <a:close/>
                                    <a:moveTo>
                                      <a:pt x="633" y="455"/>
                                    </a:moveTo>
                                    <a:cubicBezTo>
                                      <a:pt x="633" y="449"/>
                                      <a:pt x="627" y="443"/>
                                      <a:pt x="621" y="443"/>
                                    </a:cubicBezTo>
                                    <a:cubicBezTo>
                                      <a:pt x="614" y="443"/>
                                      <a:pt x="609" y="449"/>
                                      <a:pt x="609" y="455"/>
                                    </a:cubicBezTo>
                                    <a:cubicBezTo>
                                      <a:pt x="609" y="456"/>
                                      <a:pt x="609" y="456"/>
                                      <a:pt x="609" y="457"/>
                                    </a:cubicBezTo>
                                    <a:cubicBezTo>
                                      <a:pt x="611" y="457"/>
                                      <a:pt x="612" y="456"/>
                                      <a:pt x="614" y="456"/>
                                    </a:cubicBezTo>
                                    <a:cubicBezTo>
                                      <a:pt x="614" y="456"/>
                                      <a:pt x="614" y="456"/>
                                      <a:pt x="614" y="455"/>
                                    </a:cubicBezTo>
                                    <a:cubicBezTo>
                                      <a:pt x="614" y="452"/>
                                      <a:pt x="617" y="449"/>
                                      <a:pt x="621" y="449"/>
                                    </a:cubicBezTo>
                                    <a:cubicBezTo>
                                      <a:pt x="625" y="449"/>
                                      <a:pt x="628" y="452"/>
                                      <a:pt x="628" y="455"/>
                                    </a:cubicBezTo>
                                    <a:cubicBezTo>
                                      <a:pt x="628" y="456"/>
                                      <a:pt x="627" y="456"/>
                                      <a:pt x="627" y="456"/>
                                    </a:cubicBezTo>
                                    <a:cubicBezTo>
                                      <a:pt x="629" y="456"/>
                                      <a:pt x="631" y="457"/>
                                      <a:pt x="633" y="457"/>
                                    </a:cubicBezTo>
                                    <a:cubicBezTo>
                                      <a:pt x="633" y="456"/>
                                      <a:pt x="633" y="456"/>
                                      <a:pt x="633" y="455"/>
                                    </a:cubicBezTo>
                                    <a:close/>
                                    <a:moveTo>
                                      <a:pt x="640" y="455"/>
                                    </a:moveTo>
                                    <a:cubicBezTo>
                                      <a:pt x="640" y="450"/>
                                      <a:pt x="638" y="445"/>
                                      <a:pt x="635" y="442"/>
                                    </a:cubicBezTo>
                                    <a:cubicBezTo>
                                      <a:pt x="631" y="438"/>
                                      <a:pt x="626" y="436"/>
                                      <a:pt x="621" y="436"/>
                                    </a:cubicBezTo>
                                    <a:cubicBezTo>
                                      <a:pt x="615" y="436"/>
                                      <a:pt x="611" y="438"/>
                                      <a:pt x="607" y="442"/>
                                    </a:cubicBezTo>
                                    <a:cubicBezTo>
                                      <a:pt x="603" y="445"/>
                                      <a:pt x="601" y="450"/>
                                      <a:pt x="601" y="455"/>
                                    </a:cubicBezTo>
                                    <a:cubicBezTo>
                                      <a:pt x="601" y="457"/>
                                      <a:pt x="601" y="458"/>
                                      <a:pt x="602" y="459"/>
                                    </a:cubicBezTo>
                                    <a:cubicBezTo>
                                      <a:pt x="604" y="459"/>
                                      <a:pt x="605" y="458"/>
                                      <a:pt x="607" y="457"/>
                                    </a:cubicBezTo>
                                    <a:cubicBezTo>
                                      <a:pt x="607" y="457"/>
                                      <a:pt x="607" y="456"/>
                                      <a:pt x="607" y="455"/>
                                    </a:cubicBezTo>
                                    <a:cubicBezTo>
                                      <a:pt x="607" y="448"/>
                                      <a:pt x="613" y="442"/>
                                      <a:pt x="621" y="442"/>
                                    </a:cubicBezTo>
                                    <a:cubicBezTo>
                                      <a:pt x="628" y="442"/>
                                      <a:pt x="634" y="448"/>
                                      <a:pt x="634" y="455"/>
                                    </a:cubicBezTo>
                                    <a:cubicBezTo>
                                      <a:pt x="634" y="456"/>
                                      <a:pt x="634" y="457"/>
                                      <a:pt x="634" y="457"/>
                                    </a:cubicBezTo>
                                    <a:cubicBezTo>
                                      <a:pt x="636" y="458"/>
                                      <a:pt x="638" y="459"/>
                                      <a:pt x="640" y="459"/>
                                    </a:cubicBezTo>
                                    <a:cubicBezTo>
                                      <a:pt x="640" y="458"/>
                                      <a:pt x="640" y="457"/>
                                      <a:pt x="640" y="455"/>
                                    </a:cubicBezTo>
                                    <a:close/>
                                    <a:moveTo>
                                      <a:pt x="648" y="455"/>
                                    </a:moveTo>
                                    <a:cubicBezTo>
                                      <a:pt x="648" y="448"/>
                                      <a:pt x="645" y="441"/>
                                      <a:pt x="640" y="436"/>
                                    </a:cubicBezTo>
                                    <a:cubicBezTo>
                                      <a:pt x="635" y="431"/>
                                      <a:pt x="628" y="428"/>
                                      <a:pt x="621" y="428"/>
                                    </a:cubicBezTo>
                                    <a:cubicBezTo>
                                      <a:pt x="613" y="428"/>
                                      <a:pt x="607" y="431"/>
                                      <a:pt x="602" y="436"/>
                                    </a:cubicBezTo>
                                    <a:cubicBezTo>
                                      <a:pt x="597" y="441"/>
                                      <a:pt x="594" y="448"/>
                                      <a:pt x="594" y="455"/>
                                    </a:cubicBezTo>
                                    <a:cubicBezTo>
                                      <a:pt x="594" y="458"/>
                                      <a:pt x="594" y="460"/>
                                      <a:pt x="595" y="463"/>
                                    </a:cubicBezTo>
                                    <a:cubicBezTo>
                                      <a:pt x="596" y="462"/>
                                      <a:pt x="598" y="461"/>
                                      <a:pt x="600" y="460"/>
                                    </a:cubicBezTo>
                                    <a:cubicBezTo>
                                      <a:pt x="600" y="458"/>
                                      <a:pt x="600" y="457"/>
                                      <a:pt x="600" y="455"/>
                                    </a:cubicBezTo>
                                    <a:cubicBezTo>
                                      <a:pt x="600" y="444"/>
                                      <a:pt x="609" y="434"/>
                                      <a:pt x="621" y="434"/>
                                    </a:cubicBezTo>
                                    <a:cubicBezTo>
                                      <a:pt x="632" y="434"/>
                                      <a:pt x="642" y="444"/>
                                      <a:pt x="642" y="455"/>
                                    </a:cubicBezTo>
                                    <a:cubicBezTo>
                                      <a:pt x="642" y="457"/>
                                      <a:pt x="642" y="458"/>
                                      <a:pt x="641" y="460"/>
                                    </a:cubicBezTo>
                                    <a:cubicBezTo>
                                      <a:pt x="643" y="461"/>
                                      <a:pt x="645" y="462"/>
                                      <a:pt x="647" y="463"/>
                                    </a:cubicBezTo>
                                    <a:cubicBezTo>
                                      <a:pt x="648" y="460"/>
                                      <a:pt x="648" y="458"/>
                                      <a:pt x="648" y="455"/>
                                    </a:cubicBezTo>
                                    <a:close/>
                                    <a:moveTo>
                                      <a:pt x="651" y="465"/>
                                    </a:moveTo>
                                    <a:cubicBezTo>
                                      <a:pt x="652" y="465"/>
                                      <a:pt x="653" y="464"/>
                                      <a:pt x="654" y="463"/>
                                    </a:cubicBezTo>
                                    <a:cubicBezTo>
                                      <a:pt x="655" y="461"/>
                                      <a:pt x="655" y="458"/>
                                      <a:pt x="655" y="455"/>
                                    </a:cubicBezTo>
                                    <a:cubicBezTo>
                                      <a:pt x="655" y="446"/>
                                      <a:pt x="651" y="437"/>
                                      <a:pt x="645" y="431"/>
                                    </a:cubicBezTo>
                                    <a:cubicBezTo>
                                      <a:pt x="639" y="425"/>
                                      <a:pt x="630" y="421"/>
                                      <a:pt x="621" y="421"/>
                                    </a:cubicBezTo>
                                    <a:cubicBezTo>
                                      <a:pt x="611" y="421"/>
                                      <a:pt x="603" y="425"/>
                                      <a:pt x="597" y="431"/>
                                    </a:cubicBezTo>
                                    <a:cubicBezTo>
                                      <a:pt x="590" y="437"/>
                                      <a:pt x="587" y="446"/>
                                      <a:pt x="587" y="455"/>
                                    </a:cubicBezTo>
                                    <a:cubicBezTo>
                                      <a:pt x="587" y="458"/>
                                      <a:pt x="587" y="461"/>
                                      <a:pt x="588" y="464"/>
                                    </a:cubicBezTo>
                                    <a:cubicBezTo>
                                      <a:pt x="589" y="464"/>
                                      <a:pt x="589" y="465"/>
                                      <a:pt x="590" y="466"/>
                                    </a:cubicBezTo>
                                    <a:cubicBezTo>
                                      <a:pt x="591" y="465"/>
                                      <a:pt x="592" y="464"/>
                                      <a:pt x="593" y="464"/>
                                    </a:cubicBezTo>
                                    <a:cubicBezTo>
                                      <a:pt x="592" y="461"/>
                                      <a:pt x="592" y="458"/>
                                      <a:pt x="592" y="455"/>
                                    </a:cubicBezTo>
                                    <a:cubicBezTo>
                                      <a:pt x="592" y="440"/>
                                      <a:pt x="605" y="427"/>
                                      <a:pt x="621" y="427"/>
                                    </a:cubicBezTo>
                                    <a:cubicBezTo>
                                      <a:pt x="637" y="427"/>
                                      <a:pt x="650" y="440"/>
                                      <a:pt x="650" y="455"/>
                                    </a:cubicBezTo>
                                    <a:cubicBezTo>
                                      <a:pt x="650" y="458"/>
                                      <a:pt x="649" y="461"/>
                                      <a:pt x="648" y="464"/>
                                    </a:cubicBezTo>
                                    <a:cubicBezTo>
                                      <a:pt x="649" y="464"/>
                                      <a:pt x="650" y="465"/>
                                      <a:pt x="651" y="465"/>
                                    </a:cubicBezTo>
                                    <a:close/>
                                    <a:moveTo>
                                      <a:pt x="693" y="491"/>
                                    </a:moveTo>
                                    <a:cubicBezTo>
                                      <a:pt x="690" y="489"/>
                                      <a:pt x="685" y="487"/>
                                      <a:pt x="681" y="487"/>
                                    </a:cubicBezTo>
                                    <a:cubicBezTo>
                                      <a:pt x="677" y="487"/>
                                      <a:pt x="673" y="489"/>
                                      <a:pt x="669" y="491"/>
                                    </a:cubicBezTo>
                                    <a:cubicBezTo>
                                      <a:pt x="670" y="493"/>
                                      <a:pt x="671" y="495"/>
                                      <a:pt x="671" y="497"/>
                                    </a:cubicBezTo>
                                    <a:cubicBezTo>
                                      <a:pt x="674" y="495"/>
                                      <a:pt x="677" y="493"/>
                                      <a:pt x="681" y="493"/>
                                    </a:cubicBezTo>
                                    <a:cubicBezTo>
                                      <a:pt x="685" y="493"/>
                                      <a:pt x="689" y="495"/>
                                      <a:pt x="691" y="498"/>
                                    </a:cubicBezTo>
                                    <a:cubicBezTo>
                                      <a:pt x="692" y="496"/>
                                      <a:pt x="692" y="494"/>
                                      <a:pt x="693" y="491"/>
                                    </a:cubicBezTo>
                                    <a:close/>
                                    <a:moveTo>
                                      <a:pt x="696" y="484"/>
                                    </a:moveTo>
                                    <a:cubicBezTo>
                                      <a:pt x="691" y="481"/>
                                      <a:pt x="686" y="480"/>
                                      <a:pt x="681" y="480"/>
                                    </a:cubicBezTo>
                                    <a:cubicBezTo>
                                      <a:pt x="676" y="480"/>
                                      <a:pt x="671" y="481"/>
                                      <a:pt x="666" y="484"/>
                                    </a:cubicBezTo>
                                    <a:cubicBezTo>
                                      <a:pt x="667" y="485"/>
                                      <a:pt x="668" y="487"/>
                                      <a:pt x="669" y="489"/>
                                    </a:cubicBezTo>
                                    <a:cubicBezTo>
                                      <a:pt x="672" y="487"/>
                                      <a:pt x="676" y="486"/>
                                      <a:pt x="681" y="486"/>
                                    </a:cubicBezTo>
                                    <a:cubicBezTo>
                                      <a:pt x="686" y="486"/>
                                      <a:pt x="690" y="487"/>
                                      <a:pt x="693" y="490"/>
                                    </a:cubicBezTo>
                                    <a:cubicBezTo>
                                      <a:pt x="694" y="488"/>
                                      <a:pt x="695" y="486"/>
                                      <a:pt x="696" y="484"/>
                                    </a:cubicBezTo>
                                    <a:close/>
                                    <a:moveTo>
                                      <a:pt x="699" y="478"/>
                                    </a:moveTo>
                                    <a:cubicBezTo>
                                      <a:pt x="694" y="475"/>
                                      <a:pt x="688" y="473"/>
                                      <a:pt x="681" y="473"/>
                                    </a:cubicBezTo>
                                    <a:cubicBezTo>
                                      <a:pt x="674" y="473"/>
                                      <a:pt x="668" y="474"/>
                                      <a:pt x="663" y="478"/>
                                    </a:cubicBezTo>
                                    <a:cubicBezTo>
                                      <a:pt x="664" y="479"/>
                                      <a:pt x="665" y="481"/>
                                      <a:pt x="666" y="482"/>
                                    </a:cubicBezTo>
                                    <a:cubicBezTo>
                                      <a:pt x="670" y="480"/>
                                      <a:pt x="675" y="478"/>
                                      <a:pt x="681" y="478"/>
                                    </a:cubicBezTo>
                                    <a:cubicBezTo>
                                      <a:pt x="687" y="478"/>
                                      <a:pt x="692" y="480"/>
                                      <a:pt x="697" y="483"/>
                                    </a:cubicBezTo>
                                    <a:cubicBezTo>
                                      <a:pt x="697" y="481"/>
                                      <a:pt x="698" y="480"/>
                                      <a:pt x="699" y="478"/>
                                    </a:cubicBezTo>
                                    <a:close/>
                                    <a:moveTo>
                                      <a:pt x="704" y="472"/>
                                    </a:moveTo>
                                    <a:cubicBezTo>
                                      <a:pt x="697" y="467"/>
                                      <a:pt x="689" y="465"/>
                                      <a:pt x="681" y="465"/>
                                    </a:cubicBezTo>
                                    <a:cubicBezTo>
                                      <a:pt x="672" y="465"/>
                                      <a:pt x="665" y="467"/>
                                      <a:pt x="658" y="472"/>
                                    </a:cubicBezTo>
                                    <a:cubicBezTo>
                                      <a:pt x="659" y="473"/>
                                      <a:pt x="661" y="475"/>
                                      <a:pt x="662" y="476"/>
                                    </a:cubicBezTo>
                                    <a:cubicBezTo>
                                      <a:pt x="667" y="473"/>
                                      <a:pt x="674" y="471"/>
                                      <a:pt x="681" y="471"/>
                                    </a:cubicBezTo>
                                    <a:cubicBezTo>
                                      <a:pt x="688" y="471"/>
                                      <a:pt x="695" y="473"/>
                                      <a:pt x="700" y="477"/>
                                    </a:cubicBezTo>
                                    <a:cubicBezTo>
                                      <a:pt x="701" y="475"/>
                                      <a:pt x="703" y="473"/>
                                      <a:pt x="704" y="472"/>
                                    </a:cubicBezTo>
                                    <a:close/>
                                    <a:moveTo>
                                      <a:pt x="710" y="467"/>
                                    </a:moveTo>
                                    <a:cubicBezTo>
                                      <a:pt x="702" y="461"/>
                                      <a:pt x="692" y="457"/>
                                      <a:pt x="681" y="457"/>
                                    </a:cubicBezTo>
                                    <a:cubicBezTo>
                                      <a:pt x="670" y="457"/>
                                      <a:pt x="660" y="461"/>
                                      <a:pt x="652" y="466"/>
                                    </a:cubicBezTo>
                                    <a:cubicBezTo>
                                      <a:pt x="654" y="468"/>
                                      <a:pt x="655" y="469"/>
                                      <a:pt x="657" y="470"/>
                                    </a:cubicBezTo>
                                    <a:cubicBezTo>
                                      <a:pt x="664" y="466"/>
                                      <a:pt x="672" y="463"/>
                                      <a:pt x="681" y="463"/>
                                    </a:cubicBezTo>
                                    <a:cubicBezTo>
                                      <a:pt x="690" y="463"/>
                                      <a:pt x="698" y="466"/>
                                      <a:pt x="705" y="471"/>
                                    </a:cubicBezTo>
                                    <a:cubicBezTo>
                                      <a:pt x="707" y="469"/>
                                      <a:pt x="708" y="468"/>
                                      <a:pt x="710" y="467"/>
                                    </a:cubicBezTo>
                                    <a:close/>
                                    <a:moveTo>
                                      <a:pt x="747" y="455"/>
                                    </a:moveTo>
                                    <a:cubicBezTo>
                                      <a:pt x="747" y="453"/>
                                      <a:pt x="745" y="450"/>
                                      <a:pt x="742" y="450"/>
                                    </a:cubicBezTo>
                                    <a:cubicBezTo>
                                      <a:pt x="739" y="450"/>
                                      <a:pt x="737" y="453"/>
                                      <a:pt x="737" y="455"/>
                                    </a:cubicBezTo>
                                    <a:cubicBezTo>
                                      <a:pt x="737" y="456"/>
                                      <a:pt x="737" y="456"/>
                                      <a:pt x="737" y="456"/>
                                    </a:cubicBezTo>
                                    <a:cubicBezTo>
                                      <a:pt x="738" y="456"/>
                                      <a:pt x="740" y="456"/>
                                      <a:pt x="742" y="456"/>
                                    </a:cubicBezTo>
                                    <a:cubicBezTo>
                                      <a:pt x="743" y="456"/>
                                      <a:pt x="745" y="456"/>
                                      <a:pt x="747" y="456"/>
                                    </a:cubicBezTo>
                                    <a:cubicBezTo>
                                      <a:pt x="747" y="456"/>
                                      <a:pt x="747" y="456"/>
                                      <a:pt x="747" y="455"/>
                                    </a:cubicBezTo>
                                    <a:close/>
                                    <a:moveTo>
                                      <a:pt x="754" y="455"/>
                                    </a:moveTo>
                                    <a:cubicBezTo>
                                      <a:pt x="754" y="449"/>
                                      <a:pt x="748" y="443"/>
                                      <a:pt x="742" y="443"/>
                                    </a:cubicBezTo>
                                    <a:cubicBezTo>
                                      <a:pt x="735" y="443"/>
                                      <a:pt x="730" y="449"/>
                                      <a:pt x="730" y="455"/>
                                    </a:cubicBezTo>
                                    <a:cubicBezTo>
                                      <a:pt x="730" y="456"/>
                                      <a:pt x="730" y="456"/>
                                      <a:pt x="730" y="457"/>
                                    </a:cubicBezTo>
                                    <a:cubicBezTo>
                                      <a:pt x="732" y="457"/>
                                      <a:pt x="733" y="456"/>
                                      <a:pt x="735" y="456"/>
                                    </a:cubicBezTo>
                                    <a:cubicBezTo>
                                      <a:pt x="735" y="456"/>
                                      <a:pt x="735" y="456"/>
                                      <a:pt x="735" y="455"/>
                                    </a:cubicBezTo>
                                    <a:cubicBezTo>
                                      <a:pt x="735" y="452"/>
                                      <a:pt x="738" y="449"/>
                                      <a:pt x="742" y="449"/>
                                    </a:cubicBezTo>
                                    <a:cubicBezTo>
                                      <a:pt x="745" y="449"/>
                                      <a:pt x="748" y="452"/>
                                      <a:pt x="748" y="455"/>
                                    </a:cubicBezTo>
                                    <a:cubicBezTo>
                                      <a:pt x="748" y="456"/>
                                      <a:pt x="748" y="456"/>
                                      <a:pt x="748" y="456"/>
                                    </a:cubicBezTo>
                                    <a:cubicBezTo>
                                      <a:pt x="750" y="456"/>
                                      <a:pt x="752" y="457"/>
                                      <a:pt x="754" y="457"/>
                                    </a:cubicBezTo>
                                    <a:cubicBezTo>
                                      <a:pt x="754" y="456"/>
                                      <a:pt x="754" y="456"/>
                                      <a:pt x="754" y="455"/>
                                    </a:cubicBezTo>
                                    <a:close/>
                                    <a:moveTo>
                                      <a:pt x="761" y="455"/>
                                    </a:moveTo>
                                    <a:cubicBezTo>
                                      <a:pt x="761" y="450"/>
                                      <a:pt x="759" y="445"/>
                                      <a:pt x="755" y="442"/>
                                    </a:cubicBezTo>
                                    <a:cubicBezTo>
                                      <a:pt x="752" y="438"/>
                                      <a:pt x="747" y="436"/>
                                      <a:pt x="742" y="436"/>
                                    </a:cubicBezTo>
                                    <a:cubicBezTo>
                                      <a:pt x="736" y="436"/>
                                      <a:pt x="731" y="438"/>
                                      <a:pt x="728" y="442"/>
                                    </a:cubicBezTo>
                                    <a:cubicBezTo>
                                      <a:pt x="724" y="445"/>
                                      <a:pt x="722" y="450"/>
                                      <a:pt x="722" y="455"/>
                                    </a:cubicBezTo>
                                    <a:cubicBezTo>
                                      <a:pt x="722" y="457"/>
                                      <a:pt x="722" y="458"/>
                                      <a:pt x="723" y="459"/>
                                    </a:cubicBezTo>
                                    <a:cubicBezTo>
                                      <a:pt x="724" y="459"/>
                                      <a:pt x="726" y="458"/>
                                      <a:pt x="728" y="457"/>
                                    </a:cubicBezTo>
                                    <a:cubicBezTo>
                                      <a:pt x="728" y="457"/>
                                      <a:pt x="728" y="456"/>
                                      <a:pt x="728" y="455"/>
                                    </a:cubicBezTo>
                                    <a:cubicBezTo>
                                      <a:pt x="728" y="448"/>
                                      <a:pt x="734" y="442"/>
                                      <a:pt x="742" y="442"/>
                                    </a:cubicBezTo>
                                    <a:cubicBezTo>
                                      <a:pt x="749" y="442"/>
                                      <a:pt x="755" y="448"/>
                                      <a:pt x="755" y="455"/>
                                    </a:cubicBezTo>
                                    <a:cubicBezTo>
                                      <a:pt x="755" y="456"/>
                                      <a:pt x="755" y="457"/>
                                      <a:pt x="755" y="457"/>
                                    </a:cubicBezTo>
                                    <a:cubicBezTo>
                                      <a:pt x="757" y="458"/>
                                      <a:pt x="759" y="459"/>
                                      <a:pt x="761" y="459"/>
                                    </a:cubicBezTo>
                                    <a:cubicBezTo>
                                      <a:pt x="761" y="458"/>
                                      <a:pt x="761" y="457"/>
                                      <a:pt x="761" y="455"/>
                                    </a:cubicBezTo>
                                    <a:close/>
                                    <a:moveTo>
                                      <a:pt x="769" y="455"/>
                                    </a:moveTo>
                                    <a:cubicBezTo>
                                      <a:pt x="769" y="448"/>
                                      <a:pt x="766" y="441"/>
                                      <a:pt x="761" y="436"/>
                                    </a:cubicBezTo>
                                    <a:cubicBezTo>
                                      <a:pt x="756" y="431"/>
                                      <a:pt x="749" y="428"/>
                                      <a:pt x="742" y="428"/>
                                    </a:cubicBezTo>
                                    <a:cubicBezTo>
                                      <a:pt x="734" y="428"/>
                                      <a:pt x="727" y="431"/>
                                      <a:pt x="722" y="436"/>
                                    </a:cubicBezTo>
                                    <a:cubicBezTo>
                                      <a:pt x="718" y="441"/>
                                      <a:pt x="714" y="448"/>
                                      <a:pt x="714" y="455"/>
                                    </a:cubicBezTo>
                                    <a:cubicBezTo>
                                      <a:pt x="714" y="458"/>
                                      <a:pt x="715" y="460"/>
                                      <a:pt x="715" y="463"/>
                                    </a:cubicBezTo>
                                    <a:cubicBezTo>
                                      <a:pt x="717" y="462"/>
                                      <a:pt x="719" y="461"/>
                                      <a:pt x="721" y="460"/>
                                    </a:cubicBezTo>
                                    <a:cubicBezTo>
                                      <a:pt x="721" y="458"/>
                                      <a:pt x="721" y="457"/>
                                      <a:pt x="721" y="455"/>
                                    </a:cubicBezTo>
                                    <a:cubicBezTo>
                                      <a:pt x="721" y="444"/>
                                      <a:pt x="730" y="434"/>
                                      <a:pt x="742" y="434"/>
                                    </a:cubicBezTo>
                                    <a:cubicBezTo>
                                      <a:pt x="753" y="434"/>
                                      <a:pt x="763" y="444"/>
                                      <a:pt x="763" y="455"/>
                                    </a:cubicBezTo>
                                    <a:cubicBezTo>
                                      <a:pt x="763" y="457"/>
                                      <a:pt x="763" y="458"/>
                                      <a:pt x="762" y="460"/>
                                    </a:cubicBezTo>
                                    <a:cubicBezTo>
                                      <a:pt x="764" y="461"/>
                                      <a:pt x="766" y="462"/>
                                      <a:pt x="768" y="463"/>
                                    </a:cubicBezTo>
                                    <a:cubicBezTo>
                                      <a:pt x="769" y="460"/>
                                      <a:pt x="769" y="458"/>
                                      <a:pt x="769" y="455"/>
                                    </a:cubicBezTo>
                                    <a:close/>
                                    <a:moveTo>
                                      <a:pt x="772" y="466"/>
                                    </a:moveTo>
                                    <a:cubicBezTo>
                                      <a:pt x="773" y="465"/>
                                      <a:pt x="774" y="464"/>
                                      <a:pt x="775" y="464"/>
                                    </a:cubicBezTo>
                                    <a:cubicBezTo>
                                      <a:pt x="776" y="461"/>
                                      <a:pt x="776" y="458"/>
                                      <a:pt x="776" y="455"/>
                                    </a:cubicBezTo>
                                    <a:cubicBezTo>
                                      <a:pt x="776" y="446"/>
                                      <a:pt x="772" y="437"/>
                                      <a:pt x="766" y="431"/>
                                    </a:cubicBezTo>
                                    <a:cubicBezTo>
                                      <a:pt x="760" y="425"/>
                                      <a:pt x="751" y="421"/>
                                      <a:pt x="742" y="421"/>
                                    </a:cubicBezTo>
                                    <a:cubicBezTo>
                                      <a:pt x="732" y="421"/>
                                      <a:pt x="724" y="425"/>
                                      <a:pt x="717" y="431"/>
                                    </a:cubicBezTo>
                                    <a:cubicBezTo>
                                      <a:pt x="711" y="437"/>
                                      <a:pt x="707" y="446"/>
                                      <a:pt x="707" y="455"/>
                                    </a:cubicBezTo>
                                    <a:cubicBezTo>
                                      <a:pt x="707" y="458"/>
                                      <a:pt x="708" y="461"/>
                                      <a:pt x="708" y="464"/>
                                    </a:cubicBezTo>
                                    <a:cubicBezTo>
                                      <a:pt x="709" y="464"/>
                                      <a:pt x="710" y="465"/>
                                      <a:pt x="711" y="466"/>
                                    </a:cubicBezTo>
                                    <a:cubicBezTo>
                                      <a:pt x="712" y="465"/>
                                      <a:pt x="713" y="464"/>
                                      <a:pt x="714" y="464"/>
                                    </a:cubicBezTo>
                                    <a:cubicBezTo>
                                      <a:pt x="713" y="461"/>
                                      <a:pt x="713" y="458"/>
                                      <a:pt x="713" y="455"/>
                                    </a:cubicBezTo>
                                    <a:cubicBezTo>
                                      <a:pt x="713" y="440"/>
                                      <a:pt x="726" y="427"/>
                                      <a:pt x="742" y="427"/>
                                    </a:cubicBezTo>
                                    <a:cubicBezTo>
                                      <a:pt x="758" y="427"/>
                                      <a:pt x="770" y="440"/>
                                      <a:pt x="770" y="455"/>
                                    </a:cubicBezTo>
                                    <a:cubicBezTo>
                                      <a:pt x="770" y="458"/>
                                      <a:pt x="770" y="461"/>
                                      <a:pt x="769" y="464"/>
                                    </a:cubicBezTo>
                                    <a:cubicBezTo>
                                      <a:pt x="770" y="464"/>
                                      <a:pt x="771" y="465"/>
                                      <a:pt x="772" y="466"/>
                                    </a:cubicBezTo>
                                    <a:close/>
                                    <a:moveTo>
                                      <a:pt x="815" y="491"/>
                                    </a:moveTo>
                                    <a:cubicBezTo>
                                      <a:pt x="811" y="489"/>
                                      <a:pt x="807" y="487"/>
                                      <a:pt x="803" y="487"/>
                                    </a:cubicBezTo>
                                    <a:cubicBezTo>
                                      <a:pt x="798" y="487"/>
                                      <a:pt x="794" y="489"/>
                                      <a:pt x="791" y="492"/>
                                    </a:cubicBezTo>
                                    <a:cubicBezTo>
                                      <a:pt x="791" y="494"/>
                                      <a:pt x="792" y="496"/>
                                      <a:pt x="792" y="498"/>
                                    </a:cubicBezTo>
                                    <a:cubicBezTo>
                                      <a:pt x="795" y="495"/>
                                      <a:pt x="798" y="493"/>
                                      <a:pt x="803" y="493"/>
                                    </a:cubicBezTo>
                                    <a:cubicBezTo>
                                      <a:pt x="807" y="493"/>
                                      <a:pt x="811" y="495"/>
                                      <a:pt x="813" y="498"/>
                                    </a:cubicBezTo>
                                    <a:cubicBezTo>
                                      <a:pt x="814" y="496"/>
                                      <a:pt x="814" y="494"/>
                                      <a:pt x="815" y="491"/>
                                    </a:cubicBezTo>
                                    <a:close/>
                                    <a:moveTo>
                                      <a:pt x="818" y="484"/>
                                    </a:moveTo>
                                    <a:cubicBezTo>
                                      <a:pt x="813" y="481"/>
                                      <a:pt x="808" y="480"/>
                                      <a:pt x="803" y="480"/>
                                    </a:cubicBezTo>
                                    <a:cubicBezTo>
                                      <a:pt x="797" y="480"/>
                                      <a:pt x="792" y="481"/>
                                      <a:pt x="788" y="484"/>
                                    </a:cubicBezTo>
                                    <a:cubicBezTo>
                                      <a:pt x="789" y="486"/>
                                      <a:pt x="789" y="488"/>
                                      <a:pt x="790" y="490"/>
                                    </a:cubicBezTo>
                                    <a:cubicBezTo>
                                      <a:pt x="794" y="487"/>
                                      <a:pt x="798" y="486"/>
                                      <a:pt x="803" y="486"/>
                                    </a:cubicBezTo>
                                    <a:cubicBezTo>
                                      <a:pt x="807" y="486"/>
                                      <a:pt x="812" y="487"/>
                                      <a:pt x="815" y="490"/>
                                    </a:cubicBezTo>
                                    <a:cubicBezTo>
                                      <a:pt x="816" y="488"/>
                                      <a:pt x="817" y="486"/>
                                      <a:pt x="818" y="484"/>
                                    </a:cubicBezTo>
                                    <a:close/>
                                    <a:moveTo>
                                      <a:pt x="821" y="478"/>
                                    </a:moveTo>
                                    <a:cubicBezTo>
                                      <a:pt x="816" y="475"/>
                                      <a:pt x="810" y="473"/>
                                      <a:pt x="803" y="473"/>
                                    </a:cubicBezTo>
                                    <a:cubicBezTo>
                                      <a:pt x="796" y="473"/>
                                      <a:pt x="789" y="475"/>
                                      <a:pt x="784" y="478"/>
                                    </a:cubicBezTo>
                                    <a:cubicBezTo>
                                      <a:pt x="785" y="480"/>
                                      <a:pt x="786" y="481"/>
                                      <a:pt x="787" y="483"/>
                                    </a:cubicBezTo>
                                    <a:cubicBezTo>
                                      <a:pt x="791" y="480"/>
                                      <a:pt x="797" y="478"/>
                                      <a:pt x="803" y="478"/>
                                    </a:cubicBezTo>
                                    <a:cubicBezTo>
                                      <a:pt x="809" y="478"/>
                                      <a:pt x="814" y="480"/>
                                      <a:pt x="818" y="483"/>
                                    </a:cubicBezTo>
                                    <a:cubicBezTo>
                                      <a:pt x="819" y="481"/>
                                      <a:pt x="820" y="480"/>
                                      <a:pt x="821" y="478"/>
                                    </a:cubicBezTo>
                                    <a:close/>
                                    <a:moveTo>
                                      <a:pt x="826" y="472"/>
                                    </a:moveTo>
                                    <a:cubicBezTo>
                                      <a:pt x="819" y="467"/>
                                      <a:pt x="811" y="465"/>
                                      <a:pt x="803" y="465"/>
                                    </a:cubicBezTo>
                                    <a:cubicBezTo>
                                      <a:pt x="794" y="465"/>
                                      <a:pt x="786" y="468"/>
                                      <a:pt x="779" y="472"/>
                                    </a:cubicBezTo>
                                    <a:cubicBezTo>
                                      <a:pt x="781" y="474"/>
                                      <a:pt x="782" y="475"/>
                                      <a:pt x="783" y="477"/>
                                    </a:cubicBezTo>
                                    <a:cubicBezTo>
                                      <a:pt x="789" y="473"/>
                                      <a:pt x="795" y="471"/>
                                      <a:pt x="803" y="471"/>
                                    </a:cubicBezTo>
                                    <a:cubicBezTo>
                                      <a:pt x="810" y="471"/>
                                      <a:pt x="817" y="473"/>
                                      <a:pt x="822" y="477"/>
                                    </a:cubicBezTo>
                                    <a:cubicBezTo>
                                      <a:pt x="823" y="475"/>
                                      <a:pt x="825" y="473"/>
                                      <a:pt x="826" y="472"/>
                                    </a:cubicBezTo>
                                    <a:close/>
                                    <a:moveTo>
                                      <a:pt x="832" y="467"/>
                                    </a:moveTo>
                                    <a:cubicBezTo>
                                      <a:pt x="824" y="461"/>
                                      <a:pt x="814" y="457"/>
                                      <a:pt x="803" y="457"/>
                                    </a:cubicBezTo>
                                    <a:cubicBezTo>
                                      <a:pt x="792" y="457"/>
                                      <a:pt x="782" y="461"/>
                                      <a:pt x="773" y="467"/>
                                    </a:cubicBezTo>
                                    <a:cubicBezTo>
                                      <a:pt x="775" y="468"/>
                                      <a:pt x="777" y="469"/>
                                      <a:pt x="778" y="471"/>
                                    </a:cubicBezTo>
                                    <a:cubicBezTo>
                                      <a:pt x="785" y="466"/>
                                      <a:pt x="794" y="463"/>
                                      <a:pt x="803" y="463"/>
                                    </a:cubicBezTo>
                                    <a:cubicBezTo>
                                      <a:pt x="812" y="463"/>
                                      <a:pt x="820" y="466"/>
                                      <a:pt x="827" y="471"/>
                                    </a:cubicBezTo>
                                    <a:cubicBezTo>
                                      <a:pt x="829" y="469"/>
                                      <a:pt x="830" y="468"/>
                                      <a:pt x="832" y="467"/>
                                    </a:cubicBezTo>
                                    <a:close/>
                                    <a:moveTo>
                                      <a:pt x="869" y="455"/>
                                    </a:moveTo>
                                    <a:cubicBezTo>
                                      <a:pt x="869" y="453"/>
                                      <a:pt x="866" y="450"/>
                                      <a:pt x="864" y="450"/>
                                    </a:cubicBezTo>
                                    <a:cubicBezTo>
                                      <a:pt x="861" y="450"/>
                                      <a:pt x="858" y="453"/>
                                      <a:pt x="858" y="455"/>
                                    </a:cubicBezTo>
                                    <a:cubicBezTo>
                                      <a:pt x="858" y="456"/>
                                      <a:pt x="859" y="456"/>
                                      <a:pt x="859" y="456"/>
                                    </a:cubicBezTo>
                                    <a:cubicBezTo>
                                      <a:pt x="860" y="456"/>
                                      <a:pt x="862" y="456"/>
                                      <a:pt x="864" y="456"/>
                                    </a:cubicBezTo>
                                    <a:cubicBezTo>
                                      <a:pt x="865" y="456"/>
                                      <a:pt x="867" y="456"/>
                                      <a:pt x="869" y="456"/>
                                    </a:cubicBezTo>
                                    <a:cubicBezTo>
                                      <a:pt x="869" y="456"/>
                                      <a:pt x="869" y="456"/>
                                      <a:pt x="869" y="455"/>
                                    </a:cubicBezTo>
                                    <a:close/>
                                    <a:moveTo>
                                      <a:pt x="876" y="455"/>
                                    </a:moveTo>
                                    <a:cubicBezTo>
                                      <a:pt x="876" y="449"/>
                                      <a:pt x="870" y="443"/>
                                      <a:pt x="864" y="443"/>
                                    </a:cubicBezTo>
                                    <a:cubicBezTo>
                                      <a:pt x="857" y="443"/>
                                      <a:pt x="852" y="449"/>
                                      <a:pt x="852" y="455"/>
                                    </a:cubicBezTo>
                                    <a:cubicBezTo>
                                      <a:pt x="852" y="456"/>
                                      <a:pt x="852" y="456"/>
                                      <a:pt x="852" y="457"/>
                                    </a:cubicBezTo>
                                    <a:cubicBezTo>
                                      <a:pt x="853" y="457"/>
                                      <a:pt x="855" y="456"/>
                                      <a:pt x="857" y="456"/>
                                    </a:cubicBezTo>
                                    <a:cubicBezTo>
                                      <a:pt x="857" y="456"/>
                                      <a:pt x="857" y="456"/>
                                      <a:pt x="857" y="455"/>
                                    </a:cubicBezTo>
                                    <a:cubicBezTo>
                                      <a:pt x="857" y="452"/>
                                      <a:pt x="860" y="449"/>
                                      <a:pt x="864" y="449"/>
                                    </a:cubicBezTo>
                                    <a:cubicBezTo>
                                      <a:pt x="867" y="449"/>
                                      <a:pt x="870" y="452"/>
                                      <a:pt x="870" y="455"/>
                                    </a:cubicBezTo>
                                    <a:cubicBezTo>
                                      <a:pt x="870" y="456"/>
                                      <a:pt x="870" y="456"/>
                                      <a:pt x="870" y="456"/>
                                    </a:cubicBezTo>
                                    <a:cubicBezTo>
                                      <a:pt x="872" y="456"/>
                                      <a:pt x="874" y="457"/>
                                      <a:pt x="875" y="457"/>
                                    </a:cubicBezTo>
                                    <a:cubicBezTo>
                                      <a:pt x="876" y="456"/>
                                      <a:pt x="876" y="456"/>
                                      <a:pt x="876" y="455"/>
                                    </a:cubicBezTo>
                                    <a:close/>
                                    <a:moveTo>
                                      <a:pt x="883" y="455"/>
                                    </a:moveTo>
                                    <a:cubicBezTo>
                                      <a:pt x="883" y="450"/>
                                      <a:pt x="881" y="445"/>
                                      <a:pt x="877" y="442"/>
                                    </a:cubicBezTo>
                                    <a:cubicBezTo>
                                      <a:pt x="874" y="438"/>
                                      <a:pt x="869" y="436"/>
                                      <a:pt x="864" y="436"/>
                                    </a:cubicBezTo>
                                    <a:cubicBezTo>
                                      <a:pt x="858" y="436"/>
                                      <a:pt x="853" y="438"/>
                                      <a:pt x="850" y="442"/>
                                    </a:cubicBezTo>
                                    <a:cubicBezTo>
                                      <a:pt x="846" y="445"/>
                                      <a:pt x="844" y="450"/>
                                      <a:pt x="844" y="455"/>
                                    </a:cubicBezTo>
                                    <a:cubicBezTo>
                                      <a:pt x="844" y="457"/>
                                      <a:pt x="844" y="458"/>
                                      <a:pt x="844" y="459"/>
                                    </a:cubicBezTo>
                                    <a:cubicBezTo>
                                      <a:pt x="846" y="459"/>
                                      <a:pt x="848" y="458"/>
                                      <a:pt x="850" y="457"/>
                                    </a:cubicBezTo>
                                    <a:cubicBezTo>
                                      <a:pt x="850" y="457"/>
                                      <a:pt x="850" y="456"/>
                                      <a:pt x="850" y="455"/>
                                    </a:cubicBezTo>
                                    <a:cubicBezTo>
                                      <a:pt x="850" y="448"/>
                                      <a:pt x="856" y="442"/>
                                      <a:pt x="864" y="442"/>
                                    </a:cubicBezTo>
                                    <a:cubicBezTo>
                                      <a:pt x="871" y="442"/>
                                      <a:pt x="877" y="448"/>
                                      <a:pt x="877" y="455"/>
                                    </a:cubicBezTo>
                                    <a:cubicBezTo>
                                      <a:pt x="877" y="456"/>
                                      <a:pt x="877" y="457"/>
                                      <a:pt x="877" y="457"/>
                                    </a:cubicBezTo>
                                    <a:cubicBezTo>
                                      <a:pt x="879" y="458"/>
                                      <a:pt x="881" y="459"/>
                                      <a:pt x="883" y="459"/>
                                    </a:cubicBezTo>
                                    <a:cubicBezTo>
                                      <a:pt x="883" y="458"/>
                                      <a:pt x="883" y="457"/>
                                      <a:pt x="883" y="455"/>
                                    </a:cubicBezTo>
                                    <a:close/>
                                    <a:moveTo>
                                      <a:pt x="891" y="455"/>
                                    </a:moveTo>
                                    <a:cubicBezTo>
                                      <a:pt x="891" y="448"/>
                                      <a:pt x="888" y="441"/>
                                      <a:pt x="883" y="436"/>
                                    </a:cubicBezTo>
                                    <a:cubicBezTo>
                                      <a:pt x="878" y="431"/>
                                      <a:pt x="871" y="428"/>
                                      <a:pt x="864" y="428"/>
                                    </a:cubicBezTo>
                                    <a:cubicBezTo>
                                      <a:pt x="856" y="428"/>
                                      <a:pt x="849" y="431"/>
                                      <a:pt x="844" y="436"/>
                                    </a:cubicBezTo>
                                    <a:cubicBezTo>
                                      <a:pt x="839" y="441"/>
                                      <a:pt x="836" y="448"/>
                                      <a:pt x="836" y="455"/>
                                    </a:cubicBezTo>
                                    <a:cubicBezTo>
                                      <a:pt x="836" y="458"/>
                                      <a:pt x="837" y="460"/>
                                      <a:pt x="837" y="463"/>
                                    </a:cubicBezTo>
                                    <a:cubicBezTo>
                                      <a:pt x="839" y="462"/>
                                      <a:pt x="841" y="461"/>
                                      <a:pt x="843" y="460"/>
                                    </a:cubicBezTo>
                                    <a:cubicBezTo>
                                      <a:pt x="843" y="458"/>
                                      <a:pt x="842" y="457"/>
                                      <a:pt x="842" y="455"/>
                                    </a:cubicBezTo>
                                    <a:cubicBezTo>
                                      <a:pt x="842" y="444"/>
                                      <a:pt x="852" y="434"/>
                                      <a:pt x="864" y="434"/>
                                    </a:cubicBezTo>
                                    <a:cubicBezTo>
                                      <a:pt x="875" y="434"/>
                                      <a:pt x="885" y="444"/>
                                      <a:pt x="885" y="455"/>
                                    </a:cubicBezTo>
                                    <a:cubicBezTo>
                                      <a:pt x="885" y="457"/>
                                      <a:pt x="884" y="458"/>
                                      <a:pt x="884" y="460"/>
                                    </a:cubicBezTo>
                                    <a:cubicBezTo>
                                      <a:pt x="886" y="461"/>
                                      <a:pt x="888" y="462"/>
                                      <a:pt x="890" y="463"/>
                                    </a:cubicBezTo>
                                    <a:cubicBezTo>
                                      <a:pt x="890" y="460"/>
                                      <a:pt x="891" y="458"/>
                                      <a:pt x="891" y="455"/>
                                    </a:cubicBezTo>
                                    <a:close/>
                                    <a:moveTo>
                                      <a:pt x="898" y="455"/>
                                    </a:moveTo>
                                    <a:cubicBezTo>
                                      <a:pt x="898" y="446"/>
                                      <a:pt x="894" y="437"/>
                                      <a:pt x="888" y="431"/>
                                    </a:cubicBezTo>
                                    <a:cubicBezTo>
                                      <a:pt x="882" y="425"/>
                                      <a:pt x="873" y="421"/>
                                      <a:pt x="864" y="421"/>
                                    </a:cubicBezTo>
                                    <a:cubicBezTo>
                                      <a:pt x="854" y="421"/>
                                      <a:pt x="846" y="425"/>
                                      <a:pt x="839" y="431"/>
                                    </a:cubicBezTo>
                                    <a:cubicBezTo>
                                      <a:pt x="833" y="437"/>
                                      <a:pt x="829" y="446"/>
                                      <a:pt x="829" y="455"/>
                                    </a:cubicBezTo>
                                    <a:cubicBezTo>
                                      <a:pt x="829" y="458"/>
                                      <a:pt x="830" y="461"/>
                                      <a:pt x="830" y="464"/>
                                    </a:cubicBezTo>
                                    <a:cubicBezTo>
                                      <a:pt x="831" y="464"/>
                                      <a:pt x="832" y="465"/>
                                      <a:pt x="833" y="466"/>
                                    </a:cubicBezTo>
                                    <a:cubicBezTo>
                                      <a:pt x="834" y="465"/>
                                      <a:pt x="835" y="464"/>
                                      <a:pt x="836" y="464"/>
                                    </a:cubicBezTo>
                                    <a:cubicBezTo>
                                      <a:pt x="835" y="461"/>
                                      <a:pt x="835" y="458"/>
                                      <a:pt x="835" y="455"/>
                                    </a:cubicBezTo>
                                    <a:cubicBezTo>
                                      <a:pt x="835" y="440"/>
                                      <a:pt x="848" y="427"/>
                                      <a:pt x="864" y="427"/>
                                    </a:cubicBezTo>
                                    <a:cubicBezTo>
                                      <a:pt x="879" y="427"/>
                                      <a:pt x="892" y="440"/>
                                      <a:pt x="892" y="455"/>
                                    </a:cubicBezTo>
                                    <a:cubicBezTo>
                                      <a:pt x="892" y="458"/>
                                      <a:pt x="892" y="461"/>
                                      <a:pt x="891" y="464"/>
                                    </a:cubicBezTo>
                                    <a:cubicBezTo>
                                      <a:pt x="892" y="464"/>
                                      <a:pt x="893" y="465"/>
                                      <a:pt x="894" y="465"/>
                                    </a:cubicBezTo>
                                    <a:cubicBezTo>
                                      <a:pt x="895" y="465"/>
                                      <a:pt x="896" y="464"/>
                                      <a:pt x="897" y="463"/>
                                    </a:cubicBezTo>
                                    <a:cubicBezTo>
                                      <a:pt x="897" y="461"/>
                                      <a:pt x="898" y="458"/>
                                      <a:pt x="898" y="455"/>
                                    </a:cubicBezTo>
                                    <a:close/>
                                    <a:moveTo>
                                      <a:pt x="906" y="455"/>
                                    </a:moveTo>
                                    <a:cubicBezTo>
                                      <a:pt x="906" y="444"/>
                                      <a:pt x="901" y="433"/>
                                      <a:pt x="893" y="426"/>
                                    </a:cubicBezTo>
                                    <a:cubicBezTo>
                                      <a:pt x="886" y="418"/>
                                      <a:pt x="875" y="413"/>
                                      <a:pt x="864" y="413"/>
                                    </a:cubicBezTo>
                                    <a:cubicBezTo>
                                      <a:pt x="852" y="413"/>
                                      <a:pt x="842" y="418"/>
                                      <a:pt x="834" y="426"/>
                                    </a:cubicBezTo>
                                    <a:cubicBezTo>
                                      <a:pt x="826" y="433"/>
                                      <a:pt x="822" y="444"/>
                                      <a:pt x="822" y="455"/>
                                    </a:cubicBezTo>
                                    <a:cubicBezTo>
                                      <a:pt x="822" y="457"/>
                                      <a:pt x="822" y="458"/>
                                      <a:pt x="822" y="459"/>
                                    </a:cubicBezTo>
                                    <a:cubicBezTo>
                                      <a:pt x="824" y="460"/>
                                      <a:pt x="826" y="461"/>
                                      <a:pt x="829" y="463"/>
                                    </a:cubicBezTo>
                                    <a:cubicBezTo>
                                      <a:pt x="828" y="460"/>
                                      <a:pt x="828" y="458"/>
                                      <a:pt x="828" y="455"/>
                                    </a:cubicBezTo>
                                    <a:cubicBezTo>
                                      <a:pt x="828" y="436"/>
                                      <a:pt x="844" y="420"/>
                                      <a:pt x="864" y="420"/>
                                    </a:cubicBezTo>
                                    <a:cubicBezTo>
                                      <a:pt x="883" y="420"/>
                                      <a:pt x="899" y="436"/>
                                      <a:pt x="899" y="455"/>
                                    </a:cubicBezTo>
                                    <a:cubicBezTo>
                                      <a:pt x="899" y="458"/>
                                      <a:pt x="899" y="460"/>
                                      <a:pt x="899" y="462"/>
                                    </a:cubicBezTo>
                                    <a:cubicBezTo>
                                      <a:pt x="901" y="461"/>
                                      <a:pt x="903" y="460"/>
                                      <a:pt x="905" y="459"/>
                                    </a:cubicBezTo>
                                    <a:cubicBezTo>
                                      <a:pt x="905" y="458"/>
                                      <a:pt x="906" y="457"/>
                                      <a:pt x="906" y="455"/>
                                    </a:cubicBezTo>
                                    <a:close/>
                                    <a:moveTo>
                                      <a:pt x="929" y="455"/>
                                    </a:moveTo>
                                    <a:cubicBezTo>
                                      <a:pt x="929" y="453"/>
                                      <a:pt x="926" y="450"/>
                                      <a:pt x="924" y="450"/>
                                    </a:cubicBezTo>
                                    <a:cubicBezTo>
                                      <a:pt x="921" y="450"/>
                                      <a:pt x="918" y="453"/>
                                      <a:pt x="918" y="455"/>
                                    </a:cubicBezTo>
                                    <a:cubicBezTo>
                                      <a:pt x="918" y="456"/>
                                      <a:pt x="918" y="456"/>
                                      <a:pt x="919" y="456"/>
                                    </a:cubicBezTo>
                                    <a:cubicBezTo>
                                      <a:pt x="920" y="456"/>
                                      <a:pt x="922" y="456"/>
                                      <a:pt x="924" y="456"/>
                                    </a:cubicBezTo>
                                    <a:cubicBezTo>
                                      <a:pt x="925" y="456"/>
                                      <a:pt x="927" y="456"/>
                                      <a:pt x="929" y="456"/>
                                    </a:cubicBezTo>
                                    <a:cubicBezTo>
                                      <a:pt x="929" y="456"/>
                                      <a:pt x="929" y="456"/>
                                      <a:pt x="929" y="455"/>
                                    </a:cubicBezTo>
                                    <a:close/>
                                    <a:moveTo>
                                      <a:pt x="933" y="455"/>
                                    </a:moveTo>
                                    <a:cubicBezTo>
                                      <a:pt x="933" y="453"/>
                                      <a:pt x="933" y="451"/>
                                      <a:pt x="934" y="449"/>
                                    </a:cubicBezTo>
                                    <a:cubicBezTo>
                                      <a:pt x="932" y="446"/>
                                      <a:pt x="928" y="443"/>
                                      <a:pt x="924" y="443"/>
                                    </a:cubicBezTo>
                                    <a:cubicBezTo>
                                      <a:pt x="920" y="443"/>
                                      <a:pt x="916" y="445"/>
                                      <a:pt x="914" y="448"/>
                                    </a:cubicBezTo>
                                    <a:cubicBezTo>
                                      <a:pt x="915" y="450"/>
                                      <a:pt x="915" y="453"/>
                                      <a:pt x="915" y="455"/>
                                    </a:cubicBezTo>
                                    <a:cubicBezTo>
                                      <a:pt x="915" y="456"/>
                                      <a:pt x="915" y="456"/>
                                      <a:pt x="915" y="456"/>
                                    </a:cubicBezTo>
                                    <a:cubicBezTo>
                                      <a:pt x="915" y="456"/>
                                      <a:pt x="916" y="456"/>
                                      <a:pt x="917" y="456"/>
                                    </a:cubicBezTo>
                                    <a:cubicBezTo>
                                      <a:pt x="917" y="456"/>
                                      <a:pt x="917" y="456"/>
                                      <a:pt x="917" y="455"/>
                                    </a:cubicBezTo>
                                    <a:cubicBezTo>
                                      <a:pt x="917" y="452"/>
                                      <a:pt x="920" y="449"/>
                                      <a:pt x="924" y="449"/>
                                    </a:cubicBezTo>
                                    <a:cubicBezTo>
                                      <a:pt x="927" y="449"/>
                                      <a:pt x="930" y="452"/>
                                      <a:pt x="930" y="455"/>
                                    </a:cubicBezTo>
                                    <a:cubicBezTo>
                                      <a:pt x="930" y="456"/>
                                      <a:pt x="930" y="456"/>
                                      <a:pt x="930" y="456"/>
                                    </a:cubicBezTo>
                                    <a:cubicBezTo>
                                      <a:pt x="931" y="456"/>
                                      <a:pt x="932" y="456"/>
                                      <a:pt x="933" y="457"/>
                                    </a:cubicBezTo>
                                    <a:cubicBezTo>
                                      <a:pt x="933" y="456"/>
                                      <a:pt x="933" y="456"/>
                                      <a:pt x="933" y="455"/>
                                    </a:cubicBezTo>
                                    <a:close/>
                                    <a:moveTo>
                                      <a:pt x="912" y="440"/>
                                    </a:moveTo>
                                    <a:cubicBezTo>
                                      <a:pt x="913" y="442"/>
                                      <a:pt x="913" y="444"/>
                                      <a:pt x="914" y="446"/>
                                    </a:cubicBezTo>
                                    <a:cubicBezTo>
                                      <a:pt x="916" y="443"/>
                                      <a:pt x="920" y="442"/>
                                      <a:pt x="924" y="442"/>
                                    </a:cubicBezTo>
                                    <a:cubicBezTo>
                                      <a:pt x="928" y="442"/>
                                      <a:pt x="931" y="444"/>
                                      <a:pt x="934" y="447"/>
                                    </a:cubicBezTo>
                                    <a:cubicBezTo>
                                      <a:pt x="934" y="444"/>
                                      <a:pt x="935" y="442"/>
                                      <a:pt x="936" y="440"/>
                                    </a:cubicBezTo>
                                    <a:cubicBezTo>
                                      <a:pt x="932" y="437"/>
                                      <a:pt x="928" y="436"/>
                                      <a:pt x="924" y="436"/>
                                    </a:cubicBezTo>
                                    <a:cubicBezTo>
                                      <a:pt x="919" y="436"/>
                                      <a:pt x="915" y="437"/>
                                      <a:pt x="912" y="440"/>
                                    </a:cubicBezTo>
                                    <a:close/>
                                    <a:moveTo>
                                      <a:pt x="864" y="406"/>
                                    </a:moveTo>
                                    <a:cubicBezTo>
                                      <a:pt x="850" y="406"/>
                                      <a:pt x="837" y="411"/>
                                      <a:pt x="828" y="420"/>
                                    </a:cubicBezTo>
                                    <a:cubicBezTo>
                                      <a:pt x="820" y="429"/>
                                      <a:pt x="814" y="442"/>
                                      <a:pt x="814" y="455"/>
                                    </a:cubicBezTo>
                                    <a:cubicBezTo>
                                      <a:pt x="814" y="456"/>
                                      <a:pt x="814" y="456"/>
                                      <a:pt x="814" y="457"/>
                                    </a:cubicBezTo>
                                    <a:cubicBezTo>
                                      <a:pt x="816" y="457"/>
                                      <a:pt x="818" y="458"/>
                                      <a:pt x="820" y="459"/>
                                    </a:cubicBezTo>
                                    <a:cubicBezTo>
                                      <a:pt x="820" y="458"/>
                                      <a:pt x="820" y="457"/>
                                      <a:pt x="820" y="455"/>
                                    </a:cubicBezTo>
                                    <a:cubicBezTo>
                                      <a:pt x="820" y="431"/>
                                      <a:pt x="840" y="412"/>
                                      <a:pt x="864" y="412"/>
                                    </a:cubicBezTo>
                                    <a:cubicBezTo>
                                      <a:pt x="888" y="412"/>
                                      <a:pt x="907" y="431"/>
                                      <a:pt x="907" y="455"/>
                                    </a:cubicBezTo>
                                    <a:cubicBezTo>
                                      <a:pt x="907" y="456"/>
                                      <a:pt x="907" y="457"/>
                                      <a:pt x="907" y="458"/>
                                    </a:cubicBezTo>
                                    <a:cubicBezTo>
                                      <a:pt x="909" y="458"/>
                                      <a:pt x="911" y="457"/>
                                      <a:pt x="913" y="457"/>
                                    </a:cubicBezTo>
                                    <a:cubicBezTo>
                                      <a:pt x="913" y="456"/>
                                      <a:pt x="913" y="456"/>
                                      <a:pt x="913" y="455"/>
                                    </a:cubicBezTo>
                                    <a:cubicBezTo>
                                      <a:pt x="913" y="442"/>
                                      <a:pt x="908" y="429"/>
                                      <a:pt x="899" y="420"/>
                                    </a:cubicBezTo>
                                    <a:cubicBezTo>
                                      <a:pt x="890" y="411"/>
                                      <a:pt x="877" y="406"/>
                                      <a:pt x="864" y="406"/>
                                    </a:cubicBezTo>
                                    <a:close/>
                                    <a:moveTo>
                                      <a:pt x="885" y="404"/>
                                    </a:moveTo>
                                    <a:cubicBezTo>
                                      <a:pt x="885" y="406"/>
                                      <a:pt x="884" y="407"/>
                                      <a:pt x="884" y="409"/>
                                    </a:cubicBezTo>
                                    <a:cubicBezTo>
                                      <a:pt x="886" y="409"/>
                                      <a:pt x="888" y="410"/>
                                      <a:pt x="890" y="411"/>
                                    </a:cubicBezTo>
                                    <a:cubicBezTo>
                                      <a:pt x="890" y="409"/>
                                      <a:pt x="891" y="407"/>
                                      <a:pt x="891" y="404"/>
                                    </a:cubicBezTo>
                                    <a:cubicBezTo>
                                      <a:pt x="891" y="397"/>
                                      <a:pt x="888" y="390"/>
                                      <a:pt x="883" y="385"/>
                                    </a:cubicBezTo>
                                    <a:cubicBezTo>
                                      <a:pt x="878" y="380"/>
                                      <a:pt x="871" y="377"/>
                                      <a:pt x="864" y="377"/>
                                    </a:cubicBezTo>
                                    <a:cubicBezTo>
                                      <a:pt x="856" y="377"/>
                                      <a:pt x="849" y="380"/>
                                      <a:pt x="844" y="385"/>
                                    </a:cubicBezTo>
                                    <a:cubicBezTo>
                                      <a:pt x="839" y="390"/>
                                      <a:pt x="836" y="397"/>
                                      <a:pt x="836" y="404"/>
                                    </a:cubicBezTo>
                                    <a:cubicBezTo>
                                      <a:pt x="836" y="407"/>
                                      <a:pt x="837" y="409"/>
                                      <a:pt x="837" y="411"/>
                                    </a:cubicBezTo>
                                    <a:cubicBezTo>
                                      <a:pt x="839" y="410"/>
                                      <a:pt x="841" y="409"/>
                                      <a:pt x="843" y="409"/>
                                    </a:cubicBezTo>
                                    <a:cubicBezTo>
                                      <a:pt x="843" y="407"/>
                                      <a:pt x="842" y="406"/>
                                      <a:pt x="842" y="404"/>
                                    </a:cubicBezTo>
                                    <a:cubicBezTo>
                                      <a:pt x="842" y="392"/>
                                      <a:pt x="852" y="383"/>
                                      <a:pt x="864" y="383"/>
                                    </a:cubicBezTo>
                                    <a:cubicBezTo>
                                      <a:pt x="875" y="383"/>
                                      <a:pt x="885" y="392"/>
                                      <a:pt x="885" y="404"/>
                                    </a:cubicBezTo>
                                    <a:close/>
                                    <a:moveTo>
                                      <a:pt x="877" y="404"/>
                                    </a:moveTo>
                                    <a:cubicBezTo>
                                      <a:pt x="877" y="405"/>
                                      <a:pt x="877" y="405"/>
                                      <a:pt x="877" y="406"/>
                                    </a:cubicBezTo>
                                    <a:cubicBezTo>
                                      <a:pt x="879" y="407"/>
                                      <a:pt x="881" y="407"/>
                                      <a:pt x="883" y="408"/>
                                    </a:cubicBezTo>
                                    <a:cubicBezTo>
                                      <a:pt x="883" y="407"/>
                                      <a:pt x="883" y="405"/>
                                      <a:pt x="883" y="404"/>
                                    </a:cubicBezTo>
                                    <a:cubicBezTo>
                                      <a:pt x="883" y="399"/>
                                      <a:pt x="881" y="394"/>
                                      <a:pt x="877" y="390"/>
                                    </a:cubicBezTo>
                                    <a:cubicBezTo>
                                      <a:pt x="874" y="387"/>
                                      <a:pt x="869" y="385"/>
                                      <a:pt x="864" y="385"/>
                                    </a:cubicBezTo>
                                    <a:cubicBezTo>
                                      <a:pt x="858" y="385"/>
                                      <a:pt x="853" y="387"/>
                                      <a:pt x="850" y="390"/>
                                    </a:cubicBezTo>
                                    <a:cubicBezTo>
                                      <a:pt x="846" y="394"/>
                                      <a:pt x="844" y="399"/>
                                      <a:pt x="844" y="404"/>
                                    </a:cubicBezTo>
                                    <a:cubicBezTo>
                                      <a:pt x="844" y="405"/>
                                      <a:pt x="844" y="407"/>
                                      <a:pt x="844" y="408"/>
                                    </a:cubicBezTo>
                                    <a:cubicBezTo>
                                      <a:pt x="846" y="407"/>
                                      <a:pt x="848" y="407"/>
                                      <a:pt x="850" y="406"/>
                                    </a:cubicBezTo>
                                    <a:cubicBezTo>
                                      <a:pt x="850" y="405"/>
                                      <a:pt x="850" y="405"/>
                                      <a:pt x="850" y="404"/>
                                    </a:cubicBezTo>
                                    <a:cubicBezTo>
                                      <a:pt x="850" y="397"/>
                                      <a:pt x="856" y="390"/>
                                      <a:pt x="864" y="390"/>
                                    </a:cubicBezTo>
                                    <a:cubicBezTo>
                                      <a:pt x="871" y="390"/>
                                      <a:pt x="877" y="397"/>
                                      <a:pt x="877" y="404"/>
                                    </a:cubicBezTo>
                                    <a:close/>
                                    <a:moveTo>
                                      <a:pt x="870" y="404"/>
                                    </a:moveTo>
                                    <a:cubicBezTo>
                                      <a:pt x="870" y="404"/>
                                      <a:pt x="870" y="404"/>
                                      <a:pt x="870" y="405"/>
                                    </a:cubicBezTo>
                                    <a:cubicBezTo>
                                      <a:pt x="872" y="405"/>
                                      <a:pt x="874" y="405"/>
                                      <a:pt x="875" y="406"/>
                                    </a:cubicBezTo>
                                    <a:cubicBezTo>
                                      <a:pt x="876" y="405"/>
                                      <a:pt x="876" y="405"/>
                                      <a:pt x="876" y="404"/>
                                    </a:cubicBezTo>
                                    <a:cubicBezTo>
                                      <a:pt x="876" y="397"/>
                                      <a:pt x="870" y="392"/>
                                      <a:pt x="864" y="392"/>
                                    </a:cubicBezTo>
                                    <a:cubicBezTo>
                                      <a:pt x="857" y="392"/>
                                      <a:pt x="852" y="397"/>
                                      <a:pt x="852" y="404"/>
                                    </a:cubicBezTo>
                                    <a:cubicBezTo>
                                      <a:pt x="852" y="405"/>
                                      <a:pt x="852" y="405"/>
                                      <a:pt x="852" y="406"/>
                                    </a:cubicBezTo>
                                    <a:cubicBezTo>
                                      <a:pt x="853" y="405"/>
                                      <a:pt x="855" y="405"/>
                                      <a:pt x="857" y="405"/>
                                    </a:cubicBezTo>
                                    <a:cubicBezTo>
                                      <a:pt x="857" y="404"/>
                                      <a:pt x="857" y="404"/>
                                      <a:pt x="857" y="404"/>
                                    </a:cubicBezTo>
                                    <a:cubicBezTo>
                                      <a:pt x="857" y="400"/>
                                      <a:pt x="860" y="397"/>
                                      <a:pt x="864" y="397"/>
                                    </a:cubicBezTo>
                                    <a:cubicBezTo>
                                      <a:pt x="867" y="397"/>
                                      <a:pt x="870" y="400"/>
                                      <a:pt x="870" y="404"/>
                                    </a:cubicBezTo>
                                    <a:close/>
                                    <a:moveTo>
                                      <a:pt x="864" y="399"/>
                                    </a:moveTo>
                                    <a:cubicBezTo>
                                      <a:pt x="861" y="399"/>
                                      <a:pt x="858" y="401"/>
                                      <a:pt x="858" y="404"/>
                                    </a:cubicBezTo>
                                    <a:cubicBezTo>
                                      <a:pt x="858" y="404"/>
                                      <a:pt x="859" y="404"/>
                                      <a:pt x="859" y="404"/>
                                    </a:cubicBezTo>
                                    <a:cubicBezTo>
                                      <a:pt x="860" y="404"/>
                                      <a:pt x="862" y="404"/>
                                      <a:pt x="864" y="404"/>
                                    </a:cubicBezTo>
                                    <a:cubicBezTo>
                                      <a:pt x="865" y="404"/>
                                      <a:pt x="867" y="404"/>
                                      <a:pt x="869" y="404"/>
                                    </a:cubicBezTo>
                                    <a:cubicBezTo>
                                      <a:pt x="869" y="404"/>
                                      <a:pt x="869" y="404"/>
                                      <a:pt x="869" y="404"/>
                                    </a:cubicBezTo>
                                    <a:cubicBezTo>
                                      <a:pt x="869" y="401"/>
                                      <a:pt x="866" y="399"/>
                                      <a:pt x="864" y="399"/>
                                    </a:cubicBezTo>
                                    <a:close/>
                                    <a:moveTo>
                                      <a:pt x="898" y="404"/>
                                    </a:moveTo>
                                    <a:cubicBezTo>
                                      <a:pt x="898" y="395"/>
                                      <a:pt x="894" y="386"/>
                                      <a:pt x="888" y="380"/>
                                    </a:cubicBezTo>
                                    <a:cubicBezTo>
                                      <a:pt x="882" y="374"/>
                                      <a:pt x="873" y="370"/>
                                      <a:pt x="864" y="370"/>
                                    </a:cubicBezTo>
                                    <a:cubicBezTo>
                                      <a:pt x="854" y="370"/>
                                      <a:pt x="846" y="374"/>
                                      <a:pt x="839" y="380"/>
                                    </a:cubicBezTo>
                                    <a:cubicBezTo>
                                      <a:pt x="833" y="386"/>
                                      <a:pt x="829" y="395"/>
                                      <a:pt x="829" y="404"/>
                                    </a:cubicBezTo>
                                    <a:cubicBezTo>
                                      <a:pt x="829" y="407"/>
                                      <a:pt x="830" y="410"/>
                                      <a:pt x="830" y="412"/>
                                    </a:cubicBezTo>
                                    <a:cubicBezTo>
                                      <a:pt x="831" y="413"/>
                                      <a:pt x="832" y="414"/>
                                      <a:pt x="833" y="414"/>
                                    </a:cubicBezTo>
                                    <a:cubicBezTo>
                                      <a:pt x="834" y="414"/>
                                      <a:pt x="835" y="413"/>
                                      <a:pt x="836" y="412"/>
                                    </a:cubicBezTo>
                                    <a:cubicBezTo>
                                      <a:pt x="835" y="410"/>
                                      <a:pt x="835" y="407"/>
                                      <a:pt x="835" y="404"/>
                                    </a:cubicBezTo>
                                    <a:cubicBezTo>
                                      <a:pt x="835" y="388"/>
                                      <a:pt x="848" y="375"/>
                                      <a:pt x="864" y="375"/>
                                    </a:cubicBezTo>
                                    <a:cubicBezTo>
                                      <a:pt x="879" y="375"/>
                                      <a:pt x="892" y="388"/>
                                      <a:pt x="892" y="404"/>
                                    </a:cubicBezTo>
                                    <a:cubicBezTo>
                                      <a:pt x="892" y="407"/>
                                      <a:pt x="892" y="410"/>
                                      <a:pt x="891" y="412"/>
                                    </a:cubicBezTo>
                                    <a:cubicBezTo>
                                      <a:pt x="892" y="413"/>
                                      <a:pt x="893" y="413"/>
                                      <a:pt x="894" y="414"/>
                                    </a:cubicBezTo>
                                    <a:cubicBezTo>
                                      <a:pt x="895" y="413"/>
                                      <a:pt x="896" y="412"/>
                                      <a:pt x="897" y="412"/>
                                    </a:cubicBezTo>
                                    <a:cubicBezTo>
                                      <a:pt x="897" y="409"/>
                                      <a:pt x="898" y="407"/>
                                      <a:pt x="898" y="404"/>
                                    </a:cubicBezTo>
                                    <a:close/>
                                    <a:moveTo>
                                      <a:pt x="906" y="404"/>
                                    </a:moveTo>
                                    <a:cubicBezTo>
                                      <a:pt x="906" y="392"/>
                                      <a:pt x="901" y="382"/>
                                      <a:pt x="893" y="374"/>
                                    </a:cubicBezTo>
                                    <a:cubicBezTo>
                                      <a:pt x="886" y="367"/>
                                      <a:pt x="875" y="362"/>
                                      <a:pt x="864" y="362"/>
                                    </a:cubicBezTo>
                                    <a:cubicBezTo>
                                      <a:pt x="852" y="362"/>
                                      <a:pt x="842" y="367"/>
                                      <a:pt x="834" y="374"/>
                                    </a:cubicBezTo>
                                    <a:cubicBezTo>
                                      <a:pt x="826" y="382"/>
                                      <a:pt x="822" y="392"/>
                                      <a:pt x="822" y="404"/>
                                    </a:cubicBezTo>
                                    <a:cubicBezTo>
                                      <a:pt x="822" y="405"/>
                                      <a:pt x="822" y="407"/>
                                      <a:pt x="822" y="408"/>
                                    </a:cubicBezTo>
                                    <a:cubicBezTo>
                                      <a:pt x="824" y="409"/>
                                      <a:pt x="826" y="410"/>
                                      <a:pt x="829" y="411"/>
                                    </a:cubicBezTo>
                                    <a:cubicBezTo>
                                      <a:pt x="828" y="409"/>
                                      <a:pt x="828" y="406"/>
                                      <a:pt x="828" y="404"/>
                                    </a:cubicBezTo>
                                    <a:cubicBezTo>
                                      <a:pt x="828" y="384"/>
                                      <a:pt x="844" y="368"/>
                                      <a:pt x="864" y="368"/>
                                    </a:cubicBezTo>
                                    <a:cubicBezTo>
                                      <a:pt x="883" y="368"/>
                                      <a:pt x="899" y="384"/>
                                      <a:pt x="899" y="404"/>
                                    </a:cubicBezTo>
                                    <a:cubicBezTo>
                                      <a:pt x="899" y="406"/>
                                      <a:pt x="899" y="408"/>
                                      <a:pt x="899" y="411"/>
                                    </a:cubicBezTo>
                                    <a:cubicBezTo>
                                      <a:pt x="901" y="409"/>
                                      <a:pt x="903" y="408"/>
                                      <a:pt x="905" y="408"/>
                                    </a:cubicBezTo>
                                    <a:cubicBezTo>
                                      <a:pt x="905" y="406"/>
                                      <a:pt x="906" y="405"/>
                                      <a:pt x="906" y="404"/>
                                    </a:cubicBezTo>
                                    <a:close/>
                                    <a:moveTo>
                                      <a:pt x="929" y="404"/>
                                    </a:moveTo>
                                    <a:cubicBezTo>
                                      <a:pt x="929" y="401"/>
                                      <a:pt x="926" y="399"/>
                                      <a:pt x="924" y="399"/>
                                    </a:cubicBezTo>
                                    <a:cubicBezTo>
                                      <a:pt x="921" y="399"/>
                                      <a:pt x="918" y="401"/>
                                      <a:pt x="918" y="404"/>
                                    </a:cubicBezTo>
                                    <a:cubicBezTo>
                                      <a:pt x="918" y="404"/>
                                      <a:pt x="918" y="404"/>
                                      <a:pt x="919" y="404"/>
                                    </a:cubicBezTo>
                                    <a:cubicBezTo>
                                      <a:pt x="920" y="404"/>
                                      <a:pt x="922" y="404"/>
                                      <a:pt x="924" y="404"/>
                                    </a:cubicBezTo>
                                    <a:cubicBezTo>
                                      <a:pt x="925" y="404"/>
                                      <a:pt x="927" y="404"/>
                                      <a:pt x="929" y="404"/>
                                    </a:cubicBezTo>
                                    <a:cubicBezTo>
                                      <a:pt x="929" y="404"/>
                                      <a:pt x="929" y="404"/>
                                      <a:pt x="929" y="404"/>
                                    </a:cubicBezTo>
                                    <a:close/>
                                    <a:moveTo>
                                      <a:pt x="933" y="404"/>
                                    </a:moveTo>
                                    <a:cubicBezTo>
                                      <a:pt x="933" y="402"/>
                                      <a:pt x="933" y="400"/>
                                      <a:pt x="934" y="398"/>
                                    </a:cubicBezTo>
                                    <a:cubicBezTo>
                                      <a:pt x="932" y="394"/>
                                      <a:pt x="928" y="392"/>
                                      <a:pt x="924" y="392"/>
                                    </a:cubicBezTo>
                                    <a:cubicBezTo>
                                      <a:pt x="920" y="392"/>
                                      <a:pt x="916" y="394"/>
                                      <a:pt x="914" y="397"/>
                                    </a:cubicBezTo>
                                    <a:cubicBezTo>
                                      <a:pt x="915" y="399"/>
                                      <a:pt x="915" y="402"/>
                                      <a:pt x="915" y="404"/>
                                    </a:cubicBezTo>
                                    <a:cubicBezTo>
                                      <a:pt x="915" y="404"/>
                                      <a:pt x="915" y="405"/>
                                      <a:pt x="915" y="405"/>
                                    </a:cubicBezTo>
                                    <a:cubicBezTo>
                                      <a:pt x="915" y="405"/>
                                      <a:pt x="916" y="405"/>
                                      <a:pt x="917" y="405"/>
                                    </a:cubicBezTo>
                                    <a:cubicBezTo>
                                      <a:pt x="917" y="404"/>
                                      <a:pt x="917" y="404"/>
                                      <a:pt x="917" y="404"/>
                                    </a:cubicBezTo>
                                    <a:cubicBezTo>
                                      <a:pt x="917" y="400"/>
                                      <a:pt x="920" y="397"/>
                                      <a:pt x="924" y="397"/>
                                    </a:cubicBezTo>
                                    <a:cubicBezTo>
                                      <a:pt x="927" y="397"/>
                                      <a:pt x="930" y="400"/>
                                      <a:pt x="930" y="404"/>
                                    </a:cubicBezTo>
                                    <a:cubicBezTo>
                                      <a:pt x="930" y="404"/>
                                      <a:pt x="930" y="404"/>
                                      <a:pt x="930" y="405"/>
                                    </a:cubicBezTo>
                                    <a:cubicBezTo>
                                      <a:pt x="931" y="405"/>
                                      <a:pt x="932" y="405"/>
                                      <a:pt x="933" y="405"/>
                                    </a:cubicBezTo>
                                    <a:cubicBezTo>
                                      <a:pt x="933" y="405"/>
                                      <a:pt x="933" y="404"/>
                                      <a:pt x="933" y="404"/>
                                    </a:cubicBezTo>
                                    <a:close/>
                                    <a:moveTo>
                                      <a:pt x="912" y="388"/>
                                    </a:moveTo>
                                    <a:cubicBezTo>
                                      <a:pt x="913" y="390"/>
                                      <a:pt x="913" y="392"/>
                                      <a:pt x="914" y="395"/>
                                    </a:cubicBezTo>
                                    <a:cubicBezTo>
                                      <a:pt x="916" y="392"/>
                                      <a:pt x="920" y="390"/>
                                      <a:pt x="924" y="390"/>
                                    </a:cubicBezTo>
                                    <a:cubicBezTo>
                                      <a:pt x="928" y="390"/>
                                      <a:pt x="931" y="392"/>
                                      <a:pt x="934" y="395"/>
                                    </a:cubicBezTo>
                                    <a:cubicBezTo>
                                      <a:pt x="934" y="393"/>
                                      <a:pt x="935" y="391"/>
                                      <a:pt x="936" y="389"/>
                                    </a:cubicBezTo>
                                    <a:cubicBezTo>
                                      <a:pt x="932" y="386"/>
                                      <a:pt x="928" y="385"/>
                                      <a:pt x="924" y="385"/>
                                    </a:cubicBezTo>
                                    <a:cubicBezTo>
                                      <a:pt x="919" y="385"/>
                                      <a:pt x="915" y="386"/>
                                      <a:pt x="912" y="388"/>
                                    </a:cubicBezTo>
                                    <a:close/>
                                    <a:moveTo>
                                      <a:pt x="864" y="354"/>
                                    </a:moveTo>
                                    <a:cubicBezTo>
                                      <a:pt x="850" y="354"/>
                                      <a:pt x="837" y="360"/>
                                      <a:pt x="828" y="369"/>
                                    </a:cubicBezTo>
                                    <a:cubicBezTo>
                                      <a:pt x="820" y="378"/>
                                      <a:pt x="814" y="390"/>
                                      <a:pt x="814" y="404"/>
                                    </a:cubicBezTo>
                                    <a:cubicBezTo>
                                      <a:pt x="814" y="405"/>
                                      <a:pt x="814" y="405"/>
                                      <a:pt x="814" y="405"/>
                                    </a:cubicBezTo>
                                    <a:cubicBezTo>
                                      <a:pt x="816" y="406"/>
                                      <a:pt x="818" y="407"/>
                                      <a:pt x="820" y="407"/>
                                    </a:cubicBezTo>
                                    <a:cubicBezTo>
                                      <a:pt x="820" y="406"/>
                                      <a:pt x="820" y="405"/>
                                      <a:pt x="820" y="404"/>
                                    </a:cubicBezTo>
                                    <a:cubicBezTo>
                                      <a:pt x="820" y="380"/>
                                      <a:pt x="840" y="361"/>
                                      <a:pt x="864" y="361"/>
                                    </a:cubicBezTo>
                                    <a:cubicBezTo>
                                      <a:pt x="888" y="361"/>
                                      <a:pt x="907" y="380"/>
                                      <a:pt x="907" y="404"/>
                                    </a:cubicBezTo>
                                    <a:cubicBezTo>
                                      <a:pt x="907" y="405"/>
                                      <a:pt x="907" y="406"/>
                                      <a:pt x="907" y="407"/>
                                    </a:cubicBezTo>
                                    <a:cubicBezTo>
                                      <a:pt x="909" y="406"/>
                                      <a:pt x="911" y="406"/>
                                      <a:pt x="913" y="405"/>
                                    </a:cubicBezTo>
                                    <a:cubicBezTo>
                                      <a:pt x="913" y="405"/>
                                      <a:pt x="913" y="404"/>
                                      <a:pt x="913" y="404"/>
                                    </a:cubicBezTo>
                                    <a:cubicBezTo>
                                      <a:pt x="913" y="390"/>
                                      <a:pt x="908" y="378"/>
                                      <a:pt x="899" y="369"/>
                                    </a:cubicBezTo>
                                    <a:cubicBezTo>
                                      <a:pt x="890" y="360"/>
                                      <a:pt x="877" y="354"/>
                                      <a:pt x="864" y="354"/>
                                    </a:cubicBezTo>
                                    <a:close/>
                                    <a:moveTo>
                                      <a:pt x="885" y="353"/>
                                    </a:moveTo>
                                    <a:cubicBezTo>
                                      <a:pt x="885" y="354"/>
                                      <a:pt x="884" y="356"/>
                                      <a:pt x="884" y="357"/>
                                    </a:cubicBezTo>
                                    <a:cubicBezTo>
                                      <a:pt x="886" y="358"/>
                                      <a:pt x="888" y="359"/>
                                      <a:pt x="890" y="360"/>
                                    </a:cubicBezTo>
                                    <a:cubicBezTo>
                                      <a:pt x="890" y="358"/>
                                      <a:pt x="891" y="355"/>
                                      <a:pt x="891" y="353"/>
                                    </a:cubicBezTo>
                                    <a:cubicBezTo>
                                      <a:pt x="891" y="345"/>
                                      <a:pt x="888" y="338"/>
                                      <a:pt x="883" y="333"/>
                                    </a:cubicBezTo>
                                    <a:cubicBezTo>
                                      <a:pt x="878" y="328"/>
                                      <a:pt x="871" y="325"/>
                                      <a:pt x="864" y="325"/>
                                    </a:cubicBezTo>
                                    <a:cubicBezTo>
                                      <a:pt x="856" y="325"/>
                                      <a:pt x="849" y="328"/>
                                      <a:pt x="844" y="333"/>
                                    </a:cubicBezTo>
                                    <a:cubicBezTo>
                                      <a:pt x="839" y="338"/>
                                      <a:pt x="836" y="345"/>
                                      <a:pt x="836" y="353"/>
                                    </a:cubicBezTo>
                                    <a:cubicBezTo>
                                      <a:pt x="836" y="355"/>
                                      <a:pt x="837" y="358"/>
                                      <a:pt x="837" y="360"/>
                                    </a:cubicBezTo>
                                    <a:cubicBezTo>
                                      <a:pt x="839" y="359"/>
                                      <a:pt x="841" y="358"/>
                                      <a:pt x="843" y="357"/>
                                    </a:cubicBezTo>
                                    <a:cubicBezTo>
                                      <a:pt x="843" y="356"/>
                                      <a:pt x="842" y="354"/>
                                      <a:pt x="842" y="353"/>
                                    </a:cubicBezTo>
                                    <a:cubicBezTo>
                                      <a:pt x="842" y="341"/>
                                      <a:pt x="852" y="332"/>
                                      <a:pt x="864" y="332"/>
                                    </a:cubicBezTo>
                                    <a:cubicBezTo>
                                      <a:pt x="875" y="332"/>
                                      <a:pt x="885" y="341"/>
                                      <a:pt x="885" y="353"/>
                                    </a:cubicBezTo>
                                    <a:close/>
                                    <a:moveTo>
                                      <a:pt x="877" y="353"/>
                                    </a:moveTo>
                                    <a:cubicBezTo>
                                      <a:pt x="877" y="353"/>
                                      <a:pt x="877" y="354"/>
                                      <a:pt x="877" y="355"/>
                                    </a:cubicBezTo>
                                    <a:cubicBezTo>
                                      <a:pt x="879" y="355"/>
                                      <a:pt x="881" y="356"/>
                                      <a:pt x="883" y="357"/>
                                    </a:cubicBezTo>
                                    <a:cubicBezTo>
                                      <a:pt x="883" y="355"/>
                                      <a:pt x="883" y="354"/>
                                      <a:pt x="883" y="353"/>
                                    </a:cubicBezTo>
                                    <a:cubicBezTo>
                                      <a:pt x="883" y="347"/>
                                      <a:pt x="881" y="342"/>
                                      <a:pt x="877" y="339"/>
                                    </a:cubicBezTo>
                                    <a:cubicBezTo>
                                      <a:pt x="874" y="335"/>
                                      <a:pt x="869" y="333"/>
                                      <a:pt x="864" y="333"/>
                                    </a:cubicBezTo>
                                    <a:cubicBezTo>
                                      <a:pt x="858" y="333"/>
                                      <a:pt x="853" y="335"/>
                                      <a:pt x="850" y="339"/>
                                    </a:cubicBezTo>
                                    <a:cubicBezTo>
                                      <a:pt x="846" y="342"/>
                                      <a:pt x="844" y="347"/>
                                      <a:pt x="844" y="353"/>
                                    </a:cubicBezTo>
                                    <a:cubicBezTo>
                                      <a:pt x="844" y="354"/>
                                      <a:pt x="844" y="355"/>
                                      <a:pt x="844" y="357"/>
                                    </a:cubicBezTo>
                                    <a:cubicBezTo>
                                      <a:pt x="846" y="356"/>
                                      <a:pt x="848" y="355"/>
                                      <a:pt x="850" y="355"/>
                                    </a:cubicBezTo>
                                    <a:cubicBezTo>
                                      <a:pt x="850" y="354"/>
                                      <a:pt x="850" y="353"/>
                                      <a:pt x="850" y="353"/>
                                    </a:cubicBezTo>
                                    <a:cubicBezTo>
                                      <a:pt x="850" y="345"/>
                                      <a:pt x="856" y="339"/>
                                      <a:pt x="864" y="339"/>
                                    </a:cubicBezTo>
                                    <a:cubicBezTo>
                                      <a:pt x="871" y="339"/>
                                      <a:pt x="877" y="345"/>
                                      <a:pt x="877" y="353"/>
                                    </a:cubicBezTo>
                                    <a:close/>
                                    <a:moveTo>
                                      <a:pt x="870" y="353"/>
                                    </a:moveTo>
                                    <a:cubicBezTo>
                                      <a:pt x="870" y="353"/>
                                      <a:pt x="870" y="353"/>
                                      <a:pt x="870" y="353"/>
                                    </a:cubicBezTo>
                                    <a:cubicBezTo>
                                      <a:pt x="872" y="354"/>
                                      <a:pt x="874" y="354"/>
                                      <a:pt x="875" y="354"/>
                                    </a:cubicBezTo>
                                    <a:cubicBezTo>
                                      <a:pt x="876" y="354"/>
                                      <a:pt x="876" y="353"/>
                                      <a:pt x="876" y="353"/>
                                    </a:cubicBezTo>
                                    <a:cubicBezTo>
                                      <a:pt x="876" y="346"/>
                                      <a:pt x="870" y="341"/>
                                      <a:pt x="864" y="341"/>
                                    </a:cubicBezTo>
                                    <a:cubicBezTo>
                                      <a:pt x="857" y="341"/>
                                      <a:pt x="852" y="346"/>
                                      <a:pt x="852" y="353"/>
                                    </a:cubicBezTo>
                                    <a:cubicBezTo>
                                      <a:pt x="852" y="353"/>
                                      <a:pt x="852" y="354"/>
                                      <a:pt x="852" y="354"/>
                                    </a:cubicBezTo>
                                    <a:cubicBezTo>
                                      <a:pt x="853" y="354"/>
                                      <a:pt x="855" y="354"/>
                                      <a:pt x="857" y="353"/>
                                    </a:cubicBezTo>
                                    <a:cubicBezTo>
                                      <a:pt x="857" y="353"/>
                                      <a:pt x="857" y="353"/>
                                      <a:pt x="857" y="353"/>
                                    </a:cubicBezTo>
                                    <a:cubicBezTo>
                                      <a:pt x="857" y="349"/>
                                      <a:pt x="860" y="346"/>
                                      <a:pt x="864" y="346"/>
                                    </a:cubicBezTo>
                                    <a:cubicBezTo>
                                      <a:pt x="867" y="346"/>
                                      <a:pt x="870" y="349"/>
                                      <a:pt x="870" y="353"/>
                                    </a:cubicBezTo>
                                    <a:close/>
                                    <a:moveTo>
                                      <a:pt x="864" y="348"/>
                                    </a:moveTo>
                                    <a:cubicBezTo>
                                      <a:pt x="861" y="348"/>
                                      <a:pt x="858" y="350"/>
                                      <a:pt x="858" y="353"/>
                                    </a:cubicBezTo>
                                    <a:cubicBezTo>
                                      <a:pt x="858" y="353"/>
                                      <a:pt x="859" y="353"/>
                                      <a:pt x="859" y="353"/>
                                    </a:cubicBezTo>
                                    <a:cubicBezTo>
                                      <a:pt x="860" y="353"/>
                                      <a:pt x="862" y="353"/>
                                      <a:pt x="864" y="353"/>
                                    </a:cubicBezTo>
                                    <a:cubicBezTo>
                                      <a:pt x="865" y="353"/>
                                      <a:pt x="867" y="353"/>
                                      <a:pt x="869" y="353"/>
                                    </a:cubicBezTo>
                                    <a:cubicBezTo>
                                      <a:pt x="869" y="353"/>
                                      <a:pt x="869" y="353"/>
                                      <a:pt x="869" y="353"/>
                                    </a:cubicBezTo>
                                    <a:cubicBezTo>
                                      <a:pt x="869" y="350"/>
                                      <a:pt x="866" y="348"/>
                                      <a:pt x="864" y="348"/>
                                    </a:cubicBezTo>
                                    <a:close/>
                                    <a:moveTo>
                                      <a:pt x="898" y="353"/>
                                    </a:moveTo>
                                    <a:cubicBezTo>
                                      <a:pt x="898" y="343"/>
                                      <a:pt x="894" y="335"/>
                                      <a:pt x="888" y="328"/>
                                    </a:cubicBezTo>
                                    <a:cubicBezTo>
                                      <a:pt x="882" y="322"/>
                                      <a:pt x="873" y="318"/>
                                      <a:pt x="864" y="318"/>
                                    </a:cubicBezTo>
                                    <a:cubicBezTo>
                                      <a:pt x="854" y="318"/>
                                      <a:pt x="846" y="322"/>
                                      <a:pt x="839" y="328"/>
                                    </a:cubicBezTo>
                                    <a:cubicBezTo>
                                      <a:pt x="833" y="335"/>
                                      <a:pt x="829" y="343"/>
                                      <a:pt x="829" y="353"/>
                                    </a:cubicBezTo>
                                    <a:cubicBezTo>
                                      <a:pt x="829" y="356"/>
                                      <a:pt x="830" y="358"/>
                                      <a:pt x="830" y="361"/>
                                    </a:cubicBezTo>
                                    <a:cubicBezTo>
                                      <a:pt x="831" y="362"/>
                                      <a:pt x="832" y="362"/>
                                      <a:pt x="833" y="363"/>
                                    </a:cubicBezTo>
                                    <a:cubicBezTo>
                                      <a:pt x="834" y="362"/>
                                      <a:pt x="835" y="362"/>
                                      <a:pt x="836" y="361"/>
                                    </a:cubicBezTo>
                                    <a:cubicBezTo>
                                      <a:pt x="835" y="358"/>
                                      <a:pt x="835" y="356"/>
                                      <a:pt x="835" y="353"/>
                                    </a:cubicBezTo>
                                    <a:cubicBezTo>
                                      <a:pt x="835" y="337"/>
                                      <a:pt x="848" y="324"/>
                                      <a:pt x="864" y="324"/>
                                    </a:cubicBezTo>
                                    <a:cubicBezTo>
                                      <a:pt x="879" y="324"/>
                                      <a:pt x="892" y="337"/>
                                      <a:pt x="892" y="353"/>
                                    </a:cubicBezTo>
                                    <a:cubicBezTo>
                                      <a:pt x="892" y="356"/>
                                      <a:pt x="892" y="358"/>
                                      <a:pt x="891" y="361"/>
                                    </a:cubicBezTo>
                                    <a:cubicBezTo>
                                      <a:pt x="892" y="361"/>
                                      <a:pt x="893" y="362"/>
                                      <a:pt x="894" y="363"/>
                                    </a:cubicBezTo>
                                    <a:cubicBezTo>
                                      <a:pt x="895" y="362"/>
                                      <a:pt x="896" y="361"/>
                                      <a:pt x="897" y="360"/>
                                    </a:cubicBezTo>
                                    <a:cubicBezTo>
                                      <a:pt x="897" y="358"/>
                                      <a:pt x="898" y="355"/>
                                      <a:pt x="898" y="353"/>
                                    </a:cubicBezTo>
                                    <a:close/>
                                    <a:moveTo>
                                      <a:pt x="906" y="353"/>
                                    </a:moveTo>
                                    <a:cubicBezTo>
                                      <a:pt x="906" y="341"/>
                                      <a:pt x="901" y="331"/>
                                      <a:pt x="893" y="323"/>
                                    </a:cubicBezTo>
                                    <a:cubicBezTo>
                                      <a:pt x="886" y="315"/>
                                      <a:pt x="875" y="311"/>
                                      <a:pt x="864" y="311"/>
                                    </a:cubicBezTo>
                                    <a:cubicBezTo>
                                      <a:pt x="852" y="311"/>
                                      <a:pt x="842" y="315"/>
                                      <a:pt x="834" y="323"/>
                                    </a:cubicBezTo>
                                    <a:cubicBezTo>
                                      <a:pt x="826" y="331"/>
                                      <a:pt x="822" y="341"/>
                                      <a:pt x="822" y="353"/>
                                    </a:cubicBezTo>
                                    <a:cubicBezTo>
                                      <a:pt x="822" y="354"/>
                                      <a:pt x="822" y="355"/>
                                      <a:pt x="822" y="357"/>
                                    </a:cubicBezTo>
                                    <a:cubicBezTo>
                                      <a:pt x="824" y="357"/>
                                      <a:pt x="826" y="359"/>
                                      <a:pt x="829" y="360"/>
                                    </a:cubicBezTo>
                                    <a:cubicBezTo>
                                      <a:pt x="828" y="358"/>
                                      <a:pt x="828" y="355"/>
                                      <a:pt x="828" y="353"/>
                                    </a:cubicBezTo>
                                    <a:cubicBezTo>
                                      <a:pt x="828" y="333"/>
                                      <a:pt x="844" y="317"/>
                                      <a:pt x="864" y="317"/>
                                    </a:cubicBezTo>
                                    <a:cubicBezTo>
                                      <a:pt x="883" y="317"/>
                                      <a:pt x="899" y="333"/>
                                      <a:pt x="899" y="353"/>
                                    </a:cubicBezTo>
                                    <a:cubicBezTo>
                                      <a:pt x="899" y="355"/>
                                      <a:pt x="899" y="357"/>
                                      <a:pt x="899" y="359"/>
                                    </a:cubicBezTo>
                                    <a:cubicBezTo>
                                      <a:pt x="901" y="358"/>
                                      <a:pt x="903" y="357"/>
                                      <a:pt x="905" y="356"/>
                                    </a:cubicBezTo>
                                    <a:cubicBezTo>
                                      <a:pt x="905" y="355"/>
                                      <a:pt x="906" y="354"/>
                                      <a:pt x="906" y="353"/>
                                    </a:cubicBezTo>
                                    <a:close/>
                                    <a:moveTo>
                                      <a:pt x="929" y="353"/>
                                    </a:moveTo>
                                    <a:cubicBezTo>
                                      <a:pt x="929" y="350"/>
                                      <a:pt x="926" y="348"/>
                                      <a:pt x="924" y="348"/>
                                    </a:cubicBezTo>
                                    <a:cubicBezTo>
                                      <a:pt x="921" y="348"/>
                                      <a:pt x="918" y="350"/>
                                      <a:pt x="918" y="353"/>
                                    </a:cubicBezTo>
                                    <a:cubicBezTo>
                                      <a:pt x="918" y="353"/>
                                      <a:pt x="918" y="353"/>
                                      <a:pt x="919" y="353"/>
                                    </a:cubicBezTo>
                                    <a:cubicBezTo>
                                      <a:pt x="920" y="353"/>
                                      <a:pt x="922" y="353"/>
                                      <a:pt x="924" y="353"/>
                                    </a:cubicBezTo>
                                    <a:cubicBezTo>
                                      <a:pt x="925" y="353"/>
                                      <a:pt x="927" y="353"/>
                                      <a:pt x="929" y="353"/>
                                    </a:cubicBezTo>
                                    <a:cubicBezTo>
                                      <a:pt x="929" y="353"/>
                                      <a:pt x="929" y="353"/>
                                      <a:pt x="929" y="353"/>
                                    </a:cubicBezTo>
                                    <a:close/>
                                    <a:moveTo>
                                      <a:pt x="933" y="353"/>
                                    </a:moveTo>
                                    <a:cubicBezTo>
                                      <a:pt x="933" y="350"/>
                                      <a:pt x="933" y="348"/>
                                      <a:pt x="934" y="346"/>
                                    </a:cubicBezTo>
                                    <a:cubicBezTo>
                                      <a:pt x="932" y="343"/>
                                      <a:pt x="928" y="341"/>
                                      <a:pt x="924" y="341"/>
                                    </a:cubicBezTo>
                                    <a:cubicBezTo>
                                      <a:pt x="920" y="341"/>
                                      <a:pt x="916" y="342"/>
                                      <a:pt x="914" y="345"/>
                                    </a:cubicBezTo>
                                    <a:cubicBezTo>
                                      <a:pt x="915" y="348"/>
                                      <a:pt x="915" y="350"/>
                                      <a:pt x="915" y="353"/>
                                    </a:cubicBezTo>
                                    <a:cubicBezTo>
                                      <a:pt x="915" y="353"/>
                                      <a:pt x="915" y="353"/>
                                      <a:pt x="915" y="354"/>
                                    </a:cubicBezTo>
                                    <a:cubicBezTo>
                                      <a:pt x="915" y="353"/>
                                      <a:pt x="916" y="353"/>
                                      <a:pt x="917" y="353"/>
                                    </a:cubicBezTo>
                                    <a:cubicBezTo>
                                      <a:pt x="917" y="353"/>
                                      <a:pt x="917" y="353"/>
                                      <a:pt x="917" y="353"/>
                                    </a:cubicBezTo>
                                    <a:cubicBezTo>
                                      <a:pt x="917" y="349"/>
                                      <a:pt x="920" y="346"/>
                                      <a:pt x="924" y="346"/>
                                    </a:cubicBezTo>
                                    <a:cubicBezTo>
                                      <a:pt x="927" y="346"/>
                                      <a:pt x="930" y="349"/>
                                      <a:pt x="930" y="353"/>
                                    </a:cubicBezTo>
                                    <a:cubicBezTo>
                                      <a:pt x="930" y="353"/>
                                      <a:pt x="930" y="353"/>
                                      <a:pt x="930" y="353"/>
                                    </a:cubicBezTo>
                                    <a:cubicBezTo>
                                      <a:pt x="931" y="353"/>
                                      <a:pt x="932" y="354"/>
                                      <a:pt x="933" y="354"/>
                                    </a:cubicBezTo>
                                    <a:cubicBezTo>
                                      <a:pt x="933" y="353"/>
                                      <a:pt x="933" y="353"/>
                                      <a:pt x="933" y="353"/>
                                    </a:cubicBezTo>
                                    <a:close/>
                                    <a:moveTo>
                                      <a:pt x="912" y="337"/>
                                    </a:moveTo>
                                    <a:cubicBezTo>
                                      <a:pt x="913" y="339"/>
                                      <a:pt x="913" y="341"/>
                                      <a:pt x="914" y="343"/>
                                    </a:cubicBezTo>
                                    <a:cubicBezTo>
                                      <a:pt x="916" y="341"/>
                                      <a:pt x="920" y="339"/>
                                      <a:pt x="924" y="339"/>
                                    </a:cubicBezTo>
                                    <a:cubicBezTo>
                                      <a:pt x="928" y="339"/>
                                      <a:pt x="931" y="341"/>
                                      <a:pt x="934" y="344"/>
                                    </a:cubicBezTo>
                                    <a:cubicBezTo>
                                      <a:pt x="934" y="342"/>
                                      <a:pt x="935" y="339"/>
                                      <a:pt x="936" y="337"/>
                                    </a:cubicBezTo>
                                    <a:cubicBezTo>
                                      <a:pt x="932" y="335"/>
                                      <a:pt x="928" y="333"/>
                                      <a:pt x="924" y="333"/>
                                    </a:cubicBezTo>
                                    <a:cubicBezTo>
                                      <a:pt x="919" y="333"/>
                                      <a:pt x="915" y="334"/>
                                      <a:pt x="912" y="337"/>
                                    </a:cubicBezTo>
                                    <a:close/>
                                    <a:moveTo>
                                      <a:pt x="864" y="303"/>
                                    </a:moveTo>
                                    <a:cubicBezTo>
                                      <a:pt x="850" y="303"/>
                                      <a:pt x="837" y="309"/>
                                      <a:pt x="828" y="318"/>
                                    </a:cubicBezTo>
                                    <a:cubicBezTo>
                                      <a:pt x="820" y="327"/>
                                      <a:pt x="814" y="339"/>
                                      <a:pt x="814" y="353"/>
                                    </a:cubicBezTo>
                                    <a:cubicBezTo>
                                      <a:pt x="814" y="353"/>
                                      <a:pt x="814" y="354"/>
                                      <a:pt x="814" y="354"/>
                                    </a:cubicBezTo>
                                    <a:cubicBezTo>
                                      <a:pt x="816" y="355"/>
                                      <a:pt x="818" y="355"/>
                                      <a:pt x="820" y="356"/>
                                    </a:cubicBezTo>
                                    <a:cubicBezTo>
                                      <a:pt x="820" y="355"/>
                                      <a:pt x="820" y="354"/>
                                      <a:pt x="820" y="353"/>
                                    </a:cubicBezTo>
                                    <a:cubicBezTo>
                                      <a:pt x="820" y="329"/>
                                      <a:pt x="840" y="309"/>
                                      <a:pt x="864" y="309"/>
                                    </a:cubicBezTo>
                                    <a:cubicBezTo>
                                      <a:pt x="888" y="309"/>
                                      <a:pt x="907" y="329"/>
                                      <a:pt x="907" y="353"/>
                                    </a:cubicBezTo>
                                    <a:cubicBezTo>
                                      <a:pt x="907" y="354"/>
                                      <a:pt x="907" y="355"/>
                                      <a:pt x="907" y="356"/>
                                    </a:cubicBezTo>
                                    <a:cubicBezTo>
                                      <a:pt x="909" y="355"/>
                                      <a:pt x="911" y="354"/>
                                      <a:pt x="913" y="354"/>
                                    </a:cubicBezTo>
                                    <a:cubicBezTo>
                                      <a:pt x="913" y="353"/>
                                      <a:pt x="913" y="353"/>
                                      <a:pt x="913" y="353"/>
                                    </a:cubicBezTo>
                                    <a:cubicBezTo>
                                      <a:pt x="913" y="339"/>
                                      <a:pt x="908" y="327"/>
                                      <a:pt x="899" y="318"/>
                                    </a:cubicBezTo>
                                    <a:cubicBezTo>
                                      <a:pt x="890" y="309"/>
                                      <a:pt x="877" y="303"/>
                                      <a:pt x="864" y="303"/>
                                    </a:cubicBezTo>
                                    <a:close/>
                                    <a:moveTo>
                                      <a:pt x="885" y="301"/>
                                    </a:moveTo>
                                    <a:cubicBezTo>
                                      <a:pt x="885" y="303"/>
                                      <a:pt x="884" y="304"/>
                                      <a:pt x="884" y="306"/>
                                    </a:cubicBezTo>
                                    <a:cubicBezTo>
                                      <a:pt x="886" y="307"/>
                                      <a:pt x="888" y="308"/>
                                      <a:pt x="890" y="309"/>
                                    </a:cubicBezTo>
                                    <a:cubicBezTo>
                                      <a:pt x="890" y="306"/>
                                      <a:pt x="891" y="304"/>
                                      <a:pt x="891" y="301"/>
                                    </a:cubicBezTo>
                                    <a:cubicBezTo>
                                      <a:pt x="891" y="294"/>
                                      <a:pt x="888" y="287"/>
                                      <a:pt x="883" y="282"/>
                                    </a:cubicBezTo>
                                    <a:cubicBezTo>
                                      <a:pt x="878" y="277"/>
                                      <a:pt x="871" y="274"/>
                                      <a:pt x="864" y="274"/>
                                    </a:cubicBezTo>
                                    <a:cubicBezTo>
                                      <a:pt x="856" y="274"/>
                                      <a:pt x="849" y="277"/>
                                      <a:pt x="844" y="282"/>
                                    </a:cubicBezTo>
                                    <a:cubicBezTo>
                                      <a:pt x="839" y="287"/>
                                      <a:pt x="836" y="294"/>
                                      <a:pt x="836" y="301"/>
                                    </a:cubicBezTo>
                                    <a:cubicBezTo>
                                      <a:pt x="836" y="304"/>
                                      <a:pt x="837" y="306"/>
                                      <a:pt x="837" y="309"/>
                                    </a:cubicBezTo>
                                    <a:cubicBezTo>
                                      <a:pt x="839" y="308"/>
                                      <a:pt x="841" y="307"/>
                                      <a:pt x="843" y="306"/>
                                    </a:cubicBezTo>
                                    <a:cubicBezTo>
                                      <a:pt x="843" y="304"/>
                                      <a:pt x="842" y="303"/>
                                      <a:pt x="842" y="301"/>
                                    </a:cubicBezTo>
                                    <a:cubicBezTo>
                                      <a:pt x="842" y="290"/>
                                      <a:pt x="852" y="280"/>
                                      <a:pt x="864" y="280"/>
                                    </a:cubicBezTo>
                                    <a:cubicBezTo>
                                      <a:pt x="875" y="280"/>
                                      <a:pt x="885" y="290"/>
                                      <a:pt x="885" y="301"/>
                                    </a:cubicBezTo>
                                    <a:close/>
                                    <a:moveTo>
                                      <a:pt x="877" y="301"/>
                                    </a:moveTo>
                                    <a:cubicBezTo>
                                      <a:pt x="877" y="302"/>
                                      <a:pt x="877" y="303"/>
                                      <a:pt x="877" y="303"/>
                                    </a:cubicBezTo>
                                    <a:cubicBezTo>
                                      <a:pt x="879" y="304"/>
                                      <a:pt x="881" y="304"/>
                                      <a:pt x="883" y="305"/>
                                    </a:cubicBezTo>
                                    <a:cubicBezTo>
                                      <a:pt x="883" y="304"/>
                                      <a:pt x="883" y="303"/>
                                      <a:pt x="883" y="301"/>
                                    </a:cubicBezTo>
                                    <a:cubicBezTo>
                                      <a:pt x="883" y="296"/>
                                      <a:pt x="881" y="291"/>
                                      <a:pt x="877" y="287"/>
                                    </a:cubicBezTo>
                                    <a:cubicBezTo>
                                      <a:pt x="874" y="284"/>
                                      <a:pt x="869" y="282"/>
                                      <a:pt x="864" y="282"/>
                                    </a:cubicBezTo>
                                    <a:cubicBezTo>
                                      <a:pt x="858" y="282"/>
                                      <a:pt x="853" y="284"/>
                                      <a:pt x="850" y="287"/>
                                    </a:cubicBezTo>
                                    <a:cubicBezTo>
                                      <a:pt x="846" y="291"/>
                                      <a:pt x="844" y="296"/>
                                      <a:pt x="844" y="301"/>
                                    </a:cubicBezTo>
                                    <a:cubicBezTo>
                                      <a:pt x="844" y="303"/>
                                      <a:pt x="844" y="304"/>
                                      <a:pt x="844" y="305"/>
                                    </a:cubicBezTo>
                                    <a:cubicBezTo>
                                      <a:pt x="846" y="304"/>
                                      <a:pt x="848" y="304"/>
                                      <a:pt x="850" y="303"/>
                                    </a:cubicBezTo>
                                    <a:cubicBezTo>
                                      <a:pt x="850" y="303"/>
                                      <a:pt x="850" y="302"/>
                                      <a:pt x="850" y="301"/>
                                    </a:cubicBezTo>
                                    <a:cubicBezTo>
                                      <a:pt x="850" y="294"/>
                                      <a:pt x="856" y="288"/>
                                      <a:pt x="864" y="288"/>
                                    </a:cubicBezTo>
                                    <a:cubicBezTo>
                                      <a:pt x="871" y="288"/>
                                      <a:pt x="877" y="294"/>
                                      <a:pt x="877" y="301"/>
                                    </a:cubicBezTo>
                                    <a:close/>
                                    <a:moveTo>
                                      <a:pt x="870" y="301"/>
                                    </a:moveTo>
                                    <a:cubicBezTo>
                                      <a:pt x="870" y="301"/>
                                      <a:pt x="870" y="302"/>
                                      <a:pt x="870" y="302"/>
                                    </a:cubicBezTo>
                                    <a:cubicBezTo>
                                      <a:pt x="872" y="302"/>
                                      <a:pt x="874" y="302"/>
                                      <a:pt x="875" y="303"/>
                                    </a:cubicBezTo>
                                    <a:cubicBezTo>
                                      <a:pt x="876" y="302"/>
                                      <a:pt x="876" y="302"/>
                                      <a:pt x="876" y="301"/>
                                    </a:cubicBezTo>
                                    <a:cubicBezTo>
                                      <a:pt x="876" y="295"/>
                                      <a:pt x="870" y="289"/>
                                      <a:pt x="864" y="289"/>
                                    </a:cubicBezTo>
                                    <a:cubicBezTo>
                                      <a:pt x="857" y="289"/>
                                      <a:pt x="852" y="295"/>
                                      <a:pt x="852" y="301"/>
                                    </a:cubicBezTo>
                                    <a:cubicBezTo>
                                      <a:pt x="852" y="302"/>
                                      <a:pt x="852" y="302"/>
                                      <a:pt x="852" y="303"/>
                                    </a:cubicBezTo>
                                    <a:cubicBezTo>
                                      <a:pt x="853" y="302"/>
                                      <a:pt x="855" y="302"/>
                                      <a:pt x="857" y="302"/>
                                    </a:cubicBezTo>
                                    <a:cubicBezTo>
                                      <a:pt x="857" y="302"/>
                                      <a:pt x="857" y="301"/>
                                      <a:pt x="857" y="301"/>
                                    </a:cubicBezTo>
                                    <a:cubicBezTo>
                                      <a:pt x="857" y="298"/>
                                      <a:pt x="860" y="295"/>
                                      <a:pt x="864" y="295"/>
                                    </a:cubicBezTo>
                                    <a:cubicBezTo>
                                      <a:pt x="867" y="295"/>
                                      <a:pt x="870" y="298"/>
                                      <a:pt x="870" y="301"/>
                                    </a:cubicBezTo>
                                    <a:close/>
                                    <a:moveTo>
                                      <a:pt x="864" y="296"/>
                                    </a:moveTo>
                                    <a:cubicBezTo>
                                      <a:pt x="861" y="296"/>
                                      <a:pt x="858" y="298"/>
                                      <a:pt x="858" y="301"/>
                                    </a:cubicBezTo>
                                    <a:cubicBezTo>
                                      <a:pt x="858" y="301"/>
                                      <a:pt x="859" y="302"/>
                                      <a:pt x="859" y="302"/>
                                    </a:cubicBezTo>
                                    <a:cubicBezTo>
                                      <a:pt x="860" y="302"/>
                                      <a:pt x="862" y="301"/>
                                      <a:pt x="864" y="301"/>
                                    </a:cubicBezTo>
                                    <a:cubicBezTo>
                                      <a:pt x="865" y="301"/>
                                      <a:pt x="867" y="302"/>
                                      <a:pt x="869" y="302"/>
                                    </a:cubicBezTo>
                                    <a:cubicBezTo>
                                      <a:pt x="869" y="302"/>
                                      <a:pt x="869" y="301"/>
                                      <a:pt x="869" y="301"/>
                                    </a:cubicBezTo>
                                    <a:cubicBezTo>
                                      <a:pt x="869" y="298"/>
                                      <a:pt x="866" y="296"/>
                                      <a:pt x="864" y="296"/>
                                    </a:cubicBezTo>
                                    <a:close/>
                                    <a:moveTo>
                                      <a:pt x="898" y="301"/>
                                    </a:moveTo>
                                    <a:cubicBezTo>
                                      <a:pt x="898" y="292"/>
                                      <a:pt x="894" y="283"/>
                                      <a:pt x="888" y="277"/>
                                    </a:cubicBezTo>
                                    <a:cubicBezTo>
                                      <a:pt x="882" y="271"/>
                                      <a:pt x="873" y="267"/>
                                      <a:pt x="864" y="267"/>
                                    </a:cubicBezTo>
                                    <a:cubicBezTo>
                                      <a:pt x="854" y="267"/>
                                      <a:pt x="846" y="271"/>
                                      <a:pt x="839" y="277"/>
                                    </a:cubicBezTo>
                                    <a:cubicBezTo>
                                      <a:pt x="833" y="283"/>
                                      <a:pt x="829" y="292"/>
                                      <a:pt x="829" y="301"/>
                                    </a:cubicBezTo>
                                    <a:cubicBezTo>
                                      <a:pt x="829" y="304"/>
                                      <a:pt x="830" y="307"/>
                                      <a:pt x="830" y="310"/>
                                    </a:cubicBezTo>
                                    <a:cubicBezTo>
                                      <a:pt x="831" y="310"/>
                                      <a:pt x="832" y="311"/>
                                      <a:pt x="833" y="311"/>
                                    </a:cubicBezTo>
                                    <a:cubicBezTo>
                                      <a:pt x="834" y="311"/>
                                      <a:pt x="835" y="310"/>
                                      <a:pt x="836" y="310"/>
                                    </a:cubicBezTo>
                                    <a:cubicBezTo>
                                      <a:pt x="835" y="307"/>
                                      <a:pt x="835" y="304"/>
                                      <a:pt x="835" y="301"/>
                                    </a:cubicBezTo>
                                    <a:cubicBezTo>
                                      <a:pt x="835" y="285"/>
                                      <a:pt x="848" y="272"/>
                                      <a:pt x="864" y="272"/>
                                    </a:cubicBezTo>
                                    <a:cubicBezTo>
                                      <a:pt x="879" y="272"/>
                                      <a:pt x="892" y="285"/>
                                      <a:pt x="892" y="301"/>
                                    </a:cubicBezTo>
                                    <a:cubicBezTo>
                                      <a:pt x="892" y="304"/>
                                      <a:pt x="892" y="307"/>
                                      <a:pt x="891" y="310"/>
                                    </a:cubicBezTo>
                                    <a:cubicBezTo>
                                      <a:pt x="892" y="310"/>
                                      <a:pt x="893" y="311"/>
                                      <a:pt x="894" y="311"/>
                                    </a:cubicBezTo>
                                    <a:cubicBezTo>
                                      <a:pt x="895" y="310"/>
                                      <a:pt x="896" y="310"/>
                                      <a:pt x="897" y="309"/>
                                    </a:cubicBezTo>
                                    <a:cubicBezTo>
                                      <a:pt x="897" y="306"/>
                                      <a:pt x="898" y="304"/>
                                      <a:pt x="898" y="301"/>
                                    </a:cubicBezTo>
                                    <a:close/>
                                    <a:moveTo>
                                      <a:pt x="906" y="301"/>
                                    </a:moveTo>
                                    <a:cubicBezTo>
                                      <a:pt x="906" y="290"/>
                                      <a:pt x="901" y="279"/>
                                      <a:pt x="893" y="272"/>
                                    </a:cubicBezTo>
                                    <a:cubicBezTo>
                                      <a:pt x="886" y="264"/>
                                      <a:pt x="875" y="259"/>
                                      <a:pt x="864" y="259"/>
                                    </a:cubicBezTo>
                                    <a:cubicBezTo>
                                      <a:pt x="852" y="259"/>
                                      <a:pt x="842" y="264"/>
                                      <a:pt x="834" y="272"/>
                                    </a:cubicBezTo>
                                    <a:cubicBezTo>
                                      <a:pt x="826" y="279"/>
                                      <a:pt x="822" y="290"/>
                                      <a:pt x="822" y="301"/>
                                    </a:cubicBezTo>
                                    <a:cubicBezTo>
                                      <a:pt x="822" y="303"/>
                                      <a:pt x="822" y="304"/>
                                      <a:pt x="822" y="305"/>
                                    </a:cubicBezTo>
                                    <a:cubicBezTo>
                                      <a:pt x="824" y="306"/>
                                      <a:pt x="826" y="307"/>
                                      <a:pt x="829" y="308"/>
                                    </a:cubicBezTo>
                                    <a:cubicBezTo>
                                      <a:pt x="828" y="306"/>
                                      <a:pt x="828" y="304"/>
                                      <a:pt x="828" y="301"/>
                                    </a:cubicBezTo>
                                    <a:cubicBezTo>
                                      <a:pt x="828" y="282"/>
                                      <a:pt x="844" y="265"/>
                                      <a:pt x="864" y="265"/>
                                    </a:cubicBezTo>
                                    <a:cubicBezTo>
                                      <a:pt x="883" y="265"/>
                                      <a:pt x="899" y="282"/>
                                      <a:pt x="899" y="301"/>
                                    </a:cubicBezTo>
                                    <a:cubicBezTo>
                                      <a:pt x="899" y="304"/>
                                      <a:pt x="899" y="306"/>
                                      <a:pt x="899" y="308"/>
                                    </a:cubicBezTo>
                                    <a:cubicBezTo>
                                      <a:pt x="901" y="307"/>
                                      <a:pt x="903" y="306"/>
                                      <a:pt x="905" y="305"/>
                                    </a:cubicBezTo>
                                    <a:cubicBezTo>
                                      <a:pt x="905" y="304"/>
                                      <a:pt x="906" y="302"/>
                                      <a:pt x="906" y="301"/>
                                    </a:cubicBezTo>
                                    <a:close/>
                                    <a:moveTo>
                                      <a:pt x="929" y="301"/>
                                    </a:moveTo>
                                    <a:cubicBezTo>
                                      <a:pt x="929" y="298"/>
                                      <a:pt x="926" y="296"/>
                                      <a:pt x="924" y="296"/>
                                    </a:cubicBezTo>
                                    <a:cubicBezTo>
                                      <a:pt x="921" y="296"/>
                                      <a:pt x="918" y="298"/>
                                      <a:pt x="918" y="301"/>
                                    </a:cubicBezTo>
                                    <a:cubicBezTo>
                                      <a:pt x="918" y="301"/>
                                      <a:pt x="918" y="302"/>
                                      <a:pt x="919" y="302"/>
                                    </a:cubicBezTo>
                                    <a:cubicBezTo>
                                      <a:pt x="920" y="302"/>
                                      <a:pt x="922" y="301"/>
                                      <a:pt x="924" y="301"/>
                                    </a:cubicBezTo>
                                    <a:cubicBezTo>
                                      <a:pt x="925" y="301"/>
                                      <a:pt x="927" y="302"/>
                                      <a:pt x="929" y="302"/>
                                    </a:cubicBezTo>
                                    <a:cubicBezTo>
                                      <a:pt x="929" y="302"/>
                                      <a:pt x="929" y="301"/>
                                      <a:pt x="929" y="301"/>
                                    </a:cubicBezTo>
                                    <a:close/>
                                    <a:moveTo>
                                      <a:pt x="933" y="301"/>
                                    </a:moveTo>
                                    <a:cubicBezTo>
                                      <a:pt x="933" y="299"/>
                                      <a:pt x="933" y="297"/>
                                      <a:pt x="934" y="295"/>
                                    </a:cubicBezTo>
                                    <a:cubicBezTo>
                                      <a:pt x="932" y="292"/>
                                      <a:pt x="928" y="289"/>
                                      <a:pt x="924" y="289"/>
                                    </a:cubicBezTo>
                                    <a:cubicBezTo>
                                      <a:pt x="920" y="289"/>
                                      <a:pt x="916" y="291"/>
                                      <a:pt x="914" y="294"/>
                                    </a:cubicBezTo>
                                    <a:cubicBezTo>
                                      <a:pt x="915" y="296"/>
                                      <a:pt x="915" y="299"/>
                                      <a:pt x="915" y="301"/>
                                    </a:cubicBezTo>
                                    <a:cubicBezTo>
                                      <a:pt x="915" y="302"/>
                                      <a:pt x="915" y="302"/>
                                      <a:pt x="915" y="302"/>
                                    </a:cubicBezTo>
                                    <a:cubicBezTo>
                                      <a:pt x="915" y="302"/>
                                      <a:pt x="916" y="302"/>
                                      <a:pt x="917" y="302"/>
                                    </a:cubicBezTo>
                                    <a:cubicBezTo>
                                      <a:pt x="917" y="302"/>
                                      <a:pt x="917" y="301"/>
                                      <a:pt x="917" y="301"/>
                                    </a:cubicBezTo>
                                    <a:cubicBezTo>
                                      <a:pt x="917" y="298"/>
                                      <a:pt x="920" y="295"/>
                                      <a:pt x="924" y="295"/>
                                    </a:cubicBezTo>
                                    <a:cubicBezTo>
                                      <a:pt x="927" y="295"/>
                                      <a:pt x="930" y="298"/>
                                      <a:pt x="930" y="301"/>
                                    </a:cubicBezTo>
                                    <a:cubicBezTo>
                                      <a:pt x="930" y="301"/>
                                      <a:pt x="930" y="302"/>
                                      <a:pt x="930" y="302"/>
                                    </a:cubicBezTo>
                                    <a:cubicBezTo>
                                      <a:pt x="931" y="302"/>
                                      <a:pt x="932" y="302"/>
                                      <a:pt x="933" y="302"/>
                                    </a:cubicBezTo>
                                    <a:cubicBezTo>
                                      <a:pt x="933" y="302"/>
                                      <a:pt x="933" y="302"/>
                                      <a:pt x="933" y="301"/>
                                    </a:cubicBezTo>
                                    <a:close/>
                                    <a:moveTo>
                                      <a:pt x="912" y="285"/>
                                    </a:moveTo>
                                    <a:cubicBezTo>
                                      <a:pt x="913" y="287"/>
                                      <a:pt x="913" y="290"/>
                                      <a:pt x="914" y="292"/>
                                    </a:cubicBezTo>
                                    <a:cubicBezTo>
                                      <a:pt x="916" y="289"/>
                                      <a:pt x="920" y="288"/>
                                      <a:pt x="924" y="288"/>
                                    </a:cubicBezTo>
                                    <a:cubicBezTo>
                                      <a:pt x="928" y="288"/>
                                      <a:pt x="931" y="290"/>
                                      <a:pt x="934" y="293"/>
                                    </a:cubicBezTo>
                                    <a:cubicBezTo>
                                      <a:pt x="934" y="290"/>
                                      <a:pt x="935" y="288"/>
                                      <a:pt x="936" y="286"/>
                                    </a:cubicBezTo>
                                    <a:cubicBezTo>
                                      <a:pt x="932" y="283"/>
                                      <a:pt x="928" y="282"/>
                                      <a:pt x="924" y="282"/>
                                    </a:cubicBezTo>
                                    <a:cubicBezTo>
                                      <a:pt x="919" y="282"/>
                                      <a:pt x="915" y="283"/>
                                      <a:pt x="912" y="285"/>
                                    </a:cubicBezTo>
                                    <a:close/>
                                    <a:moveTo>
                                      <a:pt x="864" y="252"/>
                                    </a:moveTo>
                                    <a:cubicBezTo>
                                      <a:pt x="850" y="252"/>
                                      <a:pt x="837" y="257"/>
                                      <a:pt x="828" y="266"/>
                                    </a:cubicBezTo>
                                    <a:cubicBezTo>
                                      <a:pt x="820" y="275"/>
                                      <a:pt x="814" y="288"/>
                                      <a:pt x="814" y="301"/>
                                    </a:cubicBezTo>
                                    <a:cubicBezTo>
                                      <a:pt x="814" y="302"/>
                                      <a:pt x="814" y="302"/>
                                      <a:pt x="814" y="303"/>
                                    </a:cubicBezTo>
                                    <a:cubicBezTo>
                                      <a:pt x="816" y="303"/>
                                      <a:pt x="818" y="304"/>
                                      <a:pt x="820" y="305"/>
                                    </a:cubicBezTo>
                                    <a:cubicBezTo>
                                      <a:pt x="820" y="303"/>
                                      <a:pt x="820" y="302"/>
                                      <a:pt x="820" y="301"/>
                                    </a:cubicBezTo>
                                    <a:cubicBezTo>
                                      <a:pt x="820" y="277"/>
                                      <a:pt x="840" y="258"/>
                                      <a:pt x="864" y="258"/>
                                    </a:cubicBezTo>
                                    <a:cubicBezTo>
                                      <a:pt x="888" y="258"/>
                                      <a:pt x="907" y="277"/>
                                      <a:pt x="907" y="301"/>
                                    </a:cubicBezTo>
                                    <a:cubicBezTo>
                                      <a:pt x="907" y="302"/>
                                      <a:pt x="907" y="303"/>
                                      <a:pt x="907" y="304"/>
                                    </a:cubicBezTo>
                                    <a:cubicBezTo>
                                      <a:pt x="909" y="304"/>
                                      <a:pt x="911" y="303"/>
                                      <a:pt x="913" y="303"/>
                                    </a:cubicBezTo>
                                    <a:cubicBezTo>
                                      <a:pt x="913" y="302"/>
                                      <a:pt x="913" y="302"/>
                                      <a:pt x="913" y="301"/>
                                    </a:cubicBezTo>
                                    <a:cubicBezTo>
                                      <a:pt x="913" y="288"/>
                                      <a:pt x="908" y="275"/>
                                      <a:pt x="899" y="266"/>
                                    </a:cubicBezTo>
                                    <a:cubicBezTo>
                                      <a:pt x="890" y="257"/>
                                      <a:pt x="877" y="252"/>
                                      <a:pt x="864" y="252"/>
                                    </a:cubicBezTo>
                                    <a:close/>
                                    <a:moveTo>
                                      <a:pt x="885" y="250"/>
                                    </a:moveTo>
                                    <a:cubicBezTo>
                                      <a:pt x="885" y="251"/>
                                      <a:pt x="884" y="253"/>
                                      <a:pt x="884" y="254"/>
                                    </a:cubicBezTo>
                                    <a:cubicBezTo>
                                      <a:pt x="886" y="255"/>
                                      <a:pt x="888" y="256"/>
                                      <a:pt x="890" y="257"/>
                                    </a:cubicBezTo>
                                    <a:cubicBezTo>
                                      <a:pt x="890" y="255"/>
                                      <a:pt x="891" y="252"/>
                                      <a:pt x="891" y="250"/>
                                    </a:cubicBezTo>
                                    <a:cubicBezTo>
                                      <a:pt x="891" y="242"/>
                                      <a:pt x="888" y="236"/>
                                      <a:pt x="883" y="231"/>
                                    </a:cubicBezTo>
                                    <a:cubicBezTo>
                                      <a:pt x="878" y="226"/>
                                      <a:pt x="871" y="223"/>
                                      <a:pt x="864" y="223"/>
                                    </a:cubicBezTo>
                                    <a:cubicBezTo>
                                      <a:pt x="856" y="223"/>
                                      <a:pt x="849" y="226"/>
                                      <a:pt x="844" y="231"/>
                                    </a:cubicBezTo>
                                    <a:cubicBezTo>
                                      <a:pt x="839" y="236"/>
                                      <a:pt x="836" y="242"/>
                                      <a:pt x="836" y="250"/>
                                    </a:cubicBezTo>
                                    <a:cubicBezTo>
                                      <a:pt x="836" y="252"/>
                                      <a:pt x="837" y="255"/>
                                      <a:pt x="837" y="257"/>
                                    </a:cubicBezTo>
                                    <a:cubicBezTo>
                                      <a:pt x="839" y="256"/>
                                      <a:pt x="841" y="255"/>
                                      <a:pt x="843" y="254"/>
                                    </a:cubicBezTo>
                                    <a:cubicBezTo>
                                      <a:pt x="843" y="253"/>
                                      <a:pt x="842" y="251"/>
                                      <a:pt x="842" y="250"/>
                                    </a:cubicBezTo>
                                    <a:cubicBezTo>
                                      <a:pt x="842" y="238"/>
                                      <a:pt x="852" y="229"/>
                                      <a:pt x="864" y="229"/>
                                    </a:cubicBezTo>
                                    <a:cubicBezTo>
                                      <a:pt x="875" y="229"/>
                                      <a:pt x="885" y="238"/>
                                      <a:pt x="885" y="250"/>
                                    </a:cubicBezTo>
                                    <a:close/>
                                    <a:moveTo>
                                      <a:pt x="877" y="250"/>
                                    </a:moveTo>
                                    <a:cubicBezTo>
                                      <a:pt x="877" y="251"/>
                                      <a:pt x="877" y="251"/>
                                      <a:pt x="877" y="252"/>
                                    </a:cubicBezTo>
                                    <a:cubicBezTo>
                                      <a:pt x="879" y="252"/>
                                      <a:pt x="881" y="253"/>
                                      <a:pt x="883" y="254"/>
                                    </a:cubicBezTo>
                                    <a:cubicBezTo>
                                      <a:pt x="883" y="253"/>
                                      <a:pt x="883" y="251"/>
                                      <a:pt x="883" y="250"/>
                                    </a:cubicBezTo>
                                    <a:cubicBezTo>
                                      <a:pt x="883" y="245"/>
                                      <a:pt x="881" y="240"/>
                                      <a:pt x="877" y="236"/>
                                    </a:cubicBezTo>
                                    <a:cubicBezTo>
                                      <a:pt x="874" y="233"/>
                                      <a:pt x="869" y="230"/>
                                      <a:pt x="864" y="230"/>
                                    </a:cubicBezTo>
                                    <a:cubicBezTo>
                                      <a:pt x="858" y="230"/>
                                      <a:pt x="853" y="233"/>
                                      <a:pt x="850" y="236"/>
                                    </a:cubicBezTo>
                                    <a:cubicBezTo>
                                      <a:pt x="846" y="240"/>
                                      <a:pt x="844" y="245"/>
                                      <a:pt x="844" y="250"/>
                                    </a:cubicBezTo>
                                    <a:cubicBezTo>
                                      <a:pt x="844" y="251"/>
                                      <a:pt x="844" y="253"/>
                                      <a:pt x="844" y="254"/>
                                    </a:cubicBezTo>
                                    <a:cubicBezTo>
                                      <a:pt x="846" y="253"/>
                                      <a:pt x="848" y="252"/>
                                      <a:pt x="850" y="252"/>
                                    </a:cubicBezTo>
                                    <a:cubicBezTo>
                                      <a:pt x="850" y="251"/>
                                      <a:pt x="850" y="251"/>
                                      <a:pt x="850" y="250"/>
                                    </a:cubicBezTo>
                                    <a:cubicBezTo>
                                      <a:pt x="850" y="242"/>
                                      <a:pt x="856" y="236"/>
                                      <a:pt x="864" y="236"/>
                                    </a:cubicBezTo>
                                    <a:cubicBezTo>
                                      <a:pt x="871" y="236"/>
                                      <a:pt x="877" y="242"/>
                                      <a:pt x="877" y="250"/>
                                    </a:cubicBezTo>
                                    <a:close/>
                                    <a:moveTo>
                                      <a:pt x="870" y="250"/>
                                    </a:moveTo>
                                    <a:cubicBezTo>
                                      <a:pt x="870" y="250"/>
                                      <a:pt x="870" y="250"/>
                                      <a:pt x="870" y="251"/>
                                    </a:cubicBezTo>
                                    <a:cubicBezTo>
                                      <a:pt x="872" y="251"/>
                                      <a:pt x="874" y="251"/>
                                      <a:pt x="875" y="251"/>
                                    </a:cubicBezTo>
                                    <a:cubicBezTo>
                                      <a:pt x="876" y="251"/>
                                      <a:pt x="876" y="250"/>
                                      <a:pt x="876" y="250"/>
                                    </a:cubicBezTo>
                                    <a:cubicBezTo>
                                      <a:pt x="876" y="243"/>
                                      <a:pt x="870" y="238"/>
                                      <a:pt x="864" y="238"/>
                                    </a:cubicBezTo>
                                    <a:cubicBezTo>
                                      <a:pt x="857" y="238"/>
                                      <a:pt x="852" y="243"/>
                                      <a:pt x="852" y="250"/>
                                    </a:cubicBezTo>
                                    <a:cubicBezTo>
                                      <a:pt x="852" y="250"/>
                                      <a:pt x="852" y="251"/>
                                      <a:pt x="852" y="251"/>
                                    </a:cubicBezTo>
                                    <a:cubicBezTo>
                                      <a:pt x="853" y="251"/>
                                      <a:pt x="855" y="251"/>
                                      <a:pt x="857" y="251"/>
                                    </a:cubicBezTo>
                                    <a:cubicBezTo>
                                      <a:pt x="857" y="250"/>
                                      <a:pt x="857" y="250"/>
                                      <a:pt x="857" y="250"/>
                                    </a:cubicBezTo>
                                    <a:cubicBezTo>
                                      <a:pt x="857" y="246"/>
                                      <a:pt x="860" y="243"/>
                                      <a:pt x="864" y="243"/>
                                    </a:cubicBezTo>
                                    <a:cubicBezTo>
                                      <a:pt x="867" y="243"/>
                                      <a:pt x="870" y="246"/>
                                      <a:pt x="870" y="250"/>
                                    </a:cubicBezTo>
                                    <a:close/>
                                    <a:moveTo>
                                      <a:pt x="864" y="245"/>
                                    </a:moveTo>
                                    <a:cubicBezTo>
                                      <a:pt x="861" y="245"/>
                                      <a:pt x="858" y="247"/>
                                      <a:pt x="858" y="250"/>
                                    </a:cubicBezTo>
                                    <a:cubicBezTo>
                                      <a:pt x="858" y="250"/>
                                      <a:pt x="859" y="250"/>
                                      <a:pt x="859" y="250"/>
                                    </a:cubicBezTo>
                                    <a:cubicBezTo>
                                      <a:pt x="860" y="250"/>
                                      <a:pt x="862" y="250"/>
                                      <a:pt x="864" y="250"/>
                                    </a:cubicBezTo>
                                    <a:cubicBezTo>
                                      <a:pt x="865" y="250"/>
                                      <a:pt x="867" y="250"/>
                                      <a:pt x="869" y="250"/>
                                    </a:cubicBezTo>
                                    <a:cubicBezTo>
                                      <a:pt x="869" y="250"/>
                                      <a:pt x="869" y="250"/>
                                      <a:pt x="869" y="250"/>
                                    </a:cubicBezTo>
                                    <a:cubicBezTo>
                                      <a:pt x="869" y="247"/>
                                      <a:pt x="866" y="245"/>
                                      <a:pt x="864" y="245"/>
                                    </a:cubicBezTo>
                                    <a:close/>
                                    <a:moveTo>
                                      <a:pt x="898" y="250"/>
                                    </a:moveTo>
                                    <a:cubicBezTo>
                                      <a:pt x="898" y="240"/>
                                      <a:pt x="894" y="232"/>
                                      <a:pt x="888" y="226"/>
                                    </a:cubicBezTo>
                                    <a:cubicBezTo>
                                      <a:pt x="882" y="220"/>
                                      <a:pt x="873" y="216"/>
                                      <a:pt x="864" y="216"/>
                                    </a:cubicBezTo>
                                    <a:cubicBezTo>
                                      <a:pt x="854" y="216"/>
                                      <a:pt x="846" y="220"/>
                                      <a:pt x="839" y="226"/>
                                    </a:cubicBezTo>
                                    <a:cubicBezTo>
                                      <a:pt x="833" y="232"/>
                                      <a:pt x="829" y="240"/>
                                      <a:pt x="829" y="250"/>
                                    </a:cubicBezTo>
                                    <a:cubicBezTo>
                                      <a:pt x="829" y="253"/>
                                      <a:pt x="830" y="256"/>
                                      <a:pt x="830" y="258"/>
                                    </a:cubicBezTo>
                                    <a:cubicBezTo>
                                      <a:pt x="831" y="259"/>
                                      <a:pt x="832" y="259"/>
                                      <a:pt x="833" y="260"/>
                                    </a:cubicBezTo>
                                    <a:cubicBezTo>
                                      <a:pt x="834" y="259"/>
                                      <a:pt x="835" y="259"/>
                                      <a:pt x="836" y="258"/>
                                    </a:cubicBezTo>
                                    <a:cubicBezTo>
                                      <a:pt x="835" y="256"/>
                                      <a:pt x="835" y="253"/>
                                      <a:pt x="835" y="250"/>
                                    </a:cubicBezTo>
                                    <a:cubicBezTo>
                                      <a:pt x="835" y="234"/>
                                      <a:pt x="848" y="221"/>
                                      <a:pt x="864" y="221"/>
                                    </a:cubicBezTo>
                                    <a:cubicBezTo>
                                      <a:pt x="879" y="221"/>
                                      <a:pt x="892" y="234"/>
                                      <a:pt x="892" y="250"/>
                                    </a:cubicBezTo>
                                    <a:cubicBezTo>
                                      <a:pt x="892" y="253"/>
                                      <a:pt x="892" y="256"/>
                                      <a:pt x="891" y="258"/>
                                    </a:cubicBezTo>
                                    <a:cubicBezTo>
                                      <a:pt x="892" y="259"/>
                                      <a:pt x="893" y="259"/>
                                      <a:pt x="894" y="260"/>
                                    </a:cubicBezTo>
                                    <a:cubicBezTo>
                                      <a:pt x="895" y="259"/>
                                      <a:pt x="896" y="258"/>
                                      <a:pt x="897" y="258"/>
                                    </a:cubicBezTo>
                                    <a:cubicBezTo>
                                      <a:pt x="897" y="255"/>
                                      <a:pt x="898" y="253"/>
                                      <a:pt x="898" y="250"/>
                                    </a:cubicBezTo>
                                    <a:close/>
                                    <a:moveTo>
                                      <a:pt x="906" y="250"/>
                                    </a:moveTo>
                                    <a:cubicBezTo>
                                      <a:pt x="906" y="238"/>
                                      <a:pt x="901" y="228"/>
                                      <a:pt x="893" y="220"/>
                                    </a:cubicBezTo>
                                    <a:cubicBezTo>
                                      <a:pt x="886" y="213"/>
                                      <a:pt x="875" y="208"/>
                                      <a:pt x="864" y="208"/>
                                    </a:cubicBezTo>
                                    <a:cubicBezTo>
                                      <a:pt x="852" y="208"/>
                                      <a:pt x="842" y="213"/>
                                      <a:pt x="834" y="220"/>
                                    </a:cubicBezTo>
                                    <a:cubicBezTo>
                                      <a:pt x="826" y="228"/>
                                      <a:pt x="822" y="238"/>
                                      <a:pt x="822" y="250"/>
                                    </a:cubicBezTo>
                                    <a:cubicBezTo>
                                      <a:pt x="822" y="251"/>
                                      <a:pt x="822" y="253"/>
                                      <a:pt x="822" y="254"/>
                                    </a:cubicBezTo>
                                    <a:cubicBezTo>
                                      <a:pt x="824" y="255"/>
                                      <a:pt x="826" y="256"/>
                                      <a:pt x="829" y="257"/>
                                    </a:cubicBezTo>
                                    <a:cubicBezTo>
                                      <a:pt x="828" y="255"/>
                                      <a:pt x="828" y="252"/>
                                      <a:pt x="828" y="250"/>
                                    </a:cubicBezTo>
                                    <a:cubicBezTo>
                                      <a:pt x="828" y="230"/>
                                      <a:pt x="844" y="214"/>
                                      <a:pt x="864" y="214"/>
                                    </a:cubicBezTo>
                                    <a:cubicBezTo>
                                      <a:pt x="883" y="214"/>
                                      <a:pt x="899" y="230"/>
                                      <a:pt x="899" y="250"/>
                                    </a:cubicBezTo>
                                    <a:cubicBezTo>
                                      <a:pt x="899" y="252"/>
                                      <a:pt x="899" y="254"/>
                                      <a:pt x="899" y="256"/>
                                    </a:cubicBezTo>
                                    <a:cubicBezTo>
                                      <a:pt x="901" y="255"/>
                                      <a:pt x="903" y="254"/>
                                      <a:pt x="905" y="253"/>
                                    </a:cubicBezTo>
                                    <a:cubicBezTo>
                                      <a:pt x="905" y="252"/>
                                      <a:pt x="906" y="251"/>
                                      <a:pt x="906" y="250"/>
                                    </a:cubicBezTo>
                                    <a:close/>
                                    <a:moveTo>
                                      <a:pt x="929" y="250"/>
                                    </a:moveTo>
                                    <a:cubicBezTo>
                                      <a:pt x="929" y="247"/>
                                      <a:pt x="926" y="245"/>
                                      <a:pt x="924" y="245"/>
                                    </a:cubicBezTo>
                                    <a:cubicBezTo>
                                      <a:pt x="921" y="245"/>
                                      <a:pt x="918" y="247"/>
                                      <a:pt x="918" y="250"/>
                                    </a:cubicBezTo>
                                    <a:cubicBezTo>
                                      <a:pt x="918" y="250"/>
                                      <a:pt x="918" y="250"/>
                                      <a:pt x="919" y="250"/>
                                    </a:cubicBezTo>
                                    <a:cubicBezTo>
                                      <a:pt x="920" y="250"/>
                                      <a:pt x="922" y="250"/>
                                      <a:pt x="924" y="250"/>
                                    </a:cubicBezTo>
                                    <a:cubicBezTo>
                                      <a:pt x="925" y="250"/>
                                      <a:pt x="927" y="250"/>
                                      <a:pt x="929" y="250"/>
                                    </a:cubicBezTo>
                                    <a:cubicBezTo>
                                      <a:pt x="929" y="250"/>
                                      <a:pt x="929" y="250"/>
                                      <a:pt x="929" y="250"/>
                                    </a:cubicBezTo>
                                    <a:close/>
                                    <a:moveTo>
                                      <a:pt x="933" y="250"/>
                                    </a:moveTo>
                                    <a:cubicBezTo>
                                      <a:pt x="933" y="248"/>
                                      <a:pt x="933" y="246"/>
                                      <a:pt x="934" y="244"/>
                                    </a:cubicBezTo>
                                    <a:cubicBezTo>
                                      <a:pt x="932" y="240"/>
                                      <a:pt x="928" y="238"/>
                                      <a:pt x="924" y="238"/>
                                    </a:cubicBezTo>
                                    <a:cubicBezTo>
                                      <a:pt x="920" y="238"/>
                                      <a:pt x="916" y="240"/>
                                      <a:pt x="914" y="242"/>
                                    </a:cubicBezTo>
                                    <a:cubicBezTo>
                                      <a:pt x="915" y="245"/>
                                      <a:pt x="915" y="247"/>
                                      <a:pt x="915" y="250"/>
                                    </a:cubicBezTo>
                                    <a:cubicBezTo>
                                      <a:pt x="915" y="250"/>
                                      <a:pt x="915" y="251"/>
                                      <a:pt x="915" y="251"/>
                                    </a:cubicBezTo>
                                    <a:cubicBezTo>
                                      <a:pt x="915" y="251"/>
                                      <a:pt x="916" y="251"/>
                                      <a:pt x="917" y="251"/>
                                    </a:cubicBezTo>
                                    <a:cubicBezTo>
                                      <a:pt x="917" y="250"/>
                                      <a:pt x="917" y="250"/>
                                      <a:pt x="917" y="250"/>
                                    </a:cubicBezTo>
                                    <a:cubicBezTo>
                                      <a:pt x="917" y="246"/>
                                      <a:pt x="920" y="243"/>
                                      <a:pt x="924" y="243"/>
                                    </a:cubicBezTo>
                                    <a:cubicBezTo>
                                      <a:pt x="927" y="243"/>
                                      <a:pt x="930" y="246"/>
                                      <a:pt x="930" y="250"/>
                                    </a:cubicBezTo>
                                    <a:cubicBezTo>
                                      <a:pt x="930" y="250"/>
                                      <a:pt x="930" y="250"/>
                                      <a:pt x="930" y="251"/>
                                    </a:cubicBezTo>
                                    <a:cubicBezTo>
                                      <a:pt x="931" y="251"/>
                                      <a:pt x="932" y="251"/>
                                      <a:pt x="933" y="251"/>
                                    </a:cubicBezTo>
                                    <a:cubicBezTo>
                                      <a:pt x="933" y="251"/>
                                      <a:pt x="933" y="250"/>
                                      <a:pt x="933" y="250"/>
                                    </a:cubicBezTo>
                                    <a:close/>
                                    <a:moveTo>
                                      <a:pt x="912" y="234"/>
                                    </a:moveTo>
                                    <a:cubicBezTo>
                                      <a:pt x="913" y="236"/>
                                      <a:pt x="913" y="238"/>
                                      <a:pt x="914" y="240"/>
                                    </a:cubicBezTo>
                                    <a:cubicBezTo>
                                      <a:pt x="916" y="238"/>
                                      <a:pt x="920" y="236"/>
                                      <a:pt x="924" y="236"/>
                                    </a:cubicBezTo>
                                    <a:cubicBezTo>
                                      <a:pt x="928" y="236"/>
                                      <a:pt x="931" y="238"/>
                                      <a:pt x="934" y="241"/>
                                    </a:cubicBezTo>
                                    <a:cubicBezTo>
                                      <a:pt x="934" y="239"/>
                                      <a:pt x="935" y="237"/>
                                      <a:pt x="936" y="235"/>
                                    </a:cubicBezTo>
                                    <a:cubicBezTo>
                                      <a:pt x="932" y="232"/>
                                      <a:pt x="928" y="230"/>
                                      <a:pt x="924" y="230"/>
                                    </a:cubicBezTo>
                                    <a:cubicBezTo>
                                      <a:pt x="919" y="230"/>
                                      <a:pt x="915" y="232"/>
                                      <a:pt x="912" y="234"/>
                                    </a:cubicBezTo>
                                    <a:close/>
                                    <a:moveTo>
                                      <a:pt x="864" y="200"/>
                                    </a:moveTo>
                                    <a:cubicBezTo>
                                      <a:pt x="850" y="200"/>
                                      <a:pt x="837" y="206"/>
                                      <a:pt x="828" y="215"/>
                                    </a:cubicBezTo>
                                    <a:cubicBezTo>
                                      <a:pt x="820" y="224"/>
                                      <a:pt x="814" y="236"/>
                                      <a:pt x="814" y="250"/>
                                    </a:cubicBezTo>
                                    <a:cubicBezTo>
                                      <a:pt x="814" y="250"/>
                                      <a:pt x="814" y="251"/>
                                      <a:pt x="814" y="251"/>
                                    </a:cubicBezTo>
                                    <a:cubicBezTo>
                                      <a:pt x="816" y="252"/>
                                      <a:pt x="818" y="252"/>
                                      <a:pt x="820" y="253"/>
                                    </a:cubicBezTo>
                                    <a:cubicBezTo>
                                      <a:pt x="820" y="252"/>
                                      <a:pt x="820" y="251"/>
                                      <a:pt x="820" y="250"/>
                                    </a:cubicBezTo>
                                    <a:cubicBezTo>
                                      <a:pt x="820" y="226"/>
                                      <a:pt x="840" y="206"/>
                                      <a:pt x="864" y="206"/>
                                    </a:cubicBezTo>
                                    <a:cubicBezTo>
                                      <a:pt x="888" y="206"/>
                                      <a:pt x="907" y="226"/>
                                      <a:pt x="907" y="250"/>
                                    </a:cubicBezTo>
                                    <a:cubicBezTo>
                                      <a:pt x="907" y="251"/>
                                      <a:pt x="907" y="252"/>
                                      <a:pt x="907" y="253"/>
                                    </a:cubicBezTo>
                                    <a:cubicBezTo>
                                      <a:pt x="909" y="252"/>
                                      <a:pt x="911" y="252"/>
                                      <a:pt x="913" y="251"/>
                                    </a:cubicBezTo>
                                    <a:cubicBezTo>
                                      <a:pt x="913" y="251"/>
                                      <a:pt x="913" y="250"/>
                                      <a:pt x="913" y="250"/>
                                    </a:cubicBezTo>
                                    <a:cubicBezTo>
                                      <a:pt x="913" y="236"/>
                                      <a:pt x="908" y="224"/>
                                      <a:pt x="899" y="215"/>
                                    </a:cubicBezTo>
                                    <a:cubicBezTo>
                                      <a:pt x="890" y="206"/>
                                      <a:pt x="877" y="200"/>
                                      <a:pt x="864" y="200"/>
                                    </a:cubicBezTo>
                                    <a:close/>
                                    <a:moveTo>
                                      <a:pt x="885" y="199"/>
                                    </a:moveTo>
                                    <a:cubicBezTo>
                                      <a:pt x="885" y="200"/>
                                      <a:pt x="884" y="202"/>
                                      <a:pt x="884" y="203"/>
                                    </a:cubicBezTo>
                                    <a:cubicBezTo>
                                      <a:pt x="886" y="204"/>
                                      <a:pt x="888" y="205"/>
                                      <a:pt x="890" y="206"/>
                                    </a:cubicBezTo>
                                    <a:cubicBezTo>
                                      <a:pt x="890" y="204"/>
                                      <a:pt x="891" y="201"/>
                                      <a:pt x="891" y="199"/>
                                    </a:cubicBezTo>
                                    <a:cubicBezTo>
                                      <a:pt x="891" y="191"/>
                                      <a:pt x="888" y="184"/>
                                      <a:pt x="883" y="179"/>
                                    </a:cubicBezTo>
                                    <a:cubicBezTo>
                                      <a:pt x="878" y="174"/>
                                      <a:pt x="871" y="171"/>
                                      <a:pt x="864" y="171"/>
                                    </a:cubicBezTo>
                                    <a:cubicBezTo>
                                      <a:pt x="856" y="171"/>
                                      <a:pt x="849" y="174"/>
                                      <a:pt x="844" y="179"/>
                                    </a:cubicBezTo>
                                    <a:cubicBezTo>
                                      <a:pt x="839" y="184"/>
                                      <a:pt x="836" y="191"/>
                                      <a:pt x="836" y="199"/>
                                    </a:cubicBezTo>
                                    <a:cubicBezTo>
                                      <a:pt x="836" y="201"/>
                                      <a:pt x="837" y="204"/>
                                      <a:pt x="837" y="206"/>
                                    </a:cubicBezTo>
                                    <a:cubicBezTo>
                                      <a:pt x="839" y="205"/>
                                      <a:pt x="841" y="204"/>
                                      <a:pt x="843" y="203"/>
                                    </a:cubicBezTo>
                                    <a:cubicBezTo>
                                      <a:pt x="843" y="202"/>
                                      <a:pt x="842" y="200"/>
                                      <a:pt x="842" y="199"/>
                                    </a:cubicBezTo>
                                    <a:cubicBezTo>
                                      <a:pt x="842" y="187"/>
                                      <a:pt x="852" y="177"/>
                                      <a:pt x="864" y="177"/>
                                    </a:cubicBezTo>
                                    <a:cubicBezTo>
                                      <a:pt x="875" y="177"/>
                                      <a:pt x="885" y="187"/>
                                      <a:pt x="885" y="199"/>
                                    </a:cubicBezTo>
                                    <a:close/>
                                    <a:moveTo>
                                      <a:pt x="877" y="199"/>
                                    </a:moveTo>
                                    <a:cubicBezTo>
                                      <a:pt x="877" y="199"/>
                                      <a:pt x="877" y="200"/>
                                      <a:pt x="877" y="200"/>
                                    </a:cubicBezTo>
                                    <a:cubicBezTo>
                                      <a:pt x="879" y="201"/>
                                      <a:pt x="881" y="202"/>
                                      <a:pt x="883" y="202"/>
                                    </a:cubicBezTo>
                                    <a:cubicBezTo>
                                      <a:pt x="883" y="201"/>
                                      <a:pt x="883" y="200"/>
                                      <a:pt x="883" y="199"/>
                                    </a:cubicBezTo>
                                    <a:cubicBezTo>
                                      <a:pt x="883" y="193"/>
                                      <a:pt x="881" y="188"/>
                                      <a:pt x="877" y="185"/>
                                    </a:cubicBezTo>
                                    <a:cubicBezTo>
                                      <a:pt x="874" y="181"/>
                                      <a:pt x="869" y="179"/>
                                      <a:pt x="864" y="179"/>
                                    </a:cubicBezTo>
                                    <a:cubicBezTo>
                                      <a:pt x="858" y="179"/>
                                      <a:pt x="853" y="181"/>
                                      <a:pt x="850" y="185"/>
                                    </a:cubicBezTo>
                                    <a:cubicBezTo>
                                      <a:pt x="846" y="188"/>
                                      <a:pt x="844" y="193"/>
                                      <a:pt x="844" y="199"/>
                                    </a:cubicBezTo>
                                    <a:cubicBezTo>
                                      <a:pt x="844" y="200"/>
                                      <a:pt x="844" y="201"/>
                                      <a:pt x="844" y="202"/>
                                    </a:cubicBezTo>
                                    <a:cubicBezTo>
                                      <a:pt x="846" y="202"/>
                                      <a:pt x="848" y="201"/>
                                      <a:pt x="850" y="200"/>
                                    </a:cubicBezTo>
                                    <a:cubicBezTo>
                                      <a:pt x="850" y="200"/>
                                      <a:pt x="850" y="199"/>
                                      <a:pt x="850" y="199"/>
                                    </a:cubicBezTo>
                                    <a:cubicBezTo>
                                      <a:pt x="850" y="191"/>
                                      <a:pt x="856" y="185"/>
                                      <a:pt x="864" y="185"/>
                                    </a:cubicBezTo>
                                    <a:cubicBezTo>
                                      <a:pt x="871" y="185"/>
                                      <a:pt x="877" y="191"/>
                                      <a:pt x="877" y="199"/>
                                    </a:cubicBezTo>
                                    <a:close/>
                                    <a:moveTo>
                                      <a:pt x="870" y="199"/>
                                    </a:moveTo>
                                    <a:cubicBezTo>
                                      <a:pt x="870" y="199"/>
                                      <a:pt x="870" y="199"/>
                                      <a:pt x="870" y="199"/>
                                    </a:cubicBezTo>
                                    <a:cubicBezTo>
                                      <a:pt x="872" y="199"/>
                                      <a:pt x="874" y="200"/>
                                      <a:pt x="875" y="200"/>
                                    </a:cubicBezTo>
                                    <a:cubicBezTo>
                                      <a:pt x="876" y="200"/>
                                      <a:pt x="876" y="199"/>
                                      <a:pt x="876" y="199"/>
                                    </a:cubicBezTo>
                                    <a:cubicBezTo>
                                      <a:pt x="876" y="192"/>
                                      <a:pt x="870" y="187"/>
                                      <a:pt x="864" y="187"/>
                                    </a:cubicBezTo>
                                    <a:cubicBezTo>
                                      <a:pt x="857" y="187"/>
                                      <a:pt x="852" y="192"/>
                                      <a:pt x="852" y="199"/>
                                    </a:cubicBezTo>
                                    <a:cubicBezTo>
                                      <a:pt x="852" y="199"/>
                                      <a:pt x="852" y="200"/>
                                      <a:pt x="852" y="200"/>
                                    </a:cubicBezTo>
                                    <a:cubicBezTo>
                                      <a:pt x="853" y="200"/>
                                      <a:pt x="855" y="199"/>
                                      <a:pt x="857" y="199"/>
                                    </a:cubicBezTo>
                                    <a:cubicBezTo>
                                      <a:pt x="857" y="199"/>
                                      <a:pt x="857" y="199"/>
                                      <a:pt x="857" y="199"/>
                                    </a:cubicBezTo>
                                    <a:cubicBezTo>
                                      <a:pt x="857" y="195"/>
                                      <a:pt x="860" y="192"/>
                                      <a:pt x="864" y="192"/>
                                    </a:cubicBezTo>
                                    <a:cubicBezTo>
                                      <a:pt x="867" y="192"/>
                                      <a:pt x="870" y="195"/>
                                      <a:pt x="870" y="199"/>
                                    </a:cubicBezTo>
                                    <a:close/>
                                    <a:moveTo>
                                      <a:pt x="864" y="193"/>
                                    </a:moveTo>
                                    <a:cubicBezTo>
                                      <a:pt x="861" y="193"/>
                                      <a:pt x="858" y="196"/>
                                      <a:pt x="858" y="199"/>
                                    </a:cubicBezTo>
                                    <a:cubicBezTo>
                                      <a:pt x="858" y="199"/>
                                      <a:pt x="859" y="199"/>
                                      <a:pt x="859" y="199"/>
                                    </a:cubicBezTo>
                                    <a:cubicBezTo>
                                      <a:pt x="860" y="199"/>
                                      <a:pt x="862" y="199"/>
                                      <a:pt x="864" y="199"/>
                                    </a:cubicBezTo>
                                    <a:cubicBezTo>
                                      <a:pt x="865" y="199"/>
                                      <a:pt x="867" y="199"/>
                                      <a:pt x="869" y="199"/>
                                    </a:cubicBezTo>
                                    <a:cubicBezTo>
                                      <a:pt x="869" y="199"/>
                                      <a:pt x="869" y="199"/>
                                      <a:pt x="869" y="199"/>
                                    </a:cubicBezTo>
                                    <a:cubicBezTo>
                                      <a:pt x="869" y="196"/>
                                      <a:pt x="866" y="193"/>
                                      <a:pt x="864" y="193"/>
                                    </a:cubicBezTo>
                                    <a:close/>
                                    <a:moveTo>
                                      <a:pt x="898" y="199"/>
                                    </a:moveTo>
                                    <a:cubicBezTo>
                                      <a:pt x="898" y="189"/>
                                      <a:pt x="894" y="181"/>
                                      <a:pt x="888" y="174"/>
                                    </a:cubicBezTo>
                                    <a:cubicBezTo>
                                      <a:pt x="882" y="168"/>
                                      <a:pt x="873" y="164"/>
                                      <a:pt x="864" y="164"/>
                                    </a:cubicBezTo>
                                    <a:cubicBezTo>
                                      <a:pt x="854" y="164"/>
                                      <a:pt x="846" y="168"/>
                                      <a:pt x="839" y="174"/>
                                    </a:cubicBezTo>
                                    <a:cubicBezTo>
                                      <a:pt x="833" y="181"/>
                                      <a:pt x="829" y="189"/>
                                      <a:pt x="829" y="199"/>
                                    </a:cubicBezTo>
                                    <a:cubicBezTo>
                                      <a:pt x="829" y="201"/>
                                      <a:pt x="830" y="204"/>
                                      <a:pt x="830" y="207"/>
                                    </a:cubicBezTo>
                                    <a:cubicBezTo>
                                      <a:pt x="831" y="207"/>
                                      <a:pt x="832" y="208"/>
                                      <a:pt x="833" y="209"/>
                                    </a:cubicBezTo>
                                    <a:cubicBezTo>
                                      <a:pt x="834" y="208"/>
                                      <a:pt x="835" y="207"/>
                                      <a:pt x="836" y="207"/>
                                    </a:cubicBezTo>
                                    <a:cubicBezTo>
                                      <a:pt x="835" y="204"/>
                                      <a:pt x="835" y="201"/>
                                      <a:pt x="835" y="199"/>
                                    </a:cubicBezTo>
                                    <a:cubicBezTo>
                                      <a:pt x="835" y="183"/>
                                      <a:pt x="848" y="170"/>
                                      <a:pt x="864" y="170"/>
                                    </a:cubicBezTo>
                                    <a:cubicBezTo>
                                      <a:pt x="879" y="170"/>
                                      <a:pt x="892" y="183"/>
                                      <a:pt x="892" y="199"/>
                                    </a:cubicBezTo>
                                    <a:cubicBezTo>
                                      <a:pt x="892" y="201"/>
                                      <a:pt x="892" y="204"/>
                                      <a:pt x="891" y="207"/>
                                    </a:cubicBezTo>
                                    <a:cubicBezTo>
                                      <a:pt x="892" y="207"/>
                                      <a:pt x="893" y="208"/>
                                      <a:pt x="894" y="208"/>
                                    </a:cubicBezTo>
                                    <a:cubicBezTo>
                                      <a:pt x="895" y="208"/>
                                      <a:pt x="896" y="207"/>
                                      <a:pt x="897" y="206"/>
                                    </a:cubicBezTo>
                                    <a:cubicBezTo>
                                      <a:pt x="897" y="204"/>
                                      <a:pt x="898" y="201"/>
                                      <a:pt x="898" y="199"/>
                                    </a:cubicBezTo>
                                    <a:close/>
                                    <a:moveTo>
                                      <a:pt x="906" y="199"/>
                                    </a:moveTo>
                                    <a:cubicBezTo>
                                      <a:pt x="906" y="187"/>
                                      <a:pt x="901" y="176"/>
                                      <a:pt x="893" y="169"/>
                                    </a:cubicBezTo>
                                    <a:cubicBezTo>
                                      <a:pt x="886" y="161"/>
                                      <a:pt x="875" y="157"/>
                                      <a:pt x="864" y="157"/>
                                    </a:cubicBezTo>
                                    <a:cubicBezTo>
                                      <a:pt x="852" y="157"/>
                                      <a:pt x="842" y="161"/>
                                      <a:pt x="834" y="169"/>
                                    </a:cubicBezTo>
                                    <a:cubicBezTo>
                                      <a:pt x="826" y="176"/>
                                      <a:pt x="822" y="187"/>
                                      <a:pt x="822" y="199"/>
                                    </a:cubicBezTo>
                                    <a:cubicBezTo>
                                      <a:pt x="822" y="200"/>
                                      <a:pt x="822" y="201"/>
                                      <a:pt x="822" y="202"/>
                                    </a:cubicBezTo>
                                    <a:cubicBezTo>
                                      <a:pt x="824" y="203"/>
                                      <a:pt x="826" y="204"/>
                                      <a:pt x="829" y="206"/>
                                    </a:cubicBezTo>
                                    <a:cubicBezTo>
                                      <a:pt x="828" y="203"/>
                                      <a:pt x="828" y="201"/>
                                      <a:pt x="828" y="199"/>
                                    </a:cubicBezTo>
                                    <a:cubicBezTo>
                                      <a:pt x="828" y="179"/>
                                      <a:pt x="844" y="163"/>
                                      <a:pt x="864" y="163"/>
                                    </a:cubicBezTo>
                                    <a:cubicBezTo>
                                      <a:pt x="883" y="163"/>
                                      <a:pt x="899" y="179"/>
                                      <a:pt x="899" y="199"/>
                                    </a:cubicBezTo>
                                    <a:cubicBezTo>
                                      <a:pt x="899" y="201"/>
                                      <a:pt x="899" y="203"/>
                                      <a:pt x="899" y="205"/>
                                    </a:cubicBezTo>
                                    <a:cubicBezTo>
                                      <a:pt x="901" y="204"/>
                                      <a:pt x="903" y="203"/>
                                      <a:pt x="905" y="202"/>
                                    </a:cubicBezTo>
                                    <a:cubicBezTo>
                                      <a:pt x="905" y="201"/>
                                      <a:pt x="906" y="200"/>
                                      <a:pt x="906" y="199"/>
                                    </a:cubicBezTo>
                                    <a:close/>
                                    <a:moveTo>
                                      <a:pt x="929" y="199"/>
                                    </a:moveTo>
                                    <a:cubicBezTo>
                                      <a:pt x="929" y="196"/>
                                      <a:pt x="926" y="193"/>
                                      <a:pt x="924" y="193"/>
                                    </a:cubicBezTo>
                                    <a:cubicBezTo>
                                      <a:pt x="921" y="193"/>
                                      <a:pt x="918" y="196"/>
                                      <a:pt x="918" y="199"/>
                                    </a:cubicBezTo>
                                    <a:cubicBezTo>
                                      <a:pt x="918" y="199"/>
                                      <a:pt x="918" y="199"/>
                                      <a:pt x="919" y="199"/>
                                    </a:cubicBezTo>
                                    <a:cubicBezTo>
                                      <a:pt x="920" y="199"/>
                                      <a:pt x="922" y="199"/>
                                      <a:pt x="924" y="199"/>
                                    </a:cubicBezTo>
                                    <a:cubicBezTo>
                                      <a:pt x="925" y="199"/>
                                      <a:pt x="927" y="199"/>
                                      <a:pt x="929" y="199"/>
                                    </a:cubicBezTo>
                                    <a:cubicBezTo>
                                      <a:pt x="929" y="199"/>
                                      <a:pt x="929" y="199"/>
                                      <a:pt x="929" y="199"/>
                                    </a:cubicBezTo>
                                    <a:close/>
                                    <a:moveTo>
                                      <a:pt x="933" y="199"/>
                                    </a:moveTo>
                                    <a:cubicBezTo>
                                      <a:pt x="933" y="196"/>
                                      <a:pt x="933" y="194"/>
                                      <a:pt x="934" y="192"/>
                                    </a:cubicBezTo>
                                    <a:cubicBezTo>
                                      <a:pt x="932" y="189"/>
                                      <a:pt x="928" y="187"/>
                                      <a:pt x="924" y="187"/>
                                    </a:cubicBezTo>
                                    <a:cubicBezTo>
                                      <a:pt x="920" y="187"/>
                                      <a:pt x="916" y="188"/>
                                      <a:pt x="914" y="191"/>
                                    </a:cubicBezTo>
                                    <a:cubicBezTo>
                                      <a:pt x="915" y="194"/>
                                      <a:pt x="915" y="196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5" y="199"/>
                                      <a:pt x="915" y="199"/>
                                    </a:cubicBezTo>
                                    <a:cubicBezTo>
                                      <a:pt x="915" y="199"/>
                                      <a:pt x="916" y="199"/>
                                      <a:pt x="917" y="199"/>
                                    </a:cubicBezTo>
                                    <a:cubicBezTo>
                                      <a:pt x="917" y="199"/>
                                      <a:pt x="917" y="199"/>
                                      <a:pt x="917" y="199"/>
                                    </a:cubicBezTo>
                                    <a:cubicBezTo>
                                      <a:pt x="917" y="195"/>
                                      <a:pt x="920" y="192"/>
                                      <a:pt x="924" y="192"/>
                                    </a:cubicBezTo>
                                    <a:cubicBezTo>
                                      <a:pt x="927" y="192"/>
                                      <a:pt x="930" y="195"/>
                                      <a:pt x="930" y="199"/>
                                    </a:cubicBezTo>
                                    <a:cubicBezTo>
                                      <a:pt x="930" y="199"/>
                                      <a:pt x="930" y="199"/>
                                      <a:pt x="930" y="199"/>
                                    </a:cubicBezTo>
                                    <a:cubicBezTo>
                                      <a:pt x="931" y="199"/>
                                      <a:pt x="932" y="199"/>
                                      <a:pt x="933" y="200"/>
                                    </a:cubicBezTo>
                                    <a:cubicBezTo>
                                      <a:pt x="933" y="199"/>
                                      <a:pt x="933" y="199"/>
                                      <a:pt x="933" y="199"/>
                                    </a:cubicBezTo>
                                    <a:close/>
                                    <a:moveTo>
                                      <a:pt x="912" y="183"/>
                                    </a:moveTo>
                                    <a:cubicBezTo>
                                      <a:pt x="913" y="185"/>
                                      <a:pt x="913" y="187"/>
                                      <a:pt x="914" y="189"/>
                                    </a:cubicBezTo>
                                    <a:cubicBezTo>
                                      <a:pt x="916" y="187"/>
                                      <a:pt x="920" y="185"/>
                                      <a:pt x="924" y="185"/>
                                    </a:cubicBezTo>
                                    <a:cubicBezTo>
                                      <a:pt x="928" y="185"/>
                                      <a:pt x="931" y="187"/>
                                      <a:pt x="934" y="190"/>
                                    </a:cubicBezTo>
                                    <a:cubicBezTo>
                                      <a:pt x="934" y="188"/>
                                      <a:pt x="935" y="185"/>
                                      <a:pt x="936" y="183"/>
                                    </a:cubicBezTo>
                                    <a:cubicBezTo>
                                      <a:pt x="932" y="181"/>
                                      <a:pt x="928" y="179"/>
                                      <a:pt x="924" y="179"/>
                                    </a:cubicBezTo>
                                    <a:cubicBezTo>
                                      <a:pt x="919" y="179"/>
                                      <a:pt x="915" y="180"/>
                                      <a:pt x="912" y="183"/>
                                    </a:cubicBezTo>
                                    <a:close/>
                                    <a:moveTo>
                                      <a:pt x="864" y="149"/>
                                    </a:moveTo>
                                    <a:cubicBezTo>
                                      <a:pt x="850" y="149"/>
                                      <a:pt x="837" y="154"/>
                                      <a:pt x="828" y="163"/>
                                    </a:cubicBezTo>
                                    <a:cubicBezTo>
                                      <a:pt x="820" y="172"/>
                                      <a:pt x="814" y="185"/>
                                      <a:pt x="814" y="199"/>
                                    </a:cubicBezTo>
                                    <a:cubicBezTo>
                                      <a:pt x="814" y="199"/>
                                      <a:pt x="814" y="199"/>
                                      <a:pt x="814" y="200"/>
                                    </a:cubicBezTo>
                                    <a:cubicBezTo>
                                      <a:pt x="816" y="200"/>
                                      <a:pt x="818" y="201"/>
                                      <a:pt x="820" y="202"/>
                                    </a:cubicBezTo>
                                    <a:cubicBezTo>
                                      <a:pt x="820" y="201"/>
                                      <a:pt x="820" y="200"/>
                                      <a:pt x="820" y="199"/>
                                    </a:cubicBezTo>
                                    <a:cubicBezTo>
                                      <a:pt x="820" y="175"/>
                                      <a:pt x="840" y="155"/>
                                      <a:pt x="864" y="155"/>
                                    </a:cubicBezTo>
                                    <a:cubicBezTo>
                                      <a:pt x="888" y="155"/>
                                      <a:pt x="907" y="175"/>
                                      <a:pt x="907" y="199"/>
                                    </a:cubicBezTo>
                                    <a:cubicBezTo>
                                      <a:pt x="907" y="200"/>
                                      <a:pt x="907" y="200"/>
                                      <a:pt x="907" y="201"/>
                                    </a:cubicBezTo>
                                    <a:cubicBezTo>
                                      <a:pt x="909" y="201"/>
                                      <a:pt x="911" y="200"/>
                                      <a:pt x="913" y="200"/>
                                    </a:cubicBezTo>
                                    <a:cubicBezTo>
                                      <a:pt x="913" y="199"/>
                                      <a:pt x="913" y="199"/>
                                      <a:pt x="913" y="199"/>
                                    </a:cubicBezTo>
                                    <a:cubicBezTo>
                                      <a:pt x="913" y="185"/>
                                      <a:pt x="908" y="172"/>
                                      <a:pt x="899" y="163"/>
                                    </a:cubicBezTo>
                                    <a:cubicBezTo>
                                      <a:pt x="890" y="154"/>
                                      <a:pt x="877" y="149"/>
                                      <a:pt x="864" y="149"/>
                                    </a:cubicBezTo>
                                    <a:close/>
                                    <a:moveTo>
                                      <a:pt x="885" y="147"/>
                                    </a:moveTo>
                                    <a:cubicBezTo>
                                      <a:pt x="885" y="149"/>
                                      <a:pt x="884" y="150"/>
                                      <a:pt x="884" y="152"/>
                                    </a:cubicBezTo>
                                    <a:cubicBezTo>
                                      <a:pt x="886" y="152"/>
                                      <a:pt x="888" y="153"/>
                                      <a:pt x="890" y="155"/>
                                    </a:cubicBezTo>
                                    <a:cubicBezTo>
                                      <a:pt x="890" y="152"/>
                                      <a:pt x="891" y="150"/>
                                      <a:pt x="891" y="147"/>
                                    </a:cubicBezTo>
                                    <a:cubicBezTo>
                                      <a:pt x="891" y="140"/>
                                      <a:pt x="888" y="133"/>
                                      <a:pt x="883" y="128"/>
                                    </a:cubicBezTo>
                                    <a:cubicBezTo>
                                      <a:pt x="878" y="123"/>
                                      <a:pt x="871" y="120"/>
                                      <a:pt x="864" y="120"/>
                                    </a:cubicBezTo>
                                    <a:cubicBezTo>
                                      <a:pt x="856" y="120"/>
                                      <a:pt x="849" y="123"/>
                                      <a:pt x="844" y="128"/>
                                    </a:cubicBezTo>
                                    <a:cubicBezTo>
                                      <a:pt x="839" y="133"/>
                                      <a:pt x="836" y="140"/>
                                      <a:pt x="836" y="147"/>
                                    </a:cubicBezTo>
                                    <a:cubicBezTo>
                                      <a:pt x="836" y="150"/>
                                      <a:pt x="837" y="152"/>
                                      <a:pt x="837" y="155"/>
                                    </a:cubicBezTo>
                                    <a:cubicBezTo>
                                      <a:pt x="839" y="153"/>
                                      <a:pt x="841" y="152"/>
                                      <a:pt x="843" y="152"/>
                                    </a:cubicBezTo>
                                    <a:cubicBezTo>
                                      <a:pt x="843" y="150"/>
                                      <a:pt x="842" y="149"/>
                                      <a:pt x="842" y="147"/>
                                    </a:cubicBezTo>
                                    <a:cubicBezTo>
                                      <a:pt x="842" y="135"/>
                                      <a:pt x="852" y="126"/>
                                      <a:pt x="864" y="126"/>
                                    </a:cubicBezTo>
                                    <a:cubicBezTo>
                                      <a:pt x="875" y="126"/>
                                      <a:pt x="885" y="135"/>
                                      <a:pt x="885" y="147"/>
                                    </a:cubicBezTo>
                                    <a:close/>
                                    <a:moveTo>
                                      <a:pt x="877" y="147"/>
                                    </a:moveTo>
                                    <a:cubicBezTo>
                                      <a:pt x="877" y="148"/>
                                      <a:pt x="877" y="148"/>
                                      <a:pt x="877" y="149"/>
                                    </a:cubicBezTo>
                                    <a:cubicBezTo>
                                      <a:pt x="879" y="150"/>
                                      <a:pt x="881" y="150"/>
                                      <a:pt x="883" y="151"/>
                                    </a:cubicBezTo>
                                    <a:cubicBezTo>
                                      <a:pt x="883" y="150"/>
                                      <a:pt x="883" y="148"/>
                                      <a:pt x="883" y="147"/>
                                    </a:cubicBezTo>
                                    <a:cubicBezTo>
                                      <a:pt x="883" y="142"/>
                                      <a:pt x="881" y="137"/>
                                      <a:pt x="877" y="133"/>
                                    </a:cubicBezTo>
                                    <a:cubicBezTo>
                                      <a:pt x="874" y="130"/>
                                      <a:pt x="869" y="128"/>
                                      <a:pt x="864" y="128"/>
                                    </a:cubicBezTo>
                                    <a:cubicBezTo>
                                      <a:pt x="858" y="128"/>
                                      <a:pt x="853" y="130"/>
                                      <a:pt x="850" y="133"/>
                                    </a:cubicBezTo>
                                    <a:cubicBezTo>
                                      <a:pt x="846" y="137"/>
                                      <a:pt x="844" y="142"/>
                                      <a:pt x="844" y="147"/>
                                    </a:cubicBezTo>
                                    <a:cubicBezTo>
                                      <a:pt x="844" y="148"/>
                                      <a:pt x="844" y="150"/>
                                      <a:pt x="844" y="151"/>
                                    </a:cubicBezTo>
                                    <a:cubicBezTo>
                                      <a:pt x="846" y="150"/>
                                      <a:pt x="848" y="150"/>
                                      <a:pt x="850" y="149"/>
                                    </a:cubicBezTo>
                                    <a:cubicBezTo>
                                      <a:pt x="850" y="148"/>
                                      <a:pt x="850" y="148"/>
                                      <a:pt x="850" y="147"/>
                                    </a:cubicBezTo>
                                    <a:cubicBezTo>
                                      <a:pt x="850" y="140"/>
                                      <a:pt x="856" y="134"/>
                                      <a:pt x="864" y="134"/>
                                    </a:cubicBezTo>
                                    <a:cubicBezTo>
                                      <a:pt x="871" y="134"/>
                                      <a:pt x="877" y="140"/>
                                      <a:pt x="877" y="147"/>
                                    </a:cubicBezTo>
                                    <a:close/>
                                    <a:moveTo>
                                      <a:pt x="870" y="147"/>
                                    </a:moveTo>
                                    <a:cubicBezTo>
                                      <a:pt x="870" y="147"/>
                                      <a:pt x="870" y="148"/>
                                      <a:pt x="870" y="148"/>
                                    </a:cubicBezTo>
                                    <a:cubicBezTo>
                                      <a:pt x="872" y="148"/>
                                      <a:pt x="874" y="148"/>
                                      <a:pt x="875" y="149"/>
                                    </a:cubicBezTo>
                                    <a:cubicBezTo>
                                      <a:pt x="876" y="148"/>
                                      <a:pt x="876" y="148"/>
                                      <a:pt x="876" y="147"/>
                                    </a:cubicBezTo>
                                    <a:cubicBezTo>
                                      <a:pt x="876" y="141"/>
                                      <a:pt x="870" y="135"/>
                                      <a:pt x="864" y="135"/>
                                    </a:cubicBezTo>
                                    <a:cubicBezTo>
                                      <a:pt x="857" y="135"/>
                                      <a:pt x="852" y="141"/>
                                      <a:pt x="852" y="147"/>
                                    </a:cubicBezTo>
                                    <a:cubicBezTo>
                                      <a:pt x="852" y="148"/>
                                      <a:pt x="852" y="148"/>
                                      <a:pt x="852" y="149"/>
                                    </a:cubicBezTo>
                                    <a:cubicBezTo>
                                      <a:pt x="853" y="148"/>
                                      <a:pt x="855" y="148"/>
                                      <a:pt x="857" y="148"/>
                                    </a:cubicBezTo>
                                    <a:cubicBezTo>
                                      <a:pt x="857" y="148"/>
                                      <a:pt x="857" y="147"/>
                                      <a:pt x="857" y="147"/>
                                    </a:cubicBezTo>
                                    <a:cubicBezTo>
                                      <a:pt x="857" y="143"/>
                                      <a:pt x="860" y="140"/>
                                      <a:pt x="864" y="140"/>
                                    </a:cubicBezTo>
                                    <a:cubicBezTo>
                                      <a:pt x="867" y="140"/>
                                      <a:pt x="870" y="143"/>
                                      <a:pt x="870" y="147"/>
                                    </a:cubicBezTo>
                                    <a:close/>
                                    <a:moveTo>
                                      <a:pt x="864" y="142"/>
                                    </a:moveTo>
                                    <a:cubicBezTo>
                                      <a:pt x="861" y="142"/>
                                      <a:pt x="858" y="144"/>
                                      <a:pt x="858" y="147"/>
                                    </a:cubicBezTo>
                                    <a:cubicBezTo>
                                      <a:pt x="858" y="147"/>
                                      <a:pt x="859" y="147"/>
                                      <a:pt x="859" y="148"/>
                                    </a:cubicBezTo>
                                    <a:cubicBezTo>
                                      <a:pt x="860" y="147"/>
                                      <a:pt x="862" y="147"/>
                                      <a:pt x="864" y="147"/>
                                    </a:cubicBezTo>
                                    <a:cubicBezTo>
                                      <a:pt x="865" y="147"/>
                                      <a:pt x="867" y="147"/>
                                      <a:pt x="869" y="148"/>
                                    </a:cubicBezTo>
                                    <a:cubicBezTo>
                                      <a:pt x="869" y="147"/>
                                      <a:pt x="869" y="147"/>
                                      <a:pt x="869" y="147"/>
                                    </a:cubicBezTo>
                                    <a:cubicBezTo>
                                      <a:pt x="869" y="144"/>
                                      <a:pt x="866" y="142"/>
                                      <a:pt x="864" y="142"/>
                                    </a:cubicBezTo>
                                    <a:close/>
                                    <a:moveTo>
                                      <a:pt x="898" y="147"/>
                                    </a:moveTo>
                                    <a:cubicBezTo>
                                      <a:pt x="898" y="138"/>
                                      <a:pt x="894" y="129"/>
                                      <a:pt x="888" y="123"/>
                                    </a:cubicBezTo>
                                    <a:cubicBezTo>
                                      <a:pt x="882" y="117"/>
                                      <a:pt x="873" y="113"/>
                                      <a:pt x="864" y="113"/>
                                    </a:cubicBezTo>
                                    <a:cubicBezTo>
                                      <a:pt x="854" y="113"/>
                                      <a:pt x="846" y="117"/>
                                      <a:pt x="839" y="123"/>
                                    </a:cubicBezTo>
                                    <a:cubicBezTo>
                                      <a:pt x="833" y="129"/>
                                      <a:pt x="829" y="138"/>
                                      <a:pt x="829" y="147"/>
                                    </a:cubicBezTo>
                                    <a:cubicBezTo>
                                      <a:pt x="829" y="150"/>
                                      <a:pt x="830" y="153"/>
                                      <a:pt x="830" y="155"/>
                                    </a:cubicBezTo>
                                    <a:cubicBezTo>
                                      <a:pt x="831" y="156"/>
                                      <a:pt x="832" y="157"/>
                                      <a:pt x="833" y="157"/>
                                    </a:cubicBezTo>
                                    <a:cubicBezTo>
                                      <a:pt x="834" y="157"/>
                                      <a:pt x="835" y="156"/>
                                      <a:pt x="836" y="155"/>
                                    </a:cubicBezTo>
                                    <a:cubicBezTo>
                                      <a:pt x="835" y="153"/>
                                      <a:pt x="835" y="150"/>
                                      <a:pt x="835" y="147"/>
                                    </a:cubicBezTo>
                                    <a:cubicBezTo>
                                      <a:pt x="835" y="131"/>
                                      <a:pt x="848" y="118"/>
                                      <a:pt x="864" y="118"/>
                                    </a:cubicBezTo>
                                    <a:cubicBezTo>
                                      <a:pt x="879" y="118"/>
                                      <a:pt x="892" y="131"/>
                                      <a:pt x="892" y="147"/>
                                    </a:cubicBezTo>
                                    <a:cubicBezTo>
                                      <a:pt x="892" y="150"/>
                                      <a:pt x="892" y="153"/>
                                      <a:pt x="891" y="155"/>
                                    </a:cubicBezTo>
                                    <a:cubicBezTo>
                                      <a:pt x="892" y="156"/>
                                      <a:pt x="893" y="156"/>
                                      <a:pt x="894" y="157"/>
                                    </a:cubicBezTo>
                                    <a:cubicBezTo>
                                      <a:pt x="895" y="156"/>
                                      <a:pt x="896" y="156"/>
                                      <a:pt x="897" y="155"/>
                                    </a:cubicBezTo>
                                    <a:cubicBezTo>
                                      <a:pt x="897" y="152"/>
                                      <a:pt x="898" y="150"/>
                                      <a:pt x="898" y="147"/>
                                    </a:cubicBezTo>
                                    <a:close/>
                                    <a:moveTo>
                                      <a:pt x="906" y="147"/>
                                    </a:moveTo>
                                    <a:cubicBezTo>
                                      <a:pt x="906" y="136"/>
                                      <a:pt x="901" y="125"/>
                                      <a:pt x="893" y="117"/>
                                    </a:cubicBezTo>
                                    <a:cubicBezTo>
                                      <a:pt x="886" y="110"/>
                                      <a:pt x="875" y="105"/>
                                      <a:pt x="864" y="105"/>
                                    </a:cubicBezTo>
                                    <a:cubicBezTo>
                                      <a:pt x="852" y="105"/>
                                      <a:pt x="842" y="110"/>
                                      <a:pt x="834" y="117"/>
                                    </a:cubicBezTo>
                                    <a:cubicBezTo>
                                      <a:pt x="826" y="125"/>
                                      <a:pt x="822" y="136"/>
                                      <a:pt x="822" y="147"/>
                                    </a:cubicBezTo>
                                    <a:cubicBezTo>
                                      <a:pt x="822" y="148"/>
                                      <a:pt x="822" y="150"/>
                                      <a:pt x="822" y="151"/>
                                    </a:cubicBezTo>
                                    <a:cubicBezTo>
                                      <a:pt x="824" y="152"/>
                                      <a:pt x="826" y="153"/>
                                      <a:pt x="829" y="154"/>
                                    </a:cubicBezTo>
                                    <a:cubicBezTo>
                                      <a:pt x="828" y="152"/>
                                      <a:pt x="828" y="150"/>
                                      <a:pt x="828" y="147"/>
                                    </a:cubicBezTo>
                                    <a:cubicBezTo>
                                      <a:pt x="828" y="127"/>
                                      <a:pt x="844" y="111"/>
                                      <a:pt x="864" y="111"/>
                                    </a:cubicBezTo>
                                    <a:cubicBezTo>
                                      <a:pt x="883" y="111"/>
                                      <a:pt x="899" y="127"/>
                                      <a:pt x="899" y="147"/>
                                    </a:cubicBezTo>
                                    <a:cubicBezTo>
                                      <a:pt x="899" y="149"/>
                                      <a:pt x="899" y="152"/>
                                      <a:pt x="899" y="154"/>
                                    </a:cubicBezTo>
                                    <a:cubicBezTo>
                                      <a:pt x="901" y="153"/>
                                      <a:pt x="903" y="152"/>
                                      <a:pt x="905" y="151"/>
                                    </a:cubicBezTo>
                                    <a:cubicBezTo>
                                      <a:pt x="905" y="150"/>
                                      <a:pt x="906" y="148"/>
                                      <a:pt x="906" y="147"/>
                                    </a:cubicBezTo>
                                    <a:close/>
                                    <a:moveTo>
                                      <a:pt x="929" y="147"/>
                                    </a:moveTo>
                                    <a:cubicBezTo>
                                      <a:pt x="929" y="144"/>
                                      <a:pt x="926" y="142"/>
                                      <a:pt x="924" y="142"/>
                                    </a:cubicBezTo>
                                    <a:cubicBezTo>
                                      <a:pt x="921" y="142"/>
                                      <a:pt x="918" y="144"/>
                                      <a:pt x="918" y="147"/>
                                    </a:cubicBezTo>
                                    <a:cubicBezTo>
                                      <a:pt x="918" y="147"/>
                                      <a:pt x="918" y="147"/>
                                      <a:pt x="919" y="148"/>
                                    </a:cubicBezTo>
                                    <a:cubicBezTo>
                                      <a:pt x="920" y="147"/>
                                      <a:pt x="922" y="147"/>
                                      <a:pt x="924" y="147"/>
                                    </a:cubicBezTo>
                                    <a:cubicBezTo>
                                      <a:pt x="925" y="147"/>
                                      <a:pt x="927" y="147"/>
                                      <a:pt x="929" y="148"/>
                                    </a:cubicBezTo>
                                    <a:cubicBezTo>
                                      <a:pt x="929" y="147"/>
                                      <a:pt x="929" y="147"/>
                                      <a:pt x="929" y="147"/>
                                    </a:cubicBezTo>
                                    <a:close/>
                                    <a:moveTo>
                                      <a:pt x="933" y="147"/>
                                    </a:moveTo>
                                    <a:cubicBezTo>
                                      <a:pt x="933" y="145"/>
                                      <a:pt x="933" y="143"/>
                                      <a:pt x="934" y="141"/>
                                    </a:cubicBezTo>
                                    <a:cubicBezTo>
                                      <a:pt x="932" y="137"/>
                                      <a:pt x="928" y="135"/>
                                      <a:pt x="924" y="135"/>
                                    </a:cubicBezTo>
                                    <a:cubicBezTo>
                                      <a:pt x="920" y="135"/>
                                      <a:pt x="916" y="137"/>
                                      <a:pt x="914" y="140"/>
                                    </a:cubicBezTo>
                                    <a:cubicBezTo>
                                      <a:pt x="915" y="142"/>
                                      <a:pt x="915" y="145"/>
                                      <a:pt x="915" y="147"/>
                                    </a:cubicBezTo>
                                    <a:cubicBezTo>
                                      <a:pt x="915" y="147"/>
                                      <a:pt x="915" y="148"/>
                                      <a:pt x="915" y="148"/>
                                    </a:cubicBezTo>
                                    <a:cubicBezTo>
                                      <a:pt x="915" y="148"/>
                                      <a:pt x="916" y="148"/>
                                      <a:pt x="917" y="148"/>
                                    </a:cubicBezTo>
                                    <a:cubicBezTo>
                                      <a:pt x="917" y="148"/>
                                      <a:pt x="917" y="147"/>
                                      <a:pt x="917" y="147"/>
                                    </a:cubicBezTo>
                                    <a:cubicBezTo>
                                      <a:pt x="917" y="143"/>
                                      <a:pt x="920" y="140"/>
                                      <a:pt x="924" y="140"/>
                                    </a:cubicBezTo>
                                    <a:cubicBezTo>
                                      <a:pt x="927" y="140"/>
                                      <a:pt x="930" y="143"/>
                                      <a:pt x="930" y="147"/>
                                    </a:cubicBezTo>
                                    <a:cubicBezTo>
                                      <a:pt x="930" y="147"/>
                                      <a:pt x="930" y="148"/>
                                      <a:pt x="930" y="148"/>
                                    </a:cubicBezTo>
                                    <a:cubicBezTo>
                                      <a:pt x="931" y="148"/>
                                      <a:pt x="932" y="148"/>
                                      <a:pt x="933" y="148"/>
                                    </a:cubicBezTo>
                                    <a:cubicBezTo>
                                      <a:pt x="933" y="148"/>
                                      <a:pt x="933" y="148"/>
                                      <a:pt x="933" y="147"/>
                                    </a:cubicBezTo>
                                    <a:close/>
                                    <a:moveTo>
                                      <a:pt x="912" y="131"/>
                                    </a:moveTo>
                                    <a:cubicBezTo>
                                      <a:pt x="913" y="133"/>
                                      <a:pt x="913" y="135"/>
                                      <a:pt x="914" y="138"/>
                                    </a:cubicBezTo>
                                    <a:cubicBezTo>
                                      <a:pt x="916" y="135"/>
                                      <a:pt x="920" y="134"/>
                                      <a:pt x="924" y="134"/>
                                    </a:cubicBezTo>
                                    <a:cubicBezTo>
                                      <a:pt x="928" y="134"/>
                                      <a:pt x="931" y="136"/>
                                      <a:pt x="934" y="139"/>
                                    </a:cubicBezTo>
                                    <a:cubicBezTo>
                                      <a:pt x="934" y="136"/>
                                      <a:pt x="935" y="134"/>
                                      <a:pt x="936" y="132"/>
                                    </a:cubicBezTo>
                                    <a:cubicBezTo>
                                      <a:pt x="932" y="129"/>
                                      <a:pt x="928" y="128"/>
                                      <a:pt x="924" y="128"/>
                                    </a:cubicBezTo>
                                    <a:cubicBezTo>
                                      <a:pt x="919" y="128"/>
                                      <a:pt x="915" y="129"/>
                                      <a:pt x="912" y="131"/>
                                    </a:cubicBezTo>
                                    <a:close/>
                                    <a:moveTo>
                                      <a:pt x="864" y="98"/>
                                    </a:moveTo>
                                    <a:cubicBezTo>
                                      <a:pt x="850" y="98"/>
                                      <a:pt x="837" y="103"/>
                                      <a:pt x="828" y="112"/>
                                    </a:cubicBezTo>
                                    <a:cubicBezTo>
                                      <a:pt x="820" y="121"/>
                                      <a:pt x="814" y="133"/>
                                      <a:pt x="814" y="147"/>
                                    </a:cubicBezTo>
                                    <a:cubicBezTo>
                                      <a:pt x="814" y="148"/>
                                      <a:pt x="814" y="148"/>
                                      <a:pt x="814" y="149"/>
                                    </a:cubicBezTo>
                                    <a:cubicBezTo>
                                      <a:pt x="816" y="149"/>
                                      <a:pt x="818" y="150"/>
                                      <a:pt x="820" y="150"/>
                                    </a:cubicBezTo>
                                    <a:cubicBezTo>
                                      <a:pt x="820" y="149"/>
                                      <a:pt x="820" y="148"/>
                                      <a:pt x="820" y="147"/>
                                    </a:cubicBezTo>
                                    <a:cubicBezTo>
                                      <a:pt x="820" y="123"/>
                                      <a:pt x="840" y="104"/>
                                      <a:pt x="864" y="104"/>
                                    </a:cubicBezTo>
                                    <a:cubicBezTo>
                                      <a:pt x="888" y="104"/>
                                      <a:pt x="907" y="123"/>
                                      <a:pt x="907" y="147"/>
                                    </a:cubicBezTo>
                                    <a:cubicBezTo>
                                      <a:pt x="907" y="148"/>
                                      <a:pt x="907" y="149"/>
                                      <a:pt x="907" y="150"/>
                                    </a:cubicBezTo>
                                    <a:cubicBezTo>
                                      <a:pt x="909" y="149"/>
                                      <a:pt x="911" y="149"/>
                                      <a:pt x="913" y="148"/>
                                    </a:cubicBezTo>
                                    <a:cubicBezTo>
                                      <a:pt x="913" y="148"/>
                                      <a:pt x="913" y="148"/>
                                      <a:pt x="913" y="147"/>
                                    </a:cubicBezTo>
                                    <a:cubicBezTo>
                                      <a:pt x="913" y="133"/>
                                      <a:pt x="908" y="121"/>
                                      <a:pt x="899" y="112"/>
                                    </a:cubicBezTo>
                                    <a:cubicBezTo>
                                      <a:pt x="890" y="103"/>
                                      <a:pt x="877" y="98"/>
                                      <a:pt x="864" y="98"/>
                                    </a:cubicBezTo>
                                    <a:close/>
                                    <a:moveTo>
                                      <a:pt x="885" y="96"/>
                                    </a:moveTo>
                                    <a:cubicBezTo>
                                      <a:pt x="885" y="97"/>
                                      <a:pt x="884" y="99"/>
                                      <a:pt x="884" y="100"/>
                                    </a:cubicBezTo>
                                    <a:cubicBezTo>
                                      <a:pt x="886" y="101"/>
                                      <a:pt x="888" y="102"/>
                                      <a:pt x="890" y="103"/>
                                    </a:cubicBezTo>
                                    <a:cubicBezTo>
                                      <a:pt x="890" y="101"/>
                                      <a:pt x="891" y="98"/>
                                      <a:pt x="891" y="96"/>
                                    </a:cubicBezTo>
                                    <a:cubicBezTo>
                                      <a:pt x="891" y="88"/>
                                      <a:pt x="888" y="81"/>
                                      <a:pt x="883" y="77"/>
                                    </a:cubicBezTo>
                                    <a:cubicBezTo>
                                      <a:pt x="878" y="72"/>
                                      <a:pt x="871" y="69"/>
                                      <a:pt x="864" y="69"/>
                                    </a:cubicBezTo>
                                    <a:cubicBezTo>
                                      <a:pt x="856" y="69"/>
                                      <a:pt x="849" y="72"/>
                                      <a:pt x="844" y="77"/>
                                    </a:cubicBezTo>
                                    <a:cubicBezTo>
                                      <a:pt x="839" y="81"/>
                                      <a:pt x="836" y="88"/>
                                      <a:pt x="836" y="96"/>
                                    </a:cubicBezTo>
                                    <a:cubicBezTo>
                                      <a:pt x="836" y="98"/>
                                      <a:pt x="837" y="101"/>
                                      <a:pt x="837" y="103"/>
                                    </a:cubicBezTo>
                                    <a:cubicBezTo>
                                      <a:pt x="839" y="102"/>
                                      <a:pt x="841" y="101"/>
                                      <a:pt x="843" y="100"/>
                                    </a:cubicBezTo>
                                    <a:cubicBezTo>
                                      <a:pt x="843" y="99"/>
                                      <a:pt x="842" y="97"/>
                                      <a:pt x="842" y="96"/>
                                    </a:cubicBezTo>
                                    <a:cubicBezTo>
                                      <a:pt x="842" y="84"/>
                                      <a:pt x="852" y="75"/>
                                      <a:pt x="864" y="75"/>
                                    </a:cubicBezTo>
                                    <a:cubicBezTo>
                                      <a:pt x="875" y="75"/>
                                      <a:pt x="885" y="84"/>
                                      <a:pt x="885" y="96"/>
                                    </a:cubicBezTo>
                                    <a:close/>
                                    <a:moveTo>
                                      <a:pt x="877" y="96"/>
                                    </a:moveTo>
                                    <a:cubicBezTo>
                                      <a:pt x="877" y="96"/>
                                      <a:pt x="877" y="97"/>
                                      <a:pt x="877" y="98"/>
                                    </a:cubicBezTo>
                                    <a:cubicBezTo>
                                      <a:pt x="879" y="98"/>
                                      <a:pt x="881" y="99"/>
                                      <a:pt x="883" y="100"/>
                                    </a:cubicBezTo>
                                    <a:cubicBezTo>
                                      <a:pt x="883" y="98"/>
                                      <a:pt x="883" y="97"/>
                                      <a:pt x="883" y="96"/>
                                    </a:cubicBezTo>
                                    <a:cubicBezTo>
                                      <a:pt x="883" y="90"/>
                                      <a:pt x="881" y="86"/>
                                      <a:pt x="877" y="82"/>
                                    </a:cubicBezTo>
                                    <a:cubicBezTo>
                                      <a:pt x="874" y="78"/>
                                      <a:pt x="869" y="76"/>
                                      <a:pt x="864" y="76"/>
                                    </a:cubicBezTo>
                                    <a:cubicBezTo>
                                      <a:pt x="858" y="76"/>
                                      <a:pt x="853" y="78"/>
                                      <a:pt x="850" y="82"/>
                                    </a:cubicBezTo>
                                    <a:cubicBezTo>
                                      <a:pt x="846" y="86"/>
                                      <a:pt x="844" y="90"/>
                                      <a:pt x="844" y="96"/>
                                    </a:cubicBezTo>
                                    <a:cubicBezTo>
                                      <a:pt x="844" y="97"/>
                                      <a:pt x="844" y="98"/>
                                      <a:pt x="844" y="100"/>
                                    </a:cubicBezTo>
                                    <a:cubicBezTo>
                                      <a:pt x="846" y="99"/>
                                      <a:pt x="848" y="98"/>
                                      <a:pt x="850" y="98"/>
                                    </a:cubicBezTo>
                                    <a:cubicBezTo>
                                      <a:pt x="850" y="97"/>
                                      <a:pt x="850" y="96"/>
                                      <a:pt x="850" y="96"/>
                                    </a:cubicBezTo>
                                    <a:cubicBezTo>
                                      <a:pt x="850" y="88"/>
                                      <a:pt x="856" y="82"/>
                                      <a:pt x="864" y="82"/>
                                    </a:cubicBezTo>
                                    <a:cubicBezTo>
                                      <a:pt x="871" y="82"/>
                                      <a:pt x="877" y="88"/>
                                      <a:pt x="877" y="96"/>
                                    </a:cubicBezTo>
                                    <a:close/>
                                    <a:moveTo>
                                      <a:pt x="870" y="96"/>
                                    </a:moveTo>
                                    <a:cubicBezTo>
                                      <a:pt x="870" y="96"/>
                                      <a:pt x="870" y="96"/>
                                      <a:pt x="870" y="96"/>
                                    </a:cubicBezTo>
                                    <a:cubicBezTo>
                                      <a:pt x="872" y="97"/>
                                      <a:pt x="874" y="97"/>
                                      <a:pt x="875" y="97"/>
                                    </a:cubicBezTo>
                                    <a:cubicBezTo>
                                      <a:pt x="876" y="97"/>
                                      <a:pt x="876" y="96"/>
                                      <a:pt x="876" y="96"/>
                                    </a:cubicBezTo>
                                    <a:cubicBezTo>
                                      <a:pt x="876" y="89"/>
                                      <a:pt x="870" y="84"/>
                                      <a:pt x="864" y="84"/>
                                    </a:cubicBezTo>
                                    <a:cubicBezTo>
                                      <a:pt x="857" y="84"/>
                                      <a:pt x="852" y="89"/>
                                      <a:pt x="852" y="96"/>
                                    </a:cubicBezTo>
                                    <a:cubicBezTo>
                                      <a:pt x="852" y="96"/>
                                      <a:pt x="852" y="97"/>
                                      <a:pt x="852" y="97"/>
                                    </a:cubicBezTo>
                                    <a:cubicBezTo>
                                      <a:pt x="853" y="97"/>
                                      <a:pt x="855" y="97"/>
                                      <a:pt x="857" y="96"/>
                                    </a:cubicBezTo>
                                    <a:cubicBezTo>
                                      <a:pt x="857" y="96"/>
                                      <a:pt x="857" y="96"/>
                                      <a:pt x="857" y="96"/>
                                    </a:cubicBezTo>
                                    <a:cubicBezTo>
                                      <a:pt x="857" y="92"/>
                                      <a:pt x="860" y="89"/>
                                      <a:pt x="864" y="89"/>
                                    </a:cubicBezTo>
                                    <a:cubicBezTo>
                                      <a:pt x="867" y="89"/>
                                      <a:pt x="870" y="92"/>
                                      <a:pt x="870" y="96"/>
                                    </a:cubicBezTo>
                                    <a:close/>
                                    <a:moveTo>
                                      <a:pt x="864" y="91"/>
                                    </a:moveTo>
                                    <a:cubicBezTo>
                                      <a:pt x="861" y="91"/>
                                      <a:pt x="858" y="93"/>
                                      <a:pt x="858" y="96"/>
                                    </a:cubicBezTo>
                                    <a:cubicBezTo>
                                      <a:pt x="858" y="96"/>
                                      <a:pt x="859" y="96"/>
                                      <a:pt x="859" y="96"/>
                                    </a:cubicBezTo>
                                    <a:cubicBezTo>
                                      <a:pt x="860" y="96"/>
                                      <a:pt x="862" y="96"/>
                                      <a:pt x="864" y="96"/>
                                    </a:cubicBezTo>
                                    <a:cubicBezTo>
                                      <a:pt x="865" y="96"/>
                                      <a:pt x="867" y="96"/>
                                      <a:pt x="869" y="96"/>
                                    </a:cubicBezTo>
                                    <a:cubicBezTo>
                                      <a:pt x="869" y="96"/>
                                      <a:pt x="869" y="96"/>
                                      <a:pt x="869" y="96"/>
                                    </a:cubicBezTo>
                                    <a:cubicBezTo>
                                      <a:pt x="869" y="93"/>
                                      <a:pt x="866" y="91"/>
                                      <a:pt x="864" y="91"/>
                                    </a:cubicBezTo>
                                    <a:close/>
                                    <a:moveTo>
                                      <a:pt x="898" y="96"/>
                                    </a:moveTo>
                                    <a:cubicBezTo>
                                      <a:pt x="898" y="86"/>
                                      <a:pt x="894" y="78"/>
                                      <a:pt x="888" y="72"/>
                                    </a:cubicBezTo>
                                    <a:cubicBezTo>
                                      <a:pt x="882" y="65"/>
                                      <a:pt x="873" y="62"/>
                                      <a:pt x="864" y="62"/>
                                    </a:cubicBezTo>
                                    <a:cubicBezTo>
                                      <a:pt x="854" y="62"/>
                                      <a:pt x="846" y="65"/>
                                      <a:pt x="839" y="72"/>
                                    </a:cubicBezTo>
                                    <a:cubicBezTo>
                                      <a:pt x="833" y="78"/>
                                      <a:pt x="829" y="86"/>
                                      <a:pt x="829" y="96"/>
                                    </a:cubicBezTo>
                                    <a:cubicBezTo>
                                      <a:pt x="829" y="99"/>
                                      <a:pt x="830" y="101"/>
                                      <a:pt x="830" y="104"/>
                                    </a:cubicBezTo>
                                    <a:cubicBezTo>
                                      <a:pt x="831" y="105"/>
                                      <a:pt x="832" y="105"/>
                                      <a:pt x="833" y="106"/>
                                    </a:cubicBezTo>
                                    <a:cubicBezTo>
                                      <a:pt x="834" y="105"/>
                                      <a:pt x="835" y="105"/>
                                      <a:pt x="836" y="104"/>
                                    </a:cubicBezTo>
                                    <a:cubicBezTo>
                                      <a:pt x="835" y="101"/>
                                      <a:pt x="835" y="99"/>
                                      <a:pt x="835" y="96"/>
                                    </a:cubicBezTo>
                                    <a:cubicBezTo>
                                      <a:pt x="835" y="80"/>
                                      <a:pt x="848" y="67"/>
                                      <a:pt x="864" y="67"/>
                                    </a:cubicBezTo>
                                    <a:cubicBezTo>
                                      <a:pt x="879" y="67"/>
                                      <a:pt x="892" y="80"/>
                                      <a:pt x="892" y="96"/>
                                    </a:cubicBezTo>
                                    <a:cubicBezTo>
                                      <a:pt x="892" y="99"/>
                                      <a:pt x="892" y="101"/>
                                      <a:pt x="891" y="104"/>
                                    </a:cubicBezTo>
                                    <a:cubicBezTo>
                                      <a:pt x="892" y="105"/>
                                      <a:pt x="893" y="105"/>
                                      <a:pt x="894" y="106"/>
                                    </a:cubicBezTo>
                                    <a:cubicBezTo>
                                      <a:pt x="895" y="105"/>
                                      <a:pt x="896" y="104"/>
                                      <a:pt x="897" y="103"/>
                                    </a:cubicBezTo>
                                    <a:cubicBezTo>
                                      <a:pt x="897" y="101"/>
                                      <a:pt x="898" y="98"/>
                                      <a:pt x="898" y="96"/>
                                    </a:cubicBezTo>
                                    <a:close/>
                                    <a:moveTo>
                                      <a:pt x="906" y="96"/>
                                    </a:moveTo>
                                    <a:cubicBezTo>
                                      <a:pt x="906" y="84"/>
                                      <a:pt x="901" y="74"/>
                                      <a:pt x="893" y="66"/>
                                    </a:cubicBezTo>
                                    <a:cubicBezTo>
                                      <a:pt x="886" y="59"/>
                                      <a:pt x="875" y="54"/>
                                      <a:pt x="864" y="54"/>
                                    </a:cubicBezTo>
                                    <a:cubicBezTo>
                                      <a:pt x="852" y="54"/>
                                      <a:pt x="842" y="59"/>
                                      <a:pt x="834" y="66"/>
                                    </a:cubicBezTo>
                                    <a:cubicBezTo>
                                      <a:pt x="826" y="74"/>
                                      <a:pt x="822" y="84"/>
                                      <a:pt x="822" y="96"/>
                                    </a:cubicBezTo>
                                    <a:cubicBezTo>
                                      <a:pt x="822" y="97"/>
                                      <a:pt x="822" y="98"/>
                                      <a:pt x="822" y="100"/>
                                    </a:cubicBezTo>
                                    <a:cubicBezTo>
                                      <a:pt x="824" y="101"/>
                                      <a:pt x="826" y="102"/>
                                      <a:pt x="829" y="103"/>
                                    </a:cubicBezTo>
                                    <a:cubicBezTo>
                                      <a:pt x="828" y="101"/>
                                      <a:pt x="828" y="98"/>
                                      <a:pt x="828" y="96"/>
                                    </a:cubicBezTo>
                                    <a:cubicBezTo>
                                      <a:pt x="828" y="76"/>
                                      <a:pt x="844" y="60"/>
                                      <a:pt x="864" y="60"/>
                                    </a:cubicBezTo>
                                    <a:cubicBezTo>
                                      <a:pt x="883" y="60"/>
                                      <a:pt x="899" y="76"/>
                                      <a:pt x="899" y="96"/>
                                    </a:cubicBezTo>
                                    <a:cubicBezTo>
                                      <a:pt x="899" y="98"/>
                                      <a:pt x="899" y="100"/>
                                      <a:pt x="899" y="102"/>
                                    </a:cubicBezTo>
                                    <a:cubicBezTo>
                                      <a:pt x="901" y="101"/>
                                      <a:pt x="903" y="100"/>
                                      <a:pt x="905" y="99"/>
                                    </a:cubicBezTo>
                                    <a:cubicBezTo>
                                      <a:pt x="905" y="98"/>
                                      <a:pt x="906" y="97"/>
                                      <a:pt x="906" y="96"/>
                                    </a:cubicBezTo>
                                    <a:close/>
                                    <a:moveTo>
                                      <a:pt x="929" y="96"/>
                                    </a:moveTo>
                                    <a:cubicBezTo>
                                      <a:pt x="929" y="93"/>
                                      <a:pt x="926" y="91"/>
                                      <a:pt x="924" y="91"/>
                                    </a:cubicBezTo>
                                    <a:cubicBezTo>
                                      <a:pt x="921" y="91"/>
                                      <a:pt x="918" y="93"/>
                                      <a:pt x="918" y="96"/>
                                    </a:cubicBezTo>
                                    <a:cubicBezTo>
                                      <a:pt x="918" y="96"/>
                                      <a:pt x="918" y="96"/>
                                      <a:pt x="919" y="96"/>
                                    </a:cubicBezTo>
                                    <a:cubicBezTo>
                                      <a:pt x="920" y="96"/>
                                      <a:pt x="922" y="96"/>
                                      <a:pt x="924" y="96"/>
                                    </a:cubicBezTo>
                                    <a:cubicBezTo>
                                      <a:pt x="925" y="96"/>
                                      <a:pt x="927" y="96"/>
                                      <a:pt x="929" y="96"/>
                                    </a:cubicBezTo>
                                    <a:cubicBezTo>
                                      <a:pt x="929" y="96"/>
                                      <a:pt x="929" y="96"/>
                                      <a:pt x="929" y="96"/>
                                    </a:cubicBezTo>
                                    <a:close/>
                                    <a:moveTo>
                                      <a:pt x="933" y="96"/>
                                    </a:moveTo>
                                    <a:cubicBezTo>
                                      <a:pt x="933" y="94"/>
                                      <a:pt x="933" y="91"/>
                                      <a:pt x="934" y="89"/>
                                    </a:cubicBezTo>
                                    <a:cubicBezTo>
                                      <a:pt x="932" y="86"/>
                                      <a:pt x="928" y="84"/>
                                      <a:pt x="924" y="84"/>
                                    </a:cubicBezTo>
                                    <a:cubicBezTo>
                                      <a:pt x="920" y="84"/>
                                      <a:pt x="916" y="86"/>
                                      <a:pt x="914" y="88"/>
                                    </a:cubicBezTo>
                                    <a:cubicBezTo>
                                      <a:pt x="915" y="91"/>
                                      <a:pt x="915" y="93"/>
                                      <a:pt x="915" y="96"/>
                                    </a:cubicBezTo>
                                    <a:cubicBezTo>
                                      <a:pt x="915" y="96"/>
                                      <a:pt x="915" y="96"/>
                                      <a:pt x="915" y="97"/>
                                    </a:cubicBezTo>
                                    <a:cubicBezTo>
                                      <a:pt x="915" y="97"/>
                                      <a:pt x="916" y="96"/>
                                      <a:pt x="917" y="96"/>
                                    </a:cubicBezTo>
                                    <a:cubicBezTo>
                                      <a:pt x="917" y="96"/>
                                      <a:pt x="917" y="96"/>
                                      <a:pt x="917" y="96"/>
                                    </a:cubicBezTo>
                                    <a:cubicBezTo>
                                      <a:pt x="917" y="92"/>
                                      <a:pt x="920" y="89"/>
                                      <a:pt x="924" y="89"/>
                                    </a:cubicBezTo>
                                    <a:cubicBezTo>
                                      <a:pt x="927" y="89"/>
                                      <a:pt x="930" y="92"/>
                                      <a:pt x="930" y="96"/>
                                    </a:cubicBezTo>
                                    <a:cubicBezTo>
                                      <a:pt x="930" y="96"/>
                                      <a:pt x="930" y="96"/>
                                      <a:pt x="930" y="96"/>
                                    </a:cubicBezTo>
                                    <a:cubicBezTo>
                                      <a:pt x="931" y="97"/>
                                      <a:pt x="932" y="97"/>
                                      <a:pt x="933" y="97"/>
                                    </a:cubicBezTo>
                                    <a:cubicBezTo>
                                      <a:pt x="933" y="97"/>
                                      <a:pt x="933" y="96"/>
                                      <a:pt x="933" y="96"/>
                                    </a:cubicBezTo>
                                    <a:close/>
                                    <a:moveTo>
                                      <a:pt x="912" y="80"/>
                                    </a:moveTo>
                                    <a:cubicBezTo>
                                      <a:pt x="913" y="82"/>
                                      <a:pt x="913" y="84"/>
                                      <a:pt x="914" y="86"/>
                                    </a:cubicBezTo>
                                    <a:cubicBezTo>
                                      <a:pt x="916" y="84"/>
                                      <a:pt x="920" y="82"/>
                                      <a:pt x="924" y="82"/>
                                    </a:cubicBezTo>
                                    <a:cubicBezTo>
                                      <a:pt x="928" y="82"/>
                                      <a:pt x="931" y="84"/>
                                      <a:pt x="934" y="87"/>
                                    </a:cubicBezTo>
                                    <a:cubicBezTo>
                                      <a:pt x="934" y="85"/>
                                      <a:pt x="935" y="83"/>
                                      <a:pt x="936" y="80"/>
                                    </a:cubicBezTo>
                                    <a:cubicBezTo>
                                      <a:pt x="932" y="78"/>
                                      <a:pt x="928" y="76"/>
                                      <a:pt x="924" y="76"/>
                                    </a:cubicBezTo>
                                    <a:cubicBezTo>
                                      <a:pt x="919" y="76"/>
                                      <a:pt x="915" y="78"/>
                                      <a:pt x="912" y="80"/>
                                    </a:cubicBezTo>
                                    <a:close/>
                                    <a:moveTo>
                                      <a:pt x="864" y="46"/>
                                    </a:moveTo>
                                    <a:cubicBezTo>
                                      <a:pt x="850" y="46"/>
                                      <a:pt x="837" y="52"/>
                                      <a:pt x="828" y="61"/>
                                    </a:cubicBezTo>
                                    <a:cubicBezTo>
                                      <a:pt x="820" y="70"/>
                                      <a:pt x="814" y="82"/>
                                      <a:pt x="814" y="96"/>
                                    </a:cubicBezTo>
                                    <a:cubicBezTo>
                                      <a:pt x="814" y="96"/>
                                      <a:pt x="814" y="97"/>
                                      <a:pt x="814" y="97"/>
                                    </a:cubicBezTo>
                                    <a:cubicBezTo>
                                      <a:pt x="816" y="98"/>
                                      <a:pt x="818" y="98"/>
                                      <a:pt x="820" y="99"/>
                                    </a:cubicBezTo>
                                    <a:cubicBezTo>
                                      <a:pt x="820" y="98"/>
                                      <a:pt x="820" y="97"/>
                                      <a:pt x="820" y="96"/>
                                    </a:cubicBezTo>
                                    <a:cubicBezTo>
                                      <a:pt x="820" y="72"/>
                                      <a:pt x="840" y="52"/>
                                      <a:pt x="864" y="52"/>
                                    </a:cubicBezTo>
                                    <a:cubicBezTo>
                                      <a:pt x="888" y="52"/>
                                      <a:pt x="907" y="72"/>
                                      <a:pt x="907" y="96"/>
                                    </a:cubicBezTo>
                                    <a:cubicBezTo>
                                      <a:pt x="907" y="97"/>
                                      <a:pt x="907" y="98"/>
                                      <a:pt x="907" y="99"/>
                                    </a:cubicBezTo>
                                    <a:cubicBezTo>
                                      <a:pt x="909" y="98"/>
                                      <a:pt x="911" y="97"/>
                                      <a:pt x="913" y="97"/>
                                    </a:cubicBezTo>
                                    <a:cubicBezTo>
                                      <a:pt x="913" y="97"/>
                                      <a:pt x="913" y="96"/>
                                      <a:pt x="913" y="96"/>
                                    </a:cubicBezTo>
                                    <a:cubicBezTo>
                                      <a:pt x="913" y="82"/>
                                      <a:pt x="908" y="70"/>
                                      <a:pt x="899" y="61"/>
                                    </a:cubicBezTo>
                                    <a:cubicBezTo>
                                      <a:pt x="890" y="52"/>
                                      <a:pt x="877" y="46"/>
                                      <a:pt x="864" y="46"/>
                                    </a:cubicBezTo>
                                    <a:close/>
                                    <a:moveTo>
                                      <a:pt x="885" y="44"/>
                                    </a:moveTo>
                                    <a:cubicBezTo>
                                      <a:pt x="885" y="46"/>
                                      <a:pt x="884" y="47"/>
                                      <a:pt x="884" y="49"/>
                                    </a:cubicBezTo>
                                    <a:cubicBezTo>
                                      <a:pt x="886" y="50"/>
                                      <a:pt x="888" y="51"/>
                                      <a:pt x="890" y="52"/>
                                    </a:cubicBezTo>
                                    <a:cubicBezTo>
                                      <a:pt x="890" y="49"/>
                                      <a:pt x="891" y="47"/>
                                      <a:pt x="891" y="44"/>
                                    </a:cubicBezTo>
                                    <a:cubicBezTo>
                                      <a:pt x="891" y="37"/>
                                      <a:pt x="888" y="30"/>
                                      <a:pt x="883" y="25"/>
                                    </a:cubicBezTo>
                                    <a:cubicBezTo>
                                      <a:pt x="878" y="20"/>
                                      <a:pt x="871" y="17"/>
                                      <a:pt x="864" y="17"/>
                                    </a:cubicBezTo>
                                    <a:cubicBezTo>
                                      <a:pt x="856" y="17"/>
                                      <a:pt x="849" y="20"/>
                                      <a:pt x="844" y="25"/>
                                    </a:cubicBezTo>
                                    <a:cubicBezTo>
                                      <a:pt x="839" y="30"/>
                                      <a:pt x="836" y="37"/>
                                      <a:pt x="836" y="44"/>
                                    </a:cubicBezTo>
                                    <a:cubicBezTo>
                                      <a:pt x="836" y="47"/>
                                      <a:pt x="837" y="49"/>
                                      <a:pt x="837" y="52"/>
                                    </a:cubicBezTo>
                                    <a:cubicBezTo>
                                      <a:pt x="839" y="51"/>
                                      <a:pt x="841" y="50"/>
                                      <a:pt x="843" y="49"/>
                                    </a:cubicBezTo>
                                    <a:cubicBezTo>
                                      <a:pt x="843" y="47"/>
                                      <a:pt x="842" y="46"/>
                                      <a:pt x="842" y="44"/>
                                    </a:cubicBezTo>
                                    <a:cubicBezTo>
                                      <a:pt x="842" y="33"/>
                                      <a:pt x="852" y="23"/>
                                      <a:pt x="864" y="23"/>
                                    </a:cubicBezTo>
                                    <a:cubicBezTo>
                                      <a:pt x="875" y="23"/>
                                      <a:pt x="885" y="33"/>
                                      <a:pt x="885" y="44"/>
                                    </a:cubicBezTo>
                                    <a:close/>
                                    <a:moveTo>
                                      <a:pt x="877" y="44"/>
                                    </a:moveTo>
                                    <a:cubicBezTo>
                                      <a:pt x="877" y="45"/>
                                      <a:pt x="877" y="46"/>
                                      <a:pt x="877" y="46"/>
                                    </a:cubicBezTo>
                                    <a:cubicBezTo>
                                      <a:pt x="879" y="47"/>
                                      <a:pt x="881" y="48"/>
                                      <a:pt x="883" y="48"/>
                                    </a:cubicBezTo>
                                    <a:cubicBezTo>
                                      <a:pt x="883" y="47"/>
                                      <a:pt x="883" y="46"/>
                                      <a:pt x="883" y="44"/>
                                    </a:cubicBezTo>
                                    <a:cubicBezTo>
                                      <a:pt x="883" y="39"/>
                                      <a:pt x="881" y="34"/>
                                      <a:pt x="877" y="31"/>
                                    </a:cubicBezTo>
                                    <a:cubicBezTo>
                                      <a:pt x="874" y="27"/>
                                      <a:pt x="869" y="25"/>
                                      <a:pt x="864" y="25"/>
                                    </a:cubicBezTo>
                                    <a:cubicBezTo>
                                      <a:pt x="858" y="25"/>
                                      <a:pt x="853" y="27"/>
                                      <a:pt x="850" y="31"/>
                                    </a:cubicBezTo>
                                    <a:cubicBezTo>
                                      <a:pt x="846" y="34"/>
                                      <a:pt x="844" y="39"/>
                                      <a:pt x="844" y="44"/>
                                    </a:cubicBezTo>
                                    <a:cubicBezTo>
                                      <a:pt x="844" y="46"/>
                                      <a:pt x="844" y="47"/>
                                      <a:pt x="844" y="48"/>
                                    </a:cubicBezTo>
                                    <a:cubicBezTo>
                                      <a:pt x="846" y="48"/>
                                      <a:pt x="848" y="47"/>
                                      <a:pt x="850" y="46"/>
                                    </a:cubicBezTo>
                                    <a:cubicBezTo>
                                      <a:pt x="850" y="46"/>
                                      <a:pt x="850" y="45"/>
                                      <a:pt x="850" y="44"/>
                                    </a:cubicBezTo>
                                    <a:cubicBezTo>
                                      <a:pt x="850" y="37"/>
                                      <a:pt x="856" y="31"/>
                                      <a:pt x="864" y="31"/>
                                    </a:cubicBezTo>
                                    <a:cubicBezTo>
                                      <a:pt x="871" y="31"/>
                                      <a:pt x="877" y="37"/>
                                      <a:pt x="877" y="44"/>
                                    </a:cubicBezTo>
                                    <a:close/>
                                    <a:moveTo>
                                      <a:pt x="870" y="44"/>
                                    </a:moveTo>
                                    <a:cubicBezTo>
                                      <a:pt x="870" y="45"/>
                                      <a:pt x="870" y="45"/>
                                      <a:pt x="870" y="45"/>
                                    </a:cubicBezTo>
                                    <a:cubicBezTo>
                                      <a:pt x="872" y="45"/>
                                      <a:pt x="874" y="46"/>
                                      <a:pt x="875" y="46"/>
                                    </a:cubicBezTo>
                                    <a:cubicBezTo>
                                      <a:pt x="876" y="45"/>
                                      <a:pt x="876" y="45"/>
                                      <a:pt x="876" y="44"/>
                                    </a:cubicBezTo>
                                    <a:cubicBezTo>
                                      <a:pt x="876" y="38"/>
                                      <a:pt x="870" y="32"/>
                                      <a:pt x="864" y="32"/>
                                    </a:cubicBezTo>
                                    <a:cubicBezTo>
                                      <a:pt x="857" y="32"/>
                                      <a:pt x="852" y="38"/>
                                      <a:pt x="852" y="44"/>
                                    </a:cubicBezTo>
                                    <a:cubicBezTo>
                                      <a:pt x="852" y="45"/>
                                      <a:pt x="852" y="45"/>
                                      <a:pt x="852" y="46"/>
                                    </a:cubicBezTo>
                                    <a:cubicBezTo>
                                      <a:pt x="853" y="46"/>
                                      <a:pt x="855" y="45"/>
                                      <a:pt x="857" y="45"/>
                                    </a:cubicBezTo>
                                    <a:cubicBezTo>
                                      <a:pt x="857" y="45"/>
                                      <a:pt x="857" y="45"/>
                                      <a:pt x="857" y="44"/>
                                    </a:cubicBezTo>
                                    <a:cubicBezTo>
                                      <a:pt x="857" y="41"/>
                                      <a:pt x="860" y="38"/>
                                      <a:pt x="864" y="38"/>
                                    </a:cubicBezTo>
                                    <a:cubicBezTo>
                                      <a:pt x="867" y="38"/>
                                      <a:pt x="870" y="41"/>
                                      <a:pt x="870" y="44"/>
                                    </a:cubicBezTo>
                                    <a:close/>
                                    <a:moveTo>
                                      <a:pt x="864" y="39"/>
                                    </a:moveTo>
                                    <a:cubicBezTo>
                                      <a:pt x="861" y="39"/>
                                      <a:pt x="858" y="42"/>
                                      <a:pt x="858" y="44"/>
                                    </a:cubicBezTo>
                                    <a:cubicBezTo>
                                      <a:pt x="858" y="45"/>
                                      <a:pt x="859" y="45"/>
                                      <a:pt x="859" y="45"/>
                                    </a:cubicBezTo>
                                    <a:cubicBezTo>
                                      <a:pt x="860" y="45"/>
                                      <a:pt x="862" y="45"/>
                                      <a:pt x="864" y="45"/>
                                    </a:cubicBezTo>
                                    <a:cubicBezTo>
                                      <a:pt x="865" y="45"/>
                                      <a:pt x="867" y="45"/>
                                      <a:pt x="869" y="45"/>
                                    </a:cubicBezTo>
                                    <a:cubicBezTo>
                                      <a:pt x="869" y="45"/>
                                      <a:pt x="869" y="45"/>
                                      <a:pt x="869" y="44"/>
                                    </a:cubicBezTo>
                                    <a:cubicBezTo>
                                      <a:pt x="869" y="42"/>
                                      <a:pt x="866" y="39"/>
                                      <a:pt x="864" y="39"/>
                                    </a:cubicBezTo>
                                    <a:close/>
                                    <a:moveTo>
                                      <a:pt x="898" y="44"/>
                                    </a:moveTo>
                                    <a:cubicBezTo>
                                      <a:pt x="898" y="35"/>
                                      <a:pt x="894" y="26"/>
                                      <a:pt x="888" y="20"/>
                                    </a:cubicBezTo>
                                    <a:cubicBezTo>
                                      <a:pt x="882" y="14"/>
                                      <a:pt x="873" y="10"/>
                                      <a:pt x="864" y="10"/>
                                    </a:cubicBezTo>
                                    <a:cubicBezTo>
                                      <a:pt x="854" y="10"/>
                                      <a:pt x="846" y="14"/>
                                      <a:pt x="839" y="20"/>
                                    </a:cubicBezTo>
                                    <a:cubicBezTo>
                                      <a:pt x="833" y="26"/>
                                      <a:pt x="829" y="35"/>
                                      <a:pt x="829" y="44"/>
                                    </a:cubicBezTo>
                                    <a:cubicBezTo>
                                      <a:pt x="829" y="47"/>
                                      <a:pt x="830" y="50"/>
                                      <a:pt x="830" y="53"/>
                                    </a:cubicBezTo>
                                    <a:cubicBezTo>
                                      <a:pt x="831" y="53"/>
                                      <a:pt x="832" y="54"/>
                                      <a:pt x="833" y="55"/>
                                    </a:cubicBezTo>
                                    <a:cubicBezTo>
                                      <a:pt x="834" y="54"/>
                                      <a:pt x="835" y="53"/>
                                      <a:pt x="836" y="53"/>
                                    </a:cubicBezTo>
                                    <a:cubicBezTo>
                                      <a:pt x="835" y="50"/>
                                      <a:pt x="835" y="47"/>
                                      <a:pt x="835" y="44"/>
                                    </a:cubicBezTo>
                                    <a:cubicBezTo>
                                      <a:pt x="835" y="28"/>
                                      <a:pt x="848" y="16"/>
                                      <a:pt x="864" y="16"/>
                                    </a:cubicBezTo>
                                    <a:cubicBezTo>
                                      <a:pt x="879" y="16"/>
                                      <a:pt x="892" y="28"/>
                                      <a:pt x="892" y="44"/>
                                    </a:cubicBezTo>
                                    <a:cubicBezTo>
                                      <a:pt x="892" y="47"/>
                                      <a:pt x="892" y="50"/>
                                      <a:pt x="891" y="53"/>
                                    </a:cubicBezTo>
                                    <a:cubicBezTo>
                                      <a:pt x="892" y="53"/>
                                      <a:pt x="893" y="54"/>
                                      <a:pt x="894" y="54"/>
                                    </a:cubicBezTo>
                                    <a:cubicBezTo>
                                      <a:pt x="895" y="53"/>
                                      <a:pt x="896" y="53"/>
                                      <a:pt x="897" y="52"/>
                                    </a:cubicBezTo>
                                    <a:cubicBezTo>
                                      <a:pt x="897" y="50"/>
                                      <a:pt x="898" y="47"/>
                                      <a:pt x="898" y="44"/>
                                    </a:cubicBezTo>
                                    <a:close/>
                                    <a:moveTo>
                                      <a:pt x="906" y="44"/>
                                    </a:moveTo>
                                    <a:cubicBezTo>
                                      <a:pt x="906" y="33"/>
                                      <a:pt x="901" y="22"/>
                                      <a:pt x="893" y="15"/>
                                    </a:cubicBezTo>
                                    <a:cubicBezTo>
                                      <a:pt x="886" y="7"/>
                                      <a:pt x="875" y="2"/>
                                      <a:pt x="864" y="2"/>
                                    </a:cubicBezTo>
                                    <a:cubicBezTo>
                                      <a:pt x="852" y="2"/>
                                      <a:pt x="842" y="7"/>
                                      <a:pt x="834" y="15"/>
                                    </a:cubicBezTo>
                                    <a:cubicBezTo>
                                      <a:pt x="826" y="22"/>
                                      <a:pt x="822" y="33"/>
                                      <a:pt x="822" y="44"/>
                                    </a:cubicBezTo>
                                    <a:cubicBezTo>
                                      <a:pt x="822" y="46"/>
                                      <a:pt x="822" y="47"/>
                                      <a:pt x="822" y="48"/>
                                    </a:cubicBezTo>
                                    <a:cubicBezTo>
                                      <a:pt x="824" y="49"/>
                                      <a:pt x="826" y="50"/>
                                      <a:pt x="829" y="52"/>
                                    </a:cubicBezTo>
                                    <a:cubicBezTo>
                                      <a:pt x="828" y="49"/>
                                      <a:pt x="828" y="47"/>
                                      <a:pt x="828" y="44"/>
                                    </a:cubicBezTo>
                                    <a:cubicBezTo>
                                      <a:pt x="828" y="25"/>
                                      <a:pt x="844" y="9"/>
                                      <a:pt x="864" y="9"/>
                                    </a:cubicBezTo>
                                    <a:cubicBezTo>
                                      <a:pt x="883" y="9"/>
                                      <a:pt x="899" y="25"/>
                                      <a:pt x="899" y="44"/>
                                    </a:cubicBezTo>
                                    <a:cubicBezTo>
                                      <a:pt x="899" y="47"/>
                                      <a:pt x="899" y="49"/>
                                      <a:pt x="899" y="51"/>
                                    </a:cubicBezTo>
                                    <a:cubicBezTo>
                                      <a:pt x="901" y="50"/>
                                      <a:pt x="903" y="49"/>
                                      <a:pt x="905" y="48"/>
                                    </a:cubicBezTo>
                                    <a:cubicBezTo>
                                      <a:pt x="905" y="47"/>
                                      <a:pt x="906" y="46"/>
                                      <a:pt x="906" y="44"/>
                                    </a:cubicBezTo>
                                    <a:close/>
                                    <a:moveTo>
                                      <a:pt x="929" y="44"/>
                                    </a:moveTo>
                                    <a:cubicBezTo>
                                      <a:pt x="929" y="42"/>
                                      <a:pt x="926" y="39"/>
                                      <a:pt x="924" y="39"/>
                                    </a:cubicBezTo>
                                    <a:cubicBezTo>
                                      <a:pt x="921" y="39"/>
                                      <a:pt x="918" y="42"/>
                                      <a:pt x="918" y="44"/>
                                    </a:cubicBezTo>
                                    <a:cubicBezTo>
                                      <a:pt x="918" y="45"/>
                                      <a:pt x="918" y="45"/>
                                      <a:pt x="919" y="45"/>
                                    </a:cubicBezTo>
                                    <a:cubicBezTo>
                                      <a:pt x="920" y="45"/>
                                      <a:pt x="922" y="45"/>
                                      <a:pt x="924" y="45"/>
                                    </a:cubicBezTo>
                                    <a:cubicBezTo>
                                      <a:pt x="925" y="45"/>
                                      <a:pt x="927" y="45"/>
                                      <a:pt x="929" y="45"/>
                                    </a:cubicBezTo>
                                    <a:cubicBezTo>
                                      <a:pt x="929" y="45"/>
                                      <a:pt x="929" y="45"/>
                                      <a:pt x="929" y="44"/>
                                    </a:cubicBezTo>
                                    <a:close/>
                                    <a:moveTo>
                                      <a:pt x="933" y="44"/>
                                    </a:moveTo>
                                    <a:cubicBezTo>
                                      <a:pt x="933" y="42"/>
                                      <a:pt x="933" y="40"/>
                                      <a:pt x="934" y="38"/>
                                    </a:cubicBezTo>
                                    <a:cubicBezTo>
                                      <a:pt x="932" y="35"/>
                                      <a:pt x="928" y="32"/>
                                      <a:pt x="924" y="32"/>
                                    </a:cubicBezTo>
                                    <a:cubicBezTo>
                                      <a:pt x="920" y="32"/>
                                      <a:pt x="916" y="34"/>
                                      <a:pt x="914" y="37"/>
                                    </a:cubicBezTo>
                                    <a:cubicBezTo>
                                      <a:pt x="915" y="39"/>
                                      <a:pt x="915" y="42"/>
                                      <a:pt x="915" y="44"/>
                                    </a:cubicBezTo>
                                    <a:cubicBezTo>
                                      <a:pt x="915" y="45"/>
                                      <a:pt x="915" y="45"/>
                                      <a:pt x="915" y="45"/>
                                    </a:cubicBezTo>
                                    <a:cubicBezTo>
                                      <a:pt x="915" y="45"/>
                                      <a:pt x="916" y="45"/>
                                      <a:pt x="917" y="45"/>
                                    </a:cubicBezTo>
                                    <a:cubicBezTo>
                                      <a:pt x="917" y="45"/>
                                      <a:pt x="917" y="45"/>
                                      <a:pt x="917" y="44"/>
                                    </a:cubicBezTo>
                                    <a:cubicBezTo>
                                      <a:pt x="917" y="41"/>
                                      <a:pt x="920" y="38"/>
                                      <a:pt x="924" y="38"/>
                                    </a:cubicBezTo>
                                    <a:cubicBezTo>
                                      <a:pt x="927" y="38"/>
                                      <a:pt x="930" y="41"/>
                                      <a:pt x="930" y="44"/>
                                    </a:cubicBezTo>
                                    <a:cubicBezTo>
                                      <a:pt x="930" y="45"/>
                                      <a:pt x="930" y="45"/>
                                      <a:pt x="930" y="45"/>
                                    </a:cubicBezTo>
                                    <a:cubicBezTo>
                                      <a:pt x="931" y="45"/>
                                      <a:pt x="932" y="45"/>
                                      <a:pt x="933" y="45"/>
                                    </a:cubicBezTo>
                                    <a:cubicBezTo>
                                      <a:pt x="933" y="45"/>
                                      <a:pt x="933" y="45"/>
                                      <a:pt x="933" y="44"/>
                                    </a:cubicBezTo>
                                    <a:close/>
                                    <a:moveTo>
                                      <a:pt x="934" y="36"/>
                                    </a:moveTo>
                                    <a:cubicBezTo>
                                      <a:pt x="934" y="33"/>
                                      <a:pt x="935" y="31"/>
                                      <a:pt x="936" y="29"/>
                                    </a:cubicBezTo>
                                    <a:cubicBezTo>
                                      <a:pt x="932" y="26"/>
                                      <a:pt x="928" y="25"/>
                                      <a:pt x="924" y="25"/>
                                    </a:cubicBezTo>
                                    <a:cubicBezTo>
                                      <a:pt x="919" y="25"/>
                                      <a:pt x="915" y="26"/>
                                      <a:pt x="912" y="28"/>
                                    </a:cubicBezTo>
                                    <a:cubicBezTo>
                                      <a:pt x="913" y="31"/>
                                      <a:pt x="913" y="33"/>
                                      <a:pt x="914" y="35"/>
                                    </a:cubicBezTo>
                                    <a:cubicBezTo>
                                      <a:pt x="916" y="32"/>
                                      <a:pt x="920" y="31"/>
                                      <a:pt x="924" y="31"/>
                                    </a:cubicBezTo>
                                    <a:cubicBezTo>
                                      <a:pt x="928" y="31"/>
                                      <a:pt x="931" y="33"/>
                                      <a:pt x="934" y="36"/>
                                    </a:cubicBezTo>
                                    <a:close/>
                                    <a:moveTo>
                                      <a:pt x="317" y="500"/>
                                    </a:moveTo>
                                    <a:cubicBezTo>
                                      <a:pt x="314" y="500"/>
                                      <a:pt x="312" y="502"/>
                                      <a:pt x="311" y="504"/>
                                    </a:cubicBezTo>
                                    <a:cubicBezTo>
                                      <a:pt x="313" y="504"/>
                                      <a:pt x="313" y="504"/>
                                      <a:pt x="313" y="504"/>
                                    </a:cubicBezTo>
                                    <a:cubicBezTo>
                                      <a:pt x="314" y="503"/>
                                      <a:pt x="315" y="502"/>
                                      <a:pt x="317" y="502"/>
                                    </a:cubicBezTo>
                                    <a:cubicBezTo>
                                      <a:pt x="319" y="502"/>
                                      <a:pt x="320" y="503"/>
                                      <a:pt x="321" y="504"/>
                                    </a:cubicBezTo>
                                    <a:cubicBezTo>
                                      <a:pt x="323" y="504"/>
                                      <a:pt x="323" y="504"/>
                                      <a:pt x="323" y="504"/>
                                    </a:cubicBezTo>
                                    <a:cubicBezTo>
                                      <a:pt x="322" y="502"/>
                                      <a:pt x="320" y="500"/>
                                      <a:pt x="317" y="500"/>
                                    </a:cubicBezTo>
                                    <a:close/>
                                    <a:moveTo>
                                      <a:pt x="621" y="500"/>
                                    </a:moveTo>
                                    <a:cubicBezTo>
                                      <a:pt x="618" y="500"/>
                                      <a:pt x="616" y="502"/>
                                      <a:pt x="615" y="504"/>
                                    </a:cubicBezTo>
                                    <a:cubicBezTo>
                                      <a:pt x="617" y="504"/>
                                      <a:pt x="617" y="504"/>
                                      <a:pt x="617" y="504"/>
                                    </a:cubicBezTo>
                                    <a:cubicBezTo>
                                      <a:pt x="618" y="503"/>
                                      <a:pt x="619" y="502"/>
                                      <a:pt x="621" y="502"/>
                                    </a:cubicBezTo>
                                    <a:cubicBezTo>
                                      <a:pt x="623" y="502"/>
                                      <a:pt x="624" y="503"/>
                                      <a:pt x="625" y="504"/>
                                    </a:cubicBezTo>
                                    <a:cubicBezTo>
                                      <a:pt x="627" y="504"/>
                                      <a:pt x="627" y="504"/>
                                      <a:pt x="627" y="504"/>
                                    </a:cubicBezTo>
                                    <a:cubicBezTo>
                                      <a:pt x="626" y="502"/>
                                      <a:pt x="624" y="500"/>
                                      <a:pt x="621" y="500"/>
                                    </a:cubicBezTo>
                                    <a:close/>
                                    <a:moveTo>
                                      <a:pt x="256" y="478"/>
                                    </a:moveTo>
                                    <a:cubicBezTo>
                                      <a:pt x="241" y="478"/>
                                      <a:pt x="229" y="489"/>
                                      <a:pt x="227" y="504"/>
                                    </a:cubicBezTo>
                                    <a:cubicBezTo>
                                      <a:pt x="229" y="504"/>
                                      <a:pt x="229" y="504"/>
                                      <a:pt x="229" y="504"/>
                                    </a:cubicBezTo>
                                    <a:cubicBezTo>
                                      <a:pt x="229" y="498"/>
                                      <a:pt x="232" y="492"/>
                                      <a:pt x="237" y="488"/>
                                    </a:cubicBezTo>
                                    <a:cubicBezTo>
                                      <a:pt x="242" y="483"/>
                                      <a:pt x="248" y="480"/>
                                      <a:pt x="256" y="480"/>
                                    </a:cubicBezTo>
                                    <a:cubicBezTo>
                                      <a:pt x="263" y="480"/>
                                      <a:pt x="270" y="483"/>
                                      <a:pt x="275" y="488"/>
                                    </a:cubicBezTo>
                                    <a:cubicBezTo>
                                      <a:pt x="279" y="492"/>
                                      <a:pt x="282" y="498"/>
                                      <a:pt x="283" y="504"/>
                                    </a:cubicBezTo>
                                    <a:cubicBezTo>
                                      <a:pt x="285" y="504"/>
                                      <a:pt x="285" y="504"/>
                                      <a:pt x="285" y="504"/>
                                    </a:cubicBezTo>
                                    <a:cubicBezTo>
                                      <a:pt x="283" y="489"/>
                                      <a:pt x="271" y="478"/>
                                      <a:pt x="256" y="478"/>
                                    </a:cubicBezTo>
                                    <a:close/>
                                    <a:moveTo>
                                      <a:pt x="438" y="500"/>
                                    </a:moveTo>
                                    <a:cubicBezTo>
                                      <a:pt x="435" y="500"/>
                                      <a:pt x="433" y="502"/>
                                      <a:pt x="432" y="504"/>
                                    </a:cubicBezTo>
                                    <a:cubicBezTo>
                                      <a:pt x="434" y="504"/>
                                      <a:pt x="434" y="504"/>
                                      <a:pt x="434" y="504"/>
                                    </a:cubicBezTo>
                                    <a:cubicBezTo>
                                      <a:pt x="435" y="503"/>
                                      <a:pt x="436" y="502"/>
                                      <a:pt x="438" y="502"/>
                                    </a:cubicBezTo>
                                    <a:cubicBezTo>
                                      <a:pt x="440" y="502"/>
                                      <a:pt x="441" y="503"/>
                                      <a:pt x="442" y="504"/>
                                    </a:cubicBezTo>
                                    <a:cubicBezTo>
                                      <a:pt x="444" y="504"/>
                                      <a:pt x="444" y="504"/>
                                      <a:pt x="444" y="504"/>
                                    </a:cubicBezTo>
                                    <a:cubicBezTo>
                                      <a:pt x="443" y="502"/>
                                      <a:pt x="440" y="500"/>
                                      <a:pt x="438" y="500"/>
                                    </a:cubicBezTo>
                                    <a:close/>
                                    <a:moveTo>
                                      <a:pt x="499" y="500"/>
                                    </a:moveTo>
                                    <a:cubicBezTo>
                                      <a:pt x="496" y="500"/>
                                      <a:pt x="494" y="502"/>
                                      <a:pt x="493" y="504"/>
                                    </a:cubicBezTo>
                                    <a:cubicBezTo>
                                      <a:pt x="494" y="504"/>
                                      <a:pt x="494" y="504"/>
                                      <a:pt x="494" y="504"/>
                                    </a:cubicBezTo>
                                    <a:cubicBezTo>
                                      <a:pt x="495" y="503"/>
                                      <a:pt x="497" y="502"/>
                                      <a:pt x="499" y="502"/>
                                    </a:cubicBezTo>
                                    <a:cubicBezTo>
                                      <a:pt x="500" y="502"/>
                                      <a:pt x="502" y="503"/>
                                      <a:pt x="503" y="504"/>
                                    </a:cubicBezTo>
                                    <a:cubicBezTo>
                                      <a:pt x="505" y="504"/>
                                      <a:pt x="505" y="504"/>
                                      <a:pt x="505" y="504"/>
                                    </a:cubicBezTo>
                                    <a:cubicBezTo>
                                      <a:pt x="504" y="502"/>
                                      <a:pt x="501" y="500"/>
                                      <a:pt x="499" y="500"/>
                                    </a:cubicBezTo>
                                    <a:close/>
                                    <a:moveTo>
                                      <a:pt x="499" y="486"/>
                                    </a:moveTo>
                                    <a:cubicBezTo>
                                      <a:pt x="488" y="486"/>
                                      <a:pt x="479" y="494"/>
                                      <a:pt x="478" y="504"/>
                                    </a:cubicBezTo>
                                    <a:cubicBezTo>
                                      <a:pt x="479" y="504"/>
                                      <a:pt x="479" y="504"/>
                                      <a:pt x="479" y="504"/>
                                    </a:cubicBezTo>
                                    <a:cubicBezTo>
                                      <a:pt x="480" y="500"/>
                                      <a:pt x="482" y="496"/>
                                      <a:pt x="485" y="493"/>
                                    </a:cubicBezTo>
                                    <a:cubicBezTo>
                                      <a:pt x="488" y="489"/>
                                      <a:pt x="493" y="487"/>
                                      <a:pt x="499" y="487"/>
                                    </a:cubicBezTo>
                                    <a:cubicBezTo>
                                      <a:pt x="504" y="487"/>
                                      <a:pt x="509" y="489"/>
                                      <a:pt x="512" y="493"/>
                                    </a:cubicBezTo>
                                    <a:cubicBezTo>
                                      <a:pt x="515" y="496"/>
                                      <a:pt x="517" y="500"/>
                                      <a:pt x="518" y="504"/>
                                    </a:cubicBezTo>
                                    <a:cubicBezTo>
                                      <a:pt x="519" y="504"/>
                                      <a:pt x="519" y="504"/>
                                      <a:pt x="519" y="504"/>
                                    </a:cubicBezTo>
                                    <a:cubicBezTo>
                                      <a:pt x="518" y="494"/>
                                      <a:pt x="509" y="486"/>
                                      <a:pt x="499" y="486"/>
                                    </a:cubicBezTo>
                                    <a:close/>
                                    <a:moveTo>
                                      <a:pt x="378" y="471"/>
                                    </a:moveTo>
                                    <a:cubicBezTo>
                                      <a:pt x="359" y="471"/>
                                      <a:pt x="344" y="486"/>
                                      <a:pt x="342" y="504"/>
                                    </a:cubicBezTo>
                                    <a:cubicBezTo>
                                      <a:pt x="344" y="504"/>
                                      <a:pt x="344" y="504"/>
                                      <a:pt x="344" y="504"/>
                                    </a:cubicBezTo>
                                    <a:cubicBezTo>
                                      <a:pt x="344" y="496"/>
                                      <a:pt x="348" y="488"/>
                                      <a:pt x="354" y="483"/>
                                    </a:cubicBezTo>
                                    <a:cubicBezTo>
                                      <a:pt x="360" y="476"/>
                                      <a:pt x="368" y="473"/>
                                      <a:pt x="378" y="473"/>
                                    </a:cubicBezTo>
                                    <a:cubicBezTo>
                                      <a:pt x="387" y="473"/>
                                      <a:pt x="396" y="476"/>
                                      <a:pt x="402" y="483"/>
                                    </a:cubicBezTo>
                                    <a:cubicBezTo>
                                      <a:pt x="408" y="488"/>
                                      <a:pt x="411" y="496"/>
                                      <a:pt x="412" y="504"/>
                                    </a:cubicBezTo>
                                    <a:cubicBezTo>
                                      <a:pt x="413" y="504"/>
                                      <a:pt x="413" y="504"/>
                                      <a:pt x="413" y="504"/>
                                    </a:cubicBezTo>
                                    <a:cubicBezTo>
                                      <a:pt x="412" y="486"/>
                                      <a:pt x="397" y="471"/>
                                      <a:pt x="378" y="471"/>
                                    </a:cubicBezTo>
                                    <a:close/>
                                    <a:moveTo>
                                      <a:pt x="378" y="463"/>
                                    </a:moveTo>
                                    <a:cubicBezTo>
                                      <a:pt x="355" y="463"/>
                                      <a:pt x="336" y="481"/>
                                      <a:pt x="334" y="504"/>
                                    </a:cubicBezTo>
                                    <a:cubicBezTo>
                                      <a:pt x="336" y="504"/>
                                      <a:pt x="336" y="504"/>
                                      <a:pt x="336" y="504"/>
                                    </a:cubicBezTo>
                                    <a:cubicBezTo>
                                      <a:pt x="337" y="494"/>
                                      <a:pt x="341" y="484"/>
                                      <a:pt x="348" y="477"/>
                                    </a:cubicBezTo>
                                    <a:cubicBezTo>
                                      <a:pt x="356" y="470"/>
                                      <a:pt x="366" y="465"/>
                                      <a:pt x="378" y="465"/>
                                    </a:cubicBezTo>
                                    <a:cubicBezTo>
                                      <a:pt x="389" y="465"/>
                                      <a:pt x="400" y="470"/>
                                      <a:pt x="407" y="477"/>
                                    </a:cubicBezTo>
                                    <a:cubicBezTo>
                                      <a:pt x="414" y="484"/>
                                      <a:pt x="419" y="494"/>
                                      <a:pt x="420" y="504"/>
                                    </a:cubicBezTo>
                                    <a:cubicBezTo>
                                      <a:pt x="421" y="504"/>
                                      <a:pt x="421" y="504"/>
                                      <a:pt x="421" y="504"/>
                                    </a:cubicBezTo>
                                    <a:cubicBezTo>
                                      <a:pt x="420" y="481"/>
                                      <a:pt x="401" y="463"/>
                                      <a:pt x="378" y="463"/>
                                    </a:cubicBezTo>
                                    <a:close/>
                                    <a:moveTo>
                                      <a:pt x="256" y="471"/>
                                    </a:moveTo>
                                    <a:cubicBezTo>
                                      <a:pt x="237" y="471"/>
                                      <a:pt x="222" y="486"/>
                                      <a:pt x="220" y="504"/>
                                    </a:cubicBezTo>
                                    <a:cubicBezTo>
                                      <a:pt x="222" y="504"/>
                                      <a:pt x="222" y="504"/>
                                      <a:pt x="222" y="504"/>
                                    </a:cubicBezTo>
                                    <a:cubicBezTo>
                                      <a:pt x="222" y="496"/>
                                      <a:pt x="226" y="488"/>
                                      <a:pt x="232" y="483"/>
                                    </a:cubicBezTo>
                                    <a:cubicBezTo>
                                      <a:pt x="238" y="476"/>
                                      <a:pt x="246" y="473"/>
                                      <a:pt x="256" y="473"/>
                                    </a:cubicBezTo>
                                    <a:cubicBezTo>
                                      <a:pt x="265" y="473"/>
                                      <a:pt x="274" y="476"/>
                                      <a:pt x="280" y="483"/>
                                    </a:cubicBezTo>
                                    <a:cubicBezTo>
                                      <a:pt x="286" y="488"/>
                                      <a:pt x="289" y="496"/>
                                      <a:pt x="290" y="504"/>
                                    </a:cubicBezTo>
                                    <a:cubicBezTo>
                                      <a:pt x="292" y="504"/>
                                      <a:pt x="292" y="504"/>
                                      <a:pt x="292" y="504"/>
                                    </a:cubicBezTo>
                                    <a:cubicBezTo>
                                      <a:pt x="290" y="486"/>
                                      <a:pt x="275" y="471"/>
                                      <a:pt x="256" y="471"/>
                                    </a:cubicBezTo>
                                    <a:close/>
                                    <a:moveTo>
                                      <a:pt x="499" y="493"/>
                                    </a:moveTo>
                                    <a:cubicBezTo>
                                      <a:pt x="492" y="493"/>
                                      <a:pt x="487" y="498"/>
                                      <a:pt x="485" y="504"/>
                                    </a:cubicBezTo>
                                    <a:cubicBezTo>
                                      <a:pt x="487" y="504"/>
                                      <a:pt x="487" y="504"/>
                                      <a:pt x="487" y="504"/>
                                    </a:cubicBezTo>
                                    <a:cubicBezTo>
                                      <a:pt x="488" y="499"/>
                                      <a:pt x="493" y="495"/>
                                      <a:pt x="499" y="495"/>
                                    </a:cubicBezTo>
                                    <a:cubicBezTo>
                                      <a:pt x="504" y="495"/>
                                      <a:pt x="509" y="499"/>
                                      <a:pt x="510" y="504"/>
                                    </a:cubicBezTo>
                                    <a:cubicBezTo>
                                      <a:pt x="512" y="504"/>
                                      <a:pt x="512" y="504"/>
                                      <a:pt x="512" y="504"/>
                                    </a:cubicBezTo>
                                    <a:cubicBezTo>
                                      <a:pt x="511" y="498"/>
                                      <a:pt x="505" y="493"/>
                                      <a:pt x="499" y="493"/>
                                    </a:cubicBezTo>
                                    <a:close/>
                                    <a:moveTo>
                                      <a:pt x="864" y="500"/>
                                    </a:moveTo>
                                    <a:cubicBezTo>
                                      <a:pt x="861" y="500"/>
                                      <a:pt x="859" y="502"/>
                                      <a:pt x="858" y="504"/>
                                    </a:cubicBezTo>
                                    <a:cubicBezTo>
                                      <a:pt x="859" y="504"/>
                                      <a:pt x="859" y="504"/>
                                      <a:pt x="859" y="504"/>
                                    </a:cubicBezTo>
                                    <a:cubicBezTo>
                                      <a:pt x="860" y="503"/>
                                      <a:pt x="862" y="502"/>
                                      <a:pt x="864" y="502"/>
                                    </a:cubicBezTo>
                                    <a:cubicBezTo>
                                      <a:pt x="865" y="502"/>
                                      <a:pt x="867" y="503"/>
                                      <a:pt x="868" y="504"/>
                                    </a:cubicBezTo>
                                    <a:cubicBezTo>
                                      <a:pt x="870" y="504"/>
                                      <a:pt x="870" y="504"/>
                                      <a:pt x="870" y="504"/>
                                    </a:cubicBezTo>
                                    <a:cubicBezTo>
                                      <a:pt x="869" y="502"/>
                                      <a:pt x="866" y="500"/>
                                      <a:pt x="864" y="500"/>
                                    </a:cubicBezTo>
                                    <a:close/>
                                    <a:moveTo>
                                      <a:pt x="621" y="493"/>
                                    </a:moveTo>
                                    <a:cubicBezTo>
                                      <a:pt x="614" y="493"/>
                                      <a:pt x="609" y="498"/>
                                      <a:pt x="608" y="504"/>
                                    </a:cubicBezTo>
                                    <a:cubicBezTo>
                                      <a:pt x="609" y="504"/>
                                      <a:pt x="609" y="504"/>
                                      <a:pt x="609" y="504"/>
                                    </a:cubicBezTo>
                                    <a:cubicBezTo>
                                      <a:pt x="610" y="499"/>
                                      <a:pt x="615" y="495"/>
                                      <a:pt x="621" y="495"/>
                                    </a:cubicBezTo>
                                    <a:cubicBezTo>
                                      <a:pt x="626" y="495"/>
                                      <a:pt x="631" y="499"/>
                                      <a:pt x="632" y="504"/>
                                    </a:cubicBezTo>
                                    <a:cubicBezTo>
                                      <a:pt x="634" y="504"/>
                                      <a:pt x="634" y="504"/>
                                      <a:pt x="634" y="504"/>
                                    </a:cubicBezTo>
                                    <a:cubicBezTo>
                                      <a:pt x="633" y="498"/>
                                      <a:pt x="627" y="493"/>
                                      <a:pt x="621" y="493"/>
                                    </a:cubicBezTo>
                                    <a:close/>
                                    <a:moveTo>
                                      <a:pt x="742" y="463"/>
                                    </a:moveTo>
                                    <a:cubicBezTo>
                                      <a:pt x="719" y="463"/>
                                      <a:pt x="700" y="481"/>
                                      <a:pt x="698" y="504"/>
                                    </a:cubicBezTo>
                                    <a:cubicBezTo>
                                      <a:pt x="700" y="504"/>
                                      <a:pt x="700" y="504"/>
                                      <a:pt x="700" y="504"/>
                                    </a:cubicBezTo>
                                    <a:cubicBezTo>
                                      <a:pt x="701" y="494"/>
                                      <a:pt x="705" y="484"/>
                                      <a:pt x="712" y="477"/>
                                    </a:cubicBezTo>
                                    <a:cubicBezTo>
                                      <a:pt x="720" y="470"/>
                                      <a:pt x="730" y="465"/>
                                      <a:pt x="742" y="465"/>
                                    </a:cubicBezTo>
                                    <a:cubicBezTo>
                                      <a:pt x="753" y="465"/>
                                      <a:pt x="764" y="470"/>
                                      <a:pt x="771" y="477"/>
                                    </a:cubicBezTo>
                                    <a:cubicBezTo>
                                      <a:pt x="778" y="484"/>
                                      <a:pt x="783" y="494"/>
                                      <a:pt x="783" y="504"/>
                                    </a:cubicBezTo>
                                    <a:cubicBezTo>
                                      <a:pt x="785" y="504"/>
                                      <a:pt x="785" y="504"/>
                                      <a:pt x="785" y="504"/>
                                    </a:cubicBezTo>
                                    <a:cubicBezTo>
                                      <a:pt x="784" y="481"/>
                                      <a:pt x="765" y="463"/>
                                      <a:pt x="742" y="463"/>
                                    </a:cubicBezTo>
                                    <a:close/>
                                    <a:moveTo>
                                      <a:pt x="864" y="486"/>
                                    </a:moveTo>
                                    <a:cubicBezTo>
                                      <a:pt x="853" y="486"/>
                                      <a:pt x="844" y="494"/>
                                      <a:pt x="843" y="504"/>
                                    </a:cubicBezTo>
                                    <a:cubicBezTo>
                                      <a:pt x="844" y="504"/>
                                      <a:pt x="844" y="504"/>
                                      <a:pt x="844" y="504"/>
                                    </a:cubicBezTo>
                                    <a:cubicBezTo>
                                      <a:pt x="845" y="500"/>
                                      <a:pt x="847" y="496"/>
                                      <a:pt x="850" y="493"/>
                                    </a:cubicBezTo>
                                    <a:cubicBezTo>
                                      <a:pt x="853" y="489"/>
                                      <a:pt x="858" y="487"/>
                                      <a:pt x="864" y="487"/>
                                    </a:cubicBezTo>
                                    <a:cubicBezTo>
                                      <a:pt x="869" y="487"/>
                                      <a:pt x="874" y="489"/>
                                      <a:pt x="877" y="493"/>
                                    </a:cubicBezTo>
                                    <a:cubicBezTo>
                                      <a:pt x="880" y="496"/>
                                      <a:pt x="882" y="500"/>
                                      <a:pt x="883" y="504"/>
                                    </a:cubicBezTo>
                                    <a:cubicBezTo>
                                      <a:pt x="884" y="504"/>
                                      <a:pt x="884" y="504"/>
                                      <a:pt x="884" y="504"/>
                                    </a:cubicBezTo>
                                    <a:cubicBezTo>
                                      <a:pt x="883" y="494"/>
                                      <a:pt x="874" y="486"/>
                                      <a:pt x="864" y="486"/>
                                    </a:cubicBezTo>
                                    <a:close/>
                                    <a:moveTo>
                                      <a:pt x="13" y="471"/>
                                    </a:moveTo>
                                    <a:cubicBezTo>
                                      <a:pt x="9" y="471"/>
                                      <a:pt x="4" y="472"/>
                                      <a:pt x="0" y="473"/>
                                    </a:cubicBezTo>
                                    <a:cubicBezTo>
                                      <a:pt x="0" y="475"/>
                                      <a:pt x="0" y="475"/>
                                      <a:pt x="0" y="475"/>
                                    </a:cubicBezTo>
                                    <a:cubicBezTo>
                                      <a:pt x="4" y="473"/>
                                      <a:pt x="9" y="473"/>
                                      <a:pt x="13" y="473"/>
                                    </a:cubicBezTo>
                                    <a:cubicBezTo>
                                      <a:pt x="22" y="473"/>
                                      <a:pt x="31" y="476"/>
                                      <a:pt x="37" y="483"/>
                                    </a:cubicBezTo>
                                    <a:cubicBezTo>
                                      <a:pt x="43" y="488"/>
                                      <a:pt x="46" y="496"/>
                                      <a:pt x="47" y="504"/>
                                    </a:cubicBezTo>
                                    <a:cubicBezTo>
                                      <a:pt x="49" y="504"/>
                                      <a:pt x="49" y="504"/>
                                      <a:pt x="49" y="504"/>
                                    </a:cubicBezTo>
                                    <a:cubicBezTo>
                                      <a:pt x="47" y="486"/>
                                      <a:pt x="32" y="471"/>
                                      <a:pt x="13" y="471"/>
                                    </a:cubicBezTo>
                                    <a:close/>
                                    <a:moveTo>
                                      <a:pt x="74" y="500"/>
                                    </a:moveTo>
                                    <a:cubicBezTo>
                                      <a:pt x="71" y="500"/>
                                      <a:pt x="69" y="502"/>
                                      <a:pt x="68" y="504"/>
                                    </a:cubicBezTo>
                                    <a:cubicBezTo>
                                      <a:pt x="70" y="504"/>
                                      <a:pt x="70" y="504"/>
                                      <a:pt x="70" y="504"/>
                                    </a:cubicBezTo>
                                    <a:cubicBezTo>
                                      <a:pt x="71" y="503"/>
                                      <a:pt x="72" y="502"/>
                                      <a:pt x="74" y="502"/>
                                    </a:cubicBezTo>
                                    <a:cubicBezTo>
                                      <a:pt x="76" y="502"/>
                                      <a:pt x="77" y="503"/>
                                      <a:pt x="78" y="504"/>
                                    </a:cubicBezTo>
                                    <a:cubicBezTo>
                                      <a:pt x="80" y="504"/>
                                      <a:pt x="80" y="504"/>
                                      <a:pt x="80" y="504"/>
                                    </a:cubicBezTo>
                                    <a:cubicBezTo>
                                      <a:pt x="79" y="502"/>
                                      <a:pt x="77" y="500"/>
                                      <a:pt x="74" y="500"/>
                                    </a:cubicBezTo>
                                    <a:close/>
                                    <a:moveTo>
                                      <a:pt x="13" y="463"/>
                                    </a:moveTo>
                                    <a:cubicBezTo>
                                      <a:pt x="9" y="463"/>
                                      <a:pt x="4" y="464"/>
                                      <a:pt x="0" y="465"/>
                                    </a:cubicBezTo>
                                    <a:cubicBezTo>
                                      <a:pt x="0" y="467"/>
                                      <a:pt x="0" y="467"/>
                                      <a:pt x="0" y="467"/>
                                    </a:cubicBezTo>
                                    <a:cubicBezTo>
                                      <a:pt x="4" y="466"/>
                                      <a:pt x="9" y="465"/>
                                      <a:pt x="13" y="465"/>
                                    </a:cubicBezTo>
                                    <a:cubicBezTo>
                                      <a:pt x="25" y="465"/>
                                      <a:pt x="35" y="470"/>
                                      <a:pt x="43" y="477"/>
                                    </a:cubicBezTo>
                                    <a:cubicBezTo>
                                      <a:pt x="50" y="484"/>
                                      <a:pt x="54" y="494"/>
                                      <a:pt x="55" y="504"/>
                                    </a:cubicBezTo>
                                    <a:cubicBezTo>
                                      <a:pt x="56" y="504"/>
                                      <a:pt x="56" y="504"/>
                                      <a:pt x="56" y="504"/>
                                    </a:cubicBezTo>
                                    <a:cubicBezTo>
                                      <a:pt x="55" y="481"/>
                                      <a:pt x="36" y="463"/>
                                      <a:pt x="13" y="463"/>
                                    </a:cubicBezTo>
                                    <a:close/>
                                    <a:moveTo>
                                      <a:pt x="803" y="500"/>
                                    </a:moveTo>
                                    <a:cubicBezTo>
                                      <a:pt x="800" y="500"/>
                                      <a:pt x="798" y="502"/>
                                      <a:pt x="797" y="504"/>
                                    </a:cubicBezTo>
                                    <a:cubicBezTo>
                                      <a:pt x="799" y="504"/>
                                      <a:pt x="799" y="504"/>
                                      <a:pt x="799" y="504"/>
                                    </a:cubicBezTo>
                                    <a:cubicBezTo>
                                      <a:pt x="799" y="503"/>
                                      <a:pt x="801" y="502"/>
                                      <a:pt x="803" y="502"/>
                                    </a:cubicBezTo>
                                    <a:cubicBezTo>
                                      <a:pt x="804" y="502"/>
                                      <a:pt x="806" y="503"/>
                                      <a:pt x="807" y="504"/>
                                    </a:cubicBezTo>
                                    <a:cubicBezTo>
                                      <a:pt x="809" y="504"/>
                                      <a:pt x="809" y="504"/>
                                      <a:pt x="809" y="504"/>
                                    </a:cubicBezTo>
                                    <a:cubicBezTo>
                                      <a:pt x="808" y="502"/>
                                      <a:pt x="805" y="500"/>
                                      <a:pt x="803" y="500"/>
                                    </a:cubicBezTo>
                                    <a:close/>
                                    <a:moveTo>
                                      <a:pt x="864" y="493"/>
                                    </a:moveTo>
                                    <a:cubicBezTo>
                                      <a:pt x="857" y="493"/>
                                      <a:pt x="852" y="498"/>
                                      <a:pt x="850" y="504"/>
                                    </a:cubicBezTo>
                                    <a:cubicBezTo>
                                      <a:pt x="852" y="504"/>
                                      <a:pt x="852" y="504"/>
                                      <a:pt x="852" y="504"/>
                                    </a:cubicBezTo>
                                    <a:cubicBezTo>
                                      <a:pt x="853" y="499"/>
                                      <a:pt x="858" y="495"/>
                                      <a:pt x="864" y="495"/>
                                    </a:cubicBezTo>
                                    <a:cubicBezTo>
                                      <a:pt x="869" y="495"/>
                                      <a:pt x="874" y="499"/>
                                      <a:pt x="875" y="504"/>
                                    </a:cubicBezTo>
                                    <a:cubicBezTo>
                                      <a:pt x="877" y="504"/>
                                      <a:pt x="877" y="504"/>
                                      <a:pt x="877" y="504"/>
                                    </a:cubicBezTo>
                                    <a:cubicBezTo>
                                      <a:pt x="876" y="498"/>
                                      <a:pt x="870" y="493"/>
                                      <a:pt x="864" y="493"/>
                                    </a:cubicBezTo>
                                    <a:close/>
                                    <a:moveTo>
                                      <a:pt x="924" y="500"/>
                                    </a:moveTo>
                                    <a:cubicBezTo>
                                      <a:pt x="921" y="500"/>
                                      <a:pt x="919" y="502"/>
                                      <a:pt x="918" y="504"/>
                                    </a:cubicBezTo>
                                    <a:cubicBezTo>
                                      <a:pt x="919" y="504"/>
                                      <a:pt x="919" y="504"/>
                                      <a:pt x="919" y="504"/>
                                    </a:cubicBezTo>
                                    <a:cubicBezTo>
                                      <a:pt x="920" y="503"/>
                                      <a:pt x="922" y="502"/>
                                      <a:pt x="924" y="502"/>
                                    </a:cubicBezTo>
                                    <a:cubicBezTo>
                                      <a:pt x="925" y="502"/>
                                      <a:pt x="927" y="503"/>
                                      <a:pt x="928" y="504"/>
                                    </a:cubicBezTo>
                                    <a:cubicBezTo>
                                      <a:pt x="930" y="504"/>
                                      <a:pt x="930" y="504"/>
                                      <a:pt x="930" y="504"/>
                                    </a:cubicBezTo>
                                    <a:cubicBezTo>
                                      <a:pt x="929" y="502"/>
                                      <a:pt x="926" y="500"/>
                                      <a:pt x="924" y="500"/>
                                    </a:cubicBezTo>
                                    <a:close/>
                                    <a:moveTo>
                                      <a:pt x="13" y="493"/>
                                    </a:moveTo>
                                    <a:cubicBezTo>
                                      <a:pt x="7" y="493"/>
                                      <a:pt x="3" y="497"/>
                                      <a:pt x="0" y="501"/>
                                    </a:cubicBezTo>
                                    <a:cubicBezTo>
                                      <a:pt x="0" y="504"/>
                                      <a:pt x="0" y="504"/>
                                      <a:pt x="0" y="504"/>
                                    </a:cubicBezTo>
                                    <a:cubicBezTo>
                                      <a:pt x="1" y="504"/>
                                      <a:pt x="1" y="504"/>
                                      <a:pt x="1" y="504"/>
                                    </a:cubicBezTo>
                                    <a:cubicBezTo>
                                      <a:pt x="3" y="499"/>
                                      <a:pt x="7" y="495"/>
                                      <a:pt x="13" y="495"/>
                                    </a:cubicBezTo>
                                    <a:cubicBezTo>
                                      <a:pt x="19" y="495"/>
                                      <a:pt x="23" y="499"/>
                                      <a:pt x="25" y="504"/>
                                    </a:cubicBezTo>
                                    <a:cubicBezTo>
                                      <a:pt x="26" y="504"/>
                                      <a:pt x="26" y="504"/>
                                      <a:pt x="26" y="504"/>
                                    </a:cubicBezTo>
                                    <a:cubicBezTo>
                                      <a:pt x="25" y="498"/>
                                      <a:pt x="19" y="493"/>
                                      <a:pt x="13" y="493"/>
                                    </a:cubicBezTo>
                                    <a:close/>
                                    <a:moveTo>
                                      <a:pt x="13" y="500"/>
                                    </a:moveTo>
                                    <a:cubicBezTo>
                                      <a:pt x="10" y="500"/>
                                      <a:pt x="8" y="502"/>
                                      <a:pt x="7" y="504"/>
                                    </a:cubicBezTo>
                                    <a:cubicBezTo>
                                      <a:pt x="9" y="504"/>
                                      <a:pt x="9" y="504"/>
                                      <a:pt x="9" y="504"/>
                                    </a:cubicBezTo>
                                    <a:cubicBezTo>
                                      <a:pt x="10" y="503"/>
                                      <a:pt x="11" y="502"/>
                                      <a:pt x="13" y="502"/>
                                    </a:cubicBezTo>
                                    <a:cubicBezTo>
                                      <a:pt x="15" y="502"/>
                                      <a:pt x="16" y="503"/>
                                      <a:pt x="17" y="504"/>
                                    </a:cubicBezTo>
                                    <a:cubicBezTo>
                                      <a:pt x="19" y="504"/>
                                      <a:pt x="19" y="504"/>
                                      <a:pt x="19" y="504"/>
                                    </a:cubicBezTo>
                                    <a:cubicBezTo>
                                      <a:pt x="18" y="502"/>
                                      <a:pt x="16" y="500"/>
                                      <a:pt x="13" y="500"/>
                                    </a:cubicBezTo>
                                    <a:close/>
                                    <a:moveTo>
                                      <a:pt x="864" y="463"/>
                                    </a:moveTo>
                                    <a:cubicBezTo>
                                      <a:pt x="840" y="463"/>
                                      <a:pt x="822" y="481"/>
                                      <a:pt x="820" y="504"/>
                                    </a:cubicBezTo>
                                    <a:cubicBezTo>
                                      <a:pt x="822" y="504"/>
                                      <a:pt x="822" y="504"/>
                                      <a:pt x="822" y="504"/>
                                    </a:cubicBezTo>
                                    <a:cubicBezTo>
                                      <a:pt x="822" y="494"/>
                                      <a:pt x="827" y="484"/>
                                      <a:pt x="834" y="477"/>
                                    </a:cubicBezTo>
                                    <a:cubicBezTo>
                                      <a:pt x="842" y="470"/>
                                      <a:pt x="852" y="465"/>
                                      <a:pt x="864" y="465"/>
                                    </a:cubicBezTo>
                                    <a:cubicBezTo>
                                      <a:pt x="875" y="465"/>
                                      <a:pt x="886" y="470"/>
                                      <a:pt x="893" y="477"/>
                                    </a:cubicBezTo>
                                    <a:cubicBezTo>
                                      <a:pt x="900" y="484"/>
                                      <a:pt x="905" y="494"/>
                                      <a:pt x="905" y="504"/>
                                    </a:cubicBezTo>
                                    <a:cubicBezTo>
                                      <a:pt x="907" y="504"/>
                                      <a:pt x="907" y="504"/>
                                      <a:pt x="907" y="504"/>
                                    </a:cubicBezTo>
                                    <a:cubicBezTo>
                                      <a:pt x="905" y="481"/>
                                      <a:pt x="887" y="463"/>
                                      <a:pt x="864" y="463"/>
                                    </a:cubicBezTo>
                                    <a:close/>
                                    <a:moveTo>
                                      <a:pt x="13" y="486"/>
                                    </a:moveTo>
                                    <a:cubicBezTo>
                                      <a:pt x="8" y="486"/>
                                      <a:pt x="4" y="487"/>
                                      <a:pt x="0" y="490"/>
                                    </a:cubicBezTo>
                                    <a:cubicBezTo>
                                      <a:pt x="0" y="492"/>
                                      <a:pt x="0" y="492"/>
                                      <a:pt x="0" y="492"/>
                                    </a:cubicBezTo>
                                    <a:cubicBezTo>
                                      <a:pt x="4" y="489"/>
                                      <a:pt x="8" y="487"/>
                                      <a:pt x="13" y="487"/>
                                    </a:cubicBezTo>
                                    <a:cubicBezTo>
                                      <a:pt x="18" y="487"/>
                                      <a:pt x="23" y="489"/>
                                      <a:pt x="27" y="493"/>
                                    </a:cubicBezTo>
                                    <a:cubicBezTo>
                                      <a:pt x="30" y="496"/>
                                      <a:pt x="32" y="500"/>
                                      <a:pt x="32" y="504"/>
                                    </a:cubicBezTo>
                                    <a:cubicBezTo>
                                      <a:pt x="34" y="504"/>
                                      <a:pt x="34" y="504"/>
                                      <a:pt x="34" y="504"/>
                                    </a:cubicBezTo>
                                    <a:cubicBezTo>
                                      <a:pt x="32" y="494"/>
                                      <a:pt x="24" y="486"/>
                                      <a:pt x="13" y="486"/>
                                    </a:cubicBezTo>
                                    <a:close/>
                                    <a:moveTo>
                                      <a:pt x="864" y="471"/>
                                    </a:moveTo>
                                    <a:cubicBezTo>
                                      <a:pt x="845" y="471"/>
                                      <a:pt x="829" y="486"/>
                                      <a:pt x="828" y="504"/>
                                    </a:cubicBezTo>
                                    <a:cubicBezTo>
                                      <a:pt x="829" y="504"/>
                                      <a:pt x="829" y="504"/>
                                      <a:pt x="829" y="504"/>
                                    </a:cubicBezTo>
                                    <a:cubicBezTo>
                                      <a:pt x="830" y="496"/>
                                      <a:pt x="834" y="488"/>
                                      <a:pt x="839" y="483"/>
                                    </a:cubicBezTo>
                                    <a:cubicBezTo>
                                      <a:pt x="846" y="476"/>
                                      <a:pt x="854" y="473"/>
                                      <a:pt x="864" y="473"/>
                                    </a:cubicBezTo>
                                    <a:cubicBezTo>
                                      <a:pt x="873" y="473"/>
                                      <a:pt x="882" y="476"/>
                                      <a:pt x="888" y="483"/>
                                    </a:cubicBezTo>
                                    <a:cubicBezTo>
                                      <a:pt x="893" y="488"/>
                                      <a:pt x="897" y="496"/>
                                      <a:pt x="898" y="504"/>
                                    </a:cubicBezTo>
                                    <a:cubicBezTo>
                                      <a:pt x="899" y="504"/>
                                      <a:pt x="899" y="504"/>
                                      <a:pt x="899" y="504"/>
                                    </a:cubicBezTo>
                                    <a:cubicBezTo>
                                      <a:pt x="898" y="486"/>
                                      <a:pt x="882" y="471"/>
                                      <a:pt x="864" y="471"/>
                                    </a:cubicBezTo>
                                    <a:close/>
                                    <a:moveTo>
                                      <a:pt x="13" y="478"/>
                                    </a:moveTo>
                                    <a:cubicBezTo>
                                      <a:pt x="8" y="478"/>
                                      <a:pt x="4" y="479"/>
                                      <a:pt x="0" y="481"/>
                                    </a:cubicBezTo>
                                    <a:cubicBezTo>
                                      <a:pt x="0" y="483"/>
                                      <a:pt x="0" y="483"/>
                                      <a:pt x="0" y="483"/>
                                    </a:cubicBezTo>
                                    <a:cubicBezTo>
                                      <a:pt x="4" y="481"/>
                                      <a:pt x="8" y="480"/>
                                      <a:pt x="13" y="480"/>
                                    </a:cubicBezTo>
                                    <a:cubicBezTo>
                                      <a:pt x="20" y="480"/>
                                      <a:pt x="27" y="483"/>
                                      <a:pt x="32" y="488"/>
                                    </a:cubicBezTo>
                                    <a:cubicBezTo>
                                      <a:pt x="37" y="492"/>
                                      <a:pt x="39" y="498"/>
                                      <a:pt x="40" y="504"/>
                                    </a:cubicBezTo>
                                    <a:cubicBezTo>
                                      <a:pt x="42" y="504"/>
                                      <a:pt x="42" y="504"/>
                                      <a:pt x="42" y="504"/>
                                    </a:cubicBezTo>
                                    <a:cubicBezTo>
                                      <a:pt x="40" y="489"/>
                                      <a:pt x="28" y="478"/>
                                      <a:pt x="13" y="478"/>
                                    </a:cubicBezTo>
                                    <a:close/>
                                    <a:moveTo>
                                      <a:pt x="864" y="478"/>
                                    </a:moveTo>
                                    <a:cubicBezTo>
                                      <a:pt x="849" y="478"/>
                                      <a:pt x="836" y="489"/>
                                      <a:pt x="835" y="504"/>
                                    </a:cubicBezTo>
                                    <a:cubicBezTo>
                                      <a:pt x="837" y="504"/>
                                      <a:pt x="837" y="504"/>
                                      <a:pt x="837" y="504"/>
                                    </a:cubicBezTo>
                                    <a:cubicBezTo>
                                      <a:pt x="837" y="498"/>
                                      <a:pt x="840" y="492"/>
                                      <a:pt x="844" y="488"/>
                                    </a:cubicBezTo>
                                    <a:cubicBezTo>
                                      <a:pt x="849" y="483"/>
                                      <a:pt x="856" y="480"/>
                                      <a:pt x="864" y="480"/>
                                    </a:cubicBezTo>
                                    <a:cubicBezTo>
                                      <a:pt x="871" y="480"/>
                                      <a:pt x="878" y="483"/>
                                      <a:pt x="883" y="488"/>
                                    </a:cubicBezTo>
                                    <a:cubicBezTo>
                                      <a:pt x="887" y="492"/>
                                      <a:pt x="890" y="498"/>
                                      <a:pt x="891" y="504"/>
                                    </a:cubicBezTo>
                                    <a:cubicBezTo>
                                      <a:pt x="892" y="504"/>
                                      <a:pt x="892" y="504"/>
                                      <a:pt x="892" y="504"/>
                                    </a:cubicBezTo>
                                    <a:cubicBezTo>
                                      <a:pt x="891" y="489"/>
                                      <a:pt x="879" y="478"/>
                                      <a:pt x="864" y="478"/>
                                    </a:cubicBezTo>
                                    <a:close/>
                                    <a:moveTo>
                                      <a:pt x="621" y="471"/>
                                    </a:moveTo>
                                    <a:cubicBezTo>
                                      <a:pt x="602" y="471"/>
                                      <a:pt x="587" y="486"/>
                                      <a:pt x="585" y="504"/>
                                    </a:cubicBezTo>
                                    <a:cubicBezTo>
                                      <a:pt x="587" y="504"/>
                                      <a:pt x="587" y="504"/>
                                      <a:pt x="587" y="504"/>
                                    </a:cubicBezTo>
                                    <a:cubicBezTo>
                                      <a:pt x="587" y="496"/>
                                      <a:pt x="591" y="488"/>
                                      <a:pt x="597" y="483"/>
                                    </a:cubicBezTo>
                                    <a:cubicBezTo>
                                      <a:pt x="603" y="476"/>
                                      <a:pt x="611" y="473"/>
                                      <a:pt x="621" y="473"/>
                                    </a:cubicBezTo>
                                    <a:cubicBezTo>
                                      <a:pt x="630" y="473"/>
                                      <a:pt x="639" y="476"/>
                                      <a:pt x="645" y="483"/>
                                    </a:cubicBezTo>
                                    <a:cubicBezTo>
                                      <a:pt x="651" y="488"/>
                                      <a:pt x="654" y="496"/>
                                      <a:pt x="655" y="504"/>
                                    </a:cubicBezTo>
                                    <a:cubicBezTo>
                                      <a:pt x="656" y="504"/>
                                      <a:pt x="656" y="504"/>
                                      <a:pt x="656" y="504"/>
                                    </a:cubicBezTo>
                                    <a:cubicBezTo>
                                      <a:pt x="655" y="486"/>
                                      <a:pt x="640" y="471"/>
                                      <a:pt x="621" y="471"/>
                                    </a:cubicBezTo>
                                    <a:close/>
                                    <a:moveTo>
                                      <a:pt x="621" y="463"/>
                                    </a:moveTo>
                                    <a:cubicBezTo>
                                      <a:pt x="598" y="463"/>
                                      <a:pt x="579" y="481"/>
                                      <a:pt x="577" y="504"/>
                                    </a:cubicBezTo>
                                    <a:cubicBezTo>
                                      <a:pt x="579" y="504"/>
                                      <a:pt x="579" y="504"/>
                                      <a:pt x="579" y="504"/>
                                    </a:cubicBezTo>
                                    <a:cubicBezTo>
                                      <a:pt x="580" y="494"/>
                                      <a:pt x="584" y="484"/>
                                      <a:pt x="591" y="477"/>
                                    </a:cubicBezTo>
                                    <a:cubicBezTo>
                                      <a:pt x="599" y="470"/>
                                      <a:pt x="609" y="465"/>
                                      <a:pt x="621" y="465"/>
                                    </a:cubicBezTo>
                                    <a:cubicBezTo>
                                      <a:pt x="632" y="465"/>
                                      <a:pt x="643" y="470"/>
                                      <a:pt x="650" y="477"/>
                                    </a:cubicBezTo>
                                    <a:cubicBezTo>
                                      <a:pt x="657" y="484"/>
                                      <a:pt x="662" y="494"/>
                                      <a:pt x="663" y="504"/>
                                    </a:cubicBezTo>
                                    <a:cubicBezTo>
                                      <a:pt x="664" y="504"/>
                                      <a:pt x="664" y="504"/>
                                      <a:pt x="664" y="504"/>
                                    </a:cubicBezTo>
                                    <a:cubicBezTo>
                                      <a:pt x="663" y="481"/>
                                      <a:pt x="644" y="463"/>
                                      <a:pt x="621" y="463"/>
                                    </a:cubicBezTo>
                                    <a:close/>
                                    <a:moveTo>
                                      <a:pt x="135" y="471"/>
                                    </a:moveTo>
                                    <a:cubicBezTo>
                                      <a:pt x="116" y="471"/>
                                      <a:pt x="101" y="486"/>
                                      <a:pt x="99" y="504"/>
                                    </a:cubicBezTo>
                                    <a:cubicBezTo>
                                      <a:pt x="101" y="504"/>
                                      <a:pt x="101" y="504"/>
                                      <a:pt x="101" y="504"/>
                                    </a:cubicBezTo>
                                    <a:cubicBezTo>
                                      <a:pt x="102" y="496"/>
                                      <a:pt x="105" y="488"/>
                                      <a:pt x="111" y="483"/>
                                    </a:cubicBezTo>
                                    <a:cubicBezTo>
                                      <a:pt x="117" y="476"/>
                                      <a:pt x="126" y="473"/>
                                      <a:pt x="135" y="473"/>
                                    </a:cubicBezTo>
                                    <a:cubicBezTo>
                                      <a:pt x="144" y="473"/>
                                      <a:pt x="153" y="476"/>
                                      <a:pt x="159" y="483"/>
                                    </a:cubicBezTo>
                                    <a:cubicBezTo>
                                      <a:pt x="165" y="488"/>
                                      <a:pt x="168" y="496"/>
                                      <a:pt x="169" y="504"/>
                                    </a:cubicBezTo>
                                    <a:cubicBezTo>
                                      <a:pt x="171" y="504"/>
                                      <a:pt x="171" y="504"/>
                                      <a:pt x="171" y="504"/>
                                    </a:cubicBezTo>
                                    <a:cubicBezTo>
                                      <a:pt x="169" y="486"/>
                                      <a:pt x="154" y="471"/>
                                      <a:pt x="135" y="471"/>
                                    </a:cubicBezTo>
                                    <a:close/>
                                    <a:moveTo>
                                      <a:pt x="135" y="478"/>
                                    </a:moveTo>
                                    <a:cubicBezTo>
                                      <a:pt x="120" y="478"/>
                                      <a:pt x="108" y="489"/>
                                      <a:pt x="106" y="504"/>
                                    </a:cubicBezTo>
                                    <a:cubicBezTo>
                                      <a:pt x="108" y="504"/>
                                      <a:pt x="108" y="504"/>
                                      <a:pt x="108" y="504"/>
                                    </a:cubicBezTo>
                                    <a:cubicBezTo>
                                      <a:pt x="109" y="498"/>
                                      <a:pt x="111" y="492"/>
                                      <a:pt x="116" y="488"/>
                                    </a:cubicBezTo>
                                    <a:cubicBezTo>
                                      <a:pt x="121" y="483"/>
                                      <a:pt x="128" y="480"/>
                                      <a:pt x="135" y="480"/>
                                    </a:cubicBezTo>
                                    <a:cubicBezTo>
                                      <a:pt x="143" y="480"/>
                                      <a:pt x="149" y="483"/>
                                      <a:pt x="154" y="488"/>
                                    </a:cubicBezTo>
                                    <a:cubicBezTo>
                                      <a:pt x="159" y="492"/>
                                      <a:pt x="161" y="498"/>
                                      <a:pt x="162" y="504"/>
                                    </a:cubicBezTo>
                                    <a:cubicBezTo>
                                      <a:pt x="164" y="504"/>
                                      <a:pt x="164" y="504"/>
                                      <a:pt x="164" y="504"/>
                                    </a:cubicBezTo>
                                    <a:cubicBezTo>
                                      <a:pt x="162" y="489"/>
                                      <a:pt x="150" y="478"/>
                                      <a:pt x="135" y="478"/>
                                    </a:cubicBezTo>
                                    <a:close/>
                                    <a:moveTo>
                                      <a:pt x="681" y="500"/>
                                    </a:moveTo>
                                    <a:cubicBezTo>
                                      <a:pt x="678" y="500"/>
                                      <a:pt x="676" y="502"/>
                                      <a:pt x="675" y="504"/>
                                    </a:cubicBezTo>
                                    <a:cubicBezTo>
                                      <a:pt x="677" y="504"/>
                                      <a:pt x="677" y="504"/>
                                      <a:pt x="677" y="504"/>
                                    </a:cubicBezTo>
                                    <a:cubicBezTo>
                                      <a:pt x="678" y="503"/>
                                      <a:pt x="679" y="502"/>
                                      <a:pt x="681" y="502"/>
                                    </a:cubicBezTo>
                                    <a:cubicBezTo>
                                      <a:pt x="683" y="502"/>
                                      <a:pt x="684" y="503"/>
                                      <a:pt x="685" y="504"/>
                                    </a:cubicBezTo>
                                    <a:cubicBezTo>
                                      <a:pt x="687" y="504"/>
                                      <a:pt x="687" y="504"/>
                                      <a:pt x="687" y="504"/>
                                    </a:cubicBezTo>
                                    <a:cubicBezTo>
                                      <a:pt x="686" y="502"/>
                                      <a:pt x="684" y="500"/>
                                      <a:pt x="681" y="500"/>
                                    </a:cubicBezTo>
                                    <a:close/>
                                    <a:moveTo>
                                      <a:pt x="135" y="463"/>
                                    </a:moveTo>
                                    <a:cubicBezTo>
                                      <a:pt x="112" y="463"/>
                                      <a:pt x="93" y="481"/>
                                      <a:pt x="92" y="504"/>
                                    </a:cubicBezTo>
                                    <a:cubicBezTo>
                                      <a:pt x="93" y="504"/>
                                      <a:pt x="93" y="504"/>
                                      <a:pt x="93" y="504"/>
                                    </a:cubicBezTo>
                                    <a:cubicBezTo>
                                      <a:pt x="94" y="494"/>
                                      <a:pt x="98" y="484"/>
                                      <a:pt x="105" y="477"/>
                                    </a:cubicBezTo>
                                    <a:cubicBezTo>
                                      <a:pt x="113" y="470"/>
                                      <a:pt x="123" y="465"/>
                                      <a:pt x="135" y="465"/>
                                    </a:cubicBezTo>
                                    <a:cubicBezTo>
                                      <a:pt x="147" y="465"/>
                                      <a:pt x="157" y="470"/>
                                      <a:pt x="165" y="477"/>
                                    </a:cubicBezTo>
                                    <a:cubicBezTo>
                                      <a:pt x="172" y="484"/>
                                      <a:pt x="176" y="494"/>
                                      <a:pt x="177" y="504"/>
                                    </a:cubicBezTo>
                                    <a:cubicBezTo>
                                      <a:pt x="178" y="504"/>
                                      <a:pt x="178" y="504"/>
                                      <a:pt x="178" y="504"/>
                                    </a:cubicBezTo>
                                    <a:cubicBezTo>
                                      <a:pt x="177" y="481"/>
                                      <a:pt x="158" y="463"/>
                                      <a:pt x="135" y="463"/>
                                    </a:cubicBezTo>
                                    <a:close/>
                                    <a:moveTo>
                                      <a:pt x="621" y="486"/>
                                    </a:moveTo>
                                    <a:cubicBezTo>
                                      <a:pt x="610" y="486"/>
                                      <a:pt x="601" y="494"/>
                                      <a:pt x="600" y="504"/>
                                    </a:cubicBezTo>
                                    <a:cubicBezTo>
                                      <a:pt x="602" y="504"/>
                                      <a:pt x="602" y="504"/>
                                      <a:pt x="602" y="504"/>
                                    </a:cubicBezTo>
                                    <a:cubicBezTo>
                                      <a:pt x="602" y="500"/>
                                      <a:pt x="604" y="496"/>
                                      <a:pt x="607" y="493"/>
                                    </a:cubicBezTo>
                                    <a:cubicBezTo>
                                      <a:pt x="611" y="489"/>
                                      <a:pt x="615" y="487"/>
                                      <a:pt x="621" y="487"/>
                                    </a:cubicBezTo>
                                    <a:cubicBezTo>
                                      <a:pt x="626" y="487"/>
                                      <a:pt x="631" y="489"/>
                                      <a:pt x="635" y="493"/>
                                    </a:cubicBezTo>
                                    <a:cubicBezTo>
                                      <a:pt x="638" y="496"/>
                                      <a:pt x="639" y="500"/>
                                      <a:pt x="640" y="504"/>
                                    </a:cubicBezTo>
                                    <a:cubicBezTo>
                                      <a:pt x="642" y="504"/>
                                      <a:pt x="642" y="504"/>
                                      <a:pt x="642" y="504"/>
                                    </a:cubicBezTo>
                                    <a:cubicBezTo>
                                      <a:pt x="640" y="494"/>
                                      <a:pt x="632" y="486"/>
                                      <a:pt x="621" y="486"/>
                                    </a:cubicBezTo>
                                    <a:close/>
                                    <a:moveTo>
                                      <a:pt x="621" y="478"/>
                                    </a:moveTo>
                                    <a:cubicBezTo>
                                      <a:pt x="606" y="478"/>
                                      <a:pt x="594" y="489"/>
                                      <a:pt x="592" y="504"/>
                                    </a:cubicBezTo>
                                    <a:cubicBezTo>
                                      <a:pt x="594" y="504"/>
                                      <a:pt x="594" y="504"/>
                                      <a:pt x="594" y="504"/>
                                    </a:cubicBezTo>
                                    <a:cubicBezTo>
                                      <a:pt x="594" y="498"/>
                                      <a:pt x="597" y="492"/>
                                      <a:pt x="602" y="488"/>
                                    </a:cubicBezTo>
                                    <a:cubicBezTo>
                                      <a:pt x="607" y="483"/>
                                      <a:pt x="613" y="480"/>
                                      <a:pt x="621" y="480"/>
                                    </a:cubicBezTo>
                                    <a:cubicBezTo>
                                      <a:pt x="628" y="480"/>
                                      <a:pt x="635" y="483"/>
                                      <a:pt x="640" y="488"/>
                                    </a:cubicBezTo>
                                    <a:cubicBezTo>
                                      <a:pt x="644" y="492"/>
                                      <a:pt x="647" y="498"/>
                                      <a:pt x="648" y="504"/>
                                    </a:cubicBezTo>
                                    <a:cubicBezTo>
                                      <a:pt x="649" y="504"/>
                                      <a:pt x="649" y="504"/>
                                      <a:pt x="649" y="504"/>
                                    </a:cubicBezTo>
                                    <a:cubicBezTo>
                                      <a:pt x="648" y="489"/>
                                      <a:pt x="636" y="478"/>
                                      <a:pt x="621" y="478"/>
                                    </a:cubicBezTo>
                                    <a:close/>
                                    <a:moveTo>
                                      <a:pt x="742" y="471"/>
                                    </a:moveTo>
                                    <a:cubicBezTo>
                                      <a:pt x="723" y="471"/>
                                      <a:pt x="707" y="486"/>
                                      <a:pt x="706" y="504"/>
                                    </a:cubicBezTo>
                                    <a:cubicBezTo>
                                      <a:pt x="708" y="504"/>
                                      <a:pt x="708" y="504"/>
                                      <a:pt x="708" y="504"/>
                                    </a:cubicBezTo>
                                    <a:cubicBezTo>
                                      <a:pt x="708" y="496"/>
                                      <a:pt x="712" y="488"/>
                                      <a:pt x="717" y="483"/>
                                    </a:cubicBezTo>
                                    <a:cubicBezTo>
                                      <a:pt x="724" y="476"/>
                                      <a:pt x="732" y="473"/>
                                      <a:pt x="742" y="473"/>
                                    </a:cubicBezTo>
                                    <a:cubicBezTo>
                                      <a:pt x="751" y="473"/>
                                      <a:pt x="760" y="476"/>
                                      <a:pt x="766" y="483"/>
                                    </a:cubicBezTo>
                                    <a:cubicBezTo>
                                      <a:pt x="771" y="488"/>
                                      <a:pt x="775" y="496"/>
                                      <a:pt x="776" y="504"/>
                                    </a:cubicBezTo>
                                    <a:cubicBezTo>
                                      <a:pt x="777" y="504"/>
                                      <a:pt x="777" y="504"/>
                                      <a:pt x="777" y="504"/>
                                    </a:cubicBezTo>
                                    <a:cubicBezTo>
                                      <a:pt x="776" y="486"/>
                                      <a:pt x="761" y="471"/>
                                      <a:pt x="742" y="471"/>
                                    </a:cubicBezTo>
                                    <a:close/>
                                    <a:moveTo>
                                      <a:pt x="742" y="486"/>
                                    </a:moveTo>
                                    <a:cubicBezTo>
                                      <a:pt x="731" y="486"/>
                                      <a:pt x="722" y="494"/>
                                      <a:pt x="721" y="504"/>
                                    </a:cubicBezTo>
                                    <a:cubicBezTo>
                                      <a:pt x="722" y="504"/>
                                      <a:pt x="722" y="504"/>
                                      <a:pt x="722" y="504"/>
                                    </a:cubicBezTo>
                                    <a:cubicBezTo>
                                      <a:pt x="723" y="500"/>
                                      <a:pt x="725" y="496"/>
                                      <a:pt x="728" y="493"/>
                                    </a:cubicBezTo>
                                    <a:cubicBezTo>
                                      <a:pt x="731" y="489"/>
                                      <a:pt x="736" y="487"/>
                                      <a:pt x="742" y="487"/>
                                    </a:cubicBezTo>
                                    <a:cubicBezTo>
                                      <a:pt x="747" y="487"/>
                                      <a:pt x="752" y="489"/>
                                      <a:pt x="755" y="493"/>
                                    </a:cubicBezTo>
                                    <a:cubicBezTo>
                                      <a:pt x="758" y="496"/>
                                      <a:pt x="760" y="500"/>
                                      <a:pt x="761" y="504"/>
                                    </a:cubicBezTo>
                                    <a:cubicBezTo>
                                      <a:pt x="762" y="504"/>
                                      <a:pt x="762" y="504"/>
                                      <a:pt x="762" y="504"/>
                                    </a:cubicBezTo>
                                    <a:cubicBezTo>
                                      <a:pt x="761" y="494"/>
                                      <a:pt x="752" y="486"/>
                                      <a:pt x="742" y="486"/>
                                    </a:cubicBezTo>
                                    <a:close/>
                                    <a:moveTo>
                                      <a:pt x="135" y="500"/>
                                    </a:moveTo>
                                    <a:cubicBezTo>
                                      <a:pt x="132" y="500"/>
                                      <a:pt x="130" y="502"/>
                                      <a:pt x="129" y="504"/>
                                    </a:cubicBezTo>
                                    <a:cubicBezTo>
                                      <a:pt x="131" y="504"/>
                                      <a:pt x="131" y="504"/>
                                      <a:pt x="131" y="504"/>
                                    </a:cubicBezTo>
                                    <a:cubicBezTo>
                                      <a:pt x="132" y="503"/>
                                      <a:pt x="133" y="502"/>
                                      <a:pt x="135" y="502"/>
                                    </a:cubicBezTo>
                                    <a:cubicBezTo>
                                      <a:pt x="137" y="502"/>
                                      <a:pt x="138" y="503"/>
                                      <a:pt x="139" y="504"/>
                                    </a:cubicBezTo>
                                    <a:cubicBezTo>
                                      <a:pt x="141" y="504"/>
                                      <a:pt x="141" y="504"/>
                                      <a:pt x="141" y="504"/>
                                    </a:cubicBezTo>
                                    <a:cubicBezTo>
                                      <a:pt x="140" y="502"/>
                                      <a:pt x="138" y="500"/>
                                      <a:pt x="135" y="500"/>
                                    </a:cubicBezTo>
                                    <a:close/>
                                    <a:moveTo>
                                      <a:pt x="742" y="478"/>
                                    </a:moveTo>
                                    <a:cubicBezTo>
                                      <a:pt x="727" y="478"/>
                                      <a:pt x="714" y="489"/>
                                      <a:pt x="713" y="504"/>
                                    </a:cubicBezTo>
                                    <a:cubicBezTo>
                                      <a:pt x="715" y="504"/>
                                      <a:pt x="715" y="504"/>
                                      <a:pt x="715" y="504"/>
                                    </a:cubicBezTo>
                                    <a:cubicBezTo>
                                      <a:pt x="715" y="498"/>
                                      <a:pt x="718" y="492"/>
                                      <a:pt x="722" y="488"/>
                                    </a:cubicBezTo>
                                    <a:cubicBezTo>
                                      <a:pt x="727" y="483"/>
                                      <a:pt x="734" y="480"/>
                                      <a:pt x="742" y="480"/>
                                    </a:cubicBezTo>
                                    <a:cubicBezTo>
                                      <a:pt x="749" y="480"/>
                                      <a:pt x="756" y="483"/>
                                      <a:pt x="761" y="488"/>
                                    </a:cubicBezTo>
                                    <a:cubicBezTo>
                                      <a:pt x="765" y="492"/>
                                      <a:pt x="768" y="498"/>
                                      <a:pt x="769" y="504"/>
                                    </a:cubicBezTo>
                                    <a:cubicBezTo>
                                      <a:pt x="770" y="504"/>
                                      <a:pt x="770" y="504"/>
                                      <a:pt x="770" y="504"/>
                                    </a:cubicBezTo>
                                    <a:cubicBezTo>
                                      <a:pt x="769" y="489"/>
                                      <a:pt x="757" y="478"/>
                                      <a:pt x="742" y="478"/>
                                    </a:cubicBezTo>
                                    <a:close/>
                                    <a:moveTo>
                                      <a:pt x="742" y="500"/>
                                    </a:moveTo>
                                    <a:cubicBezTo>
                                      <a:pt x="739" y="500"/>
                                      <a:pt x="737" y="502"/>
                                      <a:pt x="736" y="504"/>
                                    </a:cubicBezTo>
                                    <a:cubicBezTo>
                                      <a:pt x="738" y="504"/>
                                      <a:pt x="738" y="504"/>
                                      <a:pt x="738" y="504"/>
                                    </a:cubicBezTo>
                                    <a:cubicBezTo>
                                      <a:pt x="738" y="503"/>
                                      <a:pt x="740" y="502"/>
                                      <a:pt x="742" y="502"/>
                                    </a:cubicBezTo>
                                    <a:cubicBezTo>
                                      <a:pt x="743" y="502"/>
                                      <a:pt x="745" y="503"/>
                                      <a:pt x="746" y="504"/>
                                    </a:cubicBezTo>
                                    <a:cubicBezTo>
                                      <a:pt x="748" y="504"/>
                                      <a:pt x="748" y="504"/>
                                      <a:pt x="748" y="504"/>
                                    </a:cubicBezTo>
                                    <a:cubicBezTo>
                                      <a:pt x="747" y="502"/>
                                      <a:pt x="744" y="500"/>
                                      <a:pt x="742" y="500"/>
                                    </a:cubicBezTo>
                                    <a:close/>
                                    <a:moveTo>
                                      <a:pt x="135" y="486"/>
                                    </a:moveTo>
                                    <a:cubicBezTo>
                                      <a:pt x="124" y="486"/>
                                      <a:pt x="116" y="494"/>
                                      <a:pt x="114" y="504"/>
                                    </a:cubicBezTo>
                                    <a:cubicBezTo>
                                      <a:pt x="116" y="504"/>
                                      <a:pt x="116" y="504"/>
                                      <a:pt x="116" y="504"/>
                                    </a:cubicBezTo>
                                    <a:cubicBezTo>
                                      <a:pt x="116" y="500"/>
                                      <a:pt x="118" y="496"/>
                                      <a:pt x="121" y="493"/>
                                    </a:cubicBezTo>
                                    <a:cubicBezTo>
                                      <a:pt x="125" y="489"/>
                                      <a:pt x="130" y="487"/>
                                      <a:pt x="135" y="487"/>
                                    </a:cubicBezTo>
                                    <a:cubicBezTo>
                                      <a:pt x="140" y="487"/>
                                      <a:pt x="145" y="489"/>
                                      <a:pt x="149" y="493"/>
                                    </a:cubicBezTo>
                                    <a:cubicBezTo>
                                      <a:pt x="152" y="496"/>
                                      <a:pt x="154" y="500"/>
                                      <a:pt x="154" y="504"/>
                                    </a:cubicBezTo>
                                    <a:cubicBezTo>
                                      <a:pt x="156" y="504"/>
                                      <a:pt x="156" y="504"/>
                                      <a:pt x="156" y="504"/>
                                    </a:cubicBezTo>
                                    <a:cubicBezTo>
                                      <a:pt x="154" y="494"/>
                                      <a:pt x="146" y="486"/>
                                      <a:pt x="135" y="486"/>
                                    </a:cubicBezTo>
                                    <a:close/>
                                    <a:moveTo>
                                      <a:pt x="135" y="493"/>
                                    </a:moveTo>
                                    <a:cubicBezTo>
                                      <a:pt x="129" y="493"/>
                                      <a:pt x="123" y="498"/>
                                      <a:pt x="122" y="504"/>
                                    </a:cubicBezTo>
                                    <a:cubicBezTo>
                                      <a:pt x="123" y="504"/>
                                      <a:pt x="123" y="504"/>
                                      <a:pt x="123" y="504"/>
                                    </a:cubicBezTo>
                                    <a:cubicBezTo>
                                      <a:pt x="125" y="499"/>
                                      <a:pt x="129" y="495"/>
                                      <a:pt x="135" y="495"/>
                                    </a:cubicBezTo>
                                    <a:cubicBezTo>
                                      <a:pt x="141" y="495"/>
                                      <a:pt x="145" y="499"/>
                                      <a:pt x="147" y="504"/>
                                    </a:cubicBezTo>
                                    <a:cubicBezTo>
                                      <a:pt x="148" y="504"/>
                                      <a:pt x="148" y="504"/>
                                      <a:pt x="148" y="504"/>
                                    </a:cubicBezTo>
                                    <a:cubicBezTo>
                                      <a:pt x="147" y="498"/>
                                      <a:pt x="142" y="493"/>
                                      <a:pt x="135" y="493"/>
                                    </a:cubicBezTo>
                                    <a:close/>
                                    <a:moveTo>
                                      <a:pt x="742" y="493"/>
                                    </a:moveTo>
                                    <a:cubicBezTo>
                                      <a:pt x="735" y="493"/>
                                      <a:pt x="730" y="498"/>
                                      <a:pt x="728" y="504"/>
                                    </a:cubicBezTo>
                                    <a:cubicBezTo>
                                      <a:pt x="730" y="504"/>
                                      <a:pt x="730" y="504"/>
                                      <a:pt x="730" y="504"/>
                                    </a:cubicBezTo>
                                    <a:cubicBezTo>
                                      <a:pt x="731" y="499"/>
                                      <a:pt x="736" y="495"/>
                                      <a:pt x="742" y="495"/>
                                    </a:cubicBezTo>
                                    <a:cubicBezTo>
                                      <a:pt x="747" y="495"/>
                                      <a:pt x="752" y="499"/>
                                      <a:pt x="753" y="504"/>
                                    </a:cubicBezTo>
                                    <a:cubicBezTo>
                                      <a:pt x="755" y="504"/>
                                      <a:pt x="755" y="504"/>
                                      <a:pt x="755" y="504"/>
                                    </a:cubicBezTo>
                                    <a:cubicBezTo>
                                      <a:pt x="754" y="498"/>
                                      <a:pt x="748" y="493"/>
                                      <a:pt x="742" y="493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Dreptunghi rotunjit 100"/>
                            <wps:cNvSpPr/>
                            <wps:spPr>
                              <a:xfrm>
                                <a:off x="276045" y="207034"/>
                                <a:ext cx="2419249" cy="1185545"/>
                              </a:xfrm>
                              <a:prstGeom prst="roundRect">
                                <a:avLst>
                                  <a:gd name="adj" fmla="val 10846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p="http://schemas.openxmlformats.org/presentationml/2006/main" xmlns:c="http://schemas.openxmlformats.org/drawingml/2006/chart" xmlns:dgm="http://schemas.openxmlformats.org/drawingml/2006/diagram" xmlns:pic="http://schemas.openxmlformats.org/drawingml/2006/picture" xmlns:ve="http://schemas.openxmlformats.org/markup-compatibility/2006" xmlns:a="http://schemas.openxmlformats.org/drawingml/2006/main">
            <w:pict>
              <v:group id="Grup 4" style="position:absolute;margin-left:0;margin-top:0;width:487.45pt;height:706.3pt;z-index:-251657216;mso-position-horizontal:center;mso-position-horizontal-relative:page;mso-position-vertical:center;mso-position-vertical-relative:page;mso-width-relative:margin;mso-height-relative:margin" alt="Place card backing graphics of fireworks and abstract design on solid color" coordsize="61912,89725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">
                <v:group id="Grup 79" style="position:absolute;left:190;top:18764;width:29712;height:16002" coordsize="29711,16002" o:spid="_x0000_s10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ormă liberă 5" style="position:absolute;width:29711;height:16002;visibility:visible;mso-wrap-style:square;v-text-anchor:top" coordsize="936,504" o:spid="_x0000_s102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zwiMUA&#10;AADaAAAADwAAAGRycy9kb3ducmV2LnhtbESPQWvCQBSE7wX/w/KE3ppNBdOQupG2IPRgwKoUj4/s&#10;axKafRuyaxL99W6h4HGYmW+Y1XoyrRiod41lBc9RDIK4tLrhSsHxsHlKQTiPrLG1TAou5GCdzx5W&#10;mGk78hcNe1+JAGGXoYLa+y6T0pU1GXSR7YiD92N7gz7IvpK6xzHATSsXcZxIgw2HhRo7+qip/N2f&#10;jYJtcl0OL4UpLqfvdxlvtrtT6nZKPc6nt1cQniZ/D/+3P7WCJfxdCTd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nPCIxQAAANoAAAAPAAAAAAAAAAAAAAAAAJgCAABkcnMv&#10;ZG93bnJldi54bWxQSwUGAAAAAAQABAD1AAAAigMAAAAA&#10;">
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<o:lock v:ext="edit" verticies="t"/>
                  </v:shape>
                  <v:roundrect id="Dreptunghi rotunjit 7" style="position:absolute;left:2760;top:2070;width:24187;height:11855;visibility:visible;mso-wrap-style:square;v-text-anchor:middle" o:spid="_x0000_s102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0vRcIA&#10;AADaAAAADwAAAGRycy9kb3ducmV2LnhtbESPT2vCQBTE74V+h+UVeqsbhVob3YQiCNZbo70/sy9/&#10;MPs23V1N7KfvCkKPw8z8hlnlo+nEhZxvLSuYThIQxKXVLdcKDvvNywKED8gaO8uk4Eoe8uzxYYWp&#10;tgN/0aUItYgQ9ikqaELoUyl92ZBBP7E9cfQq6wyGKF0ttcMhwk0nZ0kylwZbjgsN9rRuqDwVZ6Pg&#10;e9hdf/g1IVf5Yr77Xb9/Hqug1PPT+LEEEWgM/+F7e6sVvMHtSrwBMv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S9FwgAAANoAAAAPAAAAAAAAAAAAAAAAAJgCAABkcnMvZG93&#10;bnJldi54bWxQSwUGAAAAAAQABAD1AAAAhwMAAAAA&#10;">
                    <v:stroke joinstyle="miter"/>
                  </v:roundrect>
                </v:group>
                <v:group id="Grup 80" style="position:absolute;left:32194;top:18764;width:29712;height:16002" coordsize="29716,16002" o:spid="_x0000_s1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ormă liberă 9" style="position:absolute;width:29716;height:16002;visibility:visible;mso-wrap-style:square;v-text-anchor:top" coordsize="936,507" o:spid="_x0000_s103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1Sb8QA&#10;AADbAAAADwAAAGRycy9kb3ducmV2LnhtbESPQU/DMAyF75P4D5GRuG3pOKDRLa3Q0AQHLhsIwc1q&#10;vLRa45QktOXf4wMSN1vv+b3Pu3r2vRoppi6wgfWqAEXcBNuxM/D2elhuQKWMbLEPTAZ+KEFdXS12&#10;WNow8ZHGU3ZKQjiVaKDNeSi1Tk1LHtMqDMSinUP0mGWNTtuIk4T7Xt8WxZ322LE0tDjQvqXmcvr2&#10;Bhp3v1+/DB+T+3qM+vP9cM5Pozbm5np+2ILKNOd/89/1sxV8oZdfZABd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NUm/EAAAA2wAAAA8AAAAAAAAAAAAAAAAAmAIAAGRycy9k&#10;b3ducmV2LnhtbFBLBQYAAAAABAAEAPUAAACJAwAAAAA=&#10;">
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<o:lock v:ext="edit" verticies="t"/>
                  </v:shape>
                  <v:roundrect id="Dreptunghi rotunjit 12" style="position:absolute;left:2760;top:2156;width:24192;height:11856;visibility:visible;mso-wrap-style:square;v-text-anchor:middle" o:spid="_x0000_s103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COcAA&#10;AADbAAAADwAAAGRycy9kb3ducmV2LnhtbERPS2sCMRC+F/wPYYTeulmFiq5GEaHQenPV+7iZfeBm&#10;siapu/bXN0Kht/n4nrPaDKYVd3K+saxgkqQgiAurG64UnI4fb3MQPiBrbC2Tggd52KxHLyvMtO35&#10;QPc8VCKGsM9QQR1Cl0npi5oM+sR2xJErrTMYInSV1A77GG5aOU3TmTTYcGyosaNdTcU1/zYKzv3+&#10;ceP3lFzp89n+Z7f4upRBqdfxsF2CCDSEf/Gf+1PH+VN4/hIPk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COcAAAADbAAAADwAAAAAAAAAAAAAAAACYAgAAZHJzL2Rvd25y&#10;ZXYueG1sUEsFBgAAAAAEAAQA9QAAAIUDAAAAAA==&#10;">
                    <v:stroke joinstyle="miter"/>
                  </v:roundrect>
                </v:group>
                <v:group id="Grup 86" style="position:absolute;left:190;top:37147;width:61716;height:16002" coordsize="61715,16002" o:spid="_x0000_s10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group id="Grup 81" style="position:absolute;width:29711;height:16002" coordsize="29716,16002" o:spid="_x0000_s10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  <v:shape id="Formă liberă 13" style="position:absolute;width:29716;height:16002;visibility:visible;mso-wrap-style:square;v-text-anchor:top" coordsize="937,504" o:spid="_x0000_s103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caZMMA&#10;AADbAAAADwAAAGRycy9kb3ducmV2LnhtbERP22qDQBB9L/Qflin0pcS1DUgwrlLSBAOFQkw+YOJO&#10;VOLOiruN9u+7gULf5nCukxWz6cWNRtdZVvAaxSCIa6s7bhScjrvFCoTzyBp7y6TghxwU+eNDhqm2&#10;Ex/oVvlGhBB2KSpovR9SKV3dkkEX2YE4cBc7GvQBjo3UI04h3PTyLY4TabDj0NDiQJuW6mv1bRS4&#10;nfzYJ1/9y+dmm5TV9rg8H6pSqeen+X0NwtPs/8V/7r0O8xO4/xIOk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caZMMAAADbAAAADwAAAAAAAAAAAAAAAACYAgAAZHJzL2Rv&#10;d25yZXYueG1sUEsFBgAAAAAEAAQA9QAAAIgDAAAAAA=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Dreptunghi rotunjit 17" style="position:absolute;left:2760;top:2070;width:24192;height:11855;visibility:visible;mso-wrap-style:square;v-text-anchor:middle" o:spid="_x0000_s103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ZhocAA&#10;AADbAAAADwAAAGRycy9kb3ducmV2LnhtbERPS2sCMRC+F/wPYYTearZCrW6NIoKg3rrqfbqZfdDN&#10;ZE2iu/rrG0HobT6+58yXvWnElZyvLSt4HyUgiHOray4VHA+btykIH5A1NpZJwY08LBeDlzmm2nb8&#10;TdcslCKGsE9RQRVCm0rp84oM+pFtiSNXWGcwROhKqR12Mdw0cpwkE2mw5thQYUvrivLf7GIUnLr9&#10;7cwfCbnCZ5P9fT3b/RRBqddhv/oCEagP/+Kne6vj/E94/BIPkI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ZhocAAAADbAAAADwAAAAAAAAAAAAAAAACYAgAAZHJzL2Rvd25y&#10;ZXYueG1sUEsFBgAAAAAEAAQA9QAAAIUDAAAAAA==&#10;">
                      <v:stroke joinstyle="miter"/>
                    </v:roundrect>
                  </v:group>
                  <v:group id="Grup 84" style="position:absolute;left:32004;width:29711;height:16002" coordsize="29716,16002" o:spid="_x0000_s1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  <v:shape id="Formă liberă 13" style="position:absolute;width:29716;height:16002;visibility:visible;mso-wrap-style:square;v-text-anchor:top" coordsize="937,504" o:spid="_x0000_s103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9xv78A&#10;AADbAAAADwAAAGRycy9kb3ducmV2LnhtbERPTYvCMBC9C/6HMAvebLriinSNIqKy4EnrxdvYjE3Z&#10;ZlKaWLv/3iwI3ubxPmex6m0tOmp95VjBZ5KCIC6crrhUcM534zkIH5A11o5JwR95WC2HgwVm2j34&#10;SN0plCKGsM9QgQmhyaT0hSGLPnENceRurrUYImxLqVt8xHBby0mazqTFimODwYY2horf090qaPKv&#10;a77fFlwebmadusu0u7BTavTRr79BBOrDW/xy/+g4fwr/v8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v3G/vwAAANsAAAAPAAAAAAAAAAAAAAAAAJgCAABkcnMvZG93bnJl&#10;di54bWxQSwUGAAAAAAQABAD1AAAAhA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Dreptunghi rotunjit 18" style="position:absolute;left:2760;top:2070;width:24192;height:11855;visibility:visible;mso-wrap-style:square;v-text-anchor:middle" o:spid="_x0000_s103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n108MA&#10;AADbAAAADwAAAGRycy9kb3ducmV2LnhtbESPT2/CMAzF75P2HSJP2m2kQxpihYAQEtLGjcLupnH/&#10;iMbpkoyWfXp8mLSbrff83s/L9eg6daUQW88GXicZKOLS25ZrA6fj7mUOKiZki51nMnCjCOvV48MS&#10;c+sHPtC1SLWSEI45GmhS6nOtY9mQwzjxPbFolQ8Ok6yh1jbgIOGu09Msm2mHLUtDgz1tGyovxY8z&#10;8DXsb9/8llGoYjHb/27fP89VMub5adwsQCUa07/57/rDCr7Ayi8ygF7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n108MAAADbAAAADwAAAAAAAAAAAAAAAACYAgAAZHJzL2Rv&#10;d25yZXYueG1sUEsFBgAAAAAEAAQA9QAAAIgDAAAAAA==&#10;">
                      <v:stroke joinstyle="miter"/>
                    </v:roundrect>
                  </v:group>
                </v:group>
                <v:group id="Grup 77" style="position:absolute;left:32194;width:29718;height:16002" coordsize="29716,16002" o:spid="_x0000_s10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ormă liberă 13" style="position:absolute;width:29716;height:16002;visibility:visible;mso-wrap-style:square;v-text-anchor:top" coordsize="937,504" o:spid="_x0000_s1041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2OR8IA&#10;AADbAAAADwAAAGRycy9kb3ducmV2LnhtbESPQYvCMBSE74L/ITxhb5qqq0g1ioguC3vSevH2bJ5N&#10;sXkpTazdf79ZEDwOM/MNs9p0thItNb50rGA8SkAQ506XXCg4Z4fhAoQPyBorx6Tglzxs1v3eClPt&#10;nnyk9hQKESHsU1RgQqhTKX1uyKIfuZo4ejfXWAxRNoXUDT4j3FZykiRzabHkuGCwpp2h/H56WAV1&#10;NrtmX/uci5+b2Sbu8tle2Cn1Mei2SxCBuvAOv9rfWsF0DP9f4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fY5HwgAAANsAAAAPAAAAAAAAAAAAAAAAAJgCAABkcnMvZG93&#10;bnJldi54bWxQSwUGAAAAAAQABAD1AAAAhwMAAAAA&#10;">
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<o:lock v:ext="edit" verticies="t"/>
                  </v:shape>
                  <v:roundrect id="Dreptunghi rotunjit 66" style="position:absolute;left:2760;top:2070;width:24187;height:11855;visibility:visible;mso-wrap-style:square;v-text-anchor:middle" o:spid="_x0000_s104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y3R8MA&#10;AADbAAAADwAAAGRycy9kb3ducmV2LnhtbESPzWrDMBCE74W8g9hAbo3cQkzjRjYlEEhyq9veN9b6&#10;h1orR1JjJ08fFQo9DjPzDbMpJtOLCznfWVbwtExAEFdWd9wo+PzYPb6A8AFZY2+ZFFzJQ5HPHjaY&#10;aTvyO13K0IgIYZ+hgjaEIZPSVy0Z9Es7EEevts5giNI1UjscI9z08jlJUmmw47jQ4kDblqrv8sco&#10;+BqP1zOvEnK1L9Pjbbs+nOqg1GI+vb2CCDSF//Bfe68VpCn8fok/QO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y3R8MAAADbAAAADwAAAAAAAAAAAAAAAACYAgAAZHJzL2Rv&#10;d25yZXYueG1sUEsFBgAAAAAEAAQA9QAAAIgDAAAAAA==&#10;">
                    <v:stroke joinstyle="miter"/>
                  </v:roundrect>
                </v:group>
                <v:group id="Grup 78" style="position:absolute;width:29718;height:16002" coordsize="29711,16002" o:spid="_x0000_s10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ormă liberă 13" style="position:absolute;width:29711;height:16002;visibility:visible;mso-wrap-style:square;v-text-anchor:top" coordsize="937,504" o:spid="_x0000_s1044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9S9cQA&#10;AADbAAAADwAAAGRycy9kb3ducmV2LnhtbESP0YrCMBRE34X9h3AFX0TT3ZUi1SiLqygIQqsfcG2u&#10;bbG5KU1W699vBMHHYWbOMPNlZ2pxo9ZVlhV8jiMQxLnVFRcKTsfNaArCeWSNtWVS8CAHy8VHb46J&#10;tndO6Zb5QgQIuwQVlN43iZQuL8mgG9uGOHgX2xr0QbaF1C3eA9zU8iuKYmmw4rBQYkOrkvJr9mcU&#10;uI383cWHerhfreNttj5+n9Nsq9Sg3/3MQHjq/Dv8au+0gngCzy/hB8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/UvXEAAAA2wAAAA8AAAAAAAAAAAAAAAAAmAIAAGRycy9k&#10;b3ducmV2LnhtbFBLBQYAAAAABAAEAPUAAACJAwAAAAA=&#10;">
                    <v:path arrowok="t" o:connecttype="custom" o:connectlocs="2971165,498475;2837986,1479550;133179,1282700;41222,568325;177572,152400;1667911,3175;79273,139700;2498696,69850;1718646,1444625;567597,1444625;428076,190500;1265203,139700;1988176,142875;2463816,682625;2206970,1374775;1350818,1390650;669067,1368425;1775723,219075;1740843,1257300;678580,955675;1281057,327025;2007201,304800;1969150,1054100;1116169,1143000;1715475,377825;1059092,968375;1582296,450850;1388869,542925;1623518,793750;1198613,685800;1832800,866775;1052750,558800;1036895,1092200;2007201,631825;713460,663575;811759,955675;2159406,914400;2121355,412750;618332,612775;618332,1123950;2438448,793750;2441619,466725;494666,466725;532717,981075;2498696,1374775;2546260,847725;2619191,355600;1807432,139700;944938,152400;218794,304800;158547,841375;158547,1333500;710289,1482725;1388869,1543050;1870851,1479550;2650901,1444625;2929943,1238250;2755541,958850;2625533,682625;2660413,390525;2876037,304800;703947,1600200;504178,1533525" o:connectangles="0,0,0,0,0,0,0,0,0,0,0,0,0,0,0,0,0,0,0,0,0,0,0,0,0,0,0,0,0,0,0,0,0,0,0,0,0,0,0,0,0,0,0,0,0,0,0,0,0,0,0,0,0,0,0,0,0,0,0,0,0,0,0"/>
                    <o:lock v:ext="edit" verticies="t"/>
                  </v:shape>
                  <v:roundrect id="Dreptunghi rotunjit 65" style="position:absolute;left:2760;top:2070;width:24187;height:11855;visibility:visible;mso-wrap-style:square;v-text-anchor:middle" o:spid="_x0000_s1045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4pMMMA&#10;AADbAAAADwAAAGRycy9kb3ducmV2LnhtbESPzWrDMBCE74G8g9hAb4mcQkzqRjYhUGhzq5Pet9b6&#10;h1grR1Jjp09fFQo9DjPzDbMrJtOLGznfWVawXiUgiCurO24UnE8vyy0IH5A19pZJwZ08FPl8tsNM&#10;25Hf6VaGRkQI+wwVtCEMmZS+asmgX9mBOHq1dQZDlK6R2uEY4aaXj0mSSoMdx4UWBzq0VF3KL6Pg&#10;Yzzer7xJyNW+TI/fh6e3zzoo9bCY9s8gAk3hP/zXftUK0g3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k4pMMMAAADbAAAADwAAAAAAAAAAAAAAAACYAgAAZHJzL2Rv&#10;d25yZXYueG1sUEsFBgAAAAAEAAQA9QAAAIgDAAAAAA==&#10;">
                    <v:stroke joinstyle="miter"/>
                  </v:roundrect>
                </v:group>
                <v:group id="Grup 87" style="position:absolute;left:190;top:55435;width:61716;height:16002" coordsize="61715,16002" o:spid="_x0000_s10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group id="Grup 88" style="position:absolute;width:29711;height:16002" coordsize="29711,16002" o:spid="_x0000_s10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<v:shape id="Formă liberă 89" style="position:absolute;width:29711;height:16002;visibility:visible;mso-wrap-style:square;v-text-anchor:top" coordsize="936,504" o:spid="_x0000_s1048" fillcolor="#2cbdd2 [3204]" stroked="f" path="m863,330c786,202,745,112,729,75v3,9,7,23,12,41c744,123,746,131,749,139v2,,4,1,5,2c757,144,757,148,754,151v13,34,32,79,60,138c816,289,819,290,821,292v3,3,3,7,,10c818,305,813,305,810,302v-3,-3,-2,-8,1,-11c811,291,811,291,811,291,792,250,777,216,766,188v14,40,34,90,59,152c828,339,831,339,833,342v3,3,3,7,,10c830,355,825,355,822,352v-3,-3,-2,-8,1,-11c823,341,823,341,823,341,789,260,766,198,750,153v-2,1,-5,,-6,-2c756,205,777,280,808,378v3,-1,5,,7,2c818,383,818,387,815,390v-3,3,-8,3,-10,c802,387,802,382,805,379v,,,,1,c768,265,747,181,735,127v6,36,16,85,30,142c767,268,769,269,771,271v3,3,3,8,,10c768,284,763,284,760,281v-3,-3,-3,-8,,-11c761,270,762,270,762,269,745,201,735,144,728,107v-1,,-3,,-4,-1c724,132,726,167,730,209v1,2,1,5,1,7c731,216,731,216,731,217v1,9,2,18,4,28c736,259,739,274,741,289v2,,3,1,5,2c748,294,748,299,745,301v-1,1,-1,1,-2,2c747,333,753,367,760,403v2,,5,1,6,3c769,409,769,413,766,416v-3,3,-8,3,-11,c753,413,753,408,756,405v,,1,,1,-1c750,367,745,334,740,303v-2,,-4,-1,-5,-2c732,298,732,293,735,291v1,-1,2,-2,3,-2c735,274,733,259,732,245v-2,-10,-3,-19,-4,-28c728,217,728,216,728,216v,-2,,-5,-1,-7c722,162,720,126,720,102v-1,-2,-1,-3,,-5c720,92,720,87,720,83v-3,22,-6,56,-7,101c715,185,717,185,718,187v3,3,3,7,,10c715,199,711,200,709,198v,31,,68,3,112c713,310,715,311,716,312v3,3,3,8,,11c713,325,708,325,705,322v-2,-3,-2,-8,1,-10c707,311,708,310,709,310v-3,-46,-4,-84,-3,-116c705,193,705,190,706,189v,-31,2,-56,3,-74c698,166,683,253,668,382v1,,2,1,3,2c674,387,674,390,672,393v,,,1,,1c673,399,649,481,643,504v16,,16,,16,c665,473,679,446,684,449v7,3,-9,20,-21,55c726,504,726,504,726,504v13,-40,48,-91,57,-82c792,431,755,445,730,504v54,,54,,54,c805,480,838,457,842,466v3,8,-22,9,-53,38c936,504,936,504,936,504v,-285,,-285,,-285c881,175,826,134,786,104v31,25,71,58,118,99c907,200,912,201,914,204v3,3,3,7,,10c911,217,906,217,903,214v-2,-3,-2,-6,-1,-9c848,159,803,121,771,96v-2,1,-6,2,-8,c900,239,900,239,900,239v3,-2,7,-2,9,1c912,243,912,248,909,251v-3,2,-8,2,-11,-1c896,248,896,244,898,241,775,112,775,112,775,112v,3,,6,-2,8c772,120,771,121,770,121v38,52,93,127,151,200c924,319,928,320,930,322v3,3,3,8,,11c927,336,922,335,919,332v-2,-2,-2,-6,,-9c860,250,804,174,767,122v-2,-1,-3,-1,-5,-3c760,117,760,115,760,112,751,99,744,88,737,79v15,26,43,72,85,132c825,210,828,211,830,213v3,3,3,8,,10c827,226,822,226,819,223v-3,-3,-2,-7,,-10c777,153,750,107,735,81v18,41,59,128,130,248c868,328,871,329,873,331v3,3,3,7,,10c870,344,865,344,862,341v-3,-3,-2,-8,1,-11c863,330,863,330,863,330xm707,328v2,-1,7,,8,2c716,334,692,402,692,402v,,14,-71,15,-74xm708,439v6,-37,33,-74,39,-70c754,373,727,392,708,439xm771,486v6,-41,65,-117,75,-106c856,391,804,406,771,486xm743,8v,,,,1,c742,10,741,13,740,15r3,-7xm730,2v,-2,,-2,,-2c730,,730,,730,r,2xm747,v1,,1,,1,c747,,747,1,747,1v,,,-1,,-1xm739,25c742,17,746,9,751,v2,,2,,2,l739,25xm770,38c798,28,836,14,882,v52,,52,,52,c934,1,933,2,933,3v-24,3,-48,7,-71,12c861,15,861,14,861,14v-3,-3,-8,-3,-11,c849,15,848,17,848,19v-9,1,-17,3,-25,5c803,29,785,34,770,38v,,,,,xm844,v28,,28,,28,c831,13,796,25,770,35v,-1,,-1,,-2c790,24,816,12,844,xm762,109v,,-1,-1,-1,-2c762,109,762,109,762,109v,,,,,xm746,25c763,1,763,1,763,1v1,,2,-1,3,-1c768,,768,,768,v-8,9,-16,18,-22,25xm765,108c742,78,742,78,742,78v28,29,28,29,28,29c768,107,766,107,765,108xm752,71v13,7,30,16,52,27c804,100,804,101,805,102v3,3,6,3,9,2c846,121,887,144,936,172v,43,,43,,43c875,167,815,122,774,91v,,,-1,,-2c806,109,851,138,905,174v-1,3,,6,2,8c909,185,914,185,917,182v3,-3,3,-7,,-10c915,169,910,169,907,171v,,,1,,1c837,125,783,90,752,71xm737,68v6,5,14,11,23,19c759,89,760,91,761,93l737,68xm757,79v-1,-1,-2,-2,-3,-3c757,78,761,80,765,83v-1,,-1,,-2,c761,82,759,80,757,79xm936,16v-18,3,-36,6,-53,8c875,25,866,25,858,26v1,,1,-1,2,-2c862,23,863,21,862,18,885,13,910,9,934,6v,,1,1,1,2c935,8,936,8,936,8r,8xm770,77v,,,1,1,1c777,81,783,84,790,88,783,84,776,81,770,77xm883,124v53,22,53,22,53,22c936,148,936,148,936,148v-19,-8,-36,-16,-53,-24xm753,66v183,54,183,54,183,54c936,143,936,143,936,143,817,93,817,93,817,93v,,,-1,-1,-1c814,90,811,89,809,90,767,73,767,73,767,73v-5,-3,-9,-5,-14,-7xm818,98v32,14,71,32,118,53c936,169,936,169,936,169,888,141,848,119,816,102v1,-1,2,-2,2,-4xm805,93v-1,-1,-1,-1,-1,-1c804,92,805,92,805,93v,,,,,xm772,v12,,12,,12,c764,17,746,32,735,42,743,32,756,18,772,xm52,54c33,69,15,82,,95,,92,,92,,92,15,80,32,67,52,54xm,55c13,37,28,19,43,,63,,63,,63,,39,24,18,46,,67l,55xm14,67c9,71,4,75,,80,,72,,72,,72,19,51,42,26,68,,92,,92,,92,,64,22,38,45,14,67xm11,34c19,23,29,11,38,v,,,,,c29,11,20,23,11,34xm99,v23,,23,,23,c109,9,97,19,84,28,50,49,22,69,,86v,,,,,c5,80,11,75,17,69,27,61,37,52,49,43,48,42,48,42,48,42,64,28,81,14,99,xm111,13c117,9,123,4,129,v8,,8,,8,c128,4,119,9,111,13xm16,161v-6,,-11,,-16,c,161,,161,,161v5,,10,,16,xm642,504v4,-20,18,-89,22,-108c663,396,661,395,660,394v-2,-3,-2,-7,1,-10c662,383,663,382,665,382,681,241,698,150,709,101v-9,32,-21,79,-31,135c679,236,680,237,681,237v3,3,3,8,,11c678,251,673,250,670,247v-2,-3,-2,-7,1,-10c672,236,674,235,676,235,686,174,700,122,710,90v-18,43,-49,128,-86,258c625,348,625,349,626,349v3,3,2,8,-1,11c622,363,618,362,615,359v-3,-3,-3,-7,,-10c617,348,619,347,621,347,659,214,691,129,708,86v-1,,-1,,-1,-1c688,119,656,182,617,284v,,1,,1,1c621,288,621,293,618,295v-3,3,-8,3,-11,c604,292,605,287,608,284v1,-1,4,-2,6,-1c637,224,658,177,674,142v-24,46,-55,109,-86,185c588,327,589,328,590,328v2,3,2,8,-1,11c586,342,582,341,579,338v-3,-3,-3,-7,,-10c581,327,583,326,585,326,626,226,666,150,692,104,662,150,615,224,564,314v,30,,67,,67c564,381,561,351,559,323v-3,6,-7,12,-10,17c549,341,550,341,550,341v3,3,2,8,-1,11c547,354,544,354,541,353v4,20,6,42,4,51c542,361,516,312,526,309v5,-1,9,14,13,32c539,341,539,341,539,341v2,-2,5,-3,8,-2c551,332,554,325,558,318v-1,-22,-3,-43,-3,-44c556,271,562,271,563,274v1,2,1,16,1,34c624,204,678,120,704,80v,-1,,-1,,-2c684,103,648,151,598,233v,1,1,1,1,1c602,237,602,242,599,245v-3,3,-8,2,-11,-1c585,241,586,237,588,234v2,-2,5,-2,7,-2c636,165,668,120,689,93v-8,9,-18,20,-29,32c660,127,659,128,658,130v-1,1,-3,1,-4,2c629,159,600,194,568,233v1,2,,5,-2,7c564,242,562,242,560,242v-20,26,-41,53,-63,81c498,323,498,324,498,324v2,2,2,6,1,8c507,356,515,388,512,398v-2,-22,-13,-45,-21,-62c490,336,488,335,487,334v-2,-3,-3,-6,-1,-9c481,314,479,307,482,305v4,,8,6,13,17c495,322,495,322,495,322v21,-29,42,-56,62,-81c557,241,556,240,556,240v-3,-3,-3,-8,,-11c558,227,562,227,565,228v34,-42,61,-74,83,-98c648,130,647,130,647,129v-3,-3,-2,-7,1,-10c650,117,654,116,656,118,677,95,694,78,706,67v-6,4,-14,10,-24,18c682,87,682,89,680,91v-2,2,-5,2,-8,2c642,117,597,158,532,224v2,3,1,7,-1,10c528,236,523,236,520,233v-3,-3,-3,-7,,-10c523,220,527,220,529,222,594,156,639,115,670,91v,,-1,,-1,c668,90,668,88,667,87v-27,16,-62,38,-105,68c562,156,562,156,561,157v-1,1,-3,2,-4,2c524,182,488,210,449,242v1,3,,6,-2,8c444,253,439,253,437,250v-3,-3,-3,-8,,-10c440,237,444,237,447,239v38,-31,74,-58,106,-81c552,158,551,157,550,156v-2,-3,-2,-7,1,-10c554,144,558,143,560,146v39,-28,70,-47,95,-61c605,107,531,141,443,187v1,2,,5,-2,7c438,197,433,197,430,194v-2,-3,-2,-8,1,-11c434,180,438,181,441,184v,,,,1,c527,140,599,106,649,85v-1,-1,-2,-1,-3,-2c646,83,645,82,645,82,598,97,537,118,485,137v,2,-1,5,-3,7c480,146,475,146,472,143v-2,-2,-2,-5,-1,-8c434,147,434,147,434,147v,2,-1,4,-3,6c428,156,424,155,421,152v-3,-3,-3,-7,,-10c424,139,429,139,432,142v,1,,1,1,2c644,78,644,78,644,78v,-1,,-3,1,-4c397,128,397,128,397,128v,2,-1,4,-3,5c391,136,387,136,384,133v-3,-3,-3,-8,,-11c387,119,392,120,395,123v,,1,1,1,2c676,64,676,64,676,64,508,89,508,89,508,89v,2,-1,4,-2,5c503,97,498,97,495,94v-3,-3,-2,-8,,-10c498,81,503,81,506,84v1,1,1,2,1,2c661,63,661,63,661,63v,,,,,c660,62,660,62,659,61,536,69,536,69,536,69v,,,,-1,c533,72,528,72,525,69,373,79,373,79,373,79v,1,-1,3,-2,4c368,86,363,86,360,83v-3,-3,-2,-8,1,-11c364,70,368,70,371,73v1,1,1,2,2,3c475,69,475,69,475,69v,,,,,c472,66,472,62,475,59v3,-3,8,-3,11,c487,60,487,61,487,62v37,-2,37,-2,37,-2c524,60,525,59,525,58v3,-2,8,-2,11,1c536,59,536,60,537,60,659,56,659,56,659,56v,,,-1,1,-2c634,53,634,53,634,53v-1,1,-1,1,-1,1c630,57,625,57,622,54v,-1,,-1,,-1c414,44,414,44,414,44v-1,2,-2,3,-3,4c408,51,404,51,401,48v-3,-3,-3,-8,,-11c404,34,409,35,412,38v1,1,1,2,2,3c621,50,621,50,621,50v-1,-1,,-1,,-2c467,34,467,34,467,34v,1,-1,2,-2,3c462,40,458,40,455,37v-3,-3,-3,-8,,-11c458,24,463,24,466,27v1,1,2,3,2,4c622,45,622,45,622,45v,-1,,-1,1,-2c623,43,624,42,625,42,473,19,473,19,473,19v-1,1,-1,2,-2,3c468,25,463,25,460,22v-2,-3,-2,-8,1,-11c461,11,461,11,462,10,424,4,424,4,424,4v,1,-1,2,-1,3c420,9,415,9,412,6,410,4,410,2,410,,145,,145,,145,,124,10,105,21,86,32,54,57,25,80,,100v,4,,4,,4c48,75,119,39,221,v2,4,2,4,2,4c119,43,48,80,,109v,15,,15,,15c83,87,214,32,334,2v1,4,1,4,1,4c214,36,82,91,,129v,10,,10,,10c160,90,160,90,160,90v1,4,1,4,1,4c,143,,143,,143v,3,,3,,3c324,77,324,77,324,77v1,4,1,4,1,4c,150,,150,,150v,6,,6,,6c256,130,256,130,256,130v1,4,1,4,1,4c147,145,147,145,147,145v51,-4,111,-8,178,-12c325,137,325,137,325,137,200,145,102,152,34,157v4,1,8,1,12,1c46,161,46,161,46,161v74,,181,1,322,8c368,173,368,173,368,173,194,165,72,164,,165v,3,,3,,3c51,172,124,177,213,187v,3,,3,,3c124,181,51,176,,172v,3,,3,,3c92,188,246,212,383,241v,4,,4,,4c256,218,115,196,21,182v53,10,125,25,209,43c229,229,229,229,229,229,134,208,54,192,,182v,9,,9,,9c247,271,247,271,247,271v-1,4,-1,4,-1,4c,195,,195,,195v,6,,6,,6c7,204,7,204,7,204v-2,3,-2,3,-2,3c,205,,205,,205v,,,,,c77,243,200,302,323,354v-1,3,-1,3,-1,3c199,306,77,248,,210v,5,,5,,5c35,235,81,260,139,289v-1,4,-1,4,-1,4c81,264,35,239,,219v,8,,8,,8c57,269,144,329,263,399v-2,3,-2,3,-2,3c144,333,57,274,,232v,13,,13,,13c39,279,95,325,178,386v-3,3,-3,3,-3,3c125,352,83,320,50,293v44,39,101,87,173,145c220,441,220,441,220,441,122,362,51,300,4,256v-2,1,-2,1,-2,1c1,256,1,255,,254v,8,,8,,8c49,318,123,396,227,494v-3,3,-3,3,-3,3c122,401,49,323,,268v,3,,3,,3c28,306,64,348,107,394v-3,3,-3,3,-3,3c63,352,28,311,,277v,28,,28,,28c7,316,14,328,22,339v2,3,4,6,6,8c28,348,28,348,28,348v7,10,14,20,22,31c63,396,76,415,91,433v-1,1,-1,1,-1,1c107,456,125,479,145,504v52,,52,,52,c196,502,195,501,196,499v3,-4,14,-1,29,5c245,504,245,504,245,504v-1,-2,-2,-3,-1,-5c247,495,259,498,273,504v64,,64,,64,c294,465,237,441,246,429v10,-9,68,38,100,75c404,504,404,504,404,504,378,476,345,458,351,451v7,-5,40,27,58,53c591,504,591,504,591,504v,-7,,-12,,-13c592,489,598,489,599,492v,1,,5,,12l642,504xm650,312v2,-3,7,-2,8,2c659,319,634,431,634,431v,,15,-115,16,-119xm294,359v9,-8,82,76,88,100c375,438,285,368,294,359xm381,391v10,-6,55,68,54,87c420,435,372,398,381,391xm381,344v13,-8,69,100,69,128c430,409,370,354,381,344xm464,443c449,379,393,320,405,311v14,-7,62,105,59,132xm511,433v-6,-43,-43,-86,-34,-91c488,339,515,415,511,433xm543,492v-1,-32,-20,-68,-13,-71c538,420,545,477,543,492xm583,451v,,-4,-103,-4,-107c580,342,586,342,587,345v2,5,-4,106,-4,106xm599,477v,,2,-116,2,-121c602,353,608,354,609,357v2,6,-10,120,-10,120xm,20c4,14,8,7,12,,33,,33,,33,,21,14,10,29,,42l,20xm837,v-2,,-3,1,-4,2c834,1,835,,837,xm768,17c775,12,782,6,789,v4,,4,,4,c793,,793,,793,v-9,6,-17,12,-25,17xm752,34c764,25,778,15,794,5v1,,1,1,1,1c795,6,795,6,795,6,779,17,764,26,752,34xm756,35v-1,1,-2,1,-2,2c754,36,755,36,756,35v,,,,,xm748,49c770,42,806,34,852,29,808,37,771,44,748,49xm,c7,,7,,7,,5,4,2,8,,13l,xm28,504c18,476,8,451,,427,,366,,366,,366v18,33,39,70,66,113c69,477,69,477,69,477,41,431,18,392,,358,,313,,313,,313v6,9,12,18,19,28c21,344,23,347,25,350v,,,,,c32,360,39,370,47,381v26,36,56,77,93,123l28,504xm936,27v,22,,22,,22c867,42,816,43,782,45,809,40,845,34,884,27v16,,33,-1,52,xm765,29c775,23,786,16,799,8v2,,4,,6,-2c806,5,807,4,807,2v2,-1,3,-1,5,-2c829,,829,,829,,805,11,784,21,766,30v,,-1,-1,-1,-1xm854,26v-20,2,-39,5,-54,7c808,31,816,29,824,27v8,-1,16,-3,24,-5c849,23,849,23,850,24v1,1,2,2,4,2xm736,8v-1,4,-1,4,-1,4c736,8,736,8,736,8v,,,,,xm742,143v-3,-13,-6,-24,-8,-34c737,119,740,129,744,140v,,,,,1c743,141,742,142,742,143xm722,v1,,1,,1,c723,14,723,14,723,14l722,xm724,92v,1,,1,,1c723,91,723,89,723,87v1,2,1,3,1,5xm715,v2,,2,,2,c719,21,719,21,719,21l715,xm713,18c707,,707,,707,v2,,2,,2,l713,18xm714,9c712,,712,,712,v,,,,,l714,9xm685,v,,,,,c688,5,688,5,688,5l685,xm711,185v-1,,-2,,-2,c710,137,713,105,716,86v,,,,1,-1c714,107,711,141,711,185xm697,42c609,,609,,609,v19,,19,,19,c638,5,638,5,638,5v,1,1,2,1,2c641,9,643,10,645,10r52,32xm707,25c692,,692,,692,v3,,3,,3,l707,25xm906,24v10,-2,20,-3,30,-5c936,24,936,24,936,24v-10,,-20,,-30,xm691,18c676,,676,,676,v2,,2,,2,c692,18,692,18,692,18v,,,,-1,xm483,133v-1,,-1,-1,-2,-1c552,110,552,110,552,110v-23,8,-47,16,-68,24c483,134,483,134,483,133xm741,58v34,1,112,6,195,18c936,117,936,117,936,117,756,64,756,64,756,64,904,94,904,94,904,94v,2,,4,2,5c909,102,913,102,916,100v3,-3,3,-8,1,-11c914,86,909,86,906,89v-1,,-1,1,-2,2l741,58xm687,68v-8,4,-18,8,-29,13c659,79,659,78,659,77v10,-3,20,-6,28,-9xm24,504c,504,,504,,504,,438,,438,,438v7,21,15,43,24,66xm936,52v,21,,21,,21c847,60,764,56,735,54v3,,8,-1,13,-2c778,47,839,42,936,52xm681,19c657,,657,,657,v3,,3,,3,l681,19xm667,v5,,5,,5,c688,18,688,18,688,18v-1,,-1,,-1,1l667,xm538,66v,-1,,-1,,-1c576,63,576,63,576,63r-38,3xm488,65v35,-2,35,-2,35,-2c523,64,523,66,523,66v-37,3,-37,3,-37,3c487,68,488,66,488,65xm664,41c470,,470,,470,v39,,39,,39,l664,41xm473,16v,-1,-1,-3,-1,-4c611,37,611,37,611,37l473,16xm650,7v9,6,9,6,9,6c650,8,650,8,650,8v,-1,,-1,,-1xm652,2v,-1,,-2,-1,-2c652,,652,,652,v28,22,28,22,28,22l652,2xm673,55v10,,10,,10,c673,56,673,56,673,56v,-1,,-1,,-1xm563,v27,,27,,27,c590,1,591,3,592,4v3,3,7,4,10,1c602,5,602,4,603,4v73,33,73,33,73,33c676,37,675,37,675,38l563,xm642,40c425,1,425,1,425,1v,-1,,-1,,-1c456,,456,,456,l642,40xm709,73v,,-1,,-1,c709,73,709,73,709,73v,,,,,xm694,69v-5,3,-11,6,-18,9c676,78,675,78,674,78v7,-3,14,-6,19,-9c693,69,693,69,694,69xm680,80v,,,,,c681,79,682,78,684,78v-2,,-3,1,-4,2xm689,59v-17,3,-17,3,-17,3c673,61,673,61,673,60r16,-1xm710,22c700,,700,,700,v2,,2,,2,l710,22xm673,41c521,,521,,521,v32,,32,,32,c673,40,673,40,673,40v,,,,,1xm633,44v,,,,,-1c674,50,674,50,674,50,635,46,635,46,635,46v,-1,-1,-2,-2,-2xm691,43v-4,-1,-4,-1,-4,-1c687,42,687,41,687,41r4,2xm562,148c607,116,643,95,669,81v-1,1,-1,1,-1,2c641,99,605,121,563,151v,-1,,-2,-1,-3xm658,74v-1,,-1,-1,-1,-1c656,72,656,72,655,72v28,-6,28,-6,28,-6c677,67,671,69,665,72r-7,2xm638,v-1,,-1,,-1,c638,,638,,638,v,,,,,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8yHMQA&#10;AADbAAAADwAAAGRycy9kb3ducmV2LnhtbESPT4vCMBTE74LfITzBm6Yu6NZqFHdB2IOC/xCPj+bZ&#10;FpuX0mRr3U9vhAWPw8z8hpkvW1OKhmpXWFYwGkYgiFOrC84UnI7rQQzCeWSNpWVS8CAHy0W3M8dE&#10;2zvvqTn4TAQIuwQV5N5XiZQuzcmgG9qKOHhXWxv0QdaZ1DXeA9yU8iOKJtJgwWEhx4q+c0pvh1+j&#10;YDP5GzefW7N9XM5fMlpvdpfY7ZTq99rVDISn1r/D/+0frSCewut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fMhzEAAAA2wAAAA8AAAAAAAAAAAAAAAAAmAIAAGRycy9k&#10;b3ducmV2LnhtbFBLBQYAAAAABAAEAPUAAACJAwAAAAA=&#10;">
                      <v:path arrowok="t" o:connecttype="custom" o:connectlocs="2618815,1079500;2333126,403225;2368044,923925;2310906,688975;2241071,990600;2485494,1339850;2422007,304800;2434705,387350;2739440,1047750;2348998,47625;2444228,120650;2444228,104775;2428356,342900;2879110,546100;2729917,76200;2390264,209550;2552155,292100;0,212725;266643,88900;50789,511175;1980777,1104900;2139493,450850;1717308,1120775;1901419,777875;1625253,1263650;2082355,374650;1780794,498475;1364958,615950;1336389,450850;1571289,298450;1177673,231775;2009346,171450;1444316,82550;1301472,0;511066,298450;146019,511175;0,577850;441231,917575;6349,815975;158716,1203325;1114187,1431925;1209417,1241425;1723657,1562100;2656907,0;2393438,117475;219028,1514475;2428356,92075;2336301,25400;2298209,295275;2266466,28575;2028391,22225;2196631,57150;2910853,282575;2333126,171450;1828409,200025;1501454,50800;1787143,0;2247420,231775;2136318,190500;2015694,146050;2168062,209550" o:connectangles="0,0,0,0,0,0,0,0,0,0,0,0,0,0,0,0,0,0,0,0,0,0,0,0,0,0,0,0,0,0,0,0,0,0,0,0,0,0,0,0,0,0,0,0,0,0,0,0,0,0,0,0,0,0,0,0,0,0,0,0,0"/>
                      <o:lock v:ext="edit" verticies="t"/>
                    </v:shape>
                    <v:roundrect id="Dreptunghi rotunjit 90" style="position:absolute;left:2760;top:2070;width:24187;height:11855;visibility:visible;mso-wrap-style:square;v-text-anchor:middle" o:spid="_x0000_s104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6j78A&#10;AADbAAAADwAAAGRycy9kb3ducmV2LnhtbERPy2oCMRTdF/yHcIXuamKhoqNRRCi07jq2++vkzgMn&#10;N2OSzqNf3ywKXR7Oe3cYbSt68qFxrGG5UCCIC2carjR8Xl6f1iBCRDbYOiYNEwU47GcPO8yMG/iD&#10;+jxWIoVwyFBDHWOXSRmKmiyGheuIE1c6bzEm6CtpPA4p3LbyWamVtNhwaqixo1NNxS3/thq+hvN0&#10;5xdFvgz56vxz2rxfy6j143w8bkFEGuO/+M/9ZjRs0vr0Jf0Auf8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7PqPvwAAANsAAAAPAAAAAAAAAAAAAAAAAJgCAABkcnMvZG93bnJl&#10;di54bWxQSwUGAAAAAAQABAD1AAAAhAMAAAAA&#10;">
                      <v:stroke joinstyle="miter"/>
                    </v:roundrect>
                  </v:group>
                  <v:group id="Grup 91" style="position:absolute;left:32004;width:29711;height:16002" coordsize="29716,16002" o:spid="_x0000_s10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  <v:shape id="Formă liberă 9" style="position:absolute;width:29716;height:16002;visibility:visible;mso-wrap-style:square;v-text-anchor:top" coordsize="936,507" o:spid="_x0000_s1051" fillcolor="#653d2a [3215]" stroked="f" path="m150,81c140,,140,,140,v7,,7,,7,c148,32,149,59,150,81xm157,v-7,,-7,,-7,c152,37,153,69,154,91l157,xm117,v10,35,10,35,10,35c118,,118,,118,r-1,xm113,v-4,,-4,,-4,c133,66,133,66,133,66l113,xm156,166v-1,-1,-1,-3,-1,-4c154,205,156,297,174,445v-4,,-4,,-4,c160,365,155,302,153,254v1,63,4,149,15,250c215,504,215,504,215,504,176,330,161,217,156,166xm150,203v-6,66,-13,175,-16,301c164,504,164,504,164,504,150,372,149,267,150,203xm159,44v2,1,2,1,2,1c163,31,165,16,167,v-6,,-6,,-6,l159,44xm183,c172,,172,,172,,162,88,162,88,162,88,167,65,174,36,183,xm121,156c,232,,232,,232v,16,,16,,16l121,156xm97,196v-1,1,-2,2,-3,3c94,199,94,199,94,199,66,228,33,264,,300v,31,,31,,31c53,257,98,200,124,167v-8,8,-17,18,-27,29xm59,163c,180,,180,,180v,3,,3,,3l59,163xm85,152c,172,,172,,172v,5,,5,,5l85,152xm,162v,6,,6,,6c99,145,99,145,99,145l,162xm,228v,,,,,c4,226,4,226,4,226l,228xm,211v,11,,11,,11c113,156,113,156,113,156l,211xm103,184v5,-6,10,-12,15,-17c,269,,269,,269v,20,,20,,20l103,184xm,252v,12,,12,,12c110,169,110,169,110,169l,252xm4,289c,294,,294,,294v,1,,1,,1c1,293,3,291,4,289xm203,30v3,2,3,2,3,2c193,55,182,76,174,94,187,70,205,36,226,v-7,,-7,,-7,c213,10,208,21,203,30xm187,91c207,68,235,36,270,,255,,255,,255,,228,35,204,67,186,91r1,xm87,417v-2,-1,-2,-1,-2,-1c99,342,110,287,120,246v-2,,-2,,-2,c127,206,137,175,144,155,127,188,93,265,46,431v-4,-1,-4,-1,-4,-1c77,310,103,237,122,193v-2,-1,-2,-1,-2,-1c122,188,124,183,126,179,97,225,50,306,,420v,84,,84,,84c72,504,72,504,72,504v5,-30,10,-59,15,-87xm246,c231,,231,,231,,209,37,190,71,177,96,193,72,216,38,246,xm293,c275,,275,,275,,241,35,213,66,193,90,207,76,224,60,244,43,259,29,275,14,293,xm274,20v1,1,1,1,1,1c265,29,255,38,246,45v-8,7,-15,14,-22,20c246,48,274,28,307,8v4,-3,8,-6,11,-8c298,,298,,298,v-8,7,-16,13,-24,20xm329,v-7,3,-13,7,-20,11c272,40,238,67,211,89,248,65,305,34,388,l329,xm187,c173,51,165,90,160,112,169,89,185,48,203,l187,xm278,31c231,62,197,92,177,112,199,94,235,64,278,31xm251,v,,,,,c247,4,244,9,240,13,244,9,247,4,251,xm920,v,,,,,c915,,915,,915,v4,1,4,1,4,1c919,1,919,,920,xm918,3c910,,910,,910,v-4,,-4,,-4,c910,1,914,3,918,5v,,,-1,,-2xm925,8v4,2,7,4,11,5c936,,936,,936,v-9,,-9,,-9,c927,,927,,927,v2,2,2,6,,8c927,8,926,8,925,8xm901,c881,,881,,881,v16,9,35,20,55,32c936,16,936,16,936,16,924,10,912,5,901,xm746,v-1,,-1,,-1,c744,7,744,16,744,26v,-1,1,-1,1,-1c745,16,746,8,746,xm397,c277,48,211,91,179,115v-5,4,-9,8,-12,11c208,105,344,40,479,l397,xm642,v-2,,-2,,-2,c640,,640,1,640,1v1,,2,-1,2,-1xm215,v-8,,-8,,-8,c198,24,189,47,181,67,190,47,202,24,215,xm131,164v,,,1,,1c109,194,75,246,33,332v-3,-2,-3,-2,-3,-2c57,275,81,234,100,204,74,237,39,283,,338v,73,,73,,73c54,290,104,206,131,164xm,187v25,-9,25,-9,25,-9c,187,,187,,187xm76,504v55,,55,,55,c134,345,145,214,150,160v-8,36,-20,112,-26,243c120,403,120,403,120,403v5,-100,13,-168,20,-211c124,258,97,372,76,504xm433,434v-2,-3,-5,-5,-7,-7c402,431,378,438,362,442v2,2,3,4,5,6c378,442,409,435,433,434xm133,c122,,122,,122,v21,80,21,80,21,80c140,67,140,67,140,67v3,-1,3,-1,3,-1l133,xm372,324c334,295,302,271,276,249v26,23,56,50,92,80c368,328,368,328,368,328v,-2,1,-3,4,-4xm94,34c74,,74,,74,,73,,73,,73,l94,34xm131,100c68,,68,,68,,55,,55,,55,r76,100xm111,24v20,49,20,49,20,49c106,,106,,106,,98,,98,,98,v11,25,11,25,11,25l111,24xm130,89c113,54,113,54,113,54v3,-1,3,-1,3,-1c125,71,125,71,125,71,95,,95,,95,,78,,78,,78,r52,89xm860,v8,5,16,10,25,16c885,16,885,16,885,16v2,-2,5,-2,7,c894,18,894,21,892,23v-2,2,-5,2,-7,c883,22,883,20,884,18,874,11,865,5,856,,845,,845,,845,v28,21,60,46,91,72c936,34,936,34,936,34,914,21,894,10,876,l860,xm425,152v-1,4,-1,4,-1,4c324,145,245,140,200,137v1,1,3,1,5,1c272,148,397,166,519,189,501,172,476,150,480,147v4,-4,30,23,45,44c535,193,545,194,555,196,543,181,531,169,535,166v4,-2,16,15,25,31c563,198,567,199,571,200,556,170,532,146,534,138,361,131,249,132,195,134v45,2,125,7,230,18xm500,294c482,282,454,272,431,264v23,10,46,20,69,30xm936,484v,20,,20,,20c876,504,876,504,876,504v-14,-9,-28,-17,-34,-20c852,489,863,496,873,504v-110,,-110,,-110,c762,503,761,503,760,502v1,1,2,1,2,2c719,504,719,504,719,504v-5,-9,-12,-17,-18,-22c706,487,711,496,715,504v-52,,-52,,-52,c661,489,659,471,659,471v,,,18,,33c649,504,649,504,649,504v,-2,-1,-3,-1,-3c648,501,648,502,648,504v-50,,-50,,-50,c600,497,602,490,606,486v-3,3,-8,10,-12,18c512,504,512,504,512,504v3,-2,6,-3,10,-3c519,500,514,501,510,504v-38,,-38,,-38,c482,496,493,489,503,487v-8,,-24,7,-39,17c430,504,430,504,430,504v10,-6,21,-10,31,-10c453,493,437,497,421,504v-32,,-32,,-32,c407,491,430,478,449,480v-15,-7,-51,9,-74,24c281,504,281,504,281,504,224,362,192,264,174,204v19,44,53,113,117,215c294,418,294,418,294,418,208,278,175,201,163,164v10,26,28,68,57,121c223,284,223,284,223,284,195,232,178,190,167,165v14,25,39,68,81,129c249,296,251,299,253,301v,,,,,1c259,311,266,320,273,330v23,32,49,67,81,107c348,439,344,441,345,443v,2,5,1,13,c360,445,362,447,364,450v-1,1,-2,2,-1,2c363,453,364,454,367,453v4,6,8,11,13,16c359,474,341,482,342,487v1,5,20,-4,42,-12c388,480,393,485,397,490v3,-2,3,-2,3,-2c396,483,392,478,388,474v16,-6,33,-10,47,-6c425,462,404,464,384,468v-5,-5,-9,-10,-13,-15c389,449,431,431,459,436v-5,-2,-13,-3,-22,-2c437,433,437,433,437,433v-2,-2,-4,-4,-6,-6c443,425,455,425,465,426v-8,-3,-22,-3,-37,-2c424,420,420,416,416,413v14,-2,61,-20,90,-15c487,390,422,402,413,410,403,400,392,390,383,380v11,-1,25,-2,39,-3c425,380,428,382,431,385v3,-3,3,-3,3,-3c431,380,429,379,427,377v15,,31,,44,4c472,382,473,382,475,382v6,2,12,5,17,9c490,388,486,385,482,383v15,1,42,,62,11c532,381,478,374,471,379v-14,-5,-32,-7,-51,-8c415,367,410,363,404,358v25,-2,57,-3,76,9c471,355,428,352,398,353v-10,-8,-18,-15,-27,-22c374,332,378,332,384,333v2,1,4,3,7,5c393,335,393,335,393,335v-1,-1,-2,-2,-3,-2c404,333,423,332,443,334v9,5,17,10,25,15c470,346,470,346,470,346v-6,-3,-12,-7,-18,-11c467,338,481,342,494,349,484,338,461,331,437,326v-5,-3,-9,-5,-14,-8c439,319,456,321,473,327v,,,,,c472,332,480,333,491,335v1,,1,,1,c492,335,492,335,492,335v13,3,31,7,44,18c527,339,486,320,475,324v-19,-9,-47,-15,-69,-17c293,237,219,182,182,154v32,20,90,54,174,95c358,246,358,246,358,246,273,204,216,170,184,151v58,28,190,93,327,152c512,304,513,306,515,307v-1,-1,-2,-2,-3,-4c516,305,519,306,523,308v,9,31,7,47,24c564,321,533,300,525,305v-6,-3,-12,-5,-18,-8c478,268,396,238,394,247v,,,,1,c328,217,268,188,225,167v10,4,10,4,10,4c237,168,237,168,237,168,187,146,187,146,187,146v268,87,268,87,268,87c456,230,456,230,456,230,177,139,177,139,177,139v41,7,136,24,263,52c441,188,441,188,441,188,364,171,298,158,250,148v71,11,174,27,273,46c530,200,534,206,536,209v-1,-3,-4,-8,-8,-14c538,197,548,199,558,201v4,6,8,13,11,21c569,218,566,210,562,202v3,,7,1,11,2c575,208,577,213,578,217v,-3,-1,-7,-3,-13c577,205,578,205,580,205v,-3,,-3,,-3c578,201,576,201,574,200v-8,-22,-26,-54,-35,-61c546,139,552,139,559,140v9,15,23,37,28,59c588,189,577,158,566,137v,-1,,-1,,-1c566,136,566,136,566,136v-6,-12,-13,-21,-16,-20c547,119,551,126,557,136,432,130,338,129,272,129v,-3,,-3,,-3c269,126,265,126,261,126v63,-5,152,-12,267,-19c527,104,527,104,527,104v-61,3,-116,7,-162,10c465,104,465,104,465,104v-1,-3,-1,-3,-1,-3c212,126,212,126,212,126v-7,,-13,1,-19,1c527,56,527,56,527,56v-1,-4,-1,-4,-1,-4c195,123,195,123,195,123,377,68,377,68,377,68v-1,-3,-1,-3,-1,-3c175,125,175,125,175,125,225,101,360,38,491,v47,,47,,47,c538,1,539,1,539,2v2,2,6,2,8,1c548,2,548,1,548,v56,,56,,56,c588,7,571,16,554,25v,,,,,-1c552,22,548,22,546,24v-2,2,-2,5,,8c548,34,551,34,553,32v2,-2,2,-4,2,-5c574,17,592,8,608,v22,,22,,22,c630,1,630,4,631,5v1,1,1,1,2,1c610,23,585,42,558,64v-2,-2,-5,-2,-7,c549,66,548,70,550,72v2,2,6,2,8,c560,70,560,68,559,66,587,43,613,23,636,7v1,,2,-1,3,-2c639,5,640,4,640,4v2,-2,4,-3,6,-4c669,,669,,669,,654,14,637,31,616,52v-2,-2,-4,-1,-6,c608,54,608,58,610,60v2,2,5,2,7,c619,58,619,55,618,53,639,32,657,14,673,v16,,16,,16,c676,15,660,33,642,56v-2,-1,-5,-1,-7,1c633,59,633,62,635,64v,1,1,1,1,1c624,80,612,96,599,113v,,,,,c598,113,597,114,597,115v-1,3,-3,5,-5,8c590,122,588,122,587,124v-3,2,-3,5,-1,7c588,133,592,133,594,131v2,-2,2,-5,,-7c594,124,594,124,594,124v1,-2,3,-4,4,-6c601,128,615,150,617,171v3,-10,-9,-49,-16,-57c614,97,626,81,638,66v2,,3,,4,-1c644,63,644,61,644,59,662,37,679,17,694,v7,,7,,7,c690,16,678,35,663,59v-1,,-3,,-5,1c656,62,656,66,658,68v2,2,5,2,8,c668,66,668,63,666,60v,,-1,,-1,c680,36,693,16,704,v5,,5,,5,c692,26,672,60,650,98v,-3,-1,-5,-1,-5c649,91,645,91,644,93v,1,1,6,1,13c641,113,637,120,633,128v-2,-8,-5,-13,-7,-13c623,116,625,124,629,135v,,,,,c627,134,625,135,624,136v-3,2,-3,5,-1,8c625,146,629,146,631,144v,,,-1,,-1c634,153,637,164,638,175v1,-8,-1,-29,-5,-44c637,124,641,116,645,109v2,20,5,51,5,51c650,160,650,120,650,102,673,62,694,27,712,v3,,3,,3,c698,32,677,74,656,126v-2,,-3,,-4,1c650,129,650,132,652,134v2,3,5,3,7,1c661,133,661,129,659,127v,,-1,,-1,-1c679,75,700,32,717,v,,,,,c706,24,692,55,676,95v-1,,-3,,-4,1c670,98,670,101,672,104v2,2,5,2,7,c681,102,681,99,679,96v,,,,-1,c694,56,708,24,720,v7,,7,,7,c714,33,699,80,682,141v-2,,-3,,-4,1c677,143,677,143,676,144v-1,,-2,,-3,1c673,148,672,220,672,220v,,6,-53,6,-70c680,151,683,151,685,150v2,-2,2,-6,,-8c685,142,684,141,684,141,701,80,717,33,729,v4,,4,,4,c729,18,724,38,720,61v-1,,-2,,-3,1c715,64,715,68,717,70v2,2,5,2,7,c726,68,726,65,724,63v,-1,-1,-1,-2,-2c726,39,731,18,735,v2,,2,,2,c730,37,721,91,713,165v-1,,-2,1,-3,2c708,169,708,172,710,174v,1,1,1,1,1c707,195,698,241,698,241v,,15,-49,19,-66c717,174,717,174,717,174v2,-1,2,-4,1,-6c718,168,718,168,718,168v,-1,-1,-1,-1,-1c717,166,716,166,715,166,723,91,732,37,739,v4,,4,,4,c742,8,742,17,742,28v-1,1,-1,3,,4c742,54,742,82,744,114v-1,1,-2,1,-2,1c740,117,740,121,741,123v2,2,6,2,8,c751,121,751,118,749,116v-1,-1,-2,-2,-3,-2c744,83,744,56,744,35v2,1,4,1,6,-1c752,32,752,29,750,27v,-1,-2,-2,-3,-2c747,16,748,7,748,v5,,5,,5,c754,12,755,26,757,42v,2,1,4,1,6c758,48,758,48,758,48v,6,1,13,2,20c761,78,763,88,765,99v-1,1,-2,1,-2,1c761,102,760,106,762,108v1,1,3,1,4,2c769,131,773,155,778,181v,,,1,-1,1c775,184,775,187,777,189v,1,1,1,1,1c767,203,749,234,749,252v15,-49,44,-60,38,-66c787,186,787,185,786,185v,-1,,-2,-1,-3c784,181,782,181,781,181v-5,-26,-10,-50,-13,-72c769,109,769,109,770,108v2,-2,2,-5,,-7c769,100,768,99,767,99,765,88,764,78,762,68v-1,-7,-1,-14,-2,-20c760,48,760,48,760,47v,-1,-1,-3,-1,-5c758,27,757,12,756,v7,,7,,7,c768,23,774,52,782,85v,1,-1,1,-1,1c779,88,778,91,780,94v2,2,6,2,8,c790,92,790,89,788,86v-1,-1,-2,-1,-4,-1c776,52,770,23,765,v1,,1,,1,c775,38,790,92,813,163v,,-1,,-1,1c811,165,810,168,811,170v-13,14,-29,40,-31,56c801,176,833,167,827,160v-1,-2,-4,,-9,3c817,162,816,162,815,162,792,93,778,39,769,2v1,1,3,1,5,1c785,35,801,79,825,136v,,,,,c823,138,823,142,825,144v2,2,5,2,7,c834,142,834,139,832,137v-1,-2,-3,-2,-5,-2c809,92,795,56,784,27v9,21,19,45,33,74c817,101,816,101,816,101v-2,2,-2,5,,7c818,110,821,111,823,109v3,-2,3,-6,1,-8c822,100,820,99,819,100,799,58,786,25,776,1v1,,1,-1,1,-1c783,,783,,783,v16,32,39,76,70,129c853,129,853,129,853,129v-2,2,-2,5,,7c855,138,858,138,860,136v3,-1,3,-5,1,-7c859,127,857,127,855,128,824,75,801,32,785,v7,,7,,7,c801,13,811,28,823,45v-2,2,-3,5,-1,7c824,55,828,55,830,53v2,-2,2,-6,,-8c829,44,826,43,824,44,813,28,803,13,794,v5,,5,,5,c825,35,858,80,893,124v-1,1,-1,4,1,6c896,132,899,133,901,131v2,-2,2,-6,,-8c900,121,897,121,895,122,860,79,827,35,802,v13,,13,,13,c878,65,878,65,878,65v-1,2,-1,5,1,7c881,74,884,74,886,72v2,-2,2,-5,,-7c885,63,882,62,880,64,818,,818,,818,v16,,16,,16,c849,12,865,25,882,40v-1,2,-1,4,,6c884,48,888,48,890,46v2,-2,2,-5,,-7c888,37,885,36,883,38,867,24,852,11,838,v3,,3,,3,c871,22,904,48,936,74v,367,,367,,367c920,433,874,423,855,429v43,,70,15,81,18c936,477,936,477,936,477,921,466,885,449,868,449v37,10,58,28,68,35xm525,256v-4,-18,-66,-73,-75,-65c443,200,499,221,525,256xm493,275v-7,-14,-69,-49,-74,-40c414,243,465,250,493,275xm516,270v-6,-13,-62,-43,-67,-35c445,243,491,248,516,270xm550,287v-4,-14,-55,-52,-61,-45c483,249,528,261,550,287xm560,252v-2,-12,-38,-52,-44,-48c511,210,546,227,560,252xm633,312v-2,2,5,4,7,7c640,316,636,309,633,312xm637,230v1,-9,-4,-45,-8,-44c624,187,636,210,637,230xm616,193v3,-11,-14,-59,-21,-57c589,139,613,166,616,193xm560,354v-1,6,24,,39,7c593,355,562,347,560,354xm552,343v-7,-11,-34,-23,-51,-28c481,294,412,271,409,276v-11,-3,-18,-4,-19,-2c390,281,471,297,487,318v-4,-7,-16,-16,-30,-23c473,301,489,307,499,315v-7,-2,-13,-3,-13,-1c486,320,540,327,552,343xm553,367v-8,-5,-41,-3,-40,4c514,377,536,364,553,367xm522,454v3,5,22,-25,40,-28c550,424,519,449,522,454xm525,431v-16,-7,-73,7,-72,13c455,451,498,426,525,431xm553,468v-14,,-55,29,-51,34c507,507,532,472,553,468xm586,438v-12,,-46,26,-42,31c548,473,569,442,586,438xm604,404v-4,-21,-44,-15,-38,-3c570,410,589,380,604,404xm613,304v,-20,-30,-52,-36,-46c569,266,600,277,613,304xm634,428v-13,1,-20,20,-17,22c619,452,621,431,634,428xm642,361v,,-4,-13,-7,-12c635,349,633,351,633,351v-3,3,9,10,9,10xm662,204v,,4,-63,2,-66c664,136,660,136,659,137v,3,3,67,3,67xm668,364v-1,,-3,,-4,c661,364,664,378,664,378v,,6,-12,4,-14xm669,292v,,4,-59,3,-62c671,228,667,228,667,230v,2,2,62,2,62xm671,404v,,6,13,9,11c681,415,683,412,683,412v2,-3,-12,-8,-12,-8xm693,488v1,-3,-19,-34,-19,-34c674,454,688,488,691,490v,,2,-1,2,-2xm694,192v,,16,-70,15,-74c709,116,705,115,704,117v-1,3,-10,75,-10,75xm854,399v49,-12,81,5,81,-2c934,388,874,388,854,399xm839,379v37,-3,55,13,57,8c897,380,855,373,839,379xm894,326v-1,-7,-51,-1,-66,11c868,321,894,333,894,326xm871,365v36,-9,56,4,57,-2c929,357,885,356,871,365xm847,323v46,-25,81,-16,79,-24c924,291,864,307,847,323xm819,330v42,-35,80,-32,77,-40c892,282,833,310,819,330xm792,323v28,-31,57,-32,54,-38c842,279,800,306,792,323xm890,244v-5,-8,-75,26,-91,48c849,252,895,253,890,244xm781,336v29,-31,57,-32,54,-37c831,293,790,320,781,336xm799,290v49,-47,98,-51,92,-59c885,223,814,264,799,290xm778,252v25,-33,49,-32,46,-39c821,207,786,234,778,252xm775,376v32,-30,60,-28,57,-35c829,334,786,358,775,376xm728,348v21,-27,42,-28,39,-33c765,310,734,333,728,348xm740,197v12,-30,29,-41,25,-44c761,150,744,174,740,197xm730,174v,,15,-43,15,-45c744,127,741,126,740,127v-1,2,-10,47,-10,47xm718,308v22,-26,40,-23,38,-29c755,273,725,293,718,308xm708,251v7,-31,22,-46,17,-48c722,201,708,227,708,251xm705,350v,,16,-7,15,-10c720,340,718,338,718,337v-3,-1,-13,13,-13,13xm738,501v,-4,-20,-29,-35,-37c717,475,732,502,736,503v1,,2,-1,2,-2xm711,448v32,5,23,32,31,27c747,470,734,449,711,448xm760,394v2,-3,-15,-22,-32,1c750,374,755,397,760,394xm806,455v3,-5,-26,-28,-61,-15c785,432,803,460,806,455xm769,468v25,9,34,37,39,35c812,500,795,475,769,468xm793,472v26,4,40,29,44,26c841,494,820,473,793,472xm893,417v,-7,-52,-11,-70,-2c866,407,892,423,893,417xm846,465v40,9,56,33,59,27c908,486,864,464,846,465xm370,373c296,300,244,243,209,202v28,37,69,85,119,140c325,344,325,344,325,344,261,275,213,215,185,177v-2,2,-2,2,-2,2c179,174,176,170,173,166v16,28,41,73,78,126c252,294,254,297,256,299v,,,1,,1c262,309,269,318,276,328v12,16,24,33,37,50c313,378,313,378,313,378v14,18,28,37,44,58c373,431,399,426,423,424,407,409,392,395,378,381v-15,1,-25,2,-26,-2c352,376,359,374,370,373xm218,129v,,,,,c226,129,235,129,245,129v-10,,-18,,-27,xm392,353c322,296,271,250,234,215v-1,2,-1,2,-1,2c220,206,208,194,197,184v35,40,92,104,178,188c386,371,400,371,414,371v-5,-4,-10,-8,-15,-12c381,361,367,362,366,359v,-3,11,-5,26,-6xm398,306c280,232,205,176,172,150v9,9,21,22,37,37c242,217,295,261,377,323v11,-2,30,-1,51,2c424,322,420,320,416,317v-28,-1,-49,1,-50,-5c365,307,379,305,398,306xm51,c41,,41,,41,v78,90,78,90,78,90l51,xm160,178v7,56,23,165,58,326c277,504,277,504,277,504,215,350,183,247,167,189v8,42,23,102,47,169c210,359,210,359,210,359,184,285,169,219,160,178xm,92v,1,,1,,1c19,98,19,98,19,98l,92xm90,123c,105,,105,,105v,5,,5,,5l90,123xm,96v,6,,6,,6c90,119,90,119,90,119l,96xm,66v,8,,8,,8c103,112,103,112,103,112l,66xm104,118v,-1,,-1,,-1c105,117,105,117,105,117,,77,,77,,77,,88,,88,,88r104,30xm114,139c,148,,148,,148v,10,,10,,10l114,139xm,191v,7,,7,,7c100,155,100,155,100,155l,191xm51,180c,202,,202,,202v,5,,5,,5c51,182,51,182,51,182r,-2xm15,c13,,13,,13,,51,36,51,36,51,36l15,xm122,99c37,,37,,37,,23,,23,,23,r99,99xm,127v,13,,13,,13c120,134,120,134,120,134l,127xm,114v,7,,7,,7c62,125,62,125,62,125,41,123,41,123,41,123v,-3,,-3,,-3l,114xm8,c,,,,,,,11,,11,,11v122,95,122,95,122,95l8,xm120,110c,21,,21,,21,,36,,36,,36r120,74xm,15v,1,,1,,1c29,38,29,38,29,38l,15xm,43v,2,,2,,2c50,73,50,73,50,73l,43xm72,94c6,62,6,62,6,62,7,58,7,58,7,58,89,99,89,99,89,99,,49,,49,,49,,62,,62,,62l72,94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Bq2cMA&#10;AADbAAAADwAAAGRycy9kb3ducmV2LnhtbESPQWsCMRSE74L/ITzBm2b1UOrWKGKR9uClVsTeHptn&#10;dnHzsk3S3fXfG0HocZiZb5jlure1aMmHyrGC2TQDQVw4XbFRcPzeTV5BhIissXZMCm4UYL0aDpaY&#10;a9fxF7WHaESCcMhRQRljk0sZipIshqlriJN3cd5iTNIbqT12CW5rOc+yF2mx4rRQYkPbkorr4c8q&#10;KMxiO9s35878vnv5c9pd4kcrlRqP+s0biEh9/A8/259awWIOjy/pB8jV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Bq2cMAAADbAAAADwAAAAAAAAAAAAAAAACYAgAAZHJzL2Rv&#10;d25yZXYueG1sUEsFBgAAAAAEAAQA9QAAAIgDAAAAAA==&#10;">
                      <v:path arrowok="t" o:connecttype="custom" o:connectlocs="358760,0;511154,0;307962,618618;0,719617;0,931083;374634,776428;873089,0;1044531,0;2920878,0;2971676,50499;682597,0;415908,1590731;422257,0;336536,0;2809758,72593;1698554,523931;2419249,1590731;1498537,1590731;530203,520775;1231849,1496045;1377893,1205673;1238198,1051019;577826,486057;593700,460807;1841423,647024;1158827,359808;1917620,0;2019216,22093;1901746,356652;2225582,0;1996992,426089;2092238,400839;2133511,694367;2254156,527088;2352577,388214;2419249,340871;2412899,151498;2476397,713304;2612916,344027;2635140,167279;2793883,201998;2971676,1527607;2009691,984738;1546160,1003676;1755702,1477108;2038265,1139393;2130336,1275110;2628790,1063644;2825632,770116;2349402,621774;2238282,1104675;2441473,1477108;549252,523931;1244548,1114143;1263597,965801;285738,388214;0,277747;41273,0;0,359808;158743,230404" o:connectangles="0,0,0,0,0,0,0,0,0,0,0,0,0,0,0,0,0,0,0,0,0,0,0,0,0,0,0,0,0,0,0,0,0,0,0,0,0,0,0,0,0,0,0,0,0,0,0,0,0,0,0,0,0,0,0,0,0,0,0,0"/>
                      <o:lock v:ext="edit" verticies="t"/>
                    </v:shape>
                    <v:roundrect id="Dreptunghi rotunjit 93" style="position:absolute;left:2760;top:2156;width:24192;height:11856;visibility:visible;mso-wrap-style:square;v-text-anchor:middle" o:spid="_x0000_s1052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5k+MMA&#10;AADbAAAADwAAAGRycy9kb3ducmV2LnhtbESPT2vCQBTE7wW/w/KE3nTTFkXTbESEQvXWtN5fsy9/&#10;aPZt3N2a6Kd3C0KPw8z8hsk2o+nEmZxvLSt4micgiEurW64VfH2+zVYgfEDW2FkmBRfysMknDxmm&#10;2g78Qeci1CJC2KeooAmhT6X0ZUMG/dz2xNGrrDMYonS11A6HCDedfE6SpTTYclxosKddQ+VP8WsU&#10;HIfD5cSLhFzli+Xhulvvv6ug1ON03L6CCDSG//C9/a4VrF/g70v8ATK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5k+MMAAADbAAAADwAAAAAAAAAAAAAAAACYAgAAZHJzL2Rv&#10;d25yZXYueG1sUEsFBgAAAAAEAAQA9QAAAIgDAAAAAA==&#10;">
                      <v:stroke joinstyle="miter"/>
                    </v:roundrect>
                  </v:group>
                </v:group>
                <v:group id="Grup 94" style="position:absolute;left:190;top:73723;width:61716;height:16002" coordsize="61715,16002" o:spid="_x0000_s10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group id="Grup 95" style="position:absolute;width:29711;height:16002" coordsize="29716,16002" o:spid="_x0000_s10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  <v:shape id="Formă liberă 13" style="position:absolute;width:29716;height:16002;visibility:visible;mso-wrap-style:square;v-text-anchor:top" coordsize="937,504" o:spid="_x0000_s1055" fillcolor="#2cbdd2 [3204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QZPsQA&#10;AADbAAAADwAAAGRycy9kb3ducmV2LnhtbESP3YrCMBSE7wXfIRxhbxZNVShrNYr4g8LCQqsPcGyO&#10;bbE5KU3U7tubhQUvh5n5hlmsOlOLB7WusqxgPIpAEOdWV1woOJ/2wy8QziNrrC2Tgl9ysFr2ewtM&#10;tH1ySo/MFyJA2CWooPS+SaR0eUkG3cg2xMG72tagD7ItpG7xGeCmlpMoiqXBisNCiQ1tSspv2d0o&#10;cHu5PcY/9ef3Zhcfst1pekmzg1Ifg249B+Gp8+/wf/uoFcxi+PsSfoB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0GT7EAAAA2wAAAA8AAAAAAAAAAAAAAAAAmAIAAGRycy9k&#10;b3ducmV2LnhtbFBLBQYAAAAABAAEAPUAAACJAwAAAAA=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Dreptunghi rotunjit 97" style="position:absolute;left:2760;top:2070;width:24192;height:11855;visibility:visible;mso-wrap-style:square;v-text-anchor:middle" o:spid="_x0000_s1056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Vi+8MA&#10;AADbAAAADwAAAGRycy9kb3ducmV2LnhtbESPT2vCQBTE7wW/w/KE3urGQq3GbESEQvXWtN6f2Zc/&#10;mH0bd7cm+um7hUKPw8z8hsk2o+nElZxvLSuYzxIQxKXVLdcKvj7fnpYgfEDW2FkmBTfysMknDxmm&#10;2g78Qdci1CJC2KeooAmhT6X0ZUMG/cz2xNGrrDMYonS11A6HCDedfE6ShTTYclxosKddQ+W5+DYK&#10;jsPhduGXhFzli8XhvlvtT1VQ6nE6btcgAo3hP/zXftcKVq/w+yX+A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AVi+8MAAADbAAAADwAAAAAAAAAAAAAAAACYAgAAZHJzL2Rv&#10;d25yZXYueG1sUEsFBgAAAAAEAAQA9QAAAIgDAAAAAA==&#10;">
                      <v:stroke joinstyle="miter"/>
                    </v:roundrect>
                  </v:group>
                  <v:group id="Grup 98" style="position:absolute;left:32004;width:29711;height:16002" coordsize="29716,16002" o:spid="_x0000_s105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  <v:shape id="Formă liberă 13" style="position:absolute;width:29716;height:16002;visibility:visible;mso-wrap-style:square;v-text-anchor:top" coordsize="937,504" o:spid="_x0000_s1058" fillcolor="#653d2a [3215]" stroked="f" path="m566,504v-2,,-2,,-2,c563,503,562,502,560,502v-2,,-3,1,-4,2c554,504,554,504,554,504v1,-2,3,-4,6,-4c563,500,565,502,566,504xm499,463v-23,,-42,18,-44,41c457,504,457,504,457,504v1,-10,5,-20,12,-27c477,470,487,465,499,465v11,,22,5,29,12c535,484,540,494,540,504v2,,2,,2,c541,481,522,463,499,463xm256,493v-7,,-12,5,-13,11c244,504,244,504,244,504v2,-5,6,-9,12,-9c262,495,266,499,267,504v2,,2,,2,c268,498,262,493,256,493xm195,500v-3,,-5,2,-6,4c191,504,191,504,191,504v1,-1,2,-2,4,-2c197,502,198,503,199,504v2,,2,,2,c200,502,198,500,195,500xm499,471v-19,,-35,15,-36,33c465,504,465,504,465,504v,-8,4,-16,9,-21c481,476,489,473,499,473v9,,18,3,24,10c528,488,532,496,533,504v1,,1,,1,c533,486,517,471,499,471xm256,500v-3,,-5,2,-6,4c252,504,252,504,252,504v1,-1,2,-2,4,-2c258,502,259,503,260,504v2,,2,,2,c261,502,259,500,256,500xm499,478v-15,,-28,11,-29,26c472,504,472,504,472,504v,-6,3,-12,7,-16c484,483,491,480,499,480v7,,14,3,19,8c522,492,525,498,526,504v1,,1,,1,c526,489,514,478,499,478xm256,486v-11,,-20,8,-21,18c237,504,237,504,237,504v,-4,2,-8,5,-11c246,489,250,487,256,487v5,,10,2,14,6c273,496,275,500,275,504v2,,2,,2,c275,494,267,486,256,486xm378,486v-11,,-20,8,-21,18c359,504,359,504,359,504v,-4,2,-8,5,-11c368,489,372,487,378,487v5,,10,2,14,6c394,496,396,500,397,504v2,,2,,2,c397,494,388,486,378,486xm256,463v-23,,-42,18,-43,41c214,504,214,504,214,504v1,-10,5,-20,12,-27c234,470,244,465,256,465v11,,22,5,30,12c293,484,297,494,298,504v1,,1,,1,c298,481,279,463,256,463xm378,478v-15,,-27,11,-29,26c351,504,351,504,351,504v,-6,3,-12,8,-16c363,483,370,480,378,480v7,,14,3,19,8c401,492,404,498,405,504v1,,1,,1,c405,489,393,478,378,478xm378,493v-7,,-12,5,-13,11c366,504,366,504,366,504v1,-5,6,-9,12,-9c383,495,388,499,389,504v2,,2,,2,c390,498,384,493,378,493xm378,500v-3,,-5,2,-6,4c374,504,374,504,374,504v1,-1,2,-2,4,-2c380,502,381,503,382,504v2,,2,,2,c383,502,380,500,378,500xm935,46v,,1,,2,c937,48,937,48,937,48v-5,-1,-9,-2,-13,-2c913,46,903,50,895,55v2,2,3,3,5,4c907,55,915,52,924,52v4,,8,1,13,2c937,56,937,56,937,56v-5,-1,-9,-2,-13,-2c915,54,907,56,901,61v1,1,3,3,4,4c910,62,917,60,924,60v4,,8,1,13,2c937,64,937,64,937,64v-4,-1,-9,-2,-13,-2c917,62,911,63,906,67v1,1,2,3,3,4c913,69,918,67,924,67v4,,9,1,13,3c937,72,937,72,937,72v-4,-2,-9,-3,-13,-3c918,69,913,70,909,73v1,1,2,3,3,5c915,76,919,75,924,75v4,,9,1,12,4c936,79,936,78,937,78v,5,,5,,5c935,87,935,91,935,96v,,,1,,1c935,97,936,98,937,98v,1,,1,,1c932,98,928,98,924,98v-11,,-21,3,-29,9c897,108,898,109,900,111v7,-5,15,-7,24,-7c928,104,932,104,937,106v,1,,1,,1c932,106,928,105,924,105v-9,,-17,3,-23,7c902,113,904,115,905,117v5,-4,12,-6,19,-6c928,111,932,112,937,114v,2,,2,,2c933,114,928,113,924,113v-7,,-13,2,-18,5c907,119,908,121,909,123v4,-3,9,-5,15,-5c928,118,933,120,937,121v,2,,2,,2c933,121,928,120,924,120v-6,,-11,1,-15,4c910,126,911,128,912,130v3,-3,7,-4,12,-4c928,126,933,128,936,130v,,,,1,-1c937,134,937,134,937,134v-2,5,-2,9,-2,13c935,148,935,148,935,149v,,1,,2,c937,151,937,151,937,151v-5,-1,-9,-2,-13,-2c913,149,903,152,895,158v2,1,3,3,5,4c907,158,915,155,924,155v4,,8,1,13,2c937,159,937,159,937,159v-5,-2,-9,-2,-13,-2c915,157,907,159,901,163v1,2,3,3,4,5c910,165,917,163,924,163v4,,8,1,13,2c937,167,937,167,937,167v-4,-2,-9,-3,-13,-3c917,164,911,166,906,169v1,2,2,3,3,5c913,171,918,170,924,170v4,,9,1,13,3c937,175,937,175,937,175v-4,-2,-9,-4,-13,-4c918,171,913,173,909,175v1,2,2,4,3,6c915,179,919,177,924,177v4,,9,2,12,5c936,181,936,181,937,181v,5,,5,,5c935,190,935,194,935,199v,,,,,1c935,200,936,200,937,200v,2,,2,,2c932,201,928,200,924,200v-11,,-21,4,-29,9c897,211,898,212,900,214v7,-5,15,-8,24,-8c928,206,932,207,937,208v,2,,2,,2c932,209,928,208,924,208v-9,,-17,2,-23,7c902,216,904,218,905,219v5,-3,12,-5,19,-5c928,214,932,215,937,217v,1,,1,,1c933,217,928,216,924,216v-7,,-13,2,-18,5c907,222,908,224,909,225v4,-2,9,-4,15,-4c928,221,933,222,937,224v,2,,2,,2c933,224,928,223,924,223v-6,,-11,1,-15,4c910,229,911,231,912,232v3,-2,7,-3,12,-3c928,229,933,230,936,233v,,,-1,1,-1c937,237,937,237,937,237v-2,4,-2,9,-2,13c935,250,935,251,935,251v,,1,1,2,1c937,253,937,253,937,253v-5,-1,-9,-1,-13,-1c913,252,903,255,895,261v2,1,3,2,5,4c907,260,915,258,924,258v4,,8,,13,2c937,261,937,261,937,261v-5,-1,-9,-2,-13,-2c915,259,907,262,901,266v1,2,3,3,4,5c910,267,917,265,924,265v4,,8,1,13,3c937,270,937,270,937,270v-4,-2,-9,-3,-13,-3c917,267,911,269,906,272v1,2,2,3,3,5c913,274,918,272,924,272v4,,9,2,13,4c937,277,937,277,937,277v-4,-2,-9,-3,-13,-3c918,274,913,276,909,278v1,2,2,4,3,6c915,282,919,280,924,280v4,,9,2,12,4c936,284,936,284,937,283v,6,,6,,6c935,293,935,297,935,301v,1,,1,,2c935,303,936,303,937,303v,2,,2,,2c932,304,928,303,924,303v-11,,-21,3,-29,9c897,313,898,315,900,316v7,-4,15,-7,24,-7c928,309,932,310,937,311v,2,,2,,2c932,311,928,311,924,311v-9,,-17,2,-23,6c902,319,904,321,905,322v5,-3,12,-5,19,-5c928,317,932,318,937,319v,2,,2,,2c933,319,928,318,924,318v-7,,-13,2,-18,6c907,325,908,327,909,328v4,-3,9,-4,15,-4c928,324,933,325,937,327v,2,,2,,2c933,327,928,325,924,325v-6,,-11,2,-15,5c910,331,911,333,912,335v3,-2,7,-3,12,-3c928,332,933,333,936,336v,-1,,-1,1,-1c937,340,937,340,937,340v-2,4,-2,8,-2,13c935,353,935,354,935,354v,,1,,2,1c937,356,937,356,937,356v-5,-1,-9,-2,-13,-2c913,354,903,358,895,364v2,1,3,2,5,4c907,363,915,361,924,361v4,,8,,13,2c937,364,937,364,937,364v-5,-1,-9,-2,-13,-2c915,362,907,365,901,369v1,1,3,3,4,5c910,370,917,368,924,368v4,,8,1,13,3c937,372,937,372,937,372v-4,-1,-9,-2,-13,-2c917,370,911,372,906,375v1,1,2,3,3,4c913,377,918,375,924,375v4,,9,1,13,3c937,380,937,380,937,380v-4,-2,-9,-3,-13,-3c918,377,913,378,909,381v1,2,2,4,3,6c915,384,919,383,924,383v4,,9,2,12,4c936,387,936,386,937,386v,5,,5,,5c935,395,935,400,935,404v,1,,1,,1c935,406,936,406,937,406v,2,,2,,2c932,406,928,406,924,406v-11,,-21,3,-29,9c897,416,898,418,900,419v7,-4,15,-7,24,-7c928,412,932,413,937,414v,2,,2,,2c932,414,928,413,924,413v-9,,-17,3,-23,7c902,422,904,423,905,425v5,-3,12,-5,19,-5c928,420,932,421,937,422v,2,,2,,2c933,422,928,421,924,421v-7,,-13,2,-18,5c907,428,908,429,909,431v4,-3,9,-4,15,-4c928,427,933,428,937,430v,2,,2,,2c933,429,928,428,924,428v-6,,-11,2,-15,4c910,434,911,436,912,438v3,-2,7,-4,12,-4c928,434,933,436,936,438v,,,,1,c937,443,937,443,937,443v-2,4,-2,8,-2,12c935,456,935,456,935,457v,,1,,2,c937,459,937,459,937,459v-5,-1,-9,-2,-13,-2c913,457,903,461,895,466v2,2,3,3,5,4c907,466,915,463,924,463v4,,8,1,13,2c937,467,937,467,937,467v-5,-1,-9,-2,-13,-2c915,465,907,467,901,472v1,1,3,3,4,4c910,473,917,471,924,471v4,,8,1,13,3c937,475,937,475,937,475v-4,-1,-9,-2,-13,-2c917,473,911,474,906,478v1,1,2,3,3,4c913,480,918,478,924,478v4,,9,1,13,3c937,483,937,483,937,483v-4,-2,-9,-3,-13,-3c918,480,913,481,909,484v1,1,2,3,3,5c915,487,919,486,924,486v4,,9,1,12,4c936,490,936,489,937,489v,5,,5,,5c936,497,935,501,935,504v-2,,-2,,-2,c933,503,933,502,934,500v-2,-3,-6,-5,-10,-5c920,495,916,497,914,499v,2,1,3,1,5c913,504,913,504,913,504v-1,-13,-6,-24,-14,-32c890,463,877,457,864,457v-14,,-27,6,-36,15c820,480,815,491,814,504v-1,,-1,,-1,c813,503,813,502,813,500v-2,-3,-6,-5,-10,-5c798,495,795,497,793,501v,1,,2,,3c791,504,791,504,791,504v-1,-13,-6,-24,-14,-32c768,463,755,457,742,457v-14,,-26,6,-35,15c698,480,693,491,692,504v-1,,-1,,-1,c691,503,691,502,691,500v-2,-3,-6,-5,-10,-5c677,495,674,497,671,499v1,2,1,3,1,5c670,504,670,504,670,504v,-13,-6,-24,-14,-32c647,463,635,457,621,457v-14,,-26,6,-35,15c577,480,572,491,571,504v-1,,-1,,-1,c570,503,570,502,570,500v-2,-3,-6,-5,-10,-5c555,495,552,497,550,501v-1,,-1,-1,-1,-1c550,501,550,503,550,504v-2,,-2,,-2,c547,491,542,480,534,472v-9,-9,-22,-15,-35,-15c485,457,473,463,464,472v-9,8,-14,19,-15,32c448,504,448,504,448,504v,-1,,-2,,-4c446,497,442,495,438,495v-4,,-7,2,-10,4c429,501,429,502,429,504v-2,,-2,,-2,c427,491,421,480,413,472v-9,-9,-22,-15,-35,-15c364,457,352,463,343,472v-9,8,-14,19,-15,32c327,504,327,504,327,504v,-1,,-2,,-4c325,497,321,495,317,495v-4,,-8,2,-10,6c307,502,307,503,307,504v-2,,-2,,-2,c305,491,299,480,291,472v-9,-9,-21,-15,-35,-15c242,457,230,463,221,472v-9,8,-14,19,-15,32c205,504,205,504,205,504v,-1,,-2,,-4c203,497,199,495,195,495v-4,,-7,2,-9,4c186,501,186,502,186,504v-1,,-1,,-1,c184,491,178,480,170,472v-9,-9,-21,-15,-35,-15c121,457,109,463,100,472v-8,8,-14,19,-14,32c84,504,84,504,84,504v,-1,,-2,,-4c82,497,78,495,74,495v-4,,-8,2,-10,6c64,502,64,503,64,504v-2,,-2,,-2,c62,491,56,480,48,472,39,463,27,457,13,457v-4,,-9,1,-13,2c,450,,450,,450v3,-5,7,-8,13,-8c20,442,27,448,27,455v,1,-1,2,-1,2c28,458,30,459,32,459v,-1,,-2,,-4c32,450,30,445,27,442v-4,-4,-9,-6,-14,-6c8,436,4,438,,441v,-3,,-3,,-3c4,436,8,434,13,434v12,,21,10,21,21c34,457,34,458,34,460v1,1,3,2,5,3c40,460,40,458,40,455v,-7,-3,-14,-8,-19c27,431,20,428,13,428v-5,,-9,1,-13,3c,429,,429,,429v4,-1,8,-2,13,-2c29,427,42,440,42,455v,3,-1,6,-1,9c42,464,43,465,44,466v,-1,1,-1,2,-2c47,461,47,458,47,455v,-9,-4,-18,-10,-24c31,425,22,421,13,421v-4,,-9,1,-13,3c,422,,422,,422v4,-2,9,-2,13,-2c33,420,49,436,49,455v,3,-1,5,-1,8c50,462,52,460,55,459v,-1,,-2,,-4c55,444,50,433,43,426,35,418,25,413,13,413v-4,,-9,1,-13,2c,414,,414,,414v4,-1,9,-2,13,-2c37,412,56,431,56,455v,2,,3,,4c58,458,60,457,63,457v,-1,,-1,,-2c63,442,57,429,48,420,39,411,27,406,13,406v-4,,-9,,-13,1c,399,,399,,399v3,-5,7,-9,13,-9c20,390,27,397,27,404v,1,-1,1,-1,2c28,407,30,407,32,408v,-1,,-3,,-4c32,399,30,394,27,390v-4,-3,-9,-5,-14,-5c8,385,4,386,,389v,-2,,-2,,-2c4,385,8,383,13,383v12,,21,9,21,21c34,406,34,407,34,409v1,,3,1,5,2c40,409,40,407,40,404v,-7,-3,-14,-8,-19c27,380,20,377,13,377v-5,,-9,1,-13,3c,378,,378,,378v4,-2,8,-3,13,-3c29,375,42,388,42,404v,3,-1,6,-1,8c42,413,43,414,44,414v,,1,-1,2,-1c47,410,47,407,47,404v,-9,-4,-18,-10,-24c31,374,22,370,13,370v-4,,-9,1,-13,2c,371,,371,,371v4,-2,9,-3,13,-3c33,368,49,384,49,404v,3,-1,5,-1,7c50,410,52,409,55,408v,-1,,-3,,-4c55,392,50,382,43,374,35,367,25,362,13,362v-4,,-9,1,-13,2c,362,,362,,362v4,-1,9,-1,13,-1c37,361,56,380,56,404v,1,,2,,3c58,407,60,406,63,406v,-1,,-1,,-2c63,390,57,378,48,369,39,360,27,354,13,354v-4,,-9,1,-13,2c,347,,347,,347v3,-4,7,-8,13,-8c20,339,27,345,27,353v,,-1,1,-1,2c28,355,30,356,32,357v,-2,,-3,,-4c32,347,30,342,27,339v-4,-4,-9,-6,-14,-6c8,333,4,335,,338v,-2,,-2,,-2c4,333,8,332,13,332v12,,21,9,21,21c34,354,34,356,34,357v1,1,3,2,5,3c40,358,40,355,40,353v,-8,-3,-15,-8,-20c27,328,20,325,13,325v-5,,-9,2,-13,3c,327,,327,,327v4,-2,8,-3,13,-3c29,324,42,337,42,353v,3,-1,5,-1,8c42,362,43,362,44,363v,-1,1,-1,2,-2c47,358,47,356,47,353v,-10,-4,-18,-10,-25c31,322,22,318,13,318v-4,,-9,1,-13,3c,319,,319,,319v4,-1,9,-2,13,-2c33,317,49,333,49,353v,2,-1,5,-1,7c50,359,52,358,55,357v,-2,,-3,,-4c55,341,50,331,43,323,35,315,25,311,13,311v-4,,-9,,-13,2c,311,,311,,311v4,-1,9,-2,13,-2c37,309,56,329,56,353v,1,,2,,3c58,355,60,355,63,354v,,,-1,,-1c63,339,57,327,48,318,39,309,27,303,13,303v-4,,-9,1,-13,2c,296,,296,,296v3,-5,7,-8,13,-8c20,288,27,294,27,301v,1,-1,2,-1,2c28,304,30,304,32,305v,-1,,-2,,-4c32,296,30,291,27,287v-4,-3,-9,-5,-14,-5c8,282,4,284,,286v,-2,,-2,,-2c4,282,8,280,13,280v12,,21,10,21,21c34,303,34,304,34,306v1,1,3,2,5,3c40,306,40,304,40,301v,-7,-3,-14,-8,-19c27,277,20,274,13,274v-5,,-9,1,-13,3c,275,,275,,275v4,-1,8,-3,13,-3c29,272,42,285,42,301v,3,-1,6,-1,9c42,310,43,311,44,312v,-1,1,-2,2,-2c47,307,47,304,47,301v,-9,-4,-18,-10,-24c31,271,22,267,13,267v-4,,-9,1,-13,2c,268,,268,,268v4,-2,9,-3,13,-3c33,265,49,282,49,301v,3,-1,5,-1,8c50,307,52,306,55,305v,-1,,-2,,-4c55,290,50,279,43,272,35,264,25,259,13,259v-4,,-9,1,-13,2c,260,,260,,260v4,-2,9,-2,13,-2c37,258,56,277,56,301v,1,,3,,4c58,304,60,303,63,303v,-1,,-1,,-2c63,288,57,275,48,266,39,257,27,252,13,252v-4,,-9,,-13,1c,245,,245,,245v3,-5,7,-9,13,-9c20,236,27,242,27,250v,1,-1,1,-1,2c28,252,30,253,32,254v,-1,,-3,,-4c32,245,30,240,27,236v-4,-3,-9,-6,-14,-6c8,230,4,232,,235v,-2,,-2,,-2c4,230,8,229,13,229v12,,21,9,21,21c34,251,34,253,34,254v1,1,3,2,5,3c40,255,40,252,40,250v,-8,-3,-14,-8,-19c27,226,20,223,13,223v-5,,-9,1,-13,3c,224,,224,,224v4,-2,8,-3,13,-3c29,221,42,234,42,250v,3,-1,6,-1,8c42,259,43,259,44,260v,,1,-1,2,-2c47,256,47,253,47,250v,-10,-4,-18,-10,-24c31,220,22,216,13,216v-4,,-9,1,-13,2c,216,,216,,216v4,-1,9,-2,13,-2c33,214,49,230,49,250v,2,-1,5,-1,7c50,256,52,255,55,254v,-1,,-3,,-4c55,238,50,228,43,220,35,213,25,208,13,208v-4,,-9,1,-13,2c,208,,208,,208v4,-1,9,-2,13,-2c37,206,56,226,56,250v,1,,2,,3c58,253,60,252,63,251v,,,-1,,-1c63,236,57,224,48,215,39,206,27,200,13,200v-4,,-9,1,-13,2c,193,,193,,193v3,-5,7,-8,13,-8c20,185,27,191,27,199v,,-1,1,-1,1c28,201,30,202,32,202v,-1,,-2,,-3c32,193,30,188,27,185v-4,-4,-9,-6,-14,-6c8,179,4,181,,184v,-2,,-2,,-2c4,179,8,177,13,177v12,,21,10,21,22c34,200,34,202,34,203v1,1,3,2,5,3c40,204,40,201,40,199v,-8,-3,-15,-8,-20c27,174,20,171,13,171v-5,,-9,1,-13,3c,173,,173,,173v4,-2,8,-3,13,-3c29,170,42,183,42,199v,2,-1,5,-1,8c42,207,43,208,44,209v,-1,1,-1,2,-2c47,204,47,201,47,199v,-10,-4,-18,-10,-25c31,168,22,164,13,164v-4,,-9,1,-13,3c,165,,165,,165v4,-1,9,-2,13,-2c33,163,49,179,49,199v,2,-1,5,-1,7c50,205,52,204,55,203v,-2,,-3,,-4c55,187,50,176,43,169,35,161,25,157,13,157v-4,,-9,,-13,1c,157,,157,,157v4,-1,9,-2,13,-2c37,155,56,175,56,199v,1,,2,,3c58,201,60,201,63,200v,,,-1,,-1c63,185,57,172,48,163,39,154,27,149,13,149v-4,,-9,,-13,2c,142,,142,,142v3,-5,7,-8,13,-8c20,134,27,140,27,147v,1,-1,1,-1,2c28,150,30,150,32,151v,-1,,-3,,-4c32,142,30,137,27,133v-4,-3,-9,-5,-14,-5c8,128,4,129,,132v,-2,,-2,,-2c4,128,8,126,13,126v12,,21,9,21,21c34,149,34,150,34,152v1,,3,1,5,3c40,152,40,150,40,147v,-7,-3,-14,-8,-19c27,123,20,120,13,120v-5,,-9,1,-13,3c,121,,121,,121v4,-2,8,-3,13,-3c29,118,42,131,42,147v,3,-1,6,-1,8c42,156,43,157,44,157v,,1,-1,2,-1c47,153,47,150,47,147v,-9,-4,-18,-10,-24c31,117,22,113,13,113v-4,,-9,1,-13,2c,114,,114,,114v4,-2,9,-3,13,-3c33,111,49,127,49,147v,3,-1,5,-1,8c50,153,52,152,55,151v,-1,,-2,,-4c55,136,50,125,43,117,35,110,25,105,13,105v-4,,-9,1,-13,2c,105,,105,,105v4,-1,9,-1,13,-1c37,104,56,123,56,147v,1,,2,,4c58,150,60,149,63,149v,-1,,-1,,-2c63,133,57,121,48,112,39,103,27,98,13,98,9,98,4,98,,99,,90,,90,,90,3,86,7,82,13,82v7,,14,6,14,14c27,96,26,97,26,98v2,,4,1,6,2c32,98,32,97,32,96,32,90,30,86,27,82,23,78,18,76,13,76,8,76,4,78,,81,,79,,79,,79,4,76,8,75,13,75v12,,21,9,21,21c34,97,34,99,34,100v1,1,3,2,5,3c40,101,40,98,40,96,40,88,37,81,32,77,27,72,20,69,13,69,8,69,4,70,,72,,70,,70,,70,4,68,8,67,13,67v16,,29,13,29,29c42,99,41,101,41,104v1,1,2,1,3,2c44,105,45,105,46,104v1,-2,1,-5,1,-8c47,86,43,78,37,72,31,65,22,62,13,62,9,62,4,62,,64,,62,,62,,62,4,61,9,60,13,60v20,,36,16,36,36c49,98,48,101,48,103v2,-1,4,-2,7,-3c55,98,55,97,55,96,55,84,50,74,43,66,35,59,25,54,13,54,9,54,4,54,,56,,54,,54,,54,4,53,9,52,13,52v24,,43,20,43,44c56,97,56,98,56,99v2,-1,4,-1,7,-2c63,97,63,96,63,96,63,82,57,70,48,61,39,52,27,46,13,46,9,46,4,47,,48,,39,,39,,39,3,34,7,31,13,31v7,,14,6,14,13c27,45,26,46,26,46v2,1,4,2,6,2c32,47,32,46,32,44,32,39,30,34,27,31,23,27,18,25,13,25,8,25,4,27,,29,,27,,27,,27,4,25,8,23,13,23v12,,21,10,21,21c34,46,34,47,34,49v1,1,3,2,5,3c40,49,40,47,40,44,40,37,37,30,32,25,27,20,20,17,13,17,8,17,4,18,,20,,18,,18,,18,4,17,8,16,13,16v16,,29,12,29,28c42,47,41,50,41,53v1,,2,1,3,2c44,54,45,54,46,53v1,-3,1,-6,1,-9c47,35,43,26,37,20,31,14,22,10,13,10,9,10,4,11,,13,,11,,11,,11,4,9,9,9,13,9v20,,36,16,36,35c49,47,48,49,48,52v2,-2,4,-3,7,-4c55,47,55,46,55,44,55,33,50,22,43,15,35,7,25,2,13,2,9,2,4,3,,4,,3,,3,,3,4,2,9,1,13,1v24,,43,19,43,43c56,46,56,47,56,48v2,-1,4,-2,7,-2c63,45,63,45,63,44,63,31,57,18,48,9,44,6,40,2,35,v3,,3,,3,c39,,39,,39,v,,,,,c41,,41,,41,v,,,1,,1c42,2,43,3,44,3v,,1,-1,2,-1c46,1,46,1,46,v2,,2,,2,c48,,48,,48,v,,,,1,c52,,52,,52,,49,1,47,3,45,4v1,2,3,3,5,5c57,4,65,1,74,1v9,,18,3,25,7c100,7,102,6,103,4,101,3,99,1,96,v4,,4,,4,c100,,100,,100,v,,,,,c102,,102,,102,v,,,1,,1c103,2,104,3,105,3v1,,1,-1,2,-2c107,1,107,,107,v2,,2,,2,c109,,109,,109,v,,,,1,c113,,113,,113,v-5,2,-9,6,-13,9c91,18,85,31,85,44v,1,,1,,2c88,46,90,47,92,48v,-1,,-3,,-4c92,20,111,1,135,1v24,,44,19,44,43c179,45,178,46,178,47v2,,5,-1,7,-1c185,45,185,45,185,44,185,31,179,18,170,9,166,6,162,2,157,v3,,3,,3,c161,,161,,161,v,,,,,c163,,163,,163,v,,,1,,1c163,2,164,2,165,3v1,-1,2,-2,3,-2c168,,168,,168,v5,,5,,5,c171,1,168,2,166,4v2,1,4,3,5,4c178,4,186,1,195,1v9,,17,3,24,7c221,7,222,6,224,4,222,3,220,1,217,v4,,4,,4,c221,,221,,221,v,,,,,c222,,222,,222,v1,,1,1,1,1c224,2,225,3,225,3v1,,2,-1,3,-2c228,1,228,,228,v2,,2,,2,c230,,230,,230,v,,,,,c234,,234,,234,v-5,2,-9,6,-13,9c212,18,206,31,206,44v,1,,1,,2c208,46,210,47,213,48v-1,-1,-1,-3,-1,-4c212,20,232,1,256,1v24,,43,19,43,43c299,46,299,47,299,48v2,-1,4,-2,6,-2c305,45,306,45,306,44,306,31,300,18,291,9,287,6,283,2,278,v3,,3,,3,c282,,282,,282,v,,,,,c284,,284,,284,v,,,1,-1,1c284,2,285,3,286,3v1,,2,-1,3,-2c289,1,289,,289,v2,,2,,2,c291,,291,,291,v,,,,,c295,,295,,295,v-3,1,-5,3,-7,4c289,6,291,7,292,8v7,-4,16,-7,25,-7c326,1,334,4,341,8v2,-1,3,-2,5,-4c344,3,342,1,339,v3,,3,,3,c343,,343,,343,v,,,,,c344,,344,,344,v,,,1,1,1c346,2,346,3,347,3v1,,2,-1,3,-2c350,1,350,,350,v2,,2,,2,c352,,352,,352,v,,,,,c356,,356,,356,v-5,2,-10,6,-13,9c334,18,328,31,328,44v,1,,1,,2c330,46,332,47,334,48v,-1,,-3,,-4c334,20,354,1,378,1v24,,43,19,43,43c421,45,421,46,421,47v2,,4,-1,6,-1c427,45,427,45,427,44,427,31,422,18,413,9,409,6,405,2,400,v3,,3,,3,c403,,404,,404,v,,,,,c406,,406,,406,v,,-1,1,-1,1c406,2,407,2,408,3v1,-1,2,-2,3,-2c411,,411,,411,v5,,5,,5,c413,1,411,2,409,4v2,1,3,3,5,4c421,4,429,1,438,1v9,,17,3,24,7c464,7,465,6,467,4,465,3,462,1,460,v3,,3,,3,c463,,463,,464,v,,,,,c465,,465,,465,v,,,1,,1c466,2,467,3,468,3v1,,2,-1,3,-2c471,1,471,,471,v1,,1,,1,c472,,472,,472,v1,,1,,1,c477,,477,,477,v-5,2,-10,6,-13,9c455,18,449,31,449,44v,1,,1,,2c451,46,453,47,455,48v,-1,,-3,,-4c455,20,475,1,499,1v24,,43,19,43,43c542,46,542,47,542,48v2,-1,4,-2,6,-2c548,45,548,45,548,44,548,31,543,18,534,9,530,6,526,2,521,v3,,3,,3,c524,,525,,525,v,,,,,c527,,527,,527,v-1,,-1,1,-1,1c527,2,528,3,529,3v1,,2,-1,3,-1c532,1,532,1,532,v2,,2,,2,c534,,534,,534,v,,,,,c538,,538,,538,v-3,1,-5,3,-7,4c532,6,534,7,535,9v7,-5,16,-8,25,-8c569,1,577,4,584,8v2,-1,3,-2,5,-4c587,3,585,1,582,v3,,3,,3,c586,,586,,586,v,,,,,c587,,587,,587,v,,1,1,1,1c589,2,589,3,590,3v1,,2,-1,3,-2c593,1,593,,593,v2,,2,,2,c595,,595,,595,v,,,,,c599,,599,,599,v-5,2,-10,6,-13,9c577,18,571,31,571,44v,1,,1,,2c573,46,575,47,577,48v,-1,,-3,,-4c577,20,597,1,621,1v24,,43,19,43,43c664,45,664,46,664,47v2,,4,-1,6,-1c670,45,670,45,670,44,670,31,665,18,656,9,652,6,648,2,643,v3,,3,,3,c647,,647,,647,v,,,,,c649,,649,,649,v,,,1,-1,1c649,2,650,2,651,3v1,-1,2,-2,3,-2c654,,654,,654,v5,,5,,5,c656,1,654,2,652,4v2,1,3,3,5,4c664,4,672,1,681,1v9,,17,3,24,7c707,7,708,6,710,4,708,3,705,1,703,v3,,3,,3,c706,,707,,707,v,,,,,c708,,708,,708,v,,,1,,1c709,2,710,3,711,3v1,,2,-1,3,-2c714,1,714,,714,v1,,1,,1,c715,,715,,715,v1,,1,,1,c720,,720,,720,v-5,2,-10,6,-13,9c698,18,692,31,692,44v,1,,1,,2c694,46,696,47,698,48v,-1,,-3,,-4c698,20,718,1,742,1v24,,43,19,43,43c785,46,785,47,785,48v2,-1,4,-2,6,-2c791,45,791,45,791,44,791,31,786,18,777,9,773,6,769,2,764,v3,,3,,3,c767,,768,,768,v,,,,,c770,,770,,770,v-1,,-1,1,-1,1c770,2,771,3,772,3v1,,2,-1,3,-2c775,1,775,,775,v2,,2,,2,c777,,777,,777,v,,,,,c781,,781,,781,v-3,1,-5,3,-8,4c775,6,777,7,778,8v7,-4,16,-7,25,-7c812,1,820,4,827,8v2,-1,3,-2,5,-4c830,3,827,1,825,v3,,3,,3,c828,,828,,829,v,,,,-1,c830,,830,,830,v,,,1,,1c831,2,832,3,833,3v1,,2,-1,3,-2c836,1,836,,836,v1,,1,,1,c837,,837,,837,v1,,1,,1,c841,,841,,841,v-4,2,-9,6,-13,9c820,18,814,31,814,44v,1,,1,,2c816,46,818,47,820,48v,-1,,-3,,-4c820,20,840,1,864,1v24,,43,19,43,43c907,45,907,46,907,47v2,,4,-1,6,-1c913,45,913,45,913,44,913,31,908,18,899,9,895,6,891,2,886,v3,,3,,3,c889,,890,,890,v,,,,,c891,,891,,891,v,,,1,,1c892,2,893,2,894,3v1,-1,2,-2,3,-2c897,,897,,897,v4,,4,,4,c899,1,897,2,895,4v2,1,3,3,5,4c907,4,915,1,924,1v4,,8,1,13,2c937,5,937,5,937,5,932,3,928,2,924,2v-9,,-17,3,-23,7c902,11,904,12,905,14v5,-3,12,-5,19,-5c928,9,932,10,937,11v,2,,2,,2c933,11,928,10,924,10v-7,,-13,2,-18,5c907,17,908,18,909,20v4,-3,9,-4,15,-4c928,16,933,17,937,19v,2,,2,,2c933,18,928,17,924,17v-6,,-11,2,-15,4c910,23,911,25,912,27v3,-2,7,-4,12,-4c928,23,933,25,936,27v,,,,1,c937,32,937,32,937,32v-2,4,-2,8,-2,12c935,45,935,45,935,46xm18,44v,-2,-2,-5,-5,-5c10,39,8,42,8,44v,1,,1,,1c10,45,11,45,13,45v2,,3,,5,c18,45,18,45,18,44xm25,44c25,38,20,32,13,32,6,32,1,38,1,44v,1,,1,,2c3,46,5,45,6,45v,,,,,-1c6,41,9,38,13,38v4,,7,3,7,6c20,45,20,45,20,45v1,,3,1,5,1c25,45,25,45,25,44xm18,96v,-3,-2,-5,-5,-5c10,91,8,93,8,96v,,,,,c10,96,11,96,13,96v2,,3,,5,c18,96,18,96,18,96xm25,96c25,89,20,84,13,84,6,84,1,89,1,96v,,,1,,1c3,97,5,97,6,96v,,,,,c6,92,9,89,13,89v4,,7,3,7,7c20,96,20,96,20,96v1,1,3,1,5,1c25,97,25,96,25,96xm18,147v,-3,-2,-5,-5,-5c10,142,8,144,8,147v,,,,,1c10,147,11,147,13,147v2,,3,,5,1c18,147,18,147,18,147xm25,147v,-6,-5,-12,-12,-12c6,135,1,141,1,147v,1,,1,,2c3,148,5,148,6,148v,,,-1,,-1c6,143,9,140,13,140v4,,7,3,7,7c20,147,20,148,20,148v1,,3,,5,1c25,148,25,148,25,147xm18,199v,-3,-2,-6,-5,-6c10,193,8,196,8,199v,,,,,c10,199,11,199,13,199v2,,3,,5,c18,199,18,199,18,199xm25,199v,-7,-5,-12,-12,-12c6,187,1,192,1,199v,,,1,,1c3,200,5,199,6,199v,,,,,c6,195,9,192,13,192v4,,7,3,7,7c20,199,20,199,20,199v1,,3,1,5,1c25,200,25,199,25,199xm18,250v,-3,-2,-5,-5,-5c10,245,8,247,8,250v,,,,,c10,250,11,250,13,250v2,,3,,5,c18,250,18,250,18,250xm25,250v,-7,-5,-12,-12,-12c6,238,1,243,1,250v,,,1,,1c3,251,5,251,6,251v,-1,,-1,,-1c6,246,9,243,13,243v4,,7,3,7,7c20,250,20,250,20,251v1,,3,,5,c25,251,25,250,25,250xm18,301v,-3,-2,-5,-5,-5c10,296,8,298,8,301v,,,1,,1c10,302,11,301,13,301v2,,3,1,5,1c18,302,18,301,18,301xm25,301v,-6,-5,-12,-12,-12c6,289,1,295,1,301v,1,,1,,2c3,302,5,302,6,302v,,,-1,,-1c6,298,9,295,13,295v4,,7,3,7,6c20,301,20,302,20,302v1,,3,,5,1c25,302,25,302,25,301xm18,353v,-3,-2,-5,-5,-5c10,348,8,350,8,353v,,,,,c10,353,11,353,13,353v2,,3,,5,c18,353,18,353,18,353xm25,353v,-7,-5,-12,-12,-12c6,341,1,346,1,353v,,,1,,1c3,354,5,354,6,353v,,,,,c6,349,9,346,13,346v4,,7,3,7,7c20,353,20,353,20,353v1,1,3,1,5,1c25,354,25,353,25,353xm18,404v,-3,-2,-5,-5,-5c10,399,8,401,8,404v,,,,,c10,404,11,404,13,404v2,,3,,5,c18,404,18,404,18,404xm25,404v,-7,-5,-12,-12,-12c6,392,1,397,1,404v,1,,1,,2c3,405,5,405,6,405v,-1,,-1,,-1c6,400,9,397,13,397v4,,7,3,7,7c20,404,20,404,20,405v1,,3,,5,1c25,405,25,405,25,404xm18,455v,-2,-2,-5,-5,-5c10,450,8,453,8,455v,1,,1,,1c10,456,11,456,13,456v2,,3,,5,c18,456,18,456,18,455xm25,455v,-6,-5,-12,-12,-12c6,443,1,449,1,455v,1,,1,,2c3,457,5,456,6,456v,,,,,-1c6,452,9,449,13,449v4,,7,3,7,6c20,456,20,456,20,456v1,,3,1,5,1c25,456,25,456,25,455xm912,491v1,2,1,4,2,6c916,495,920,493,924,493v4,,7,2,10,5c934,496,935,494,936,491v-4,-2,-8,-4,-12,-4c919,487,915,489,912,491xm783,14v6,-3,12,-5,20,-5c810,9,817,11,822,14v1,-1,3,-3,4,-4c819,5,811,2,803,2v-9,,-17,3,-24,8c781,11,782,13,783,14xm787,20v4,-3,10,-4,16,-4c809,16,814,17,818,20v1,-1,2,-3,3,-4c816,12,810,10,803,10v-7,,-14,2,-19,6c785,17,786,19,787,20xm790,28v4,-3,8,-5,13,-5c807,23,812,25,815,27v1,-2,2,-3,3,-5c813,19,808,17,803,17v-6,,-11,2,-15,5c789,24,789,26,790,28xm792,36v3,-3,6,-5,11,-5c807,31,811,33,813,36v1,-3,1,-5,2,-7c811,26,807,25,803,25v-5,,-9,1,-12,4c791,31,792,34,792,36xm812,44v,-2,1,-4,1,-6c811,35,807,32,803,32v-5,,-8,3,-10,6c793,40,793,42,793,44v,1,,1,,2c794,45,795,45,796,45v,,,,,-1c796,41,799,38,803,38v3,,6,3,6,6c809,45,809,45,809,45v1,,2,,3,c812,45,812,45,812,44xm803,39v-3,,-5,3,-5,5c798,45,798,45,798,45v1,,3,,5,c804,45,806,45,808,45v,,,,,-1c808,42,806,39,803,39xm773,56v2,1,4,2,5,4c785,55,794,52,803,52v9,,17,3,24,8c829,58,830,57,832,56,824,50,814,46,803,46v-11,,-21,4,-30,10xm812,455v,-2,1,-4,1,-6c811,446,807,443,803,443v-5,,-8,3,-10,6c793,451,793,453,793,455v,1,,1,,2c794,456,795,456,796,456v,,,,,-1c796,452,799,449,803,449v3,,6,3,6,6c809,456,809,456,809,456v1,,2,,3,1c812,456,812,456,812,455xm803,450v-3,,-5,3,-5,5c798,456,798,456,798,456v1,,3,,5,c804,456,806,456,808,456v,,,,,-1c808,453,806,450,803,450xm813,447v1,-3,1,-5,2,-7c811,437,807,436,803,436v-5,,-9,1,-12,4c791,442,792,445,792,447v3,-3,6,-5,11,-5c807,442,811,444,813,447xm785,455v,2,,3,,4c787,458,789,457,791,457v,-1,,-1,,-2c791,442,786,429,777,420v-9,-9,-22,-14,-35,-14c728,406,716,411,707,420v-9,9,-15,22,-15,35c692,456,692,456,692,457v2,,4,1,6,2c698,458,698,457,698,455v,-24,20,-43,44,-43c766,412,785,431,785,455xm777,455v,3,,5,,8c779,461,781,460,783,459v1,-1,1,-2,1,-4c784,444,779,433,771,426v-7,-8,-18,-13,-29,-13c730,413,720,418,712,426v-8,7,-12,18,-12,29c700,457,700,458,700,459v2,1,4,2,7,4c706,460,706,458,706,455v,-19,16,-35,36,-35c761,420,777,436,777,455xm690,455v,-2,1,-4,1,-6c689,446,685,443,681,443v-4,,-7,2,-10,5c672,450,672,453,672,455v,1,,1,,1c673,456,673,456,674,456v,,,,,-1c674,452,677,449,681,449v4,,6,3,6,6c687,456,687,456,687,456v1,,2,,4,1c690,456,690,456,690,455xm681,450v-3,,-5,3,-5,5c676,456,676,456,676,456v1,,3,,5,c683,456,684,456,686,456v,,,,,-1c686,453,684,450,681,450xm691,447v1,-3,1,-5,2,-7c690,437,685,436,681,436v-4,,-8,1,-12,4c670,442,671,444,671,446v3,-3,6,-4,10,-4c685,442,689,444,691,447xm664,455v,1,,2,,3c666,458,668,457,670,457v,-1,,-1,,-2c670,442,665,429,656,420v-9,-9,-21,-14,-35,-14c607,406,595,411,586,420v-9,9,-15,22,-15,35c571,456,571,456,571,457v2,,4,1,6,2c577,458,577,457,577,455v,-24,20,-43,44,-43c645,412,664,431,664,455xm657,455v,3,-1,5,-1,7c658,461,660,460,663,459v,-1,,-2,,-4c663,444,658,433,650,426v-7,-8,-18,-13,-29,-13c609,413,599,418,591,426v-7,7,-12,18,-12,29c579,457,579,458,579,459v2,1,5,2,7,4c585,460,585,458,585,455v,-19,16,-35,36,-35c641,420,657,436,657,455xm570,455v,-2,,-4,,-6c568,446,564,443,560,443v-5,,-8,3,-10,7c549,449,549,449,549,448v1,3,1,5,1,7c550,456,550,456,550,457v1,-1,2,-1,3,-1c553,456,553,456,553,455v,-3,3,-6,7,-6c564,449,567,452,567,455v,1,,1,,1c568,456,569,456,570,457v,-1,,-1,,-2xm560,450v-3,,-5,3,-5,5c555,456,555,456,555,456v2,,3,,5,c562,456,563,456,565,456v,,,,,-1c565,453,563,450,560,450xm570,447v1,-3,1,-5,2,-7c569,437,564,436,560,436v-5,,-9,2,-12,4c548,443,549,445,549,447v,,,,,c552,444,556,442,560,442v4,,8,2,10,5xm542,455v,2,,3,,4c544,458,546,457,548,457v,-1,,-1,,-2c548,442,543,429,534,420v-9,-9,-22,-14,-35,-14c485,406,473,411,464,420v-9,9,-15,22,-15,35c449,456,449,456,449,457v2,,4,1,6,2c455,458,455,457,455,455v,-24,20,-43,44,-43c523,412,542,431,542,455xm534,455v,3,,5,,8c536,462,538,460,540,459v,-1,1,-2,1,-4c541,444,536,433,528,426v-7,-8,-18,-13,-29,-13c487,413,477,418,469,426v-8,7,-12,18,-12,29c457,457,457,458,457,459v2,1,4,2,7,4c463,460,463,458,463,455v,-19,16,-35,36,-35c518,420,534,436,534,455xm447,455v,-2,1,-4,1,-6c446,446,442,443,438,443v-4,,-7,2,-10,5c429,450,429,453,429,455v,1,,1,,1c430,456,430,456,431,456v,,,,,-1c431,452,434,449,438,449v3,,6,3,6,6c444,456,444,456,444,456v1,,2,,3,1c447,456,447,456,447,455xm438,450v-3,,-5,3,-5,5c433,456,433,456,433,456v1,,3,,5,c439,456,441,456,443,456v,,,,,-1c443,453,441,450,438,450xm448,447v1,-3,1,-5,2,-7c446,437,442,436,438,436v-4,,-8,1,-12,4c427,442,428,444,428,446v3,-3,6,-4,10,-4c442,442,446,444,448,447xm421,455v,1,,2,,3c423,458,425,457,427,457v,-1,,-1,,-2c427,442,422,429,413,420v-9,-9,-22,-14,-35,-14c364,406,352,411,343,420v-9,9,-15,22,-15,35c328,456,328,456,328,457v2,,4,1,6,2c334,458,334,457,334,455v,-24,20,-43,44,-43c402,412,421,431,421,455xm414,455v,3,-1,5,-1,7c415,461,417,460,420,459v,-1,,-2,,-4c420,444,415,433,407,426v-7,-8,-18,-13,-29,-13c366,413,356,418,348,426v-7,7,-12,18,-12,29c336,457,336,458,336,459v2,1,5,2,7,4c342,460,342,458,342,455v,-19,16,-35,36,-35c398,420,414,436,414,455xm327,455v,-2,,-4,,-6c325,446,321,443,317,443v-4,,-8,3,-10,6c307,451,307,453,307,455v,1,,1,,2c308,456,309,456,310,456v,,,,,-1c310,452,313,449,317,449v4,,7,3,7,6c324,456,324,456,324,456v1,,2,,3,1c327,456,327,456,327,455xm317,450v-3,,-5,3,-5,5c312,456,312,456,312,456v2,,3,,5,c319,456,320,456,322,456v,,,,,-1c322,453,320,450,317,450xm327,447v1,-3,1,-5,2,-7c326,437,321,436,317,436v-5,,-9,1,-12,4c305,442,306,445,306,447v3,-3,7,-5,11,-5c321,442,325,444,327,447xm299,455v,2,,3,,4c301,458,303,457,305,457v,-1,1,-1,1,-2c306,442,300,429,291,420v-9,-9,-21,-14,-35,-14c242,406,230,411,221,420v-9,9,-15,22,-15,35c206,456,206,456,206,457v2,,4,1,7,2c212,458,212,457,212,455v,-24,20,-43,44,-43c280,412,299,431,299,455xm292,455v,3,-1,5,-1,8c293,461,295,460,298,459v,-1,,-2,,-4c298,444,293,433,286,426v-8,-8,-19,-13,-30,-13c244,413,234,418,226,426v-7,7,-12,18,-12,29c214,457,214,458,214,459v2,1,5,2,7,4c220,460,220,458,220,455v,-19,16,-35,36,-35c276,420,292,436,292,455xm205,455v,-2,,-4,,-6c203,446,199,443,195,443v-4,,-7,2,-9,5c186,450,186,453,186,455v,1,,1,,1c187,456,188,456,188,456v,,,,,-1c188,452,191,449,195,449v4,,7,3,7,6c202,456,202,456,202,456v1,,2,,3,1c205,456,205,456,205,455xm195,450v-3,,-5,3,-5,5c190,456,190,456,190,456v2,,3,,5,c197,456,198,456,200,456v,,,,,-1c200,453,198,450,195,450xm205,447v1,-3,1,-5,2,-7c204,437,200,436,195,436v-4,,-8,1,-11,4c184,442,185,444,185,446v3,-3,6,-4,10,-4c199,442,203,444,205,447xm179,455v,1,-1,2,-1,3c180,458,183,457,185,457v,-1,,-1,,-2c185,442,179,429,170,420v-9,-9,-21,-14,-35,-14c121,406,109,411,100,420v-9,9,-15,22,-15,35c85,456,85,456,85,457v3,,5,1,7,2c92,458,92,457,92,455v,-24,19,-43,43,-43c159,412,179,431,179,455xm171,455v,3,,5,-1,7c172,461,175,460,177,459v,-1,,-2,,-4c177,444,172,433,165,426v-8,-8,-18,-13,-30,-13c123,413,113,418,105,426v-7,7,-12,18,-12,29c93,457,93,458,93,459v3,1,5,2,7,4c99,460,99,458,99,455v,-19,16,-35,36,-35c155,420,171,436,171,455xm99,404v,-20,16,-36,36,-36c155,368,171,384,171,404v,2,,4,-1,7c172,409,175,408,177,408v,-2,,-3,,-4c177,392,172,382,165,374v-8,-7,-18,-12,-30,-12c123,362,113,367,105,374v-7,8,-12,18,-12,30c93,405,93,407,93,408v3,1,5,2,7,3c99,409,99,406,99,404xm92,404v,-24,19,-43,43,-43c159,361,179,380,179,404v,1,-1,2,-1,3c180,406,183,406,185,405v,,,-1,,-1c185,390,179,378,170,369v-9,-9,-21,-15,-35,-15c121,354,109,360,100,369v-9,9,-15,21,-15,35c85,405,85,405,85,405v3,1,5,2,7,2c92,406,92,405,92,404xm99,353v,-20,16,-36,36,-36c155,317,171,333,171,353v,2,,4,-1,6c172,358,175,357,177,356v,-1,,-2,,-3c177,341,172,331,165,323v-8,-8,-18,-12,-30,-12c123,311,113,315,105,323v-7,8,-12,18,-12,30c93,354,93,355,93,357v3,,5,2,7,3c99,358,99,355,99,353xm92,353v,-24,19,-44,43,-44c159,309,179,329,179,353v,1,-1,2,-1,3c180,355,183,354,185,354v,-1,,-1,,-1c185,339,179,327,170,318v-9,-9,-21,-15,-35,-15c121,303,109,309,100,318v-9,9,-15,21,-15,35c85,353,85,354,85,354v3,1,5,1,7,2c92,355,92,354,92,353xm99,301v,-19,16,-36,36,-36c155,265,171,282,171,301v,3,,5,-1,7c172,307,175,306,177,305v,-1,,-3,,-4c177,290,172,279,165,272v-8,-8,-18,-13,-30,-13c123,259,113,264,105,272v-7,7,-12,18,-12,29c93,303,93,304,93,305v3,1,5,2,7,3c99,306,99,304,99,301xm92,301v,-24,19,-43,43,-43c159,258,179,277,179,301v,1,-1,2,-1,3c180,304,183,303,185,303v,-1,,-1,,-2c185,288,179,275,170,266v-9,-9,-21,-14,-35,-14c121,252,109,257,100,266v-9,9,-15,22,-15,35c85,302,85,302,85,303v3,,5,1,7,2c92,303,92,302,92,301xm99,250v,-20,16,-36,36,-36c155,214,171,230,171,250v,2,,4,-1,6c172,255,175,254,177,253v,-1,,-2,,-3c177,238,172,228,165,220v-8,-7,-18,-12,-30,-12c123,208,113,213,105,220v-7,8,-12,18,-12,30c93,251,93,253,93,254v3,1,5,2,7,3c99,255,99,252,99,250xm92,250v,-24,19,-44,43,-44c159,206,179,226,179,250v,1,-1,2,-1,3c180,252,183,252,185,251v,,,-1,,-1c185,236,179,224,170,215v-9,-9,-21,-15,-35,-15c121,200,109,206,100,215v-9,9,-15,21,-15,35c85,250,85,251,85,251v3,1,5,1,7,2c92,252,92,251,92,250xm99,199v,-20,16,-36,36,-36c155,163,171,179,171,199v,2,,4,-1,6c172,204,175,203,177,202v,-1,,-2,,-3c177,187,172,176,165,169v-8,-8,-18,-12,-30,-12c123,157,113,161,105,169v-7,7,-12,18,-12,30c93,200,93,201,93,202v3,1,5,2,7,4c99,203,99,201,99,199xm92,199v,-24,19,-44,43,-44c159,155,179,175,179,199v,1,-1,1,-1,2c180,201,183,200,185,200v,-1,,-1,,-1c185,185,179,172,170,163v-9,-9,-21,-14,-35,-14c121,149,109,154,100,163v-9,9,-15,22,-15,36c85,199,85,199,85,200v3,,5,1,7,2c92,201,92,200,92,199xm99,147v,-20,16,-36,36,-36c155,111,171,127,171,147v,2,,5,-1,7c172,153,175,152,177,151v,-1,,-3,,-4c177,136,172,125,165,117v-8,-7,-18,-12,-30,-12c123,105,113,110,105,117v-7,8,-12,19,-12,30c93,148,93,150,93,151v3,1,5,2,7,3c99,152,99,150,99,147xm92,147v,-24,19,-43,43,-43c159,104,179,123,179,147v,1,-1,2,-1,3c180,149,183,149,185,148v,,,,,-1c185,133,179,121,170,112,161,103,149,98,135,98v-14,,-26,5,-35,14c91,121,85,133,85,147v,1,,1,,2c88,149,90,150,92,150v,-1,,-2,,-3xm99,96v,-20,16,-36,36,-36c155,60,171,76,171,96v,2,,4,-1,6c172,101,175,100,177,99v,-1,,-2,,-3c177,84,172,74,165,66,157,59,147,54,135,54v-12,,-22,5,-30,12c98,74,93,84,93,96v,1,,2,,4c96,101,98,102,100,103v-1,-2,-1,-5,-1,-7xm92,96v,-24,19,-44,43,-44c159,52,179,72,179,96v,1,-1,2,-1,3c180,98,183,97,185,97v,,,-1,,-1c185,82,179,70,170,61,161,52,149,46,135,46v-14,,-26,6,-35,15c91,70,85,82,85,96v,,,1,,1c88,98,90,98,92,99v,-1,,-2,,-3xm164,44v,3,-1,6,-1,9c163,53,164,54,165,54v1,-1,2,-1,3,-2c169,50,169,47,169,44v,-9,-4,-18,-10,-24c153,14,144,10,135,10v-9,,-18,4,-24,10c105,26,101,35,101,44v,3,,6,1,9c103,53,104,54,105,55v1,-1,1,-2,2,-2c107,50,106,47,106,44v,-16,13,-28,29,-28c151,16,164,28,164,44xm156,44v,2,,3,,5c158,50,159,51,161,52v1,-3,1,-5,1,-8c162,37,159,30,154,25v-5,-5,-11,-8,-19,-8c128,17,121,20,116,25v-5,5,-8,12,-8,19c108,47,108,49,109,52v2,-1,4,-2,5,-3c114,47,114,46,114,44v,-11,9,-21,21,-21c147,23,156,33,156,44xm149,44v,1,,2,-1,2c150,47,152,48,154,48v,-1,1,-2,1,-4c155,39,152,34,149,31v-4,-4,-9,-6,-14,-6c130,25,125,27,121,31v-3,3,-5,8,-5,13c116,46,116,47,116,48v2,,4,-1,6,-2c122,46,121,45,121,44v,-7,7,-13,14,-13c143,31,149,37,149,44xm142,44v,1,,1,,1c143,45,145,46,147,46v,-1,,-1,,-2c147,38,142,32,135,32v-7,,-12,6,-12,12c123,45,123,45,123,46v2,,4,-1,5,-1c128,45,128,45,128,44v,-3,3,-6,7,-6c139,38,142,41,142,44xm135,39v-3,,-5,3,-5,5c130,45,130,45,130,45v2,,3,,5,c137,45,138,45,140,45v,,,,,-1c140,42,138,39,135,39xm285,44v,3,-1,6,-2,9c284,53,285,54,286,55v1,-1,2,-2,3,-2c290,50,290,47,290,44v,-9,-4,-18,-10,-24c274,14,265,10,256,10v-10,,-18,4,-24,10c225,26,222,35,222,44v,3,,6,1,9c224,53,225,54,225,55v1,-1,2,-2,3,-2c228,50,227,47,227,44v,-16,13,-28,29,-28c272,16,285,28,285,44xm277,44v,2,,3,-1,5c278,50,280,51,282,52v1,-3,1,-5,1,-8c283,37,280,30,275,25v-5,-5,-12,-8,-19,-8c248,17,242,20,237,25v-5,5,-8,12,-8,19c229,47,229,49,230,52v1,-1,3,-2,5,-3c235,47,235,46,235,44v,-11,9,-21,21,-21c268,23,277,33,277,44xm269,44v,1,,2,,2c271,47,273,48,275,48v,-1,,-2,,-4c275,39,273,34,270,31v-4,-4,-9,-6,-14,-6c250,25,246,27,242,31v-3,3,-6,8,-6,13c236,46,237,47,237,48v2,,4,-1,5,-2c242,46,242,45,242,44v,-7,6,-13,14,-13c263,31,269,37,269,44xm263,44v,1,,1,,1c264,45,266,46,268,46v,-1,,-1,,-2c268,38,262,32,256,32v-7,,-12,6,-12,12c244,45,244,45,244,46v2,,3,-1,5,-1c249,45,249,45,249,44v,-3,3,-6,7,-6c260,38,263,41,263,44xm256,39v-3,,-5,3,-5,5c251,45,251,45,251,45v1,,3,,5,c258,45,259,45,261,45v,,,,,-1c261,42,259,39,256,39xm221,61v-9,9,-15,21,-15,35c206,96,206,97,206,97v2,1,4,1,7,2c212,98,212,97,212,96v,-24,20,-44,44,-44c280,52,299,72,299,96v,1,,2,,3c301,98,303,98,305,97v,,1,-1,1,-1c306,82,300,70,291,61,282,52,270,46,256,46v-14,,-26,6,-35,15xm407,44v,3,-1,6,-2,9c406,53,407,54,408,54v1,-1,2,-1,3,-2c412,50,412,47,412,44v,-9,-4,-18,-10,-24c396,14,387,10,378,10v-10,,-18,4,-24,10c347,26,344,35,344,44v,3,,6,1,9c346,53,346,54,347,55v1,-1,2,-2,3,-2c349,50,349,47,349,44v,-16,13,-28,29,-28c394,16,407,28,407,44xm399,44v,2,,3,-1,5c400,50,402,51,404,52v1,-3,1,-5,1,-8c405,37,402,30,397,25v-5,-5,-12,-8,-19,-8c370,17,363,20,359,25v-5,5,-8,12,-8,19c351,47,351,49,352,52v1,-1,3,-2,5,-3c357,47,357,46,357,44v,-11,9,-21,21,-21c389,23,399,33,399,44xm391,44v,1,,2,,2c393,47,395,48,397,48v,-1,,-2,,-4c397,39,395,34,392,31v-4,-4,-9,-6,-14,-6c372,25,368,27,364,31v-4,3,-6,8,-6,13c358,46,358,47,359,48v2,,3,-1,5,-2c364,46,364,45,364,44v,-7,6,-13,14,-13c385,31,391,37,391,44xm384,44v,1,,1,,1c386,45,388,46,390,46v,-1,,-1,,-2c390,38,384,32,378,32v-7,,-12,6,-12,12c366,45,366,45,366,46v2,,3,-1,5,-1c371,45,371,45,371,44v,-3,3,-6,7,-6c381,38,384,41,384,44xm378,39v-3,,-5,3,-5,5c373,45,373,45,373,45v1,,3,,5,c379,45,381,45,383,45v,,,,,-1c383,42,381,39,378,39xm343,61v-9,9,-15,21,-15,35c328,96,328,97,328,97v2,1,4,1,6,2c334,98,334,97,334,96v,-24,20,-44,44,-44c402,52,421,72,421,96v,1,,2,,3c423,98,425,97,427,97v,,,-1,,-1c427,82,422,70,413,61,404,52,391,46,378,46v-14,,-26,6,-35,15xm527,44v,3,,6,-1,9c527,53,528,54,529,55v1,-1,2,-1,3,-2c532,50,533,47,533,44v,-9,-4,-18,-10,-24c517,14,508,10,499,10v-10,,-18,4,-25,10c468,26,464,35,464,44v,3,1,6,1,9c466,53,467,54,468,55v1,-1,2,-2,3,-2c470,50,470,47,470,44v,-16,13,-28,29,-28c515,16,527,28,527,44xm520,44v,2,,3,-1,5c521,50,523,51,525,52v,-3,1,-5,1,-8c526,37,523,30,518,25v-5,-5,-12,-8,-19,-8c491,17,484,20,479,25v-5,5,-8,12,-8,19c471,47,472,49,472,52v2,-1,4,-2,6,-3c478,47,478,46,478,44v,-11,9,-21,21,-21c510,23,520,33,520,44xm512,44v,1,,2,,2c514,47,516,48,518,48v,-1,,-2,,-4c518,39,516,34,512,31v-3,-4,-8,-6,-13,-6c493,25,488,27,485,31v-4,3,-6,8,-6,13c479,46,479,47,480,48v1,,3,-1,5,-2c485,46,485,45,485,44v,-7,6,-13,14,-13c506,31,512,37,512,44xm505,44v,1,,1,,1c507,45,509,46,510,46v1,-1,1,-1,1,-2c511,38,505,32,499,32v-7,,-12,6,-12,12c487,45,487,45,487,46v2,,3,-1,5,-1c492,45,492,45,492,44v,-3,3,-6,7,-6c502,38,505,41,505,44xm499,39v-3,,-5,3,-5,5c494,45,494,45,494,45v1,,3,,5,c500,45,502,45,504,45v,,,,,-1c504,42,501,39,499,39xm464,61v-9,9,-15,21,-15,35c449,96,449,97,449,97v2,1,4,1,6,2c455,98,455,97,455,96v,-24,20,-44,44,-44c523,52,542,72,542,96v,1,,2,,3c544,98,546,98,548,97v,,,-1,,-1c548,82,543,70,534,61,525,52,512,46,499,46v-14,,-26,6,-35,15xm650,44v,3,-1,6,-2,9c649,53,650,54,651,54v1,-1,2,-1,3,-2c655,50,655,47,655,44v,-9,-4,-18,-10,-24c639,14,630,10,621,10v-10,,-18,4,-24,10c590,26,587,35,587,44v,3,,6,1,9c589,53,589,54,590,55v1,-1,2,-2,3,-2c592,50,592,47,592,44v,-16,13,-28,29,-28c637,16,650,28,650,44xm642,44v,2,,3,-1,5c643,50,645,51,647,52v1,-3,1,-5,1,-8c648,37,645,30,640,25v-5,-5,-12,-8,-19,-8c613,17,607,20,602,25v-5,5,-8,12,-8,19c594,47,594,49,595,52v1,-1,3,-2,5,-3c600,47,600,46,600,44v,-11,9,-21,21,-21c632,23,642,33,642,44xm634,44v,1,,2,,2c636,47,638,48,640,48v,-1,,-2,,-4c640,39,638,34,635,31v-4,-4,-9,-6,-14,-6c615,25,611,27,607,31v-4,3,-6,8,-6,13c601,46,601,47,602,48v2,,3,-1,5,-2c607,46,607,45,607,44v,-7,6,-13,14,-13c628,31,634,37,634,44xm628,44v,1,-1,1,-1,1c629,45,631,46,633,46v,-1,,-1,,-2c633,38,627,32,621,32v-7,,-12,6,-12,12c609,45,609,45,609,46v2,,3,-1,5,-1c614,45,614,45,614,44v,-3,3,-6,7,-6c625,38,628,41,628,44xm621,39v-3,,-5,3,-5,5c616,45,616,45,616,45v1,,3,,5,c623,45,624,45,626,45v,,,,,-1c626,42,624,39,621,39xm586,61v-9,9,-15,21,-15,35c571,96,571,97,571,97v2,1,4,1,6,2c577,98,577,97,577,96v,-24,20,-44,44,-44c645,52,664,72,664,96v,1,,2,,3c666,98,668,97,670,97v,,,-1,,-1c670,82,665,70,656,61,647,52,635,46,621,46v-14,,-26,6,-35,15xm770,44v,3,,6,-1,9c770,53,771,54,772,55v1,-1,2,-2,3,-2c776,50,776,47,776,44v,-9,-4,-18,-10,-24c760,14,751,10,742,10v-10,,-18,4,-25,10c711,26,707,35,707,44v,3,1,6,1,9c709,53,710,54,711,55v1,-1,2,-2,3,-2c713,50,713,47,713,44v,-16,13,-28,29,-28c758,16,770,28,770,44xm763,44v,2,,3,-1,5c764,50,766,51,768,52v1,-3,1,-5,1,-8c769,37,766,30,761,25v-5,-5,-12,-8,-19,-8c734,17,727,20,722,25v-4,5,-8,12,-8,19c714,47,715,49,715,52v2,-1,4,-2,6,-3c721,47,721,46,721,44v,-11,9,-21,21,-21c753,23,763,33,763,44xm755,44v,1,,2,,2c757,47,759,48,761,48v,-1,,-2,,-4c761,39,759,34,755,31v-3,-4,-8,-6,-13,-6c736,25,731,27,728,31v-4,3,-6,8,-6,13c722,46,722,47,723,48v1,,3,-1,5,-2c728,46,728,45,728,44v,-7,6,-13,14,-13c749,31,755,37,755,44xm748,44v,1,,1,,1c750,45,752,46,754,46v,-1,,-1,,-2c754,38,748,32,742,32v-7,,-12,6,-12,12c730,45,730,45,730,46v2,,3,-1,5,-1c735,45,735,45,735,44v,-3,3,-6,7,-6c745,38,748,41,748,44xm742,39v-3,,-5,3,-5,5c737,45,737,45,737,45v1,,3,,5,c743,45,745,45,747,45v,,,,,-1c747,42,745,39,742,39xm707,61v-9,9,-15,21,-15,35c692,96,692,97,692,97v2,1,4,1,6,2c698,98,698,97,698,96v,-24,20,-44,44,-44c766,52,785,72,785,96v,1,,2,,3c787,98,789,98,791,97v,,,-1,,-1c791,82,786,70,777,61,768,52,755,46,742,46v-14,,-26,6,-35,15xm777,96v,2,,5,,7c779,102,781,101,783,100v1,-2,1,-3,1,-4c784,84,779,74,771,66,764,59,753,54,742,54v-12,,-22,5,-30,12c704,74,700,84,700,96v,1,,2,,4c702,101,704,102,707,103v-1,-2,-1,-5,-1,-7c706,76,722,60,742,60v19,,35,16,35,36xm785,147v,1,,2,,3c787,150,789,149,791,149v,-1,,-1,,-2c791,133,786,121,777,112,768,103,755,98,742,98v-14,,-26,5,-35,14c698,121,692,133,692,147v,1,,1,,2c694,149,696,150,698,150v,-1,,-2,,-3c698,123,718,104,742,104v24,,43,19,43,43xm777,147v,3,,5,,7c779,153,781,152,783,151v1,-1,1,-3,1,-4c784,136,779,125,771,117v-7,-7,-18,-12,-29,-12c730,105,720,110,712,117v-8,8,-12,19,-12,30c700,148,700,150,700,151v2,1,4,2,7,3c706,152,706,150,706,147v,-20,16,-36,36,-36c761,111,777,127,777,147xm785,199v,1,,2,,3c787,201,789,200,791,200v,,,-1,,-1c791,185,786,172,777,163v-9,-9,-22,-14,-35,-14c728,149,716,154,707,163v-9,9,-15,22,-15,36c692,199,692,199,692,200v2,,4,1,6,2c698,201,698,200,698,199v,-24,20,-44,44,-44c766,155,785,175,785,199xm777,199v,2,,4,,7c779,205,781,203,783,202v1,-1,1,-2,1,-3c784,187,779,176,771,169v-7,-8,-18,-12,-29,-12c730,157,720,161,712,169v-8,7,-12,18,-12,30c700,200,700,201,700,202v2,1,4,2,7,4c706,203,706,201,706,199v,-20,16,-36,36,-36c761,163,777,179,777,199xm785,250v,1,,2,,3c787,252,789,252,791,251v,,,-1,,-1c791,236,786,224,777,215v-9,-9,-22,-15,-35,-15c728,200,716,206,707,215v-9,9,-15,21,-15,35c692,250,692,251,692,251v2,1,4,1,6,2c698,252,698,251,698,250v,-24,20,-44,44,-44c766,206,785,226,785,250xm777,250v,2,,5,,7c779,256,781,255,783,254v1,-1,1,-3,1,-4c784,238,779,228,771,220v-7,-7,-18,-12,-29,-12c730,208,720,213,712,220v-8,8,-12,18,-12,30c700,251,700,253,700,254v2,1,4,2,7,3c706,255,706,252,706,250v,-20,16,-36,36,-36c761,214,777,230,777,250xm785,301v,1,,3,,4c787,304,789,303,791,303v,-1,,-1,,-2c791,288,786,275,777,266v-9,-9,-22,-14,-35,-14c728,252,716,257,707,266v-9,9,-15,22,-15,35c692,302,692,302,692,303v2,,4,1,6,2c698,303,698,302,698,301v,-24,20,-43,44,-43c766,258,785,277,785,301xm777,301v,3,,5,,8c779,307,781,306,783,305v1,-1,1,-2,1,-4c784,290,779,279,771,272v-7,-8,-18,-13,-29,-13c730,259,720,264,712,272v-8,7,-12,18,-12,29c700,303,700,304,700,305v2,1,4,2,7,3c706,306,706,304,706,301v,-19,16,-36,36,-36c761,265,777,282,777,301xm785,353v,1,,2,,3c787,355,789,355,791,354v,,,-1,,-1c791,339,786,327,777,318v-9,-9,-22,-15,-35,-15c728,303,716,309,707,318v-9,9,-15,21,-15,35c692,353,692,354,692,354v2,1,4,1,6,2c698,355,698,354,698,353v,-24,20,-44,44,-44c766,309,785,329,785,353xm777,353v,2,,5,,7c779,359,781,358,783,357v1,-2,1,-3,1,-4c784,341,779,331,771,323v-7,-8,-18,-12,-29,-12c730,311,720,315,712,323v-8,8,-12,18,-12,30c700,354,700,355,700,357v2,,4,2,7,3c706,357,706,355,706,353v,-20,16,-36,36,-36c761,317,777,333,777,353xm785,404v,1,,2,,3c787,407,789,406,791,406v,-1,,-1,,-2c791,390,786,378,777,369v-9,-9,-22,-15,-35,-15c728,354,716,360,707,369v-9,9,-15,21,-15,35c692,405,692,405,692,405v2,1,4,2,6,2c698,406,698,405,698,404v,-24,20,-43,44,-43c766,361,785,380,785,404xm777,404v,3,,5,,7c779,410,781,409,783,408v1,-1,1,-3,1,-4c784,392,779,382,771,374v-7,-7,-18,-12,-29,-12c730,362,720,367,712,374v-8,8,-12,18,-12,30c700,405,700,407,700,408v2,1,4,2,7,3c706,409,706,406,706,404v,-20,16,-36,36,-36c761,368,777,384,777,404xm770,404v,3,,6,-1,8c770,413,771,414,772,414v1,,2,-1,3,-2c776,410,776,407,776,404v,-9,-4,-18,-10,-24c760,374,751,370,742,370v-10,,-18,4,-25,10c711,386,707,395,707,404v,3,1,6,1,8c709,413,710,414,711,414v1,,2,-1,3,-2c713,410,713,407,713,404v,-16,13,-29,29,-29c758,375,770,388,770,404xm763,404v,2,,3,-1,5c764,409,766,410,768,411v1,-2,1,-4,1,-7c769,397,766,390,761,385v-5,-5,-12,-8,-19,-8c734,377,727,380,722,385v-4,5,-8,12,-8,19c714,407,715,409,715,411v2,-1,4,-2,6,-2c721,407,721,406,721,404v,-12,9,-21,21,-21c753,383,763,392,763,404xm755,404v,1,,1,,2c757,407,759,407,761,408v,-1,,-3,,-4c761,399,759,394,755,390v-3,-3,-8,-5,-13,-5c736,385,731,387,728,390v-4,4,-6,9,-6,14c722,405,722,407,723,408v1,-1,3,-1,5,-2c728,405,728,405,728,404v,-7,6,-14,14,-14c749,390,755,397,755,404xm748,404v,,,,,1c750,405,752,405,754,406v,-1,,-1,,-2c754,397,748,392,742,392v-7,,-12,5,-12,12c730,405,730,405,730,406v2,-1,3,-1,5,-1c735,404,735,404,735,404v,-4,3,-7,7,-7c745,397,748,400,748,404xm742,399v-3,,-5,2,-5,5c737,404,737,404,737,404v1,,3,,5,c743,404,745,404,747,404v,,,,,c747,401,745,399,742,399xm697,431v,-1,1,-3,2,-4c694,423,688,421,681,421v-7,,-13,2,-18,5c664,428,665,429,666,431v4,-3,9,-4,15,-4c687,427,692,428,697,431xm681,428v-5,,-10,2,-15,4c667,434,668,436,669,438v3,-2,7,-4,12,-4c686,434,690,436,693,438v1,-2,2,-3,3,-5c691,430,686,428,681,428xm700,425v1,-1,3,-3,4,-4c697,416,689,413,681,413v-9,,-16,3,-23,7c659,422,661,423,662,425v5,-3,12,-5,19,-5c688,420,695,422,700,425xm705,419v2,-1,3,-2,5,-4c702,409,692,406,681,406v-11,,-21,3,-29,9c654,416,655,418,657,419v7,-4,15,-7,24,-7c690,412,698,415,705,419xm650,404v,3,-1,6,-2,8c649,413,650,413,651,414v1,-1,2,-2,3,-2c655,409,655,407,655,404v,-9,-4,-18,-10,-24c639,374,630,370,621,370v-10,,-18,4,-24,10c590,386,587,395,587,404v,3,,6,1,8c589,413,589,414,590,414v1,,2,-1,3,-2c592,410,592,407,592,404v,-16,13,-29,29,-29c637,375,650,388,650,404xm642,404v,2,,3,-1,5c643,409,645,410,647,411v1,-2,1,-4,1,-7c648,397,645,390,640,385v-5,-5,-12,-8,-19,-8c613,377,607,380,602,385v-5,5,-8,12,-8,19c594,407,594,409,595,411v1,-1,3,-2,5,-2c600,407,600,406,600,404v,-12,9,-21,21,-21c632,383,642,392,642,404xm634,404v,1,,1,,2c636,407,638,407,640,408v,-1,,-3,,-4c640,399,638,394,635,390v-4,-3,-9,-5,-14,-5c615,385,611,387,607,390v-4,4,-6,9,-6,14c601,405,601,407,602,408v2,-1,3,-1,5,-2c607,405,607,405,607,404v,-7,6,-14,14,-14c628,390,634,397,634,404xm628,404v,,-1,,-1,1c629,405,631,405,633,406v,-1,,-1,,-2c633,397,627,392,621,392v-7,,-12,5,-12,12c609,405,609,405,609,406v2,-1,3,-1,5,-1c614,404,614,404,614,404v,-4,3,-7,7,-7c625,397,628,400,628,404xm621,399v-3,,-5,2,-5,5c616,404,616,404,616,404v1,,3,,5,c623,404,624,404,626,404v,,,,,c626,401,624,399,621,399xm576,431v1,-1,1,-3,2,-4c573,423,567,421,560,421v-7,,-13,2,-19,6c542,428,543,430,544,431v5,-3,10,-4,16,-4c566,427,571,428,576,431xm560,428v-6,,-11,2,-15,5c546,435,546,437,547,439v4,-3,8,-5,13,-5c565,434,569,436,572,438v1,-2,2,-3,3,-5c571,430,565,428,560,428xm579,425v2,-1,3,-3,4,-4c577,416,569,413,560,413v-9,,-17,3,-24,8c538,422,539,424,540,426v6,-4,13,-6,20,-6c567,420,574,422,579,425xm584,419v2,-1,3,-2,5,-4c581,409,571,406,560,406v-11,,-21,3,-29,9c532,417,534,418,535,420v7,-5,16,-8,25,-8c569,412,577,415,584,419xm527,404v,3,,6,-1,8c527,413,528,414,529,414v1,,2,-1,3,-1c532,410,533,407,533,404v,-9,-4,-18,-10,-24c517,374,508,370,499,370v-10,,-18,4,-25,10c468,386,464,395,464,404v,3,1,6,1,8c466,413,467,414,468,414v1,,2,-1,3,-2c470,410,470,407,470,404v,-16,13,-29,29,-29c515,375,527,388,527,404xm520,404v,2,,3,-1,5c521,409,523,410,525,411v,-2,1,-4,1,-7c526,397,523,390,518,385v-5,-5,-12,-8,-19,-8c491,377,484,380,479,385v-5,5,-8,12,-8,19c471,407,472,409,472,411v2,-1,4,-2,6,-2c478,407,478,406,478,404v,-12,9,-21,21,-21c510,383,520,392,520,404xm512,404v,1,,1,,2c514,407,516,407,518,408v,-1,,-3,,-4c518,399,516,394,512,390v-3,-3,-8,-5,-13,-5c493,385,488,387,485,390v-4,4,-6,9,-6,14c479,405,479,407,480,408v1,-1,3,-1,5,-2c485,405,485,405,485,404v,-7,6,-14,14,-14c506,390,512,397,512,404xm505,404v,,,,,1c507,405,509,405,510,406v1,-1,1,-1,1,-2c511,397,505,392,499,392v-7,,-12,5,-12,12c487,405,487,405,487,406v2,-1,3,-1,5,-1c492,404,492,404,492,404v,-4,3,-7,7,-7c502,397,505,400,505,404xm499,399v-3,,-5,2,-5,5c494,404,494,404,494,404v1,,3,,5,c500,404,502,404,504,404v,,,,,c504,401,501,399,499,399xm453,431v1,-1,2,-3,3,-4c451,423,445,421,438,421v-7,,-13,2,-18,5c421,428,422,429,423,431v4,-3,9,-4,15,-4c444,427,449,428,453,431xm438,428v-5,,-10,2,-15,4c424,434,425,436,426,438v3,-2,7,-4,12,-4c442,434,447,436,450,438v1,-2,2,-3,3,-5c448,430,443,428,438,428xm457,425v1,-1,3,-3,4,-4c454,416,446,413,438,413v-9,,-16,3,-23,7c416,422,418,423,419,425v5,-3,12,-5,19,-5c445,420,452,422,457,425xm462,419v2,-1,3,-2,5,-4c459,409,449,406,438,406v-11,,-21,3,-29,9c411,416,412,418,414,419v7,-4,15,-7,24,-7c447,412,455,415,462,419xm407,404v,3,-1,6,-2,8c406,413,407,413,408,414v1,-1,2,-2,3,-2c412,409,412,407,412,404v,-9,-4,-18,-10,-24c396,374,387,370,378,370v-10,,-18,4,-24,10c347,386,344,395,344,404v,3,,6,1,8c346,413,346,414,347,414v1,,2,-1,3,-2c349,410,349,407,349,404v,-16,13,-29,29,-29c394,375,407,388,407,404xm399,404v,2,,3,-1,5c400,409,402,410,404,411v1,-2,1,-4,1,-7c405,397,402,390,397,385v-5,-5,-12,-8,-19,-8c370,377,363,380,359,385v-5,5,-8,12,-8,19c351,407,351,409,352,411v1,-1,3,-2,5,-2c357,407,357,406,357,404v,-12,9,-21,21,-21c389,383,399,392,399,404xm391,404v,1,,1,,2c393,407,395,407,397,408v,-1,,-3,,-4c397,399,395,394,392,390v-4,-3,-9,-5,-14,-5c372,385,368,387,364,390v-4,4,-6,9,-6,14c358,405,358,407,359,408v2,-1,3,-1,5,-2c364,405,364,405,364,404v,-7,6,-14,14,-14c385,390,391,397,391,404xm384,404v,,,,,1c386,405,388,405,390,406v,-1,,-1,,-2c390,397,384,392,378,392v-7,,-12,5,-12,12c366,405,366,405,366,406v2,-1,3,-1,5,-1c371,404,371,404,371,404v,-4,3,-7,7,-7c381,397,384,400,384,404xm378,399v-3,,-5,2,-5,5c373,404,373,404,373,404v1,,3,,5,c379,404,381,404,383,404v,,,,,c383,401,381,399,378,399xm333,431v,-1,1,-3,2,-4c330,423,324,421,317,421v-7,,-13,2,-19,6c299,428,300,430,301,431v5,-3,10,-4,16,-4c323,427,328,428,333,431xm317,428v-6,,-11,2,-15,5c303,435,304,437,304,439v4,-3,8,-5,13,-5c322,434,326,436,329,438v1,-2,2,-3,3,-5c328,430,322,428,317,428xm336,425v2,-1,3,-3,4,-4c334,416,326,413,317,413v-9,,-17,3,-24,8c295,422,296,424,297,425v6,-3,13,-5,20,-5c324,420,331,422,336,425xm341,419v2,-1,3,-2,5,-4c338,409,328,406,317,406v-11,,-21,3,-29,9c289,417,291,418,292,420v7,-5,16,-8,25,-8c326,412,334,415,341,419xm285,404v,3,-1,6,-2,8c284,413,285,414,286,414v1,,2,-1,3,-2c290,410,290,407,290,404v,-9,-4,-18,-10,-24c274,374,265,370,256,370v-10,,-18,4,-24,10c225,386,222,395,222,404v,3,,6,1,8c224,413,225,414,225,414v1,,2,-1,3,-2c228,410,227,407,227,404v,-16,13,-29,29,-29c272,375,285,388,285,404xm277,404v,2,,3,-1,5c278,409,280,410,282,411v1,-2,1,-4,1,-7c283,397,280,390,275,385v-5,-5,-12,-8,-19,-8c248,377,242,380,237,385v-5,5,-8,12,-8,19c229,407,229,409,230,411v1,-1,3,-2,5,-2c235,407,235,406,235,404v,-12,9,-21,21,-21c268,383,277,392,277,404xm269,404v,1,,1,,2c271,407,273,407,275,408v,-1,,-3,,-4c275,399,273,394,270,390v-4,-3,-9,-5,-14,-5c250,385,246,387,242,390v-3,4,-6,9,-6,14c236,405,237,407,237,408v2,-1,4,-1,5,-2c242,405,242,405,242,404v,-7,6,-14,14,-14c263,390,269,397,269,404xm263,404v,,,,,1c264,405,266,405,268,406v,-1,,-1,,-2c268,397,262,392,256,392v-7,,-12,5,-12,12c244,405,244,405,244,406v2,-1,3,-1,5,-1c249,404,249,404,249,404v,-4,3,-7,7,-7c260,397,263,400,263,404xm256,399v-3,,-5,2,-5,5c251,404,251,404,251,404v1,,3,,5,c258,404,259,404,261,404v,,,,,c261,401,259,399,256,399xm211,431v1,-1,2,-3,3,-4c208,423,202,421,195,421v-7,,-13,2,-18,5c178,428,179,429,180,431v4,-3,9,-4,15,-4c201,427,206,428,211,431xm195,428v-5,,-10,2,-14,4c182,434,182,436,183,438v4,-2,8,-4,12,-4c200,434,204,436,208,438v,-2,1,-3,2,-5c206,430,201,428,195,428xm214,425v2,-1,3,-3,4,-4c212,416,204,413,195,413v-8,,-16,3,-23,7c174,422,175,423,176,425v6,-3,12,-5,19,-5c202,420,209,422,214,425xm219,419v2,-1,3,-2,5,-4c216,409,206,406,195,406v-11,,-21,3,-29,9c168,416,170,418,171,419v7,-4,15,-7,24,-7c204,412,212,415,219,419xm181,73v1,1,1,3,2,5c187,76,191,75,195,75v5,,9,1,13,4c208,77,209,75,210,73v-4,-3,-9,-4,-15,-4c190,69,185,70,181,73xm195,67v6,,11,2,16,5c212,70,213,68,214,67v-6,-3,-12,-5,-19,-5c188,62,182,63,177,67v1,1,2,3,3,4c184,69,189,67,195,67xm184,80v,2,1,4,1,6c188,84,191,82,195,82v4,,8,2,10,5c206,85,206,83,207,80v-3,-2,-7,-4,-12,-4c191,76,187,78,184,80xm205,96v,-2,,-5,,-7c203,86,199,84,195,84v-4,,-7,2,-9,4c186,91,186,93,186,96v,,,,,1c187,97,188,96,188,96v,,,,,c188,92,191,89,195,89v4,,7,3,7,7c202,96,202,96,202,96v1,1,2,1,3,1c205,97,205,96,205,96xm195,91v-3,,-5,2,-5,5c190,96,190,96,190,96v2,,3,,5,c197,96,198,96,200,96v,,,,,c200,93,198,91,195,91xm166,107v2,1,4,2,5,4c178,106,186,104,195,104v9,,17,2,24,7c221,110,222,108,224,107v-8,-6,-18,-9,-29,-9c184,98,174,101,166,107xm302,73v1,2,2,4,2,6c308,76,312,75,317,75v5,,9,1,12,4c330,77,331,75,332,73v-4,-3,-10,-4,-15,-4c311,69,306,70,302,73xm317,67v6,,11,2,16,5c333,70,334,68,335,67v-5,-3,-11,-5,-18,-5c310,62,304,64,298,67v1,2,2,3,3,5c306,69,311,67,317,67xm305,80v,3,1,5,1,7c309,84,313,82,317,82v4,,8,2,10,5c328,85,328,83,329,80v-3,-2,-8,-4,-12,-4c312,76,308,78,305,80xm327,96v,-2,,-5,,-7c325,86,321,84,317,84v-4,,-8,2,-10,6c307,92,307,94,307,96v,,,1,,1c308,97,309,97,310,96v,,,,,c310,92,313,89,317,89v4,,7,3,7,7c324,96,324,96,324,96v1,1,2,1,3,1c327,97,327,96,327,96xm317,91v-3,,-5,2,-5,5c312,96,312,96,312,96v2,,3,,5,c319,96,320,96,322,96v,,,,,c322,93,320,91,317,91xm288,107v1,1,3,3,4,4c299,106,308,104,317,104v9,,17,2,24,7c343,110,344,108,346,107v-8,-6,-18,-9,-29,-9c306,98,296,101,288,107xm423,73v1,1,2,3,3,5c429,76,433,75,438,75v4,,9,1,12,4c451,77,452,75,453,73v-5,-3,-10,-4,-15,-4c433,69,428,70,423,73xm438,67v6,,11,2,15,5c454,70,455,68,456,67v-5,-3,-11,-5,-18,-5c431,62,425,63,420,67v1,1,2,3,3,4c427,69,432,67,438,67xm426,80v1,2,2,4,2,6c431,84,434,82,438,82v4,,8,2,10,5c449,85,449,83,450,80v-4,-2,-8,-4,-12,-4c434,76,430,78,426,80xm447,96v,-2,1,-5,1,-7c446,86,442,84,438,84v-4,,-7,2,-10,4c429,91,429,93,429,96v,,,,,1c430,97,430,96,431,96v,,,,,c431,92,434,89,438,89v3,,6,3,6,7c444,96,444,96,444,96v1,1,2,1,3,1c447,97,447,96,447,96xm438,91v-3,,-5,2,-5,5c433,96,433,96,433,96v1,,3,,5,c439,96,441,96,443,96v,,,,,c443,93,441,91,438,91xm409,107v2,1,3,2,5,4c421,106,429,104,438,104v9,,17,2,24,7c464,110,465,108,467,107v-8,-6,-18,-9,-29,-9c427,98,417,101,409,107xm545,73v1,2,1,4,2,6c551,76,555,75,560,75v5,,9,1,12,4c573,77,574,75,575,73v-4,-3,-10,-4,-15,-4c554,69,549,70,545,73xm560,67v6,,11,2,16,5c577,70,577,68,578,67v-5,-3,-11,-5,-18,-5c553,62,547,64,541,67v1,2,2,3,3,5c549,69,554,67,560,67xm548,81v,2,1,4,1,7c549,88,549,88,549,88v3,-4,7,-6,11,-6c564,82,568,84,570,87v1,-2,1,-4,2,-7c569,78,564,76,560,76v-5,,-9,2,-12,5xm570,96v,-2,,-5,,-7c568,86,564,84,560,84v-5,,-8,2,-10,6c549,90,549,89,549,89v1,2,1,4,1,7c550,96,550,97,550,97v1,,2,,3,-1c553,96,553,96,553,96v,-4,3,-7,7,-7c564,89,567,92,567,96v,,,,,c568,97,569,97,570,97v,,,-1,,-1xm560,91v-3,,-5,2,-5,5c555,96,555,96,555,96v2,,3,,5,c562,96,563,96,565,96v,,,,,c565,93,563,91,560,91xm531,107v1,1,3,3,4,4c542,107,551,104,560,104v9,,17,2,24,7c586,110,587,108,589,107v-8,-6,-18,-9,-29,-9c549,98,539,101,531,107xm666,73v1,1,2,3,3,5c672,76,676,75,681,75v5,,9,1,12,4c694,77,695,75,696,73v-5,-3,-10,-4,-15,-4c676,69,671,70,666,73xm681,67v6,,11,2,16,5c697,70,698,68,699,67v-5,-3,-11,-5,-18,-5c674,62,668,63,663,67v1,1,2,3,3,4c670,69,675,67,681,67xm669,80v1,2,2,4,2,6c674,84,677,82,681,82v4,,8,2,10,5c692,85,692,83,693,80v-3,-2,-8,-4,-12,-4c677,76,673,78,669,80xm690,96v,-2,1,-5,1,-7c689,86,685,84,681,84v-4,,-7,2,-10,4c672,91,672,93,672,96v,,,,,1c673,97,673,96,674,96v,,,,,c674,92,677,89,681,89v4,,6,3,6,7c687,96,687,96,687,96v1,1,2,1,4,1c690,97,690,96,690,96xm681,91v-3,,-5,2,-5,5c676,96,676,96,676,96v1,,3,,5,c683,96,684,96,686,96v,,,,,c686,93,684,91,681,91xm652,107v2,1,3,2,5,4c664,106,672,104,681,104v9,,17,2,24,7c707,110,708,108,710,107v-8,-6,-18,-9,-29,-9c670,98,660,101,652,107xm690,404v,-2,1,-4,1,-6c689,394,685,392,681,392v-4,,-7,2,-10,5c672,399,672,402,672,404v,,,1,,1c673,405,673,405,674,405v,-1,,-1,,-1c674,400,677,397,681,397v4,,6,3,6,7c687,404,687,404,687,405v1,,2,,4,c690,405,690,404,690,404xm681,399v-3,,-5,2,-5,5c676,404,676,404,676,404v1,,3,,5,c683,404,684,404,686,404v,,,,,c686,401,684,399,681,399xm691,395v1,-2,1,-4,2,-6c690,386,685,385,681,385v-4,,-8,1,-12,3c670,390,671,392,671,395v3,-3,6,-5,10,-5c685,390,689,392,691,395xm664,404v,1,,2,,3c666,406,668,406,670,405v,,,-1,,-1c670,390,665,378,656,369v-9,-9,-21,-15,-35,-15c607,354,595,360,586,369v-9,9,-15,21,-15,35c571,405,571,405,571,405v2,1,4,2,6,2c577,406,577,405,577,404v,-24,20,-43,44,-43c645,361,664,380,664,404xm657,404v,2,-1,4,-1,7c658,409,660,408,663,408v,-2,,-3,,-4c663,392,658,382,650,374v-7,-7,-18,-12,-29,-12c609,362,599,367,591,374v-7,8,-12,18,-12,30c579,405,579,407,579,408v2,1,5,2,7,3c585,409,585,406,585,404v,-20,16,-36,36,-36c641,368,657,384,657,404xm570,404v,-2,,-4,,-6c568,394,564,392,560,392v-5,,-8,3,-10,6c549,398,549,397,549,397v1,2,1,5,1,7c550,404,550,405,550,405v1,,2,,3,c553,404,553,404,553,404v,-4,3,-7,7,-7c564,397,567,400,567,404v,,,,,1c568,405,569,405,570,405v,,,-1,,-1xm560,399v-3,,-5,2,-5,5c555,404,555,404,555,404v2,,3,,5,c562,404,563,404,565,404v,,,,,c565,401,563,399,560,399xm570,395v1,-2,1,-4,2,-6c569,386,564,385,560,385v-5,,-9,1,-12,4c548,391,549,394,549,396v,,,,,c552,393,556,390,560,390v4,,8,2,10,5xm542,404v,1,,2,,3c544,407,546,406,548,406v,-1,,-1,,-2c548,390,543,378,534,369v-9,-9,-22,-15,-35,-15c485,354,473,360,464,369v-9,9,-15,21,-15,35c449,405,449,405,449,405v2,1,4,2,6,2c455,406,455,405,455,404v,-24,20,-43,44,-43c523,361,542,380,542,404xm534,404v,3,,5,,7c536,410,538,409,540,408v,-1,1,-3,1,-4c541,392,536,382,528,374v-7,-7,-18,-12,-29,-12c487,362,477,367,469,374v-8,8,-12,18,-12,30c457,405,457,407,457,408v2,1,4,2,7,3c463,409,463,406,463,404v,-20,16,-36,36,-36c518,368,534,384,534,404xm447,404v,-2,1,-4,1,-6c446,394,442,392,438,392v-4,,-7,2,-10,5c429,399,429,402,429,404v,,,1,,1c430,405,430,405,431,405v,-1,,-1,,-1c431,400,434,397,438,397v3,,6,3,6,7c444,404,444,404,444,405v1,,2,,3,c447,405,447,404,447,404xm438,399v-3,,-5,2,-5,5c433,404,433,404,433,404v1,,3,,5,c439,404,441,404,443,404v,,,,,c443,401,441,399,438,399xm448,395v1,-2,1,-4,2,-6c446,386,442,385,438,385v-4,,-8,1,-12,3c427,390,428,392,428,395v3,-3,6,-5,10,-5c442,390,446,392,448,395xm421,404v,1,,2,,3c423,406,425,406,427,405v,,,-1,,-1c427,390,422,378,413,369v-9,-9,-22,-15,-35,-15c364,354,352,360,343,369v-9,9,-15,21,-15,35c328,405,328,405,328,405v2,1,4,2,6,2c334,406,334,405,334,404v,-24,20,-43,44,-43c402,361,421,380,421,404xm414,404v,2,-1,4,-1,7c415,409,417,408,420,408v,-2,,-3,,-4c420,392,415,382,407,374v-7,-7,-18,-12,-29,-12c366,362,356,367,348,374v-7,8,-12,18,-12,30c336,405,336,407,336,408v2,1,5,2,7,3c342,409,342,406,342,404v,-20,16,-36,36,-36c398,368,414,384,414,404xm327,404v,-2,,-4,,-6c325,394,321,392,317,392v-4,,-8,2,-10,6c307,400,307,402,307,404v,,,1,,1c308,405,309,405,310,405v,-1,,-1,,-1c310,400,313,397,317,397v4,,7,3,7,7c324,404,324,404,324,405v1,,2,,3,c327,405,327,404,327,404xm317,399v-3,,-5,2,-5,5c312,404,312,404,312,404v2,,3,,5,c319,404,320,404,322,404v,,,,,c322,401,320,399,317,399xm327,395v1,-2,1,-4,2,-6c326,386,321,385,317,385v-5,,-9,1,-12,4c305,391,306,393,306,396v3,-4,7,-6,11,-6c321,390,325,392,327,395xm299,404v,1,,2,,3c301,407,303,406,305,406v,-1,1,-1,1,-2c306,390,300,378,291,369v-9,-9,-21,-15,-35,-15c242,354,230,360,221,369v-9,9,-15,21,-15,35c206,405,206,405,206,405v2,1,4,2,7,2c212,406,212,405,212,404v,-24,20,-43,44,-43c280,361,299,380,299,404xm292,404v,3,-1,5,-1,7c293,410,295,409,298,408v,-1,,-3,,-4c298,392,293,382,286,374v-8,-7,-19,-12,-30,-12c244,362,234,367,226,374v-7,8,-12,18,-12,30c214,405,214,407,214,408v2,1,5,2,7,3c220,409,220,406,220,404v,-20,16,-36,36,-36c276,368,292,384,292,404xm220,353v,-20,16,-36,36,-36c276,317,292,333,292,353v,2,-1,5,-1,7c293,359,295,358,298,357v,-2,,-3,,-4c298,341,293,331,286,323v-8,-8,-19,-12,-30,-12c244,311,234,315,226,323v-7,8,-12,18,-12,30c214,354,214,355,214,357v2,,5,2,7,3c220,357,220,355,220,353xm212,353v,-24,20,-44,44,-44c280,309,299,329,299,353v,1,,2,,3c301,355,303,355,305,354v,,1,-1,1,-1c306,339,300,327,291,318v-9,-9,-21,-15,-35,-15c242,303,230,309,221,318v-9,9,-15,21,-15,35c206,353,206,354,206,354v2,1,4,1,7,2c212,355,212,354,212,353xm220,301v,-19,16,-36,36,-36c276,265,292,282,292,301v,3,-1,5,-1,8c293,307,295,306,298,305v,-1,,-2,,-4c298,290,293,279,286,272v-8,-8,-19,-13,-30,-13c244,259,234,264,226,272v-7,7,-12,18,-12,29c214,303,214,304,214,305v2,1,5,2,7,3c220,306,220,304,220,301xm212,301v,-24,20,-43,44,-43c280,258,299,277,299,301v,1,,3,,4c301,304,303,303,305,303v,-1,1,-1,1,-2c306,288,300,275,291,266v-9,-9,-21,-14,-35,-14c242,252,230,257,221,266v-9,9,-15,22,-15,35c206,302,206,302,206,303v2,,4,1,7,2c212,303,212,302,212,301xm220,250v,-20,16,-36,36,-36c276,214,292,230,292,250v,2,-1,5,-1,7c293,256,295,255,298,254v,-1,,-3,,-4c298,238,293,228,286,220v-8,-7,-19,-12,-30,-12c244,208,234,213,226,220v-7,8,-12,18,-12,30c214,251,214,253,214,254v2,1,5,2,7,3c220,255,220,252,220,250xm212,250v,-24,20,-44,44,-44c280,206,299,226,299,250v,1,,2,,3c301,252,303,252,305,251v,,1,-1,1,-1c306,236,300,224,291,215v-9,-9,-21,-15,-35,-15c242,200,230,206,221,215v-9,9,-15,21,-15,35c206,250,206,251,206,251v2,1,4,1,7,2c212,252,212,251,212,250xm220,199v,-20,16,-36,36,-36c276,163,292,179,292,199v,2,-1,4,-1,7c293,205,295,203,298,202v,-1,,-2,,-3c298,187,293,176,286,169v-8,-8,-19,-12,-30,-12c244,157,234,161,226,169v-7,7,-12,18,-12,30c214,200,214,201,214,202v2,1,5,2,7,4c220,203,220,201,220,199xm212,199v,-24,20,-44,44,-44c280,155,299,175,299,199v,1,,2,,3c301,201,303,200,305,200v,,1,-1,1,-1c306,185,300,172,291,163v-9,-9,-21,-14,-35,-14c242,149,230,154,221,163v-9,9,-15,22,-15,36c206,199,206,199,206,200v2,,4,1,7,2c212,201,212,200,212,199xm220,147v,-20,16,-36,36,-36c276,111,292,127,292,147v,3,-1,5,-1,7c293,153,295,152,298,151v,-1,,-3,,-4c298,136,293,125,286,117v-8,-7,-19,-12,-30,-12c244,105,234,110,226,117v-7,8,-12,19,-12,30c214,148,214,150,214,151v2,1,5,2,7,3c220,152,220,150,220,147xm212,147v,-24,20,-43,44,-43c280,104,299,123,299,147v,1,,2,,3c301,150,303,149,305,149v,-1,1,-1,1,-2c306,133,300,121,291,112,282,103,270,98,256,98v-14,,-26,5,-35,14c212,121,206,133,206,147v,1,,1,,2c208,149,210,150,213,150v-1,-1,-1,-2,-1,-3xm285,96v,3,-1,5,-2,8c284,105,285,105,286,106v1,-1,2,-1,3,-2c290,102,290,99,290,96v,-10,-4,-18,-10,-24c274,65,265,62,256,62v-10,,-18,3,-24,10c225,78,222,86,222,96v,3,,5,1,8c224,105,225,105,225,106v1,-1,2,-1,3,-2c228,101,227,99,227,96v,-16,13,-29,29,-29c272,67,285,80,285,96xm277,96v,1,,3,-1,4c278,101,280,102,282,103v1,-2,1,-5,1,-7c283,88,280,81,275,77v-5,-5,-12,-8,-19,-8c248,69,242,72,237,77v-5,4,-8,11,-8,19c229,98,229,101,230,103v1,-1,3,-2,5,-3c235,99,235,97,235,96v,-12,9,-21,21,-21c268,75,277,84,277,96xm269,96v,,,1,,2c271,98,273,99,275,100v,-2,,-3,,-4c275,90,273,86,270,82v-4,-4,-9,-6,-14,-6c250,76,246,78,242,82v-3,4,-6,8,-6,14c236,97,237,98,237,100v2,-1,4,-2,5,-2c242,97,242,96,242,96v,-8,6,-14,14,-14c263,82,269,88,269,96xm263,96v,,,,,c264,97,266,97,268,97v,,,-1,,-1c268,89,262,84,256,84v-7,,-12,5,-12,12c244,96,244,97,244,97v2,,3,,5,-1c249,96,249,96,249,96v,-4,3,-7,7,-7c260,89,263,92,263,96xm256,91v-3,,-5,2,-5,5c251,96,251,96,251,96v1,,3,,5,c258,96,259,96,261,96v,,,,,c261,93,259,91,256,91xm407,96v,3,-1,5,-2,8c406,105,407,105,408,106v1,-1,2,-2,3,-3c412,101,412,98,412,96v,-10,-4,-18,-10,-24c396,65,387,62,378,62v-10,,-18,3,-24,10c347,78,344,86,344,96v,3,,5,1,8c346,105,346,105,347,106v1,-1,2,-1,3,-2c349,101,349,99,349,96v,-16,13,-29,29,-29c394,67,407,80,407,96xm399,96v,1,,3,-1,4c400,101,402,102,404,103v1,-2,1,-5,1,-7c405,88,402,81,397,77v-5,-5,-12,-8,-19,-8c370,69,363,72,359,77v-5,4,-8,11,-8,19c351,98,351,101,352,103v1,-1,3,-2,5,-3c357,99,357,97,357,96v,-12,9,-21,21,-21c389,75,399,84,399,96xm391,96v,,,1,,2c393,98,395,99,397,100v,-2,,-3,,-4c397,90,395,86,392,82v-4,-4,-9,-6,-14,-6c372,76,368,78,364,82v-4,4,-6,8,-6,14c358,97,358,98,359,100v2,-1,3,-2,5,-2c364,97,364,96,364,96v,-8,6,-14,14,-14c385,82,391,88,391,96xm384,96v,,,,,c386,97,388,97,390,97v,,,-1,,-1c390,89,384,84,378,84v-7,,-12,5,-12,12c366,96,366,97,366,97v2,,3,,5,-1c371,96,371,96,371,96v,-4,3,-7,7,-7c381,89,384,92,384,96xm378,91v-3,,-5,2,-5,5c373,96,373,96,373,96v1,,3,,5,c379,96,381,96,383,96v,,,,,c383,93,381,91,378,91xm343,112v-9,9,-15,21,-15,35c328,148,328,148,328,149v2,,4,1,6,1c334,149,334,148,334,147v,-24,20,-43,44,-43c402,104,421,123,421,147v,1,,2,,3c423,149,425,149,427,148v,,,,,-1c427,133,422,121,413,112,404,103,391,98,378,98v-14,,-26,5,-35,14xm527,96v,3,,5,-1,8c527,105,528,105,529,106v1,,2,-1,3,-2c532,102,533,99,533,96v,-10,-4,-18,-10,-24c517,65,508,62,499,62v-10,,-18,3,-25,10c468,78,464,86,464,96v,3,1,5,1,8c466,105,467,105,468,106v1,-1,2,-1,3,-2c470,101,470,99,470,96v,-16,13,-29,29,-29c515,67,527,80,527,96xm520,96v,1,,3,-1,4c521,101,523,102,525,103v,-2,1,-5,1,-7c526,88,523,81,518,77v-5,-5,-12,-8,-19,-8c491,69,484,72,479,77v-5,4,-8,11,-8,19c471,98,472,101,472,103v2,-1,4,-2,6,-3c478,99,478,97,478,96v,-12,9,-21,21,-21c510,75,520,84,520,96xm512,96v,,,1,,2c514,98,516,99,518,100v,-2,,-3,,-4c518,90,516,86,512,82v-3,-4,-8,-6,-13,-6c493,76,488,78,485,82v-4,4,-6,8,-6,14c479,97,479,98,480,100v1,-1,3,-2,5,-2c485,97,485,96,485,96v,-8,6,-14,14,-14c506,82,512,88,512,96xm505,96v,,,,,c507,97,509,97,510,97v1,,1,-1,1,-1c511,89,505,84,499,84v-7,,-12,5,-12,12c487,96,487,97,487,97v2,,3,,5,-1c492,96,492,96,492,96v,-4,3,-7,7,-7c502,89,505,92,505,96xm499,91v-3,,-5,2,-5,5c494,96,494,96,494,96v1,,3,,5,c500,96,502,96,504,96v,,,,,c504,93,501,91,499,91xm464,112v-9,9,-15,21,-15,35c449,148,449,148,449,149v2,,4,1,6,1c455,149,455,148,455,147v,-24,20,-43,44,-43c523,104,542,123,542,147v,1,,2,,4c544,150,546,149,548,149v,-1,,-1,,-2c548,133,543,121,534,112,525,103,512,98,499,98v-14,,-26,5,-35,14xm650,96v,3,-1,5,-2,8c649,105,650,105,651,106v1,-1,2,-2,3,-3c655,101,655,98,655,96v,-10,-4,-18,-10,-24c639,65,630,62,621,62v-10,,-18,3,-24,10c590,78,587,86,587,96v,3,,5,1,8c589,105,589,105,590,106v1,-1,2,-1,3,-2c592,101,592,99,592,96v,-16,13,-29,29,-29c637,67,650,80,650,96xm642,96v,1,,3,-1,4c643,101,645,102,647,103v1,-2,1,-5,1,-7c648,88,645,81,640,77v-5,-5,-12,-8,-19,-8c613,69,607,72,602,77v-5,4,-8,11,-8,19c594,98,594,101,595,103v1,-1,3,-2,5,-3c600,99,600,97,600,96v,-12,9,-21,21,-21c632,75,642,84,642,96xm634,96v,,,1,,2c636,98,638,99,640,100v,-2,,-3,,-4c640,90,638,86,635,82v-4,-4,-9,-6,-14,-6c615,76,611,78,607,82v-4,4,-6,8,-6,14c601,97,601,98,602,100v2,-1,3,-2,5,-2c607,97,607,96,607,96v,-8,6,-14,14,-14c628,82,634,88,634,96xm628,96v,,-1,,-1,c629,97,631,97,633,97v,,,-1,,-1c633,89,627,84,621,84v-7,,-12,5,-12,12c609,96,609,97,609,97v2,,3,,5,-1c614,96,614,96,614,96v,-4,3,-7,7,-7c625,89,628,92,628,96xm621,91v-3,,-5,2,-5,5c616,96,616,96,616,96v1,,3,,5,c623,96,624,96,626,96v,,,,,c626,93,624,91,621,91xm586,112v-9,9,-15,21,-15,35c571,148,571,148,571,149v2,,4,1,6,1c577,149,577,148,577,147v,-24,20,-43,44,-43c645,104,664,123,664,147v,1,,2,,3c666,149,668,149,670,148v,,,,,-1c670,133,665,121,656,112,647,103,635,98,621,98v-14,,-26,5,-35,14xm657,147v,2,-1,5,-1,7c658,153,660,152,663,151v,-1,,-3,,-4c663,136,658,125,650,117v-7,-7,-18,-12,-29,-12c609,105,599,110,591,117v-7,8,-12,19,-12,30c579,148,579,150,579,151v2,1,5,2,7,3c585,152,585,150,585,147v,-20,16,-36,36,-36c641,111,657,127,657,147xm664,199v,1,,1,,2c666,201,668,200,670,200v,-1,,-1,,-1c670,185,665,172,656,163v-9,-9,-21,-14,-35,-14c607,149,595,154,586,163v-9,9,-15,22,-15,36c571,199,571,199,571,200v2,,4,1,6,2c577,201,577,200,577,199v,-24,20,-44,44,-44c645,155,664,175,664,199xm657,199v,2,-1,4,-1,6c658,204,660,203,663,202v,-1,,-2,,-3c663,187,658,176,650,169v-7,-8,-18,-12,-29,-12c609,157,599,161,591,169v-7,7,-12,18,-12,30c579,200,579,201,579,202v2,1,5,2,7,4c585,203,585,201,585,199v,-20,16,-36,36,-36c641,163,657,179,657,199xm664,250v,1,,2,,3c666,252,668,252,670,251v,,,-1,,-1c670,236,665,224,656,215v-9,-9,-21,-15,-35,-15c607,200,595,206,586,215v-9,9,-15,21,-15,35c571,250,571,251,571,251v2,1,4,1,6,2c577,252,577,251,577,250v,-24,20,-44,44,-44c645,206,664,226,664,250xm657,250v,2,-1,4,-1,6c658,255,660,254,663,253v,-1,,-2,,-3c663,238,658,228,650,220v-7,-7,-18,-12,-29,-12c609,208,599,213,591,220v-7,8,-12,18,-12,30c579,251,579,253,579,254v2,1,5,2,7,3c585,255,585,252,585,250v,-20,16,-36,36,-36c641,214,657,230,657,250xm664,301v,1,,2,,3c666,304,668,303,670,303v,-1,,-1,,-2c670,288,665,275,656,266v-9,-9,-21,-14,-35,-14c607,252,595,257,586,266v-9,9,-15,22,-15,35c571,302,571,302,571,303v2,,4,1,6,2c577,303,577,302,577,301v,-24,20,-43,44,-43c645,258,664,277,664,301xm657,301v,3,-1,5,-1,7c658,307,660,306,663,305v,-1,,-3,,-4c663,290,658,279,650,272v-7,-8,-18,-13,-29,-13c609,259,599,264,591,272v-7,7,-12,18,-12,29c579,303,579,304,579,305v2,1,5,2,7,3c585,306,585,304,585,301v,-19,16,-36,36,-36c641,265,657,282,657,301xm664,353v,1,,2,,3c666,355,668,354,670,354v,-1,,-1,,-1c670,339,665,327,656,318v-9,-9,-21,-15,-35,-15c607,303,595,309,586,318v-9,9,-15,21,-15,35c571,353,571,354,571,354v2,1,4,1,6,2c577,355,577,354,577,353v,-24,20,-44,44,-44c645,309,664,329,664,353xm657,353v,2,-1,4,-1,6c658,358,660,357,663,356v,-1,,-2,,-3c663,341,658,331,650,323v-7,-8,-18,-12,-29,-12c609,311,599,315,591,323v-7,8,-12,18,-12,30c579,354,579,355,579,357v2,,5,2,7,3c585,358,585,355,585,353v,-20,16,-36,36,-36c641,317,657,333,657,353xm650,353v,3,-1,5,-2,8c649,361,650,362,651,363v1,-1,2,-2,3,-3c655,358,655,355,655,353v,-10,-4,-18,-10,-25c639,322,630,318,621,318v-10,,-18,4,-24,10c590,335,587,343,587,353v,3,,5,1,8c589,362,589,362,590,363v1,-1,2,-1,3,-2c592,358,592,356,592,353v,-16,13,-29,29,-29c637,324,650,337,650,353xm642,353v,1,,3,-1,4c643,358,645,359,647,360v1,-2,1,-5,1,-7c648,345,645,338,640,333v-5,-5,-12,-8,-19,-8c613,325,607,328,602,333v-5,5,-8,12,-8,20c594,355,594,358,595,360v1,-1,3,-2,5,-3c600,356,600,354,600,353v,-12,9,-21,21,-21c632,332,642,341,642,353xm634,353v,,,1,,2c636,355,638,356,640,357v,-2,,-3,,-4c640,347,638,342,635,339v-4,-4,-9,-6,-14,-6c615,333,611,335,607,339v-4,3,-6,8,-6,14c601,354,601,355,602,357v2,-1,3,-2,5,-2c607,354,607,353,607,353v,-8,6,-14,14,-14c628,339,634,345,634,353xm628,353v,,-1,,-1,c629,354,631,354,633,354v,,,-1,,-1c633,346,627,341,621,341v-7,,-12,5,-12,12c609,353,609,354,609,354v2,,3,,5,-1c614,353,614,353,614,353v,-4,3,-7,7,-7c625,346,628,349,628,353xm621,348v-3,,-5,2,-5,5c616,353,616,353,616,353v1,,3,,5,c623,353,624,353,626,353v,,,,,c626,350,624,348,621,348xm576,380v1,-2,1,-3,2,-5c573,372,567,370,560,370v-7,,-13,2,-19,5c542,377,543,379,544,380v5,-3,10,-5,16,-5c566,375,571,377,576,380xm560,377v-6,,-11,2,-15,5c546,383,546,385,547,387v4,-2,8,-4,13,-4c565,383,569,385,572,387v1,-2,2,-4,3,-6c571,378,565,377,560,377xm579,374v2,-2,3,-3,4,-5c577,365,569,362,560,362v-9,,-17,3,-24,7c538,371,539,373,540,374v6,-4,13,-6,20,-6c567,368,574,370,579,374xm584,368v2,-1,3,-3,5,-4c581,358,571,354,560,354v-11,,-21,4,-29,10c532,365,534,367,535,368v7,-5,16,-7,25,-7c569,361,577,363,584,368xm527,353v,3,,5,-1,8c527,362,528,362,529,363v1,-1,2,-1,3,-2c532,359,533,356,533,353v,-10,-4,-18,-10,-25c517,322,508,318,499,318v-10,,-18,4,-25,10c468,335,464,343,464,353v,3,1,5,1,8c466,362,467,362,468,363v1,-1,2,-1,3,-2c470,358,470,356,470,353v,-16,13,-29,29,-29c515,324,527,337,527,353xm520,353v,1,,3,-1,4c521,358,523,359,525,360v,-2,1,-5,1,-7c526,345,523,338,518,333v-5,-5,-12,-8,-19,-8c491,325,484,328,479,333v-5,5,-8,12,-8,20c471,355,472,358,472,360v2,-1,4,-2,6,-3c478,356,478,354,478,353v,-12,9,-21,21,-21c510,332,520,341,520,353xm512,353v,,,1,,2c514,355,516,356,518,357v,-2,,-3,,-4c518,347,516,342,512,339v-3,-4,-8,-6,-13,-6c493,333,488,335,485,339v-4,3,-6,8,-6,14c479,354,479,355,480,357v1,-1,3,-2,5,-2c485,354,485,353,485,353v,-8,6,-14,14,-14c506,339,512,345,512,353xm505,353v,,,,,c507,354,509,354,510,354v1,,1,-1,1,-1c511,346,505,341,499,341v-7,,-12,5,-12,12c487,353,487,354,487,354v2,,3,,5,-1c492,353,492,353,492,353v,-4,3,-7,7,-7c502,346,505,349,505,353xm499,348v-3,,-5,2,-5,5c494,353,494,353,494,353v1,,3,,5,c500,353,502,353,504,353v,,,,,c504,350,501,348,499,348xm453,380v1,-2,2,-3,3,-5c451,372,445,370,438,370v-7,,-13,2,-18,5c421,376,422,378,423,379v4,-2,9,-4,15,-4c444,375,449,377,453,380xm438,377v-5,,-10,1,-15,4c424,383,425,385,426,387v3,-3,7,-4,12,-4c442,383,447,385,450,387v1,-2,2,-4,3,-6c448,378,443,377,438,377xm457,374v1,-2,3,-3,4,-5c454,365,446,362,438,362v-9,,-16,3,-23,7c416,370,418,372,419,374v5,-4,12,-6,19,-6c445,368,452,370,457,374xm462,368v2,-1,3,-3,5,-4c459,358,449,354,438,354v-11,,-21,4,-29,10c411,365,412,366,414,368v7,-5,15,-7,24,-7c447,361,455,363,462,368xm407,353v,3,-1,5,-2,8c406,361,407,362,408,363v1,-1,2,-2,3,-3c412,358,412,355,412,353v,-10,-4,-18,-10,-25c396,322,387,318,378,318v-10,,-18,4,-24,10c347,335,344,343,344,353v,3,,5,1,8c346,362,346,362,347,363v1,-1,2,-1,3,-2c349,358,349,356,349,353v,-16,13,-29,29,-29c394,324,407,337,407,353xm399,353v,1,,3,-1,4c400,358,402,359,404,360v1,-2,1,-5,1,-7c405,345,402,338,397,333v-5,-5,-12,-8,-19,-8c370,325,363,328,359,333v-5,5,-8,12,-8,20c351,355,351,358,352,360v1,-1,3,-2,5,-3c357,356,357,354,357,353v,-12,9,-21,21,-21c389,332,399,341,399,353xm391,353v,,,1,,2c393,355,395,356,397,357v,-2,,-3,,-4c397,347,395,342,392,339v-4,-4,-9,-6,-14,-6c372,333,368,335,364,339v-4,3,-6,8,-6,14c358,354,358,355,359,357v2,-1,3,-2,5,-2c364,354,364,353,364,353v,-8,6,-14,14,-14c385,339,391,345,391,353xm384,353v,,,,,c386,354,388,354,390,354v,,,-1,,-1c390,346,384,341,378,341v-7,,-12,5,-12,12c366,353,366,354,366,354v2,,3,,5,-1c371,353,371,353,371,353v,-4,3,-7,7,-7c381,346,384,349,384,353xm378,348v-3,,-5,2,-5,5c373,353,373,353,373,353v1,,3,,5,c379,353,381,353,383,353v,,,,,c383,350,381,348,378,348xm333,380v,-2,1,-3,2,-5c330,372,324,370,317,370v-7,,-13,2,-19,5c299,377,300,378,301,380v5,-3,10,-5,16,-5c323,375,328,377,333,380xm317,377v-6,,-11,2,-15,4c303,383,304,385,304,387v4,-2,8,-4,13,-4c322,383,326,385,329,387v1,-2,2,-4,3,-6c328,378,322,377,317,377xm336,374v2,-2,3,-3,4,-5c334,365,326,362,317,362v-9,,-17,3,-24,7c295,371,296,372,297,374v6,-4,13,-6,20,-6c324,368,331,370,336,374xm341,368v2,-1,3,-3,5,-4c338,358,328,354,317,354v-11,,-21,4,-29,10c289,365,291,367,292,368v7,-5,16,-7,25,-7c326,361,334,363,341,368xm302,125v1,1,2,3,2,5c308,128,312,126,317,126v5,,9,2,12,4c330,128,331,126,332,124v-4,-2,-10,-4,-15,-4c311,120,306,122,302,125xm317,118v6,,11,2,16,5c333,121,334,120,335,118v-5,-3,-11,-5,-18,-5c310,113,304,115,298,118v1,2,2,3,3,5c306,120,311,118,317,118xm305,132v,2,1,4,1,7c309,136,313,134,317,134v4,,8,2,10,5c328,136,328,134,329,132v-3,-3,-8,-4,-12,-4c312,128,308,129,305,132xm327,147v,-2,,-4,,-6c325,137,321,135,317,135v-4,,-8,3,-10,6c307,143,307,145,307,147v,1,,1,,1c308,148,309,148,310,148v,,,-1,,-1c310,143,313,140,317,140v4,,7,3,7,7c324,147,324,148,324,148v1,,2,,3,c327,148,327,148,327,147xm317,142v-3,,-5,2,-5,5c312,147,312,147,312,148v2,-1,3,-1,5,-1c319,147,320,147,322,148v,-1,,-1,,-1c322,144,320,142,317,142xm288,158v1,2,3,3,4,5c299,158,308,155,317,155v9,,17,3,24,8c343,161,344,160,346,158v-8,-6,-18,-9,-29,-9c306,149,296,152,288,158xm423,124v1,2,2,4,3,6c429,127,433,126,438,126v4,,9,2,12,4c451,128,452,126,453,124v-5,-2,-10,-4,-15,-4c433,120,428,121,423,124xm438,118v6,,11,2,15,5c454,121,455,120,456,118v-5,-3,-11,-5,-18,-5c431,113,425,115,420,118v1,1,2,3,3,5c427,120,432,118,438,118xm426,131v1,2,2,4,2,7c431,135,434,134,438,134v4,,8,2,10,5c449,136,449,134,450,132v-4,-3,-8,-4,-12,-4c434,128,430,129,426,131xm447,147v,-2,1,-4,1,-6c446,137,442,135,438,135v-4,,-7,2,-10,5c429,142,429,145,429,147v,,,1,,1c430,148,430,148,431,148v,,,-1,,-1c431,143,434,140,438,140v3,,6,3,6,7c444,147,444,148,444,148v1,,2,,3,c447,148,447,148,447,147xm438,142v-3,,-5,2,-5,5c433,147,433,147,433,148v1,-1,3,-1,5,-1c439,147,441,147,443,148v,-1,,-1,,-1c443,144,441,142,438,142xm409,158v2,1,3,3,5,4c421,158,429,155,438,155v9,,17,3,24,8c464,161,465,160,467,158v-8,-6,-18,-9,-29,-9c427,149,417,152,409,158xm545,125v1,2,1,3,2,5c551,128,555,126,560,126v5,,9,2,12,4c573,128,574,126,575,124v-4,-2,-10,-4,-15,-4c554,120,549,122,545,125xm560,118v6,,11,2,16,5c577,121,577,120,578,118v-5,-3,-11,-5,-18,-5c553,113,547,115,541,119v1,1,2,3,3,4c549,120,554,118,560,118xm548,132v,2,1,5,1,7c549,139,549,139,549,139v3,-3,7,-5,11,-5c564,134,568,136,570,139v1,-3,1,-5,2,-7c569,129,564,128,560,128v-5,,-9,1,-12,4xm570,147v,-2,,-4,,-6c568,137,564,135,560,135v-5,,-8,3,-10,6c549,141,549,141,549,140v1,2,1,5,1,7c550,148,550,148,550,148v1,,2,,3,c553,148,553,147,553,147v,-4,3,-7,7,-7c564,140,567,143,567,147v,,,1,,1c568,148,569,148,570,148v,,,,,-1xm560,142v-3,,-5,2,-5,5c555,147,555,147,555,148v2,-1,3,-1,5,-1c562,147,563,147,565,148v,-1,,-1,,-1c565,144,563,142,560,142xm531,159v1,1,3,2,4,4c542,158,551,155,560,155v9,,17,3,24,8c586,161,587,160,589,158v-8,-6,-18,-9,-29,-9c549,149,539,152,531,159xm570,353v,-3,,-5,,-7c568,343,564,341,560,341v-5,,-8,2,-10,6c549,346,549,346,549,346v1,2,1,4,1,7c550,353,550,353,550,354v1,,2,-1,3,-1c553,353,553,353,553,353v,-4,3,-7,7,-7c564,346,567,349,567,353v,,,,,c568,353,569,354,570,354v,-1,,-1,,-1xm560,348v-3,,-5,2,-5,5c555,353,555,353,555,353v2,,3,,5,c562,353,563,353,565,353v,,,,,c565,350,563,348,560,348xm570,344v1,-2,1,-5,2,-7c569,335,564,333,560,333v-5,,-9,2,-12,5c548,340,549,342,549,345v,,,,,-1c552,341,556,339,560,339v4,,8,2,10,5xm542,353v,1,,2,,3c544,355,546,355,548,354v,,,-1,,-1c548,339,543,327,534,318v-9,-9,-22,-15,-35,-15c485,303,473,309,464,318v-9,9,-15,21,-15,35c449,353,449,354,449,354v2,1,4,1,6,2c455,355,455,354,455,353v,-24,20,-44,44,-44c523,309,542,329,542,353xm534,353v,2,,5,,7c536,359,538,358,540,357v,-2,1,-3,1,-4c541,341,536,331,528,323v-7,-8,-18,-12,-29,-12c487,311,477,315,469,323v-8,8,-12,18,-12,30c457,354,457,355,457,357v2,,4,2,7,3c463,357,463,355,463,353v,-20,16,-36,36,-36c518,317,534,333,534,353xm447,353v,-3,1,-5,1,-7c446,343,442,341,438,341v-4,,-7,1,-10,4c429,348,429,350,429,353v,,,,,1c430,353,430,353,431,353v,,,,,c431,349,434,346,438,346v3,,6,3,6,7c444,353,444,353,444,353v1,,2,1,3,1c447,353,447,353,447,353xm438,348v-3,,-5,2,-5,5c433,353,433,353,433,353v1,,3,,5,c439,353,441,353,443,353v,,,,,c443,350,441,348,438,348xm448,344v1,-2,1,-5,2,-7c446,335,442,333,438,333v-4,,-8,1,-12,4c427,339,428,341,428,343v3,-2,6,-4,10,-4c442,339,446,341,448,344xm421,353v,1,,2,,3c423,355,425,354,427,354v,-1,,-1,,-1c427,339,422,327,413,318v-9,-9,-22,-15,-35,-15c364,303,352,309,343,318v-9,9,-15,21,-15,35c328,353,328,354,328,354v2,1,4,1,6,2c334,355,334,354,334,353v,-24,20,-44,44,-44c402,309,421,329,421,353xm414,353v,2,-1,4,-1,6c415,358,417,357,420,356v,-1,,-2,,-3c420,341,415,331,407,323v-7,-8,-18,-12,-29,-12c366,311,356,315,348,323v-7,8,-12,18,-12,30c336,354,336,355,336,357v2,,5,2,7,3c342,357,342,355,342,353v,-20,16,-36,36,-36c398,317,414,333,414,353xm342,301v,-19,16,-36,36,-36c398,265,414,282,414,301v,3,-1,5,-1,7c415,307,417,306,420,305v,-1,,-3,,-4c420,290,415,279,407,272v-7,-8,-18,-13,-29,-13c366,259,356,264,348,272v-7,7,-12,18,-12,29c336,303,336,304,336,305v2,1,5,2,7,3c342,306,342,304,342,301xm334,301v,-24,20,-43,44,-43c402,258,421,277,421,301v,1,,2,,3c423,304,425,303,427,303v,-1,,-1,,-2c427,288,422,275,413,266v-9,-9,-22,-14,-35,-14c364,252,352,257,343,266v-9,9,-15,22,-15,35c328,302,328,302,328,303v2,,4,1,6,2c334,303,334,302,334,301xm342,250v,-20,16,-36,36,-36c398,214,414,230,414,250v,2,-1,4,-1,6c415,255,417,254,420,253v,-1,,-2,,-3c420,238,415,228,407,220v-7,-7,-18,-12,-29,-12c366,208,356,213,348,220v-7,8,-12,18,-12,30c336,251,336,253,336,254v2,1,5,2,7,3c342,255,342,252,342,250xm334,250v,-24,20,-44,44,-44c402,206,421,226,421,250v,1,,2,,3c423,252,425,252,427,251v,,,-1,,-1c427,236,422,224,413,215v-9,-9,-22,-15,-35,-15c364,200,352,206,343,215v-9,9,-15,21,-15,35c328,250,328,251,328,251v2,1,4,1,6,2c334,252,334,251,334,250xm342,199v,-20,16,-36,36,-36c398,163,414,179,414,199v,2,-1,4,-1,6c415,204,417,203,420,202v,-1,,-2,,-3c420,187,415,176,407,169v-7,-8,-18,-12,-29,-12c366,157,356,161,348,169v-7,7,-12,18,-12,30c336,200,336,201,336,202v2,1,5,2,7,4c342,203,342,201,342,199xm334,199v,-24,20,-44,44,-44c402,155,421,175,421,199v,1,,1,,2c423,201,425,200,427,200v,-1,,-1,,-1c427,185,422,172,413,163v-9,-9,-22,-14,-35,-14c364,149,352,154,343,163v-9,9,-15,22,-15,36c328,199,328,199,328,200v2,,4,1,6,2c334,201,334,200,334,199xm407,147v,3,-1,6,-2,8c406,156,407,156,408,157v1,-1,2,-1,3,-2c412,152,412,150,412,147v,-9,-4,-18,-10,-24c396,117,387,113,378,113v-10,,-18,4,-24,10c347,129,344,138,344,147v,3,,6,1,8c346,156,346,157,347,157v1,,2,-1,3,-2c349,153,349,150,349,147v,-16,13,-29,29,-29c394,118,407,131,407,147xm399,147v,2,,3,-1,5c400,152,402,153,404,155v1,-3,1,-5,1,-8c405,140,402,133,397,128v-5,-5,-12,-8,-19,-8c370,120,363,123,359,128v-5,5,-8,12,-8,19c351,150,351,152,352,155v1,-2,3,-3,5,-3c357,150,357,149,357,147v,-12,9,-21,21,-21c389,126,399,135,399,147xm391,147v,1,,1,,2c393,150,395,150,397,151v,-1,,-3,,-4c397,142,395,137,392,133v-4,-3,-9,-5,-14,-5c372,128,368,130,364,133v-4,4,-6,9,-6,14c358,148,358,150,359,151v2,-1,3,-1,5,-2c364,148,364,148,364,147v,-7,6,-13,14,-13c385,134,391,140,391,147xm384,147v,,,1,,1c386,148,388,148,390,149v,-1,,-1,,-2c390,141,384,135,378,135v-7,,-12,6,-12,12c366,148,366,148,366,149v2,-1,3,-1,5,-1c371,148,371,147,371,147v,-4,3,-7,7,-7c381,140,384,143,384,147xm378,142v-3,,-5,2,-5,5c373,147,373,147,373,148v1,-1,3,-1,5,-1c379,147,381,147,383,148v,-1,,-1,,-1c383,144,381,142,378,142xm527,147v,3,,6,-1,8c527,156,528,157,529,158v1,-1,2,-2,3,-2c532,153,533,150,533,147v,-9,-4,-18,-10,-24c517,117,508,113,499,113v-10,,-18,4,-25,10c468,129,464,138,464,147v,3,1,6,1,8c466,156,467,157,468,157v1,,2,-1,3,-2c470,153,470,150,470,147v,-16,13,-29,29,-29c515,118,527,131,527,147xm520,147v,2,,3,-1,5c521,152,523,153,525,155v,-3,1,-5,1,-8c526,140,523,133,518,128v-5,-5,-12,-8,-19,-8c491,120,484,123,479,128v-5,5,-8,12,-8,19c471,150,472,152,472,155v2,-2,4,-3,6,-3c478,150,478,149,478,147v,-12,9,-21,21,-21c510,126,520,135,520,147xm512,147v,1,,1,,2c514,150,516,150,518,151v,-1,,-3,,-4c518,142,516,137,512,133v-3,-3,-8,-5,-13,-5c493,128,488,130,485,133v-4,4,-6,9,-6,14c479,148,479,150,480,151v1,-1,3,-1,5,-2c485,148,485,148,485,147v,-7,6,-13,14,-13c506,134,512,140,512,147xm505,147v,,,1,,1c507,148,509,148,510,149v1,-1,1,-1,1,-2c511,141,505,135,499,135v-7,,-12,6,-12,12c487,148,487,148,487,149v2,-1,3,-1,5,-1c492,148,492,147,492,147v,-4,3,-7,7,-7c502,140,505,143,505,147xm499,142v-3,,-5,2,-5,5c494,147,494,147,494,148v1,-1,3,-1,5,-1c500,147,502,147,504,148v,-1,,-1,,-1c504,144,501,142,499,142xm464,163v-9,9,-15,22,-15,36c449,199,449,199,449,200v2,,4,1,6,2c455,201,455,200,455,199v,-24,20,-44,44,-44c523,155,542,175,542,199v,1,,2,,3c544,201,546,201,548,200v,,,-1,,-1c548,185,543,172,534,163v-9,-9,-22,-14,-35,-14c485,149,473,154,464,163xm534,199v,2,,5,,7c536,205,538,204,540,203v,-2,1,-3,1,-4c541,187,536,176,528,169v-7,-8,-18,-12,-29,-12c487,157,477,161,469,169v-8,7,-12,18,-12,30c457,200,457,201,457,202v2,1,4,2,7,4c463,203,463,201,463,199v,-20,16,-36,36,-36c518,163,534,179,534,199xm542,250v,1,,2,,3c544,253,546,252,548,251v,,,-1,,-1c548,236,543,224,534,215v-9,-9,-22,-15,-35,-15c485,200,473,206,464,215v-9,9,-15,21,-15,35c449,250,449,251,449,251v2,1,4,1,6,2c455,252,455,251,455,250v,-24,20,-44,44,-44c523,206,542,226,542,250xm534,250v,2,,5,,7c536,256,538,255,540,254v,-1,1,-3,1,-4c541,238,536,228,528,220v-7,-7,-18,-12,-29,-12c487,208,477,213,469,220v-8,8,-12,18,-12,30c457,251,457,253,457,254v2,1,4,2,7,3c463,255,463,252,463,250v,-20,16,-36,36,-36c518,214,534,230,534,250xm542,301v,1,,3,,4c544,304,546,303,548,303v,-1,,-1,,-2c548,288,543,275,534,266v-9,-9,-22,-14,-35,-14c485,252,473,257,464,266v-9,9,-15,22,-15,35c449,302,449,302,449,303v2,,4,1,6,2c455,303,455,302,455,301v,-24,20,-43,44,-43c523,258,542,277,542,301xm534,301v,3,,5,,8c536,307,538,306,540,305v,-1,1,-2,1,-4c541,290,536,279,528,272v-7,-8,-18,-13,-29,-13c487,259,477,264,469,272v-8,7,-12,18,-12,29c457,303,457,304,457,305v2,1,4,2,7,3c463,306,463,304,463,301v,-19,16,-36,36,-36c518,265,534,282,534,301xm527,301v,3,,6,-1,9c527,310,528,311,529,312v1,-1,2,-2,3,-2c532,307,533,304,533,301v,-9,-4,-18,-10,-24c517,271,508,267,499,267v-10,,-18,4,-25,10c468,283,464,292,464,301v,3,1,6,1,9c466,310,467,311,468,311v1,,2,-1,3,-1c470,307,470,304,470,301v,-16,13,-29,29,-29c515,272,527,285,527,301xm520,301v,2,,3,-1,5c521,307,523,308,525,309v,-3,1,-5,1,-8c526,294,523,287,518,282v-5,-5,-12,-8,-19,-8c491,274,484,277,479,282v-5,5,-8,12,-8,19c471,304,472,306,472,309v2,-1,4,-2,6,-3c478,304,478,303,478,301v,-11,9,-21,21,-21c510,280,520,290,520,301xm512,301v,1,,2,,2c514,304,516,304,518,305v,-1,,-2,,-4c518,296,516,291,512,287v-3,-3,-8,-5,-13,-5c493,282,488,284,485,287v-4,4,-6,9,-6,14c479,303,479,304,480,305v1,-1,3,-1,5,-2c485,303,485,302,485,301v,-7,6,-13,14,-13c506,288,512,294,512,301xm505,301v,,,1,,1c507,302,509,302,510,303v1,-1,1,-1,1,-2c511,295,505,289,499,289v-7,,-12,6,-12,12c487,302,487,302,487,303v2,-1,3,-1,5,-1c492,302,492,301,492,301v,-3,3,-6,7,-6c502,295,505,298,505,301xm499,296v-3,,-5,2,-5,5c494,301,494,302,494,302v1,,3,-1,5,-1c500,301,502,302,504,302v,,,-1,,-1c504,298,501,296,499,296xm453,329v1,-2,2,-4,3,-5c451,320,445,318,438,318v-7,,-13,2,-18,6c421,325,422,327,423,328v4,-3,9,-4,15,-4c444,324,449,326,453,329xm438,325v-5,,-10,2,-15,5c424,331,425,333,426,335v3,-2,7,-3,12,-3c442,332,447,333,450,336v1,-2,2,-4,3,-6c448,327,443,325,438,325xm457,323v1,-2,3,-4,4,-5c454,313,446,311,438,311v-9,,-16,2,-23,6c416,319,418,321,419,322v5,-3,12,-5,19,-5c445,317,452,319,457,323xm462,317v2,-2,3,-3,5,-5c459,307,449,303,438,303v-11,,-21,3,-29,9c411,313,412,315,414,316v7,-4,15,-7,24,-7c447,309,455,312,462,317xm423,175v1,2,2,4,3,6c429,179,433,177,438,177v4,,9,2,12,5c451,180,452,178,453,176v-5,-3,-10,-5,-15,-5c433,171,428,173,423,175xm438,170v6,,11,1,15,4c454,173,455,171,456,170v-5,-4,-11,-6,-18,-6c431,164,425,166,420,169v1,2,2,3,3,5c427,171,432,170,438,170xm426,183v1,2,2,4,2,6c431,187,434,185,438,185v4,,8,2,10,5c449,188,449,185,450,183v-4,-2,-8,-4,-12,-4c434,179,430,180,426,183xm447,199v,-3,1,-5,1,-7c446,189,442,187,438,187v-4,,-7,1,-10,4c429,194,429,196,429,199v,,,,,c430,199,430,199,431,199v,,,,,c431,195,434,192,438,192v3,,6,3,6,7c444,199,444,199,444,199v1,,2,,3,1c447,199,447,199,447,199xm438,193v-3,,-5,3,-5,6c433,199,433,199,433,199v1,,3,,5,c439,199,441,199,443,199v,,,,,c443,196,441,193,438,193xm409,209v2,2,3,3,5,5c421,209,429,206,438,206v9,,17,3,24,8c464,212,465,211,467,210v-8,-6,-18,-10,-29,-10c427,200,417,204,409,209xm415,215v1,1,3,3,4,4c424,216,431,214,438,214v7,,14,2,19,6c458,218,460,217,461,215v-7,-4,-15,-7,-23,-7c429,208,422,210,415,215xm420,221v1,1,2,3,3,4c427,223,432,221,438,221v6,,11,2,15,5c454,224,455,223,456,221v-5,-3,-11,-5,-18,-5c431,216,425,218,420,221xm423,227v1,2,2,4,3,5c429,230,433,229,438,229v4,,9,1,12,4c451,231,452,229,453,227v-5,-3,-10,-4,-15,-4c433,223,428,224,423,227xm426,234v1,2,2,4,2,6c431,238,434,236,438,236v4,,8,2,10,5c449,239,449,237,450,235v-4,-3,-8,-5,-12,-5c434,230,430,232,426,234xm447,250v,-2,1,-4,1,-6c446,240,442,238,438,238v-4,,-7,2,-10,4c429,245,429,247,429,250v,,,1,,1c430,251,430,251,431,251v,-1,,-1,,-1c431,246,434,243,438,243v3,,6,3,6,7c444,250,444,250,444,251v1,,2,,3,c447,251,447,250,447,250xm438,245v-3,,-5,2,-5,5c433,250,433,250,433,250v1,,3,,5,c439,250,441,250,443,250v,,,,,c443,247,441,245,438,245xm409,261v2,1,3,2,5,4c421,260,429,258,438,258v9,,17,3,24,7c464,264,465,262,467,261v-8,-6,-18,-9,-29,-9c427,252,417,255,409,261xm415,266v1,2,3,3,4,5c424,267,431,265,438,265v7,,14,3,19,6c458,270,460,268,461,266v-7,-4,-15,-7,-23,-7c429,259,422,262,415,266xm420,272v1,2,2,3,3,5c427,274,432,272,438,272v6,,11,2,15,5c454,276,455,274,456,273v-5,-4,-11,-6,-18,-6c431,267,425,269,420,272xm423,278v1,2,2,4,3,6c429,282,433,280,438,280v4,,9,2,12,4c451,282,452,280,453,279v-5,-3,-10,-5,-15,-5c433,274,428,276,423,278xm426,285v1,2,2,5,2,7c431,289,434,288,438,288v4,,8,2,10,5c449,290,449,288,450,286v-4,-3,-8,-4,-12,-4c434,282,430,283,426,285xm447,301v,-2,1,-4,1,-6c446,292,442,289,438,289v-4,,-7,2,-10,5c429,296,429,299,429,301v,1,,1,,1c430,302,430,302,431,302v,,,-1,,-1c431,298,434,295,438,295v3,,6,3,6,6c444,301,444,302,444,302v1,,2,,3,c447,302,447,302,447,301xm438,296v-3,,-5,2,-5,5c433,301,433,302,433,302v1,,3,-1,5,-1c439,301,441,302,443,302v,,,-1,,-1c443,298,441,296,438,296xm520,250v,1,,3,-1,4c521,255,523,256,525,257v,-2,1,-5,1,-7c526,242,523,236,518,231v-5,-5,-12,-8,-19,-8c491,223,484,226,479,231v-5,5,-8,11,-8,19c471,252,472,255,472,257v2,-1,4,-2,6,-3c478,253,478,251,478,250v,-12,9,-21,21,-21c510,229,520,238,520,250xm512,250v,1,,1,,2c514,252,516,253,518,254v,-1,,-3,,-4c518,245,516,240,512,236v-3,-3,-8,-6,-13,-6c493,230,488,233,485,236v-4,4,-6,9,-6,14c479,251,479,253,480,254v1,-1,3,-2,5,-2c485,251,485,251,485,250v,-8,6,-14,14,-14c506,236,512,242,512,250xm505,250v,,,,,1c507,251,509,251,510,251v1,,1,-1,1,-1c511,243,505,238,499,238v-7,,-12,5,-12,12c487,250,487,251,487,251v2,,3,,5,c492,250,492,250,492,250v,-4,3,-7,7,-7c502,243,505,246,505,250xm499,245v-3,,-5,2,-5,5c494,250,494,250,494,250v1,,3,,5,c500,250,502,250,504,250v,,,,,c504,247,501,245,499,245xm529,260v1,,2,-1,3,-1c532,256,533,253,533,250v,-10,-4,-18,-10,-24c517,220,508,216,499,216v-10,,-18,4,-25,10c468,232,464,240,464,250v,3,1,6,1,8c466,259,467,259,468,260v1,-1,2,-1,3,-2c470,256,470,253,470,250v,-16,13,-29,29,-29c515,221,527,234,527,250v,3,,6,-1,8c527,259,528,260,529,260xm520,199v,1,,3,-1,4c521,204,523,205,525,206v,-2,1,-5,1,-7c526,191,523,184,518,179v-5,-5,-12,-8,-19,-8c491,171,484,174,479,179v-5,5,-8,12,-8,20c471,201,472,204,472,206v2,-1,4,-2,6,-3c478,202,478,200,478,199v,-12,9,-22,21,-22c510,177,520,187,520,199xm512,199v,,,1,,1c514,201,516,202,518,202v,-1,,-2,,-3c518,193,516,188,512,185v-3,-4,-8,-6,-13,-6c493,179,488,181,485,185v-4,3,-6,8,-6,14c479,200,479,201,480,202v1,,3,-1,5,-2c485,200,485,199,485,199v,-8,6,-14,14,-14c506,185,512,191,512,199xm505,199v,,,,,c507,199,509,200,510,200v1,,1,-1,1,-1c511,192,505,187,499,187v-7,,-12,5,-12,12c487,199,487,200,487,200v2,,3,-1,5,-1c492,199,492,199,492,199v,-4,3,-7,7,-7c502,192,505,195,505,199xm499,193v-3,,-5,3,-5,6c494,199,494,199,494,199v1,,3,,5,c500,199,502,199,504,199v,,,,,c504,196,501,193,499,193xm529,209v1,-1,2,-1,3,-2c532,204,533,202,533,199v,-10,-4,-18,-10,-25c517,168,508,164,499,164v-10,,-18,4,-25,10c468,181,464,189,464,199v,2,1,5,1,8c466,207,467,208,468,209v1,-1,2,-2,3,-2c470,204,470,201,470,199v,-16,13,-29,29,-29c515,170,527,183,527,199v,2,,5,-1,8c527,207,528,208,529,209xm461,164v-7,-5,-15,-7,-23,-7c429,157,422,159,415,163v1,2,3,3,4,5c424,165,431,163,438,163v7,,14,2,19,5c458,167,460,165,461,164xm344,199v,2,,5,1,8c346,207,346,208,347,209v1,-1,2,-2,3,-2c349,204,349,201,349,199v,-16,13,-29,29,-29c394,170,407,183,407,199v,2,-1,5,-2,8c406,207,407,208,408,208v1,,2,-1,3,-2c412,204,412,201,412,199v,-10,-4,-18,-10,-25c396,168,387,164,378,164v-10,,-18,4,-24,10c347,181,344,189,344,199xm399,199v,1,,3,-1,4c400,204,402,205,404,206v1,-2,1,-5,1,-7c405,191,402,184,397,179v-5,-5,-12,-8,-19,-8c370,171,363,174,359,179v-5,5,-8,12,-8,20c351,201,351,204,352,206v1,-1,3,-2,5,-3c357,202,357,200,357,199v,-12,9,-22,21,-22c389,177,399,187,399,199xm391,199v,,,1,,1c393,201,395,202,397,202v,-1,,-2,,-3c397,193,395,188,392,185v-4,-4,-9,-6,-14,-6c372,179,368,181,364,185v-4,3,-6,8,-6,14c358,200,358,201,359,202v2,,3,-1,5,-2c364,200,364,199,364,199v,-8,6,-14,14,-14c385,185,391,191,391,199xm384,199v,,,,,c386,199,388,200,390,200v,,,-1,,-1c390,192,384,187,378,187v-7,,-12,5,-12,12c366,199,366,200,366,200v2,,3,-1,5,-1c371,199,371,199,371,199v,-4,3,-7,7,-7c381,192,384,195,384,199xm378,193v-3,,-5,3,-5,6c373,199,373,199,373,199v1,,3,,5,c379,199,381,199,383,199v,,,,,c383,196,381,193,378,193xm344,250v,3,,6,1,8c346,259,346,259,347,260v1,-1,2,-1,3,-2c349,256,349,253,349,250v,-16,13,-29,29,-29c394,221,407,234,407,250v,3,-1,6,-2,8c406,259,407,259,408,260v1,-1,2,-2,3,-2c412,255,412,253,412,250v,-10,-4,-18,-10,-24c396,220,387,216,378,216v-10,,-18,4,-24,10c347,232,344,240,344,250xm399,250v,1,,3,-1,4c400,255,402,256,404,257v1,-2,1,-5,1,-7c405,242,402,236,397,231v-5,-5,-12,-8,-19,-8c370,223,363,226,359,231v-5,5,-8,11,-8,19c351,252,351,255,352,257v1,-1,3,-2,5,-3c357,253,357,251,357,250v,-12,9,-21,21,-21c389,229,399,238,399,250xm391,250v,1,,1,,2c393,252,395,253,397,254v,-1,,-3,,-4c397,245,395,240,392,236v-4,-3,-9,-6,-14,-6c372,230,368,233,364,236v-4,4,-6,9,-6,14c358,251,358,253,359,254v2,-1,3,-2,5,-2c364,251,364,251,364,250v,-8,6,-14,14,-14c385,236,391,242,391,250xm384,250v,,,,,1c386,251,388,251,390,251v,,,-1,,-1c390,243,384,238,378,238v-7,,-12,5,-12,12c366,250,366,251,366,251v2,,3,,5,c371,250,371,250,371,250v,-4,3,-7,7,-7c381,243,384,246,384,250xm378,245v-3,,-5,2,-5,5c373,250,373,250,373,250v1,,3,,5,c379,250,381,250,383,250v,,,,,c383,247,381,245,378,245xm344,301v,3,,6,1,9c346,310,346,311,347,311v1,,2,-1,3,-1c349,307,349,304,349,301v,-16,13,-29,29,-29c394,272,407,285,407,301v,3,-1,6,-2,9c406,310,407,311,408,311v1,-1,2,-1,3,-2c412,306,412,304,412,301v,-9,-4,-18,-10,-24c396,271,387,267,378,267v-10,,-18,4,-24,10c347,283,344,292,344,301xm399,301v,2,,3,-1,5c400,307,402,308,404,309v1,-3,1,-5,1,-8c405,294,402,287,397,282v-5,-5,-12,-8,-19,-8c370,274,363,277,359,282v-5,5,-8,12,-8,19c351,304,351,306,352,309v1,-1,3,-2,5,-3c357,304,357,303,357,301v,-11,9,-21,21,-21c389,280,399,290,399,301xm391,301v,1,,2,,2c393,304,395,304,397,305v,-1,,-2,,-4c397,296,395,291,392,287v-4,-3,-9,-5,-14,-5c372,282,368,284,364,287v-4,4,-6,9,-6,14c358,303,358,304,359,305v2,-1,3,-1,5,-2c364,303,364,302,364,301v,-7,6,-13,14,-13c385,288,391,294,391,301xm384,301v,,,1,,1c386,302,388,302,390,303v,-1,,-1,,-2c390,295,384,289,378,289v-7,,-12,6,-12,12c366,302,366,302,366,303v2,-1,3,-1,5,-1c371,302,371,301,371,301v,-3,3,-6,7,-6c381,295,384,298,384,301xm378,296v-3,,-5,2,-5,5c373,301,373,302,373,302v1,,3,-1,5,-1c379,301,381,302,383,302v,,,-1,,-1c383,298,381,296,378,296xm572,336v1,-2,2,-4,3,-6c571,327,565,325,560,325v-6,,-11,2,-15,5c546,332,546,334,547,336v4,-3,8,-4,13,-4c565,332,569,333,572,336xm576,329v1,-2,1,-4,2,-5c573,320,567,318,560,318v-7,,-13,3,-19,6c542,326,543,327,544,329v5,-3,10,-5,16,-5c566,324,571,326,576,329xm579,323v2,-2,3,-4,4,-5c577,313,569,311,560,311v-9,,-17,2,-24,7c538,320,539,321,540,323v6,-4,13,-6,20,-6c567,317,574,319,579,323xm584,317v2,-2,3,-3,5,-5c581,307,571,303,560,303v-11,,-21,4,-29,10c532,314,534,315,535,317v7,-5,16,-8,25,-8c569,309,577,312,584,317xm570,301v,-2,,-4,,-6c568,292,564,289,560,289v-5,,-8,3,-10,6c549,295,549,295,549,294v1,3,1,5,1,7c550,302,550,302,550,302v1,,2,,3,c553,302,553,301,553,301v,-3,3,-6,7,-6c564,295,567,298,567,301v,,,1,,1c568,302,569,302,570,302v,,,,,-1xm560,296v-3,,-5,2,-5,5c555,301,555,302,555,302v2,,3,-1,5,-1c562,301,563,302,565,302v,,,-1,,-1c565,298,563,296,560,296xm570,293v1,-3,1,-5,2,-7c569,283,564,282,560,282v-5,,-9,1,-12,4c548,288,549,291,549,293v,,,,,c552,290,556,288,560,288v4,,8,2,10,5xm572,284v1,-2,2,-4,3,-5c571,276,565,274,560,274v-6,,-11,2,-15,5c546,281,546,283,547,285v4,-3,8,-5,13,-5c565,280,569,282,572,284xm576,277v1,-1,1,-3,2,-4c573,269,567,267,560,267v-7,,-13,2,-19,6c542,274,543,276,544,277v5,-3,10,-5,16,-5c566,272,571,274,576,277xm579,271v2,-1,3,-3,4,-5c577,262,569,259,560,259v-9,,-17,3,-24,8c538,268,539,270,540,271v6,-3,13,-6,20,-6c567,265,574,268,579,271xm584,265v2,-1,3,-3,5,-4c581,255,571,252,560,252v-11,,-21,3,-29,9c532,263,534,264,535,265v7,-4,16,-7,25,-7c569,258,577,261,584,265xm570,250v,-2,,-4,,-6c568,240,564,238,560,238v-5,,-8,2,-10,6c549,244,549,243,549,243v1,2,1,5,1,7c550,250,550,251,550,251v1,,2,,3,c553,250,553,250,553,250v,-4,3,-7,7,-7c564,243,567,246,567,250v,,,,,1c568,251,569,251,570,251v,,,-1,,-1xm560,245v-3,,-5,2,-5,5c555,250,555,250,555,250v2,,3,,5,c562,250,563,250,565,250v,,,,,c565,247,563,245,560,245xm570,241v1,-2,1,-4,2,-6c569,232,564,230,560,230v-5,,-9,2,-12,5c548,237,549,239,549,242v,,,,,c552,238,556,236,560,236v4,,8,2,10,5xm572,233v1,-2,2,-4,3,-6c571,224,565,223,560,223v-6,,-11,1,-15,4c546,229,546,231,547,233v4,-3,8,-4,13,-4c565,229,569,230,572,233xm576,226v1,-2,1,-3,2,-5c573,218,567,216,560,216v-7,,-13,2,-19,5c542,223,543,224,544,226v5,-3,10,-5,16,-5c566,221,571,223,576,226xm579,220v2,-2,3,-3,4,-5c577,211,569,208,560,208v-9,,-17,3,-24,7c538,217,539,218,540,220v6,-4,13,-6,20,-6c567,214,574,216,579,220xm584,214v2,-2,3,-3,5,-4c581,204,571,200,560,200v-11,,-21,4,-29,10c532,211,534,213,535,214v7,-5,16,-8,25,-8c569,206,577,209,584,214xm570,199v,-3,,-5,,-7c568,189,564,187,560,187v-5,,-8,2,-10,6c549,192,549,192,549,192v1,2,1,4,1,7c550,199,550,199,550,200v1,-1,2,-1,3,-1c553,199,553,199,553,199v,-4,3,-7,7,-7c564,192,567,195,567,199v,,,,,c568,199,569,199,570,200v,-1,,-1,,-1xm560,193v-3,,-5,3,-5,6c555,199,555,199,555,199v2,,3,,5,c562,199,563,199,565,199v,,,,,c565,196,563,193,560,193xm570,190v1,-2,1,-5,2,-7c569,181,564,179,560,179v-5,,-9,2,-12,4c548,186,549,188,549,190v,,,,,c552,187,556,185,560,185v4,,8,2,10,5xm572,182v1,-2,2,-4,3,-6c571,173,565,171,560,171v-6,,-11,2,-15,5c546,178,546,180,547,182v4,-3,8,-5,13,-5c565,177,569,179,572,182xm576,174v1,-1,1,-3,2,-4c573,166,567,164,560,164v-7,,-13,2,-19,6c542,171,543,173,544,175v5,-3,10,-5,16,-5c566,170,571,171,576,174xm579,168v2,-1,3,-3,4,-4c577,159,569,157,560,157v-9,,-17,2,-24,7c538,165,539,167,540,169v6,-4,13,-6,20,-6c567,163,574,165,579,168xm541,147v,-11,-5,-22,-13,-30c521,110,510,105,499,105v-12,,-22,5,-30,12c461,125,457,136,457,147v,1,,3,,4c459,152,461,153,464,154v-1,-2,-1,-4,-1,-7c463,127,479,111,499,111v19,,35,16,35,36c534,150,534,152,534,155v2,-2,4,-3,6,-4c540,150,541,149,541,147xm420,147v,-11,-5,-22,-13,-30c400,110,389,105,378,105v-12,,-22,5,-30,12c341,125,336,136,336,147v,1,,3,,4c338,152,341,153,343,154v-1,-2,-1,-4,-1,-7c342,127,358,111,378,111v20,,36,16,36,36c414,149,413,152,413,154v2,-1,4,-2,7,-3c420,150,420,148,420,147xm293,164v2,1,3,3,4,5c303,165,310,163,317,163v7,,14,2,19,5c338,167,339,165,340,164v-6,-5,-14,-7,-23,-7c308,157,300,159,293,164xm298,170v1,1,2,3,3,4c306,171,311,170,317,170v6,,11,1,16,4c333,173,334,171,335,170v-5,-4,-11,-6,-18,-6c310,164,304,166,298,170xm302,176v1,2,2,4,2,6c308,179,312,177,317,177v5,,9,2,12,5c330,180,331,178,332,176v-4,-3,-10,-5,-15,-5c311,171,306,173,302,176xm305,183v,2,1,5,1,7c309,187,313,185,317,185v4,,8,2,10,5c328,188,328,185,329,183v-3,-2,-8,-4,-12,-4c312,179,308,181,305,183xm327,199v,-3,,-5,,-7c325,189,321,187,317,187v-4,,-8,2,-10,5c307,194,307,196,307,199v,,,,,1c308,199,309,199,310,199v,,,,,c310,195,313,192,317,192v4,,7,3,7,7c324,199,324,199,324,199v1,,2,,3,1c327,199,327,199,327,199xm317,193v-3,,-5,3,-5,6c312,199,312,199,312,199v2,,3,,5,c319,199,320,199,322,199v,,,,,c322,196,320,193,317,193xm288,210v1,1,3,3,4,4c299,209,308,206,317,206v9,,17,3,24,8c343,212,344,211,346,210v-8,-6,-18,-10,-29,-10c306,200,296,204,288,210xm293,215v2,2,3,3,4,5c303,216,310,214,317,214v7,,14,2,19,6c338,218,339,217,340,215v-6,-4,-14,-7,-23,-7c308,208,300,211,293,215xm298,221v1,2,2,3,3,5c306,223,311,221,317,221v6,,11,2,16,5c333,224,334,223,335,221v-5,-3,-11,-5,-18,-5c310,216,304,218,298,221xm302,227v1,2,2,4,2,6c308,230,312,229,317,229v5,,9,1,12,4c330,231,331,229,332,227v-4,-3,-10,-4,-15,-4c311,223,306,224,302,227xm305,235v,2,1,4,1,6c309,238,313,236,317,236v4,,8,2,10,5c328,239,328,237,329,235v-3,-3,-8,-5,-12,-5c312,230,308,232,305,235xm327,250v,-2,,-4,,-6c325,240,321,238,317,238v-4,,-8,2,-10,6c307,246,307,248,307,250v,,,1,,1c308,251,309,251,310,251v,-1,,-1,,-1c310,246,313,243,317,243v4,,7,3,7,7c324,250,324,250,324,251v1,,2,,3,c327,251,327,250,327,250xm317,245v-3,,-5,2,-5,5c312,250,312,250,312,250v2,,3,,5,c319,250,320,250,322,250v,,,,,c322,247,320,245,317,245xm288,261v1,1,3,3,4,4c299,261,308,258,317,258v9,,17,3,24,7c343,264,344,262,346,261v-8,-6,-18,-9,-29,-9c306,252,296,255,288,261xm293,267v2,1,3,3,4,4c303,268,310,265,317,265v7,,14,3,19,6c338,270,339,268,340,266v-6,-4,-14,-7,-23,-7c308,259,300,262,293,267xm298,273v1,1,2,3,3,4c306,274,311,272,317,272v6,,11,2,16,5c333,276,334,274,335,273v-5,-4,-11,-6,-18,-6c310,267,304,269,298,273xm302,279v1,2,2,3,2,5c308,282,312,280,317,280v5,,9,2,12,4c330,282,331,280,332,279v-4,-3,-10,-5,-15,-5c311,274,306,276,302,279xm305,286v,2,1,4,1,7c309,290,313,288,317,288v4,,8,2,10,5c328,290,328,288,329,286v-3,-3,-8,-4,-12,-4c312,282,308,283,305,286xm327,301v,-2,,-4,,-6c325,292,321,289,317,289v-4,,-8,3,-10,6c307,297,307,299,307,301v,1,,1,,1c308,302,309,302,310,302v,,,-1,,-1c310,298,313,295,317,295v4,,7,3,7,6c324,301,324,302,324,302v1,,2,,3,c327,302,327,302,327,301xm317,296v-3,,-5,2,-5,5c312,301,312,302,312,302v2,,3,-1,5,-1c319,301,320,302,322,302v,,,-1,,-1c322,298,320,296,317,296xm288,313v1,1,3,2,4,4c299,312,308,309,317,309v9,,17,3,24,8c343,315,344,314,346,312v-8,-5,-18,-9,-29,-9c306,303,296,307,288,313xm293,318v2,1,3,3,4,5c303,319,310,317,317,317v7,,14,2,19,6c338,321,339,319,340,318v-6,-5,-14,-7,-23,-7c308,311,300,313,293,318xm298,324v1,1,2,3,3,5c306,326,311,324,317,324v6,,11,2,16,5c333,327,334,325,335,324v-5,-4,-11,-6,-18,-6c310,318,304,320,298,324xm302,330v1,2,2,4,2,6c308,333,312,332,317,332v5,,9,1,12,4c330,334,331,332,332,330v-4,-3,-10,-5,-15,-5c311,325,306,327,302,330xm305,337v,3,1,5,1,7c309,341,313,339,317,339v4,,8,2,10,5c328,342,328,339,329,337v-3,-2,-8,-4,-12,-4c312,333,308,335,305,337xm327,353v,-3,,-5,,-7c325,343,321,341,317,341v-4,,-8,2,-10,5c307,348,307,351,307,353v,,,,,1c308,354,309,353,310,353v,,,,,c310,349,313,346,317,346v4,,7,3,7,7c324,353,324,353,324,353v1,,2,1,3,1c327,353,327,353,327,353xm317,348v-3,,-5,2,-5,5c312,353,312,353,312,353v2,,3,,5,c319,353,320,353,322,353v,,,,,c322,350,320,348,317,348xm642,301v,2,,3,-1,5c643,307,645,308,647,309v1,-3,1,-5,1,-8c648,294,645,287,640,282v-5,-5,-12,-8,-19,-8c613,274,607,277,602,282v-5,5,-8,12,-8,19c594,304,594,306,595,309v1,-1,3,-2,5,-3c600,304,600,303,600,301v,-11,9,-21,21,-21c632,280,642,290,642,301xm634,301v,1,,2,,2c636,304,638,304,640,305v,-1,,-2,,-4c640,296,638,291,635,287v-4,-3,-9,-5,-14,-5c615,282,611,284,607,287v-4,4,-6,9,-6,14c601,303,601,304,602,305v2,-1,3,-1,5,-2c607,303,607,302,607,301v,-7,6,-13,14,-13c628,288,634,294,634,301xm628,301v,,-1,1,-1,1c629,302,631,302,633,303v,-1,,-1,,-2c633,295,627,289,621,289v-7,,-12,6,-12,12c609,302,609,302,609,303v2,-1,3,-1,5,-1c614,302,614,301,614,301v,-3,3,-6,7,-6c625,295,628,298,628,301xm621,296v-3,,-5,2,-5,5c616,301,616,302,616,302v1,,3,-1,5,-1c623,301,624,302,626,302v,,,-1,,-1c626,298,624,296,621,296xm651,311v1,-1,2,-1,3,-2c655,306,655,304,655,301v,-9,-4,-18,-10,-24c639,271,630,267,621,267v-10,,-18,4,-24,10c590,283,587,292,587,301v,3,,6,1,9c589,310,589,311,590,311v1,,2,-1,3,-1c592,307,592,304,592,301v,-16,13,-29,29,-29c637,272,650,285,650,301v,3,-1,6,-2,9c649,310,650,311,651,311xm642,250v,1,,3,-1,4c643,255,645,256,647,257v1,-2,1,-5,1,-7c648,242,645,236,640,231v-5,-5,-12,-8,-19,-8c613,223,607,226,602,231v-5,5,-8,11,-8,19c594,252,594,255,595,257v1,-1,3,-2,5,-3c600,253,600,251,600,250v,-12,9,-21,21,-21c632,229,642,238,642,250xm634,250v,1,,1,,2c636,252,638,253,640,254v,-1,,-3,,-4c640,245,638,240,635,236v-4,-3,-9,-6,-14,-6c615,230,611,233,607,236v-4,4,-6,9,-6,14c601,251,601,253,602,254v2,-1,3,-2,5,-2c607,251,607,251,607,250v,-8,6,-14,14,-14c628,236,634,242,634,250xm628,250v,,-1,,-1,1c629,251,631,251,633,251v,,,-1,,-1c633,243,627,238,621,238v-7,,-12,5,-12,12c609,250,609,251,609,251v2,,3,,5,c614,250,614,250,614,250v,-4,3,-7,7,-7c625,243,628,246,628,250xm621,245v-3,,-5,2,-5,5c616,250,616,250,616,250v1,,3,,5,c623,250,624,250,626,250v,,,,,c626,247,624,245,621,245xm651,260v1,-1,2,-2,3,-2c655,255,655,253,655,250v,-10,-4,-18,-10,-24c639,220,630,216,621,216v-10,,-18,4,-24,10c590,232,587,240,587,250v,3,,6,1,8c589,259,589,259,590,260v1,-1,2,-1,3,-2c592,256,592,253,592,250v,-16,13,-29,29,-29c637,221,650,234,650,250v,3,-1,6,-2,8c649,259,650,259,651,260xm642,199v,1,,3,-1,4c643,204,645,205,647,206v1,-2,1,-5,1,-7c648,191,645,184,640,179v-5,-5,-12,-8,-19,-8c613,171,607,174,602,179v-5,5,-8,12,-8,20c594,201,594,204,595,206v1,-1,3,-2,5,-3c600,202,600,200,600,199v,-12,9,-22,21,-22c632,177,642,187,642,199xm634,199v,,,1,,1c636,201,638,202,640,202v,-1,,-2,,-3c640,193,638,188,635,185v-4,-4,-9,-6,-14,-6c615,179,611,181,607,185v-4,3,-6,8,-6,14c601,200,601,201,602,202v2,,3,-1,5,-2c607,200,607,199,607,199v,-8,6,-14,14,-14c628,185,634,191,634,199xm628,199v,,-1,,-1,c629,199,631,200,633,200v,,,-1,,-1c633,192,627,187,621,187v-7,,-12,5,-12,12c609,199,609,200,609,200v2,,3,-1,5,-1c614,199,614,199,614,199v,-4,3,-7,7,-7c625,192,628,195,628,199xm621,193v-3,,-5,3,-5,6c616,199,616,199,616,199v1,,3,,5,c623,199,624,199,626,199v,,,,,c626,196,624,193,621,193xm651,208v1,,2,-1,3,-2c655,204,655,201,655,199v,-10,-4,-18,-10,-25c639,168,630,164,621,164v-10,,-18,4,-24,10c590,181,587,189,587,199v,2,,5,1,8c589,207,589,208,590,209v1,-1,2,-2,3,-2c592,204,592,201,592,199v,-16,13,-29,29,-29c637,170,650,183,650,199v,2,-1,5,-2,8c649,207,650,208,651,208xm642,147v,2,,3,-1,5c643,152,645,153,647,155v1,-3,1,-5,1,-8c648,140,645,133,640,128v-5,-5,-12,-8,-19,-8c613,120,607,123,602,128v-5,5,-8,12,-8,19c594,150,594,152,595,155v1,-2,3,-3,5,-3c600,150,600,149,600,147v,-12,9,-21,21,-21c632,126,642,135,642,147xm634,147v,1,,1,,2c636,150,638,150,640,151v,-1,,-3,,-4c640,142,638,137,635,133v-4,-3,-9,-5,-14,-5c615,128,611,130,607,133v-4,4,-6,9,-6,14c601,148,601,150,602,151v2,-1,3,-1,5,-2c607,148,607,148,607,147v,-7,6,-13,14,-13c628,134,634,140,634,147xm628,147v,,-1,1,-1,1c629,148,631,148,633,149v,-1,,-1,,-2c633,141,627,135,621,135v-7,,-12,6,-12,12c609,148,609,148,609,149v2,-1,3,-1,5,-1c614,148,614,147,614,147v,-4,3,-7,7,-7c625,140,628,143,628,147xm621,142v-3,,-5,2,-5,5c616,147,616,147,616,148v1,-1,3,-1,5,-1c623,147,624,147,626,148v,-1,,-1,,-1c626,144,624,142,621,142xm651,157v1,-1,2,-1,3,-2c655,152,655,150,655,147v,-9,-4,-18,-10,-24c639,117,630,113,621,113v-10,,-18,4,-24,10c590,129,587,138,587,147v,3,,6,1,8c589,156,589,157,590,157v1,,2,-1,3,-2c592,153,592,150,592,147v,-16,13,-29,29,-29c637,118,650,131,650,147v,3,-1,6,-2,8c649,156,650,156,651,157xm583,112v-6,-4,-14,-7,-23,-7c551,105,543,108,536,113v2,1,3,3,4,4c546,114,553,111,560,111v7,,14,2,19,6c581,115,582,114,583,112xm461,112v-7,-4,-15,-7,-23,-7c429,105,422,108,415,112v1,1,3,3,4,5c424,113,431,111,438,111v7,,14,2,19,6c458,115,460,114,461,112xm340,112v-6,-4,-14,-7,-23,-7c308,105,300,108,293,112v2,2,3,3,4,5c303,113,310,111,317,111v7,,14,2,19,6c338,115,339,114,340,112xm222,147v,3,,6,1,8c224,156,225,157,225,157v1,,2,-1,3,-2c228,153,227,150,227,147v,-16,13,-29,29,-29c272,118,285,131,285,147v,3,-1,6,-2,8c284,156,285,157,286,157v1,,2,-1,3,-1c290,153,290,150,290,147v,-9,-4,-18,-10,-24c274,117,265,113,256,113v-10,,-18,4,-24,10c225,129,222,138,222,147xm277,147v,2,,3,-1,5c278,152,280,153,282,155v1,-3,1,-5,1,-8c283,140,280,133,275,128v-5,-5,-12,-8,-19,-8c248,120,242,123,237,128v-5,5,-8,12,-8,19c229,150,229,152,230,155v1,-2,3,-3,5,-3c235,150,235,149,235,147v,-12,9,-21,21,-21c268,126,277,135,277,147xm269,147v,1,,1,,2c271,150,273,150,275,151v,-1,,-3,,-4c275,142,273,137,270,133v-4,-3,-9,-5,-14,-5c250,128,246,130,242,133v-3,4,-6,9,-6,14c236,148,237,150,237,151v2,-1,4,-1,5,-2c242,148,242,148,242,147v,-7,6,-13,14,-13c263,134,269,140,269,147xm263,147v,,,1,,1c264,148,266,148,268,149v,-1,,-1,,-2c268,141,262,135,256,135v-7,,-12,6,-12,12c244,148,244,148,244,149v2,-1,3,-1,5,-1c249,148,249,147,249,147v,-4,3,-7,7,-7c260,140,263,143,263,147xm256,142v-3,,-5,2,-5,5c251,147,251,147,251,148v1,-1,3,-1,5,-1c258,147,259,147,261,148v,-1,,-1,,-1c261,144,259,142,256,142xm222,199v,2,,5,1,8c224,207,225,208,225,209v1,-1,2,-2,3,-2c228,204,227,201,227,199v,-16,13,-29,29,-29c272,170,285,183,285,199v,2,-1,5,-2,8c284,207,285,208,286,209v1,-1,2,-1,3,-2c290,204,290,201,290,199v,-10,-4,-18,-10,-25c274,168,265,164,256,164v-10,,-18,4,-24,10c225,181,222,189,222,199xm277,199v,1,,3,-1,4c278,204,280,205,282,206v1,-2,1,-5,1,-7c283,191,280,184,275,179v-5,-5,-12,-8,-19,-8c248,171,242,174,237,179v-5,5,-8,12,-8,20c229,201,229,204,230,206v1,-1,3,-2,5,-3c235,202,235,200,235,199v,-12,9,-22,21,-22c268,177,277,187,277,199xm269,199v,,,1,,1c271,201,273,202,275,202v,-1,,-2,,-3c275,193,273,188,270,185v-4,-4,-9,-6,-14,-6c250,179,246,181,242,185v-3,3,-6,8,-6,14c236,200,237,201,237,202v2,,4,-1,5,-2c242,200,242,199,242,199v,-8,6,-14,14,-14c263,185,269,191,269,199xm263,199v,,,,,c264,199,266,200,268,200v,,,-1,,-1c268,192,262,187,256,187v-7,,-12,5,-12,12c244,199,244,200,244,200v2,,3,-1,5,-1c249,199,249,199,249,199v,-4,3,-7,7,-7c260,192,263,195,263,199xm256,193v-3,,-5,3,-5,6c251,199,251,199,251,199v1,,3,,5,c258,199,259,199,261,199v,,,,,c261,196,259,193,256,193xm222,250v,3,,6,1,8c224,259,225,259,225,260v1,-1,2,-1,3,-2c228,256,227,253,227,250v,-16,13,-29,29,-29c272,221,285,234,285,250v,3,-1,6,-2,8c284,259,285,259,286,260v1,,2,-1,3,-2c290,256,290,253,290,250v,-10,-4,-18,-10,-24c274,220,265,216,256,216v-10,,-18,4,-24,10c225,232,222,240,222,250xm277,250v,1,,3,-1,4c278,255,280,256,282,257v1,-2,1,-5,1,-7c283,242,280,236,275,231v-5,-5,-12,-8,-19,-8c248,223,242,226,237,231v-5,5,-8,11,-8,19c229,252,229,255,230,257v1,-1,3,-2,5,-3c235,253,235,251,235,250v,-12,9,-21,21,-21c268,229,277,238,277,250xm269,250v,1,,1,,2c271,252,273,253,275,254v,-1,,-3,,-4c275,245,273,240,270,236v-4,-3,-9,-6,-14,-6c250,230,246,233,242,236v-3,4,-6,9,-6,14c236,251,237,253,237,254v2,-1,4,-2,5,-2c242,251,242,251,242,250v,-8,6,-14,14,-14c263,236,269,242,269,250xm263,250v,,,,,1c264,251,266,251,268,251v,,,-1,,-1c268,243,262,238,256,238v-7,,-12,5,-12,12c244,250,244,251,244,251v2,,3,,5,c249,250,249,250,249,250v,-4,3,-7,7,-7c260,243,263,246,263,250xm256,245v-3,,-5,2,-5,5c251,250,251,250,251,250v1,,3,,5,c258,250,259,250,261,250v,,,,,c261,247,259,245,256,245xm222,301v,3,,6,1,9c224,310,225,311,225,311v1,,2,-1,3,-1c228,307,227,304,227,301v,-16,13,-29,29,-29c272,272,285,285,285,301v,3,-1,6,-2,9c284,310,285,311,286,312v1,-1,2,-2,3,-2c290,307,290,304,290,301v,-9,-4,-18,-10,-24c274,271,265,267,256,267v-10,,-18,4,-24,10c225,283,222,292,222,301xm277,301v,2,,3,-1,5c278,307,280,308,282,309v1,-3,1,-5,1,-8c283,294,280,287,275,282v-5,-5,-12,-8,-19,-8c248,274,242,277,237,282v-5,5,-8,12,-8,19c229,304,229,306,230,309v1,-1,3,-2,5,-3c235,304,235,303,235,301v,-11,9,-21,21,-21c268,280,277,290,277,301xm269,301v,1,,2,,2c271,304,273,304,275,305v,-1,,-2,,-4c275,296,273,291,270,287v-4,-3,-9,-5,-14,-5c250,282,246,284,242,287v-3,4,-6,9,-6,14c236,303,237,304,237,305v2,-1,4,-1,5,-2c242,303,242,302,242,301v,-7,6,-13,14,-13c263,288,269,294,269,301xm263,301v,,,1,,1c264,302,266,302,268,303v,-1,,-1,,-2c268,295,262,289,256,289v-7,,-12,6,-12,12c244,302,244,302,244,303v2,-1,3,-1,5,-1c249,302,249,301,249,301v,-3,3,-6,7,-6c260,295,263,298,263,301xm256,296v-3,,-5,2,-5,5c251,301,251,302,251,302v1,,3,-1,5,-1c258,301,259,302,261,302v,,,-1,,-1c261,298,259,296,256,296xm222,353v,3,,5,1,8c224,362,225,362,225,363v1,-1,2,-1,3,-2c228,358,227,356,227,353v,-16,13,-29,29,-29c272,324,285,337,285,353v,3,-1,5,-2,8c284,362,285,362,286,363v1,-1,2,-1,3,-2c290,358,290,356,290,353v,-10,-4,-18,-10,-25c274,322,265,318,256,318v-10,,-18,4,-24,10c225,335,222,343,222,353xm277,353v,1,,3,-1,4c278,358,280,359,282,360v1,-2,1,-5,1,-7c283,345,280,338,275,333v-5,-5,-12,-8,-19,-8c248,325,242,328,237,333v-5,5,-8,12,-8,20c229,355,229,358,230,360v1,-1,3,-2,5,-3c235,356,235,354,235,353v,-12,9,-21,21,-21c268,332,277,341,277,353xm269,353v,,,1,,2c271,355,273,356,275,357v,-2,,-3,,-4c275,347,273,342,270,339v-4,-4,-9,-6,-14,-6c250,333,246,335,242,339v-3,3,-6,8,-6,14c236,354,237,355,237,357v2,-1,4,-2,5,-2c242,354,242,353,242,353v,-8,6,-14,14,-14c263,339,269,345,269,353xm263,353v,,,,,c264,354,266,354,268,354v,,,-1,,-1c268,346,262,341,256,341v-7,,-12,5,-12,12c244,353,244,354,244,354v2,,3,,5,-1c249,353,249,353,249,353v,-4,3,-7,7,-7c260,346,263,349,263,353xm256,348v-3,,-5,2,-5,5c251,353,251,353,251,353v1,,3,,5,c258,353,259,353,261,353v,,,,,c261,350,259,348,256,348xm693,387v1,-2,2,-4,3,-6c691,378,686,377,681,377v-5,,-10,1,-15,4c667,383,668,385,669,387v3,-3,7,-4,12,-4c686,383,690,385,693,387xm697,380v,-2,1,-3,2,-5c694,372,688,370,681,370v-7,,-13,2,-18,5c664,376,665,378,666,379v4,-2,9,-4,15,-4c687,375,692,377,697,380xm700,374v1,-2,3,-3,4,-5c697,365,689,362,681,362v-9,,-16,3,-23,7c659,370,661,372,662,374v5,-4,12,-6,19,-6c688,368,695,370,700,374xm705,368v2,-1,3,-3,5,-4c702,358,692,354,681,354v-11,,-21,4,-29,10c654,365,655,366,657,368v7,-5,15,-7,24,-7c690,361,698,363,705,368xm690,353v,-3,1,-5,1,-7c689,343,685,341,681,341v-4,,-7,1,-10,4c672,348,672,350,672,353v,,,,,1c673,353,673,353,674,353v,,,,,c674,349,677,346,681,346v4,,6,3,6,7c687,353,687,353,687,353v1,,2,1,4,1c690,353,690,353,690,353xm681,348v-3,,-5,2,-5,5c676,353,676,353,676,353v1,,3,,5,c683,353,684,353,686,353v,,,,,c686,350,684,348,681,348xm691,344v1,-2,1,-5,2,-7c690,335,685,333,681,333v-4,,-8,1,-12,4c670,339,671,341,671,343v3,-2,6,-4,10,-4c685,339,689,341,691,344xm693,336v1,-2,2,-4,3,-6c691,327,686,325,681,325v-5,,-10,2,-15,5c667,331,668,333,669,335v3,-2,7,-3,12,-3c686,332,690,333,693,336xm697,329v,-2,1,-4,2,-5c694,320,688,318,681,318v-7,,-13,2,-18,6c664,325,665,327,666,328v4,-3,9,-4,15,-4c687,324,692,326,697,329xm700,323v1,-2,3,-4,4,-5c697,313,689,311,681,311v-9,,-16,2,-23,6c659,319,661,321,662,322v5,-3,12,-5,19,-5c688,317,695,319,700,323xm705,317v2,-2,3,-3,5,-5c702,307,692,303,681,303v-11,,-21,3,-29,9c654,313,655,315,657,316v7,-4,15,-7,24,-7c690,309,698,312,705,317xm690,301v,-2,1,-4,1,-6c689,292,685,289,681,289v-4,,-7,2,-10,5c672,296,672,299,672,301v,1,,1,,1c673,302,673,302,674,302v,,,-1,,-1c674,298,677,295,681,295v4,,6,3,6,6c687,301,687,302,687,302v1,,2,,4,c690,302,690,302,690,301xm681,296v-3,,-5,2,-5,5c676,301,676,302,676,302v1,,3,-1,5,-1c683,301,684,302,686,302v,,,-1,,-1c686,298,684,296,681,296xm691,293v1,-3,1,-5,2,-7c690,283,685,282,681,282v-4,,-8,1,-12,3c670,287,671,290,671,292v3,-3,6,-4,10,-4c685,288,689,290,691,293xm693,284v1,-2,2,-4,3,-5c691,276,686,274,681,274v-5,,-10,2,-15,4c667,280,668,282,669,284v3,-2,7,-4,12,-4c686,280,690,282,693,284xm697,277v,-1,1,-3,2,-4c694,269,688,267,681,267v-7,,-13,2,-18,5c664,274,665,275,666,277v4,-3,9,-5,15,-5c687,272,692,274,697,277xm700,271v1,-1,3,-3,4,-5c697,262,689,259,681,259v-9,,-16,3,-23,7c659,268,661,269,662,271v5,-4,12,-6,19,-6c688,265,695,268,700,271xm705,265v2,-1,3,-3,5,-4c702,255,692,252,681,252v-11,,-21,3,-29,9c654,262,655,263,657,265v7,-5,15,-7,24,-7c690,258,698,261,705,265xm690,250v,-2,1,-4,1,-6c689,240,685,238,681,238v-4,,-7,2,-10,4c672,245,672,247,672,250v,,,1,,1c673,251,673,251,674,251v,-1,,-1,,-1c674,246,677,243,681,243v4,,6,3,6,7c687,250,687,250,687,251v1,,2,,4,c690,251,690,250,690,250xm681,245v-3,,-5,2,-5,5c676,250,676,250,676,250v1,,3,,5,c683,250,684,250,686,250v,,,,,c686,247,684,245,681,245xm691,241v1,-2,1,-4,2,-6c690,232,685,230,681,230v-4,,-8,2,-12,4c670,236,671,238,671,240v3,-2,6,-4,10,-4c685,236,689,238,691,241xm693,233v1,-2,2,-4,3,-6c691,224,686,223,681,223v-5,,-10,1,-15,4c667,229,668,230,669,232v3,-2,7,-3,12,-3c686,229,690,230,693,233xm697,226v,-2,1,-3,2,-5c694,218,688,216,681,216v-7,,-13,2,-18,5c664,222,665,224,666,225v4,-2,9,-4,15,-4c687,221,692,223,697,226xm700,220v1,-2,3,-3,4,-5c697,211,689,208,681,208v-9,,-16,2,-23,7c659,216,661,218,662,219v5,-3,12,-5,19,-5c688,214,695,216,700,220xm705,214v2,-2,3,-3,5,-4c702,204,692,200,681,200v-11,,-21,4,-29,9c654,211,655,212,657,214v7,-5,15,-8,24,-8c690,206,698,209,705,214xm690,199v,-3,1,-5,1,-7c689,189,685,187,681,187v-4,,-7,1,-10,4c672,194,672,196,672,199v,,,,,c673,199,673,199,674,199v,,,,,c674,195,677,192,681,192v4,,6,3,6,7c687,199,687,199,687,199v1,,2,,4,1c690,199,690,199,690,199xm681,193v-3,,-5,3,-5,6c676,199,676,199,676,199v1,,3,,5,c683,199,684,199,686,199v,,,,,c686,196,684,193,681,193xm691,190v1,-2,1,-5,2,-7c690,181,685,179,681,179v-4,,-8,1,-12,4c670,185,671,187,671,189v3,-2,6,-4,10,-4c685,185,689,187,691,190xm693,182v1,-2,2,-4,3,-6c691,173,686,171,681,171v-5,,-10,2,-15,4c667,177,668,179,669,181v3,-2,7,-4,12,-4c686,177,690,179,693,182xm697,174v,-1,1,-3,2,-4c694,166,688,164,681,164v-7,,-13,2,-18,5c664,171,665,172,666,174v4,-3,9,-4,15,-4c687,170,692,171,697,174xm700,168v1,-1,3,-3,4,-4c697,159,689,157,681,157v-9,,-16,2,-23,6c659,165,661,166,662,168v5,-3,12,-5,19,-5c688,163,695,165,700,168xm705,163v2,-2,3,-3,5,-5c702,152,692,149,681,149v-11,,-21,3,-29,9c654,159,655,161,657,162v7,-4,15,-7,24,-7c690,155,698,158,705,163xm690,147v,-2,1,-4,1,-6c689,137,685,135,681,135v-4,,-7,2,-10,5c672,142,672,145,672,147v,,,1,,1c673,148,673,148,674,148v,,,-1,,-1c674,143,677,140,681,140v4,,6,3,6,7c687,147,687,148,687,148v1,,2,,4,c690,148,690,148,690,147xm681,142v-3,,-5,2,-5,5c676,147,676,147,676,148v1,-1,3,-1,5,-1c683,147,684,147,686,148v,-1,,-1,,-1c686,144,684,142,681,142xm691,139v1,-3,1,-5,2,-7c690,129,685,128,681,128v-4,,-8,1,-12,3c670,133,671,135,671,138v3,-3,6,-4,10,-4c685,134,689,136,691,139xm693,130v1,-2,2,-4,3,-6c691,122,686,120,681,120v-5,,-10,1,-15,4c667,126,668,128,669,130v3,-3,7,-4,12,-4c686,126,690,128,693,130xm697,123v,-2,1,-3,2,-5c694,115,688,113,681,113v-7,,-13,2,-18,5c664,119,665,121,666,123v4,-3,9,-5,15,-5c687,118,692,120,697,123xm700,117v1,-2,3,-3,4,-5c697,108,689,105,681,105v-9,,-16,3,-23,7c659,113,661,115,662,117v5,-4,12,-6,19,-6c688,111,695,113,700,117xm663,96v,-12,-5,-22,-13,-30c643,59,632,54,621,54v-12,,-22,5,-30,12c584,74,579,84,579,96v,1,,2,,4c581,101,584,102,586,103v-1,-2,-1,-5,-1,-7c585,76,601,60,621,60v20,,36,16,36,36c657,98,656,100,656,102v2,-1,4,-2,7,-3c663,98,663,97,663,96xm541,96v,-12,-5,-22,-13,-30c521,59,510,54,499,54v-12,,-22,5,-30,12c461,74,457,84,457,96v,1,,2,,4c459,101,461,102,464,103v-1,-2,-1,-5,-1,-7c463,76,479,60,499,60v19,,35,16,35,36c534,98,534,101,534,103v2,-1,4,-2,6,-3c540,98,541,97,541,96xm420,96v,-12,-5,-22,-13,-30c400,59,389,54,378,54v-12,,-22,5,-30,12c341,74,336,84,336,96v,1,,2,,4c338,101,341,102,343,103v-1,-2,-1,-5,-1,-7c342,76,358,60,378,60v20,,36,16,36,36c414,98,413,100,413,102v2,-1,4,-2,7,-3c420,98,420,97,420,96xm298,96v,-12,-5,-22,-12,-30c278,59,267,54,256,54v-12,,-22,5,-30,12c219,74,214,84,214,96v,1,,2,,4c216,101,219,102,221,103v-1,-2,-1,-5,-1,-7c220,76,236,60,256,60v20,,36,16,36,36c292,98,291,101,291,103v2,-1,4,-2,7,-3c298,98,298,97,298,96xm172,112v2,1,3,3,4,5c182,113,188,111,195,111v7,,14,2,19,6c216,115,217,114,218,112v-6,-4,-14,-7,-23,-7c187,105,179,108,172,112xm177,118v1,1,2,3,3,5c184,120,189,118,195,118v6,,11,2,16,5c212,121,213,120,214,118v-6,-3,-12,-5,-19,-5c188,113,182,115,177,118xm181,124v1,2,1,4,2,6c187,127,191,126,195,126v5,,9,2,13,4c208,128,209,126,210,124v-4,-2,-9,-4,-15,-4c190,120,185,121,181,124xm184,131v,2,1,4,1,7c188,135,191,134,195,134v4,,8,2,10,5c206,136,206,134,207,132v-3,-3,-7,-4,-12,-4c191,128,187,129,184,131xm205,147v,-2,,-4,,-6c203,137,199,135,195,135v-4,,-7,2,-9,5c186,142,186,145,186,147v,,,1,,1c187,148,188,148,188,148v,,,-1,,-1c188,143,191,140,195,140v4,,7,3,7,7c202,147,202,148,202,148v1,,2,,3,c205,148,205,148,205,147xm195,142v-3,,-5,2,-5,5c190,147,190,147,190,148v2,-1,3,-1,5,-1c197,147,198,147,200,148v,-1,,-1,,-1c200,144,198,142,195,142xm166,158v2,1,4,3,5,4c178,158,186,155,195,155v9,,17,3,24,8c221,161,222,160,224,158v-8,-6,-18,-9,-29,-9c184,149,174,152,166,158xm172,163v2,2,3,3,4,5c182,165,188,163,195,163v7,,14,2,19,5c216,167,217,165,218,164v-6,-5,-14,-7,-23,-7c187,157,179,159,172,163xm177,169v1,2,2,3,3,5c184,171,189,170,195,170v6,,11,1,16,4c212,173,213,171,214,170v-6,-4,-12,-6,-19,-6c188,164,182,166,177,169xm181,175v1,2,1,4,2,6c187,179,191,177,195,177v5,,9,2,13,5c208,180,209,178,210,176v-4,-3,-9,-5,-15,-5c190,171,185,173,181,175xm184,183v,2,1,4,1,6c188,187,191,185,195,185v4,,8,2,10,5c206,188,206,185,207,183v-3,-2,-7,-4,-12,-4c191,179,187,180,184,183xm205,199v,-3,,-5,,-7c203,189,199,187,195,187v-4,,-7,1,-9,4c186,194,186,196,186,199v,,,,,c187,199,188,199,188,199v,,,,,c188,195,191,192,195,192v4,,7,3,7,7c202,199,202,199,202,199v1,,2,,3,1c205,199,205,199,205,199xm195,193v-3,,-5,3,-5,6c190,199,190,199,190,199v2,,3,,5,c197,199,198,199,200,199v,,,,,c200,196,198,193,195,193xm166,209v2,2,4,3,5,5c178,209,186,206,195,206v9,,17,3,24,8c221,212,222,211,224,210v-8,-6,-18,-10,-29,-10c184,200,174,204,166,209xm172,215v2,1,3,3,4,4c182,216,188,214,195,214v7,,14,2,19,6c216,218,217,217,218,215v-6,-4,-14,-7,-23,-7c187,208,179,210,172,215xm177,221v1,1,2,3,3,4c184,223,189,221,195,221v6,,11,2,16,5c212,224,213,223,214,221v-6,-3,-12,-5,-19,-5c188,216,182,218,177,221xm181,227v1,2,1,4,2,5c187,230,191,229,195,229v5,,9,1,13,4c208,231,209,229,210,227v-4,-3,-9,-4,-15,-4c190,223,185,224,181,227xm184,234v,2,1,4,1,6c188,238,191,236,195,236v4,,8,2,10,5c206,239,206,237,207,235v-3,-3,-7,-5,-12,-5c191,230,187,232,184,234xm205,250v,-2,,-4,,-6c203,240,199,238,195,238v-4,,-7,2,-9,4c186,245,186,247,186,250v,,,1,,1c187,251,188,251,188,251v,-1,,-1,,-1c188,246,191,243,195,243v4,,7,3,7,7c202,250,202,250,202,251v1,,2,,3,c205,251,205,250,205,250xm195,245v-3,,-5,2,-5,5c190,250,190,250,190,250v2,,3,,5,c197,250,198,250,200,250v,,,,,c200,247,198,245,195,245xm166,261v2,1,4,2,5,4c178,260,186,258,195,258v9,,17,3,24,7c221,264,222,262,224,261v-8,-6,-18,-9,-29,-9c184,252,174,255,166,261xm172,266v2,2,3,3,4,5c182,267,188,265,195,265v7,,14,3,19,6c216,270,217,268,218,266v-6,-4,-14,-7,-23,-7c187,259,179,262,172,266xm177,272v1,2,2,3,3,5c184,274,189,272,195,272v6,,11,2,16,5c212,276,213,274,214,273v-6,-4,-12,-6,-19,-6c188,267,182,269,177,272xm181,278v1,2,1,4,2,6c187,282,191,280,195,280v5,,9,2,13,4c208,282,209,280,210,279v-4,-3,-9,-5,-15,-5c190,274,185,276,181,278xm184,285v,2,1,5,1,7c188,289,191,288,195,288v4,,8,2,10,5c206,290,206,288,207,286v-3,-3,-7,-4,-12,-4c191,282,187,283,184,285xm205,301v,-2,,-4,,-6c203,292,199,289,195,289v-4,,-7,2,-9,5c186,296,186,299,186,301v,1,,1,,1c187,302,188,302,188,302v,,,-1,,-1c188,298,191,295,195,295v4,,7,3,7,6c202,301,202,302,202,302v1,,2,,3,c205,302,205,302,205,301xm195,296v-3,,-5,2,-5,5c190,301,190,302,190,302v2,,3,-1,5,-1c197,301,198,302,200,302v,,,-1,,-1c200,298,198,296,195,296xm166,312v2,1,4,3,5,4c178,312,186,309,195,309v9,,17,3,24,8c221,315,222,314,224,312v-8,-5,-18,-9,-29,-9c184,303,174,306,166,312xm172,317v2,2,3,4,4,5c182,319,188,317,195,317v7,,14,2,19,6c216,321,217,319,218,318v-6,-5,-14,-7,-23,-7c187,311,179,313,172,317xm177,324v1,1,2,3,3,4c184,325,189,324,195,324v6,,11,2,16,5c212,327,213,325,214,324v-6,-4,-12,-6,-19,-6c188,318,182,320,177,324xm181,330v1,1,1,3,2,5c187,333,191,332,195,332v5,,9,1,13,4c208,334,209,332,210,330v-4,-3,-9,-5,-15,-5c190,325,185,327,181,330xm184,337v,2,1,4,1,6c188,341,191,339,195,339v4,,8,2,10,5c206,342,206,339,207,337v-3,-2,-7,-4,-12,-4c191,333,187,334,184,337xm205,353v,-3,,-5,,-7c203,343,199,341,195,341v-4,,-7,1,-9,4c186,348,186,350,186,353v,,,,,1c187,353,188,353,188,353v,,,,,c188,349,191,346,195,346v4,,7,3,7,7c202,353,202,353,202,353v1,,2,1,3,1c205,353,205,353,205,353xm195,348v-3,,-5,2,-5,5c190,353,190,353,190,353v2,,3,,5,c197,353,198,353,200,353v,,,,,c200,350,198,348,195,348xm166,364v2,1,4,2,5,4c178,363,186,361,195,361v9,,17,2,24,7c221,367,222,365,224,364v-8,-6,-18,-10,-29,-10c184,354,174,358,166,364xm172,369v2,1,3,3,4,5c182,370,188,368,195,368v7,,14,2,19,6c216,372,217,371,218,369v-6,-4,-14,-7,-23,-7c187,362,179,365,172,369xm177,375v1,1,2,3,3,4c184,377,189,375,195,375v6,,11,2,16,5c212,378,213,377,214,375v-6,-3,-12,-5,-19,-5c188,370,182,372,177,375xm181,381v1,2,1,4,2,6c187,384,191,383,195,383v5,,9,2,13,4c208,385,209,383,210,381v-4,-3,-9,-4,-15,-4c190,377,185,378,181,381xm184,388v,2,1,4,1,7c188,392,191,390,195,390v4,,8,2,10,5c206,393,206,391,207,389v-3,-3,-7,-4,-12,-4c191,385,187,386,184,388xm205,404v,-2,,-4,,-6c203,394,199,392,195,392v-4,,-7,2,-9,5c186,399,186,402,186,404v,,,1,,1c187,405,188,405,188,405v,-1,,-1,,-1c188,400,191,397,195,397v4,,7,3,7,7c202,404,202,404,202,405v1,,2,,3,c205,405,205,404,205,404xm195,399v-3,,-5,2,-5,5c190,404,190,404,190,404v2,,3,,5,c197,404,198,404,200,404v,,,,,c200,401,198,399,195,399xm763,353v,1,,3,-1,4c764,358,766,359,768,360v1,-2,1,-5,1,-7c769,345,766,338,761,333v-5,-5,-12,-8,-19,-8c734,325,727,328,722,333v-4,5,-8,12,-8,20c714,355,715,358,715,360v2,-1,4,-2,6,-3c721,356,721,354,721,353v,-12,9,-21,21,-21c753,332,763,341,763,353xm755,353v,,,1,,2c757,355,759,356,761,357v,-2,,-3,,-4c761,347,759,342,755,339v-3,-4,-8,-6,-13,-6c736,333,731,335,728,339v-4,3,-6,8,-6,14c722,354,722,355,723,357v1,-1,3,-2,5,-2c728,354,728,353,728,353v,-8,6,-14,14,-14c749,339,755,345,755,353xm748,353v,,,,,c750,354,752,354,754,354v,,,-1,,-1c754,346,748,341,742,341v-7,,-12,5,-12,12c730,353,730,354,730,354v2,,3,,5,-1c735,353,735,353,735,353v,-4,3,-7,7,-7c745,346,748,349,748,353xm742,348v-3,,-5,2,-5,5c737,353,737,353,737,353v1,,3,,5,c743,353,745,353,747,353v,,,,,c747,350,745,348,742,348xm772,363v1,-1,2,-1,3,-2c776,358,776,356,776,353v,-10,-4,-18,-10,-25c760,322,751,318,742,318v-10,,-18,4,-25,10c711,335,707,343,707,353v,3,1,5,1,8c709,362,710,362,711,363v1,-1,2,-1,3,-2c713,358,713,356,713,353v,-16,13,-29,29,-29c758,324,770,337,770,353v,3,,5,-1,8c770,362,771,362,772,363xm763,301v,2,,3,-1,5c764,307,766,308,768,309v1,-3,1,-5,1,-8c769,294,766,287,761,282v-5,-5,-12,-8,-19,-8c734,274,727,277,722,282v-4,5,-8,12,-8,19c714,304,715,306,715,309v2,-1,4,-2,6,-3c721,304,721,303,721,301v,-11,9,-21,21,-21c753,280,763,290,763,301xm755,301v,1,,2,,2c757,304,759,304,761,305v,-1,,-2,,-4c761,296,759,291,755,287v-3,-3,-8,-5,-13,-5c736,282,731,284,728,287v-4,4,-6,9,-6,14c722,303,722,304,723,305v1,-1,3,-1,5,-2c728,303,728,302,728,301v,-7,6,-13,14,-13c749,288,755,294,755,301xm748,301v,,,1,,1c750,302,752,302,754,303v,-1,,-1,,-2c754,295,748,289,742,289v-7,,-12,6,-12,12c730,302,730,302,730,303v2,-1,3,-1,5,-1c735,302,735,301,735,301v,-3,3,-6,7,-6c745,295,748,298,748,301xm742,296v-3,,-5,2,-5,5c737,301,737,302,737,302v1,,3,-1,5,-1c743,301,745,302,747,302v,,,-1,,-1c747,298,745,296,742,296xm772,312v1,-1,2,-2,3,-2c776,307,776,304,776,301v,-9,-4,-18,-10,-24c760,271,751,267,742,267v-10,,-18,4,-25,10c711,283,707,292,707,301v,3,1,6,1,9c709,310,710,311,711,311v1,,2,-1,3,-1c713,307,713,304,713,301v,-16,13,-29,29,-29c758,272,770,285,770,301v,3,,6,-1,9c770,310,771,311,772,312xm763,250v,1,,3,-1,4c764,255,766,256,768,257v1,-2,1,-5,1,-7c769,242,766,236,761,231v-5,-5,-12,-8,-19,-8c734,223,727,226,722,231v-4,5,-8,11,-8,19c714,252,715,255,715,257v2,-1,4,-2,6,-3c721,253,721,251,721,250v,-12,9,-21,21,-21c753,229,763,238,763,250xm755,250v,1,,1,,2c757,252,759,253,761,254v,-1,,-3,,-4c761,245,759,240,755,236v-3,-3,-8,-6,-13,-6c736,230,731,233,728,236v-4,4,-6,9,-6,14c722,251,722,253,723,254v1,-1,3,-2,5,-2c728,251,728,251,728,250v,-8,6,-14,14,-14c749,236,755,242,755,250xm748,250v,,,,,1c750,251,752,251,754,251v,,,-1,,-1c754,243,748,238,742,238v-7,,-12,5,-12,12c730,250,730,251,730,251v2,,3,,5,c735,250,735,250,735,250v,-4,3,-7,7,-7c745,243,748,246,748,250xm742,245v-3,,-5,2,-5,5c737,250,737,250,737,250v1,,3,,5,c743,250,745,250,747,250v,,,,,c747,247,745,245,742,245xm772,260v1,,2,-1,3,-2c776,256,776,253,776,250v,-10,-4,-18,-10,-24c760,220,751,216,742,216v-10,,-18,4,-25,10c711,232,707,240,707,250v,3,1,6,1,8c709,259,710,259,711,260v1,-1,2,-1,3,-2c713,256,713,253,713,250v,-16,13,-29,29,-29c758,221,770,234,770,250v,3,,6,-1,8c770,259,771,259,772,260xm763,199v,1,,3,-1,4c764,204,766,205,768,206v1,-2,1,-5,1,-7c769,191,766,184,761,179v-5,-5,-12,-8,-19,-8c734,171,727,174,722,179v-4,5,-8,12,-8,20c714,201,715,204,715,206v2,-1,4,-2,6,-3c721,202,721,200,721,199v,-12,9,-22,21,-22c753,177,763,187,763,199xm755,199v,,,1,,1c757,201,759,202,761,202v,-1,,-2,,-3c761,193,759,188,755,185v-3,-4,-8,-6,-13,-6c736,179,731,181,728,185v-4,3,-6,8,-6,14c722,200,722,201,723,202v1,,3,-1,5,-2c728,200,728,199,728,199v,-8,6,-14,14,-14c749,185,755,191,755,199xm748,199v,,,,,c750,199,752,200,754,200v,,,-1,,-1c754,192,748,187,742,187v-7,,-12,5,-12,12c730,199,730,200,730,200v2,,3,-1,5,-1c735,199,735,199,735,199v,-4,3,-7,7,-7c745,192,748,195,748,199xm742,193v-3,,-5,3,-5,6c737,199,737,199,737,199v1,,3,,5,c743,199,745,199,747,199v,,,,,c747,196,745,193,742,193xm772,209v1,-1,2,-1,3,-2c776,204,776,201,776,199v,-10,-4,-18,-10,-25c760,168,751,164,742,164v-10,,-18,4,-25,10c711,181,707,189,707,199v,2,1,5,1,8c709,207,710,208,711,209v1,-1,2,-2,3,-2c713,204,713,201,713,199v,-16,13,-29,29,-29c758,170,770,183,770,199v,2,,5,-1,8c770,207,771,208,772,209xm763,147v,2,,3,-1,5c764,152,766,153,768,155v1,-3,1,-5,1,-8c769,140,766,133,761,128v-5,-5,-12,-8,-19,-8c734,120,727,123,722,128v-4,5,-8,12,-8,19c714,150,715,152,715,155v2,-2,4,-3,6,-3c721,150,721,149,721,147v,-12,9,-21,21,-21c753,126,763,135,763,147xm755,147v,1,,1,,2c757,150,759,150,761,151v,-1,,-3,,-4c761,142,759,137,755,133v-3,-3,-8,-5,-13,-5c736,128,731,130,728,133v-4,4,-6,9,-6,14c722,148,722,150,723,151v1,-1,3,-1,5,-2c728,148,728,148,728,147v,-7,6,-13,14,-13c749,134,755,140,755,147xm748,147v,,,1,,1c750,148,752,148,754,149v,-1,,-1,,-2c754,141,748,135,742,135v-7,,-12,6,-12,12c730,148,730,148,730,149v2,-1,3,-1,5,-1c735,148,735,147,735,147v,-4,3,-7,7,-7c745,140,748,143,748,147xm742,142v-3,,-5,2,-5,5c737,147,737,147,737,148v1,-1,3,-1,5,-1c743,147,745,147,747,148v,-1,,-1,,-1c747,144,745,142,742,142xm772,157v1,,2,-1,3,-1c776,153,776,150,776,147v,-9,-4,-18,-10,-24c760,117,751,113,742,113v-10,,-18,4,-25,10c711,129,707,138,707,147v,3,1,6,1,8c709,156,710,157,711,157v1,,2,-1,3,-2c713,153,713,150,713,147v,-16,13,-29,29,-29c758,118,770,131,770,147v,3,,6,-1,8c770,156,771,157,772,157xm763,96v,1,,3,-1,4c764,101,766,102,768,103v1,-2,1,-5,1,-7c769,88,766,81,761,77v-5,-5,-12,-8,-19,-8c734,69,727,72,722,77v-4,4,-8,11,-8,19c714,98,715,101,715,103v2,-1,4,-2,6,-3c721,99,721,97,721,96v,-12,9,-21,21,-21c753,75,763,84,763,96xm755,96v,,,1,,2c757,98,759,99,761,100v,-2,,-3,,-4c761,90,759,86,755,82v-3,-4,-8,-6,-13,-6c736,76,731,78,728,82v-4,4,-6,8,-6,14c722,97,722,98,723,100v1,-1,3,-2,5,-2c728,97,728,96,728,96v,-8,6,-14,14,-14c749,82,755,88,755,96xm748,96v,,,,,c750,97,752,97,754,97v,,,-1,,-1c754,89,748,84,742,84v-7,,-12,5,-12,12c730,96,730,97,730,97v2,,3,,5,-1c735,96,735,96,735,96v,-4,3,-7,7,-7c745,89,748,92,748,96xm742,91v-3,,-5,2,-5,5c737,96,737,96,737,96v1,,3,,5,c743,96,745,96,747,96v,,,,,c747,93,745,91,742,91xm772,106v1,-1,2,-1,3,-2c776,101,776,99,776,96v,-10,-4,-18,-10,-24c760,65,751,62,742,62v-10,,-18,3,-25,10c711,78,707,86,707,96v,3,1,5,1,8c709,105,710,105,711,106v1,-1,2,-1,3,-2c713,101,713,99,713,96v,-16,13,-29,29,-29c758,67,770,80,770,96v,3,,5,-1,8c770,105,771,105,772,106xm704,61v-7,-5,-15,-7,-23,-7c672,54,665,56,658,61v1,1,3,3,4,4c667,62,674,60,681,60v7,,14,2,19,6c701,64,703,62,704,61xm583,61v-6,-5,-14,-7,-23,-7c551,54,543,57,536,61v2,2,3,3,4,5c546,62,553,60,560,60v7,,14,2,19,6c581,64,582,62,583,61xm461,61v-7,-5,-15,-7,-23,-7c429,54,422,56,415,61v1,1,3,3,4,4c424,62,431,60,438,60v7,,14,2,19,6c458,64,460,62,461,61xm340,61v-6,-5,-14,-7,-23,-7c308,54,300,56,293,61v2,2,3,3,4,5c303,62,310,60,317,60v7,,14,2,19,6c338,64,339,62,340,61xm218,61v-6,-5,-14,-7,-23,-7c187,54,179,56,172,61v2,1,3,3,4,4c182,62,188,60,195,60v7,,14,2,19,6c216,64,217,62,218,61xm101,96v,3,,5,1,8c103,105,104,105,105,106v1,-1,1,-1,2,-2c107,101,106,99,106,96v,-16,13,-29,29,-29c151,67,164,80,164,96v,3,-1,5,-1,8c163,105,164,105,165,106v1,-1,2,-2,3,-3c169,101,169,98,169,96v,-10,-4,-18,-10,-24c153,65,144,62,135,62v-9,,-18,3,-24,10c105,78,101,86,101,96xm156,96v,1,,3,,4c158,101,159,102,161,103v1,-2,1,-5,1,-7c162,88,159,81,154,77v-5,-5,-11,-8,-19,-8c128,69,121,72,116,77v-5,4,-8,11,-8,19c108,98,108,101,109,103v2,-1,4,-2,5,-3c114,99,114,97,114,96v,-12,9,-21,21,-21c147,75,156,84,156,96xm149,96v,,,1,-1,2c150,98,152,99,154,100v,-2,1,-3,1,-4c155,90,152,86,149,82v-4,-4,-9,-6,-14,-6c130,76,125,78,121,82v-3,4,-5,8,-5,14c116,97,116,98,116,100v2,-1,4,-2,6,-2c122,97,121,96,121,96v,-8,7,-14,14,-14c143,82,149,88,149,96xm142,96v,,,,,c143,97,145,97,147,97v,,,-1,,-1c147,89,142,84,135,84v-7,,-12,5,-12,12c123,96,123,97,123,97v2,,4,,5,-1c128,96,128,96,128,96v,-4,3,-7,7,-7c139,89,142,92,142,96xm135,91v-3,,-5,2,-5,5c130,96,130,96,130,96v2,,3,,5,c137,96,138,96,140,96v,,,,,c140,93,138,91,135,91xm101,147v,3,,6,1,8c103,156,104,157,105,157v1,,1,-1,2,-2c107,153,106,150,106,147v,-16,13,-29,29,-29c151,118,164,131,164,147v,3,-1,6,-1,8c163,156,164,156,165,157v1,-1,2,-1,3,-2c169,152,169,150,169,147v,-9,-4,-18,-10,-24c153,117,144,113,135,113v-9,,-18,4,-24,10c105,129,101,138,101,147xm156,147v,2,,3,,5c158,152,159,153,161,155v1,-3,1,-5,1,-8c162,140,159,133,154,128v-5,-5,-11,-8,-19,-8c128,120,121,123,116,128v-5,5,-8,12,-8,19c108,150,108,152,109,155v2,-2,4,-3,5,-3c114,150,114,149,114,147v,-12,9,-21,21,-21c147,126,156,135,156,147xm149,147v,1,,1,-1,2c150,150,152,150,154,151v,-1,1,-3,1,-4c155,142,152,137,149,133v-4,-3,-9,-5,-14,-5c130,128,125,130,121,133v-3,4,-5,9,-5,14c116,148,116,150,116,151v2,-1,4,-1,6,-2c122,148,121,148,121,147v,-7,7,-13,14,-13c143,134,149,140,149,147xm142,147v,,,1,,1c143,148,145,148,147,149v,-1,,-1,,-2c147,141,142,135,135,135v-7,,-12,6,-12,12c123,148,123,148,123,149v2,-1,4,-1,5,-1c128,148,128,147,128,147v,-4,3,-7,7,-7c139,140,142,143,142,147xm135,142v-3,,-5,2,-5,5c130,147,130,147,130,148v2,-1,3,-1,5,-1c137,147,138,147,140,148v,-1,,-1,,-1c140,144,138,142,135,142xm101,199v,2,,5,1,8c103,207,104,208,105,209v1,-1,1,-2,2,-2c107,204,106,201,106,199v,-16,13,-29,29,-29c151,170,164,183,164,199v,2,-1,5,-1,8c163,207,164,208,165,208v1,,2,-1,3,-2c169,204,169,201,169,199v,-10,-4,-18,-10,-25c153,168,144,164,135,164v-9,,-18,4,-24,10c105,181,101,189,101,199xm156,199v,1,,3,,4c158,204,159,205,161,206v1,-2,1,-5,1,-7c162,191,159,184,154,179v-5,-5,-11,-8,-19,-8c128,171,121,174,116,179v-5,5,-8,12,-8,20c108,201,108,204,109,206v2,-1,4,-2,5,-3c114,202,114,200,114,199v,-12,9,-22,21,-22c147,177,156,187,156,199xm149,199v,,,1,-1,1c150,201,152,202,154,202v,-1,1,-2,1,-3c155,193,152,188,149,185v-4,-4,-9,-6,-14,-6c130,179,125,181,121,185v-3,3,-5,8,-5,14c116,200,116,201,116,202v2,,4,-1,6,-2c122,200,121,199,121,199v,-8,7,-14,14,-14c143,185,149,191,149,199xm142,199v,,,,,c143,199,145,200,147,200v,,,-1,,-1c147,192,142,187,135,187v-7,,-12,5,-12,12c123,199,123,200,123,200v2,,4,-1,5,-1c128,199,128,199,128,199v,-4,3,-7,7,-7c139,192,142,195,142,199xm135,193v-3,,-5,3,-5,6c130,199,130,199,130,199v2,,3,,5,c137,199,138,199,140,199v,,,,,c140,196,138,193,135,193xm101,250v,3,,6,1,8c103,259,104,259,105,260v1,-1,1,-1,2,-2c107,256,106,253,106,250v,-16,13,-29,29,-29c151,221,164,234,164,250v,3,-1,6,-1,8c163,259,164,259,165,260v1,-1,2,-2,3,-2c169,255,169,253,169,250v,-10,-4,-18,-10,-24c153,220,144,216,135,216v-9,,-18,4,-24,10c105,232,101,240,101,250xm156,250v,1,,3,,4c158,255,159,256,161,257v1,-2,1,-5,1,-7c162,242,159,236,154,231v-5,-5,-11,-8,-19,-8c128,223,121,226,116,231v-5,5,-8,11,-8,19c108,252,108,255,109,257v2,-1,4,-2,5,-3c114,253,114,251,114,250v,-12,9,-21,21,-21c147,229,156,238,156,250xm149,250v,1,,1,-1,2c150,252,152,253,154,254v,-1,1,-3,1,-4c155,245,152,240,149,236v-4,-3,-9,-6,-14,-6c130,230,125,233,121,236v-3,4,-5,9,-5,14c116,251,116,253,116,254v2,-1,4,-2,6,-2c122,251,121,251,121,250v,-8,7,-14,14,-14c143,236,149,242,149,250xm142,250v,,,,,1c143,251,145,251,147,251v,,,-1,,-1c147,243,142,238,135,238v-7,,-12,5,-12,12c123,250,123,251,123,251v2,,4,,5,c128,250,128,250,128,250v,-4,3,-7,7,-7c139,243,142,246,142,250xm135,245v-3,,-5,2,-5,5c130,250,130,250,130,250v2,,3,,5,c137,250,138,250,140,250v,,,,,c140,247,138,245,135,245xm101,301v,3,,6,1,9c103,310,104,311,105,311v1,,1,-1,2,-1c107,307,106,304,106,301v,-16,13,-29,29,-29c151,272,164,285,164,301v,3,-1,6,-1,9c163,310,164,311,165,311v1,-1,2,-1,3,-2c169,306,169,304,169,301v,-9,-4,-18,-10,-24c153,271,144,267,135,267v-9,,-18,4,-24,10c105,283,101,292,101,301xm156,301v,2,,3,,5c158,307,159,308,161,309v1,-3,1,-5,1,-8c162,294,159,287,154,282v-5,-5,-11,-8,-19,-8c128,274,121,277,116,282v-5,5,-8,12,-8,19c108,304,108,306,109,309v2,-1,4,-2,5,-3c114,304,114,303,114,301v,-11,9,-21,21,-21c147,280,156,290,156,301xm149,301v,1,,2,-1,2c150,304,152,304,154,305v,-1,1,-2,1,-4c155,296,152,291,149,287v-4,-3,-9,-5,-14,-5c130,282,125,284,121,287v-3,4,-5,9,-5,14c116,303,116,304,116,305v2,-1,4,-1,6,-2c122,303,121,302,121,301v,-7,7,-13,14,-13c143,288,149,294,149,301xm142,301v,,,1,,1c143,302,145,302,147,303v,-1,,-1,,-2c147,295,142,289,135,289v-7,,-12,6,-12,12c123,302,123,302,123,303v2,-1,4,-1,5,-1c128,302,128,301,128,301v,-3,3,-6,7,-6c139,295,142,298,142,301xm135,296v-3,,-5,2,-5,5c130,301,130,302,130,302v2,,3,-1,5,-1c137,301,138,302,140,302v,,,-1,,-1c140,298,138,296,135,296xm101,353v,3,,5,1,8c103,362,104,362,105,363v1,-1,1,-1,2,-2c107,358,106,356,106,353v,-16,13,-29,29,-29c151,324,164,337,164,353v,3,-1,5,-1,8c163,361,164,362,165,363v1,-1,2,-2,3,-3c169,358,169,355,169,353v,-10,-4,-18,-10,-25c153,322,144,318,135,318v-9,,-18,4,-24,10c105,335,101,343,101,353xm156,353v,1,,3,,4c158,358,159,359,161,360v1,-2,1,-5,1,-7c162,345,159,338,154,333v-5,-5,-11,-8,-19,-8c128,325,121,328,116,333v-5,5,-8,12,-8,20c108,355,108,358,109,360v2,-1,4,-2,5,-3c114,356,114,354,114,353v,-12,9,-21,21,-21c147,332,156,341,156,353xm149,353v,,,1,-1,2c150,355,152,356,154,357v,-2,1,-3,1,-4c155,347,152,342,149,339v-4,-4,-9,-6,-14,-6c130,333,125,335,121,339v-3,3,-5,8,-5,14c116,354,116,355,116,357v2,-1,4,-2,6,-2c122,354,121,353,121,353v,-8,7,-14,14,-14c143,339,149,345,149,353xm142,353v,,,,,c143,354,145,354,147,354v,,,-1,,-1c147,346,142,341,135,341v-7,,-12,5,-12,12c123,353,123,354,123,354v2,,4,,5,-1c128,353,128,353,128,353v,-4,3,-7,7,-7c139,346,142,349,142,353xm135,348v-3,,-5,2,-5,5c130,353,130,353,130,353v2,,3,,5,c137,353,138,353,140,353v,,,,,c140,350,138,348,135,348xm101,404v,3,,6,1,8c103,413,104,414,105,414v1,,1,-1,2,-2c107,410,106,407,106,404v,-16,13,-29,29,-29c151,375,164,388,164,404v,3,-1,6,-1,8c163,413,164,413,165,414v1,-1,2,-2,3,-2c169,409,169,407,169,404v,-9,-4,-18,-10,-24c153,374,144,370,135,370v-9,,-18,4,-24,10c105,386,101,395,101,404xm156,404v,2,,3,,5c158,409,159,410,161,411v1,-2,1,-4,1,-7c162,397,159,390,154,385v-5,-5,-11,-8,-19,-8c128,377,121,380,116,385v-5,5,-8,12,-8,19c108,407,108,409,109,411v2,-1,4,-2,5,-2c114,407,114,406,114,404v,-12,9,-21,21,-21c147,383,156,392,156,404xm149,404v,1,,1,-1,2c150,407,152,407,154,408v,-1,1,-3,1,-4c155,399,152,394,149,390v-4,-3,-9,-5,-14,-5c130,385,125,387,121,390v-3,4,-5,9,-5,14c116,405,116,407,116,408v2,-1,4,-1,6,-2c122,405,121,405,121,404v,-7,7,-14,14,-14c143,390,149,397,149,404xm142,404v,,,,,1c143,405,145,405,147,406v,-1,,-1,,-2c147,397,142,392,135,392v-7,,-12,5,-12,12c123,405,123,405,123,406v2,-1,4,-1,5,-1c128,404,128,404,128,404v,-4,3,-7,7,-7c139,397,142,400,142,404xm135,399v-3,,-5,2,-5,5c130,404,130,404,130,404v2,,3,,5,c137,404,138,404,140,404v,,,,,c140,401,138,399,135,399xm815,438v1,-2,2,-3,3,-5c813,430,808,428,803,428v-6,,-11,2,-15,5c789,435,789,437,790,439v4,-3,8,-5,13,-5c807,434,812,436,815,438xm818,431v1,-1,2,-3,3,-4c816,423,810,421,803,421v-7,,-14,2,-19,6c785,428,786,430,787,431v4,-3,10,-4,16,-4c809,427,814,428,818,431xm822,425v1,-1,3,-3,4,-4c819,416,811,413,803,413v-9,,-17,3,-24,8c781,422,782,424,783,425v6,-3,12,-5,20,-5c810,420,817,422,822,425xm827,419v2,-1,3,-2,5,-4c824,409,814,406,803,406v-11,,-21,3,-30,9c775,417,777,418,778,420v7,-5,16,-8,25,-8c812,412,820,415,827,419xm812,404v,-2,1,-4,1,-6c811,394,807,392,803,392v-5,,-8,2,-10,6c793,400,793,402,793,404v,,,1,,1c794,405,795,405,796,405v,-1,,-1,,-1c796,400,799,397,803,397v3,,6,3,6,7c809,404,809,404,809,405v1,,2,,3,c812,405,812,404,812,404xm803,399v-3,,-5,2,-5,5c798,404,798,404,798,404v1,,3,,5,c804,404,806,404,808,404v,,,,,c808,401,806,399,803,399xm813,395v1,-2,1,-4,2,-6c811,386,807,385,803,385v-5,,-9,1,-12,4c791,391,792,393,792,396v3,-4,6,-6,11,-6c807,390,811,392,813,395xm815,387v1,-2,2,-4,3,-6c813,378,808,377,803,377v-6,,-11,2,-15,4c789,383,789,385,790,387v4,-2,8,-4,13,-4c807,383,812,385,815,387xm818,380v1,-2,2,-3,3,-5c816,372,810,370,803,370v-7,,-14,2,-19,5c785,377,786,378,787,380v4,-3,10,-5,16,-5c809,375,814,377,818,380xm822,374v1,-2,3,-3,4,-5c819,365,811,362,803,362v-9,,-17,3,-24,7c781,371,782,372,783,374v6,-4,12,-6,20,-6c810,368,817,370,822,374xm827,368v2,-1,3,-3,5,-4c824,358,814,354,803,354v-11,,-21,4,-30,10c775,365,777,367,778,368v7,-5,16,-7,25,-7c812,361,820,363,827,368xm812,353v,-3,1,-5,1,-7c811,343,807,341,803,341v-5,,-8,2,-10,5c793,348,793,351,793,353v,,,,,1c794,354,795,353,796,353v,,,,,c796,349,799,346,803,346v3,,6,3,6,7c809,353,809,353,809,353v1,,2,1,3,1c812,353,812,353,812,353xm803,348v-3,,-5,2,-5,5c798,353,798,353,798,353v1,,3,,5,c804,353,806,353,808,353v,,,,,c808,350,806,348,803,348xm813,344v1,-2,1,-5,2,-7c811,335,807,333,803,333v-5,,-9,2,-12,4c791,340,792,342,792,344v3,-3,6,-5,11,-5c807,339,811,341,813,344xm815,336v1,-2,2,-4,3,-6c813,327,808,325,803,325v-6,,-11,2,-15,5c789,332,789,334,790,336v4,-3,8,-4,13,-4c807,332,812,333,815,336xm818,329v1,-2,2,-4,3,-5c816,320,810,318,803,318v-7,,-14,2,-19,6c785,325,786,327,787,329v4,-3,10,-5,16,-5c809,324,814,326,818,329xm822,323v1,-2,3,-4,4,-5c819,313,811,311,803,311v-9,,-17,2,-24,7c781,319,782,321,783,323v6,-4,12,-6,20,-6c810,317,817,319,822,323xm827,317v2,-2,3,-3,5,-5c824,307,814,303,803,303v-11,,-21,4,-30,10c775,314,777,315,778,317v7,-5,16,-8,25,-8c812,309,820,312,827,317xm812,301v,-2,1,-4,1,-6c811,292,807,289,803,289v-5,,-8,3,-10,6c793,297,793,299,793,301v,1,,1,,1c794,302,795,302,796,302v,,,-1,,-1c796,298,799,295,803,295v3,,6,3,6,6c809,301,809,302,809,302v1,,2,,3,c812,302,812,302,812,301xm803,296v-3,,-5,2,-5,5c798,301,798,302,798,302v1,,3,-1,5,-1c804,301,806,302,808,302v,,,-1,,-1c808,298,806,296,803,296xm813,293v1,-3,1,-5,2,-7c811,283,807,282,803,282v-5,,-9,1,-12,4c791,288,792,290,792,293v3,-3,6,-5,11,-5c807,288,811,290,813,293xm815,284v1,-2,2,-4,3,-5c813,276,808,274,803,274v-6,,-11,2,-15,5c789,281,789,282,790,284v4,-2,8,-4,13,-4c807,280,812,282,815,284xm818,277v1,-1,2,-3,3,-4c816,269,810,267,803,267v-7,,-14,2,-19,6c785,274,786,276,787,277v4,-3,10,-5,16,-5c809,272,814,274,818,277xm822,271v1,-1,3,-3,4,-5c819,262,811,259,803,259v-9,,-17,3,-24,8c781,268,782,270,783,271v6,-3,12,-6,20,-6c810,265,817,268,822,271xm827,265v2,-1,3,-3,5,-4c824,255,814,252,803,252v-11,,-21,3,-30,9c775,262,777,264,778,265v7,-4,16,-7,25,-7c812,258,820,261,827,265xm812,250v,-2,1,-4,1,-6c811,240,807,238,803,238v-5,,-8,2,-10,6c793,246,793,248,793,250v,,,1,,1c794,251,795,251,796,251v,-1,,-1,,-1c796,246,799,243,803,243v3,,6,3,6,7c809,250,809,250,809,251v1,,2,,3,c812,251,812,250,812,250xm803,245v-3,,-5,2,-5,5c798,250,798,250,798,250v1,,3,,5,c804,250,806,250,808,250v,,,,,c808,247,806,245,803,245xm813,241v1,-2,1,-4,2,-6c811,232,807,230,803,230v-5,,-9,2,-12,5c791,237,792,239,792,241v3,-3,6,-5,11,-5c807,236,811,238,813,241xm815,233v1,-2,2,-4,3,-6c813,224,808,223,803,223v-6,,-11,1,-15,4c789,229,789,231,790,233v4,-3,8,-4,13,-4c807,229,812,230,815,233xm818,226v1,-2,2,-3,3,-5c816,218,810,216,803,216v-7,,-14,2,-19,5c785,223,786,224,787,226v4,-3,10,-5,16,-5c809,221,814,223,818,226xm822,220v1,-2,3,-3,4,-5c819,211,811,208,803,208v-9,,-17,3,-24,7c781,217,782,218,783,220v6,-4,12,-6,20,-6c810,214,817,216,822,220xm827,214v2,-2,3,-3,5,-4c824,204,814,200,803,200v-11,,-21,4,-30,10c775,211,777,213,778,214v7,-5,16,-8,25,-8c812,206,820,209,827,214xm812,199v,-3,1,-5,1,-7c811,189,807,187,803,187v-5,,-8,2,-10,5c793,194,793,196,793,199v,,,,,1c794,199,795,199,796,199v,,,,,c796,195,799,192,803,192v3,,6,3,6,7c809,199,809,199,809,199v1,,2,,3,1c812,199,812,199,812,199xm803,193v-3,,-5,3,-5,6c798,199,798,199,798,199v1,,3,,5,c804,199,806,199,808,199v,,,,,c808,196,806,193,803,193xm813,190v1,-2,1,-5,2,-7c811,181,807,179,803,179v-5,,-9,2,-12,4c791,185,792,188,792,190v3,-3,6,-5,11,-5c807,185,811,187,813,190xm815,182v1,-2,2,-4,3,-6c813,173,808,171,803,171v-6,,-11,2,-15,5c789,178,789,180,790,182v4,-3,8,-5,13,-5c807,177,812,179,815,182xm818,174v1,-1,2,-3,3,-4c816,166,810,164,803,164v-7,,-14,2,-19,6c785,171,786,173,787,174v4,-3,10,-4,16,-4c809,170,814,171,818,174xm822,168v1,-1,3,-3,4,-4c819,159,811,157,803,157v-9,,-17,2,-24,7c781,165,782,167,783,169v6,-4,12,-6,20,-6c810,163,817,165,822,168xm827,163v2,-2,3,-3,5,-5c824,152,814,149,803,149v-11,,-21,3,-30,9c775,160,777,161,778,163v7,-5,16,-8,25,-8c812,155,820,158,827,163xm812,147v,-2,1,-4,1,-6c811,137,807,135,803,135v-5,,-8,3,-10,6c793,143,793,145,793,147v,1,,1,,1c794,148,795,148,796,148v,,,-1,,-1c796,143,799,140,803,140v3,,6,3,6,7c809,147,809,148,809,148v1,,2,,3,c812,148,812,148,812,147xm803,142v-3,,-5,2,-5,5c798,147,798,147,798,148v1,-1,3,-1,5,-1c804,147,806,147,808,148v,-1,,-1,,-1c808,144,806,142,803,142xm813,139v1,-3,1,-5,2,-7c811,129,807,128,803,128v-5,,-9,1,-12,4c791,134,792,136,792,139v3,-3,6,-5,11,-5c807,134,811,136,813,139xm815,130v1,-2,2,-4,3,-6c813,122,808,120,803,120v-6,,-11,2,-15,5c789,126,789,128,790,130v4,-2,8,-4,13,-4c807,126,812,128,815,130xm818,123v1,-2,2,-3,3,-5c816,115,810,113,803,113v-7,,-14,2,-19,5c785,120,786,121,787,123v4,-3,10,-5,16,-5c809,118,814,120,818,123xm822,117v1,-2,3,-3,4,-5c819,108,811,105,803,105v-9,,-17,3,-24,7c781,114,782,115,783,117v6,-4,12,-6,20,-6c810,111,817,113,822,117xm827,111v2,-1,3,-3,5,-4c824,101,814,98,803,98v-11,,-21,3,-30,9c775,108,777,110,778,111v7,-5,16,-7,25,-7c812,104,820,106,827,111xm812,96v,-2,1,-5,1,-7c811,86,807,84,803,84v-5,,-8,2,-10,6c793,92,793,94,793,96v,,,1,,1c794,97,795,97,796,96v,,,,,c796,92,799,89,803,89v3,,6,3,6,7c809,96,809,96,809,96v1,1,2,1,3,1c812,97,812,96,812,96xm803,91v-3,,-5,2,-5,5c798,96,798,96,798,96v1,,3,,5,c804,96,806,96,808,96v,,,,,c808,93,806,91,803,91xm813,87v1,-2,1,-4,2,-7c811,78,807,76,803,76v-5,,-9,2,-12,4c791,83,792,85,792,87v3,-3,6,-5,11,-5c807,82,811,84,813,87xm815,79v1,-2,2,-4,3,-6c813,70,808,69,803,69v-6,,-11,1,-15,4c789,75,789,77,790,79v4,-3,8,-4,13,-4c807,75,812,76,815,79xm818,72v1,-2,2,-4,3,-5c816,64,810,62,803,62v-7,,-14,2,-19,5c785,69,786,70,787,72v4,-3,10,-5,16,-5c809,67,814,69,818,72xm822,66v1,-2,3,-4,4,-5c819,56,811,54,803,54v-9,,-17,2,-24,7c781,63,782,64,783,66v6,-4,12,-6,20,-6c810,60,817,62,822,66xm700,44v,2,,3,,4c702,49,704,50,707,52v-1,-3,-1,-5,-1,-8c706,25,722,9,742,9v19,,35,16,35,35c777,47,777,49,777,52v2,-2,4,-3,6,-4c784,47,784,46,784,44v,-11,-5,-22,-13,-29c764,7,753,2,742,2v-12,,-22,5,-30,13c704,22,700,33,700,44xm662,14v5,-3,12,-5,19,-5c688,9,695,11,700,14v1,-1,3,-3,4,-4c697,5,689,2,681,2v-9,,-16,3,-23,7c659,11,661,12,662,14xm666,20v4,-3,9,-4,15,-4c687,16,692,17,697,20v,-1,1,-3,2,-4c694,12,688,10,681,10v-7,,-13,2,-18,5c664,17,665,18,666,20xm669,27v3,-2,7,-4,12,-4c686,23,690,25,693,27v1,-2,2,-3,3,-5c691,19,686,17,681,17v-5,,-10,2,-15,4c667,23,668,25,669,27xm671,35v3,-3,6,-4,10,-4c685,31,689,33,691,36v1,-3,1,-5,2,-7c690,26,685,25,681,25v-4,,-8,1,-12,3c670,31,671,33,671,35xm690,44v,-2,1,-4,1,-6c689,35,685,32,681,32v-4,,-7,2,-10,5c672,39,672,42,672,44v,1,,1,,1c673,45,673,45,674,45v,,,,,-1c674,41,677,38,681,38v4,,6,3,6,6c687,45,687,45,687,45v1,,2,,4,c690,45,690,45,690,44xm681,39v-3,,-5,3,-5,5c676,45,676,45,676,45v1,,3,,5,c683,45,684,45,686,45v,,,,,-1c686,42,684,39,681,39xm652,55v2,2,3,3,5,4c664,55,672,52,681,52v9,,17,3,24,8c707,58,708,57,710,56,702,50,692,46,681,46v-11,,-21,4,-29,9xm579,44v,2,,3,,4c581,49,584,50,586,52v-1,-3,-1,-5,-1,-8c585,25,601,9,621,9v20,,36,16,36,35c657,47,656,49,656,51v2,-1,4,-2,7,-3c663,47,663,46,663,44v,-11,-5,-22,-13,-29c643,7,632,2,621,2v-12,,-22,5,-30,13c584,22,579,33,579,44xm540,15v6,-4,13,-6,20,-6c567,9,574,11,579,14v2,-1,3,-3,4,-4c577,5,569,2,560,2v-9,,-17,3,-24,8c538,11,539,13,540,15xm544,20v5,-3,10,-4,16,-4c566,16,571,17,576,20v1,-1,1,-3,2,-4c573,12,567,10,560,10v-7,,-13,2,-19,6c542,17,543,19,544,20xm547,28v4,-3,8,-5,13,-5c565,23,569,25,572,27v1,-2,2,-3,3,-5c571,19,565,17,560,17v-6,,-11,2,-15,5c546,24,546,26,547,28xm549,36v,,,,,c552,33,556,31,560,31v4,,8,2,10,5c571,33,571,31,572,29v-3,-3,-8,-4,-12,-4c555,25,551,27,548,29v,3,1,5,1,7xm570,44v,-2,,-4,,-6c568,35,564,32,560,32v-5,,-8,3,-10,7c549,38,549,38,549,37v1,3,1,5,1,7c550,45,550,45,550,46v1,-1,2,-1,3,-1c553,45,553,45,553,44v,-3,3,-6,7,-6c564,38,567,41,567,44v,1,,1,,1c568,45,569,45,570,45v,,,,,-1xm560,39v-3,,-5,3,-5,5c555,45,555,45,555,45v2,,3,,5,c562,45,563,45,565,45v,,,,,-1c565,42,563,39,560,39xm531,56v1,1,3,2,4,4c542,55,551,52,560,52v9,,17,3,24,8c586,58,587,57,589,56,581,50,571,46,560,46v-11,,-21,4,-29,10xm457,44v,2,,3,,4c459,49,461,50,464,52v-1,-3,-1,-5,-1,-8c463,25,479,9,499,9v19,,35,16,35,35c534,47,534,49,534,52v2,-1,4,-3,6,-4c540,47,541,46,541,44v,-11,-5,-22,-13,-29c521,7,510,2,499,2v-12,,-22,5,-30,13c461,22,457,33,457,44xm419,14v5,-3,12,-5,19,-5c445,9,452,11,457,14v1,-1,3,-3,4,-4c454,5,446,2,438,2v-9,,-16,3,-23,7c416,11,418,12,419,14xm423,20v4,-3,9,-4,15,-4c444,16,449,17,453,20v1,-1,2,-3,3,-4c451,12,445,10,438,10v-7,,-13,2,-18,5c421,17,422,18,423,20xm426,27v3,-2,7,-4,12,-4c442,23,447,25,450,27v1,-2,2,-3,3,-5c448,19,443,17,438,17v-5,,-10,2,-15,4c424,23,425,25,426,27xm428,35v3,-3,6,-4,10,-4c442,31,446,33,448,36v1,-3,1,-5,2,-7c446,26,442,25,438,25v-4,,-8,1,-12,3c427,31,428,33,428,35xm447,44v,-2,1,-4,1,-6c446,35,442,32,438,32v-4,,-7,2,-10,5c429,39,429,42,429,44v,1,,1,,1c430,45,430,45,431,45v,,,,,-1c431,41,434,38,438,38v3,,6,3,6,6c444,45,444,45,444,45v1,,2,,3,c447,45,447,45,447,44xm438,39v-3,,-5,3,-5,5c433,45,433,45,433,45v1,,3,,5,c439,45,441,45,443,45v,,,,,-1c443,42,441,39,438,39xm409,55v2,2,3,3,5,4c421,55,429,52,438,52v9,,17,3,24,8c464,58,465,57,467,56,459,50,449,46,438,46v-11,,-21,4,-29,9xm336,44v,2,,3,,4c338,49,341,50,343,52v-1,-3,-1,-5,-1,-8c342,25,358,9,378,9v20,,36,16,36,35c414,47,413,49,413,51v2,-1,4,-2,7,-3c420,47,420,46,420,44v,-11,-5,-22,-13,-29c400,7,389,2,378,2v-12,,-22,5,-30,13c341,22,336,33,336,44xm297,14v6,-3,13,-5,20,-5c324,9,331,11,336,14v2,-1,3,-3,4,-4c334,5,326,2,317,2v-9,,-17,3,-24,8c295,11,296,13,297,14xm301,20v5,-3,10,-4,16,-4c323,16,328,17,333,20v,-1,1,-3,2,-4c330,12,324,10,317,10v-7,,-13,2,-19,6c299,17,300,19,301,20xm304,28v4,-3,8,-5,13,-5c322,23,326,25,329,27v1,-2,2,-3,3,-5c328,19,322,17,317,17v-6,,-11,2,-15,5c303,24,304,26,304,28xm306,36v3,-3,7,-5,11,-5c321,31,325,33,327,36v1,-3,1,-5,2,-7c326,26,321,25,317,25v-5,,-9,1,-12,4c305,31,306,34,306,36xm327,44v,-2,,-4,,-6c325,35,321,32,317,32v-4,,-8,3,-10,6c307,40,307,42,307,44v,1,,1,,2c308,45,309,45,310,45v,,,,,-1c310,41,313,38,317,38v4,,7,3,7,6c324,45,324,45,324,45v1,,2,,3,c327,45,327,45,327,44xm317,39v-3,,-5,3,-5,5c312,45,312,45,312,45v2,,3,,5,c319,45,320,45,322,45v,,,,,-1c322,42,320,39,317,39xm288,56v1,1,3,2,4,4c299,55,308,52,317,52v9,,17,3,24,8c343,58,344,57,346,56,338,50,328,46,317,46v-11,,-21,4,-29,10xm214,44v,2,,3,,4c216,49,219,50,221,52v-1,-3,-1,-5,-1,-8c220,25,236,9,256,9v20,,36,16,36,35c292,47,291,49,291,52v2,-2,4,-3,7,-4c298,47,298,46,298,44v,-11,-5,-22,-12,-29c278,7,267,2,256,2v-12,,-22,5,-30,13c219,22,214,33,214,44xm176,14v6,-3,12,-5,19,-5c202,9,209,11,214,14v2,-1,3,-3,4,-4c212,5,204,2,195,2v-8,,-16,3,-23,7c174,11,175,12,176,14xm180,20v4,-3,9,-4,15,-4c201,16,206,17,211,20v1,-1,2,-3,3,-4c208,12,202,10,195,10v-7,,-13,2,-18,5c178,17,179,18,180,20xm183,27v4,-2,8,-4,12,-4c200,23,204,25,208,27v,-2,1,-3,2,-5c206,19,201,17,195,17v-5,,-10,2,-14,4c182,23,182,25,183,27xm185,35v3,-3,6,-4,10,-4c199,31,203,33,205,36v1,-3,1,-5,2,-7c204,26,200,25,195,25v-4,,-8,1,-11,3c184,31,185,33,185,35xm205,44v,-2,,-4,,-6c203,35,199,32,195,32v-4,,-7,2,-9,5c186,39,186,42,186,44v,1,,1,,1c187,45,188,45,188,45v,,,,,-1c188,41,191,38,195,38v4,,7,3,7,6c202,45,202,45,202,45v1,,2,,3,c205,45,205,45,205,44xm195,39v-3,,-5,3,-5,5c190,45,190,45,190,45v2,,3,,5,c197,45,198,45,200,45v,,,,,-1c200,42,198,39,195,39xm166,55v2,2,4,3,5,4c178,55,186,52,195,52v9,,17,3,24,8c221,58,222,57,224,56,216,50,206,46,195,46v-11,,-21,4,-29,9xm93,44v,2,,3,,4c96,49,98,50,100,52,99,49,99,47,99,44,99,25,115,9,135,9v20,,36,16,36,35c171,47,171,49,170,51v2,-1,5,-2,7,-3c177,47,177,46,177,44v,-11,-5,-22,-12,-29c157,7,147,2,135,2v-12,,-22,5,-30,13c98,22,93,33,93,44xm55,14c60,11,67,9,74,9v7,,14,2,20,5c95,13,96,11,97,10,91,5,83,2,74,2,65,2,57,5,51,10v1,1,2,3,4,4xm58,20v5,-3,10,-4,16,-4c80,16,85,17,90,20v1,-1,2,-3,3,-4c87,12,81,10,74,10v-7,,-13,2,-19,6c56,17,57,19,58,20xm61,28v4,-3,8,-5,13,-5c79,23,83,25,87,27v,-2,1,-3,2,-5c85,19,80,17,74,17v-5,,-11,2,-15,5c60,24,61,26,61,28xm63,36v3,-3,7,-5,11,-5c78,31,82,33,85,36v,-3,,-5,1,-7c83,26,79,25,74,25v-5,,-9,2,-12,4c63,31,63,34,63,36xm84,44v,-2,,-4,,-6c82,35,78,32,74,32v-4,,-8,3,-10,6c64,40,64,42,64,44v,1,,1,,2c65,45,66,45,68,45v,,-1,,-1,-1c67,41,70,38,74,38v4,,7,3,7,6c81,45,81,45,81,45v1,,2,,3,c84,45,84,45,84,44xm74,39v-3,,-5,3,-5,5c69,45,69,45,69,45v2,,3,,5,c76,45,78,45,79,45v,,,,,-1c79,42,77,39,74,39xm50,60v7,-5,15,-8,24,-8c83,52,92,55,99,60v1,-2,3,-3,4,-4c95,50,85,46,74,46,63,46,53,50,45,56v1,1,3,2,5,4xm55,66v5,-4,12,-6,19,-6c81,60,88,62,94,66v1,-2,2,-4,3,-5c91,56,83,54,74,54v-9,,-17,3,-23,7c52,63,53,64,55,66xm58,72v5,-3,10,-5,16,-5c80,67,85,69,90,72v1,-2,2,-4,3,-5c87,64,81,62,74,62v-7,,-13,2,-19,5c56,69,57,70,58,72xm61,79v4,-3,8,-4,13,-4c79,75,83,76,87,79v,-2,1,-4,2,-6c85,70,80,69,74,69v-5,,-11,1,-15,4c60,75,61,77,61,79xm63,87v3,-3,7,-5,11,-5c78,82,82,84,85,87v,-2,,-4,1,-7c83,78,79,76,74,76v-5,,-9,2,-12,5c63,83,63,85,63,87xm84,96v,-2,,-5,,-7c82,86,78,84,74,84v-4,,-8,2,-10,6c64,92,64,94,64,96v,,,1,,1c65,97,66,97,68,96v,,-1,,-1,c67,92,70,89,74,89v4,,7,3,7,7c81,96,81,96,81,96v1,1,2,1,3,1c84,97,84,96,84,96xm74,91v-3,,-5,2,-5,5c69,96,69,96,69,96v2,,3,,5,c76,96,78,96,79,96v,,,,,c79,93,77,91,74,91xm50,111v7,-5,15,-7,24,-7c83,104,92,106,99,111v1,-1,3,-3,4,-4c95,101,85,98,74,98v-11,,-21,3,-29,9c46,108,48,110,50,111xm55,117v5,-3,12,-6,19,-6c81,111,88,113,94,117v1,-2,2,-3,3,-5c91,108,83,105,74,105v-9,,-17,3,-23,7c52,114,53,116,55,117xm58,123v5,-3,10,-5,16,-5c80,118,85,120,90,123v1,-2,2,-3,3,-5c87,115,81,113,74,113v-7,,-13,2,-19,6c56,120,57,122,58,123xm61,130v4,-2,8,-4,13,-4c79,126,83,128,87,130v,-2,1,-4,2,-6c85,122,80,120,74,120v-5,,-11,2,-15,5c60,126,61,128,61,130xm63,139v3,-3,7,-5,11,-5c78,134,82,136,85,139v,-3,,-5,1,-7c83,129,79,128,74,128v-5,,-9,1,-12,4c63,134,63,136,63,139xm84,147v,-2,,-4,,-6c82,137,78,135,74,135v-4,,-8,3,-10,6c64,143,64,145,64,147v,1,,1,,1c65,148,66,148,68,148v,,-1,-1,-1,-1c67,143,70,140,74,140v4,,7,3,7,7c81,147,81,148,81,148v1,,2,,3,c84,148,84,148,84,147xm74,142v-3,,-5,2,-5,5c69,147,69,147,69,148v2,-1,3,-1,5,-1c76,147,78,147,79,148v,-1,,-1,,-1c79,144,77,142,74,142xm50,163v7,-5,15,-8,24,-8c83,155,92,158,99,163v1,-2,3,-3,4,-5c95,152,85,149,74,149v-11,,-21,3,-29,9c46,160,48,161,50,163xm55,169v5,-4,12,-6,19,-6c81,163,88,165,94,168v1,-1,2,-3,3,-4c91,159,83,157,74,157v-9,,-17,2,-23,7c52,165,53,167,55,169xm58,175v5,-3,10,-5,16,-5c80,170,85,171,90,174v1,-1,2,-3,3,-4c87,166,81,164,74,164v-7,,-13,2,-19,6c56,171,57,173,58,175xm61,182v4,-3,8,-5,13,-5c79,177,83,179,87,182v,-2,1,-4,2,-6c85,173,80,171,74,171v-5,,-11,2,-15,5c60,178,61,180,61,182xm63,190v3,-3,7,-5,11,-5c78,185,82,187,85,190v,-2,,-5,1,-7c83,181,79,179,74,179v-5,,-9,2,-12,4c63,186,63,188,63,190xm84,199v,-3,,-5,,-7c82,189,78,187,74,187v-4,,-8,2,-10,6c64,195,64,196,64,199v,,,,,1c65,199,66,199,68,199v,,-1,,-1,c67,195,70,192,74,192v4,,7,3,7,7c81,199,81,199,81,199v1,,2,,3,1c84,199,84,199,84,199xm74,193v-3,,-5,3,-5,6c69,199,69,199,69,199v2,,3,,5,c76,199,78,199,79,199v,,,,,c79,196,77,193,74,193xm50,214v7,-5,15,-8,24,-8c83,206,92,209,99,214v1,-2,3,-3,4,-4c95,204,85,200,74,200v-11,,-21,4,-29,10c46,211,48,213,50,214xm55,220v5,-4,12,-6,19,-6c81,214,88,216,94,220v1,-2,2,-3,3,-5c91,211,83,208,74,208v-9,,-17,3,-23,7c52,217,53,218,55,220xm58,226v5,-3,10,-5,16,-5c80,221,85,223,90,226v1,-2,2,-3,3,-5c87,218,81,216,74,216v-7,,-13,2,-19,5c56,223,57,224,58,226xm61,233v4,-3,8,-4,13,-4c79,229,83,230,87,233v,-2,1,-4,2,-6c85,224,80,223,74,223v-5,,-11,1,-15,4c60,229,61,231,61,233xm63,242v3,-4,7,-6,11,-6c78,236,82,238,85,241v,-2,,-4,1,-6c83,232,79,230,74,230v-5,,-9,2,-12,5c63,237,63,239,63,242xm84,250v,-2,,-4,,-6c82,240,78,238,74,238v-4,,-8,2,-10,6c64,246,64,248,64,250v,,,1,,1c65,251,66,251,68,251v,-1,-1,-1,-1,-1c67,246,70,243,74,243v4,,7,3,7,7c81,250,81,250,81,251v1,,2,,3,c84,251,84,250,84,250xm74,245v-3,,-5,2,-5,5c69,250,69,250,69,250v2,,3,,5,c76,250,78,250,79,250v,,,,,c79,247,77,245,74,245xm50,265v7,-4,15,-7,24,-7c83,258,92,261,99,265v1,-1,3,-3,4,-4c95,255,85,252,74,252v-11,,-21,3,-29,9c46,263,48,264,50,265xm55,271v5,-3,12,-6,19,-6c81,265,88,268,94,271v1,-1,2,-3,3,-5c91,262,83,259,74,259v-9,,-17,3,-23,8c52,268,53,270,55,271xm58,277v5,-3,10,-5,16,-5c80,272,85,274,90,277v1,-1,2,-3,3,-4c87,269,81,267,74,267v-7,,-13,2,-19,6c56,274,57,276,58,277xm61,285v4,-3,8,-5,13,-5c79,280,83,282,87,284v,-2,1,-4,2,-5c85,276,80,274,74,274v-5,,-11,2,-15,5c60,281,61,283,61,285xm63,293v3,-3,7,-5,11,-5c78,288,82,290,85,293v,-3,,-5,1,-7c83,283,79,282,74,282v-5,,-9,1,-12,4c63,288,63,291,63,293xm84,301v,-2,,-4,,-6c82,292,78,289,74,289v-4,,-8,3,-10,6c64,297,64,299,64,301v,1,,1,,1c65,302,66,302,68,302v,,-1,-1,-1,-1c67,298,70,295,74,295v4,,7,3,7,6c81,301,81,302,81,302v1,,2,,3,c84,302,84,302,84,301xm74,296v-3,,-5,2,-5,5c69,301,69,302,69,302v2,,3,-1,5,-1c76,301,78,302,79,302v,,,-1,,-1c79,298,77,296,74,296xm50,317v7,-5,15,-8,24,-8c83,309,92,312,99,317v1,-2,3,-3,4,-5c95,307,85,303,74,303v-11,,-21,4,-29,10c46,314,48,315,50,317xm55,323v5,-4,12,-6,19,-6c81,317,88,319,94,323v1,-2,2,-4,3,-5c91,313,83,311,74,311v-9,,-17,2,-23,7c52,319,53,321,55,323xm58,329v5,-3,10,-5,16,-5c80,324,85,326,90,329v1,-2,2,-4,3,-5c87,320,81,318,74,318v-7,,-13,2,-19,6c56,326,57,327,58,329xm61,336v4,-3,8,-4,13,-4c79,332,83,333,87,336v,-2,1,-4,2,-6c85,327,80,325,74,325v-5,,-11,2,-15,5c60,332,61,334,61,336xm63,344v3,-3,7,-5,11,-5c78,339,82,341,85,344v,-2,,-5,1,-7c83,335,79,333,74,333v-5,,-9,2,-12,4c63,340,63,342,63,344xm84,353v,-3,,-5,,-7c82,343,78,341,74,341v-4,,-8,2,-10,6c64,349,64,351,64,353v,,,,,1c65,354,66,353,68,353v,,-1,,-1,c67,349,70,346,74,346v4,,7,3,7,7c81,353,81,353,81,353v1,,2,1,3,1c84,353,84,353,84,353xm74,348v-3,,-5,2,-5,5c69,353,69,353,69,353v2,,3,,5,c76,353,78,353,79,353v,,,,,c79,350,77,348,74,348xm50,368v7,-5,15,-7,24,-7c83,361,92,363,99,368v1,-1,3,-3,4,-4c95,358,85,354,74,354v-11,,-21,4,-29,10c46,365,48,367,50,368xm55,374v5,-4,12,-6,19,-6c81,368,88,370,94,374v1,-2,2,-3,3,-5c91,365,83,362,74,362v-9,,-17,3,-23,7c52,371,53,372,55,374xm58,380v5,-3,10,-5,16,-5c80,375,85,377,90,380v1,-2,2,-3,3,-5c87,372,81,370,74,370v-7,,-13,2,-19,5c56,377,57,378,58,380xm61,387v4,-2,8,-4,13,-4c79,383,83,385,87,387v,-2,1,-4,2,-6c85,378,80,377,74,377v-5,,-11,2,-15,4c60,383,61,385,61,387xm63,396v3,-3,7,-6,11,-6c78,390,82,392,85,395v,-2,,-4,1,-6c83,386,79,385,74,385v-5,,-9,1,-12,4c63,391,63,393,63,396xm84,404v,-2,,-4,,-6c82,394,78,392,74,392v-4,,-8,2,-10,6c64,400,64,402,64,404v,,,1,,1c65,405,66,405,68,405v,-1,-1,-1,-1,-1c67,400,70,397,74,397v4,,7,3,7,7c81,404,81,404,81,405v1,,2,,3,c84,405,84,404,84,404xm74,399v-3,,-5,2,-5,5c69,404,69,404,69,404v2,,3,,5,c76,404,78,404,79,404v,,,,,c79,401,77,399,74,399xm50,420v7,-5,15,-8,24,-8c83,412,92,415,99,419v1,-1,3,-2,4,-4c95,409,85,406,74,406v-11,,-21,3,-29,9c46,417,48,418,50,420xm55,426v5,-4,12,-6,19,-6c81,420,88,422,94,425v1,-1,2,-3,3,-4c91,416,83,413,74,413v-9,,-17,3,-23,8c52,422,53,424,55,426xm58,431v5,-3,10,-4,16,-4c80,427,85,428,90,431v1,-1,2,-3,3,-4c87,423,81,421,74,421v-7,,-13,2,-19,6c56,428,57,430,58,431xm61,439v4,-3,8,-5,13,-5c79,434,83,436,87,438v,-2,1,-3,2,-5c85,430,80,428,74,428v-5,,-11,2,-15,5c60,435,61,437,61,439xm63,447v3,-3,7,-5,11,-5c78,442,82,444,85,447v,-3,,-5,1,-7c83,437,79,436,74,436v-5,,-9,2,-12,4c63,442,63,445,63,447xm84,455v,-2,,-4,,-6c82,446,78,443,74,443v-4,,-8,3,-10,6c64,451,64,453,64,455v,1,,1,,2c65,456,66,456,68,456v,,-1,,-1,-1c67,452,70,449,74,449v4,,7,3,7,6c81,456,81,456,81,456v1,,2,,3,1c84,456,84,456,84,455xm74,450v-3,,-5,3,-5,5c69,456,69,456,69,456v2,,3,,5,c76,456,78,456,79,456v,,,,,-1c79,453,77,450,74,450xm86,491v-3,-2,-7,-4,-12,-4c69,487,65,489,62,492v1,2,1,4,1,6c66,495,70,493,74,493v4,,8,2,11,5c85,496,85,494,86,491xm89,484v-4,-3,-9,-4,-15,-4c69,480,63,481,59,484v1,2,2,4,2,6c65,487,69,486,74,486v5,,9,1,13,4c87,488,88,486,89,484xm93,478v-6,-3,-12,-5,-19,-5c67,473,61,475,55,478v1,2,2,3,3,5c63,480,68,478,74,478v6,,11,2,16,5c91,481,92,480,93,478xm97,472v-6,-5,-14,-7,-23,-7c65,465,57,468,51,472v1,2,2,3,4,5c60,473,67,471,74,471v7,,14,2,20,6c95,475,96,473,97,472xm103,467c95,461,85,457,74,457v-11,,-21,4,-29,10c46,468,48,469,50,471v7,-5,15,-8,24,-8c83,463,92,466,99,471v1,-2,3,-3,4,-4xm140,455v,-2,-2,-5,-5,-5c132,450,130,453,130,455v,1,,1,,1c132,456,133,456,135,456v2,,3,,5,c140,456,140,456,140,455xm147,455v,-6,-5,-12,-12,-12c128,443,123,449,123,455v,1,,1,,2c125,457,127,456,128,456v,,,,,-1c128,452,131,449,135,449v4,,7,3,7,6c142,456,142,456,142,456v1,,3,1,5,1c147,456,147,456,147,455xm155,455v,-5,-3,-10,-6,-13c145,438,140,436,135,436v-5,,-10,2,-14,6c118,445,116,450,116,455v,2,,3,,4c118,459,120,458,122,457v,,-1,-1,-1,-2c121,448,128,442,135,442v8,,14,6,14,13c149,456,149,457,148,457v2,1,4,2,6,2c154,458,155,457,155,455xm162,455v,-7,-3,-14,-8,-19c149,431,143,428,135,428v-7,,-14,3,-19,8c111,441,108,448,108,455v,3,,5,1,8c111,462,113,461,114,460v,-2,,-3,,-5c114,444,123,434,135,434v12,,21,10,21,21c156,457,156,458,156,460v2,1,3,2,5,3c162,460,162,458,162,455xm165,465v1,,2,-1,3,-2c169,461,169,458,169,455v,-9,-4,-18,-10,-24c153,425,144,421,135,421v-9,,-18,4,-24,10c105,437,101,446,101,455v,3,,6,1,9c103,464,104,465,105,466v1,-1,1,-2,2,-2c107,461,106,458,106,455v,-15,13,-28,29,-28c151,427,164,440,164,455v,3,-1,6,-1,9c163,464,164,465,165,465xm207,491v-3,-2,-7,-4,-12,-4c191,487,187,489,184,491v,2,1,4,1,6c188,495,191,493,195,493v4,,8,2,10,5c206,496,206,494,207,491xm210,484v-4,-3,-9,-4,-15,-4c190,480,185,481,181,484v1,1,1,3,2,5c187,487,191,486,195,486v5,,9,1,13,4c208,488,209,486,210,484xm214,478v-6,-3,-12,-5,-19,-5c188,473,182,474,177,478v1,1,2,3,3,4c184,480,189,478,195,478v6,,11,2,16,5c212,481,213,480,214,478xm218,472v-6,-5,-14,-7,-23,-7c187,465,179,467,172,472v2,1,3,3,4,4c182,473,188,471,195,471v7,,14,2,19,6c216,475,217,473,218,472xm224,467v-8,-6,-18,-10,-29,-10c184,457,174,461,166,466v2,2,4,3,5,4c178,466,186,463,195,463v9,,17,3,24,8c221,469,222,468,224,467xm261,455v,-2,-2,-5,-5,-5c253,450,251,453,251,455v,1,,1,,1c252,456,254,456,256,456v2,,3,,5,c261,456,261,456,261,455xm268,455v,-6,-6,-12,-12,-12c249,443,244,449,244,455v,1,,1,,2c246,457,247,456,249,456v,,,,,-1c249,452,252,449,256,449v4,,7,3,7,6c263,456,263,456,263,456v1,,3,1,5,1c268,456,268,456,268,455xm275,455v,-5,-2,-10,-5,-13c266,438,261,436,256,436v-6,,-10,2,-14,6c239,445,236,450,236,455v,2,1,3,1,4c239,459,241,458,242,457v,,,-1,,-2c242,448,248,442,256,442v7,,13,6,13,13c269,456,269,457,269,457v2,1,4,2,6,2c275,458,275,457,275,455xm283,455v,-7,-3,-14,-8,-19c270,431,263,428,256,428v-8,,-14,3,-19,8c232,441,229,448,229,455v,3,,5,1,8c231,462,233,461,235,460v,-2,,-3,,-5c235,444,244,434,256,434v12,,21,10,21,21c277,457,277,458,276,460v2,1,4,2,6,3c283,460,283,458,283,455xm286,466v1,-1,2,-2,3,-2c290,461,290,458,290,455v,-9,-4,-18,-10,-24c274,425,265,421,256,421v-10,,-18,4,-24,10c225,437,222,446,222,455v,3,,6,1,9c224,464,225,465,225,466v1,-1,2,-2,3,-2c228,461,227,458,227,455v,-15,13,-28,29,-28c272,427,285,440,285,455v,3,-1,6,-2,9c284,464,285,465,286,466xm329,491v-3,-2,-8,-4,-12,-4c312,487,308,489,305,492v,2,1,4,1,6c309,495,313,493,317,493v4,,8,2,10,5c328,496,328,494,329,491xm332,484v-4,-3,-10,-4,-15,-4c311,480,306,481,302,484v1,2,2,4,2,6c308,487,312,486,317,486v5,,9,1,12,4c330,488,331,486,332,484xm335,478v-5,-3,-11,-5,-18,-5c310,473,304,475,298,478v1,2,2,3,3,5c306,480,311,478,317,478v6,,11,2,16,5c333,481,334,480,335,478xm340,472v-6,-5,-14,-7,-23,-7c308,465,300,468,293,472v2,2,3,3,4,5c303,473,310,471,317,471v7,,14,2,19,6c338,475,339,473,340,472xm346,467v-8,-6,-18,-10,-29,-10c306,457,296,461,288,467v1,1,3,2,4,4c299,466,308,463,317,463v9,,17,3,24,8c343,469,344,468,346,467xm383,455v,-2,-2,-5,-5,-5c375,450,373,453,373,455v,1,,1,,1c374,456,376,456,378,456v1,,3,,5,c383,456,383,456,383,455xm390,455v,-6,-6,-12,-12,-12c371,443,366,449,366,455v,1,,1,,2c368,457,369,456,371,456v,,,,,-1c371,452,374,449,378,449v3,,6,3,6,6c384,456,384,456,384,456v2,,4,1,6,1c390,456,390,456,390,455xm397,455v,-5,-2,-10,-5,-13c388,438,383,436,378,436v-6,,-10,2,-14,6c360,445,358,450,358,455v,2,,3,1,4c361,459,362,458,364,457v,,,-1,,-2c364,448,370,442,378,442v7,,13,6,13,13c391,456,391,457,391,457v2,1,4,2,6,2c397,458,397,457,397,455xm405,455v,-7,-3,-14,-8,-19c392,431,385,428,378,428v-8,,-15,3,-19,8c354,441,351,448,351,455v,3,,5,1,8c353,462,355,461,357,460v,-2,,-3,,-5c357,444,366,434,378,434v11,,21,10,21,21c399,457,399,458,398,460v2,1,4,2,6,3c405,460,405,458,405,455xm408,465v1,,2,-1,3,-2c412,461,412,458,412,455v,-9,-4,-18,-10,-24c396,425,387,421,378,421v-10,,-18,4,-24,10c347,437,344,446,344,455v,3,,6,1,9c346,464,346,465,347,466v1,-1,2,-2,3,-2c349,461,349,458,349,455v,-15,13,-28,29,-28c394,427,407,440,407,455v,3,-1,6,-2,9c406,464,407,465,408,465xm450,491v-4,-2,-8,-4,-12,-4c434,487,430,489,426,491v1,2,2,4,2,6c431,495,434,493,438,493v4,,8,2,10,5c449,496,449,494,450,491xm453,484v-5,-3,-10,-4,-15,-4c433,480,428,481,423,484v1,1,2,3,3,5c429,487,433,486,438,486v4,,9,1,12,4c451,488,452,486,453,484xm456,478v-5,-3,-11,-5,-18,-5c431,473,425,474,420,478v1,1,2,3,3,4c427,480,432,478,438,478v6,,11,2,15,5c454,481,455,480,456,478xm461,472v-7,-5,-15,-7,-23,-7c429,465,422,467,415,472v1,1,3,3,4,4c424,473,431,471,438,471v7,,14,2,19,6c458,475,460,473,461,472xm467,467v-8,-6,-18,-10,-29,-10c427,457,417,461,409,466v2,2,3,3,5,4c421,466,429,463,438,463v9,,17,3,24,8c464,469,465,468,467,467xm504,455v,-2,-3,-5,-5,-5c496,450,494,453,494,455v,1,,1,,1c495,456,497,456,499,456v1,,3,,5,c504,456,504,456,504,455xm511,455v,-6,-6,-12,-12,-12c492,443,487,449,487,455v,1,,1,,2c489,457,490,456,492,456v,,,,,-1c492,452,495,449,499,449v3,,6,3,6,6c505,456,505,456,505,456v2,,4,1,5,1c511,456,511,456,511,455xm518,455v,-5,-2,-10,-6,-13c509,438,504,436,499,436v-6,,-11,2,-14,6c481,445,479,450,479,455v,2,,3,1,4c481,459,483,458,485,457v,,,-1,,-2c485,448,491,442,499,442v7,,13,6,13,13c512,456,512,457,512,457v2,1,4,2,6,2c518,458,518,457,518,455xm526,455v,-7,-3,-14,-8,-19c513,431,506,428,499,428v-8,,-15,3,-20,8c474,441,471,448,471,455v,3,1,5,1,8c474,462,476,461,478,460v,-2,,-3,,-5c478,444,487,434,499,434v11,,21,10,21,21c520,457,520,458,519,460v2,1,4,2,6,3c525,460,526,458,526,455xm529,466v1,-1,2,-1,3,-2c532,461,533,458,533,455v,-9,-4,-18,-10,-24c517,425,508,421,499,421v-10,,-18,4,-25,10c468,437,464,446,464,455v,3,1,6,1,9c466,464,467,465,468,466v1,-1,2,-2,3,-2c470,461,470,458,470,455v,-15,13,-28,29,-28c515,427,527,440,527,455v,3,,6,-1,9c527,464,528,465,529,466xm572,491v-3,-2,-8,-4,-12,-4c555,487,551,489,548,492v,2,1,4,1,7c549,499,549,499,549,499v3,-4,7,-6,11,-6c564,493,568,495,570,498v1,-2,1,-4,2,-7xm575,484v-4,-3,-10,-4,-15,-4c554,480,549,481,545,484v1,2,1,4,2,6c551,487,555,486,560,486v5,,9,1,12,4c573,488,574,486,575,484xm578,478v-5,-3,-11,-5,-18,-5c553,473,547,475,541,478v1,2,2,3,3,5c549,480,554,478,560,478v6,,11,2,16,5c577,481,577,480,578,478xm583,472v-6,-5,-14,-7,-23,-7c551,465,543,468,536,472v2,2,3,3,4,5c546,473,553,471,560,471v7,,14,2,19,6c581,475,582,473,583,472xm589,467v-8,-6,-18,-10,-29,-10c549,457,539,461,531,467v1,1,3,3,4,4c542,466,551,463,560,463v9,,17,3,24,8c586,469,587,468,589,467xm626,455v,-2,-2,-5,-5,-5c618,450,616,453,616,455v,1,,1,,1c617,456,619,456,621,456v2,,3,,5,c626,456,626,456,626,455xm633,455v,-6,-6,-12,-12,-12c614,443,609,449,609,455v,1,,1,,2c611,457,612,456,614,456v,,,,,-1c614,452,617,449,621,449v4,,7,3,7,6c628,456,627,456,627,456v2,,4,1,6,1c633,456,633,456,633,455xm640,455v,-5,-2,-10,-5,-13c631,438,626,436,621,436v-6,,-10,2,-14,6c603,445,601,450,601,455v,2,,3,1,4c604,459,605,458,607,457v,,,-1,,-2c607,448,613,442,621,442v7,,13,6,13,13c634,456,634,457,634,457v2,1,4,2,6,2c640,458,640,457,640,455xm648,455v,-7,-3,-14,-8,-19c635,431,628,428,621,428v-8,,-14,3,-19,8c597,441,594,448,594,455v,3,,5,1,8c596,462,598,461,600,460v,-2,,-3,,-5c600,444,609,434,621,434v11,,21,10,21,21c642,457,642,458,641,460v2,1,4,2,6,3c648,460,648,458,648,455xm651,465v1,,2,-1,3,-2c655,461,655,458,655,455v,-9,-4,-18,-10,-24c639,425,630,421,621,421v-10,,-18,4,-24,10c590,437,587,446,587,455v,3,,6,1,9c589,464,589,465,590,466v1,-1,2,-2,3,-2c592,461,592,458,592,455v,-15,13,-28,29,-28c637,427,650,440,650,455v,3,-1,6,-2,9c649,464,650,465,651,465xm693,491v-3,-2,-8,-4,-12,-4c677,487,673,489,669,491v1,2,2,4,2,6c674,495,677,493,681,493v4,,8,2,10,5c692,496,692,494,693,491xm696,484v-5,-3,-10,-4,-15,-4c676,480,671,481,666,484v1,1,2,3,3,5c672,487,676,486,681,486v5,,9,1,12,4c694,488,695,486,696,484xm699,478v-5,-3,-11,-5,-18,-5c674,473,668,474,663,478v1,1,2,3,3,4c670,480,675,478,681,478v6,,11,2,16,5c697,481,698,480,699,478xm704,472v-7,-5,-15,-7,-23,-7c672,465,665,467,658,472v1,1,3,3,4,4c667,473,674,471,681,471v7,,14,2,19,6c701,475,703,473,704,472xm710,467v-8,-6,-18,-10,-29,-10c670,457,660,461,652,466v2,2,3,3,5,4c664,466,672,463,681,463v9,,17,3,24,8c707,469,708,468,710,467xm747,455v,-2,-2,-5,-5,-5c739,450,737,453,737,455v,1,,1,,1c738,456,740,456,742,456v1,,3,,5,c747,456,747,456,747,455xm754,455v,-6,-6,-12,-12,-12c735,443,730,449,730,455v,1,,1,,2c732,457,733,456,735,456v,,,,,-1c735,452,738,449,742,449v3,,6,3,6,6c748,456,748,456,748,456v2,,4,1,6,1c754,456,754,456,754,455xm761,455v,-5,-2,-10,-6,-13c752,438,747,436,742,436v-6,,-11,2,-14,6c724,445,722,450,722,455v,2,,3,1,4c724,459,726,458,728,457v,,,-1,,-2c728,448,734,442,742,442v7,,13,6,13,13c755,456,755,457,755,457v2,1,4,2,6,2c761,458,761,457,761,455xm769,455v,-7,-3,-14,-8,-19c756,431,749,428,742,428v-8,,-15,3,-20,8c718,441,714,448,714,455v,3,1,5,1,8c717,462,719,461,721,460v,-2,,-3,,-5c721,444,730,434,742,434v11,,21,10,21,21c763,457,763,458,762,460v2,1,4,2,6,3c769,460,769,458,769,455xm772,466v1,-1,2,-2,3,-2c776,461,776,458,776,455v,-9,-4,-18,-10,-24c760,425,751,421,742,421v-10,,-18,4,-25,10c711,437,707,446,707,455v,3,1,6,1,9c709,464,710,465,711,466v1,-1,2,-2,3,-2c713,461,713,458,713,455v,-15,13,-28,29,-28c758,427,770,440,770,455v,3,,6,-1,9c770,464,771,465,772,466xm815,491v-4,-2,-8,-4,-12,-4c798,487,794,489,791,492v,2,1,4,1,6c795,495,798,493,803,493v4,,8,2,10,5c814,496,814,494,815,491xm818,484v-5,-3,-10,-4,-15,-4c797,480,792,481,788,484v1,2,1,4,2,6c794,487,798,486,803,486v4,,9,1,12,4c816,488,817,486,818,484xm821,478v-5,-3,-11,-5,-18,-5c796,473,789,475,784,478v1,2,2,3,3,5c791,480,797,478,803,478v6,,11,2,15,5c819,481,820,480,821,478xm826,472v-7,-5,-15,-7,-23,-7c794,465,786,468,779,472v2,2,3,3,4,5c789,473,795,471,803,471v7,,14,2,19,6c823,475,825,473,826,472xm832,467v-8,-6,-18,-10,-29,-10c792,457,782,461,773,467v2,1,4,2,5,4c785,466,794,463,803,463v9,,17,3,24,8c829,469,830,468,832,467xm869,455v,-2,-3,-5,-5,-5c861,450,858,453,858,455v,1,1,1,1,1c860,456,862,456,864,456v1,,3,,5,c869,456,869,456,869,455xm876,455v,-6,-6,-12,-12,-12c857,443,852,449,852,455v,1,,1,,2c853,457,855,456,857,456v,,,,,-1c857,452,860,449,864,449v3,,6,3,6,6c870,456,870,456,870,456v2,,4,1,5,1c876,456,876,456,876,455xm883,455v,-5,-2,-10,-6,-13c874,438,869,436,864,436v-6,,-11,2,-14,6c846,445,844,450,844,455v,2,,3,,4c846,459,848,458,850,457v,,,-1,,-2c850,448,856,442,864,442v7,,13,6,13,13c877,456,877,457,877,457v2,1,4,2,6,2c883,458,883,457,883,455xm891,455v,-7,-3,-14,-8,-19c878,431,871,428,864,428v-8,,-15,3,-20,8c839,441,836,448,836,455v,3,1,5,1,8c839,462,841,461,843,460v,-2,-1,-3,-1,-5c842,444,852,434,864,434v11,,21,10,21,21c885,457,884,458,884,460v2,1,4,2,6,3c890,460,891,458,891,455xm898,455v,-9,-4,-18,-10,-24c882,425,873,421,864,421v-10,,-18,4,-25,10c833,437,829,446,829,455v,3,1,6,1,9c831,464,832,465,833,466v1,-1,2,-2,3,-2c835,461,835,458,835,455v,-15,13,-28,29,-28c879,427,892,440,892,455v,3,,6,-1,9c892,464,893,465,894,465v1,,2,-1,3,-2c897,461,898,458,898,455xm906,455v,-11,-5,-22,-13,-29c886,418,875,413,864,413v-12,,-22,5,-30,13c826,433,822,444,822,455v,2,,3,,4c824,460,826,461,829,463v-1,-3,-1,-5,-1,-8c828,436,844,420,864,420v19,,35,16,35,35c899,458,899,460,899,462v2,-1,4,-2,6,-3c905,458,906,457,906,455xm929,455v,-2,-3,-5,-5,-5c921,450,918,453,918,455v,1,,1,1,1c920,456,922,456,924,456v1,,3,,5,c929,456,929,456,929,455xm933,455v,-2,,-4,1,-6c932,446,928,443,924,443v-4,,-8,2,-10,5c915,450,915,453,915,455v,1,,1,,1c915,456,916,456,917,456v,,,,,-1c917,452,920,449,924,449v3,,6,3,6,6c930,456,930,456,930,456v1,,2,,3,1c933,456,933,456,933,455xm912,440v1,2,1,4,2,6c916,443,920,442,924,442v4,,7,2,10,5c934,444,935,442,936,440v-4,-3,-8,-4,-12,-4c919,436,915,437,912,440xm864,406v-14,,-27,5,-36,14c820,429,814,442,814,455v,1,,1,,2c816,457,818,458,820,459v,-1,,-2,,-4c820,431,840,412,864,412v24,,43,19,43,43c907,456,907,457,907,458v2,,4,-1,6,-1c913,456,913,456,913,455v,-13,-5,-26,-14,-35c890,411,877,406,864,406xm885,404v,2,-1,3,-1,5c886,409,888,410,890,411v,-2,1,-4,1,-7c891,397,888,390,883,385v-5,-5,-12,-8,-19,-8c856,377,849,380,844,385v-5,5,-8,12,-8,19c836,407,837,409,837,411v2,-1,4,-2,6,-2c843,407,842,406,842,404v,-12,10,-21,22,-21c875,383,885,392,885,404xm877,404v,1,,1,,2c879,407,881,407,883,408v,-1,,-3,,-4c883,399,881,394,877,390v-3,-3,-8,-5,-13,-5c858,385,853,387,850,390v-4,4,-6,9,-6,14c844,405,844,407,844,408v2,-1,4,-1,6,-2c850,405,850,405,850,404v,-7,6,-14,14,-14c871,390,877,397,877,404xm870,404v,,,,,1c872,405,874,405,875,406v1,-1,1,-1,1,-2c876,397,870,392,864,392v-7,,-12,5,-12,12c852,405,852,405,852,406v1,-1,3,-1,5,-1c857,404,857,404,857,404v,-4,3,-7,7,-7c867,397,870,400,870,404xm864,399v-3,,-6,2,-6,5c858,404,859,404,859,404v1,,3,,5,c865,404,867,404,869,404v,,,,,c869,401,866,399,864,399xm898,404v,-9,-4,-18,-10,-24c882,374,873,370,864,370v-10,,-18,4,-25,10c833,386,829,395,829,404v,3,1,6,1,8c831,413,832,414,833,414v1,,2,-1,3,-2c835,410,835,407,835,404v,-16,13,-29,29,-29c879,375,892,388,892,404v,3,,6,-1,8c892,413,893,413,894,414v1,-1,2,-2,3,-2c897,409,898,407,898,404xm906,404v,-12,-5,-22,-13,-30c886,367,875,362,864,362v-12,,-22,5,-30,12c826,382,822,392,822,404v,1,,3,,4c824,409,826,410,829,411v-1,-2,-1,-5,-1,-7c828,384,844,368,864,368v19,,35,16,35,36c899,406,899,408,899,411v2,-2,4,-3,6,-3c905,406,906,405,906,404xm929,404v,-3,-3,-5,-5,-5c921,399,918,401,918,404v,,,,1,c920,404,922,404,924,404v1,,3,,5,c929,404,929,404,929,404xm933,404v,-2,,-4,1,-6c932,394,928,392,924,392v-4,,-8,2,-10,5c915,399,915,402,915,404v,,,1,,1c915,405,916,405,917,405v,-1,,-1,,-1c917,400,920,397,924,397v3,,6,3,6,7c930,404,930,404,930,405v1,,2,,3,c933,405,933,404,933,404xm912,388v1,2,1,4,2,7c916,392,920,390,924,390v4,,7,2,10,5c934,393,935,391,936,389v-4,-3,-8,-4,-12,-4c919,385,915,386,912,388xm864,354v-14,,-27,6,-36,15c820,378,814,390,814,404v,1,,1,,1c816,406,818,407,820,407v,-1,,-2,,-3c820,380,840,361,864,361v24,,43,19,43,43c907,405,907,406,907,407v2,-1,4,-1,6,-2c913,405,913,404,913,404v,-14,-5,-26,-14,-35c890,360,877,354,864,354xm885,353v,1,-1,3,-1,4c886,358,888,359,890,360v,-2,1,-5,1,-7c891,345,888,338,883,333v-5,-5,-12,-8,-19,-8c856,325,849,328,844,333v-5,5,-8,12,-8,20c836,355,837,358,837,360v2,-1,4,-2,6,-3c843,356,842,354,842,353v,-12,10,-21,22,-21c875,332,885,341,885,353xm877,353v,,,1,,2c879,355,881,356,883,357v,-2,,-3,,-4c883,347,881,342,877,339v-3,-4,-8,-6,-13,-6c858,333,853,335,850,339v-4,3,-6,8,-6,14c844,354,844,355,844,357v2,-1,4,-2,6,-2c850,354,850,353,850,353v,-8,6,-14,14,-14c871,339,877,345,877,353xm870,353v,,,,,c872,354,874,354,875,354v1,,1,-1,1,-1c876,346,870,341,864,341v-7,,-12,5,-12,12c852,353,852,354,852,354v1,,3,,5,-1c857,353,857,353,857,353v,-4,3,-7,7,-7c867,346,870,349,870,353xm864,348v-3,,-6,2,-6,5c858,353,859,353,859,353v1,,3,,5,c865,353,867,353,869,353v,,,,,c869,350,866,348,864,348xm898,353v,-10,-4,-18,-10,-25c882,322,873,318,864,318v-10,,-18,4,-25,10c833,335,829,343,829,353v,3,1,5,1,8c831,362,832,362,833,363v1,-1,2,-1,3,-2c835,358,835,356,835,353v,-16,13,-29,29,-29c879,324,892,337,892,353v,3,,5,-1,8c892,361,893,362,894,363v1,-1,2,-2,3,-3c897,358,898,355,898,353xm906,353v,-12,-5,-22,-13,-30c886,315,875,311,864,311v-12,,-22,4,-30,12c826,331,822,341,822,353v,1,,2,,4c824,357,826,359,829,360v-1,-2,-1,-5,-1,-7c828,333,844,317,864,317v19,,35,16,35,36c899,355,899,357,899,359v2,-1,4,-2,6,-3c905,355,906,354,906,353xm929,353v,-3,-3,-5,-5,-5c921,348,918,350,918,353v,,,,1,c920,353,922,353,924,353v1,,3,,5,c929,353,929,353,929,353xm933,353v,-3,,-5,1,-7c932,343,928,341,924,341v-4,,-8,1,-10,4c915,348,915,350,915,353v,,,,,1c915,353,916,353,917,353v,,,,,c917,349,920,346,924,346v3,,6,3,6,7c930,353,930,353,930,353v1,,2,1,3,1c933,353,933,353,933,353xm912,337v1,2,1,4,2,6c916,341,920,339,924,339v4,,7,2,10,5c934,342,935,339,936,337v-4,-2,-8,-4,-12,-4c919,333,915,334,912,337xm864,303v-14,,-27,6,-36,15c820,327,814,339,814,353v,,,1,,1c816,355,818,355,820,356v,-1,,-2,,-3c820,329,840,309,864,309v24,,43,20,43,44c907,354,907,355,907,356v2,-1,4,-2,6,-2c913,353,913,353,913,353v,-14,-5,-26,-14,-35c890,309,877,303,864,303xm885,301v,2,-1,3,-1,5c886,307,888,308,890,309v,-3,1,-5,1,-8c891,294,888,287,883,282v-5,-5,-12,-8,-19,-8c856,274,849,277,844,282v-5,5,-8,12,-8,19c836,304,837,306,837,309v2,-1,4,-2,6,-3c843,304,842,303,842,301v,-11,10,-21,22,-21c875,280,885,290,885,301xm877,301v,1,,2,,2c879,304,881,304,883,305v,-1,,-2,,-4c883,296,881,291,877,287v-3,-3,-8,-5,-13,-5c858,282,853,284,850,287v-4,4,-6,9,-6,14c844,303,844,304,844,305v2,-1,4,-1,6,-2c850,303,850,302,850,301v,-7,6,-13,14,-13c871,288,877,294,877,301xm870,301v,,,1,,1c872,302,874,302,875,303v1,-1,1,-1,1,-2c876,295,870,289,864,289v-7,,-12,6,-12,12c852,302,852,302,852,303v1,-1,3,-1,5,-1c857,302,857,301,857,301v,-3,3,-6,7,-6c867,295,870,298,870,301xm864,296v-3,,-6,2,-6,5c858,301,859,302,859,302v1,,3,-1,5,-1c865,301,867,302,869,302v,,,-1,,-1c869,298,866,296,864,296xm898,301v,-9,-4,-18,-10,-24c882,271,873,267,864,267v-10,,-18,4,-25,10c833,283,829,292,829,301v,3,1,6,1,9c831,310,832,311,833,311v1,,2,-1,3,-1c835,307,835,304,835,301v,-16,13,-29,29,-29c879,272,892,285,892,301v,3,,6,-1,9c892,310,893,311,894,311v1,-1,2,-1,3,-2c897,306,898,304,898,301xm906,301v,-11,-5,-22,-13,-29c886,264,875,259,864,259v-12,,-22,5,-30,13c826,279,822,290,822,301v,2,,3,,4c824,306,826,307,829,308v-1,-2,-1,-4,-1,-7c828,282,844,265,864,265v19,,35,17,35,36c899,304,899,306,899,308v2,-1,4,-2,6,-3c905,304,906,302,906,301xm929,301v,-3,-3,-5,-5,-5c921,296,918,298,918,301v,,,1,1,1c920,302,922,301,924,301v1,,3,1,5,1c929,302,929,301,929,301xm933,301v,-2,,-4,1,-6c932,292,928,289,924,289v-4,,-8,2,-10,5c915,296,915,299,915,301v,1,,1,,1c915,302,916,302,917,302v,,,-1,,-1c917,298,920,295,924,295v3,,6,3,6,6c930,301,930,302,930,302v1,,2,,3,c933,302,933,302,933,301xm912,285v1,2,1,5,2,7c916,289,920,288,924,288v4,,7,2,10,5c934,290,935,288,936,286v-4,-3,-8,-4,-12,-4c919,282,915,283,912,285xm864,252v-14,,-27,5,-36,14c820,275,814,288,814,301v,1,,1,,2c816,303,818,304,820,305v,-2,,-3,,-4c820,277,840,258,864,258v24,,43,19,43,43c907,302,907,303,907,304v2,,4,-1,6,-1c913,302,913,302,913,301v,-13,-5,-26,-14,-35c890,257,877,252,864,252xm885,250v,1,-1,3,-1,4c886,255,888,256,890,257v,-2,1,-5,1,-7c891,242,888,236,883,231v-5,-5,-12,-8,-19,-8c856,223,849,226,844,231v-5,5,-8,11,-8,19c836,252,837,255,837,257v2,-1,4,-2,6,-3c843,253,842,251,842,250v,-12,10,-21,22,-21c875,229,885,238,885,250xm877,250v,1,,1,,2c879,252,881,253,883,254v,-1,,-3,,-4c883,245,881,240,877,236v-3,-3,-8,-6,-13,-6c858,230,853,233,850,236v-4,4,-6,9,-6,14c844,251,844,253,844,254v2,-1,4,-2,6,-2c850,251,850,251,850,250v,-8,6,-14,14,-14c871,236,877,242,877,250xm870,250v,,,,,1c872,251,874,251,875,251v1,,1,-1,1,-1c876,243,870,238,864,238v-7,,-12,5,-12,12c852,250,852,251,852,251v1,,3,,5,c857,250,857,250,857,250v,-4,3,-7,7,-7c867,243,870,246,870,250xm864,245v-3,,-6,2,-6,5c858,250,859,250,859,250v1,,3,,5,c865,250,867,250,869,250v,,,,,c869,247,866,245,864,245xm898,250v,-10,-4,-18,-10,-24c882,220,873,216,864,216v-10,,-18,4,-25,10c833,232,829,240,829,250v,3,1,6,1,8c831,259,832,259,833,260v1,-1,2,-1,3,-2c835,256,835,253,835,250v,-16,13,-29,29,-29c879,221,892,234,892,250v,3,,6,-1,8c892,259,893,259,894,260v1,-1,2,-2,3,-2c897,255,898,253,898,250xm906,250v,-12,-5,-22,-13,-30c886,213,875,208,864,208v-12,,-22,5,-30,12c826,228,822,238,822,250v,1,,3,,4c824,255,826,256,829,257v-1,-2,-1,-5,-1,-7c828,230,844,214,864,214v19,,35,16,35,36c899,252,899,254,899,256v2,-1,4,-2,6,-3c905,252,906,251,906,250xm929,250v,-3,-3,-5,-5,-5c921,245,918,247,918,250v,,,,1,c920,250,922,250,924,250v1,,3,,5,c929,250,929,250,929,250xm933,250v,-2,,-4,1,-6c932,240,928,238,924,238v-4,,-8,2,-10,4c915,245,915,247,915,250v,,,1,,1c915,251,916,251,917,251v,-1,,-1,,-1c917,246,920,243,924,243v3,,6,3,6,7c930,250,930,250,930,251v1,,2,,3,c933,251,933,250,933,250xm912,234v1,2,1,4,2,6c916,238,920,236,924,236v4,,7,2,10,5c934,239,935,237,936,235v-4,-3,-8,-5,-12,-5c919,230,915,232,912,234xm864,200v-14,,-27,6,-36,15c820,224,814,236,814,250v,,,1,,1c816,252,818,252,820,253v,-1,,-2,,-3c820,226,840,206,864,206v24,,43,20,43,44c907,251,907,252,907,253v2,-1,4,-1,6,-2c913,251,913,250,913,250v,-14,-5,-26,-14,-35c890,206,877,200,864,200xm885,199v,1,-1,3,-1,4c886,204,888,205,890,206v,-2,1,-5,1,-7c891,191,888,184,883,179v-5,-5,-12,-8,-19,-8c856,171,849,174,844,179v-5,5,-8,12,-8,20c836,201,837,204,837,206v2,-1,4,-2,6,-3c843,202,842,200,842,199v,-12,10,-22,22,-22c875,177,885,187,885,199xm877,199v,,,1,,1c879,201,881,202,883,202v,-1,,-2,,-3c883,193,881,188,877,185v-3,-4,-8,-6,-13,-6c858,179,853,181,850,185v-4,3,-6,8,-6,14c844,200,844,201,844,202v2,,4,-1,6,-2c850,200,850,199,850,199v,-8,6,-14,14,-14c871,185,877,191,877,199xm870,199v,,,,,c872,199,874,200,875,200v1,,1,-1,1,-1c876,192,870,187,864,187v-7,,-12,5,-12,12c852,199,852,200,852,200v1,,3,-1,5,-1c857,199,857,199,857,199v,-4,3,-7,7,-7c867,192,870,195,870,199xm864,193v-3,,-6,3,-6,6c858,199,859,199,859,199v1,,3,,5,c865,199,867,199,869,199v,,,,,c869,196,866,193,864,193xm898,199v,-10,-4,-18,-10,-25c882,168,873,164,864,164v-10,,-18,4,-25,10c833,181,829,189,829,199v,2,1,5,1,8c831,207,832,208,833,209v1,-1,2,-2,3,-2c835,204,835,201,835,199v,-16,13,-29,29,-29c879,170,892,183,892,199v,2,,5,-1,8c892,207,893,208,894,208v1,,2,-1,3,-2c897,204,898,201,898,199xm906,199v,-12,-5,-23,-13,-30c886,161,875,157,864,157v-12,,-22,4,-30,12c826,176,822,187,822,199v,1,,2,,3c824,203,826,204,829,206v-1,-3,-1,-5,-1,-7c828,179,844,163,864,163v19,,35,16,35,36c899,201,899,203,899,205v2,-1,4,-2,6,-3c905,201,906,200,906,199xm929,199v,-3,-3,-6,-5,-6c921,193,918,196,918,199v,,,,1,c920,199,922,199,924,199v1,,3,,5,c929,199,929,199,929,199xm933,199v,-3,,-5,1,-7c932,189,928,187,924,187v-4,,-8,1,-10,4c915,194,915,196,915,199v,,,,,c915,199,916,199,917,199v,,,,,c917,195,920,192,924,192v3,,6,3,6,7c930,199,930,199,930,199v1,,2,,3,1c933,199,933,199,933,199xm912,183v1,2,1,4,2,6c916,187,920,185,924,185v4,,7,2,10,5c934,188,935,185,936,183v-4,-2,-8,-4,-12,-4c919,179,915,180,912,183xm864,149v-14,,-27,5,-36,14c820,172,814,185,814,199v,,,,,1c816,200,818,201,820,202v,-1,,-2,,-3c820,175,840,155,864,155v24,,43,20,43,44c907,200,907,200,907,201v2,,4,-1,6,-1c913,199,913,199,913,199v,-14,-5,-27,-14,-36c890,154,877,149,864,149xm885,147v,2,-1,3,-1,5c886,152,888,153,890,155v,-3,1,-5,1,-8c891,140,888,133,883,128v-5,-5,-12,-8,-19,-8c856,120,849,123,844,128v-5,5,-8,12,-8,19c836,150,837,152,837,155v2,-2,4,-3,6,-3c843,150,842,149,842,147v,-12,10,-21,22,-21c875,126,885,135,885,147xm877,147v,1,,1,,2c879,150,881,150,883,151v,-1,,-3,,-4c883,142,881,137,877,133v-3,-3,-8,-5,-13,-5c858,128,853,130,850,133v-4,4,-6,9,-6,14c844,148,844,150,844,151v2,-1,4,-1,6,-2c850,148,850,148,850,147v,-7,6,-13,14,-13c871,134,877,140,877,147xm870,147v,,,1,,1c872,148,874,148,875,149v1,-1,1,-1,1,-2c876,141,870,135,864,135v-7,,-12,6,-12,12c852,148,852,148,852,149v1,-1,3,-1,5,-1c857,148,857,147,857,147v,-4,3,-7,7,-7c867,140,870,143,870,147xm864,142v-3,,-6,2,-6,5c858,147,859,147,859,148v1,-1,3,-1,5,-1c865,147,867,147,869,148v,-1,,-1,,-1c869,144,866,142,864,142xm898,147v,-9,-4,-18,-10,-24c882,117,873,113,864,113v-10,,-18,4,-25,10c833,129,829,138,829,147v,3,1,6,1,8c831,156,832,157,833,157v1,,2,-1,3,-2c835,153,835,150,835,147v,-16,13,-29,29,-29c879,118,892,131,892,147v,3,,6,-1,8c892,156,893,156,894,157v1,-1,2,-1,3,-2c897,152,898,150,898,147xm906,147v,-11,-5,-22,-13,-30c886,110,875,105,864,105v-12,,-22,5,-30,12c826,125,822,136,822,147v,1,,3,,4c824,152,826,153,829,154v-1,-2,-1,-4,-1,-7c828,127,844,111,864,111v19,,35,16,35,36c899,149,899,152,899,154v2,-1,4,-2,6,-3c905,150,906,148,906,147xm929,147v,-3,-3,-5,-5,-5c921,142,918,144,918,147v,,,,1,1c920,147,922,147,924,147v1,,3,,5,1c929,147,929,147,929,147xm933,147v,-2,,-4,1,-6c932,137,928,135,924,135v-4,,-8,2,-10,5c915,142,915,145,915,147v,,,1,,1c915,148,916,148,917,148v,,,-1,,-1c917,143,920,140,924,140v3,,6,3,6,7c930,147,930,148,930,148v1,,2,,3,c933,148,933,148,933,147xm912,131v1,2,1,4,2,7c916,135,920,134,924,134v4,,7,2,10,5c934,136,935,134,936,132v-4,-3,-8,-4,-12,-4c919,128,915,129,912,131xm864,98v-14,,-27,5,-36,14c820,121,814,133,814,147v,1,,1,,2c816,149,818,150,820,150v,-1,,-2,,-3c820,123,840,104,864,104v24,,43,19,43,43c907,148,907,149,907,150v2,-1,4,-1,6,-2c913,148,913,148,913,147v,-14,-5,-26,-14,-35c890,103,877,98,864,98xm885,96v,1,-1,3,-1,4c886,101,888,102,890,103v,-2,1,-5,1,-7c891,88,888,81,883,77v-5,-5,-12,-8,-19,-8c856,69,849,72,844,77v-5,4,-8,11,-8,19c836,98,837,101,837,103v2,-1,4,-2,6,-3c843,99,842,97,842,96v,-12,10,-21,22,-21c875,75,885,84,885,96xm877,96v,,,1,,2c879,98,881,99,883,100v,-2,,-3,,-4c883,90,881,86,877,82v-3,-4,-8,-6,-13,-6c858,76,853,78,850,82v-4,4,-6,8,-6,14c844,97,844,98,844,100v2,-1,4,-2,6,-2c850,97,850,96,850,96v,-8,6,-14,14,-14c871,82,877,88,877,96xm870,96v,,,,,c872,97,874,97,875,97v1,,1,-1,1,-1c876,89,870,84,864,84v-7,,-12,5,-12,12c852,96,852,97,852,97v1,,3,,5,-1c857,96,857,96,857,96v,-4,3,-7,7,-7c867,89,870,92,870,96xm864,91v-3,,-6,2,-6,5c858,96,859,96,859,96v1,,3,,5,c865,96,867,96,869,96v,,,,,c869,93,866,91,864,91xm898,96v,-10,-4,-18,-10,-24c882,65,873,62,864,62v-10,,-18,3,-25,10c833,78,829,86,829,96v,3,1,5,1,8c831,105,832,105,833,106v1,-1,2,-1,3,-2c835,101,835,99,835,96v,-16,13,-29,29,-29c879,67,892,80,892,96v,3,,5,-1,8c892,105,893,105,894,106v1,-1,2,-2,3,-3c897,101,898,98,898,96xm906,96v,-12,-5,-22,-13,-30c886,59,875,54,864,54v-12,,-22,5,-30,12c826,74,822,84,822,96v,1,,2,,4c824,101,826,102,829,103v-1,-2,-1,-5,-1,-7c828,76,844,60,864,60v19,,35,16,35,36c899,98,899,100,899,102v2,-1,4,-2,6,-3c905,98,906,97,906,96xm929,96v,-3,-3,-5,-5,-5c921,91,918,93,918,96v,,,,1,c920,96,922,96,924,96v1,,3,,5,c929,96,929,96,929,96xm933,96v,-2,,-5,1,-7c932,86,928,84,924,84v-4,,-8,2,-10,4c915,91,915,93,915,96v,,,,,1c915,97,916,96,917,96v,,,,,c917,92,920,89,924,89v3,,6,3,6,7c930,96,930,96,930,96v1,1,2,1,3,1c933,97,933,96,933,96xm912,80v1,2,1,4,2,6c916,84,920,82,924,82v4,,7,2,10,5c934,85,935,83,936,80v-4,-2,-8,-4,-12,-4c919,76,915,78,912,80xm864,46v-14,,-27,6,-36,15c820,70,814,82,814,96v,,,1,,1c816,98,818,98,820,99v,-1,,-2,,-3c820,72,840,52,864,52v24,,43,20,43,44c907,97,907,98,907,99v2,-1,4,-2,6,-2c913,97,913,96,913,96v,-14,-5,-26,-14,-35c890,52,877,46,864,46xm885,44v,2,-1,3,-1,5c886,50,888,51,890,52v,-3,1,-5,1,-8c891,37,888,30,883,25v-5,-5,-12,-8,-19,-8c856,17,849,20,844,25v-5,5,-8,12,-8,19c836,47,837,49,837,52v2,-1,4,-2,6,-3c843,47,842,46,842,44v,-11,10,-21,22,-21c875,23,885,33,885,44xm877,44v,1,,2,,2c879,47,881,48,883,48v,-1,,-2,,-4c883,39,881,34,877,31v-3,-4,-8,-6,-13,-6c858,25,853,27,850,31v-4,3,-6,8,-6,13c844,46,844,47,844,48v2,,4,-1,6,-2c850,46,850,45,850,44v,-7,6,-13,14,-13c871,31,877,37,877,44xm870,44v,1,,1,,1c872,45,874,46,875,46v1,-1,1,-1,1,-2c876,38,870,32,864,32v-7,,-12,6,-12,12c852,45,852,45,852,46v1,,3,-1,5,-1c857,45,857,45,857,44v,-3,3,-6,7,-6c867,38,870,41,870,44xm864,39v-3,,-6,3,-6,5c858,45,859,45,859,45v1,,3,,5,c865,45,867,45,869,45v,,,,,-1c869,42,866,39,864,39xm898,44v,-9,-4,-18,-10,-24c882,14,873,10,864,10v-10,,-18,4,-25,10c833,26,829,35,829,44v,3,1,6,1,9c831,53,832,54,833,55v1,-1,2,-2,3,-2c835,50,835,47,835,44v,-16,13,-28,29,-28c879,16,892,28,892,44v,3,,6,-1,9c892,53,893,54,894,54v1,-1,2,-1,3,-2c897,50,898,47,898,44xm906,44v,-11,-5,-22,-13,-29c886,7,875,2,864,2v-12,,-22,5,-30,13c826,22,822,33,822,44v,2,,3,,4c824,49,826,50,829,52v-1,-3,-1,-5,-1,-8c828,25,844,9,864,9v19,,35,16,35,35c899,47,899,49,899,51v2,-1,4,-2,6,-3c905,47,906,46,906,44xm929,44v,-2,-3,-5,-5,-5c921,39,918,42,918,44v,1,,1,1,1c920,45,922,45,924,45v1,,3,,5,c929,45,929,45,929,44xm933,44v,-2,,-4,1,-6c932,35,928,32,924,32v-4,,-8,2,-10,5c915,39,915,42,915,44v,1,,1,,1c915,45,916,45,917,45v,,,,,-1c917,41,920,38,924,38v3,,6,3,6,6c930,45,930,45,930,45v1,,2,,3,c933,45,933,45,933,44xm934,36v,-3,1,-5,2,-7c932,26,928,25,924,25v-5,,-9,1,-12,3c913,31,913,33,914,35v2,-3,6,-4,10,-4c928,31,931,33,934,36xm317,500v-3,,-5,2,-6,4c313,504,313,504,313,504v1,-1,2,-2,4,-2c319,502,320,503,321,504v2,,2,,2,c322,502,320,500,317,500xm621,500v-3,,-5,2,-6,4c617,504,617,504,617,504v1,-1,2,-2,4,-2c623,502,624,503,625,504v2,,2,,2,c626,502,624,500,621,500xm256,478v-15,,-27,11,-29,26c229,504,229,504,229,504v,-6,3,-12,8,-16c242,483,248,480,256,480v7,,14,3,19,8c279,492,282,498,283,504v2,,2,,2,c283,489,271,478,256,478xm438,500v-3,,-5,2,-6,4c434,504,434,504,434,504v1,-1,2,-2,4,-2c440,502,441,503,442,504v2,,2,,2,c443,502,440,500,438,500xm499,500v-3,,-5,2,-6,4c494,504,494,504,494,504v1,-1,3,-2,5,-2c500,502,502,503,503,504v2,,2,,2,c504,502,501,500,499,500xm499,486v-11,,-20,8,-21,18c479,504,479,504,479,504v1,-4,3,-8,6,-11c488,489,493,487,499,487v5,,10,2,13,6c515,496,517,500,518,504v1,,1,,1,c518,494,509,486,499,486xm378,471v-19,,-34,15,-36,33c344,504,344,504,344,504v,-8,4,-16,10,-21c360,476,368,473,378,473v9,,18,3,24,10c408,488,411,496,412,504v1,,1,,1,c412,486,397,471,378,471xm378,463v-23,,-42,18,-44,41c336,504,336,504,336,504v1,-10,5,-20,12,-27c356,470,366,465,378,465v11,,22,5,29,12c414,484,419,494,420,504v1,,1,,1,c420,481,401,463,378,463xm256,471v-19,,-34,15,-36,33c222,504,222,504,222,504v,-8,4,-16,10,-21c238,476,246,473,256,473v9,,18,3,24,10c286,488,289,496,290,504v2,,2,,2,c290,486,275,471,256,471xm499,493v-7,,-12,5,-14,11c487,504,487,504,487,504v1,-5,6,-9,12,-9c504,495,509,499,510,504v2,,2,,2,c511,498,505,493,499,493xm864,500v-3,,-5,2,-6,4c859,504,859,504,859,504v1,-1,3,-2,5,-2c865,502,867,503,868,504v2,,2,,2,c869,502,866,500,864,500xm621,493v-7,,-12,5,-13,11c609,504,609,504,609,504v1,-5,6,-9,12,-9c626,495,631,499,632,504v2,,2,,2,c633,498,627,493,621,493xm742,463v-23,,-42,18,-44,41c700,504,700,504,700,504v1,-10,5,-20,12,-27c720,470,730,465,742,465v11,,22,5,29,12c778,484,783,494,783,504v2,,2,,2,c784,481,765,463,742,463xm864,486v-11,,-20,8,-21,18c844,504,844,504,844,504v1,-4,3,-8,6,-11c853,489,858,487,864,487v5,,10,2,13,6c880,496,882,500,883,504v1,,1,,1,c883,494,874,486,864,486xm13,471v-4,,-9,1,-13,2c,475,,475,,475v4,-2,9,-2,13,-2c22,473,31,476,37,483v6,5,9,13,10,21c49,504,49,504,49,504,47,486,32,471,13,471xm74,500v-3,,-5,2,-6,4c70,504,70,504,70,504v1,-1,2,-2,4,-2c76,502,77,503,78,504v2,,2,,2,c79,502,77,500,74,500xm13,463v-4,,-9,1,-13,2c,467,,467,,467v4,-1,9,-2,13,-2c25,465,35,470,43,477v7,7,11,17,12,27c56,504,56,504,56,504,55,481,36,463,13,463xm803,500v-3,,-5,2,-6,4c799,504,799,504,799,504v,-1,2,-2,4,-2c804,502,806,503,807,504v2,,2,,2,c808,502,805,500,803,500xm864,493v-7,,-12,5,-14,11c852,504,852,504,852,504v1,-5,6,-9,12,-9c869,495,874,499,875,504v2,,2,,2,c876,498,870,493,864,493xm924,500v-3,,-5,2,-6,4c919,504,919,504,919,504v1,-1,3,-2,5,-2c925,502,927,503,928,504v2,,2,,2,c929,502,926,500,924,500xm13,493v-6,,-10,4,-13,8c,504,,504,,504v1,,1,,1,c3,499,7,495,13,495v6,,10,4,12,9c26,504,26,504,26,504,25,498,19,493,13,493xm13,500v-3,,-5,2,-6,4c9,504,9,504,9,504v1,-1,2,-2,4,-2c15,502,16,503,17,504v2,,2,,2,c18,502,16,500,13,500xm864,463v-24,,-42,18,-44,41c822,504,822,504,822,504v,-10,5,-20,12,-27c842,470,852,465,864,465v11,,22,5,29,12c900,484,905,494,905,504v2,,2,,2,c905,481,887,463,864,463xm13,486v-5,,-9,1,-13,4c,492,,492,,492v4,-3,8,-5,13,-5c18,487,23,489,27,493v3,3,5,7,5,11c34,504,34,504,34,504,32,494,24,486,13,486xm864,471v-19,,-35,15,-36,33c829,504,829,504,829,504v1,-8,5,-16,10,-21c846,476,854,473,864,473v9,,18,3,24,10c893,488,897,496,898,504v1,,1,,1,c898,486,882,471,864,471xm13,478v-5,,-9,1,-13,3c,483,,483,,483v4,-2,8,-3,13,-3c20,480,27,483,32,488v5,4,7,10,8,16c42,504,42,504,42,504,40,489,28,478,13,478xm864,478v-15,,-28,11,-29,26c837,504,837,504,837,504v,-6,3,-12,7,-16c849,483,856,480,864,480v7,,14,3,19,8c887,492,890,498,891,504v1,,1,,1,c891,489,879,478,864,478xm621,471v-19,,-34,15,-36,33c587,504,587,504,587,504v,-8,4,-16,10,-21c603,476,611,473,621,473v9,,18,3,24,10c651,488,654,496,655,504v1,,1,,1,c655,486,640,471,621,471xm621,463v-23,,-42,18,-44,41c579,504,579,504,579,504v1,-10,5,-20,12,-27c599,470,609,465,621,465v11,,22,5,29,12c657,484,662,494,663,504v1,,1,,1,c663,481,644,463,621,463xm135,471v-19,,-34,15,-36,33c101,504,101,504,101,504v1,-8,4,-16,10,-21c117,476,126,473,135,473v9,,18,3,24,10c165,488,168,496,169,504v2,,2,,2,c169,486,154,471,135,471xm135,478v-15,,-27,11,-29,26c108,504,108,504,108,504v1,-6,3,-12,8,-16c121,483,128,480,135,480v8,,14,3,19,8c159,492,161,498,162,504v2,,2,,2,c162,489,150,478,135,478xm681,500v-3,,-5,2,-6,4c677,504,677,504,677,504v1,-1,2,-2,4,-2c683,502,684,503,685,504v2,,2,,2,c686,502,684,500,681,500xm135,463v-23,,-42,18,-43,41c93,504,93,504,93,504v1,-10,5,-20,12,-27c113,470,123,465,135,465v12,,22,5,30,12c172,484,176,494,177,504v1,,1,,1,c177,481,158,463,135,463xm621,486v-11,,-20,8,-21,18c602,504,602,504,602,504v,-4,2,-8,5,-11c611,489,615,487,621,487v5,,10,2,14,6c638,496,639,500,640,504v2,,2,,2,c640,494,632,486,621,486xm621,478v-15,,-27,11,-29,26c594,504,594,504,594,504v,-6,3,-12,8,-16c607,483,613,480,621,480v7,,14,3,19,8c644,492,647,498,648,504v1,,1,,1,c648,489,636,478,621,478xm742,471v-19,,-35,15,-36,33c708,504,708,504,708,504v,-8,4,-16,9,-21c724,476,732,473,742,473v9,,18,3,24,10c771,488,775,496,776,504v1,,1,,1,c776,486,761,471,742,471xm742,486v-11,,-20,8,-21,18c722,504,722,504,722,504v1,-4,3,-8,6,-11c731,489,736,487,742,487v5,,10,2,13,6c758,496,760,500,761,504v1,,1,,1,c761,494,752,486,742,486xm135,500v-3,,-5,2,-6,4c131,504,131,504,131,504v1,-1,2,-2,4,-2c137,502,138,503,139,504v2,,2,,2,c140,502,138,500,135,500xm742,478v-15,,-28,11,-29,26c715,504,715,504,715,504v,-6,3,-12,7,-16c727,483,734,480,742,480v7,,14,3,19,8c765,492,768,498,769,504v1,,1,,1,c769,489,757,478,742,478xm742,500v-3,,-5,2,-6,4c738,504,738,504,738,504v,-1,2,-2,4,-2c743,502,745,503,746,504v2,,2,,2,c747,502,744,500,742,500xm135,486v-11,,-19,8,-21,18c116,504,116,504,116,504v,-4,2,-8,5,-11c125,489,130,487,135,487v5,,10,2,14,6c152,496,154,500,154,504v2,,2,,2,c154,494,146,486,135,486xm135,493v-6,,-12,5,-13,11c123,504,123,504,123,504v2,-5,6,-9,12,-9c141,495,145,499,147,504v1,,1,,1,c147,498,142,493,135,493xm742,493v-7,,-12,5,-14,11c730,504,730,504,730,504v1,-5,6,-9,12,-9c747,495,752,499,753,504v2,,2,,2,c754,498,748,493,742,493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3de8IA&#10;AADbAAAADwAAAGRycy9kb3ducmV2LnhtbESPQYvCMBSE74L/ITzBm6YrKmvXKCIqgiftXry9bZ5N&#10;2ealNLHWf2+EhT0OM/MNs1x3thItNb50rOBjnIAgzp0uuVDwne1HnyB8QNZYOSYFT/KwXvV7S0y1&#10;e/CZ2ksoRISwT1GBCaFOpfS5IYt+7Gri6N1cYzFE2RRSN/iIcFvJSZLMpcWS44LBmraG8t/L3Sqo&#10;s9lPdtjlXJxuZpO467S9slNqOOg2XyACdeE//Nc+agWLBby/xB8gV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bd17wgAAANsAAAAPAAAAAAAAAAAAAAAAAJgCAABkcnMvZG93&#10;bnJldi54bWxQSwUGAAAAAAQABAD1AAAAhwMAAAAA&#10;">
                      <v:path arrowok="t" o:connecttype="custom" o:connectlocs="2971676,498475;2838474,1479550;133202,1282700;41229,568325;177603,152400;1668198,3175;79287,139700;2499126,69850;1718942,1444625;567695,1444625;428150,190500;1265420,139700;1988517,142875;2464239,682625;2207350,1374775;1351050,1390650;669182,1368425;1776028,219075;1741142,1257300;678697,955675;1281278,327025;2007546,304800;1969489,1054100;1116361,1143000;1715770,377825;1059274,968375;1582568,450850;1389108,542925;1623797,793750;1198819,685800;1833115,866775;1052931,558800;1037074,1092200;2007546,631825;713583,663575;811899,955675;2159777,914400;2121720,412750;618438,612775;618438,1123950;2438867,793750;2442039,466725;494751,466725;532809,981075;2499126,1374775;2546698,847725;2619642,355600;1807743,139700;945101,152400;218832,304800;158574,841375;158574,1333500;710411,1482725;1389108,1543050;1871173,1479550;2651357,1444625;2930447,1238250;2756015,958850;2625985,682625;2660871,390525;2876532,304800;704068,1600200;504265,1533525" o:connectangles="0,0,0,0,0,0,0,0,0,0,0,0,0,0,0,0,0,0,0,0,0,0,0,0,0,0,0,0,0,0,0,0,0,0,0,0,0,0,0,0,0,0,0,0,0,0,0,0,0,0,0,0,0,0,0,0,0,0,0,0,0,0,0"/>
                      <o:lock v:ext="edit" verticies="t"/>
                    </v:shape>
                    <v:roundrect id="Dreptunghi rotunjit 100" style="position:absolute;left:2760;top:2070;width:24192;height:11855;visibility:visible;mso-wrap-style:square;v-text-anchor:middle" o:spid="_x0000_s1059" fillcolor="white [3212]" stroked="f" strokeweight="1pt" arcsize="7109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9ZlcMA&#10;AADcAAAADwAAAGRycy9kb3ducmV2LnhtbESPT0sDMRDF70K/QxjBm00ULHZtWkpB0N5c2/u4mf1D&#10;N5NtErtbP71zELzN8N6895vVZvK9ulBMXWALD3MDirgKruPGwuHz9f4ZVMrIDvvAZOFKCTbr2c0K&#10;CxdG/qBLmRslIZwKtNDmPBRap6olj2keBmLR6hA9Zlljo13EUcJ9rx+NWWiPHUtDiwPtWqpO5be3&#10;cBz31zM/GYp1Khf7n93y/avO1t7dTtsXUJmm/G/+u35zgm8EX56RCf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9ZlcMAAADcAAAADwAAAAAAAAAAAAAAAACYAgAAZHJzL2Rv&#10;d25yZXYueG1sUEsFBgAAAAAEAAQA9QAAAIgDAAAAAA==&#10;">
                      <v:stroke joinstyle="miter"/>
                    </v:roundrect>
                  </v:group>
                </v:group>
                <w10:wrap anchorx="page" anchory="page"/>
              </v:group>
            </w:pict>
          </mc:Fallback>
        </mc:AlternateContent>
      </w:r>
    </w:p>
    <w:sectPr w:rsidR="00233DC7" w:rsidRPr="006B56DB" w:rsidSect="00D63B01">
      <w:pgSz w:w="11907" w:h="16839" w:code="9"/>
      <w:pgMar w:top="720" w:right="1080" w:bottom="432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DC7"/>
    <w:rsid w:val="00233DC7"/>
    <w:rsid w:val="005F4123"/>
    <w:rsid w:val="006B56DB"/>
    <w:rsid w:val="00D63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653D2A" w:themeColor="text2"/>
        <w:sz w:val="18"/>
        <w:szCs w:val="18"/>
        <w:lang w:val="ro-RO" w:eastAsia="ro-RO" w:bidi="ro-RO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20"/>
    </w:pPr>
    <w:rPr>
      <w:rFonts w:asciiTheme="majorHAnsi" w:eastAsiaTheme="majorEastAsia" w:hAnsiTheme="majorHAnsi" w:cstheme="majorBidi"/>
      <w:i/>
      <w:iCs/>
      <w:spacing w:val="-10"/>
      <w:kern w:val="2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i/>
      <w:iCs/>
      <w:spacing w:val="-10"/>
      <w:kern w:val="28"/>
    </w:rPr>
  </w:style>
  <w:style w:type="paragraph" w:customStyle="1" w:styleId="Nume">
    <w:name w:val="Nume"/>
    <w:basedOn w:val="Normal"/>
    <w:qFormat/>
    <w:pPr>
      <w:spacing w:after="60" w:line="216" w:lineRule="auto"/>
    </w:pPr>
    <w:rPr>
      <w:rFonts w:asciiTheme="majorHAnsi" w:eastAsiaTheme="majorEastAsia" w:hAnsiTheme="majorHAnsi" w:cstheme="majorBidi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fontTable" Target="fontTable.xml"/><Relationship Id="rId12" Type="http://schemas.openxmlformats.org/officeDocument/2006/relationships/customXml" Target="../customXml/item6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../customXml/item5.xml"/><Relationship Id="rId5" Type="http://schemas.openxmlformats.org/officeDocument/2006/relationships/settings" Target="settings.xml"/><Relationship Id="rId10" Type="http://schemas.openxmlformats.org/officeDocument/2006/relationships/customXml" Target="../customXml/item4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5244704A02F45018F81016B2A617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290A3-C03D-40AA-BCDB-ACC1BFD8453B}"/>
      </w:docPartPr>
      <w:docPartBody>
        <w:p w:rsidR="001F2288" w:rsidRDefault="00F81DEC">
          <w:r>
            <w:t>[Name]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88"/>
    <w:rsid w:val="001F2288"/>
    <w:rsid w:val="00F81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ro-RO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ew Year Set">
      <a:dk1>
        <a:sysClr val="windowText" lastClr="000000"/>
      </a:dk1>
      <a:lt1>
        <a:sysClr val="window" lastClr="FFFFFF"/>
      </a:lt1>
      <a:dk2>
        <a:srgbClr val="653D2A"/>
      </a:dk2>
      <a:lt2>
        <a:srgbClr val="D4F1F6"/>
      </a:lt2>
      <a:accent1>
        <a:srgbClr val="2CBDD2"/>
      </a:accent1>
      <a:accent2>
        <a:srgbClr val="CCCCCC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New Year Set">
      <a:majorFont>
        <a:latin typeface="Georgia"/>
        <a:ea typeface=""/>
        <a:cs typeface=""/>
      </a:majorFont>
      <a:minorFont>
        <a:latin typeface="Century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 xmlns:w14="http://schemas.microsoft.com/office/word/2010/wordml" xmlns:dgm="http://schemas.openxmlformats.org/drawingml/2006/diagram" xmlns:c="http://schemas.openxmlformats.org/drawingml/2006/chart" xmlns:p="http://schemas.openxmlformats.org/presentationml/2006/main"/>
</file>

<file path=customXml/item2.xml><?xml version="1.0" encoding="utf-8"?>
<CoverPageProperties xmlns="http://schemas.microsoft.com/office/2006/coverPageProps" xmlns:w14="http://schemas.microsoft.com/office/word/2010/wordml" xmlns:dgm="http://schemas.openxmlformats.org/drawingml/2006/diagram" xmlns:c="http://schemas.openxmlformats.org/drawingml/2006/chart" xmlns:p="http://schemas.openxmlformats.org/presentationml/2006/main"/>
</file>

<file path=customXml/item3.xml><?xml version="1.0" encoding="utf-8"?>
<CoverPageProperties xmlns="http://schemas.microsoft.com/office/2006/coverPageProps" xmlns:w14="http://schemas.microsoft.com/office/word/2010/wordml" xmlns:dgm="http://schemas.openxmlformats.org/drawingml/2006/diagram" xmlns:c="http://schemas.openxmlformats.org/drawingml/2006/chart" xmlns:p="http://schemas.openxmlformats.org/presentationml/2006/main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0FFA72057F0EFC429FF335CB9960E2CA0400A26729C09131F943A3C8875F9AFFF790" ma:contentTypeVersion="54" ma:contentTypeDescription="Create a new document." ma:contentTypeScope="" ma:versionID="1a842ec01edb8d0cb192251ad2352bce">
  <xsd:schema xmlns:xsd="http://www.w3.org/2001/XMLSchema" xmlns:xs="http://www.w3.org/2001/XMLSchema" xmlns:p="http://schemas.microsoft.com/office/2006/metadata/properties" xmlns:ns2="cf237c1f-e9f7-4812-a5e3-e7fff9ac6432" targetNamespace="http://schemas.microsoft.com/office/2006/metadata/properties" ma:root="true" ma:fieldsID="ef3ee27573a43b7f5cf9d4fb7bbb7857" ns2:_="">
    <xsd:import namespace="cf237c1f-e9f7-4812-a5e3-e7fff9ac643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237c1f-e9f7-4812-a5e3-e7fff9ac643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90679f22-c29b-43ea-a710-8a42f7570854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0A42D78D-BDC9-4EE6-A28E-1806D230ABE7}" ma:internalName="CSXSubmissionMarket" ma:readOnly="false" ma:showField="MarketName" ma:web="cf237c1f-e9f7-4812-a5e3-e7fff9ac6432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413d7124-3e98-4daf-a36f-bd25b9ee297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6590705F-21A0-4623-848A-26DAA44BB8DD}" ma:internalName="InProjectListLookup" ma:readOnly="true" ma:showField="InProjectLis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f6e65af7-8815-4551-8cd4-4ade82121171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6590705F-21A0-4623-848A-26DAA44BB8DD}" ma:internalName="LastCompleteVersionLookup" ma:readOnly="true" ma:showField="LastComplete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6590705F-21A0-4623-848A-26DAA44BB8DD}" ma:internalName="LastPreviewErrorLookup" ma:readOnly="true" ma:showField="LastPreview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6590705F-21A0-4623-848A-26DAA44BB8DD}" ma:internalName="LastPreviewResultLookup" ma:readOnly="true" ma:showField="LastPreview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6590705F-21A0-4623-848A-26DAA44BB8DD}" ma:internalName="LastPreviewAttemptDateLookup" ma:readOnly="true" ma:showField="LastPreview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6590705F-21A0-4623-848A-26DAA44BB8DD}" ma:internalName="LastPreviewedByLookup" ma:readOnly="true" ma:showField="LastPreview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6590705F-21A0-4623-848A-26DAA44BB8DD}" ma:internalName="LastPreviewTimeLookup" ma:readOnly="true" ma:showField="LastPreview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6590705F-21A0-4623-848A-26DAA44BB8DD}" ma:internalName="LastPreviewVersionLookup" ma:readOnly="true" ma:showField="LastPreview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6590705F-21A0-4623-848A-26DAA44BB8DD}" ma:internalName="LastPublishErrorLookup" ma:readOnly="true" ma:showField="LastPublishError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6590705F-21A0-4623-848A-26DAA44BB8DD}" ma:internalName="LastPublishResultLookup" ma:readOnly="true" ma:showField="LastPublishResult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6590705F-21A0-4623-848A-26DAA44BB8DD}" ma:internalName="LastPublishAttemptDateLookup" ma:readOnly="true" ma:showField="LastPublishAttemptDat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6590705F-21A0-4623-848A-26DAA44BB8DD}" ma:internalName="LastPublishedByLookup" ma:readOnly="true" ma:showField="LastPublishedBy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6590705F-21A0-4623-848A-26DAA44BB8DD}" ma:internalName="LastPublishTimeLookup" ma:readOnly="true" ma:showField="LastPublishTi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6590705F-21A0-4623-848A-26DAA44BB8DD}" ma:internalName="LastPublishVersionLookup" ma:readOnly="true" ma:showField="LastPublishVersion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DD77005E-2908-4F20-AEB4-EDFE452D28B2}" ma:internalName="LocLastLocAttemptVersionLookup" ma:readOnly="false" ma:showField="LastLocAttemptVersion" ma:web="cf237c1f-e9f7-4812-a5e3-e7fff9ac6432">
      <xsd:simpleType>
        <xsd:restriction base="dms:Lookup"/>
      </xsd:simpleType>
    </xsd:element>
    <xsd:element name="LocLastLocAttemptVersionTypeLookup" ma:index="71" nillable="true" ma:displayName="Loc Last Loc Attempt Version Type" ma:default="" ma:list="{DD77005E-2908-4F20-AEB4-EDFE452D28B2}" ma:internalName="LocLastLocAttemptVersionTypeLookup" ma:readOnly="true" ma:showField="LastLocAttemptVersionType" ma:web="cf237c1f-e9f7-4812-a5e3-e7fff9ac6432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DD77005E-2908-4F20-AEB4-EDFE452D28B2}" ma:internalName="LocNewPublishedVersionLookup" ma:readOnly="true" ma:showField="NewPublishedVersion" ma:web="cf237c1f-e9f7-4812-a5e3-e7fff9ac6432">
      <xsd:simpleType>
        <xsd:restriction base="dms:Lookup"/>
      </xsd:simpleType>
    </xsd:element>
    <xsd:element name="LocOverallHandbackStatusLookup" ma:index="75" nillable="true" ma:displayName="Loc Overall Handback Status" ma:default="" ma:list="{DD77005E-2908-4F20-AEB4-EDFE452D28B2}" ma:internalName="LocOverallHandbackStatusLookup" ma:readOnly="true" ma:showField="OverallHandbackStatus" ma:web="cf237c1f-e9f7-4812-a5e3-e7fff9ac6432">
      <xsd:simpleType>
        <xsd:restriction base="dms:Lookup"/>
      </xsd:simpleType>
    </xsd:element>
    <xsd:element name="LocOverallLocStatusLookup" ma:index="76" nillable="true" ma:displayName="Loc Overall Localize Status" ma:default="" ma:list="{DD77005E-2908-4F20-AEB4-EDFE452D28B2}" ma:internalName="LocOverallLocStatusLookup" ma:readOnly="true" ma:showField="OverallLocStatus" ma:web="cf237c1f-e9f7-4812-a5e3-e7fff9ac6432">
      <xsd:simpleType>
        <xsd:restriction base="dms:Lookup"/>
      </xsd:simpleType>
    </xsd:element>
    <xsd:element name="LocOverallPreviewStatusLookup" ma:index="77" nillable="true" ma:displayName="Loc Overall Preview Status" ma:default="" ma:list="{DD77005E-2908-4F20-AEB4-EDFE452D28B2}" ma:internalName="LocOverallPreviewStatusLookup" ma:readOnly="true" ma:showField="OverallPreviewStatus" ma:web="cf237c1f-e9f7-4812-a5e3-e7fff9ac6432">
      <xsd:simpleType>
        <xsd:restriction base="dms:Lookup"/>
      </xsd:simpleType>
    </xsd:element>
    <xsd:element name="LocOverallPublishStatusLookup" ma:index="78" nillable="true" ma:displayName="Loc Overall Publish Status" ma:default="" ma:list="{DD77005E-2908-4F20-AEB4-EDFE452D28B2}" ma:internalName="LocOverallPublishStatusLookup" ma:readOnly="true" ma:showField="OverallPublishStatus" ma:web="cf237c1f-e9f7-4812-a5e3-e7fff9ac6432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DD77005E-2908-4F20-AEB4-EDFE452D28B2}" ma:internalName="LocProcessedForHandoffsLookup" ma:readOnly="true" ma:showField="ProcessedForHandoffs" ma:web="cf237c1f-e9f7-4812-a5e3-e7fff9ac6432">
      <xsd:simpleType>
        <xsd:restriction base="dms:Lookup"/>
      </xsd:simpleType>
    </xsd:element>
    <xsd:element name="LocProcessedForMarketsLookup" ma:index="81" nillable="true" ma:displayName="Loc Processed For Markets" ma:default="" ma:list="{DD77005E-2908-4F20-AEB4-EDFE452D28B2}" ma:internalName="LocProcessedForMarketsLookup" ma:readOnly="true" ma:showField="ProcessedForMarkets" ma:web="cf237c1f-e9f7-4812-a5e3-e7fff9ac6432">
      <xsd:simpleType>
        <xsd:restriction base="dms:Lookup"/>
      </xsd:simpleType>
    </xsd:element>
    <xsd:element name="LocPublishedDependentAssetsLookup" ma:index="82" nillable="true" ma:displayName="Loc Published Dependent Assets" ma:default="" ma:list="{DD77005E-2908-4F20-AEB4-EDFE452D28B2}" ma:internalName="LocPublishedDependentAssetsLookup" ma:readOnly="true" ma:showField="PublishedDependentAssets" ma:web="cf237c1f-e9f7-4812-a5e3-e7fff9ac6432">
      <xsd:simpleType>
        <xsd:restriction base="dms:Lookup"/>
      </xsd:simpleType>
    </xsd:element>
    <xsd:element name="LocPublishedLinkedAssetsLookup" ma:index="83" nillable="true" ma:displayName="Loc Published Linked Assets" ma:default="" ma:list="{DD77005E-2908-4F20-AEB4-EDFE452D28B2}" ma:internalName="LocPublishedLinkedAssetsLookup" ma:readOnly="true" ma:showField="PublishedLinkedAssets" ma:web="cf237c1f-e9f7-4812-a5e3-e7fff9ac6432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118dabe8-75e0-44e4-8e6c-0926da0565da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0A42D78D-BDC9-4EE6-A28E-1806D230ABE7}" ma:internalName="Markets" ma:readOnly="false" ma:showField="MarketName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6590705F-21A0-4623-848A-26DAA44BB8DD}" ma:internalName="NumOfRatingsLookup" ma:readOnly="true" ma:showField="NumOfRating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6590705F-21A0-4623-848A-26DAA44BB8DD}" ma:internalName="PublishStatusLookup" ma:readOnly="false" ma:showField="PublishStatus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0d03ae78-f3d4-4211-ad85-ebe003ca2577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89bb0031-9912-47a1-9dea-bc59bbf519e5}" ma:internalName="TaxCatchAll" ma:showField="CatchAllData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89bb0031-9912-47a1-9dea-bc59bbf519e5}" ma:internalName="TaxCatchAllLabel" ma:readOnly="true" ma:showField="CatchAllDataLabel" ma:web="cf237c1f-e9f7-4812-a5e3-e7fff9ac643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6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cf237c1f-e9f7-4812-a5e3-e7fff9ac6432">english</DirectSourceMarket>
    <Milestone xmlns="cf237c1f-e9f7-4812-a5e3-e7fff9ac6432" xsi:nil="true"/>
    <OriginAsset xmlns="cf237c1f-e9f7-4812-a5e3-e7fff9ac6432" xsi:nil="true"/>
    <TPComponent xmlns="cf237c1f-e9f7-4812-a5e3-e7fff9ac6432" xsi:nil="true"/>
    <AssetId xmlns="cf237c1f-e9f7-4812-a5e3-e7fff9ac6432">TP103458351</AssetId>
    <TPFriendlyName xmlns="cf237c1f-e9f7-4812-a5e3-e7fff9ac6432" xsi:nil="true"/>
    <SourceTitle xmlns="cf237c1f-e9f7-4812-a5e3-e7fff9ac6432" xsi:nil="true"/>
    <TPApplication xmlns="cf237c1f-e9f7-4812-a5e3-e7fff9ac6432" xsi:nil="true"/>
    <TPLaunchHelpLink xmlns="cf237c1f-e9f7-4812-a5e3-e7fff9ac6432" xsi:nil="true"/>
    <OpenTemplate xmlns="cf237c1f-e9f7-4812-a5e3-e7fff9ac6432">true</OpenTemplate>
    <CrawlForDependencies xmlns="cf237c1f-e9f7-4812-a5e3-e7fff9ac6432">false</CrawlForDependencies>
    <TrustLevel xmlns="cf237c1f-e9f7-4812-a5e3-e7fff9ac6432">1 Microsoft Managed Content</TrustLevel>
    <FeatureTagsTaxHTField0 xmlns="cf237c1f-e9f7-4812-a5e3-e7fff9ac6432">
      <Terms xmlns="http://schemas.microsoft.com/office/infopath/2007/PartnerControls"/>
    </FeatureTagsTaxHTField0>
    <PublishStatusLookup xmlns="cf237c1f-e9f7-4812-a5e3-e7fff9ac6432">
      <Value>265581</Value>
    </PublishStatusLookup>
    <LocLastLocAttemptVersionLookup xmlns="cf237c1f-e9f7-4812-a5e3-e7fff9ac6432">99485</LocLastLocAttemptVersionLookup>
    <CampaignTagsTaxHTField0 xmlns="cf237c1f-e9f7-4812-a5e3-e7fff9ac6432">
      <Terms xmlns="http://schemas.microsoft.com/office/infopath/2007/PartnerControls"/>
    </CampaignTagsTaxHTField0>
    <IsSearchable xmlns="cf237c1f-e9f7-4812-a5e3-e7fff9ac6432">true</IsSearchable>
    <TPNamespace xmlns="cf237c1f-e9f7-4812-a5e3-e7fff9ac6432" xsi:nil="true"/>
    <TemplateTemplateType xmlns="cf237c1f-e9f7-4812-a5e3-e7fff9ac6432">Word Document Template</TemplateTemplateType>
    <Markets xmlns="cf237c1f-e9f7-4812-a5e3-e7fff9ac6432"/>
    <OriginalSourceMarket xmlns="cf237c1f-e9f7-4812-a5e3-e7fff9ac6432">english</OriginalSourceMarket>
    <TPInstallLocation xmlns="cf237c1f-e9f7-4812-a5e3-e7fff9ac6432" xsi:nil="true"/>
    <LocMarketGroupTiers2 xmlns="cf237c1f-e9f7-4812-a5e3-e7fff9ac6432" xsi:nil="true"/>
    <TPAppVersion xmlns="cf237c1f-e9f7-4812-a5e3-e7fff9ac6432" xsi:nil="true"/>
    <TPCommandLine xmlns="cf237c1f-e9f7-4812-a5e3-e7fff9ac6432" xsi:nil="true"/>
    <APAuthor xmlns="cf237c1f-e9f7-4812-a5e3-e7fff9ac6432">
      <UserInfo>
        <DisplayName/>
        <AccountId>1073741823</AccountId>
        <AccountType/>
      </UserInfo>
    </APAuthor>
    <EditorialStatus xmlns="cf237c1f-e9f7-4812-a5e3-e7fff9ac6432">Complete</EditorialStatus>
    <PublishTargets xmlns="cf237c1f-e9f7-4812-a5e3-e7fff9ac6432">OfficeOnlineVNext</PublishTargets>
    <TPLaunchHelpLinkType xmlns="cf237c1f-e9f7-4812-a5e3-e7fff9ac6432">Template</TPLaunchHelpLinkType>
    <ScenarioTagsTaxHTField0 xmlns="cf237c1f-e9f7-4812-a5e3-e7fff9ac6432">
      <Terms xmlns="http://schemas.microsoft.com/office/infopath/2007/PartnerControls"/>
    </ScenarioTagsTaxHTField0>
    <OriginalRelease xmlns="cf237c1f-e9f7-4812-a5e3-e7fff9ac6432">15</OriginalRelease>
    <AssetStart xmlns="cf237c1f-e9f7-4812-a5e3-e7fff9ac6432">2012-09-20T03:20:00+00:00</AssetStart>
    <LocalizationTagsTaxHTField0 xmlns="cf237c1f-e9f7-4812-a5e3-e7fff9ac6432">
      <Terms xmlns="http://schemas.microsoft.com/office/infopath/2007/PartnerControls"/>
    </LocalizationTagsTaxHTField0>
    <TPClientViewer xmlns="cf237c1f-e9f7-4812-a5e3-e7fff9ac6432" xsi:nil="true"/>
    <CSXHash xmlns="cf237c1f-e9f7-4812-a5e3-e7fff9ac6432" xsi:nil="true"/>
    <IsDeleted xmlns="cf237c1f-e9f7-4812-a5e3-e7fff9ac6432">false</IsDeleted>
    <ShowIn xmlns="cf237c1f-e9f7-4812-a5e3-e7fff9ac6432">Show everywhere</ShowIn>
    <UANotes xmlns="cf237c1f-e9f7-4812-a5e3-e7fff9ac6432" xsi:nil="true"/>
    <TemplateStatus xmlns="cf237c1f-e9f7-4812-a5e3-e7fff9ac6432">Complete</TemplateStatus>
    <Downloads xmlns="cf237c1f-e9f7-4812-a5e3-e7fff9ac6432">0</Downloads>
    <InternalTagsTaxHTField0 xmlns="cf237c1f-e9f7-4812-a5e3-e7fff9ac6432">
      <Terms xmlns="http://schemas.microsoft.com/office/infopath/2007/PartnerControls"/>
    </InternalTagsTaxHTField0>
    <TPExecutable xmlns="cf237c1f-e9f7-4812-a5e3-e7fff9ac6432" xsi:nil="true"/>
    <AssetType xmlns="cf237c1f-e9f7-4812-a5e3-e7fff9ac6432">TP</AssetType>
    <ApprovalLog xmlns="cf237c1f-e9f7-4812-a5e3-e7fff9ac6432" xsi:nil="true"/>
    <ApprovalStatus xmlns="cf237c1f-e9f7-4812-a5e3-e7fff9ac6432">InProgress</ApprovalStatus>
    <EditorialTags xmlns="cf237c1f-e9f7-4812-a5e3-e7fff9ac6432" xsi:nil="true"/>
    <LastModifiedDateTime xmlns="cf237c1f-e9f7-4812-a5e3-e7fff9ac6432" xsi:nil="true"/>
    <LocComments xmlns="cf237c1f-e9f7-4812-a5e3-e7fff9ac6432" xsi:nil="true"/>
    <TimesCloned xmlns="cf237c1f-e9f7-4812-a5e3-e7fff9ac6432" xsi:nil="true"/>
    <UACurrentWords xmlns="cf237c1f-e9f7-4812-a5e3-e7fff9ac6432" xsi:nil="true"/>
    <NumericId xmlns="cf237c1f-e9f7-4812-a5e3-e7fff9ac6432" xsi:nil="true"/>
    <OOCacheId xmlns="cf237c1f-e9f7-4812-a5e3-e7fff9ac6432" xsi:nil="true"/>
    <MarketSpecific xmlns="cf237c1f-e9f7-4812-a5e3-e7fff9ac6432">false</MarketSpecific>
    <LastHandOff xmlns="cf237c1f-e9f7-4812-a5e3-e7fff9ac6432" xsi:nil="true"/>
    <LocManualTestRequired xmlns="cf237c1f-e9f7-4812-a5e3-e7fff9ac6432">false</LocManualTestRequired>
    <LocRecommendedHandoff xmlns="cf237c1f-e9f7-4812-a5e3-e7fff9ac6432" xsi:nil="true"/>
    <BusinessGroup xmlns="cf237c1f-e9f7-4812-a5e3-e7fff9ac6432" xsi:nil="true"/>
    <VoteCount xmlns="cf237c1f-e9f7-4812-a5e3-e7fff9ac6432" xsi:nil="true"/>
    <AcquiredFrom xmlns="cf237c1f-e9f7-4812-a5e3-e7fff9ac6432">Internal MS</AcquiredFrom>
    <ArtSampleDocs xmlns="cf237c1f-e9f7-4812-a5e3-e7fff9ac6432" xsi:nil="true"/>
    <ThumbnailAssetId xmlns="cf237c1f-e9f7-4812-a5e3-e7fff9ac6432" xsi:nil="true"/>
    <UALocComments xmlns="cf237c1f-e9f7-4812-a5e3-e7fff9ac6432" xsi:nil="true"/>
    <AssetExpire xmlns="cf237c1f-e9f7-4812-a5e3-e7fff9ac6432">2029-01-01T00:00:00+00:00</AssetExpire>
    <MachineTranslated xmlns="cf237c1f-e9f7-4812-a5e3-e7fff9ac6432">false</MachineTranslated>
    <Manager xmlns="cf237c1f-e9f7-4812-a5e3-e7fff9ac6432" xsi:nil="true"/>
    <CSXUpdate xmlns="cf237c1f-e9f7-4812-a5e3-e7fff9ac6432">false</CSXUpdate>
    <BugNumber xmlns="cf237c1f-e9f7-4812-a5e3-e7fff9ac6432" xsi:nil="true"/>
    <LegacyData xmlns="cf237c1f-e9f7-4812-a5e3-e7fff9ac6432" xsi:nil="true"/>
    <DSATActionTaken xmlns="cf237c1f-e9f7-4812-a5e3-e7fff9ac6432" xsi:nil="true"/>
    <APEditor xmlns="cf237c1f-e9f7-4812-a5e3-e7fff9ac6432">
      <UserInfo>
        <DisplayName/>
        <AccountId xsi:nil="true"/>
        <AccountType/>
      </UserInfo>
    </APEditor>
    <OutputCachingOn xmlns="cf237c1f-e9f7-4812-a5e3-e7fff9ac6432">false</OutputCachingOn>
    <ParentAssetId xmlns="cf237c1f-e9f7-4812-a5e3-e7fff9ac6432" xsi:nil="true"/>
    <BlockPublish xmlns="cf237c1f-e9f7-4812-a5e3-e7fff9ac6432">false</BlockPublish>
    <ContentItem xmlns="cf237c1f-e9f7-4812-a5e3-e7fff9ac6432" xsi:nil="true"/>
    <CSXSubmissionMarket xmlns="cf237c1f-e9f7-4812-a5e3-e7fff9ac6432" xsi:nil="true"/>
    <HandoffToMSDN xmlns="cf237c1f-e9f7-4812-a5e3-e7fff9ac6432" xsi:nil="true"/>
    <UALocRecommendation xmlns="cf237c1f-e9f7-4812-a5e3-e7fff9ac6432">Localize</UALocRecommendation>
    <IntlLangReview xmlns="cf237c1f-e9f7-4812-a5e3-e7fff9ac6432">false</IntlLangReview>
    <PlannedPubDate xmlns="cf237c1f-e9f7-4812-a5e3-e7fff9ac6432" xsi:nil="true"/>
    <SubmitterId xmlns="cf237c1f-e9f7-4812-a5e3-e7fff9ac6432" xsi:nil="true"/>
    <IntlLangReviewer xmlns="cf237c1f-e9f7-4812-a5e3-e7fff9ac6432" xsi:nil="true"/>
    <IntlLocPriority xmlns="cf237c1f-e9f7-4812-a5e3-e7fff9ac6432" xsi:nil="true"/>
    <CSXSubmissionDate xmlns="cf237c1f-e9f7-4812-a5e3-e7fff9ac6432" xsi:nil="true"/>
    <FriendlyTitle xmlns="cf237c1f-e9f7-4812-a5e3-e7fff9ac6432" xsi:nil="true"/>
    <Providers xmlns="cf237c1f-e9f7-4812-a5e3-e7fff9ac6432" xsi:nil="true"/>
    <RecommendationsModifier xmlns="cf237c1f-e9f7-4812-a5e3-e7fff9ac6432" xsi:nil="true"/>
    <IntlLangReviewDate xmlns="cf237c1f-e9f7-4812-a5e3-e7fff9ac6432" xsi:nil="true"/>
    <PrimaryImageGen xmlns="cf237c1f-e9f7-4812-a5e3-e7fff9ac6432">false</PrimaryImageGen>
    <PolicheckWords xmlns="cf237c1f-e9f7-4812-a5e3-e7fff9ac6432" xsi:nil="true"/>
    <ClipArtFilename xmlns="cf237c1f-e9f7-4812-a5e3-e7fff9ac6432" xsi:nil="true"/>
    <APDescription xmlns="cf237c1f-e9f7-4812-a5e3-e7fff9ac6432" xsi:nil="true"/>
    <UAProjectedTotalWords xmlns="cf237c1f-e9f7-4812-a5e3-e7fff9ac6432" xsi:nil="true"/>
    <Provider xmlns="cf237c1f-e9f7-4812-a5e3-e7fff9ac6432" xsi:nil="true"/>
    <TaxCatchAll xmlns="cf237c1f-e9f7-4812-a5e3-e7fff9ac6432"/>
  </documentManagement>
</p:properties>
</file>

<file path=customXml/itemProps1.xml><?xml version="1.0" encoding="utf-8"?>
<ds:datastoreItem xmlns:ds="http://schemas.openxmlformats.org/officeDocument/2006/customXml" ds:itemID="{C8A1063E-59B4-4BCA-90DB-F657775CD7E1}"/>
</file>

<file path=customXml/itemProps2.xml><?xml version="1.0" encoding="utf-8"?>
<ds:datastoreItem xmlns:ds="http://schemas.openxmlformats.org/officeDocument/2006/customXml" ds:itemID="{E493FC03-A933-4168-8840-57541840C793}"/>
</file>

<file path=customXml/itemProps3.xml><?xml version="1.0" encoding="utf-8"?>
<ds:datastoreItem xmlns:ds="http://schemas.openxmlformats.org/officeDocument/2006/customXml" ds:itemID="{DF181BB5-E8BF-4B2E-B3D8-C33D809D721F}"/>
</file>

<file path=customXml/itemProps4.xml><?xml version="1.0" encoding="utf-8"?>
<ds:datastoreItem xmlns:ds="http://schemas.openxmlformats.org/officeDocument/2006/customXml" ds:itemID="{5A67F9A9-FF5E-4433-B3C1-07614FB3DD6E}"/>
</file>

<file path=customXml/itemProps5.xml><?xml version="1.0" encoding="utf-8"?>
<ds:datastoreItem xmlns:ds="http://schemas.openxmlformats.org/officeDocument/2006/customXml" ds:itemID="{ACC6CA3F-4CBC-4923-82AF-F3DF7AFCA27F}"/>
</file>

<file path=customXml/itemProps6.xml><?xml version="1.0" encoding="utf-8"?>
<ds:datastoreItem xmlns:ds="http://schemas.openxmlformats.org/officeDocument/2006/customXml" ds:itemID="{8024998D-0168-4B85-8DB3-C3C29022C718}"/>
</file>

<file path=docProps/app.xml><?xml version="1.0" encoding="utf-8"?>
<Properties xmlns="http://schemas.openxmlformats.org/officeDocument/2006/extended-properties" xmlns:vt="http://schemas.openxmlformats.org/officeDocument/2006/docPropsVTypes">
  <Template>Happy New Year Place Cards_for Avery 5371_15_TP103458351.dotx</Template>
  <TotalTime>1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dcterms:created xsi:type="dcterms:W3CDTF">2012-09-18T21:08:00Z</dcterms:created>
  <dcterms:modified xsi:type="dcterms:W3CDTF">2012-10-31T12:13:00Z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0x0101000FFA72057F0EFC429FF335CB9960E2CA0400A26729C09131F943A3C8875F9AFFF790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  <property fmtid="{D5CDD505-2E9C-101B-9397-08002B2CF9AE}" pid="8" name="CategoryTagsTaxHTField0">
    <vt:lpwstr/>
  </property>
  <property fmtid="{D5CDD505-2E9C-101B-9397-08002B2CF9AE}" pid="9" name="HiddenCategoryTags">
    <vt:lpwstr/>
  </property>
  <property fmtid="{D5CDD505-2E9C-101B-9397-08002B2CF9AE}" pid="10" name="HiddenCategoryTagsTaxHTField0">
    <vt:lpwstr/>
  </property>
  <property fmtid="{D5CDD505-2E9C-101B-9397-08002B2CF9AE}" pid="11" name="CategoryTags">
    <vt:lpwstr/>
  </property>
</Properties>
</file>