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C9A" w:rsidRPr="00050C99" w:rsidRDefault="00AE48D5">
      <w:pPr>
        <w:pStyle w:val="Title"/>
        <w:rPr>
          <w:lang w:val="ro-RO"/>
        </w:rPr>
      </w:pPr>
      <w:r w:rsidRPr="00050C99">
        <w:rPr>
          <w:lang w:val="ro-RO"/>
        </w:rPr>
        <w:t xml:space="preserve">Majoritatea </w:t>
      </w:r>
      <w:r w:rsidRPr="00050C9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3117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fundal" descr="Grafic de fundal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z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ordură neagră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Bordură rectangulară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1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B0C9A" w:rsidRDefault="008B0C9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fundal" o:spid="_x0000_s1026" alt="Grafic de fundal&#10;" style="position:absolute;left:0;text-align:left;margin-left:0;margin-top:0;width:724.3pt;height:540.7pt;z-index:-251663363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ze" o:spid="_x0000_s1027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12" o:title=""/>
                  <v:path arrowok="t"/>
                </v:shape>
                <v:shape id="Bordură neagră" o:spid="_x0000_s1028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3" o:title=""/>
                  <v:path arrowok="t"/>
                </v:shape>
                <v:rect id="Bordură rectangulară" o:spid="_x0000_s1029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vOMMA&#10;AADaAAAADwAAAGRycy9kb3ducmV2LnhtbESPQWvCQBSE74L/YXlCL6VuWmkp0VXEtuJBD0n6Ax7Z&#10;ZzZt9m3IbpP037uC4HGYmW+Y1Wa0jeip87VjBc/zBARx6XTNlYLv4uvpHYQPyBobx6Tgnzxs1tPJ&#10;ClPtBs6oz0MlIoR9igpMCG0qpS8NWfRz1xJH7+w6iyHKrpK6wyHCbSNfkuRNWqw5LhhsaWeo/M3/&#10;rIKPH/p8zAz5pkikPRW4OJb7hVIPs3G7BBFoDPfwrX3QCl7heiXe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FvOMMAAADaAAAADwAAAAAAAAAAAAAAAACYAgAAZHJzL2Rv&#10;d25yZXYueG1sUEsFBgAAAAAEAAQA9QAAAIgDAAAAAA==&#10;" filled="f" strokecolor="#8b0e04 [3204]" strokeweight="6.5pt">
                  <v:textbox>
                    <w:txbxContent>
                      <w:p w:rsidR="008B0C9A" w:rsidRDefault="008B0C9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050C99">
        <w:rPr>
          <w:lang w:val="ro-RO"/>
        </w:rPr>
        <w:t>Jucător valoros</w:t>
      </w:r>
    </w:p>
    <w:p w:rsidR="008B0C9A" w:rsidRPr="00050C99" w:rsidRDefault="00913709">
      <w:pPr>
        <w:pStyle w:val="Nume"/>
        <w:rPr>
          <w:lang w:val="ro-RO"/>
        </w:rPr>
      </w:pPr>
      <w:sdt>
        <w:sdtPr>
          <w:rPr>
            <w:lang w:val="ro-RO"/>
          </w:rPr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AE48D5" w:rsidRPr="00913709">
            <w:rPr>
              <w:rFonts w:ascii="Times New Roman" w:hAnsi="Times New Roman" w:cs="Times New Roman"/>
              <w:lang w:val="ro-RO"/>
            </w:rPr>
            <w:t>[Nume destinatar]</w:t>
          </w:r>
        </w:sdtContent>
      </w:sdt>
    </w:p>
    <w:sdt>
      <w:sdtPr>
        <w:rPr>
          <w:lang w:val="ro-RO"/>
        </w:rPr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8B0C9A" w:rsidRPr="00050C99" w:rsidRDefault="00AE48D5">
          <w:pPr>
            <w:rPr>
              <w:lang w:val="ro-RO"/>
            </w:rPr>
          </w:pPr>
          <w:r w:rsidRPr="00913709">
            <w:rPr>
              <w:rFonts w:ascii="Times New Roman" w:hAnsi="Times New Roman" w:cs="Times New Roman"/>
              <w:lang w:val="ro-RO"/>
            </w:rPr>
            <w:t>este astfel recunoscut drept Cel mai valoros jucător al acestui sezon pentru extraordinara participare la</w:t>
          </w:r>
        </w:p>
      </w:sdtContent>
    </w:sdt>
    <w:p w:rsidR="008B0C9A" w:rsidRPr="00050C99" w:rsidRDefault="00913709">
      <w:pPr>
        <w:pStyle w:val="Organizaie"/>
        <w:spacing w:after="0"/>
        <w:rPr>
          <w:lang w:val="ro-RO"/>
        </w:rPr>
      </w:pPr>
      <w:sdt>
        <w:sdtPr>
          <w:rPr>
            <w:lang w:val="ro-RO"/>
          </w:rPr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AE48D5" w:rsidRPr="00913709">
            <w:rPr>
              <w:rFonts w:ascii="Times New Roman" w:hAnsi="Times New Roman" w:cs="Times New Roman"/>
              <w:lang w:val="ro-RO"/>
            </w:rPr>
            <w:t>[Nume echipă]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displaying award seal and certificate signature/date"/>
      </w:tblPr>
      <w:tblGrid>
        <w:gridCol w:w="3123"/>
        <w:gridCol w:w="927"/>
        <w:gridCol w:w="8622"/>
      </w:tblGrid>
      <w:tr w:rsidR="008B0C9A" w:rsidRPr="00050C99">
        <w:trPr>
          <w:trHeight w:val="3024"/>
        </w:trPr>
        <w:sdt>
          <w:sdtPr>
            <w:rPr>
              <w:lang w:val="ro-RO"/>
            </w:rPr>
            <w:alias w:val="Faceţi clic pe săgeata din dreapta pentru a selecta o pictogramă"/>
            <w:tag w:val="Faceţi clic pe săgeata din dreapta pentru a selecta o pictogramă"/>
            <w:id w:val="-1667470174"/>
            <w:placeholder>
              <w:docPart w:val="DefaultPlaceholder_1081868561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8B0C9A" w:rsidRPr="00050C99" w:rsidRDefault="00AE48D5">
                <w:pPr>
                  <w:spacing w:after="0" w:line="240" w:lineRule="auto"/>
                  <w:rPr>
                    <w:lang w:val="ro-RO"/>
                  </w:rPr>
                </w:pPr>
                <w:r w:rsidRPr="00050C99"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3816" name="Grup 3816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3817" name="Sigiliu" descr="Sigiliu diplomă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3818" name="Formă de sigiliu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819" name="Textură cu sigiliu" descr="C:\Users\Daniel\Dropbox\seal textur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3820" name="Baseball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381000"/>
                                      <a:ext cx="1123950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6A309177" id="Grup 3816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">
                          <v:group id="Sigiliu" o:spid="_x0000_s1027" alt="Sigiliu diplomă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W4U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N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W4UccAAADd&#10;AAAADwAAAAAAAAAAAAAAAACqAgAAZHJzL2Rvd25yZXYueG1sUEsFBgAAAAAEAAQA+gAAAJ4DAAAA&#10;AA==&#10;">
                            <v:shape id="Formă de sigiliu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4sMQA&#10;AADdAAAADwAAAGRycy9kb3ducmV2LnhtbERPy2oCMRTdF/yHcAvdiGa0amVqFBGkLnThA+nyMrmd&#10;DJ3cDEnUsV9vFkKXh/OeLVpbiyv5UDlWMOhnIIgLpysuFZyO694URIjIGmvHpOBOARbzzssMc+1u&#10;vKfrIZYihXDIUYGJscmlDIUhi6HvGuLE/ThvMSboS6k93lK4reUwyybSYsWpwWBDK0PF7+FiFezR&#10;N9v1/eNr/PdtzWh0vJy7u65Sb6/t8hNEpDb+i5/ujVbwPh2kuel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xuLDEAAAA3QAAAA8AAAAAAAAAAAAAAAAAmAIAAGRycy9k&#10;b3ducmV2LnhtbFBLBQYAAAAABAAEAPUAAACJAw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Textură cu sigiliu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IYc7FAAAA3QAAAA8AAABkcnMvZG93bnJldi54bWxEj0+LwjAUxO/CfofwhL0smlhB3GqURRA8&#10;Lfjn4N6ezbOtNi+liVr99EZY8DjMzG+Y6by1lbhS40vHGgZ9BYI4c6bkXMNuu+yNQfiAbLByTBru&#10;5GE+++hMMTXuxmu6bkIuIoR9ihqKEOpUSp8VZNH3XU0cvaNrLIYom1yaBm8RbiuZKDWSFkuOCwXW&#10;tCgoO28uVsNorw7JF/nHBbchWf6dFLrfs9af3fZnAiJQG97h//bKaBiOB9/wehOf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iGHOxQAAAN0AAAAPAAAAAAAAAAAAAAAA&#10;AJ8CAABkcnMvZG93bnJldi54bWxQSwUGAAAAAAQABAD3AAAAkQMAAAAA&#10;">
                              <v:imagedata r:id="rId16" o:title="seal texture" croptop="-2164f" cropleft="19433f" cropright="-949f"/>
                              <v:path arrowok="t"/>
                            </v:shape>
                          </v:group>
                          <v:shape id="Baseball" o:spid="_x0000_s1030" type="#_x0000_t75" style="position:absolute;left:3810;top:3810;width:1123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gqkfBAAAA3QAAAA8AAABkcnMvZG93bnJldi54bWxET8uKwjAU3Qv+Q7gD7jSZiiLVKKNQcDaC&#10;j4XLa3NtyyQ3pYla/36yGJjl4bxXm95Z8aQuNJ41fE4UCOLSm4YrDZdzMV6ACBHZoPVMGt4UYLMe&#10;DlaYG//iIz1PsRIphEOOGuoY21zKUNbkMEx8S5y4u+8cxgS7SpoOXyncWZkpNZcOG04NNba0q6n8&#10;OT2chq3dXpvdo8gOlzCbqsK627dyWo8++q8liEh9/Bf/ufdGw3SRpf3pTXoC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gqkfBAAAA3QAAAA8AAAAAAAAAAAAAAAAAnwIA&#10;AGRycy9kb3ducmV2LnhtbFBLBQYAAAAABAAEAPcAAACNAwAAAAA=&#10;">
                            <v:imagedata r:id="rId17" o:title="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8B0C9A" w:rsidRPr="00050C99" w:rsidRDefault="008B0C9A">
            <w:pPr>
              <w:spacing w:after="0" w:line="240" w:lineRule="auto"/>
              <w:rPr>
                <w:lang w:val="ro-RO"/>
              </w:rPr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8B0C9A" w:rsidRPr="00050C99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8B0C9A" w:rsidRPr="00913709" w:rsidRDefault="00AE48D5">
                  <w:pPr>
                    <w:pStyle w:val="Titlusemntur"/>
                    <w:spacing w:line="240" w:lineRule="auto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  <w:r w:rsidRPr="00913709">
                    <w:rPr>
                      <w:rFonts w:ascii="Times New Roman" w:hAnsi="Times New Roman" w:cs="Times New Roman"/>
                      <w:lang w:val="ro-RO"/>
                    </w:rPr>
                    <w:t>Prezentat de:</w:t>
                  </w:r>
                </w:p>
              </w:tc>
              <w:sdt>
                <w:sdtPr>
                  <w:rPr>
                    <w:lang w:val="ro-RO"/>
                  </w:rPr>
                  <w:id w:val="-446467856"/>
                  <w:placeholder>
                    <w:docPart w:val="CB99631E6EEE4E7DAB10FB20B570235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8B0C9A" w:rsidRPr="00050C99" w:rsidRDefault="00AE48D5">
                      <w:pPr>
                        <w:pStyle w:val="Signature"/>
                        <w:jc w:val="center"/>
                        <w:rPr>
                          <w:lang w:val="ro-RO"/>
                        </w:rPr>
                      </w:pPr>
                      <w:r w:rsidRPr="00050C99">
                        <w:rPr>
                          <w:lang w:val="ro-RO"/>
                        </w:rPr>
                        <w:t>[Nume semnatari]</w:t>
                      </w:r>
                    </w:p>
                  </w:tc>
                </w:sdtContent>
              </w:sdt>
            </w:tr>
            <w:tr w:rsidR="008B0C9A" w:rsidRPr="00050C99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0C9A" w:rsidRPr="00913709" w:rsidRDefault="00AE48D5">
                  <w:pPr>
                    <w:pStyle w:val="Titlusemntur"/>
                    <w:spacing w:line="240" w:lineRule="auto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  <w:bookmarkStart w:id="0" w:name="_GoBack" w:colFirst="0" w:colLast="0"/>
                  <w:r w:rsidRPr="00913709">
                    <w:rPr>
                      <w:rFonts w:ascii="Times New Roman" w:hAnsi="Times New Roman" w:cs="Times New Roman"/>
                      <w:lang w:val="ro-RO"/>
                    </w:rPr>
                    <w:t>În această zi:</w:t>
                  </w:r>
                </w:p>
              </w:tc>
              <w:sdt>
                <w:sdtPr>
                  <w:rPr>
                    <w:lang w:val="ro-RO"/>
                  </w:rPr>
                  <w:id w:val="-115761903"/>
                  <w:placeholder>
                    <w:docPart w:val="B97F884C254B4AD4BCA54E6BB0B41CED"/>
                  </w:placeholder>
                  <w:showingPlcHdr/>
                  <w:date>
                    <w:dateFormat w:val="dd.MM.yyyy"/>
                    <w:lid w:val="ro-RO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8B0C9A" w:rsidRPr="00050C99" w:rsidRDefault="00AE48D5">
                      <w:pPr>
                        <w:pStyle w:val="Signature"/>
                        <w:jc w:val="center"/>
                        <w:rPr>
                          <w:lang w:val="ro-RO"/>
                        </w:rPr>
                      </w:pPr>
                      <w:r w:rsidRPr="00050C99">
                        <w:rPr>
                          <w:lang w:val="ro-RO"/>
                        </w:rPr>
                        <w:t>[Faceţi clic pentru a selecta o dată]</w:t>
                      </w:r>
                    </w:p>
                  </w:tc>
                </w:sdtContent>
              </w:sdt>
            </w:tr>
            <w:bookmarkEnd w:id="0"/>
          </w:tbl>
          <w:p w:rsidR="008B0C9A" w:rsidRPr="00050C99" w:rsidRDefault="008B0C9A">
            <w:pPr>
              <w:spacing w:after="0" w:line="240" w:lineRule="auto"/>
              <w:rPr>
                <w:lang w:val="ro-RO"/>
              </w:rPr>
            </w:pPr>
          </w:p>
        </w:tc>
      </w:tr>
    </w:tbl>
    <w:p w:rsidR="008B0C9A" w:rsidRPr="00050C99" w:rsidRDefault="008B0C9A">
      <w:pPr>
        <w:spacing w:after="0" w:line="200" w:lineRule="exact"/>
        <w:rPr>
          <w:lang w:val="ro-RO"/>
        </w:rPr>
      </w:pPr>
    </w:p>
    <w:sectPr w:rsidR="008B0C9A" w:rsidRPr="00050C99" w:rsidSect="00050C99">
      <w:pgSz w:w="16839" w:h="11907" w:orient="landscape" w:code="9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8F4" w:rsidRDefault="00DB68F4">
      <w:pPr>
        <w:spacing w:after="0" w:line="240" w:lineRule="auto"/>
      </w:pPr>
      <w:r>
        <w:separator/>
      </w:r>
    </w:p>
  </w:endnote>
  <w:endnote w:type="continuationSeparator" w:id="0">
    <w:p w:rsidR="00DB68F4" w:rsidRDefault="00DB6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8F4" w:rsidRDefault="00DB68F4">
      <w:pPr>
        <w:spacing w:after="0" w:line="240" w:lineRule="auto"/>
      </w:pPr>
      <w:r>
        <w:separator/>
      </w:r>
    </w:p>
  </w:footnote>
  <w:footnote w:type="continuationSeparator" w:id="0">
    <w:p w:rsidR="00DB68F4" w:rsidRDefault="00DB6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C9A"/>
    <w:rsid w:val="00050C99"/>
    <w:rsid w:val="00075EB6"/>
    <w:rsid w:val="008B0C9A"/>
    <w:rsid w:val="00913709"/>
    <w:rsid w:val="00AE48D5"/>
    <w:rsid w:val="00AE7AD0"/>
    <w:rsid w:val="00CC1874"/>
    <w:rsid w:val="00D23C1A"/>
    <w:rsid w:val="00D75AC0"/>
    <w:rsid w:val="00DB68F4"/>
    <w:rsid w:val="00F22AD4"/>
    <w:rsid w:val="00FB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sz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e">
    <w:name w:val="Nume"/>
    <w:basedOn w:val="Normal"/>
    <w:uiPriority w:val="2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</w:rPr>
  </w:style>
  <w:style w:type="paragraph" w:styleId="Signature">
    <w:name w:val="Signature"/>
    <w:basedOn w:val="Normal"/>
    <w:link w:val="SignatureChar"/>
    <w:uiPriority w:val="2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2"/>
    <w:rPr>
      <w:rFonts w:ascii="Segoe Print" w:hAnsi="Segoe Print"/>
    </w:rPr>
  </w:style>
  <w:style w:type="paragraph" w:customStyle="1" w:styleId="Textnbalon">
    <w:name w:val="Text în balon"/>
    <w:basedOn w:val="Normal"/>
    <w:link w:val="Caractertextnbalon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Caractertextnbalon">
    <w:name w:val="Caracter text în balon"/>
    <w:basedOn w:val="DefaultParagraphFont"/>
    <w:link w:val="Textnbalon"/>
    <w:uiPriority w:val="99"/>
    <w:semiHidden/>
    <w:rPr>
      <w:rFonts w:ascii="Tahoma" w:hAnsi="Tahoma" w:cs="Tahoma"/>
      <w:color w:val="262626" w:themeColor="text1" w:themeTint="D9"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customStyle="1" w:styleId="Griltabel">
    <w:name w:val="Grilă tabel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8B0E04" w:themeColor="accent1"/>
      <w:sz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8B0E04" w:themeColor="accent1"/>
      <w:sz w:val="68"/>
    </w:rPr>
  </w:style>
  <w:style w:type="paragraph" w:customStyle="1" w:styleId="Organizaie">
    <w:name w:val="Organizaţie"/>
    <w:basedOn w:val="Normal"/>
    <w:uiPriority w:val="2"/>
    <w:qFormat/>
    <w:pPr>
      <w:spacing w:before="200" w:line="240" w:lineRule="auto"/>
    </w:pPr>
    <w:rPr>
      <w:caps/>
      <w:sz w:val="66"/>
    </w:rPr>
  </w:style>
  <w:style w:type="paragraph" w:customStyle="1" w:styleId="Titlusemntur">
    <w:name w:val="Titlu semnătură"/>
    <w:basedOn w:val="Normal"/>
    <w:next w:val="Normal"/>
    <w:uiPriority w:val="2"/>
    <w:qFormat/>
    <w:pPr>
      <w:spacing w:before="160" w:after="0"/>
      <w:jc w:val="left"/>
    </w:pPr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../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../media/image24.png"/><Relationship Id="rId17" Type="http://schemas.openxmlformats.org/officeDocument/2006/relationships/image" Target="../media/image22.png"/><Relationship Id="rId25" Type="http://schemas.openxmlformats.org/officeDocument/2006/relationships/image" Target="../media/image26.png"/><Relationship Id="rId2" Type="http://schemas.openxmlformats.org/officeDocument/2006/relationships/settings" Target="settings.xml"/><Relationship Id="rId16" Type="http://schemas.openxmlformats.org/officeDocument/2006/relationships/image" Target="../media/image21.png"/><Relationship Id="rId20" Type="http://schemas.openxmlformats.org/officeDocument/2006/relationships/image" Target="../media/image12.png"/><Relationship Id="rId1" Type="http://schemas.openxmlformats.org/officeDocument/2006/relationships/styles" Target="styles.xml"/><Relationship Id="rId24" Type="http://schemas.openxmlformats.org/officeDocument/2006/relationships/image" Target="../media/image14.png"/><Relationship Id="rId5" Type="http://schemas.openxmlformats.org/officeDocument/2006/relationships/image" Target="../media/image10.png"/><Relationship Id="rId23" Type="http://schemas.openxmlformats.org/officeDocument/2006/relationships/image" Target="../media/image25.png"/><Relationship Id="rId19" Type="http://schemas.openxmlformats.org/officeDocument/2006/relationships/image" Target="../media/image23.png"/><Relationship Id="rId4" Type="http://schemas.openxmlformats.org/officeDocument/2006/relationships/image" Target="../media/image9.png"/><Relationship Id="rId22" Type="http://schemas.openxmlformats.org/officeDocument/2006/relationships/image" Target="../media/image13.png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6A501E" w:rsidRDefault="00C006F2" w:rsidP="00C006F2">
          <w:pPr>
            <w:pStyle w:val="7D5BD3E89BAD43B9BDB7A27255DD426B"/>
          </w:pPr>
          <w:r w:rsidRPr="00050C99">
            <w:rPr>
              <w:lang w:val="ro-RO"/>
            </w:rPr>
            <w:t>[Nume destinatar]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6A501E" w:rsidRDefault="00C006F2" w:rsidP="00C006F2">
          <w:pPr>
            <w:pStyle w:val="7B357F59BFC34E5EB81B1D00288700B0"/>
          </w:pPr>
          <w:r w:rsidRPr="00050C99">
            <w:rPr>
              <w:lang w:val="ro-RO"/>
            </w:rPr>
            <w:t>este astfel recunoscut drept Cel mai valoros jucător al acestui sezon pentru extraordinara participare la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6A501E" w:rsidRDefault="00C006F2" w:rsidP="00C006F2">
          <w:pPr>
            <w:pStyle w:val="FBF42E3065944AB69AC4E6676845978B"/>
          </w:pPr>
          <w:r w:rsidRPr="00050C99">
            <w:rPr>
              <w:lang w:val="ro-RO"/>
            </w:rPr>
            <w:t>[Nume echipă]</w:t>
          </w:r>
        </w:p>
      </w:docPartBody>
    </w:docPart>
    <w:docPart>
      <w:docPartPr>
        <w:name w:val="DefaultPlaceholder_1081868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E4347-D1EC-4A58-BA00-A709033A3621}"/>
      </w:docPartPr>
      <w:docPartBody>
        <w:p w:rsidR="006A501E" w:rsidRDefault="006A501E">
          <w:r>
            <w:rPr>
              <w:rStyle w:val="PlaceholderText"/>
              <w:lang w:val="ro-RO"/>
            </w:rPr>
            <w:t>Alegeţi un bloc component.</w:t>
          </w:r>
        </w:p>
      </w:docPartBody>
    </w:docPart>
    <w:docPart>
      <w:docPartPr>
        <w:name w:val="CB99631E6EEE4E7DAB10FB20B5702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2D9BA-0151-4D17-AE4C-5EF7C0E15CE3}"/>
      </w:docPartPr>
      <w:docPartBody>
        <w:p w:rsidR="006A501E" w:rsidRDefault="00C006F2" w:rsidP="00C006F2">
          <w:pPr>
            <w:pStyle w:val="CB99631E6EEE4E7DAB10FB20B570235D"/>
          </w:pPr>
          <w:r w:rsidRPr="00050C99">
            <w:rPr>
              <w:lang w:val="ro-RO"/>
            </w:rPr>
            <w:t>[Nume semnatari]</w:t>
          </w:r>
        </w:p>
      </w:docPartBody>
    </w:docPart>
    <w:docPart>
      <w:docPartPr>
        <w:name w:val="B97F884C254B4AD4BCA54E6BB0B41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F5B0F-FB49-4FBF-A754-D67FE2F09467}"/>
      </w:docPartPr>
      <w:docPartBody>
        <w:p w:rsidR="006A501E" w:rsidRDefault="00C006F2" w:rsidP="00C006F2">
          <w:pPr>
            <w:pStyle w:val="B97F884C254B4AD4BCA54E6BB0B41CED"/>
          </w:pPr>
          <w:r w:rsidRPr="00050C99">
            <w:rPr>
              <w:lang w:val="ro-RO"/>
            </w:rPr>
            <w:t>[Faceţi clic pentru a selecta o dată]</w:t>
          </w:r>
        </w:p>
      </w:docPartBody>
    </w:docPart>
    <w:docPart>
      <w:docPartPr>
        <w:name w:val="Baseball"/>
        <w:style w:val="Normal"/>
        <w:category>
          <w:name w:val=" Award"/>
          <w:gallery w:val="docParts"/>
        </w:category>
        <w:behaviors>
          <w:behavior w:val="content"/>
        </w:behaviors>
        <w:description w:val="Grafic sigiliu premiu la baseball"/>
        <w:guid w:val="{75560E8C-A4E8-4986-8B90-75E9717AEA2D}"/>
      </w:docPartPr>
      <w:docPartBody>
        <w:p w:rsidR="00B8080A" w:rsidRPr="00115976" w:rsidRDefault="00B8080A">
          <w:pPr>
            <w:rPr>
              <w:lang w:val="ro-RO"/>
            </w:rPr>
          </w:pPr>
          <w:r w:rsidRPr="00115976"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3" name="Grup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4" name="Sigiliu" descr="Award Sigiliu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17" name="Formă de sigiliu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Textură cu sigiliu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0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1000"/>
                                <a:ext cx="1123950" cy="1133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A253C60" id="Grup 5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">
                    <v:group id="Sigiliu" o:spid="_x0000_s1027" alt="Award Sigiliu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shape id="Formă de sigiliu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m6MMA&#10;AADbAAAADwAAAGRycy9kb3ducmV2LnhtbERPTWsCMRC9F/wPYQq9SM222CrbjSIF0YMe1FI8Dpvp&#10;ZulmsiRxXfvrG0HwNo/3OcW8t43oyIfasYKXUQaCuHS65krB12H5PAURIrLGxjEpuFCA+WzwUGCu&#10;3Zl31O1jJVIIhxwVmBjbXMpQGrIYRq4lTtyP8xZjgr6S2uM5hdtGvmbZu7RYc2ow2NKnofJ3f7IK&#10;dujbzfIyWb39Ha0Zjw+n7+F2qNTTY7/4ABGpj3fxzb3Waf4Err+k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bm6MMAAADbAAAADwAAAAAAAAAAAAAAAACYAgAAZHJzL2Rv&#10;d25yZXYueG1sUEsFBgAAAAAEAAQA9QAAAIgDAAAAAA=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Textură cu sigiliu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gI+bEAAAA2wAAAA8AAABkcnMvZG93bnJldi54bWxEj9FqwkAURN8L/YflFnwpuokF0egqbTHQ&#10;FEGMfsAle80Gs3dDdhvTv+8WCn0cZuYMs9mNthUD9b5xrCCdJSCIK6cbrhVczvl0CcIHZI2tY1Lw&#10;TR5228eHDWba3flEQxlqESHsM1RgQugyKX1lyKKfuY44elfXWwxR9rXUPd4j3LZyniQLabHhuGCw&#10;o3dD1a38sgo+i0VxezvZ40ueyHTvy+eDsaTU5Gl8XYMINIb/8F/7QyuYr+D3S/wB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gI+bEAAAA2wAAAA8AAAAAAAAAAAAAAAAA&#10;nwIAAGRycy9kb3ducmV2LnhtbFBLBQYAAAAABAAEAPcAAACQAwAAAAA=&#10;">
                        <v:imagedata r:id="rId1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3810;width:1123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Sxq/AAAA2wAAAA8AAABkcnMvZG93bnJldi54bWxET02LwjAQvQv7H8IseNNkFWWpRlGhsHsR&#10;dHvwODZjW0wmpYla//3mIHh8vO/lundW3KkLjWcNX2MFgrj0puFKQ/GXj75BhIhs0HomDU8KsF59&#10;DJaYGf/gA92PsRIphEOGGuoY20zKUNbkMIx9S5y4i+8cxgS7SpoOHyncWTlRai4dNpwaamxpV1N5&#10;Pd6chq3dnprdLZ/sizCbqty6869yWg8/+80CRKQ+vsUv94/RME3r05f0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l0savwAAANsAAAAPAAAAAAAAAAAAAAAAAJ8CAABk&#10;cnMvZG93bnJldi54bWxQSwUGAAAAAAQABAD3AAAAiwMAAAAA&#10;">
                      <v:imagedata r:id="rId17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623B38" w:rsidRDefault="00623B38"/>
      </w:docPartBody>
    </w:docPart>
    <w:docPart>
      <w:docPartPr>
        <w:name w:val="Baschet"/>
        <w:style w:val="Normal"/>
        <w:category>
          <w:name w:val=" Award"/>
          <w:gallery w:val="docParts"/>
        </w:category>
        <w:behaviors>
          <w:behavior w:val="content"/>
        </w:behaviors>
        <w:description w:val="Grafic sigiliu premiu la baschet"/>
        <w:guid w:val="{C449E6C1-704B-4CC9-852A-D2285FA41FC9}"/>
      </w:docPartPr>
      <w:docPartBody>
        <w:p w:rsidR="00B8080A" w:rsidRPr="00FA1C19" w:rsidRDefault="00B8080A">
          <w:pPr>
            <w:rPr>
              <w:lang w:val="ro-RO"/>
            </w:rPr>
          </w:pPr>
          <w:r w:rsidRPr="00FA1C19"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31" name="Grup 1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32" name="Sigiliu" descr="Award Sigiliu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33" name="Formă de sigiliu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Textură cu sigiliu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5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1206"/>
                                <a:ext cx="1123950" cy="11330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0074A48" id="Grup 10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">
                    <v:group id="Sigiliu" o:spid="_x0000_s1027" alt="Award Sigiliu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<v:shape id="Formă de sigiliu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i8i8YA&#10;AADbAAAADwAAAGRycy9kb3ducmV2LnhtbESPzWsCMRTE74X+D+EVvIhm62dZjVIKYg/twQ+kx8fm&#10;uVm6eVmSqKt/vSkIPQ4z8xtmvmxtLc7kQ+VYwWs/A0FcOF1xqWC/W/XeQISIrLF2TAquFGC5eH6a&#10;Y67dhTd03sZSJAiHHBWYGJtcylAYshj6riFO3tF5izFJX0rt8ZLgtpaDLJtIixWnBYMNfRgqfrcn&#10;q2CDvvlaXafr8e3HmtFodzp0v7tKdV7a9xmISG38Dz/an1rBcAh/X9I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i8i8YAAADbAAAADwAAAAAAAAAAAAAAAACYAgAAZHJz&#10;L2Rvd25yZXYueG1sUEsFBgAAAAAEAAQA9QAAAIsDAAAAAA=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Textură cu sigiliu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4GqXDAAAA2wAAAA8AAABkcnMvZG93bnJldi54bWxEj9GKwjAURN8X/IdwhX0RTV1FpBpFRWEV&#10;Qax+wKW5NsXmpjRRu3+/WRD2cZiZM8x82dpKPKnxpWMFw0ECgjh3uuRCwfWy609B+ICssXJMCn7I&#10;w3LR+Zhjqt2Lz/TMQiEihH2KCkwIdSqlzw1Z9ANXE0fv5hqLIcqmkLrBV4TbSn4lyURaLDkuGKxp&#10;Yyi/Zw+r4LCf7O/rsz2Ndokcbn3WOxpLSn1229UMRKA2/Iff7W+tYDSGvy/x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gapcMAAADbAAAADwAAAAAAAAAAAAAAAACf&#10;AgAAZHJzL2Rvd25yZXYueG1sUEsFBgAAAAAEAAQA9wAAAI8DAAAAAA==&#10;">
                        <v:imagedata r:id="rId1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3812;width:11239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8jM/GAAAA2wAAAA8AAABkcnMvZG93bnJldi54bWxEj1trwkAUhN8L/Q/LKfgidVNFa6OrSMEb&#10;PnnB+njInibB7Nk0u5r4711B6OMwM98w42ljCnGlyuWWFXx0IhDEidU5pwoO+/n7EITzyBoLy6Tg&#10;Rg6mk9eXMcba1ryl686nIkDYxagg876MpXRJRgZdx5bEwfu1lUEfZJVKXWEd4KaQ3SgaSIM5h4UM&#10;S/rOKDnvLkbB4py0v/aX40+7/1fjZj1bDT+XJ6Vab81sBMJT4//Dz/ZKK+j14fEl/AA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yMz8YAAADbAAAADwAAAAAAAAAAAAAA&#10;AACfAgAAZHJzL2Rvd25yZXYueG1sUEsFBgAAAAAEAAQA9wAAAJIDAAAAAA==&#10;">
                      <v:imagedata r:id="rId19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623B38" w:rsidRDefault="00623B38"/>
      </w:docPartBody>
    </w:docPart>
    <w:docPart>
      <w:docPartPr>
        <w:name w:val="Fotbal american"/>
        <w:style w:val="Normal"/>
        <w:category>
          <w:name w:val=" Award"/>
          <w:gallery w:val="docParts"/>
        </w:category>
        <w:behaviors>
          <w:behavior w:val="content"/>
        </w:behaviors>
        <w:description w:val="Grafic sigiliu premiu la fotbal american"/>
        <w:guid w:val="{359FB18C-8DF2-4FAE-B0D7-49208D5034AB}"/>
      </w:docPartPr>
      <w:docPartBody>
        <w:p w:rsidR="00B8080A" w:rsidRPr="00637438" w:rsidRDefault="00B8080A">
          <w:pPr>
            <w:rPr>
              <w:lang w:val="ro-RO"/>
            </w:rPr>
          </w:pPr>
          <w:r w:rsidRPr="00637438"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36" name="Gr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37" name="Sigiliu" descr="Award Sigiliu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38" name="Formă de sigiliu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Textură cu sigiliu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0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597521"/>
                                <a:ext cx="1123950" cy="7004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772472A" id="Grup 1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">
                    <v:group id="Sigiliu" o:spid="_x0000_s1027" alt="Award Sigiliu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<v:shape id="Formă de sigiliu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wu+sIA&#10;AADbAAAADwAAAGRycy9kb3ducmV2LnhtbERPy2oCMRTdC/2HcAtupGZatZapUUpBdKELH4jLy+R2&#10;MnRyMyRRR7/eLASXh/OezFpbizP5UDlW8N7PQBAXTldcKtjv5m9fIEJE1lg7JgVXCjCbvnQmmGt3&#10;4Q2dt7EUKYRDjgpMjE0uZSgMWQx91xAn7s95izFBX0rt8ZLCbS0/suxTWqw4NRhs6NdQ8b89WQUb&#10;9M1qfh0vRrejNcPh7nTorXtKdV/bn28Qkdr4FD/cS61gkMamL+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C76wgAAANsAAAAPAAAAAAAAAAAAAAAAAJgCAABkcnMvZG93&#10;bnJldi54bWxQSwUGAAAAAAQABAD1AAAAhw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Textură cu sigiliu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tTvEAAAA2wAAAA8AAABkcnMvZG93bnJldi54bWxEj9FqwkAURN8L/sNyBV9Ks0kFaVNXUalQ&#10;i1AS/YBL9jYbzN4N2TXGv+8WCn0cZuYMs1yPthUD9b5xrCBLUhDEldMN1wrOp/3TCwgfkDW2jknB&#10;nTysV5OHJeba3bigoQy1iBD2OSowIXS5lL4yZNEnriOO3rfrLYYo+1rqHm8Rblv5nKYLabHhuGCw&#10;o52h6lJerYLPw+Jw2Rb2a75PZfbuy8ejsaTUbDpu3kAEGsN/+K/9oRXMX+H3S/w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5tTvEAAAA2wAAAA8AAAAAAAAAAAAAAAAA&#10;nwIAAGRycy9kb3ducmV2LnhtbFBLBQYAAAAABAAEAPcAAACQAwAAAAA=&#10;">
                        <v:imagedata r:id="rId1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5975;width:11239;height:7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04HrDAAAA2wAAAA8AAABkcnMvZG93bnJldi54bWxET8tqwkAU3Rf6D8MtdKcTRUSjEylqoVSk&#10;NQp2ecncPEjmTpqZmvTvOwuhy8N5rzeDacSNOldZVjAZRyCIM6srLhRczq+jBQjnkTU2lknBLznY&#10;JI8Pa4y17flEt9QXIoSwi1FB6X0bS+mykgy6sW2JA5fbzqAPsCuk7rAP4aaR0yiaS4MVh4YSW9qW&#10;lNXpj1Fgp5P3w/44q/N9dP3YLb8+a/zulXp+Gl5WIDwN/l98d79pBbOwPnwJP0A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TgesMAAADbAAAADwAAAAAAAAAAAAAAAACf&#10;AgAAZHJzL2Rvd25yZXYueG1sUEsFBgAAAAAEAAQA9wAAAI8DAAAAAA==&#10;">
                      <v:imagedata r:id="rId21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623B38" w:rsidRDefault="00623B38"/>
      </w:docPartBody>
    </w:docPart>
    <w:docPart>
      <w:docPartPr>
        <w:name w:val="Fotbal"/>
        <w:style w:val="Normal"/>
        <w:category>
          <w:name w:val=" Award"/>
          <w:gallery w:val="docParts"/>
        </w:category>
        <w:behaviors>
          <w:behavior w:val="content"/>
        </w:behaviors>
        <w:description w:val="Grafic sigiliu premiu la fotbal"/>
        <w:guid w:val="{0345799E-24C4-4BDF-A8EF-7B8AA32537AB}"/>
      </w:docPartPr>
      <w:docPartBody>
        <w:p w:rsidR="00B8080A" w:rsidRPr="00324380" w:rsidRDefault="00B8080A">
          <w:pPr>
            <w:rPr>
              <w:lang w:val="ro-RO"/>
            </w:rPr>
          </w:pPr>
          <w:r w:rsidRPr="00324380"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41" name="Grup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42" name="Sigiliu" descr="Award Sigiliu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43" name="Formă de sigiliu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Textură cu sigiliu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5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5762"/>
                                <a:ext cx="1123950" cy="1123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55340E4" id="Grup 16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">
                    <v:group id="Sigiliu" o:spid="_x0000_s1027" alt="Award Sigiliu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<v:shape id="Formă de sigiliu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P9sYA&#10;AADbAAAADwAAAGRycy9kb3ducmV2LnhtbESPQWsCMRSE74L/ITyhF6nZ2rUtq1GKIPWgB7WUHh+b&#10;183i5mVJoq799Y1Q8DjMzDfMbNHZRpzJh9qxgqdRBoK4dLrmSsHnYfX4BiJEZI2NY1JwpQCLeb83&#10;w0K7C+/ovI+VSBAOBSowMbaFlKE0ZDGMXEucvB/nLcYkfSW1x0uC20aOs+xFWqw5LRhsaWmoPO5P&#10;VsEOfbtZXV8/Jr/f1uT54fQ13A6Vehh071MQkbp4D/+311pB/gy3L+k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7P9sYAAADbAAAADwAAAAAAAAAAAAAAAACYAgAAZHJz&#10;L2Rvd25yZXYueG1sUEsFBgAAAAAEAAQA9QAAAIsDAAAAAA=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Textură cu sigiliu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+adjEAAAA2wAAAA8AAABkcnMvZG93bnJldi54bWxEj9FqwkAURN8L/YflFnyRutFKKNFVqjRg&#10;RChJ/YBL9jYbzN4N2a3Gv+8WCn0cZuYMs96OthNXGnzrWMF8loAgrp1uuVFw/syfX0H4gKyxc0wK&#10;7uRhu3l8WGOm3Y1LulahERHCPkMFJoQ+k9LXhiz6meuJo/flBoshyqGResBbhNtOLpIklRZbjgsG&#10;e9obqi/Vt1VwLNLisivtx0ueyPm7r6YnY0mpydP4tgIRaAz/4b/2QStYLuH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+adjEAAAA2wAAAA8AAAAAAAAAAAAAAAAA&#10;nwIAAGRycy9kb3ducmV2LnhtbFBLBQYAAAAABAAEAPcAAACQAwAAAAA=&#10;">
                        <v:imagedata r:id="rId1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3857;width:11239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azvDAAAA2wAAAA8AAABkcnMvZG93bnJldi54bWxEj8FqwzAQRO+F/IPYQm611JCWxIkSgqHQ&#10;S6GNQ86LtbFNrJWRZMfp11eFQo/DzLxhtvvJdmIkH1rHGp4zBYK4cqblWsOpfHtagQgR2WDnmDTc&#10;KcB+N3vYYm7cjb9oPMZaJAiHHDU0Mfa5lKFqyGLIXE+cvIvzFmOSvpbG4y3BbScXSr1Kiy2nhQZ7&#10;KhqqrsfBalgXyn+f5Uc/xGlYXMqlun5WSuv543TYgIg0xf/wX/vdaFi+wO+X9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drO8MAAADbAAAADwAAAAAAAAAAAAAAAACf&#10;AgAAZHJzL2Rvd25yZXYueG1sUEsFBgAAAAAEAAQA9wAAAI8DAAAAAA==&#10;">
                      <v:imagedata r:id="rId23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623B38" w:rsidRDefault="00623B38"/>
      </w:docPartBody>
    </w:docPart>
    <w:docPart>
      <w:docPartPr>
        <w:name w:val="Stea"/>
        <w:style w:val="Normal"/>
        <w:category>
          <w:name w:val=" Award"/>
          <w:gallery w:val="docParts"/>
        </w:category>
        <w:behaviors>
          <w:behavior w:val="content"/>
        </w:behaviors>
        <w:description w:val="Grafic stea pentru sigiliu premiu"/>
        <w:guid w:val="{5CFE67C8-8F6A-40FF-B881-8D71D1C34236}"/>
      </w:docPartPr>
      <w:docPartBody>
        <w:p w:rsidR="00B8080A" w:rsidRPr="003E447A" w:rsidRDefault="00B8080A">
          <w:pPr>
            <w:rPr>
              <w:lang w:val="ro-RO"/>
            </w:rPr>
          </w:pPr>
          <w:r w:rsidRPr="003E447A"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46" name="Grup 2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47" name="Sigiliu" descr="Award Sigiliu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48" name="Formă de sigiliu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Textură cu sigiliu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0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414311"/>
                                <a:ext cx="1123950" cy="10668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1904B23" id="Grup 24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">
                    <v:group id="Sigiliu" o:spid="_x0000_s1027" alt="Award Sigiliu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<v:shape id="Formă de sigiliu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dh8IA&#10;AADbAAAADwAAAGRycy9kb3ducmV2LnhtbERPTWsCMRC9F/wPYYReRLOVbZXVKEWQ9mAPahGPw2bc&#10;LG4mSxJ17a83h4LHx/ueLzvbiCv5UDtW8DbKQBCXTtdcKfjdr4dTECEia2wck4I7BVguei9zLLS7&#10;8Zauu1iJFMKhQAUmxraQMpSGLIaRa4kTd3LeYkzQV1J7vKVw28hxln1IizWnBoMtrQyV593FKtii&#10;bzfr++Tr/e9oTZ7vL4fBz0Cp1373OQMRqYtP8b/7WyvI09j0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2l2HwgAAANsAAAAPAAAAAAAAAAAAAAAAAJgCAABkcnMvZG93&#10;bnJldi54bWxQSwUGAAAAAAQABAD1AAAAhw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Textură cu sigiliu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/xkbEAAAA2wAAAA8AAABkcnMvZG93bnJldi54bWxEj9FqwkAURN+F/sNyhb4U3diKaHQT2lJB&#10;pVCMfsAle80Gs3dDdqvp37tCwcdhZs4wq7y3jbhQ52vHCibjBARx6XTNlYLjYT2ag/ABWWPjmBT8&#10;kYc8exqsMNXuynu6FKESEcI+RQUmhDaV0peGLPqxa4mjd3KdxRBlV0nd4TXCbSNfk2QmLdYcFwy2&#10;9GmoPBe/VsFuO9ueP/b2522dyMmXL16+jSWlnof9+xJEoD48wv/tjVYwXcD9S/wB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/xkbEAAAA2wAAAA8AAAAAAAAAAAAAAAAA&#10;nwIAAGRycy9kb3ducmV2LnhtbFBLBQYAAAAABAAEAPcAAACQAwAAAAA=&#10;">
                        <v:imagedata r:id="rId1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4143;width:11239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NkGfBAAAA2wAAAA8AAABkcnMvZG93bnJldi54bWxET8tqAjEU3Qv9h3AL7jRTxbaMRpGC4kbw&#10;Udrt7eQ6Mzi5GZM4xr83i4LLw3nPFtE0oiPna8sK3oYZCOLC6ppLBd/H1eAThA/IGhvLpOBOHhbz&#10;l94Mc21vvKfuEEqRQtjnqKAKoc2l9EVFBv3QtsSJO1lnMCToSqkd3lK4aeQoy96lwZpTQ4UtfVVU&#10;nA9XoyBed9vI6/HFnXfd/u/nt/yoJ0ul+q9xOQURKIan+N+90QomaX36kn6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NkGfBAAAA2wAAAA8AAAAAAAAAAAAAAAAAnwIA&#10;AGRycy9kb3ducmV2LnhtbFBLBQYAAAAABAAEAPcAAACNAwAAAAA=&#10;">
                      <v:imagedata r:id="rId25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623B38" w:rsidRDefault="00623B38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01E"/>
    <w:rsid w:val="00623B38"/>
    <w:rsid w:val="006A501E"/>
    <w:rsid w:val="00884EDE"/>
    <w:rsid w:val="00A52910"/>
    <w:rsid w:val="00B8080A"/>
    <w:rsid w:val="00C00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006F2"/>
    <w:rPr>
      <w:color w:val="808080"/>
    </w:rPr>
  </w:style>
  <w:style w:type="paragraph" w:customStyle="1" w:styleId="7D5BD3E89BAD43B9BDB7A27255DD426B">
    <w:name w:val="7D5BD3E89BAD43B9BDB7A27255DD426B"/>
    <w:rsid w:val="00C006F2"/>
    <w:pPr>
      <w:pBdr>
        <w:bottom w:val="single" w:sz="8" w:space="1" w:color="8496B0" w:themeColor="text2" w:themeTint="99"/>
      </w:pBdr>
      <w:spacing w:before="300" w:line="240" w:lineRule="auto"/>
      <w:jc w:val="center"/>
    </w:pPr>
    <w:rPr>
      <w:rFonts w:eastAsiaTheme="minorHAnsi"/>
      <w:color w:val="262626" w:themeColor="text1" w:themeTint="D9"/>
      <w:sz w:val="114"/>
      <w:szCs w:val="20"/>
      <w:lang w:eastAsia="ja-JP"/>
    </w:rPr>
  </w:style>
  <w:style w:type="paragraph" w:customStyle="1" w:styleId="7B357F59BFC34E5EB81B1D00288700B0">
    <w:name w:val="7B357F59BFC34E5EB81B1D00288700B0"/>
    <w:rsid w:val="00C006F2"/>
    <w:pPr>
      <w:jc w:val="center"/>
    </w:pPr>
    <w:rPr>
      <w:rFonts w:eastAsiaTheme="minorHAnsi"/>
      <w:color w:val="262626" w:themeColor="text1" w:themeTint="D9"/>
      <w:sz w:val="26"/>
      <w:szCs w:val="20"/>
      <w:lang w:eastAsia="ja-JP"/>
    </w:rPr>
  </w:style>
  <w:style w:type="paragraph" w:customStyle="1" w:styleId="FBF42E3065944AB69AC4E6676845978B">
    <w:name w:val="FBF42E3065944AB69AC4E6676845978B"/>
    <w:rsid w:val="00C006F2"/>
    <w:pPr>
      <w:spacing w:before="200" w:line="240" w:lineRule="auto"/>
      <w:jc w:val="center"/>
    </w:pPr>
    <w:rPr>
      <w:rFonts w:eastAsiaTheme="minorHAnsi"/>
      <w:caps/>
      <w:color w:val="262626" w:themeColor="text1" w:themeTint="D9"/>
      <w:sz w:val="66"/>
      <w:szCs w:val="20"/>
      <w:lang w:eastAsia="ja-JP"/>
    </w:rPr>
  </w:style>
  <w:style w:type="paragraph" w:customStyle="1" w:styleId="CB99631E6EEE4E7DAB10FB20B570235D">
    <w:name w:val="CB99631E6EEE4E7DAB10FB20B570235D"/>
    <w:rsid w:val="00C006F2"/>
    <w:pPr>
      <w:spacing w:after="0" w:line="240" w:lineRule="auto"/>
      <w:ind w:left="432"/>
    </w:pPr>
    <w:rPr>
      <w:rFonts w:ascii="Segoe Print" w:eastAsiaTheme="minorHAnsi" w:hAnsi="Segoe Print"/>
      <w:color w:val="262626" w:themeColor="text1" w:themeTint="D9"/>
      <w:sz w:val="26"/>
      <w:szCs w:val="20"/>
      <w:lang w:eastAsia="ja-JP"/>
    </w:rPr>
  </w:style>
  <w:style w:type="paragraph" w:customStyle="1" w:styleId="B97F884C254B4AD4BCA54E6BB0B41CED">
    <w:name w:val="B97F884C254B4AD4BCA54E6BB0B41CED"/>
    <w:rsid w:val="00C006F2"/>
    <w:pPr>
      <w:spacing w:after="0" w:line="240" w:lineRule="auto"/>
      <w:ind w:left="432"/>
    </w:pPr>
    <w:rPr>
      <w:rFonts w:ascii="Segoe Print" w:eastAsiaTheme="minorHAnsi" w:hAnsi="Segoe Print"/>
      <w:color w:val="262626" w:themeColor="text1" w:themeTint="D9"/>
      <w:sz w:val="26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0FFA72057F0EFC429FF335CB9960E2CA0400A26729C09131F943A3C8875F9AFFF790" ma:contentTypeVersion="54" ma:contentTypeDescription="Create a new document." ma:contentTypeScope="" ma:versionID="1a842ec01edb8d0cb192251ad2352bce">
  <xsd:schema xmlns:xsd="http://www.w3.org/2001/XMLSchema" xmlns:xs="http://www.w3.org/2001/XMLSchema" xmlns:p="http://schemas.microsoft.com/office/2006/metadata/properties" xmlns:ns2="cf237c1f-e9f7-4812-a5e3-e7fff9ac6432" targetNamespace="http://schemas.microsoft.com/office/2006/metadata/properties" ma:root="true" ma:fieldsID="ef3ee27573a43b7f5cf9d4fb7bbb7857" ns2:_="">
    <xsd:import namespace="cf237c1f-e9f7-4812-a5e3-e7fff9ac643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37c1f-e9f7-4812-a5e3-e7fff9ac643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0679f22-c29b-43ea-a710-8a42f757085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0A42D78D-BDC9-4EE6-A28E-1806D230ABE7}" ma:internalName="CSXSubmissionMarket" ma:readOnly="false" ma:showField="MarketName" ma:web="cf237c1f-e9f7-4812-a5e3-e7fff9ac6432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413d7124-3e98-4daf-a36f-bd25b9ee297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590705F-21A0-4623-848A-26DAA44BB8DD}" ma:internalName="InProjectListLookup" ma:readOnly="true" ma:showField="InProjectLis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6e65af7-8815-4551-8cd4-4ade8212117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590705F-21A0-4623-848A-26DAA44BB8DD}" ma:internalName="LastCompleteVersionLookup" ma:readOnly="true" ma:showField="LastComplete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590705F-21A0-4623-848A-26DAA44BB8DD}" ma:internalName="LastPreviewErrorLookup" ma:readOnly="true" ma:showField="LastPreview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590705F-21A0-4623-848A-26DAA44BB8DD}" ma:internalName="LastPreviewResultLookup" ma:readOnly="true" ma:showField="LastPreview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590705F-21A0-4623-848A-26DAA44BB8DD}" ma:internalName="LastPreviewAttemptDateLookup" ma:readOnly="true" ma:showField="LastPreview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590705F-21A0-4623-848A-26DAA44BB8DD}" ma:internalName="LastPreviewedByLookup" ma:readOnly="true" ma:showField="LastPreview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590705F-21A0-4623-848A-26DAA44BB8DD}" ma:internalName="LastPreviewTimeLookup" ma:readOnly="true" ma:showField="LastPreview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590705F-21A0-4623-848A-26DAA44BB8DD}" ma:internalName="LastPreviewVersionLookup" ma:readOnly="true" ma:showField="LastPreview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590705F-21A0-4623-848A-26DAA44BB8DD}" ma:internalName="LastPublishErrorLookup" ma:readOnly="true" ma:showField="LastPublish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590705F-21A0-4623-848A-26DAA44BB8DD}" ma:internalName="LastPublishResultLookup" ma:readOnly="true" ma:showField="LastPublish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590705F-21A0-4623-848A-26DAA44BB8DD}" ma:internalName="LastPublishAttemptDateLookup" ma:readOnly="true" ma:showField="LastPublish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590705F-21A0-4623-848A-26DAA44BB8DD}" ma:internalName="LastPublishedByLookup" ma:readOnly="true" ma:showField="LastPublish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590705F-21A0-4623-848A-26DAA44BB8DD}" ma:internalName="LastPublishTimeLookup" ma:readOnly="true" ma:showField="LastPublish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590705F-21A0-4623-848A-26DAA44BB8DD}" ma:internalName="LastPublishVersionLookup" ma:readOnly="true" ma:showField="LastPublish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D77005E-2908-4F20-AEB4-EDFE452D28B2}" ma:internalName="LocLastLocAttemptVersionLookup" ma:readOnly="false" ma:showField="LastLocAttemptVersion" ma:web="cf237c1f-e9f7-4812-a5e3-e7fff9ac6432">
      <xsd:simpleType>
        <xsd:restriction base="dms:Lookup"/>
      </xsd:simpleType>
    </xsd:element>
    <xsd:element name="LocLastLocAttemptVersionTypeLookup" ma:index="71" nillable="true" ma:displayName="Loc Last Loc Attempt Version Type" ma:default="" ma:list="{DD77005E-2908-4F20-AEB4-EDFE452D28B2}" ma:internalName="LocLastLocAttemptVersionTypeLookup" ma:readOnly="true" ma:showField="LastLocAttemptVersionType" ma:web="cf237c1f-e9f7-4812-a5e3-e7fff9ac6432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D77005E-2908-4F20-AEB4-EDFE452D28B2}" ma:internalName="LocNewPublishedVersionLookup" ma:readOnly="true" ma:showField="NewPublishedVersion" ma:web="cf237c1f-e9f7-4812-a5e3-e7fff9ac6432">
      <xsd:simpleType>
        <xsd:restriction base="dms:Lookup"/>
      </xsd:simpleType>
    </xsd:element>
    <xsd:element name="LocOverallHandbackStatusLookup" ma:index="75" nillable="true" ma:displayName="Loc Overall Handback Status" ma:default="" ma:list="{DD77005E-2908-4F20-AEB4-EDFE452D28B2}" ma:internalName="LocOverallHandbackStatusLookup" ma:readOnly="true" ma:showField="OverallHandbackStatus" ma:web="cf237c1f-e9f7-4812-a5e3-e7fff9ac6432">
      <xsd:simpleType>
        <xsd:restriction base="dms:Lookup"/>
      </xsd:simpleType>
    </xsd:element>
    <xsd:element name="LocOverallLocStatusLookup" ma:index="76" nillable="true" ma:displayName="Loc Overall Localize Status" ma:default="" ma:list="{DD77005E-2908-4F20-AEB4-EDFE452D28B2}" ma:internalName="LocOverallLocStatusLookup" ma:readOnly="true" ma:showField="OverallLocStatus" ma:web="cf237c1f-e9f7-4812-a5e3-e7fff9ac6432">
      <xsd:simpleType>
        <xsd:restriction base="dms:Lookup"/>
      </xsd:simpleType>
    </xsd:element>
    <xsd:element name="LocOverallPreviewStatusLookup" ma:index="77" nillable="true" ma:displayName="Loc Overall Preview Status" ma:default="" ma:list="{DD77005E-2908-4F20-AEB4-EDFE452D28B2}" ma:internalName="LocOverallPreviewStatusLookup" ma:readOnly="true" ma:showField="OverallPreviewStatus" ma:web="cf237c1f-e9f7-4812-a5e3-e7fff9ac6432">
      <xsd:simpleType>
        <xsd:restriction base="dms:Lookup"/>
      </xsd:simpleType>
    </xsd:element>
    <xsd:element name="LocOverallPublishStatusLookup" ma:index="78" nillable="true" ma:displayName="Loc Overall Publish Status" ma:default="" ma:list="{DD77005E-2908-4F20-AEB4-EDFE452D28B2}" ma:internalName="LocOverallPublishStatusLookup" ma:readOnly="true" ma:showField="OverallPublishStatus" ma:web="cf237c1f-e9f7-4812-a5e3-e7fff9ac6432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D77005E-2908-4F20-AEB4-EDFE452D28B2}" ma:internalName="LocProcessedForHandoffsLookup" ma:readOnly="true" ma:showField="ProcessedForHandoffs" ma:web="cf237c1f-e9f7-4812-a5e3-e7fff9ac6432">
      <xsd:simpleType>
        <xsd:restriction base="dms:Lookup"/>
      </xsd:simpleType>
    </xsd:element>
    <xsd:element name="LocProcessedForMarketsLookup" ma:index="81" nillable="true" ma:displayName="Loc Processed For Markets" ma:default="" ma:list="{DD77005E-2908-4F20-AEB4-EDFE452D28B2}" ma:internalName="LocProcessedForMarketsLookup" ma:readOnly="true" ma:showField="ProcessedForMarkets" ma:web="cf237c1f-e9f7-4812-a5e3-e7fff9ac6432">
      <xsd:simpleType>
        <xsd:restriction base="dms:Lookup"/>
      </xsd:simpleType>
    </xsd:element>
    <xsd:element name="LocPublishedDependentAssetsLookup" ma:index="82" nillable="true" ma:displayName="Loc Published Dependent Assets" ma:default="" ma:list="{DD77005E-2908-4F20-AEB4-EDFE452D28B2}" ma:internalName="LocPublishedDependentAssetsLookup" ma:readOnly="true" ma:showField="PublishedDependentAssets" ma:web="cf237c1f-e9f7-4812-a5e3-e7fff9ac6432">
      <xsd:simpleType>
        <xsd:restriction base="dms:Lookup"/>
      </xsd:simpleType>
    </xsd:element>
    <xsd:element name="LocPublishedLinkedAssetsLookup" ma:index="83" nillable="true" ma:displayName="Loc Published Linked Assets" ma:default="" ma:list="{DD77005E-2908-4F20-AEB4-EDFE452D28B2}" ma:internalName="LocPublishedLinkedAssetsLookup" ma:readOnly="true" ma:showField="PublishedLinkedAssets" ma:web="cf237c1f-e9f7-4812-a5e3-e7fff9ac6432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18dabe8-75e0-44e4-8e6c-0926da0565da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0A42D78D-BDC9-4EE6-A28E-1806D230ABE7}" ma:internalName="Markets" ma:readOnly="false" ma:showField="MarketNa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590705F-21A0-4623-848A-26DAA44BB8DD}" ma:internalName="NumOfRatingsLookup" ma:readOnly="true" ma:showField="NumOfRating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590705F-21A0-4623-848A-26DAA44BB8DD}" ma:internalName="PublishStatusLookup" ma:readOnly="false" ma:showField="PublishStatu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0d03ae78-f3d4-4211-ad85-ebe003ca2577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9bb0031-9912-47a1-9dea-bc59bbf519e5}" ma:internalName="TaxCatchAll" ma:showField="CatchAllData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9bb0031-9912-47a1-9dea-bc59bbf519e5}" ma:internalName="TaxCatchAllLabel" ma:readOnly="true" ma:showField="CatchAllDataLabel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f237c1f-e9f7-4812-a5e3-e7fff9ac6432" xsi:nil="true"/>
    <AssetExpire xmlns="cf237c1f-e9f7-4812-a5e3-e7fff9ac6432">2029-01-01T08:00:00+00:00</AssetExpire>
    <CampaignTagsTaxHTField0 xmlns="cf237c1f-e9f7-4812-a5e3-e7fff9ac6432">
      <Terms xmlns="http://schemas.microsoft.com/office/infopath/2007/PartnerControls"/>
    </CampaignTagsTaxHTField0>
    <IntlLangReviewDate xmlns="cf237c1f-e9f7-4812-a5e3-e7fff9ac6432" xsi:nil="true"/>
    <TPFriendlyName xmlns="cf237c1f-e9f7-4812-a5e3-e7fff9ac6432" xsi:nil="true"/>
    <IntlLangReview xmlns="cf237c1f-e9f7-4812-a5e3-e7fff9ac6432">false</IntlLangReview>
    <LocLastLocAttemptVersionLookup xmlns="cf237c1f-e9f7-4812-a5e3-e7fff9ac6432">849100</LocLastLocAttemptVersionLookup>
    <PolicheckWords xmlns="cf237c1f-e9f7-4812-a5e3-e7fff9ac6432" xsi:nil="true"/>
    <SubmitterId xmlns="cf237c1f-e9f7-4812-a5e3-e7fff9ac6432" xsi:nil="true"/>
    <AcquiredFrom xmlns="cf237c1f-e9f7-4812-a5e3-e7fff9ac6432">Internal MS</AcquiredFrom>
    <EditorialStatus xmlns="cf237c1f-e9f7-4812-a5e3-e7fff9ac6432">Complete</EditorialStatus>
    <Markets xmlns="cf237c1f-e9f7-4812-a5e3-e7fff9ac6432"/>
    <OriginAsset xmlns="cf237c1f-e9f7-4812-a5e3-e7fff9ac6432" xsi:nil="true"/>
    <AssetStart xmlns="cf237c1f-e9f7-4812-a5e3-e7fff9ac6432">2012-07-30T08:08:00+00:00</AssetStart>
    <FriendlyTitle xmlns="cf237c1f-e9f7-4812-a5e3-e7fff9ac6432" xsi:nil="true"/>
    <MarketSpecific xmlns="cf237c1f-e9f7-4812-a5e3-e7fff9ac6432">false</MarketSpecific>
    <TPNamespace xmlns="cf237c1f-e9f7-4812-a5e3-e7fff9ac6432" xsi:nil="true"/>
    <PublishStatusLookup xmlns="cf237c1f-e9f7-4812-a5e3-e7fff9ac6432">
      <Value>257643</Value>
    </PublishStatusLookup>
    <APAuthor xmlns="cf237c1f-e9f7-4812-a5e3-e7fff9ac6432">
      <UserInfo>
        <DisplayName>REDMOND\v-sa</DisplayName>
        <AccountId>2467</AccountId>
        <AccountType/>
      </UserInfo>
    </APAuthor>
    <TPCommandLine xmlns="cf237c1f-e9f7-4812-a5e3-e7fff9ac6432" xsi:nil="true"/>
    <IntlLangReviewer xmlns="cf237c1f-e9f7-4812-a5e3-e7fff9ac6432" xsi:nil="true"/>
    <OpenTemplate xmlns="cf237c1f-e9f7-4812-a5e3-e7fff9ac6432">true</OpenTemplate>
    <CSXSubmissionDate xmlns="cf237c1f-e9f7-4812-a5e3-e7fff9ac6432" xsi:nil="true"/>
    <TaxCatchAll xmlns="cf237c1f-e9f7-4812-a5e3-e7fff9ac6432"/>
    <Manager xmlns="cf237c1f-e9f7-4812-a5e3-e7fff9ac6432" xsi:nil="true"/>
    <NumericId xmlns="cf237c1f-e9f7-4812-a5e3-e7fff9ac6432" xsi:nil="true"/>
    <ParentAssetId xmlns="cf237c1f-e9f7-4812-a5e3-e7fff9ac6432" xsi:nil="true"/>
    <OriginalSourceMarket xmlns="cf237c1f-e9f7-4812-a5e3-e7fff9ac6432">english</OriginalSourceMarket>
    <ApprovalStatus xmlns="cf237c1f-e9f7-4812-a5e3-e7fff9ac6432">InProgress</ApprovalStatus>
    <TPComponent xmlns="cf237c1f-e9f7-4812-a5e3-e7fff9ac6432" xsi:nil="true"/>
    <EditorialTags xmlns="cf237c1f-e9f7-4812-a5e3-e7fff9ac6432" xsi:nil="true"/>
    <TPExecutable xmlns="cf237c1f-e9f7-4812-a5e3-e7fff9ac6432" xsi:nil="true"/>
    <TPLaunchHelpLink xmlns="cf237c1f-e9f7-4812-a5e3-e7fff9ac6432" xsi:nil="true"/>
    <LocComments xmlns="cf237c1f-e9f7-4812-a5e3-e7fff9ac6432" xsi:nil="true"/>
    <LocRecommendedHandoff xmlns="cf237c1f-e9f7-4812-a5e3-e7fff9ac6432" xsi:nil="true"/>
    <SourceTitle xmlns="cf237c1f-e9f7-4812-a5e3-e7fff9ac6432" xsi:nil="true"/>
    <CSXUpdate xmlns="cf237c1f-e9f7-4812-a5e3-e7fff9ac6432">false</CSXUpdate>
    <IntlLocPriority xmlns="cf237c1f-e9f7-4812-a5e3-e7fff9ac6432" xsi:nil="true"/>
    <UAProjectedTotalWords xmlns="cf237c1f-e9f7-4812-a5e3-e7fff9ac6432" xsi:nil="true"/>
    <AssetType xmlns="cf237c1f-e9f7-4812-a5e3-e7fff9ac6432">TP</AssetType>
    <MachineTranslated xmlns="cf237c1f-e9f7-4812-a5e3-e7fff9ac6432">false</MachineTranslated>
    <OutputCachingOn xmlns="cf237c1f-e9f7-4812-a5e3-e7fff9ac6432">false</OutputCachingOn>
    <TemplateStatus xmlns="cf237c1f-e9f7-4812-a5e3-e7fff9ac6432">Complete</TemplateStatus>
    <IsSearchable xmlns="cf237c1f-e9f7-4812-a5e3-e7fff9ac6432">true</IsSearchable>
    <ContentItem xmlns="cf237c1f-e9f7-4812-a5e3-e7fff9ac6432" xsi:nil="true"/>
    <HandoffToMSDN xmlns="cf237c1f-e9f7-4812-a5e3-e7fff9ac6432" xsi:nil="true"/>
    <ShowIn xmlns="cf237c1f-e9f7-4812-a5e3-e7fff9ac6432">Show everywhere</ShowIn>
    <ThumbnailAssetId xmlns="cf237c1f-e9f7-4812-a5e3-e7fff9ac6432" xsi:nil="true"/>
    <UALocComments xmlns="cf237c1f-e9f7-4812-a5e3-e7fff9ac6432" xsi:nil="true"/>
    <UALocRecommendation xmlns="cf237c1f-e9f7-4812-a5e3-e7fff9ac6432">Localize</UALocRecommendation>
    <LastModifiedDateTime xmlns="cf237c1f-e9f7-4812-a5e3-e7fff9ac6432" xsi:nil="true"/>
    <LegacyData xmlns="cf237c1f-e9f7-4812-a5e3-e7fff9ac6432" xsi:nil="true"/>
    <LocManualTestRequired xmlns="cf237c1f-e9f7-4812-a5e3-e7fff9ac6432">false</LocManualTestRequired>
    <LocMarketGroupTiers2 xmlns="cf237c1f-e9f7-4812-a5e3-e7fff9ac6432" xsi:nil="true"/>
    <ClipArtFilename xmlns="cf237c1f-e9f7-4812-a5e3-e7fff9ac6432" xsi:nil="true"/>
    <TPApplication xmlns="cf237c1f-e9f7-4812-a5e3-e7fff9ac6432" xsi:nil="true"/>
    <CSXHash xmlns="cf237c1f-e9f7-4812-a5e3-e7fff9ac6432" xsi:nil="true"/>
    <DirectSourceMarket xmlns="cf237c1f-e9f7-4812-a5e3-e7fff9ac6432">english</DirectSourceMarket>
    <PrimaryImageGen xmlns="cf237c1f-e9f7-4812-a5e3-e7fff9ac6432">true</PrimaryImageGen>
    <PlannedPubDate xmlns="cf237c1f-e9f7-4812-a5e3-e7fff9ac6432" xsi:nil="true"/>
    <CSXSubmissionMarket xmlns="cf237c1f-e9f7-4812-a5e3-e7fff9ac6432" xsi:nil="true"/>
    <Downloads xmlns="cf237c1f-e9f7-4812-a5e3-e7fff9ac6432">0</Downloads>
    <ArtSampleDocs xmlns="cf237c1f-e9f7-4812-a5e3-e7fff9ac6432" xsi:nil="true"/>
    <TrustLevel xmlns="cf237c1f-e9f7-4812-a5e3-e7fff9ac6432">1 Microsoft Managed Content</TrustLevel>
    <BlockPublish xmlns="cf237c1f-e9f7-4812-a5e3-e7fff9ac6432">false</BlockPublish>
    <TPLaunchHelpLinkType xmlns="cf237c1f-e9f7-4812-a5e3-e7fff9ac6432">Template</TPLaunchHelpLinkType>
    <LocalizationTagsTaxHTField0 xmlns="cf237c1f-e9f7-4812-a5e3-e7fff9ac6432">
      <Terms xmlns="http://schemas.microsoft.com/office/infopath/2007/PartnerControls"/>
    </LocalizationTagsTaxHTField0>
    <BusinessGroup xmlns="cf237c1f-e9f7-4812-a5e3-e7fff9ac6432" xsi:nil="true"/>
    <Providers xmlns="cf237c1f-e9f7-4812-a5e3-e7fff9ac6432" xsi:nil="true"/>
    <TemplateTemplateType xmlns="cf237c1f-e9f7-4812-a5e3-e7fff9ac6432">Word 2007 Default</TemplateTemplateType>
    <TimesCloned xmlns="cf237c1f-e9f7-4812-a5e3-e7fff9ac6432" xsi:nil="true"/>
    <TPAppVersion xmlns="cf237c1f-e9f7-4812-a5e3-e7fff9ac6432" xsi:nil="true"/>
    <VoteCount xmlns="cf237c1f-e9f7-4812-a5e3-e7fff9ac6432" xsi:nil="true"/>
    <FeatureTagsTaxHTField0 xmlns="cf237c1f-e9f7-4812-a5e3-e7fff9ac6432">
      <Terms xmlns="http://schemas.microsoft.com/office/infopath/2007/PartnerControls"/>
    </FeatureTagsTaxHTField0>
    <Provider xmlns="cf237c1f-e9f7-4812-a5e3-e7fff9ac6432" xsi:nil="true"/>
    <UACurrentWords xmlns="cf237c1f-e9f7-4812-a5e3-e7fff9ac6432" xsi:nil="true"/>
    <AssetId xmlns="cf237c1f-e9f7-4812-a5e3-e7fff9ac6432">TP103133093</AssetId>
    <TPClientViewer xmlns="cf237c1f-e9f7-4812-a5e3-e7fff9ac6432" xsi:nil="true"/>
    <DSATActionTaken xmlns="cf237c1f-e9f7-4812-a5e3-e7fff9ac6432" xsi:nil="true"/>
    <APEditor xmlns="cf237c1f-e9f7-4812-a5e3-e7fff9ac6432">
      <UserInfo>
        <DisplayName/>
        <AccountId xsi:nil="true"/>
        <AccountType/>
      </UserInfo>
    </APEditor>
    <TPInstallLocation xmlns="cf237c1f-e9f7-4812-a5e3-e7fff9ac6432" xsi:nil="true"/>
    <OOCacheId xmlns="cf237c1f-e9f7-4812-a5e3-e7fff9ac6432" xsi:nil="true"/>
    <IsDeleted xmlns="cf237c1f-e9f7-4812-a5e3-e7fff9ac6432">false</IsDeleted>
    <PublishTargets xmlns="cf237c1f-e9f7-4812-a5e3-e7fff9ac6432">OfficeOnlineVNext</PublishTargets>
    <ApprovalLog xmlns="cf237c1f-e9f7-4812-a5e3-e7fff9ac6432" xsi:nil="true"/>
    <BugNumber xmlns="cf237c1f-e9f7-4812-a5e3-e7fff9ac6432" xsi:nil="true"/>
    <CrawlForDependencies xmlns="cf237c1f-e9f7-4812-a5e3-e7fff9ac6432">false</CrawlForDependencies>
    <InternalTagsTaxHTField0 xmlns="cf237c1f-e9f7-4812-a5e3-e7fff9ac6432">
      <Terms xmlns="http://schemas.microsoft.com/office/infopath/2007/PartnerControls"/>
    </InternalTagsTaxHTField0>
    <LastHandOff xmlns="cf237c1f-e9f7-4812-a5e3-e7fff9ac6432" xsi:nil="true"/>
    <Milestone xmlns="cf237c1f-e9f7-4812-a5e3-e7fff9ac6432" xsi:nil="true"/>
    <OriginalRelease xmlns="cf237c1f-e9f7-4812-a5e3-e7fff9ac6432">15</OriginalRelease>
    <RecommendationsModifier xmlns="cf237c1f-e9f7-4812-a5e3-e7fff9ac6432" xsi:nil="true"/>
    <ScenarioTagsTaxHTField0 xmlns="cf237c1f-e9f7-4812-a5e3-e7fff9ac6432">
      <Terms xmlns="http://schemas.microsoft.com/office/infopath/2007/PartnerControls"/>
    </ScenarioTagsTaxHTField0>
    <UANotes xmlns="cf237c1f-e9f7-4812-a5e3-e7fff9ac6432" xsi:nil="true"/>
  </documentManagement>
</p:properties>
</file>

<file path=customXml/item3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B34DA2-4238-443C-B06F-74E2C85C6157}"/>
</file>

<file path=customXml/itemProps2.xml><?xml version="1.0" encoding="utf-8"?>
<ds:datastoreItem xmlns:ds="http://schemas.openxmlformats.org/officeDocument/2006/customXml" ds:itemID="{914BBC39-6471-46EF-977E-CC5A54F4DCBC}"/>
</file>

<file path=customXml/itemProps3.xml><?xml version="1.0" encoding="utf-8"?>
<ds:datastoreItem xmlns:ds="http://schemas.openxmlformats.org/officeDocument/2006/customXml" ds:itemID="{10B5C260-5A5D-435F-AD5A-FC22D441C923}"/>
</file>

<file path=docProps/app.xml><?xml version="1.0" encoding="utf-8"?>
<Properties xmlns="http://schemas.openxmlformats.org/officeDocument/2006/extended-properties" xmlns:vt="http://schemas.openxmlformats.org/officeDocument/2006/docPropsVTypes">
  <Template>Sports Award - red - with editable header_nobbs_15_TP103133093</Template>
  <TotalTime>21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terms:created xsi:type="dcterms:W3CDTF">2012-03-16T17:14:00Z</dcterms:created>
  <dcterms:modified xsi:type="dcterms:W3CDTF">2012-10-22T07:58:00Z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0x0101000FFA72057F0EFC429FF335CB9960E2CA0400A26729C09131F943A3C8875F9AFFF790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