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CardLayout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625637">
        <w:trPr>
          <w:trHeight w:hRule="exact" w:val="1080"/>
        </w:trPr>
        <w:tc>
          <w:tcPr>
            <w:tcW w:w="5760" w:type="dxa"/>
          </w:tcPr>
          <w:p w:rsidR="00625637" w:rsidRDefault="00625637" w:rsidP="00FE31A8">
            <w:bookmarkStart w:id="0" w:name="_GoBack"/>
            <w:bookmarkEnd w:id="0"/>
          </w:p>
        </w:tc>
        <w:tc>
          <w:tcPr>
            <w:tcW w:w="720" w:type="dxa"/>
          </w:tcPr>
          <w:p w:rsidR="00625637" w:rsidRDefault="00625637"/>
        </w:tc>
        <w:tc>
          <w:tcPr>
            <w:tcW w:w="5760" w:type="dxa"/>
          </w:tcPr>
          <w:p w:rsidR="00625637" w:rsidRDefault="00625637"/>
        </w:tc>
      </w:tr>
      <w:tr w:rsidR="00625637">
        <w:trPr>
          <w:trHeight w:hRule="exact" w:val="7560"/>
        </w:trPr>
        <w:tc>
          <w:tcPr>
            <w:tcW w:w="5760" w:type="dxa"/>
          </w:tcPr>
          <w:p w:rsidR="00625637" w:rsidRPr="00152B90" w:rsidRDefault="00152B90">
            <w:r w:rsidRPr="00152B90">
              <w:t xml:space="preserve">Dl și dna </w:t>
            </w:r>
            <w:sdt>
              <w:sdtPr>
                <w:alias w:val="Nume"/>
                <w:tag w:val=""/>
                <w:id w:val="-250655726"/>
                <w:placeholder>
                  <w:docPart w:val="D0E686E0C68646BFA69BECC8218B0D9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Pr="00152B90">
                  <w:rPr>
                    <w:rStyle w:val="Textsubstituent"/>
                  </w:rPr>
                  <w:t>[Nume]</w:t>
                </w:r>
              </w:sdtContent>
            </w:sdt>
            <w:r w:rsidR="00B9395B" w:rsidRPr="00152B90">
              <w:br/>
            </w:r>
            <w:r w:rsidRPr="00152B90">
              <w:t>sunt onorați să vă aibă ca oaspete</w:t>
            </w:r>
            <w:r w:rsidRPr="00152B90">
              <w:br/>
              <w:t>la nunta fiicei lor</w:t>
            </w:r>
          </w:p>
          <w:sdt>
            <w:sdtPr>
              <w:alias w:val="Numele miresei"/>
              <w:tag w:val=""/>
              <w:id w:val="-893892119"/>
              <w:placeholder>
                <w:docPart w:val="0F066513B74A4B6DBB21FBF591D3044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625637" w:rsidRPr="00C71594" w:rsidRDefault="00E419A3">
                <w:pPr>
                  <w:pStyle w:val="Nume"/>
                </w:pPr>
                <w:r w:rsidRPr="00C71594">
                  <w:t>[Numele miresei]</w:t>
                </w:r>
              </w:p>
            </w:sdtContent>
          </w:sdt>
          <w:p w:rsidR="00625637" w:rsidRPr="00C71594" w:rsidRDefault="00E419A3">
            <w:pPr>
              <w:pStyle w:val="Frspaiere"/>
            </w:pPr>
            <w:r w:rsidRPr="00C71594">
              <w:t>cu</w:t>
            </w:r>
          </w:p>
          <w:sdt>
            <w:sdtPr>
              <w:alias w:val="Numele mirelui"/>
              <w:tag w:val=""/>
              <w:id w:val="-1251195588"/>
              <w:placeholder>
                <w:docPart w:val="236695B5DA2A40E2BDB6FA7244F9C0F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625637" w:rsidRPr="00C71594" w:rsidRDefault="00C71594">
                <w:pPr>
                  <w:pStyle w:val="Nume"/>
                </w:pPr>
                <w:r w:rsidRPr="00C71594">
                  <w:t>[Numele mirelui]</w:t>
                </w:r>
              </w:p>
            </w:sdtContent>
          </w:sdt>
          <w:p w:rsidR="00625637" w:rsidRPr="007E7806" w:rsidRDefault="00FE31A8">
            <w:sdt>
              <w:sdtPr>
                <w:alias w:val="Ziua"/>
                <w:tag w:val=""/>
                <w:id w:val="1745676300"/>
                <w:placeholder>
                  <w:docPart w:val="78993A6A6FC840BD986792889F0169D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C71594" w:rsidRPr="007E7806">
                  <w:rPr>
                    <w:rStyle w:val="Textsubstituent"/>
                  </w:rPr>
                  <w:t>[Ziua]</w:t>
                </w:r>
              </w:sdtContent>
            </w:sdt>
            <w:r w:rsidR="00B9395B" w:rsidRPr="007E7806">
              <w:t xml:space="preserve">, </w:t>
            </w:r>
            <w:sdt>
              <w:sdtPr>
                <w:alias w:val="Data"/>
                <w:tag w:val=""/>
                <w:id w:val="662359138"/>
                <w:placeholder>
                  <w:docPart w:val="E42C02EB82464F449CA9B0DA9B4877E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C71594" w:rsidRPr="007E7806">
                  <w:rPr>
                    <w:rStyle w:val="Textsubstituent"/>
                  </w:rPr>
                  <w:t>[data]</w:t>
                </w:r>
              </w:sdtContent>
            </w:sdt>
            <w:r w:rsidR="00040223" w:rsidRPr="007E7806">
              <w:t xml:space="preserve"> </w:t>
            </w:r>
            <w:sdt>
              <w:sdtPr>
                <w:alias w:val="Luna"/>
                <w:tag w:val=""/>
                <w:id w:val="-559559699"/>
                <w:placeholder>
                  <w:docPart w:val="7419D82EB5874B63920261D5DF89724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040223" w:rsidRPr="007E7806">
                  <w:rPr>
                    <w:rStyle w:val="Textsubstituent"/>
                  </w:rPr>
                  <w:t>[luna]</w:t>
                </w:r>
              </w:sdtContent>
            </w:sdt>
            <w:r w:rsidR="00B9395B" w:rsidRPr="007E7806">
              <w:br/>
            </w:r>
            <w:r w:rsidR="00576F7D" w:rsidRPr="007E7806">
              <w:t xml:space="preserve">două mii </w:t>
            </w:r>
            <w:sdt>
              <w:sdtPr>
                <w:alias w:val="An"/>
                <w:tag w:val=""/>
                <w:id w:val="-1306855705"/>
                <w:placeholder>
                  <w:docPart w:val="6C0E702ED351472EBEDAD4ADA284FFE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576F7D" w:rsidRPr="007E7806">
                  <w:rPr>
                    <w:rStyle w:val="Textsubstituent"/>
                  </w:rPr>
                  <w:t>[an]</w:t>
                </w:r>
              </w:sdtContent>
            </w:sdt>
            <w:r w:rsidR="00B9395B" w:rsidRPr="007E7806">
              <w:br/>
            </w:r>
            <w:r w:rsidR="00576F7D" w:rsidRPr="007E7806">
              <w:t>la</w:t>
            </w:r>
            <w:r w:rsidR="00B9395B" w:rsidRPr="007E7806">
              <w:t xml:space="preserve"> </w:t>
            </w:r>
            <w:sdt>
              <w:sdtPr>
                <w:alias w:val="Ora"/>
                <w:tag w:val=""/>
                <w:id w:val="1760330827"/>
                <w:placeholder>
                  <w:docPart w:val="63CA350F2DBA4E44A6FDAC358BA4D3B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7E7806" w:rsidRPr="007E7806">
                  <w:rPr>
                    <w:rStyle w:val="Textsubstituent"/>
                  </w:rPr>
                  <w:t>[ora]</w:t>
                </w:r>
              </w:sdtContent>
            </w:sdt>
          </w:p>
          <w:p w:rsidR="00625637" w:rsidRPr="00EA7743" w:rsidRDefault="00FE31A8">
            <w:sdt>
              <w:sdtPr>
                <w:alias w:val="Locație"/>
                <w:tag w:val=""/>
                <w:id w:val="892926005"/>
                <w:placeholder>
                  <w:docPart w:val="F275AAC5AF524D48BB354F64B190C1B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E2107E" w:rsidRPr="00EA7743">
                  <w:rPr>
                    <w:rStyle w:val="Textsubstituent"/>
                  </w:rPr>
                  <w:t>[Locație]</w:t>
                </w:r>
              </w:sdtContent>
            </w:sdt>
            <w:r w:rsidR="00B9395B" w:rsidRPr="00EA7743">
              <w:br/>
            </w:r>
            <w:sdt>
              <w:sdtPr>
                <w:alias w:val="Oraș, județ"/>
                <w:tag w:val=""/>
                <w:id w:val="143627974"/>
                <w:placeholder>
                  <w:docPart w:val="FDD94D8B63D049B19845E4D5B6270FA2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E2107E" w:rsidRPr="00EA7743">
                  <w:rPr>
                    <w:rStyle w:val="Textsubstituent"/>
                  </w:rPr>
                  <w:t>[oraș, județ]</w:t>
                </w:r>
              </w:sdtContent>
            </w:sdt>
          </w:p>
          <w:p w:rsidR="00625637" w:rsidRPr="00EA7743" w:rsidRDefault="00EA7743">
            <w:r w:rsidRPr="00EA7743">
              <w:t>Va urma o petrecere</w:t>
            </w:r>
          </w:p>
        </w:tc>
        <w:tc>
          <w:tcPr>
            <w:tcW w:w="720" w:type="dxa"/>
          </w:tcPr>
          <w:p w:rsidR="00625637" w:rsidRPr="00EA7743" w:rsidRDefault="00625637"/>
        </w:tc>
        <w:tc>
          <w:tcPr>
            <w:tcW w:w="5760" w:type="dxa"/>
          </w:tcPr>
          <w:p w:rsidR="0040491D" w:rsidRPr="00152B90" w:rsidRDefault="0040491D" w:rsidP="0040491D">
            <w:r w:rsidRPr="00152B90">
              <w:t xml:space="preserve">Dl și dna </w:t>
            </w:r>
            <w:sdt>
              <w:sdtPr>
                <w:alias w:val="Nume"/>
                <w:tag w:val=""/>
                <w:id w:val="-1990773198"/>
                <w:placeholder>
                  <w:docPart w:val="DE9CADA5C59748A5B004BC0C94DD7ECD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Pr="00152B90">
                  <w:rPr>
                    <w:rStyle w:val="Textsubstituent"/>
                  </w:rPr>
                  <w:t>[Nume]</w:t>
                </w:r>
              </w:sdtContent>
            </w:sdt>
            <w:r w:rsidRPr="00152B90">
              <w:br/>
              <w:t>sunt onorați să vă aibă ca oaspete</w:t>
            </w:r>
            <w:r w:rsidRPr="00152B90">
              <w:br/>
              <w:t>la nunta fiicei lor</w:t>
            </w:r>
          </w:p>
          <w:sdt>
            <w:sdtPr>
              <w:alias w:val="Numele miresei"/>
              <w:tag w:val=""/>
              <w:id w:val="1877356775"/>
              <w:placeholder>
                <w:docPart w:val="2CCCC0A4EE4A4EDF8B3E4BF88DD796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40491D" w:rsidRPr="00C71594" w:rsidRDefault="0040491D" w:rsidP="0040491D">
                <w:pPr>
                  <w:pStyle w:val="Nume"/>
                </w:pPr>
                <w:r w:rsidRPr="00C71594">
                  <w:t>[Numele miresei]</w:t>
                </w:r>
              </w:p>
            </w:sdtContent>
          </w:sdt>
          <w:p w:rsidR="0040491D" w:rsidRPr="00C71594" w:rsidRDefault="0040491D" w:rsidP="0040491D">
            <w:pPr>
              <w:pStyle w:val="Frspaiere"/>
            </w:pPr>
            <w:r w:rsidRPr="00C71594">
              <w:t>cu</w:t>
            </w:r>
          </w:p>
          <w:sdt>
            <w:sdtPr>
              <w:alias w:val="Numele mirelui"/>
              <w:tag w:val=""/>
              <w:id w:val="1723328038"/>
              <w:placeholder>
                <w:docPart w:val="48FB018C941644F787A90CC9B696271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40491D" w:rsidRPr="00C71594" w:rsidRDefault="0040491D" w:rsidP="0040491D">
                <w:pPr>
                  <w:pStyle w:val="Nume"/>
                </w:pPr>
                <w:r w:rsidRPr="00C71594">
                  <w:t>[Numele mirelui]</w:t>
                </w:r>
              </w:p>
            </w:sdtContent>
          </w:sdt>
          <w:p w:rsidR="0040491D" w:rsidRPr="007E7806" w:rsidRDefault="00FE31A8" w:rsidP="0040491D">
            <w:sdt>
              <w:sdtPr>
                <w:alias w:val="Ziua"/>
                <w:tag w:val=""/>
                <w:id w:val="-1496173554"/>
                <w:placeholder>
                  <w:docPart w:val="6706B5ABA59E420DB28D189B0E555D5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 w:rsidR="0040491D" w:rsidRPr="007E7806">
                  <w:rPr>
                    <w:rStyle w:val="Textsubstituent"/>
                  </w:rPr>
                  <w:t>[Ziua]</w:t>
                </w:r>
              </w:sdtContent>
            </w:sdt>
            <w:r w:rsidR="0040491D" w:rsidRPr="007E7806">
              <w:t xml:space="preserve">, </w:t>
            </w:r>
            <w:sdt>
              <w:sdtPr>
                <w:alias w:val="Data"/>
                <w:tag w:val=""/>
                <w:id w:val="1540396458"/>
                <w:placeholder>
                  <w:docPart w:val="8995E42798F04175BF629F168BD5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40491D" w:rsidRPr="007E7806">
                  <w:rPr>
                    <w:rStyle w:val="Textsubstituent"/>
                  </w:rPr>
                  <w:t>[data]</w:t>
                </w:r>
              </w:sdtContent>
            </w:sdt>
            <w:r w:rsidR="0040491D" w:rsidRPr="007E7806">
              <w:t xml:space="preserve"> </w:t>
            </w:r>
            <w:sdt>
              <w:sdtPr>
                <w:alias w:val="Luna"/>
                <w:tag w:val=""/>
                <w:id w:val="148561792"/>
                <w:placeholder>
                  <w:docPart w:val="9488036DFBAE406D813F281A19B7885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 w:rsidR="0040491D" w:rsidRPr="007E7806">
                  <w:rPr>
                    <w:rStyle w:val="Textsubstituent"/>
                  </w:rPr>
                  <w:t>[luna]</w:t>
                </w:r>
              </w:sdtContent>
            </w:sdt>
            <w:r w:rsidR="0040491D" w:rsidRPr="007E7806">
              <w:br/>
              <w:t xml:space="preserve">două mii </w:t>
            </w:r>
            <w:sdt>
              <w:sdtPr>
                <w:alias w:val="An"/>
                <w:tag w:val=""/>
                <w:id w:val="-1552993055"/>
                <w:placeholder>
                  <w:docPart w:val="C99D4DFAC0B34A8BA19C3504282C57F0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 w:rsidR="0040491D" w:rsidRPr="007E7806">
                  <w:rPr>
                    <w:rStyle w:val="Textsubstituent"/>
                  </w:rPr>
                  <w:t>[an]</w:t>
                </w:r>
              </w:sdtContent>
            </w:sdt>
            <w:r w:rsidR="0040491D" w:rsidRPr="007E7806">
              <w:br/>
              <w:t xml:space="preserve">la </w:t>
            </w:r>
            <w:sdt>
              <w:sdtPr>
                <w:alias w:val="Ora"/>
                <w:tag w:val=""/>
                <w:id w:val="-310099281"/>
                <w:placeholder>
                  <w:docPart w:val="D03C36E801114531B4BCD5289458F83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 w:rsidR="0040491D" w:rsidRPr="007E7806">
                  <w:rPr>
                    <w:rStyle w:val="Textsubstituent"/>
                  </w:rPr>
                  <w:t>[ora]</w:t>
                </w:r>
              </w:sdtContent>
            </w:sdt>
          </w:p>
          <w:p w:rsidR="0040491D" w:rsidRPr="00EA7743" w:rsidRDefault="00FE31A8" w:rsidP="0040491D">
            <w:sdt>
              <w:sdtPr>
                <w:alias w:val="Locație"/>
                <w:tag w:val=""/>
                <w:id w:val="-1984000833"/>
                <w:placeholder>
                  <w:docPart w:val="65B3A7D7546B4059B2D493E4A2C872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 w:rsidR="0040491D" w:rsidRPr="00EA7743">
                  <w:rPr>
                    <w:rStyle w:val="Textsubstituent"/>
                  </w:rPr>
                  <w:t>[Locație]</w:t>
                </w:r>
              </w:sdtContent>
            </w:sdt>
            <w:r w:rsidR="0040491D" w:rsidRPr="00EA7743">
              <w:br/>
            </w:r>
            <w:sdt>
              <w:sdtPr>
                <w:alias w:val="Oraș, județ"/>
                <w:tag w:val=""/>
                <w:id w:val="-723601969"/>
                <w:placeholder>
                  <w:docPart w:val="6E73AA3356664DF7BE43A0C31D6D557E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 w:rsidR="0040491D" w:rsidRPr="00EA7743">
                  <w:rPr>
                    <w:rStyle w:val="Textsubstituent"/>
                  </w:rPr>
                  <w:t>[oraș, județ]</w:t>
                </w:r>
              </w:sdtContent>
            </w:sdt>
          </w:p>
          <w:p w:rsidR="00625637" w:rsidRDefault="0040491D" w:rsidP="0040491D">
            <w:r w:rsidRPr="00EA7743">
              <w:t>Va urma o petrecere</w:t>
            </w:r>
          </w:p>
        </w:tc>
      </w:tr>
    </w:tbl>
    <w:p w:rsidR="00625637" w:rsidRDefault="00B9395B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4" name="Buget generic de famili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2" name="I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in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ine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B6821" id="Buget generic de familie" o:spid="_x0000_s1026" style="position:absolute;margin-left:92.25pt;margin-top:141.75pt;width:4in;height:381.75pt;z-index:-251657216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ine 2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xyZ3EAAAA2gAAAA8AAABkcnMvZG93bnJldi54bWxEj0FrAjEUhO9C/0N4hd66WfdQZWsUEQSx&#10;tFAtFG+PzWt2dfOyJHFd++tNoeBxmJlvmNlisK3oyYfGsYJxloMgrpxu2Cj42q+fpyBCRNbYOiYF&#10;VwqwmD+MZlhqd+FP6nfRiAThUKKCOsaulDJUNVkMmeuIk/fjvMWYpDdSe7wkuG1lkecv0mLDaaHG&#10;jlY1Vafd2Sr47q+me/uwoXifbif2sDoejP9V6ulxWL6CiDTEe/i/vdEKCvi7km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xyZ3EAAAA2gAAAA8AAAAAAAAAAAAAAAAA&#10;nwIAAGRycy9kb3ducmV2LnhtbFBLBQYAAAAABAAEAPcAAACQAwAAAAA=&#10;">
                  <v:imagedata r:id="rId14" o:title="" recolortarget="#730927 [1444]"/>
                  <v:path arrowok="t"/>
                </v:shape>
                <v:shape id="Imagine 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DAkDEAAAA2gAAAA8AAABkcnMvZG93bnJldi54bWxEj09rwkAUxO+C32F5BW9107SITd0EWwiI&#10;vWjsxdsz+/KHZt+G7Fajn75bKHgcZuY3zCobTSfONLjWsoKneQSCuLS65VrB1yF/XIJwHlljZ5kU&#10;XMlBlk4nK0y0vfCezoWvRYCwS1BB432fSOnKhgy6ue2Jg1fZwaAPcqilHvAS4KaTcRQtpMGWw0KD&#10;PX00VH4XP0YB3aQ+5TFVr+X77nh7ybdj8YlKzR7G9RsIT6O/h//bG63gGf6uhBsg0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DAkDEAAAA2gAAAA8AAAAAAAAAAAAAAAAA&#10;nwIAAGRycy9kb3ducmV2LnhtbFBLBQYAAAAABAAEAPcAAACQAwAAAAA=&#10;">
                  <v:imagedata r:id="rId15" o:title="" recolortarget="black"/>
                  <v:path arrowok="t"/>
                </v:shape>
                <v:shape id="Imagine 4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vJQjBAAAA2gAAAA8AAABkcnMvZG93bnJldi54bWxEj0FrwkAUhO+F/oflFbzVFyWIRFfRgrS3&#10;UqueH9nnJph9G7LbJP77bkHocZiZb5j1dnSN6rkLtRcNs2kGiqX0phar4fR9eF2CCpHEUOOFNdw5&#10;wHbz/LSmwvhBvrg/RqsSREJBGqoY2wIxlBU7ClPfsiTv6jtHMcnOouloSHDX4DzLFuiolrRQUctv&#10;FZe344/T4Nv8/XqZ2+F82R+W+Jlj1lvUevIy7lagIo/xP/xofxgNOfxdSTcA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YvJQjBAAAA2gAAAA8AAAAAAAAAAAAAAAAAnwIA&#10;AGRycy9kb3ducmV2LnhtbFBLBQYAAAAABAAEAPcAAACNAwAAAAA=&#10;">
                  <v:imagedata r:id="rId16" o:title="" recolortarget="#774104 [1446]"/>
                  <v:path arrowok="t"/>
                </v:shape>
                <v:shape id="Imagine 5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8R72+AAAA2gAAAA8AAABkcnMvZG93bnJldi54bWxEj80KwjAQhO+C7xBW8KapoqLVKCIoXv1B&#10;9LY0a1tsNqWJtb69EQSPw8x8wyxWjSlETZXLLSsY9CMQxInVOacKzqdtbwrCeWSNhWVS8CYHq2W7&#10;tcBY2xcfqD76VAQIuxgVZN6XsZQuycig69uSOHh3Wxn0QVap1BW+AtwUchhFE2kw57CQYUmbjJLH&#10;8WkU3EdvGu3s4Lq9Fb6e2WQ3208uSnU7zXoOwlPj/+Ffe68VjOF7JdwAuf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D8R72+AAAA2gAAAA8AAAAAAAAAAAAAAAAAnwIAAGRy&#10;cy9kb3ducmV2LnhtbFBLBQYAAAAABAAEAPcAAACKAwAAAAA=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5286375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" name="Grafică de fundal dreapt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6" name="I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ine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ine 1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ine 1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52125F" id="Grafică de fundal dreapta" o:spid="_x0000_s1026" style="position:absolute;margin-left:416.25pt;margin-top:141.75pt;width:4in;height:381.75pt;z-index:-251655168;mso-position-horizontal-relative:page;mso-position-vertical-relative:page;mso-height-relative:margin" coordsize="45812,607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">
                <v:shape id="Imagine 6" o:spid="_x0000_s1027" type="#_x0000_t75" style="position:absolute;left:3849;top:12700;width:40134;height:4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Kz57DAAAA2gAAAA8AAABkcnMvZG93bnJldi54bWxEj0FrAjEUhO8F/0N4grea1YOV1SgiCKVF&#10;QVsQb4/NM7u6eVmSdF399Y1Q6HGYmW+Y+bKztWjJh8qxgtEwA0FcOF2xUfD9tXmdgggRWWPtmBTc&#10;KcBy0XuZY67djffUHqIRCcIhRwVljE0uZShKshiGriFO3tl5izFJb6T2eEtwW8txlk2kxYrTQokN&#10;rUsqrocfq+DY3k3zubNhvJ1+vNnT+nIy/qHUoN+tZiAidfE//Nd+1wom8Ly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UrPnsMAAADaAAAADwAAAAAAAAAAAAAAAACf&#10;AgAAZHJzL2Rvd25yZXYueG1sUEsFBgAAAAAEAAQA9wAAAI8DAAAAAA==&#10;">
                  <v:imagedata r:id="rId14" o:title="" recolortarget="#730927 [1444]"/>
                  <v:path arrowok="t"/>
                </v:shape>
                <v:shape id="Imagine 13" o:spid="_x0000_s1028" type="#_x0000_t75" style="position:absolute;left:23676;top:26266;width:19152;height:3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KCfrCAAAA2wAAAA8AAABkcnMvZG93bnJldi54bWxET0trwkAQvhf8D8sIvenGKMWmboItBEp7&#10;qbEXb2N28qDZ2ZBdNfXXuwWht/n4nrPJRtOJMw2utaxgMY9AEJdWt1wr+N7nszUI55E1dpZJwS85&#10;yNLJwwYTbS+8o3PhaxFC2CWooPG+T6R0ZUMG3dz2xIGr7GDQBzjUUg94CeGmk3EUPUmDLYeGBnt6&#10;a6j8KU5GAV2lPuYxVc/l69fhuso/xuITlXqcjtsXEJ5G/y++u991mL+Ev1/CATK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ign6wgAAANsAAAAPAAAAAAAAAAAAAAAAAJ8C&#10;AABkcnMvZG93bnJldi54bWxQSwUGAAAAAAQABAD3AAAAjgMAAAAA&#10;">
                  <v:imagedata r:id="rId15" o:title="" recolortarget="black"/>
                  <v:path arrowok="t"/>
                </v:shape>
                <v:shape id="Imagine 15" o:spid="_x0000_s1029" type="#_x0000_t75" style="position:absolute;left:4812;top:36273;width:37247;height:17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euHXAAAAA2wAAAA8AAABkcnMvZG93bnJldi54bWxET01rwkAQvRf8D8sI3upEsUWiq2hB9FZq&#10;q+chO26C2dmQ3Sbx33cLhd7m8T5nvR1crTpuQ+VFw2yagWIpvKnEavj6PDwvQYVIYqj2whoeHGC7&#10;GT2tKTe+lw/uztGqFCIhJw1ljE2OGIqSHYWpb1gSd/Oto5hga9G01KdwV+M8y17RUSWpoaSG30ou&#10;7udvp8E3i+PtOrf95bo/LPF9gVlnUevJeNitQEUe4r/4z30yaf4L/P6SDsD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h64dcAAAADbAAAADwAAAAAAAAAAAAAAAACfAgAA&#10;ZHJzL2Rvd25yZXYueG1sUEsFBgAAAAAEAAQA9wAAAIwDAAAAAA==&#10;">
                  <v:imagedata r:id="rId16" o:title="" recolortarget="#774104 [1446]"/>
                  <v:path arrowok="t"/>
                </v:shape>
                <v:shape id="Imagine 16" o:spid="_x0000_s1030" type="#_x0000_t75" style="position:absolute;width:45812;height:607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bJa8AAAA2wAAAA8AAABkcnMvZG93bnJldi54bWxET0sKwjAQ3QveIYzgTlNFilajiKC49YPo&#10;bmjGtthMShNrvb0RBHfzeN9ZrFpTioZqV1hWMBpGIIhTqwvOFJxP28EUhPPIGkvLpOBNDlbLbmeB&#10;ibYvPlBz9JkIIewSVJB7XyVSujQng25oK+LA3W1t0AdYZ1LX+ArhppTjKIqlwYJDQ44VbXJKH8en&#10;UXCfvGmys6Pr9lb6ZmbT3WwfX5Tq99r1HISn1v/FP/deh/kxfH8JB8jl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xMGyWvAAAANsAAAAPAAAAAAAAAAAAAAAAAJ8CAABkcnMv&#10;ZG93bnJldi54bWxQSwUGAAAAAAQABAD3AAAAiAMAAAAA&#10;">
                  <v:imagedata r:id="rId17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625637" w:rsidSect="00207F99">
      <w:headerReference w:type="default" r:id="rId18"/>
      <w:pgSz w:w="16839" w:h="11907" w:orient="landscape" w:code="9"/>
      <w:pgMar w:top="1797" w:right="1797" w:bottom="720" w:left="1797" w:header="198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3C8" w:rsidRDefault="00AE33C8">
      <w:pPr>
        <w:spacing w:before="0" w:after="0"/>
      </w:pPr>
      <w:r>
        <w:separator/>
      </w:r>
    </w:p>
  </w:endnote>
  <w:endnote w:type="continuationSeparator" w:id="0">
    <w:p w:rsidR="00AE33C8" w:rsidRDefault="00AE33C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3C8" w:rsidRDefault="00AE33C8">
      <w:pPr>
        <w:spacing w:before="0" w:after="0"/>
      </w:pPr>
      <w:r>
        <w:separator/>
      </w:r>
    </w:p>
  </w:footnote>
  <w:footnote w:type="continuationSeparator" w:id="0">
    <w:p w:rsidR="00AE33C8" w:rsidRDefault="00AE33C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9121121"/>
      <w:placeholder>
        <w:docPart w:val="6A0BBFB6758C497A97FD348CD93E9772"/>
      </w:placeholder>
      <w:showingPlcHdr/>
    </w:sdtPr>
    <w:sdtEndPr/>
    <w:sdtContent>
      <w:p w:rsidR="00B066D6" w:rsidRPr="00997B61" w:rsidRDefault="00B066D6" w:rsidP="00997B61">
        <w:pPr>
          <w:pStyle w:val="Antet"/>
          <w:spacing w:after="120"/>
        </w:pPr>
        <w:r w:rsidRPr="00997B61">
          <w:t>Pentru a înlocui textul substituent cu textul dvs., faceți clic pe acesta, apoi începeți să tastați. Apăsați tasta Tab pentru a trece de la un substituent la următorul.</w:t>
        </w:r>
      </w:p>
      <w:p w:rsidR="00625637" w:rsidRDefault="00B066D6" w:rsidP="00997B61">
        <w:pPr>
          <w:pStyle w:val="Antet"/>
        </w:pPr>
        <w:r w:rsidRPr="00997B61">
          <w:t xml:space="preserve">Pentru a schimba culorile din aceste invitații, pe fila </w:t>
        </w:r>
        <w:r w:rsidRPr="00997B61">
          <w:rPr>
            <w:b/>
          </w:rPr>
          <w:t>Proiectare</w:t>
        </w:r>
        <w:r w:rsidRPr="00997B61">
          <w:t xml:space="preserve">, în grupul </w:t>
        </w:r>
        <w:r w:rsidRPr="00997B61">
          <w:rPr>
            <w:b/>
          </w:rPr>
          <w:t>Teme</w:t>
        </w:r>
        <w:r w:rsidRPr="00997B61">
          <w:t xml:space="preserve">,  faceți clic pe </w:t>
        </w:r>
        <w:r w:rsidRPr="00997B61">
          <w:rPr>
            <w:b/>
          </w:rPr>
          <w:t>Culori</w:t>
        </w:r>
        <w:r w:rsidRPr="00997B61">
          <w:t xml:space="preserve">. Indicați spre schemele de culori predefinite, pentru a vedea o examinare, apoi faceți clic pentru a aplica o schemă care vă place. Sau pentru a utiliza culorile de nuntă, în partea de jos a galeriei </w:t>
        </w:r>
        <w:r w:rsidRPr="00997B61">
          <w:rPr>
            <w:b/>
          </w:rPr>
          <w:t>Culori</w:t>
        </w:r>
        <w:r w:rsidRPr="00997B61">
          <w:t xml:space="preserve">, faceți clic pe </w:t>
        </w:r>
        <w:r w:rsidRPr="00997B61">
          <w:rPr>
            <w:b/>
          </w:rPr>
          <w:t>Creare noi culori pentru temă</w:t>
        </w:r>
        <w:r w:rsidRPr="00997B61">
          <w:t xml:space="preserve">. </w:t>
        </w:r>
        <w:r>
          <w:t xml:space="preserve">Selectați propriile culori pentru Accent 1, Accent 2 și Accent 3 apoi, când faceți clic pe </w:t>
        </w:r>
        <w:r>
          <w:rPr>
            <w:b/>
          </w:rPr>
          <w:t>Salvare</w:t>
        </w:r>
        <w:r>
          <w:t>, culorile florilor se vor actualiza.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0/11/wordml" xmlns:sl="http://schemas.openxmlformats.org/schemaLibrary/2006/main" mc:Ignorable="w14 w15">
  <w:zoom w:percent="100"/>
  <w:proofState w:spelling="clean" w:grammar="clean"/>
  <w:defaultTabStop w:val="709"/>
  <w:hyphenationZone w:val="4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637"/>
    <w:rsid w:val="00032EAA"/>
    <w:rsid w:val="00040223"/>
    <w:rsid w:val="00152B90"/>
    <w:rsid w:val="001A37F7"/>
    <w:rsid w:val="00207F99"/>
    <w:rsid w:val="0040491D"/>
    <w:rsid w:val="004646D7"/>
    <w:rsid w:val="004A5ACF"/>
    <w:rsid w:val="00576F7D"/>
    <w:rsid w:val="00625637"/>
    <w:rsid w:val="007E7806"/>
    <w:rsid w:val="00997B61"/>
    <w:rsid w:val="00AB2201"/>
    <w:rsid w:val="00AE33C8"/>
    <w:rsid w:val="00B066D6"/>
    <w:rsid w:val="00B9395B"/>
    <w:rsid w:val="00C71594"/>
    <w:rsid w:val="00E2107E"/>
    <w:rsid w:val="00E419A3"/>
    <w:rsid w:val="00EA7743"/>
    <w:rsid w:val="00FE3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ro-RO" w:eastAsia="ro-RO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styleId="GrilTabel">
    <w:name w:val="Table Grid"/>
    <w:basedOn w:val="Tabel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Layout">
    <w:name w:val="Card Layout"/>
    <w:basedOn w:val="Tabel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Frspaiere">
    <w:name w:val="No Spacing"/>
    <w:uiPriority w:val="1"/>
    <w:qFormat/>
    <w:pPr>
      <w:spacing w:before="0" w:after="0"/>
    </w:pPr>
  </w:style>
  <w:style w:type="character" w:styleId="Textsubstituent">
    <w:name w:val="Placeholder Text"/>
    <w:basedOn w:val="Fontdeparagrafimplicit"/>
    <w:uiPriority w:val="99"/>
    <w:semiHidden/>
    <w:rPr>
      <w:color w:val="808080"/>
    </w:rPr>
  </w:style>
  <w:style w:type="paragraph" w:customStyle="1" w:styleId="Nume">
    <w:name w:val="Nume"/>
    <w:basedOn w:val="Normal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Antet">
    <w:name w:val="header"/>
    <w:basedOn w:val="Normal"/>
    <w:link w:val="AntetCaracter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AntetCaracter">
    <w:name w:val="Antet Caracter"/>
    <w:basedOn w:val="Fontdeparagrafimplicit"/>
    <w:link w:val="Antet"/>
    <w:uiPriority w:val="99"/>
    <w:rPr>
      <w:color w:val="000000" w:themeColor="text1"/>
      <w:sz w:val="17"/>
      <w:lang w:val="ro-RO"/>
    </w:rPr>
  </w:style>
  <w:style w:type="paragraph" w:styleId="Subsol">
    <w:name w:val="footer"/>
    <w:basedOn w:val="Normal"/>
    <w:link w:val="SubsolCaracte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SubsolCaracter">
    <w:name w:val="Subsol Caracter"/>
    <w:basedOn w:val="Fontdeparagrafimplicit"/>
    <w:link w:val="Subsol"/>
    <w:uiPriority w:val="99"/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0/11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0E686E0C68646BFA69BECC8218B0D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EE42B-677E-4BA9-B6C6-E81086ED494D}"/>
      </w:docPartPr>
      <w:docPartBody>
        <w:p w:rsidR="006C1435" w:rsidRDefault="009432C6" w:rsidP="009432C6">
          <w:pPr>
            <w:pStyle w:val="D0E686E0C68646BFA69BECC8218B0D924"/>
          </w:pPr>
          <w:r w:rsidRPr="00152B90">
            <w:rPr>
              <w:rStyle w:val="Textsubstituent"/>
            </w:rPr>
            <w:t>[Nume]</w:t>
          </w:r>
        </w:p>
      </w:docPartBody>
    </w:docPart>
    <w:docPart>
      <w:docPartPr>
        <w:name w:val="0F066513B74A4B6DBB21FBF591D30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70883-560E-42AF-A757-FDD34AD8ED77}"/>
      </w:docPartPr>
      <w:docPartBody>
        <w:p w:rsidR="006C1435" w:rsidRDefault="009432C6" w:rsidP="00E856CD">
          <w:pPr>
            <w:pStyle w:val="0F066513B74A4B6DBB21FBF591D3044D2"/>
          </w:pPr>
          <w:r w:rsidRPr="00C71594">
            <w:t>[Numele miresei]</w:t>
          </w:r>
        </w:p>
      </w:docPartBody>
    </w:docPart>
    <w:docPart>
      <w:docPartPr>
        <w:name w:val="236695B5DA2A40E2BDB6FA7244F9C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1A1E4-D70C-4377-A7E0-CC01E096BFB1}"/>
      </w:docPartPr>
      <w:docPartBody>
        <w:p w:rsidR="006C1435" w:rsidRDefault="009432C6" w:rsidP="00E856CD">
          <w:pPr>
            <w:pStyle w:val="236695B5DA2A40E2BDB6FA7244F9C0F92"/>
          </w:pPr>
          <w:r w:rsidRPr="00C71594">
            <w:t>[Numele mirelui]</w:t>
          </w:r>
        </w:p>
      </w:docPartBody>
    </w:docPart>
    <w:docPart>
      <w:docPartPr>
        <w:name w:val="78993A6A6FC840BD986792889F016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2B75A7-CD3B-4B41-8658-7F2D78B2AF64}"/>
      </w:docPartPr>
      <w:docPartBody>
        <w:p w:rsidR="006C1435" w:rsidRDefault="009432C6" w:rsidP="009432C6">
          <w:pPr>
            <w:pStyle w:val="78993A6A6FC840BD986792889F0169D14"/>
          </w:pPr>
          <w:r w:rsidRPr="007E7806">
            <w:rPr>
              <w:rStyle w:val="Textsubstituent"/>
            </w:rPr>
            <w:t>[Ziua]</w:t>
          </w:r>
        </w:p>
      </w:docPartBody>
    </w:docPart>
    <w:docPart>
      <w:docPartPr>
        <w:name w:val="E42C02EB82464F449CA9B0DA9B487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0D8A56-F76C-4844-94D6-98532C15C7BA}"/>
      </w:docPartPr>
      <w:docPartBody>
        <w:p w:rsidR="006C1435" w:rsidRDefault="009432C6" w:rsidP="009432C6">
          <w:pPr>
            <w:pStyle w:val="E42C02EB82464F449CA9B0DA9B4877E34"/>
          </w:pPr>
          <w:r w:rsidRPr="007E7806">
            <w:rPr>
              <w:rStyle w:val="Textsubstituent"/>
            </w:rPr>
            <w:t>[data]</w:t>
          </w:r>
        </w:p>
      </w:docPartBody>
    </w:docPart>
    <w:docPart>
      <w:docPartPr>
        <w:name w:val="7419D82EB5874B63920261D5DF89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9DAB66-D5AC-458B-9F5B-568158655241}"/>
      </w:docPartPr>
      <w:docPartBody>
        <w:p w:rsidR="006C1435" w:rsidRDefault="009432C6" w:rsidP="009432C6">
          <w:pPr>
            <w:pStyle w:val="7419D82EB5874B63920261D5DF8972474"/>
          </w:pPr>
          <w:r w:rsidRPr="007E7806">
            <w:rPr>
              <w:rStyle w:val="Textsubstituent"/>
            </w:rPr>
            <w:t>[luna]</w:t>
          </w:r>
        </w:p>
      </w:docPartBody>
    </w:docPart>
    <w:docPart>
      <w:docPartPr>
        <w:name w:val="6C0E702ED351472EBEDAD4ADA284F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2A8A8-A0BE-4ABF-9022-DAEF9A1DD568}"/>
      </w:docPartPr>
      <w:docPartBody>
        <w:p w:rsidR="006C1435" w:rsidRDefault="009432C6" w:rsidP="009432C6">
          <w:pPr>
            <w:pStyle w:val="6C0E702ED351472EBEDAD4ADA284FFE54"/>
          </w:pPr>
          <w:r w:rsidRPr="007E7806">
            <w:rPr>
              <w:rStyle w:val="Textsubstituent"/>
            </w:rPr>
            <w:t>[an]</w:t>
          </w:r>
        </w:p>
      </w:docPartBody>
    </w:docPart>
    <w:docPart>
      <w:docPartPr>
        <w:name w:val="63CA350F2DBA4E44A6FDAC358BA4D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33903E-F7D9-482C-8A23-484CCF2679E7}"/>
      </w:docPartPr>
      <w:docPartBody>
        <w:p w:rsidR="006C1435" w:rsidRDefault="009432C6" w:rsidP="009432C6">
          <w:pPr>
            <w:pStyle w:val="63CA350F2DBA4E44A6FDAC358BA4D3B94"/>
          </w:pPr>
          <w:r w:rsidRPr="007E7806">
            <w:rPr>
              <w:rStyle w:val="Textsubstituent"/>
            </w:rPr>
            <w:t>[ora]</w:t>
          </w:r>
        </w:p>
      </w:docPartBody>
    </w:docPart>
    <w:docPart>
      <w:docPartPr>
        <w:name w:val="F275AAC5AF524D48BB354F64B190C1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22998-A6AF-4B1E-A9B4-286F97217160}"/>
      </w:docPartPr>
      <w:docPartBody>
        <w:p w:rsidR="006C1435" w:rsidRDefault="009432C6" w:rsidP="009432C6">
          <w:pPr>
            <w:pStyle w:val="F275AAC5AF524D48BB354F64B190C1B94"/>
          </w:pPr>
          <w:r w:rsidRPr="00EA7743">
            <w:rPr>
              <w:rStyle w:val="Textsubstituent"/>
            </w:rPr>
            <w:t>[Locație]</w:t>
          </w:r>
        </w:p>
      </w:docPartBody>
    </w:docPart>
    <w:docPart>
      <w:docPartPr>
        <w:name w:val="FDD94D8B63D049B19845E4D5B6270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1B087-A715-4916-A855-F2A055A375A6}"/>
      </w:docPartPr>
      <w:docPartBody>
        <w:p w:rsidR="006C1435" w:rsidRDefault="009432C6" w:rsidP="009432C6">
          <w:pPr>
            <w:pStyle w:val="FDD94D8B63D049B19845E4D5B6270FA24"/>
          </w:pPr>
          <w:r w:rsidRPr="00EA7743">
            <w:rPr>
              <w:rStyle w:val="Textsubstituent"/>
            </w:rPr>
            <w:t>[oraș, județ]</w:t>
          </w:r>
        </w:p>
      </w:docPartBody>
    </w:docPart>
    <w:docPart>
      <w:docPartPr>
        <w:name w:val="6A0BBFB6758C497A97FD348CD93E9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53C20-FD9B-440A-A2D3-D53FDD51A3BB}"/>
      </w:docPartPr>
      <w:docPartBody>
        <w:p w:rsidR="009432C6" w:rsidRPr="00997B61" w:rsidRDefault="009432C6" w:rsidP="00997B61">
          <w:pPr>
            <w:pStyle w:val="Antet"/>
            <w:spacing w:after="120"/>
          </w:pPr>
          <w:r w:rsidRPr="00997B61">
            <w:t>Pentru a înlocui textul substituent cu textul dvs., faceți clic pe acesta, apoi începeți să tastați. Apăsați tasta Tab pentru a trece de la un substituent la următorul.</w:t>
          </w:r>
        </w:p>
        <w:p w:rsidR="00362014" w:rsidRDefault="009432C6" w:rsidP="009432C6">
          <w:pPr>
            <w:pStyle w:val="6A0BBFB6758C497A97FD348CD93E97723"/>
          </w:pPr>
          <w:r w:rsidRPr="00997B61">
            <w:t xml:space="preserve">Pentru a schimba culorile din aceste invitații, pe fila </w:t>
          </w:r>
          <w:r w:rsidRPr="00997B61">
            <w:rPr>
              <w:b/>
            </w:rPr>
            <w:t>Proiectare</w:t>
          </w:r>
          <w:r w:rsidRPr="00997B61">
            <w:t xml:space="preserve">, în grupul </w:t>
          </w:r>
          <w:r w:rsidRPr="00997B61">
            <w:rPr>
              <w:b/>
            </w:rPr>
            <w:t>Teme</w:t>
          </w:r>
          <w:r w:rsidRPr="00997B61">
            <w:t xml:space="preserve">,  faceți clic pe </w:t>
          </w:r>
          <w:r w:rsidRPr="00997B61">
            <w:rPr>
              <w:b/>
            </w:rPr>
            <w:t>Culori</w:t>
          </w:r>
          <w:r w:rsidRPr="00997B61">
            <w:t xml:space="preserve">. Indicați spre schemele de culori predefinite, pentru a vedea o examinare, apoi faceți clic pentru a aplica o schemă care vă place. Sau pentru a utiliza culorile de nuntă, în partea de jos a galeriei </w:t>
          </w:r>
          <w:r w:rsidRPr="00997B61">
            <w:rPr>
              <w:b/>
            </w:rPr>
            <w:t>Culori</w:t>
          </w:r>
          <w:r w:rsidRPr="00997B61">
            <w:t xml:space="preserve">, faceți clic pe </w:t>
          </w:r>
          <w:r w:rsidRPr="00997B61">
            <w:rPr>
              <w:b/>
            </w:rPr>
            <w:t>Creare noi culori pentru temă</w:t>
          </w:r>
          <w:r w:rsidRPr="00997B61">
            <w:t xml:space="preserve">. </w:t>
          </w:r>
          <w:r>
            <w:t xml:space="preserve">Selectați propriile culori pentru Accent 1, Accent 2 și Accent 3 apoi, când faceți clic pe </w:t>
          </w:r>
          <w:r>
            <w:rPr>
              <w:b/>
            </w:rPr>
            <w:t>Salvare</w:t>
          </w:r>
          <w:r>
            <w:t>, culorile florilor se vor actualiza.</w:t>
          </w:r>
        </w:p>
      </w:docPartBody>
    </w:docPart>
    <w:docPart>
      <w:docPartPr>
        <w:name w:val="DE9CADA5C59748A5B004BC0C94DD7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99A0A-CE20-47C0-8118-60F868A7664C}"/>
      </w:docPartPr>
      <w:docPartBody>
        <w:p w:rsidR="00362014" w:rsidRDefault="009432C6" w:rsidP="009432C6">
          <w:pPr>
            <w:pStyle w:val="DE9CADA5C59748A5B004BC0C94DD7ECD3"/>
          </w:pPr>
          <w:r w:rsidRPr="00152B90">
            <w:rPr>
              <w:rStyle w:val="Textsubstituent"/>
            </w:rPr>
            <w:t>[Nume]</w:t>
          </w:r>
        </w:p>
      </w:docPartBody>
    </w:docPart>
    <w:docPart>
      <w:docPartPr>
        <w:name w:val="2CCCC0A4EE4A4EDF8B3E4BF88DD79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6573E-F0FE-4447-B4E2-2A28FFED4B1B}"/>
      </w:docPartPr>
      <w:docPartBody>
        <w:p w:rsidR="00362014" w:rsidRDefault="009432C6" w:rsidP="00E856CD">
          <w:pPr>
            <w:pStyle w:val="2CCCC0A4EE4A4EDF8B3E4BF88DD7963B1"/>
          </w:pPr>
          <w:r w:rsidRPr="00C71594">
            <w:t>[Numele miresei]</w:t>
          </w:r>
        </w:p>
      </w:docPartBody>
    </w:docPart>
    <w:docPart>
      <w:docPartPr>
        <w:name w:val="48FB018C941644F787A90CC9B6962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44E9C-5E50-43D1-90D3-7C4287C50CAD}"/>
      </w:docPartPr>
      <w:docPartBody>
        <w:p w:rsidR="00362014" w:rsidRDefault="009432C6" w:rsidP="00E856CD">
          <w:pPr>
            <w:pStyle w:val="48FB018C941644F787A90CC9B69627101"/>
          </w:pPr>
          <w:r w:rsidRPr="00C71594">
            <w:t>[Numele mirelui]</w:t>
          </w:r>
        </w:p>
      </w:docPartBody>
    </w:docPart>
    <w:docPart>
      <w:docPartPr>
        <w:name w:val="6706B5ABA59E420DB28D189B0E555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40E7B4-C8AE-4742-B3FA-0A72C61D2457}"/>
      </w:docPartPr>
      <w:docPartBody>
        <w:p w:rsidR="00362014" w:rsidRDefault="009432C6" w:rsidP="009432C6">
          <w:pPr>
            <w:pStyle w:val="6706B5ABA59E420DB28D189B0E555D5F3"/>
          </w:pPr>
          <w:r w:rsidRPr="007E7806">
            <w:rPr>
              <w:rStyle w:val="Textsubstituent"/>
            </w:rPr>
            <w:t>[Ziua]</w:t>
          </w:r>
        </w:p>
      </w:docPartBody>
    </w:docPart>
    <w:docPart>
      <w:docPartPr>
        <w:name w:val="8995E42798F04175BF629F168BD5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D385BB-E326-4930-9FF8-9C28862A15AE}"/>
      </w:docPartPr>
      <w:docPartBody>
        <w:p w:rsidR="00362014" w:rsidRDefault="009432C6" w:rsidP="009432C6">
          <w:pPr>
            <w:pStyle w:val="8995E42798F04175BF629F168BD58FE43"/>
          </w:pPr>
          <w:r w:rsidRPr="007E7806">
            <w:rPr>
              <w:rStyle w:val="Textsubstituent"/>
            </w:rPr>
            <w:t>[data]</w:t>
          </w:r>
        </w:p>
      </w:docPartBody>
    </w:docPart>
    <w:docPart>
      <w:docPartPr>
        <w:name w:val="9488036DFBAE406D813F281A19B78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67BAC-5E74-40E8-85D9-3F664475D5C5}"/>
      </w:docPartPr>
      <w:docPartBody>
        <w:p w:rsidR="00362014" w:rsidRDefault="009432C6" w:rsidP="009432C6">
          <w:pPr>
            <w:pStyle w:val="9488036DFBAE406D813F281A19B788553"/>
          </w:pPr>
          <w:r w:rsidRPr="007E7806">
            <w:rPr>
              <w:rStyle w:val="Textsubstituent"/>
            </w:rPr>
            <w:t>[luna]</w:t>
          </w:r>
        </w:p>
      </w:docPartBody>
    </w:docPart>
    <w:docPart>
      <w:docPartPr>
        <w:name w:val="C99D4DFAC0B34A8BA19C3504282C57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FF1BC-8510-40B6-B606-2E8B6C8FFF40}"/>
      </w:docPartPr>
      <w:docPartBody>
        <w:p w:rsidR="00362014" w:rsidRDefault="009432C6" w:rsidP="009432C6">
          <w:pPr>
            <w:pStyle w:val="C99D4DFAC0B34A8BA19C3504282C57F03"/>
          </w:pPr>
          <w:r w:rsidRPr="007E7806">
            <w:rPr>
              <w:rStyle w:val="Textsubstituent"/>
            </w:rPr>
            <w:t>[an]</w:t>
          </w:r>
        </w:p>
      </w:docPartBody>
    </w:docPart>
    <w:docPart>
      <w:docPartPr>
        <w:name w:val="D03C36E801114531B4BCD5289458F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69B64-7FDD-4643-9D0E-AB5D1E17C38C}"/>
      </w:docPartPr>
      <w:docPartBody>
        <w:p w:rsidR="00362014" w:rsidRDefault="009432C6" w:rsidP="009432C6">
          <w:pPr>
            <w:pStyle w:val="D03C36E801114531B4BCD5289458F83F3"/>
          </w:pPr>
          <w:r w:rsidRPr="007E7806">
            <w:rPr>
              <w:rStyle w:val="Textsubstituent"/>
            </w:rPr>
            <w:t>[ora]</w:t>
          </w:r>
        </w:p>
      </w:docPartBody>
    </w:docPart>
    <w:docPart>
      <w:docPartPr>
        <w:name w:val="65B3A7D7546B4059B2D493E4A2C87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0D0BC-BED9-4484-822C-3C7657F7834F}"/>
      </w:docPartPr>
      <w:docPartBody>
        <w:p w:rsidR="00362014" w:rsidRDefault="009432C6" w:rsidP="009432C6">
          <w:pPr>
            <w:pStyle w:val="65B3A7D7546B4059B2D493E4A2C872AF3"/>
          </w:pPr>
          <w:r w:rsidRPr="00EA7743">
            <w:rPr>
              <w:rStyle w:val="Textsubstituent"/>
            </w:rPr>
            <w:t>[Locație]</w:t>
          </w:r>
        </w:p>
      </w:docPartBody>
    </w:docPart>
    <w:docPart>
      <w:docPartPr>
        <w:name w:val="6E73AA3356664DF7BE43A0C31D6D55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67D9A-5241-48D6-A2BF-5264A72302C5}"/>
      </w:docPartPr>
      <w:docPartBody>
        <w:p w:rsidR="00362014" w:rsidRDefault="009432C6" w:rsidP="009432C6">
          <w:pPr>
            <w:pStyle w:val="6E73AA3356664DF7BE43A0C31D6D557E3"/>
          </w:pPr>
          <w:r w:rsidRPr="00EA7743">
            <w:rPr>
              <w:rStyle w:val="Textsubstituent"/>
            </w:rPr>
            <w:t>[oraș, județ]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0/11/wordml" xmlns:sl="http://schemas.openxmlformats.org/schemaLibrary/2006/main" mc:Ignorable="w14 w15">
  <w:defaultTabStop w:val="709"/>
  <w:hyphenationZone w:val="4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435"/>
    <w:rsid w:val="001C1015"/>
    <w:rsid w:val="00362014"/>
    <w:rsid w:val="00631D02"/>
    <w:rsid w:val="006C1435"/>
    <w:rsid w:val="009432C6"/>
    <w:rsid w:val="00AB3953"/>
    <w:rsid w:val="00E8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Textsubstituent">
    <w:name w:val="Placeholder Text"/>
    <w:basedOn w:val="Fontdeparagrafimplicit"/>
    <w:uiPriority w:val="99"/>
    <w:semiHidden/>
    <w:rsid w:val="009432C6"/>
    <w:rPr>
      <w:color w:val="808080"/>
    </w:rPr>
  </w:style>
  <w:style w:type="paragraph" w:customStyle="1" w:styleId="D0E686E0C68646BFA69BECC8218B0D92">
    <w:name w:val="D0E686E0C68646BFA69BECC8218B0D92"/>
  </w:style>
  <w:style w:type="paragraph" w:customStyle="1" w:styleId="0F066513B74A4B6DBB21FBF591D3044D">
    <w:name w:val="0F066513B74A4B6DBB21FBF591D3044D"/>
  </w:style>
  <w:style w:type="paragraph" w:customStyle="1" w:styleId="236695B5DA2A40E2BDB6FA7244F9C0F9">
    <w:name w:val="236695B5DA2A40E2BDB6FA7244F9C0F9"/>
  </w:style>
  <w:style w:type="paragraph" w:customStyle="1" w:styleId="78993A6A6FC840BD986792889F0169D1">
    <w:name w:val="78993A6A6FC840BD986792889F0169D1"/>
  </w:style>
  <w:style w:type="paragraph" w:customStyle="1" w:styleId="E42C02EB82464F449CA9B0DA9B4877E3">
    <w:name w:val="E42C02EB82464F449CA9B0DA9B4877E3"/>
  </w:style>
  <w:style w:type="paragraph" w:customStyle="1" w:styleId="7419D82EB5874B63920261D5DF897247">
    <w:name w:val="7419D82EB5874B63920261D5DF897247"/>
  </w:style>
  <w:style w:type="paragraph" w:customStyle="1" w:styleId="6C0E702ED351472EBEDAD4ADA284FFE5">
    <w:name w:val="6C0E702ED351472EBEDAD4ADA284FFE5"/>
  </w:style>
  <w:style w:type="paragraph" w:customStyle="1" w:styleId="63CA350F2DBA4E44A6FDAC358BA4D3B9">
    <w:name w:val="63CA350F2DBA4E44A6FDAC358BA4D3B9"/>
  </w:style>
  <w:style w:type="paragraph" w:customStyle="1" w:styleId="F275AAC5AF524D48BB354F64B190C1B9">
    <w:name w:val="F275AAC5AF524D48BB354F64B190C1B9"/>
  </w:style>
  <w:style w:type="paragraph" w:customStyle="1" w:styleId="FDD94D8B63D049B19845E4D5B6270FA2">
    <w:name w:val="FDD94D8B63D049B19845E4D5B6270FA2"/>
  </w:style>
  <w:style w:type="paragraph" w:customStyle="1" w:styleId="4092553B43614014A62EF935ADFA72EB">
    <w:name w:val="4092553B43614014A62EF935ADFA72EB"/>
  </w:style>
  <w:style w:type="paragraph" w:customStyle="1" w:styleId="4C7C36C4A9E545F0B970E66F442EEC56">
    <w:name w:val="4C7C36C4A9E545F0B970E66F442EEC56"/>
  </w:style>
  <w:style w:type="paragraph" w:customStyle="1" w:styleId="B31E7664E8284B5398DD64AB0F8EFA69">
    <w:name w:val="B31E7664E8284B5398DD64AB0F8EFA69"/>
  </w:style>
  <w:style w:type="paragraph" w:customStyle="1" w:styleId="B9CAB75E97904A3F8A743230E21C0AF6">
    <w:name w:val="B9CAB75E97904A3F8A743230E21C0AF6"/>
  </w:style>
  <w:style w:type="paragraph" w:customStyle="1" w:styleId="59567409A7074975BB8D58B9CB13125A">
    <w:name w:val="59567409A7074975BB8D58B9CB13125A"/>
  </w:style>
  <w:style w:type="paragraph" w:customStyle="1" w:styleId="470F27FF31D44C9DA847A2FBBFA0E8B6">
    <w:name w:val="470F27FF31D44C9DA847A2FBBFA0E8B6"/>
  </w:style>
  <w:style w:type="paragraph" w:customStyle="1" w:styleId="5DC60899749E4CFA81B9BCE2C8AC11EA">
    <w:name w:val="5DC60899749E4CFA81B9BCE2C8AC11EA"/>
  </w:style>
  <w:style w:type="paragraph" w:customStyle="1" w:styleId="2193881505E14FF69ED82C9D2B8C7BEF">
    <w:name w:val="2193881505E14FF69ED82C9D2B8C7BEF"/>
  </w:style>
  <w:style w:type="paragraph" w:customStyle="1" w:styleId="186A96DDDAD2499D97B23CB2BA404AE0">
    <w:name w:val="186A96DDDAD2499D97B23CB2BA404AE0"/>
  </w:style>
  <w:style w:type="paragraph" w:customStyle="1" w:styleId="C49CEBB491E0402B920304980F4B0545">
    <w:name w:val="C49CEBB491E0402B920304980F4B0545"/>
  </w:style>
  <w:style w:type="paragraph" w:customStyle="1" w:styleId="D0E686E0C68646BFA69BECC8218B0D921">
    <w:name w:val="D0E686E0C68646BFA69BECC8218B0D92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0F066513B74A4B6DBB21FBF591D3044D1">
    <w:name w:val="0F066513B74A4B6DBB21FBF591D3044D1"/>
    <w:rsid w:val="006C1435"/>
    <w:pPr>
      <w:spacing w:line="168" w:lineRule="auto"/>
      <w:ind w:left="720" w:right="720"/>
    </w:pPr>
    <w:rPr>
      <w:rFonts w:asciiTheme="majorHAnsi" w:eastAsiaTheme="minorHAnsi" w:hAnsiTheme="majorHAnsi"/>
      <w:color w:val="6E747A" w:themeColor="text2"/>
      <w:sz w:val="60"/>
      <w:szCs w:val="60"/>
      <w14:stylisticSets>
        <w14:styleSet w14:id="5"/>
      </w14:stylisticSets>
    </w:rPr>
  </w:style>
  <w:style w:type="paragraph" w:customStyle="1" w:styleId="236695B5DA2A40E2BDB6FA7244F9C0F91">
    <w:name w:val="236695B5DA2A40E2BDB6FA7244F9C0F91"/>
    <w:rsid w:val="006C1435"/>
    <w:pPr>
      <w:spacing w:line="168" w:lineRule="auto"/>
      <w:ind w:left="720" w:right="720"/>
    </w:pPr>
    <w:rPr>
      <w:rFonts w:asciiTheme="majorHAnsi" w:eastAsiaTheme="minorHAnsi" w:hAnsiTheme="majorHAnsi"/>
      <w:color w:val="6E747A" w:themeColor="text2"/>
      <w:sz w:val="60"/>
      <w:szCs w:val="60"/>
      <w14:stylisticSets>
        <w14:styleSet w14:id="5"/>
      </w14:stylisticSets>
    </w:rPr>
  </w:style>
  <w:style w:type="paragraph" w:customStyle="1" w:styleId="78993A6A6FC840BD986792889F0169D11">
    <w:name w:val="78993A6A6FC840BD986792889F0169D1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42C02EB82464F449CA9B0DA9B4877E31">
    <w:name w:val="E42C02EB82464F449CA9B0DA9B4877E3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419D82EB5874B63920261D5DF8972471">
    <w:name w:val="7419D82EB5874B63920261D5DF897247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C0E702ED351472EBEDAD4ADA284FFE51">
    <w:name w:val="6C0E702ED351472EBEDAD4ADA284FFE5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3CA350F2DBA4E44A6FDAC358BA4D3B91">
    <w:name w:val="63CA350F2DBA4E44A6FDAC358BA4D3B9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275AAC5AF524D48BB354F64B190C1B91">
    <w:name w:val="F275AAC5AF524D48BB354F64B190C1B9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DD94D8B63D049B19845E4D5B6270FA21">
    <w:name w:val="FDD94D8B63D049B19845E4D5B6270FA2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092553B43614014A62EF935ADFA72EB1">
    <w:name w:val="4092553B43614014A62EF935ADFA72EB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B9CAB75E97904A3F8A743230E21C0AF61">
    <w:name w:val="B9CAB75E97904A3F8A743230E21C0AF6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59567409A7074975BB8D58B9CB13125A1">
    <w:name w:val="59567409A7074975BB8D58B9CB13125A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470F27FF31D44C9DA847A2FBBFA0E8B61">
    <w:name w:val="470F27FF31D44C9DA847A2FBBFA0E8B6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5DC60899749E4CFA81B9BCE2C8AC11EA1">
    <w:name w:val="5DC60899749E4CFA81B9BCE2C8AC11EA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2193881505E14FF69ED82C9D2B8C7BEF1">
    <w:name w:val="2193881505E14FF69ED82C9D2B8C7BEF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186A96DDDAD2499D97B23CB2BA404AE01">
    <w:name w:val="186A96DDDAD2499D97B23CB2BA404AE0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C49CEBB491E0402B920304980F4B05451">
    <w:name w:val="C49CEBB491E0402B920304980F4B05451"/>
    <w:rsid w:val="006C1435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styleId="Antet">
    <w:name w:val="header"/>
    <w:basedOn w:val="Normal"/>
    <w:link w:val="AntetCaracter"/>
    <w:uiPriority w:val="99"/>
    <w:unhideWhenUsed/>
    <w:rsid w:val="009432C6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character" w:customStyle="1" w:styleId="AntetCaracter">
    <w:name w:val="Antet Caracter"/>
    <w:basedOn w:val="Fontdeparagrafimplicit"/>
    <w:link w:val="Antet"/>
    <w:uiPriority w:val="99"/>
    <w:rsid w:val="009432C6"/>
    <w:rPr>
      <w:rFonts w:eastAsiaTheme="minorHAnsi"/>
      <w:color w:val="000000" w:themeColor="text1"/>
      <w:sz w:val="17"/>
      <w:szCs w:val="16"/>
    </w:rPr>
  </w:style>
  <w:style w:type="paragraph" w:customStyle="1" w:styleId="6A0BBFB6758C497A97FD348CD93E9772">
    <w:name w:val="6A0BBFB6758C497A97FD348CD93E9772"/>
    <w:rsid w:val="006C1435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DE9CADA5C59748A5B004BC0C94DD7ECD">
    <w:name w:val="DE9CADA5C59748A5B004BC0C94DD7ECD"/>
    <w:rsid w:val="006C1435"/>
    <w:pPr>
      <w:spacing w:after="160" w:line="259" w:lineRule="auto"/>
    </w:pPr>
    <w:rPr>
      <w:kern w:val="2"/>
      <w14:ligatures w14:val="standard"/>
    </w:rPr>
  </w:style>
  <w:style w:type="paragraph" w:customStyle="1" w:styleId="2CCCC0A4EE4A4EDF8B3E4BF88DD7963B">
    <w:name w:val="2CCCC0A4EE4A4EDF8B3E4BF88DD7963B"/>
    <w:rsid w:val="006C1435"/>
    <w:pPr>
      <w:spacing w:after="160" w:line="259" w:lineRule="auto"/>
    </w:pPr>
    <w:rPr>
      <w:kern w:val="2"/>
      <w14:ligatures w14:val="standard"/>
    </w:rPr>
  </w:style>
  <w:style w:type="paragraph" w:customStyle="1" w:styleId="48FB018C941644F787A90CC9B6962710">
    <w:name w:val="48FB018C941644F787A90CC9B6962710"/>
    <w:rsid w:val="006C1435"/>
    <w:pPr>
      <w:spacing w:after="160" w:line="259" w:lineRule="auto"/>
    </w:pPr>
    <w:rPr>
      <w:kern w:val="2"/>
      <w14:ligatures w14:val="standard"/>
    </w:rPr>
  </w:style>
  <w:style w:type="paragraph" w:customStyle="1" w:styleId="6706B5ABA59E420DB28D189B0E555D5F">
    <w:name w:val="6706B5ABA59E420DB28D189B0E555D5F"/>
    <w:rsid w:val="006C1435"/>
    <w:pPr>
      <w:spacing w:after="160" w:line="259" w:lineRule="auto"/>
    </w:pPr>
    <w:rPr>
      <w:kern w:val="2"/>
      <w14:ligatures w14:val="standard"/>
    </w:rPr>
  </w:style>
  <w:style w:type="paragraph" w:customStyle="1" w:styleId="8995E42798F04175BF629F168BD58FE4">
    <w:name w:val="8995E42798F04175BF629F168BD58FE4"/>
    <w:rsid w:val="006C1435"/>
    <w:pPr>
      <w:spacing w:after="160" w:line="259" w:lineRule="auto"/>
    </w:pPr>
    <w:rPr>
      <w:kern w:val="2"/>
      <w14:ligatures w14:val="standard"/>
    </w:rPr>
  </w:style>
  <w:style w:type="paragraph" w:customStyle="1" w:styleId="9488036DFBAE406D813F281A19B78855">
    <w:name w:val="9488036DFBAE406D813F281A19B78855"/>
    <w:rsid w:val="006C1435"/>
    <w:pPr>
      <w:spacing w:after="160" w:line="259" w:lineRule="auto"/>
    </w:pPr>
    <w:rPr>
      <w:kern w:val="2"/>
      <w14:ligatures w14:val="standard"/>
    </w:rPr>
  </w:style>
  <w:style w:type="paragraph" w:customStyle="1" w:styleId="C99D4DFAC0B34A8BA19C3504282C57F0">
    <w:name w:val="C99D4DFAC0B34A8BA19C3504282C57F0"/>
    <w:rsid w:val="006C1435"/>
    <w:pPr>
      <w:spacing w:after="160" w:line="259" w:lineRule="auto"/>
    </w:pPr>
    <w:rPr>
      <w:kern w:val="2"/>
      <w14:ligatures w14:val="standard"/>
    </w:rPr>
  </w:style>
  <w:style w:type="paragraph" w:customStyle="1" w:styleId="D03C36E801114531B4BCD5289458F83F">
    <w:name w:val="D03C36E801114531B4BCD5289458F83F"/>
    <w:rsid w:val="006C1435"/>
    <w:pPr>
      <w:spacing w:after="160" w:line="259" w:lineRule="auto"/>
    </w:pPr>
    <w:rPr>
      <w:kern w:val="2"/>
      <w14:ligatures w14:val="standard"/>
    </w:rPr>
  </w:style>
  <w:style w:type="paragraph" w:customStyle="1" w:styleId="65B3A7D7546B4059B2D493E4A2C872AF">
    <w:name w:val="65B3A7D7546B4059B2D493E4A2C872AF"/>
    <w:rsid w:val="006C1435"/>
    <w:pPr>
      <w:spacing w:after="160" w:line="259" w:lineRule="auto"/>
    </w:pPr>
    <w:rPr>
      <w:kern w:val="2"/>
      <w14:ligatures w14:val="standard"/>
    </w:rPr>
  </w:style>
  <w:style w:type="paragraph" w:customStyle="1" w:styleId="6E73AA3356664DF7BE43A0C31D6D557E">
    <w:name w:val="6E73AA3356664DF7BE43A0C31D6D557E"/>
    <w:rsid w:val="006C1435"/>
    <w:pPr>
      <w:spacing w:after="160" w:line="259" w:lineRule="auto"/>
    </w:pPr>
    <w:rPr>
      <w:kern w:val="2"/>
      <w14:ligatures w14:val="standard"/>
    </w:rPr>
  </w:style>
  <w:style w:type="paragraph" w:customStyle="1" w:styleId="D0E686E0C68646BFA69BECC8218B0D922">
    <w:name w:val="D0E686E0C68646BFA69BECC8218B0D922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0F066513B74A4B6DBB21FBF591D3044D2">
    <w:name w:val="0F066513B74A4B6DBB21FBF591D3044D2"/>
    <w:rsid w:val="00E856CD"/>
    <w:pPr>
      <w:spacing w:line="168" w:lineRule="auto"/>
      <w:ind w:left="720" w:right="720"/>
    </w:pPr>
    <w:rPr>
      <w:rFonts w:asciiTheme="majorHAnsi" w:eastAsiaTheme="minorHAnsi" w:hAnsiTheme="majorHAnsi"/>
      <w:color w:val="6E747A" w:themeColor="text2"/>
      <w:sz w:val="60"/>
      <w:szCs w:val="60"/>
      <w14:stylisticSets>
        <w14:styleSet w14:id="5"/>
      </w14:stylisticSets>
    </w:rPr>
  </w:style>
  <w:style w:type="paragraph" w:customStyle="1" w:styleId="236695B5DA2A40E2BDB6FA7244F9C0F92">
    <w:name w:val="236695B5DA2A40E2BDB6FA7244F9C0F92"/>
    <w:rsid w:val="00E856CD"/>
    <w:pPr>
      <w:spacing w:line="168" w:lineRule="auto"/>
      <w:ind w:left="720" w:right="720"/>
    </w:pPr>
    <w:rPr>
      <w:rFonts w:asciiTheme="majorHAnsi" w:eastAsiaTheme="minorHAnsi" w:hAnsiTheme="majorHAnsi"/>
      <w:color w:val="6E747A" w:themeColor="text2"/>
      <w:sz w:val="60"/>
      <w:szCs w:val="60"/>
      <w14:stylisticSets>
        <w14:styleSet w14:id="5"/>
      </w14:stylisticSets>
    </w:rPr>
  </w:style>
  <w:style w:type="paragraph" w:customStyle="1" w:styleId="78993A6A6FC840BD986792889F0169D12">
    <w:name w:val="78993A6A6FC840BD986792889F0169D12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42C02EB82464F449CA9B0DA9B4877E32">
    <w:name w:val="E42C02EB82464F449CA9B0DA9B4877E32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419D82EB5874B63920261D5DF8972472">
    <w:name w:val="7419D82EB5874B63920261D5DF8972472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C0E702ED351472EBEDAD4ADA284FFE52">
    <w:name w:val="6C0E702ED351472EBEDAD4ADA284FFE52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3CA350F2DBA4E44A6FDAC358BA4D3B92">
    <w:name w:val="63CA350F2DBA4E44A6FDAC358BA4D3B92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275AAC5AF524D48BB354F64B190C1B92">
    <w:name w:val="F275AAC5AF524D48BB354F64B190C1B92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DD94D8B63D049B19845E4D5B6270FA22">
    <w:name w:val="FDD94D8B63D049B19845E4D5B6270FA22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DE9CADA5C59748A5B004BC0C94DD7ECD1">
    <w:name w:val="DE9CADA5C59748A5B004BC0C94DD7ECD1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2CCCC0A4EE4A4EDF8B3E4BF88DD7963B1">
    <w:name w:val="2CCCC0A4EE4A4EDF8B3E4BF88DD7963B1"/>
    <w:rsid w:val="00E856CD"/>
    <w:pPr>
      <w:spacing w:line="168" w:lineRule="auto"/>
      <w:ind w:left="720" w:right="720"/>
    </w:pPr>
    <w:rPr>
      <w:rFonts w:asciiTheme="majorHAnsi" w:eastAsiaTheme="minorHAnsi" w:hAnsiTheme="majorHAnsi"/>
      <w:color w:val="6E747A" w:themeColor="text2"/>
      <w:sz w:val="60"/>
      <w:szCs w:val="60"/>
      <w14:stylisticSets>
        <w14:styleSet w14:id="5"/>
      </w14:stylisticSets>
    </w:rPr>
  </w:style>
  <w:style w:type="paragraph" w:customStyle="1" w:styleId="48FB018C941644F787A90CC9B69627101">
    <w:name w:val="48FB018C941644F787A90CC9B69627101"/>
    <w:rsid w:val="00E856CD"/>
    <w:pPr>
      <w:spacing w:line="168" w:lineRule="auto"/>
      <w:ind w:left="720" w:right="720"/>
    </w:pPr>
    <w:rPr>
      <w:rFonts w:asciiTheme="majorHAnsi" w:eastAsiaTheme="minorHAnsi" w:hAnsiTheme="majorHAnsi"/>
      <w:color w:val="6E747A" w:themeColor="text2"/>
      <w:sz w:val="60"/>
      <w:szCs w:val="60"/>
      <w14:stylisticSets>
        <w14:styleSet w14:id="5"/>
      </w14:stylisticSets>
    </w:rPr>
  </w:style>
  <w:style w:type="paragraph" w:customStyle="1" w:styleId="6706B5ABA59E420DB28D189B0E555D5F1">
    <w:name w:val="6706B5ABA59E420DB28D189B0E555D5F1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8995E42798F04175BF629F168BD58FE41">
    <w:name w:val="8995E42798F04175BF629F168BD58FE41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9488036DFBAE406D813F281A19B788551">
    <w:name w:val="9488036DFBAE406D813F281A19B788551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C99D4DFAC0B34A8BA19C3504282C57F01">
    <w:name w:val="C99D4DFAC0B34A8BA19C3504282C57F01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D03C36E801114531B4BCD5289458F83F1">
    <w:name w:val="D03C36E801114531B4BCD5289458F83F1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5B3A7D7546B4059B2D493E4A2C872AF1">
    <w:name w:val="65B3A7D7546B4059B2D493E4A2C872AF1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E73AA3356664DF7BE43A0C31D6D557E1">
    <w:name w:val="6E73AA3356664DF7BE43A0C31D6D557E1"/>
    <w:rsid w:val="00E856CD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A0BBFB6758C497A97FD348CD93E97721">
    <w:name w:val="6A0BBFB6758C497A97FD348CD93E97721"/>
    <w:rsid w:val="00E856CD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7"/>
    </w:rPr>
  </w:style>
  <w:style w:type="paragraph" w:customStyle="1" w:styleId="D0E686E0C68646BFA69BECC8218B0D923">
    <w:name w:val="D0E686E0C68646BFA69BECC8218B0D92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8993A6A6FC840BD986792889F0169D13">
    <w:name w:val="78993A6A6FC840BD986792889F0169D1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42C02EB82464F449CA9B0DA9B4877E33">
    <w:name w:val="E42C02EB82464F449CA9B0DA9B4877E3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419D82EB5874B63920261D5DF8972473">
    <w:name w:val="7419D82EB5874B63920261D5DF897247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C0E702ED351472EBEDAD4ADA284FFE53">
    <w:name w:val="6C0E702ED351472EBEDAD4ADA284FFE5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3CA350F2DBA4E44A6FDAC358BA4D3B93">
    <w:name w:val="63CA350F2DBA4E44A6FDAC358BA4D3B9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275AAC5AF524D48BB354F64B190C1B93">
    <w:name w:val="F275AAC5AF524D48BB354F64B190C1B9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DD94D8B63D049B19845E4D5B6270FA23">
    <w:name w:val="FDD94D8B63D049B19845E4D5B6270FA2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DE9CADA5C59748A5B004BC0C94DD7ECD2">
    <w:name w:val="DE9CADA5C59748A5B004BC0C94DD7ECD2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706B5ABA59E420DB28D189B0E555D5F2">
    <w:name w:val="6706B5ABA59E420DB28D189B0E555D5F2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8995E42798F04175BF629F168BD58FE42">
    <w:name w:val="8995E42798F04175BF629F168BD58FE42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9488036DFBAE406D813F281A19B788552">
    <w:name w:val="9488036DFBAE406D813F281A19B788552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C99D4DFAC0B34A8BA19C3504282C57F02">
    <w:name w:val="C99D4DFAC0B34A8BA19C3504282C57F02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D03C36E801114531B4BCD5289458F83F2">
    <w:name w:val="D03C36E801114531B4BCD5289458F83F2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5B3A7D7546B4059B2D493E4A2C872AF2">
    <w:name w:val="65B3A7D7546B4059B2D493E4A2C872AF2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E73AA3356664DF7BE43A0C31D6D557E2">
    <w:name w:val="6E73AA3356664DF7BE43A0C31D6D557E2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A0BBFB6758C497A97FD348CD93E97722">
    <w:name w:val="6A0BBFB6758C497A97FD348CD93E97722"/>
    <w:rsid w:val="009432C6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  <w:style w:type="paragraph" w:customStyle="1" w:styleId="D0E686E0C68646BFA69BECC8218B0D924">
    <w:name w:val="D0E686E0C68646BFA69BECC8218B0D924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8993A6A6FC840BD986792889F0169D14">
    <w:name w:val="78993A6A6FC840BD986792889F0169D14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E42C02EB82464F449CA9B0DA9B4877E34">
    <w:name w:val="E42C02EB82464F449CA9B0DA9B4877E34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7419D82EB5874B63920261D5DF8972474">
    <w:name w:val="7419D82EB5874B63920261D5DF8972474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C0E702ED351472EBEDAD4ADA284FFE54">
    <w:name w:val="6C0E702ED351472EBEDAD4ADA284FFE54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3CA350F2DBA4E44A6FDAC358BA4D3B94">
    <w:name w:val="63CA350F2DBA4E44A6FDAC358BA4D3B94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275AAC5AF524D48BB354F64B190C1B94">
    <w:name w:val="F275AAC5AF524D48BB354F64B190C1B94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FDD94D8B63D049B19845E4D5B6270FA24">
    <w:name w:val="FDD94D8B63D049B19845E4D5B6270FA24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DE9CADA5C59748A5B004BC0C94DD7ECD3">
    <w:name w:val="DE9CADA5C59748A5B004BC0C94DD7ECD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706B5ABA59E420DB28D189B0E555D5F3">
    <w:name w:val="6706B5ABA59E420DB28D189B0E555D5F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8995E42798F04175BF629F168BD58FE43">
    <w:name w:val="8995E42798F04175BF629F168BD58FE4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9488036DFBAE406D813F281A19B788553">
    <w:name w:val="9488036DFBAE406D813F281A19B78855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C99D4DFAC0B34A8BA19C3504282C57F03">
    <w:name w:val="C99D4DFAC0B34A8BA19C3504282C57F0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D03C36E801114531B4BCD5289458F83F3">
    <w:name w:val="D03C36E801114531B4BCD5289458F83F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5B3A7D7546B4059B2D493E4A2C872AF3">
    <w:name w:val="65B3A7D7546B4059B2D493E4A2C872AF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E73AA3356664DF7BE43A0C31D6D557E3">
    <w:name w:val="6E73AA3356664DF7BE43A0C31D6D557E3"/>
    <w:rsid w:val="009432C6"/>
    <w:pPr>
      <w:spacing w:before="200" w:line="240" w:lineRule="auto"/>
      <w:ind w:left="720" w:right="720"/>
    </w:pPr>
    <w:rPr>
      <w:rFonts w:eastAsiaTheme="minorHAnsi"/>
      <w:color w:val="6E747A" w:themeColor="text2"/>
      <w:sz w:val="16"/>
      <w:szCs w:val="16"/>
    </w:rPr>
  </w:style>
  <w:style w:type="paragraph" w:customStyle="1" w:styleId="6A0BBFB6758C497A97FD348CD93E97723">
    <w:name w:val="6A0BBFB6758C497A97FD348CD93E97723"/>
    <w:rsid w:val="009432C6"/>
    <w:pPr>
      <w:tabs>
        <w:tab w:val="center" w:pos="4680"/>
        <w:tab w:val="right" w:pos="9360"/>
      </w:tabs>
      <w:spacing w:after="0" w:line="240" w:lineRule="auto"/>
      <w:ind w:left="720" w:right="720"/>
    </w:pPr>
    <w:rPr>
      <w:rFonts w:eastAsiaTheme="minorHAnsi"/>
      <w:color w:val="000000" w:themeColor="text1"/>
      <w:sz w:val="17"/>
      <w:szCs w:val="1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0/11/wordml" mc:Ignorable="w14 w15">
  <w:optimizeForBrowser/>
  <w:allowPNG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PublishedLinkedAssetsLookup xmlns="cf237c1f-e9f7-4812-a5e3-e7fff9ac6432" xsi:nil="true"/>
    <ApprovalStatus xmlns="cf237c1f-e9f7-4812-a5e3-e7fff9ac6432">InProgress</ApprovalStatus>
    <MarketSpecific xmlns="cf237c1f-e9f7-4812-a5e3-e7fff9ac6432">false</MarketSpecific>
    <LocComments xmlns="cf237c1f-e9f7-4812-a5e3-e7fff9ac6432" xsi:nil="true"/>
    <LocLastLocAttemptVersionTypeLookup xmlns="cf237c1f-e9f7-4812-a5e3-e7fff9ac6432" xsi:nil="true"/>
    <DirectSourceMarket xmlns="cf237c1f-e9f7-4812-a5e3-e7fff9ac6432">english</DirectSourceMarket>
    <ThumbnailAssetId xmlns="cf237c1f-e9f7-4812-a5e3-e7fff9ac6432" xsi:nil="true"/>
    <PrimaryImageGen xmlns="cf237c1f-e9f7-4812-a5e3-e7fff9ac6432">true</PrimaryImageGen>
    <LocNewPublishedVersionLookup xmlns="cf237c1f-e9f7-4812-a5e3-e7fff9ac6432" xsi:nil="true"/>
    <LegacyData xmlns="cf237c1f-e9f7-4812-a5e3-e7fff9ac6432" xsi:nil="true"/>
    <LocRecommendedHandoff xmlns="cf237c1f-e9f7-4812-a5e3-e7fff9ac6432" xsi:nil="true"/>
    <BusinessGroup xmlns="cf237c1f-e9f7-4812-a5e3-e7fff9ac6432" xsi:nil="true"/>
    <BlockPublish xmlns="cf237c1f-e9f7-4812-a5e3-e7fff9ac6432">false</BlockPublish>
    <TPFriendlyName xmlns="cf237c1f-e9f7-4812-a5e3-e7fff9ac6432" xsi:nil="true"/>
    <LocOverallPublishStatusLookup xmlns="cf237c1f-e9f7-4812-a5e3-e7fff9ac6432" xsi:nil="true"/>
    <NumericId xmlns="cf237c1f-e9f7-4812-a5e3-e7fff9ac6432" xsi:nil="true"/>
    <APEditor xmlns="cf237c1f-e9f7-4812-a5e3-e7fff9ac6432">
      <UserInfo>
        <DisplayName/>
        <AccountId xsi:nil="true"/>
        <AccountType/>
      </UserInfo>
    </APEditor>
    <SourceTitle xmlns="cf237c1f-e9f7-4812-a5e3-e7fff9ac6432" xsi:nil="true"/>
    <OpenTemplate xmlns="cf237c1f-e9f7-4812-a5e3-e7fff9ac6432">true</OpenTemplate>
    <LocOverallLocStatusLookup xmlns="cf237c1f-e9f7-4812-a5e3-e7fff9ac6432" xsi:nil="true"/>
    <UALocComments xmlns="cf237c1f-e9f7-4812-a5e3-e7fff9ac6432" xsi:nil="true"/>
    <ParentAssetId xmlns="cf237c1f-e9f7-4812-a5e3-e7fff9ac6432" xsi:nil="true"/>
    <IntlLangReviewDate xmlns="cf237c1f-e9f7-4812-a5e3-e7fff9ac6432" xsi:nil="true"/>
    <FeatureTagsTaxHTField0 xmlns="cf237c1f-e9f7-4812-a5e3-e7fff9ac6432">
      <Terms xmlns="http://schemas.microsoft.com/office/infopath/2007/PartnerControls"/>
    </FeatureTagsTaxHTField0>
    <PublishStatusLookup xmlns="cf237c1f-e9f7-4812-a5e3-e7fff9ac6432">
      <Value>236589</Value>
    </PublishStatusLookup>
    <Providers xmlns="cf237c1f-e9f7-4812-a5e3-e7fff9ac6432" xsi:nil="true"/>
    <MachineTranslated xmlns="cf237c1f-e9f7-4812-a5e3-e7fff9ac6432">false</MachineTranslated>
    <OriginalSourceMarket xmlns="cf237c1f-e9f7-4812-a5e3-e7fff9ac6432">english</OriginalSourceMarket>
    <APDescription xmlns="cf237c1f-e9f7-4812-a5e3-e7fff9ac6432">This 4 x 6 inch wedding invitation can be personalized and works with Avery stock cards 5889 or 8386.</APDescription>
    <ClipArtFilename xmlns="cf237c1f-e9f7-4812-a5e3-e7fff9ac6432" xsi:nil="true"/>
    <ContentItem xmlns="cf237c1f-e9f7-4812-a5e3-e7fff9ac6432" xsi:nil="true"/>
    <TPInstallLocation xmlns="cf237c1f-e9f7-4812-a5e3-e7fff9ac6432" xsi:nil="true"/>
    <PublishTargets xmlns="cf237c1f-e9f7-4812-a5e3-e7fff9ac6432">OfficeOnlineVNext</PublishTargets>
    <TimesCloned xmlns="cf237c1f-e9f7-4812-a5e3-e7fff9ac6432" xsi:nil="true"/>
    <AssetStart xmlns="cf237c1f-e9f7-4812-a5e3-e7fff9ac6432">2011-12-02T20:42:00+00:00</AssetStart>
    <Provider xmlns="cf237c1f-e9f7-4812-a5e3-e7fff9ac6432" xsi:nil="true"/>
    <AcquiredFrom xmlns="cf237c1f-e9f7-4812-a5e3-e7fff9ac6432">Internal MS</AcquiredFrom>
    <FriendlyTitle xmlns="cf237c1f-e9f7-4812-a5e3-e7fff9ac6432" xsi:nil="true"/>
    <LastHandOff xmlns="cf237c1f-e9f7-4812-a5e3-e7fff9ac6432" xsi:nil="true"/>
    <TPClientViewer xmlns="cf237c1f-e9f7-4812-a5e3-e7fff9ac6432" xsi:nil="true"/>
    <ShowIn xmlns="cf237c1f-e9f7-4812-a5e3-e7fff9ac6432">Show everywhere</ShowIn>
    <UANotes xmlns="cf237c1f-e9f7-4812-a5e3-e7fff9ac6432" xsi:nil="true"/>
    <TemplateStatus xmlns="cf237c1f-e9f7-4812-a5e3-e7fff9ac6432">Complete</TemplateStatus>
    <InternalTagsTaxHTField0 xmlns="cf237c1f-e9f7-4812-a5e3-e7fff9ac6432">
      <Terms xmlns="http://schemas.microsoft.com/office/infopath/2007/PartnerControls"/>
    </InternalTagsTaxHTField0>
    <CSXHash xmlns="cf237c1f-e9f7-4812-a5e3-e7fff9ac6432" xsi:nil="true"/>
    <Downloads xmlns="cf237c1f-e9f7-4812-a5e3-e7fff9ac6432">0</Downloads>
    <VoteCount xmlns="cf237c1f-e9f7-4812-a5e3-e7fff9ac6432" xsi:nil="true"/>
    <OOCacheId xmlns="cf237c1f-e9f7-4812-a5e3-e7fff9ac6432" xsi:nil="true"/>
    <IsDeleted xmlns="cf237c1f-e9f7-4812-a5e3-e7fff9ac6432">false</IsDeleted>
    <AssetExpire xmlns="cf237c1f-e9f7-4812-a5e3-e7fff9ac6432">2029-05-12T07:00:00+00:00</AssetExpire>
    <DSATActionTaken xmlns="cf237c1f-e9f7-4812-a5e3-e7fff9ac6432" xsi:nil="true"/>
    <LocPublishedDependentAssetsLookup xmlns="cf237c1f-e9f7-4812-a5e3-e7fff9ac6432" xsi:nil="true"/>
    <CSXSubmissionMarket xmlns="cf237c1f-e9f7-4812-a5e3-e7fff9ac6432" xsi:nil="true"/>
    <TPExecutable xmlns="cf237c1f-e9f7-4812-a5e3-e7fff9ac6432" xsi:nil="true"/>
    <EditorialTags xmlns="cf237c1f-e9f7-4812-a5e3-e7fff9ac6432" xsi:nil="true"/>
    <SubmitterId xmlns="cf237c1f-e9f7-4812-a5e3-e7fff9ac6432" xsi:nil="true"/>
    <ApprovalLog xmlns="cf237c1f-e9f7-4812-a5e3-e7fff9ac6432" xsi:nil="true"/>
    <AssetType xmlns="cf237c1f-e9f7-4812-a5e3-e7fff9ac6432">TP</AssetType>
    <BugNumber xmlns="cf237c1f-e9f7-4812-a5e3-e7fff9ac6432" xsi:nil="true"/>
    <CSXSubmissionDate xmlns="cf237c1f-e9f7-4812-a5e3-e7fff9ac6432" xsi:nil="true"/>
    <CSXUpdate xmlns="cf237c1f-e9f7-4812-a5e3-e7fff9ac6432">false</CSXUpdate>
    <Milestone xmlns="cf237c1f-e9f7-4812-a5e3-e7fff9ac6432" xsi:nil="true"/>
    <RecommendationsModifier xmlns="cf237c1f-e9f7-4812-a5e3-e7fff9ac6432" xsi:nil="true"/>
    <OriginAsset xmlns="cf237c1f-e9f7-4812-a5e3-e7fff9ac6432" xsi:nil="true"/>
    <TPComponent xmlns="cf237c1f-e9f7-4812-a5e3-e7fff9ac6432" xsi:nil="true"/>
    <AssetId xmlns="cf237c1f-e9f7-4812-a5e3-e7fff9ac6432">TP102790977</AssetId>
    <IntlLocPriority xmlns="cf237c1f-e9f7-4812-a5e3-e7fff9ac6432" xsi:nil="true"/>
    <PolicheckWords xmlns="cf237c1f-e9f7-4812-a5e3-e7fff9ac6432" xsi:nil="true"/>
    <TPLaunchHelpLink xmlns="cf237c1f-e9f7-4812-a5e3-e7fff9ac6432" xsi:nil="true"/>
    <TPApplication xmlns="cf237c1f-e9f7-4812-a5e3-e7fff9ac6432" xsi:nil="true"/>
    <CrawlForDependencies xmlns="cf237c1f-e9f7-4812-a5e3-e7fff9ac6432">false</CrawlForDependencies>
    <HandoffToMSDN xmlns="cf237c1f-e9f7-4812-a5e3-e7fff9ac6432" xsi:nil="true"/>
    <PlannedPubDate xmlns="cf237c1f-e9f7-4812-a5e3-e7fff9ac6432" xsi:nil="true"/>
    <IntlLangReviewer xmlns="cf237c1f-e9f7-4812-a5e3-e7fff9ac6432" xsi:nil="true"/>
    <TrustLevel xmlns="cf237c1f-e9f7-4812-a5e3-e7fff9ac6432">1 Microsoft Managed Content</TrustLevel>
    <LocLastLocAttemptVersionLookup xmlns="cf237c1f-e9f7-4812-a5e3-e7fff9ac6432">694836</LocLastLocAttemptVersionLookup>
    <LocProcessedForHandoffsLookup xmlns="cf237c1f-e9f7-4812-a5e3-e7fff9ac6432" xsi:nil="true"/>
    <IsSearchable xmlns="cf237c1f-e9f7-4812-a5e3-e7fff9ac6432">true</IsSearchable>
    <TemplateTemplateType xmlns="cf237c1f-e9f7-4812-a5e3-e7fff9ac6432">Word Document Template</TemplateTemplateType>
    <CampaignTagsTaxHTField0 xmlns="cf237c1f-e9f7-4812-a5e3-e7fff9ac6432">
      <Terms xmlns="http://schemas.microsoft.com/office/infopath/2007/PartnerControls"/>
    </CampaignTagsTaxHTField0>
    <TPNamespace xmlns="cf237c1f-e9f7-4812-a5e3-e7fff9ac6432" xsi:nil="true"/>
    <LocOverallPreviewStatusLookup xmlns="cf237c1f-e9f7-4812-a5e3-e7fff9ac6432" xsi:nil="true"/>
    <TaxCatchAll xmlns="cf237c1f-e9f7-4812-a5e3-e7fff9ac6432"/>
    <Markets xmlns="cf237c1f-e9f7-4812-a5e3-e7fff9ac6432"/>
    <UAProjectedTotalWords xmlns="cf237c1f-e9f7-4812-a5e3-e7fff9ac6432" xsi:nil="true"/>
    <IntlLangReview xmlns="cf237c1f-e9f7-4812-a5e3-e7fff9ac6432" xsi:nil="true"/>
    <OutputCachingOn xmlns="cf237c1f-e9f7-4812-a5e3-e7fff9ac6432">false</OutputCachingOn>
    <APAuthor xmlns="cf237c1f-e9f7-4812-a5e3-e7fff9ac6432">
      <UserInfo>
        <DisplayName>REDMOND\ncrowell</DisplayName>
        <AccountId>81</AccountId>
        <AccountType/>
      </UserInfo>
    </APAuthor>
    <LocManualTestRequired xmlns="cf237c1f-e9f7-4812-a5e3-e7fff9ac6432">false</LocManualTestRequired>
    <TPCommandLine xmlns="cf237c1f-e9f7-4812-a5e3-e7fff9ac6432" xsi:nil="true"/>
    <TPAppVersion xmlns="cf237c1f-e9f7-4812-a5e3-e7fff9ac6432" xsi:nil="true"/>
    <EditorialStatus xmlns="cf237c1f-e9f7-4812-a5e3-e7fff9ac6432">Complete</EditorialStatus>
    <LastModifiedDateTime xmlns="cf237c1f-e9f7-4812-a5e3-e7fff9ac6432" xsi:nil="true"/>
    <ScenarioTagsTaxHTField0 xmlns="cf237c1f-e9f7-4812-a5e3-e7fff9ac6432">
      <Terms xmlns="http://schemas.microsoft.com/office/infopath/2007/PartnerControls"/>
    </ScenarioTagsTaxHTField0>
    <LocProcessedForMarketsLookup xmlns="cf237c1f-e9f7-4812-a5e3-e7fff9ac6432" xsi:nil="true"/>
    <TPLaunchHelpLinkType xmlns="cf237c1f-e9f7-4812-a5e3-e7fff9ac6432">Template</TPLaunchHelpLinkType>
    <LocalizationTagsTaxHTField0 xmlns="cf237c1f-e9f7-4812-a5e3-e7fff9ac6432">
      <Terms xmlns="http://schemas.microsoft.com/office/infopath/2007/PartnerControls"/>
    </LocalizationTagsTaxHTField0>
    <UACurrentWords xmlns="cf237c1f-e9f7-4812-a5e3-e7fff9ac6432" xsi:nil="true"/>
    <ArtSampleDocs xmlns="cf237c1f-e9f7-4812-a5e3-e7fff9ac6432" xsi:nil="true"/>
    <UALocRecommendation xmlns="cf237c1f-e9f7-4812-a5e3-e7fff9ac6432">Localize</UALocRecommendation>
    <Manager xmlns="cf237c1f-e9f7-4812-a5e3-e7fff9ac6432" xsi:nil="true"/>
    <LocOverallHandbackStatusLookup xmlns="cf237c1f-e9f7-4812-a5e3-e7fff9ac6432" xsi:nil="true"/>
    <OriginalRelease xmlns="cf237c1f-e9f7-4812-a5e3-e7fff9ac6432">15</OriginalRelease>
    <LocMarketGroupTiers2 xmlns="cf237c1f-e9f7-4812-a5e3-e7fff9ac643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FFA72057F0EFC429FF335CB9960E2CA0400A26729C09131F943A3C8875F9AFFF790" ma:contentTypeVersion="54" ma:contentTypeDescription="Create a new document." ma:contentTypeScope="" ma:versionID="1a842ec01edb8d0cb192251ad2352bce">
  <xsd:schema xmlns:xsd="http://www.w3.org/2001/XMLSchema" xmlns:xs="http://www.w3.org/2001/XMLSchema" xmlns:p="http://schemas.microsoft.com/office/2006/metadata/properties" xmlns:ns2="cf237c1f-e9f7-4812-a5e3-e7fff9ac6432" targetNamespace="http://schemas.microsoft.com/office/2006/metadata/properties" ma:root="true" ma:fieldsID="ef3ee27573a43b7f5cf9d4fb7bbb7857" ns2:_="">
    <xsd:import namespace="cf237c1f-e9f7-4812-a5e3-e7fff9ac643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37c1f-e9f7-4812-a5e3-e7fff9ac643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0679f22-c29b-43ea-a710-8a42f757085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0A42D78D-BDC9-4EE6-A28E-1806D230ABE7}" ma:internalName="CSXSubmissionMarket" ma:readOnly="false" ma:showField="MarketName" ma:web="cf237c1f-e9f7-4812-a5e3-e7fff9ac643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13d7124-3e98-4daf-a36f-bd25b9ee297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590705F-21A0-4623-848A-26DAA44BB8DD}" ma:internalName="InProjectListLookup" ma:readOnly="true" ma:showField="InProjectLis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6e65af7-8815-4551-8cd4-4ade8212117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590705F-21A0-4623-848A-26DAA44BB8DD}" ma:internalName="LastCompleteVersionLookup" ma:readOnly="true" ma:showField="LastComplete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590705F-21A0-4623-848A-26DAA44BB8DD}" ma:internalName="LastPreviewErrorLookup" ma:readOnly="true" ma:showField="LastPreview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590705F-21A0-4623-848A-26DAA44BB8DD}" ma:internalName="LastPreviewResultLookup" ma:readOnly="true" ma:showField="LastPreview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590705F-21A0-4623-848A-26DAA44BB8DD}" ma:internalName="LastPreviewAttemptDateLookup" ma:readOnly="true" ma:showField="LastPreview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590705F-21A0-4623-848A-26DAA44BB8DD}" ma:internalName="LastPreviewedByLookup" ma:readOnly="true" ma:showField="LastPreview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590705F-21A0-4623-848A-26DAA44BB8DD}" ma:internalName="LastPreviewTimeLookup" ma:readOnly="true" ma:showField="LastPreview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590705F-21A0-4623-848A-26DAA44BB8DD}" ma:internalName="LastPreviewVersionLookup" ma:readOnly="true" ma:showField="LastPreview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590705F-21A0-4623-848A-26DAA44BB8DD}" ma:internalName="LastPublishErrorLookup" ma:readOnly="true" ma:showField="LastPublish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590705F-21A0-4623-848A-26DAA44BB8DD}" ma:internalName="LastPublishResultLookup" ma:readOnly="true" ma:showField="LastPublish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590705F-21A0-4623-848A-26DAA44BB8DD}" ma:internalName="LastPublishAttemptDateLookup" ma:readOnly="true" ma:showField="LastPublish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590705F-21A0-4623-848A-26DAA44BB8DD}" ma:internalName="LastPublishedByLookup" ma:readOnly="true" ma:showField="LastPublish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590705F-21A0-4623-848A-26DAA44BB8DD}" ma:internalName="LastPublishTimeLookup" ma:readOnly="true" ma:showField="LastPublish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590705F-21A0-4623-848A-26DAA44BB8DD}" ma:internalName="LastPublishVersionLookup" ma:readOnly="true" ma:showField="LastPublish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D77005E-2908-4F20-AEB4-EDFE452D28B2}" ma:internalName="LocLastLocAttemptVersionLookup" ma:readOnly="false" ma:showField="LastLocAttemptVersion" ma:web="cf237c1f-e9f7-4812-a5e3-e7fff9ac6432">
      <xsd:simpleType>
        <xsd:restriction base="dms:Lookup"/>
      </xsd:simpleType>
    </xsd:element>
    <xsd:element name="LocLastLocAttemptVersionTypeLookup" ma:index="71" nillable="true" ma:displayName="Loc Last Loc Attempt Version Type" ma:default="" ma:list="{DD77005E-2908-4F20-AEB4-EDFE452D28B2}" ma:internalName="LocLastLocAttemptVersionTypeLookup" ma:readOnly="true" ma:showField="LastLocAttemptVersionType" ma:web="cf237c1f-e9f7-4812-a5e3-e7fff9ac643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D77005E-2908-4F20-AEB4-EDFE452D28B2}" ma:internalName="LocNewPublishedVersionLookup" ma:readOnly="true" ma:showField="NewPublishedVersion" ma:web="cf237c1f-e9f7-4812-a5e3-e7fff9ac6432">
      <xsd:simpleType>
        <xsd:restriction base="dms:Lookup"/>
      </xsd:simpleType>
    </xsd:element>
    <xsd:element name="LocOverallHandbackStatusLookup" ma:index="75" nillable="true" ma:displayName="Loc Overall Handback Status" ma:default="" ma:list="{DD77005E-2908-4F20-AEB4-EDFE452D28B2}" ma:internalName="LocOverallHandbackStatusLookup" ma:readOnly="true" ma:showField="OverallHandbackStatus" ma:web="cf237c1f-e9f7-4812-a5e3-e7fff9ac6432">
      <xsd:simpleType>
        <xsd:restriction base="dms:Lookup"/>
      </xsd:simpleType>
    </xsd:element>
    <xsd:element name="LocOverallLocStatusLookup" ma:index="76" nillable="true" ma:displayName="Loc Overall Localize Status" ma:default="" ma:list="{DD77005E-2908-4F20-AEB4-EDFE452D28B2}" ma:internalName="LocOverallLocStatusLookup" ma:readOnly="true" ma:showField="OverallLocStatus" ma:web="cf237c1f-e9f7-4812-a5e3-e7fff9ac6432">
      <xsd:simpleType>
        <xsd:restriction base="dms:Lookup"/>
      </xsd:simpleType>
    </xsd:element>
    <xsd:element name="LocOverallPreviewStatusLookup" ma:index="77" nillable="true" ma:displayName="Loc Overall Preview Status" ma:default="" ma:list="{DD77005E-2908-4F20-AEB4-EDFE452D28B2}" ma:internalName="LocOverallPreviewStatusLookup" ma:readOnly="true" ma:showField="OverallPreviewStatus" ma:web="cf237c1f-e9f7-4812-a5e3-e7fff9ac6432">
      <xsd:simpleType>
        <xsd:restriction base="dms:Lookup"/>
      </xsd:simpleType>
    </xsd:element>
    <xsd:element name="LocOverallPublishStatusLookup" ma:index="78" nillable="true" ma:displayName="Loc Overall Publish Status" ma:default="" ma:list="{DD77005E-2908-4F20-AEB4-EDFE452D28B2}" ma:internalName="LocOverallPublishStatusLookup" ma:readOnly="true" ma:showField="OverallPublishStatus" ma:web="cf237c1f-e9f7-4812-a5e3-e7fff9ac643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D77005E-2908-4F20-AEB4-EDFE452D28B2}" ma:internalName="LocProcessedForHandoffsLookup" ma:readOnly="true" ma:showField="ProcessedForHandoffs" ma:web="cf237c1f-e9f7-4812-a5e3-e7fff9ac6432">
      <xsd:simpleType>
        <xsd:restriction base="dms:Lookup"/>
      </xsd:simpleType>
    </xsd:element>
    <xsd:element name="LocProcessedForMarketsLookup" ma:index="81" nillable="true" ma:displayName="Loc Processed For Markets" ma:default="" ma:list="{DD77005E-2908-4F20-AEB4-EDFE452D28B2}" ma:internalName="LocProcessedForMarketsLookup" ma:readOnly="true" ma:showField="ProcessedForMarkets" ma:web="cf237c1f-e9f7-4812-a5e3-e7fff9ac6432">
      <xsd:simpleType>
        <xsd:restriction base="dms:Lookup"/>
      </xsd:simpleType>
    </xsd:element>
    <xsd:element name="LocPublishedDependentAssetsLookup" ma:index="82" nillable="true" ma:displayName="Loc Published Dependent Assets" ma:default="" ma:list="{DD77005E-2908-4F20-AEB4-EDFE452D28B2}" ma:internalName="LocPublishedDependentAssetsLookup" ma:readOnly="true" ma:showField="PublishedDependentAssets" ma:web="cf237c1f-e9f7-4812-a5e3-e7fff9ac6432">
      <xsd:simpleType>
        <xsd:restriction base="dms:Lookup"/>
      </xsd:simpleType>
    </xsd:element>
    <xsd:element name="LocPublishedLinkedAssetsLookup" ma:index="83" nillable="true" ma:displayName="Loc Published Linked Assets" ma:default="" ma:list="{DD77005E-2908-4F20-AEB4-EDFE452D28B2}" ma:internalName="LocPublishedLinkedAssetsLookup" ma:readOnly="true" ma:showField="PublishedLinkedAssets" ma:web="cf237c1f-e9f7-4812-a5e3-e7fff9ac643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18dabe8-75e0-44e4-8e6c-0926da0565d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0A42D78D-BDC9-4EE6-A28E-1806D230ABE7}" ma:internalName="Markets" ma:readOnly="false" ma:showField="MarketNa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590705F-21A0-4623-848A-26DAA44BB8DD}" ma:internalName="NumOfRatingsLookup" ma:readOnly="true" ma:showField="NumOfRating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590705F-21A0-4623-848A-26DAA44BB8DD}" ma:internalName="PublishStatusLookup" ma:readOnly="false" ma:showField="PublishStatu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d03ae78-f3d4-4211-ad85-ebe003ca2577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9bb0031-9912-47a1-9dea-bc59bbf519e5}" ma:internalName="TaxCatchAll" ma:showField="CatchAllData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9bb0031-9912-47a1-9dea-bc59bbf519e5}" ma:internalName="TaxCatchAllLabel" ma:readOnly="true" ma:showField="CatchAllDataLabel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F78409-BDC4-4486-AAE7-10AD474ED0FF}"/>
</file>

<file path=customXml/itemProps2.xml><?xml version="1.0" encoding="utf-8"?>
<ds:datastoreItem xmlns:ds="http://schemas.openxmlformats.org/officeDocument/2006/customXml" ds:itemID="{0685FB1D-7F5C-4B36-A33E-357920F89C1A}"/>
</file>

<file path=customXml/itemProps3.xml><?xml version="1.0" encoding="utf-8"?>
<ds:datastoreItem xmlns:ds="http://schemas.openxmlformats.org/officeDocument/2006/customXml" ds:itemID="{EE87A778-34BD-43A9-8BDF-93EEEA29A30B}"/>
</file>

<file path=customXml/itemProps4.xml><?xml version="1.0" encoding="utf-8"?>
<ds:datastoreItem xmlns:ds="http://schemas.openxmlformats.org/officeDocument/2006/customXml" ds:itemID="{56E28B78-8697-4662-BB2E-33C64F720C8B}"/>
</file>

<file path=docProps/app.xml><?xml version="1.0" encoding="utf-8"?>
<Properties xmlns="http://schemas.openxmlformats.org/officeDocument/2006/extended-properties" xmlns:vt="http://schemas.openxmlformats.org/officeDocument/2006/docPropsVTypes">
  <Template>Wedding Invitation_15_TP102790977.dotx</Template>
  <TotalTime>6</TotalTime>
  <Pages>1</Pages>
  <Words>65</Words>
  <Characters>380</Characters>
  <Application>Microsoft Office Word</Application>
  <DocSecurity>0</DocSecurity>
  <Lines>3</Lines>
  <Paragraphs>1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terms:created xsi:type="dcterms:W3CDTF">2012-06-13T03:53:00Z</dcterms:created>
  <dcterms:modified xsi:type="dcterms:W3CDTF">2012-07-19T03:53:00Z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0x0101000FFA72057F0EFC429FF335CB9960E2CA0400A26729C09131F943A3C8875F9AFFF790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