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elha"/>
        <w:tblW w:w="7554" w:type="dxa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de esquema de folheto de evento"/>
      </w:tblPr>
      <w:tblGrid>
        <w:gridCol w:w="7554"/>
      </w:tblGrid>
      <w:tr w:rsidR="00897FB4" w:rsidRPr="00897FB4" w14:paraId="4016B9E2" w14:textId="77777777" w:rsidTr="00097189">
        <w:trPr>
          <w:trHeight w:val="9432"/>
          <w:tblHeader/>
        </w:trPr>
        <w:tc>
          <w:tcPr>
            <w:tcW w:w="7554" w:type="dxa"/>
          </w:tcPr>
          <w:p w14:paraId="4016B9D9" w14:textId="77777777" w:rsidR="00897FB4" w:rsidRPr="00897FB4" w:rsidRDefault="00F378CB" w:rsidP="00097189">
            <w:pPr>
              <w:pStyle w:val="Subttulo"/>
              <w:spacing w:line="240" w:lineRule="auto"/>
            </w:pPr>
            <w:sdt>
              <w:sdtPr>
                <w:alias w:val="Escreva a introdução do evento:"/>
                <w:tag w:val="Escreva a introdução do evento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pt-PT"/>
                  </w:rPr>
                  <w:t>Introdução do Evento</w:t>
                </w:r>
              </w:sdtContent>
            </w:sdt>
          </w:p>
          <w:p w14:paraId="4016B9DA" w14:textId="77777777" w:rsidR="00897FB4" w:rsidRPr="00897FB4" w:rsidRDefault="00F378CB" w:rsidP="00897FB4">
            <w:pPr>
              <w:pStyle w:val="Ttulo"/>
            </w:pPr>
            <w:sdt>
              <w:sdtPr>
                <w:alias w:val="Introduza o título do evento:"/>
                <w:tag w:val="Introduza o título do evento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pt-PT"/>
                  </w:rPr>
                  <w:t>Título do Evento</w:t>
                </w:r>
              </w:sdtContent>
            </w:sdt>
          </w:p>
          <w:p w14:paraId="4016B9DB" w14:textId="77777777" w:rsidR="00897FB4" w:rsidRPr="00897FB4" w:rsidRDefault="00F378CB" w:rsidP="00897FB4">
            <w:pPr>
              <w:pStyle w:val="Subttulo"/>
            </w:pPr>
            <w:sdt>
              <w:sdtPr>
                <w:alias w:val="Introduza o subtítulo do evento:"/>
                <w:tag w:val="Introduza o subtítulo do evento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pt-PT"/>
                  </w:rPr>
                  <w:t>Subtítulo do Evento</w:t>
                </w:r>
              </w:sdtContent>
            </w:sdt>
          </w:p>
          <w:sdt>
            <w:sdtPr>
              <w:alias w:val="Introduza a Data:"/>
              <w:tag w:val="Introduza a Data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897FB4" w:rsidRDefault="00897FB4" w:rsidP="00897FB4">
                <w:pPr>
                  <w:pStyle w:val="Data"/>
                </w:pPr>
                <w:r w:rsidRPr="00897FB4">
                  <w:rPr>
                    <w:lang w:bidi="pt-PT"/>
                  </w:rPr>
                  <w:t>Data</w:t>
                </w:r>
              </w:p>
            </w:sdtContent>
          </w:sdt>
          <w:p w14:paraId="4016B9DD" w14:textId="77777777" w:rsidR="00897FB4" w:rsidRPr="00897FB4" w:rsidRDefault="00F378CB" w:rsidP="00897FB4">
            <w:pPr>
              <w:pStyle w:val="Hora"/>
            </w:pPr>
            <w:sdt>
              <w:sdtPr>
                <w:alias w:val="Introduza a hora:"/>
                <w:tag w:val="Introduza a hora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pt-PT"/>
                  </w:rPr>
                  <w:t>Hora</w:t>
                </w:r>
              </w:sdtContent>
            </w:sdt>
          </w:p>
          <w:p w14:paraId="4016B9DE" w14:textId="77777777" w:rsidR="00897FB4" w:rsidRPr="00897FB4" w:rsidRDefault="00F378CB" w:rsidP="00897FB4">
            <w:pPr>
              <w:pStyle w:val="Localizao"/>
            </w:pPr>
            <w:sdt>
              <w:sdtPr>
                <w:alias w:val="Introduza a localização:"/>
                <w:tag w:val="Introduza a localização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pt-PT"/>
                  </w:rPr>
                  <w:t>Localização</w:t>
                </w:r>
              </w:sdtContent>
            </w:sdt>
          </w:p>
          <w:p w14:paraId="4016B9DF" w14:textId="77777777" w:rsidR="00897FB4" w:rsidRPr="00897FB4" w:rsidRDefault="00F378CB" w:rsidP="00897FB4">
            <w:pPr>
              <w:pStyle w:val="Localizao"/>
            </w:pPr>
            <w:sdt>
              <w:sdtPr>
                <w:alias w:val="Introduza o endereço, código postal e localidade:"/>
                <w:tag w:val="Introduza o endereço, código postal e localidade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pt-PT"/>
                  </w:rPr>
                  <w:t>Endereço, Código Postal,</w:t>
                </w:r>
                <w:r w:rsidR="00897FB4" w:rsidRPr="00897FB4">
                  <w:rPr>
                    <w:lang w:bidi="pt-PT"/>
                  </w:rPr>
                  <w:t xml:space="preserve"> Localidade</w:t>
                </w:r>
              </w:sdtContent>
            </w:sdt>
          </w:p>
          <w:sdt>
            <w:sdtPr>
              <w:alias w:val="Introduza o texto do evento:"/>
              <w:tag w:val="Introduza o texto do evento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897FB4" w:rsidRDefault="00897FB4" w:rsidP="00897FB4">
                <w:r w:rsidRPr="00897FB4">
                  <w:rPr>
                    <w:lang w:bidi="pt-PT"/>
                  </w:rPr>
                  <w:t>Para substituir qualquer texto do marcador de posição (como este), basta clicar no mesmo e começar a escrever.</w:t>
                </w:r>
              </w:p>
              <w:p w14:paraId="4016B9E1" w14:textId="77777777" w:rsidR="00897FB4" w:rsidRPr="00897FB4" w:rsidRDefault="00897FB4" w:rsidP="00897FB4">
                <w:r w:rsidRPr="00897FB4">
                  <w:rPr>
                    <w:lang w:bidi="pt-PT"/>
                  </w:rPr>
                  <w:t>Acreditamos que este folheto apelativo está fantástico tal como está.  Porém, se quiser personalizá-lo ao seu gosto, pode alterar as cores e os tipos de letra com um simples clique. Para explorar as suas opções, no separador Estrutura do friso, consulte as galerias Temas, Cores e Tipos de Letra.</w:t>
                </w:r>
              </w:p>
            </w:sdtContent>
          </w:sdt>
        </w:tc>
      </w:tr>
    </w:tbl>
    <w:tbl>
      <w:tblPr>
        <w:tblStyle w:val="TabeladeGrelha4-Destaque2"/>
        <w:tblW w:w="9061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Tabela de esquema de folheto de evento"/>
      </w:tblPr>
      <w:tblGrid>
        <w:gridCol w:w="9061"/>
      </w:tblGrid>
      <w:tr w:rsidR="00897FB4" w:rsidRPr="00897FB4" w14:paraId="4016B9E4" w14:textId="77777777" w:rsidTr="00097189">
        <w:trPr>
          <w:trHeight w:hRule="exact" w:val="689"/>
          <w:tblHeader/>
        </w:trPr>
        <w:tc>
          <w:tcPr>
            <w:tcW w:w="9061" w:type="dxa"/>
            <w:shd w:val="clear" w:color="auto" w:fill="F7F3E2" w:themeFill="background2"/>
            <w:vAlign w:val="center"/>
          </w:tcPr>
          <w:p w14:paraId="4016B9E3" w14:textId="62713609" w:rsidR="00897FB4" w:rsidRPr="00897FB4" w:rsidRDefault="00F378CB" w:rsidP="001570B2">
            <w:pPr>
              <w:pStyle w:val="InformaesdeContacto"/>
            </w:pPr>
            <w:sdt>
              <w:sdtPr>
                <w:alias w:val="Texto &quot;para obter mais informações&quot;:"/>
                <w:tag w:val="Texto &quot;para obter mais informações&quot;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pt-PT"/>
                  </w:rPr>
                  <w:t>para obter mais informações, contacte:</w:t>
                </w:r>
              </w:sdtContent>
            </w:sdt>
            <w:r w:rsidR="001570B2">
              <w:rPr>
                <w:lang w:bidi="pt-PT"/>
              </w:rPr>
              <w:t xml:space="preserve"> </w:t>
            </w:r>
            <w:sdt>
              <w:sdtPr>
                <w:alias w:val="Introduza o nome do contacto:"/>
                <w:tag w:val="Introduza o nome do contacto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pt-PT"/>
                  </w:rPr>
                  <w:t>Nome do Contacto</w:t>
                </w:r>
              </w:sdtContent>
            </w:sdt>
            <w:r>
              <w:rPr>
                <w:lang w:bidi="pt-PT"/>
              </w:rPr>
              <w:t xml:space="preserve"> -</w:t>
            </w:r>
            <w:r w:rsidR="001570B2">
              <w:rPr>
                <w:lang w:bidi="pt-PT"/>
              </w:rPr>
              <w:t> </w:t>
            </w:r>
            <w:sdt>
              <w:sdtPr>
                <w:alias w:val="Introduza o número de telefone:"/>
                <w:tag w:val="Introduza o número de telefone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pt-PT"/>
                  </w:rPr>
                  <w:t>telefone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SemEspaamento"/>
      </w:pPr>
    </w:p>
    <w:sectPr w:rsidR="002A068F" w:rsidSect="00097189">
      <w:headerReference w:type="default" r:id="rId11"/>
      <w:footerReference w:type="default" r:id="rId12"/>
      <w:headerReference w:type="first" r:id="rId13"/>
      <w:pgSz w:w="11906" w:h="16838" w:code="9"/>
      <w:pgMar w:top="5330" w:right="2126" w:bottom="1077" w:left="212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2D47D" w14:textId="77777777" w:rsidR="00EC3782" w:rsidRDefault="00EC3782" w:rsidP="0068245E">
      <w:pPr>
        <w:spacing w:after="0" w:line="240" w:lineRule="auto"/>
      </w:pPr>
      <w:r>
        <w:separator/>
      </w:r>
    </w:p>
  </w:endnote>
  <w:endnote w:type="continuationSeparator" w:id="0">
    <w:p w14:paraId="1309B775" w14:textId="77777777" w:rsidR="00EC3782" w:rsidRDefault="00EC378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613182E1" w:rsidR="009124DD" w:rsidRDefault="009124DD">
        <w:pPr>
          <w:pStyle w:val="Rodap"/>
        </w:pPr>
        <w:r>
          <w:rPr>
            <w:lang w:bidi="pt-PT"/>
          </w:rPr>
          <w:fldChar w:fldCharType="begin"/>
        </w:r>
        <w:r>
          <w:rPr>
            <w:lang w:bidi="pt-PT"/>
          </w:rPr>
          <w:instrText xml:space="preserve"> PAGE   \* MERGEFORMAT </w:instrText>
        </w:r>
        <w:r>
          <w:rPr>
            <w:lang w:bidi="pt-PT"/>
          </w:rPr>
          <w:fldChar w:fldCharType="separate"/>
        </w:r>
        <w:r w:rsidR="00F378CB">
          <w:rPr>
            <w:noProof/>
            <w:lang w:bidi="pt-PT"/>
          </w:rPr>
          <w:t>2</w:t>
        </w:r>
        <w:r>
          <w:rPr>
            <w:noProof/>
            <w:lang w:bidi="pt-P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A18B6E" w14:textId="77777777" w:rsidR="00EC3782" w:rsidRDefault="00EC3782" w:rsidP="0068245E">
      <w:pPr>
        <w:spacing w:after="0" w:line="240" w:lineRule="auto"/>
      </w:pPr>
      <w:r>
        <w:separator/>
      </w:r>
    </w:p>
  </w:footnote>
  <w:footnote w:type="continuationSeparator" w:id="0">
    <w:p w14:paraId="2D9EDCE4" w14:textId="77777777" w:rsidR="00EC3782" w:rsidRDefault="00EC378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9E6B" w14:textId="2A3E30E0" w:rsidR="002A068F" w:rsidRDefault="002A068F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o 3" descr="Flor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Imagem 4" descr="Flores Bordô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 descr="Pétala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orma livre 6" descr="Pétala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orma Livre 7" descr="Pétala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orma Livre 8" descr="Pétala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orma Livre 9" descr="Pétala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orma Livre 10" descr="Pétala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orma Livre 11" descr="Pétala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orma Livre 12" descr="Pétala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orma Livre 13" descr="Pétala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orma Livre 14" descr="Pétala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a livre 15" descr="Pétala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orma livre 16" descr="Pétala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a Livre 17" descr="Pétala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a Livre 18" descr="Pétala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D4859E" id="Grupo 3" o:spid="_x0000_s1026" alt="Flore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alt="Flores Bordô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Flores Bordô" croptop="11340f" cropbottom="16322f" cropleft="5137f"/>
                <v:path arrowok="t"/>
              </v:shape>
              <v:shape id="Imagem 5" o:spid="_x0000_s1028" type="#_x0000_t75" alt="Pétala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étalas" croptop="11131f" cropbottom="16412f" cropleft="11563f" cropright="8752f"/>
                <v:path arrowok="t"/>
              </v:shape>
              <v:shape id="Forma livre 6" o:spid="_x0000_s1029" alt="Pétala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a Livre 7" o:spid="_x0000_s1030" alt="Pétala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a Livre 8" o:spid="_x0000_s1031" alt="Pétala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a Livre 9" o:spid="_x0000_s1032" alt="Pétala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a Livre 10" o:spid="_x0000_s1033" alt="Pétala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a Livre 11" o:spid="_x0000_s1034" alt="Pétala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a Livre 12" o:spid="_x0000_s1035" alt="Pétala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a Livre 13" o:spid="_x0000_s1036" alt="Pétala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a Livre 14" o:spid="_x0000_s1037" alt="Pétala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a livre 15" o:spid="_x0000_s1038" alt="Pétala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a livre 16" o:spid="_x0000_s1039" alt="Pétala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a Livre 17" o:spid="_x0000_s1040" alt="Pétala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a Livre 18" o:spid="_x0000_s1041" alt="Pétala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Moldura 2" descr="Limite à volta do documen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EBA4D63" id="Moldura 2" o:spid="_x0000_s1026" alt="Limite à volta do documento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6B9EB" w14:textId="77777777" w:rsidR="009124DD" w:rsidRDefault="00897FB4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Moldura 25" descr="Limite à volta do documen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F26596C" id="Moldura 25" o:spid="_x0000_s1026" alt="Limite à volta do documento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o 1" descr="Flor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Imagem 27" descr="Flores Bordô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m 29" descr="Pétala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orma Livre 31" descr="Pétala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a Livre 32" descr="Pétala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a Livre 33" descr="Pétala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a Livre 34" descr="Pétala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orma Livre 35" descr="Pétala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orma Livre 36" descr="Pétala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orma Livre 37" descr="Pétala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orma Livre 38" descr="Pétala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orma Livre 39" descr="Pétala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orma Livre 40" descr="Pétala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orma Livre 41" descr="Pétala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orma Livre 42" descr="Pétala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orma Livre 43" descr="Pétala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65A47A" id="Grupo 1" o:spid="_x0000_s1026" alt="Flore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7" o:spid="_x0000_s1027" type="#_x0000_t75" alt="Flores Bordô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Flores Bordô" croptop="11340f" cropbottom="16322f" cropleft="5137f"/>
                <v:path arrowok="t"/>
              </v:shape>
              <v:shape id="Imagem 29" o:spid="_x0000_s1028" type="#_x0000_t75" alt="Pétala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étalas" croptop="11131f" cropbottom="16412f" cropleft="11563f" cropright="8752f"/>
                <v:path arrowok="t"/>
              </v:shape>
              <v:shape id="Forma Livre 31" o:spid="_x0000_s1029" alt="Pétala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a Livre 32" o:spid="_x0000_s1030" alt="Pétala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a Livre 33" o:spid="_x0000_s1031" alt="Pétala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a Livre 34" o:spid="_x0000_s1032" alt="Pétala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a Livre 35" o:spid="_x0000_s1033" alt="Pétala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a Livre 36" o:spid="_x0000_s1034" alt="Pétala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a Livre 37" o:spid="_x0000_s1035" alt="Pétala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a Livre 38" o:spid="_x0000_s1036" alt="Pétala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a Livre 39" o:spid="_x0000_s1037" alt="Pétala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a Livre 40" o:spid="_x0000_s1038" alt="Pétala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a Livre 41" o:spid="_x0000_s1039" alt="Pétala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a Livre 42" o:spid="_x0000_s1040" alt="Pétala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a Livre 43" o:spid="_x0000_s1041" alt="Pétala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c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97189"/>
    <w:rsid w:val="000E33EA"/>
    <w:rsid w:val="001570B2"/>
    <w:rsid w:val="001624C3"/>
    <w:rsid w:val="00220400"/>
    <w:rsid w:val="002733AA"/>
    <w:rsid w:val="002A068F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  <w:rsid w:val="00EC3782"/>
    <w:rsid w:val="00F3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pt-PT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Ttulo1">
    <w:name w:val="heading 1"/>
    <w:basedOn w:val="Normal"/>
    <w:next w:val="Normal"/>
    <w:link w:val="Ttulo1Carte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F207A"/>
    <w:rPr>
      <w:color w:val="595959" w:themeColor="text1" w:themeTint="A6"/>
    </w:rPr>
  </w:style>
  <w:style w:type="paragraph" w:styleId="Subttulo">
    <w:name w:val="Subtitle"/>
    <w:basedOn w:val="Normal"/>
    <w:link w:val="SubttuloCarte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tuloCarter">
    <w:name w:val="Subtítulo Caráter"/>
    <w:basedOn w:val="Tipodeletrapredefinidodopargrafo"/>
    <w:link w:val="Subttulo"/>
    <w:uiPriority w:val="1"/>
    <w:rsid w:val="009124DD"/>
    <w:rPr>
      <w:caps/>
      <w:sz w:val="52"/>
    </w:rPr>
  </w:style>
  <w:style w:type="paragraph" w:styleId="Ttulo">
    <w:name w:val="Title"/>
    <w:basedOn w:val="Normal"/>
    <w:link w:val="TtuloCarte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tuloCarter">
    <w:name w:val="Título Caráter"/>
    <w:basedOn w:val="Tipodeletrapredefinidodopargrafo"/>
    <w:link w:val="Ttulo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a">
    <w:name w:val="Date"/>
    <w:basedOn w:val="Normal"/>
    <w:link w:val="DataCarte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aCarter">
    <w:name w:val="Data Caráter"/>
    <w:basedOn w:val="Tipodeletrapredefinidodopargrafo"/>
    <w:link w:val="Data"/>
    <w:uiPriority w:val="2"/>
    <w:rPr>
      <w:b/>
      <w:bCs/>
      <w:smallCaps/>
      <w:color w:val="9C2224" w:themeColor="accent2" w:themeShade="BF"/>
      <w:sz w:val="44"/>
    </w:rPr>
  </w:style>
  <w:style w:type="paragraph" w:customStyle="1" w:styleId="Hora">
    <w:name w:val="Hora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lizao">
    <w:name w:val="Localização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InformaesdeContacto">
    <w:name w:val="Informações de Contact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Cabealho">
    <w:name w:val="header"/>
    <w:basedOn w:val="Normal"/>
    <w:link w:val="CabealhoCarter"/>
    <w:uiPriority w:val="99"/>
    <w:unhideWhenUsed/>
    <w:rsid w:val="001570B2"/>
    <w:pPr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570B2"/>
  </w:style>
  <w:style w:type="paragraph" w:styleId="Rodap">
    <w:name w:val="footer"/>
    <w:basedOn w:val="Normal"/>
    <w:link w:val="RodapCarter"/>
    <w:uiPriority w:val="99"/>
    <w:unhideWhenUsed/>
    <w:rsid w:val="00E43EFE"/>
    <w:pPr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43EFE"/>
  </w:style>
  <w:style w:type="character" w:customStyle="1" w:styleId="Ttulo1Carter">
    <w:name w:val="Título 1 Caráter"/>
    <w:basedOn w:val="Tipodeletrapredefinidodopargrafo"/>
    <w:link w:val="Ttulo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CF207A"/>
    <w:rPr>
      <w:i/>
      <w:iCs/>
      <w:color w:val="386065" w:themeColor="accent1" w:themeShade="80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CF207A"/>
    <w:pPr>
      <w:outlineLvl w:val="9"/>
    </w:pPr>
  </w:style>
  <w:style w:type="paragraph" w:styleId="Textodebloco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iperligao">
    <w:name w:val="Hyperlink"/>
    <w:basedOn w:val="Tipodeletrapredefinidodopargrafo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acomgrelha">
    <w:name w:val="Table Grid"/>
    <w:basedOn w:val="Tabela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1Clara-Destaque1">
    <w:name w:val="Grid Table 1 Light Accent 1"/>
    <w:basedOn w:val="Tabela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4-Destaque2">
    <w:name w:val="Grid Table 4 Accent 2"/>
    <w:basedOn w:val="Tabela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SemEspaamento">
    <w:name w:val="No Spacing"/>
    <w:uiPriority w:val="98"/>
    <w:qFormat/>
    <w:rsid w:val="00A95506"/>
    <w:pPr>
      <w:spacing w:after="0" w:line="240" w:lineRule="auto"/>
    </w:p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AB123B"/>
    <w:rPr>
      <w:sz w:val="22"/>
      <w:szCs w:val="16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AB123B"/>
    <w:rPr>
      <w:sz w:val="22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B123B"/>
    <w:rPr>
      <w:sz w:val="22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B123B"/>
    <w:rPr>
      <w:sz w:val="22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B123B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B123B"/>
    <w:rPr>
      <w:b/>
      <w:bCs/>
      <w:sz w:val="22"/>
      <w:szCs w:val="20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AB123B"/>
    <w:rPr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AB123B"/>
    <w:rPr>
      <w:sz w:val="22"/>
      <w:szCs w:val="20"/>
    </w:rPr>
  </w:style>
  <w:style w:type="character" w:styleId="CdigoHTML">
    <w:name w:val="HTML Code"/>
    <w:basedOn w:val="Tipodeletrapredefinidodopargrafo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basedOn w:val="Tipodeletrapredefinidodopargraf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demacro">
    <w:name w:val="macro"/>
    <w:link w:val="TextodemacroCarte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1F5B51" w:rsidP="001F5B51">
          <w:pPr>
            <w:pStyle w:val="118B9434280E423797925DDE725D370C2"/>
          </w:pPr>
          <w:r w:rsidRPr="00897FB4">
            <w:rPr>
              <w:lang w:bidi="pt-PT"/>
            </w:rPr>
            <w:t>Introdução do Evento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1F5B51" w:rsidP="001F5B51">
          <w:pPr>
            <w:pStyle w:val="616012EFA3104479B1CD8589DDE3FD402"/>
          </w:pPr>
          <w:r w:rsidRPr="00897FB4">
            <w:rPr>
              <w:lang w:bidi="pt-PT"/>
            </w:rPr>
            <w:t>Título do Evento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1F5B51" w:rsidP="001F5B51">
          <w:pPr>
            <w:pStyle w:val="687EAF5EB2CD4EB7ADF5F9A96997A5A02"/>
          </w:pPr>
          <w:r w:rsidRPr="00897FB4">
            <w:rPr>
              <w:lang w:bidi="pt-PT"/>
            </w:rPr>
            <w:t>Subtítulo do Evento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1F5B51" w:rsidP="001F5B51">
          <w:pPr>
            <w:pStyle w:val="59FF631BAA444697ADC811FC908E21E52"/>
          </w:pPr>
          <w:r w:rsidRPr="00897FB4">
            <w:rPr>
              <w:lang w:bidi="pt-PT"/>
            </w:rPr>
            <w:t>Data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1F5B51" w:rsidP="001F5B51">
          <w:pPr>
            <w:pStyle w:val="F9AAD49A6D3845D88F95F61F797426702"/>
          </w:pPr>
          <w:r w:rsidRPr="00897FB4">
            <w:rPr>
              <w:lang w:bidi="pt-PT"/>
            </w:rPr>
            <w:t>Hora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1F5B51" w:rsidP="001F5B51">
          <w:pPr>
            <w:pStyle w:val="6B377E5BBB7746A2B9F390A78323729F2"/>
          </w:pPr>
          <w:r w:rsidRPr="00897FB4">
            <w:rPr>
              <w:lang w:bidi="pt-PT"/>
            </w:rPr>
            <w:t>Localização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1F5B51" w:rsidP="001F5B51">
          <w:pPr>
            <w:pStyle w:val="0A8B7278598346B2989B97E104D07D332"/>
          </w:pPr>
          <w:r>
            <w:rPr>
              <w:lang w:bidi="pt-PT"/>
            </w:rPr>
            <w:t>Endereço, Código Postal,</w:t>
          </w:r>
          <w:r w:rsidRPr="00897FB4">
            <w:rPr>
              <w:lang w:bidi="pt-PT"/>
            </w:rPr>
            <w:t xml:space="preserve"> Localidade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1F5B51" w:rsidRPr="00897FB4" w:rsidRDefault="001F5B51" w:rsidP="00897FB4">
          <w:r w:rsidRPr="00897FB4">
            <w:rPr>
              <w:lang w:bidi="pt-PT"/>
            </w:rPr>
            <w:t>Para substituir qualquer texto do marcador de posição (como este), basta clicar no mesmo e começar a escrever.</w:t>
          </w:r>
        </w:p>
        <w:p w:rsidR="008A1518" w:rsidRDefault="001F5B51" w:rsidP="001F5B51">
          <w:pPr>
            <w:pStyle w:val="966A1768FADF45AF829C07C0CA4760362"/>
          </w:pPr>
          <w:r w:rsidRPr="00897FB4">
            <w:rPr>
              <w:lang w:bidi="pt-PT"/>
            </w:rPr>
            <w:t>Acreditamos que este folheto apelativo está fantástico tal como está.  Porém, se quiser personalizá-lo ao seu gosto, pode alterar as cores e os tipos de letra com um simples clique. Para explorar as suas opções, no separador Estrutura do friso, consulte as galerias Temas, Cores e Tipos de Letra.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1F5B51" w:rsidP="001F5B51">
          <w:pPr>
            <w:pStyle w:val="FBE84D64C933441BACC61B228EAC3DF02"/>
          </w:pPr>
          <w:r w:rsidRPr="00897FB4">
            <w:rPr>
              <w:lang w:bidi="pt-PT"/>
            </w:rPr>
            <w:t>Nome do Contacto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1F5B51" w:rsidP="001F5B51">
          <w:pPr>
            <w:pStyle w:val="14DBFAE5D6F54EA1830FCBD44D0029C82"/>
          </w:pPr>
          <w:r w:rsidRPr="00897FB4">
            <w:rPr>
              <w:lang w:bidi="pt-PT"/>
            </w:rPr>
            <w:t>telefone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1F5B51" w:rsidP="001F5B51">
          <w:pPr>
            <w:pStyle w:val="EDF1E70570C24042AABA8C22F9DB3ACC1"/>
          </w:pPr>
          <w:r w:rsidRPr="00897FB4">
            <w:rPr>
              <w:lang w:bidi="pt-PT"/>
            </w:rPr>
            <w:t>para obter mais informações, contacte: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1B2693"/>
    <w:rsid w:val="001F5B51"/>
    <w:rsid w:val="002F64EE"/>
    <w:rsid w:val="0044399B"/>
    <w:rsid w:val="0072534F"/>
    <w:rsid w:val="007343B5"/>
    <w:rsid w:val="007426CB"/>
    <w:rsid w:val="00763B12"/>
    <w:rsid w:val="0077446A"/>
    <w:rsid w:val="008A1518"/>
    <w:rsid w:val="009A364E"/>
    <w:rsid w:val="00AD144D"/>
    <w:rsid w:val="00C57C1C"/>
    <w:rsid w:val="00CE1D37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F5B51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1B2693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1B2693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1B269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1B2693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1B2693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1B2693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1B2693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1B269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1B269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1B2693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1B269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1B269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1B269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2">
    <w:name w:val="118B9434280E423797925DDE725D370C2"/>
    <w:rsid w:val="001F5B51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2">
    <w:name w:val="616012EFA3104479B1CD8589DDE3FD402"/>
    <w:rsid w:val="001F5B51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2">
    <w:name w:val="687EAF5EB2CD4EB7ADF5F9A96997A5A02"/>
    <w:rsid w:val="001F5B51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2">
    <w:name w:val="59FF631BAA444697ADC811FC908E21E52"/>
    <w:rsid w:val="001F5B51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2">
    <w:name w:val="F9AAD49A6D3845D88F95F61F797426702"/>
    <w:rsid w:val="001F5B51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2">
    <w:name w:val="6B377E5BBB7746A2B9F390A78323729F2"/>
    <w:rsid w:val="001F5B51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2">
    <w:name w:val="0A8B7278598346B2989B97E104D07D332"/>
    <w:rsid w:val="001F5B51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character" w:styleId="Hiperligao">
    <w:name w:val="Hyperlink"/>
    <w:basedOn w:val="Tipodeletrapredefinidodopargrafo"/>
    <w:uiPriority w:val="99"/>
    <w:semiHidden/>
    <w:unhideWhenUsed/>
    <w:rsid w:val="001F5B51"/>
    <w:rPr>
      <w:color w:val="1F3864" w:themeColor="accent1" w:themeShade="80"/>
      <w:u w:val="single"/>
    </w:rPr>
  </w:style>
  <w:style w:type="paragraph" w:customStyle="1" w:styleId="966A1768FADF45AF829C07C0CA4760362">
    <w:name w:val="966A1768FADF45AF829C07C0CA4760362"/>
    <w:rsid w:val="001F5B51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1">
    <w:name w:val="EDF1E70570C24042AABA8C22F9DB3ACC1"/>
    <w:rsid w:val="001F5B51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2">
    <w:name w:val="FBE84D64C933441BACC61B228EAC3DF02"/>
    <w:rsid w:val="001F5B51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2">
    <w:name w:val="14DBFAE5D6F54EA1830FCBD44D0029C82"/>
    <w:rsid w:val="001F5B51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0BCB2A-2315-437F-8D05-62BA8801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Office_13666192_TF02904833</Template>
  <TotalTime>70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2</cp:revision>
  <dcterms:created xsi:type="dcterms:W3CDTF">2016-11-21T09:36:00Z</dcterms:created>
  <dcterms:modified xsi:type="dcterms:W3CDTF">2017-06-27T12:10:00Z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