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F9D2F" w14:textId="324AE3F0" w:rsidR="00734486" w:rsidRDefault="00E43640">
      <w:r>
        <w:rPr>
          <w:noProof/>
          <w:color w:val="auto"/>
          <w:kern w:val="0"/>
          <w:sz w:val="24"/>
          <w:szCs w:val="24"/>
          <w:lang w:val="pt-BR" w:bidi="pt-BR"/>
        </w:rPr>
        <w:drawing>
          <wp:anchor distT="36576" distB="36576" distL="36576" distR="36576" simplePos="0" relativeHeight="251592704" behindDoc="0" locked="0" layoutInCell="1" allowOverlap="1" wp14:anchorId="2E5BE6CE" wp14:editId="255BCEA8">
            <wp:simplePos x="0" y="0"/>
            <wp:positionH relativeFrom="margin">
              <wp:posOffset>6447645</wp:posOffset>
            </wp:positionH>
            <wp:positionV relativeFrom="page">
              <wp:posOffset>250166</wp:posOffset>
            </wp:positionV>
            <wp:extent cx="3155543" cy="3947690"/>
            <wp:effectExtent l="0" t="0" r="698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9992301-IMG0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r="11202"/>
                    <a:stretch/>
                  </pic:blipFill>
                  <pic:spPr bwMode="auto">
                    <a:xfrm>
                      <a:off x="0" y="0"/>
                      <a:ext cx="3156219" cy="39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0656" behindDoc="0" locked="0" layoutInCell="1" allowOverlap="1" wp14:anchorId="7878E5CB" wp14:editId="671C8AA4">
                <wp:simplePos x="0" y="0"/>
                <wp:positionH relativeFrom="column">
                  <wp:posOffset>3070225</wp:posOffset>
                </wp:positionH>
                <wp:positionV relativeFrom="page">
                  <wp:posOffset>238125</wp:posOffset>
                </wp:positionV>
                <wp:extent cx="3384550" cy="5695950"/>
                <wp:effectExtent l="0" t="0" r="6350" b="0"/>
                <wp:wrapNone/>
                <wp:docPr id="2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6959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D0A08" id="Retângulo 7" o:spid="_x0000_s1026" style="position:absolute;margin-left:241.75pt;margin-top:18.75pt;width:266.5pt;height:448.5pt;z-index:25140991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B19EACD" wp14:editId="175D0CEC">
                <wp:simplePos x="0" y="0"/>
                <wp:positionH relativeFrom="column">
                  <wp:posOffset>3403600</wp:posOffset>
                </wp:positionH>
                <wp:positionV relativeFrom="page">
                  <wp:posOffset>4932680</wp:posOffset>
                </wp:positionV>
                <wp:extent cx="2743200" cy="800100"/>
                <wp:effectExtent l="3175" t="0" r="0" b="1270"/>
                <wp:wrapNone/>
                <wp:docPr id="299" name="Caixa de Text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9C363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color w:val="7A6F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A6F30"/>
                                <w:sz w:val="28"/>
                                <w:szCs w:val="28"/>
                                <w:lang w:val="pt-BR" w:bidi="pt-BR"/>
                              </w:rPr>
                              <w:t xml:space="preserve">Fale conosco em </w:t>
                            </w:r>
                          </w:p>
                          <w:p w14:paraId="30897965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30"/>
                                <w:szCs w:val="30"/>
                                <w:lang w:val="pt-BR" w:bidi="pt-BR"/>
                              </w:rPr>
                              <w:t xml:space="preserve">555-543-5432       </w:t>
                            </w:r>
                          </w:p>
                          <w:p w14:paraId="2502D5A9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pt-BR" w:bidi="pt-BR"/>
                              </w:rPr>
                              <w:t>ou pela web em 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9EACD" id="_x0000_t202" coordsize="21600,21600" o:spt="202" path="m,l,21600r21600,l21600,xe">
                <v:stroke joinstyle="miter"/>
                <v:path gradientshapeok="t" o:connecttype="rect"/>
              </v:shapetype>
              <v:shape id="Caixa de Texto 301" o:spid="_x0000_s1026" type="#_x0000_t202" style="position:absolute;margin-left:268pt;margin-top:388.4pt;width:3in;height:63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B9C363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color w:val="7A6F30"/>
                          <w:sz w:val="28"/>
                          <w:szCs w:val="28"/>
                        </w:rPr>
                      </w:pPr>
                      <w:r>
                        <w:rPr>
                          <w:color w:val="7A6F30"/>
                          <w:sz w:val="28"/>
                          <w:szCs w:val="28"/>
                          <w:lang w:val="pt-BR" w:bidi="pt-BR"/>
                        </w:rPr>
                        <w:t xml:space="preserve">Fale conosco em </w:t>
                      </w:r>
                    </w:p>
                    <w:p w14:paraId="30897965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BE783B"/>
                          <w:sz w:val="30"/>
                          <w:szCs w:val="30"/>
                          <w:lang w:val="pt-BR" w:bidi="pt-BR"/>
                        </w:rPr>
                        <w:t xml:space="preserve">555-543-5432       </w:t>
                      </w:r>
                    </w:p>
                    <w:p w14:paraId="2502D5A9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pt-BR" w:bidi="pt-BR"/>
                        </w:rPr>
                        <w:t>ou pela web em 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3C087D10" wp14:editId="115C530D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h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E58F9" id="Linha 32" o:spid="_x0000_s1026" style="position:absolute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5E221326" wp14:editId="1DEAE1A8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h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F5943" id="Linha 31" o:spid="_x0000_s1026" style="position:absolute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F79F38B" wp14:editId="56DFABE4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4ECA42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</w:t>
                            </w:r>
                            <w:proofErr w:type="spellEnd"/>
                          </w:p>
                          <w:p w14:paraId="28B226C9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</w:p>
                          <w:p w14:paraId="5586BA92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F38B" id="Caixa de Texto 30" o:spid="_x0000_s1027" type="#_x0000_t202" style="position:absolute;margin-left:1026.1pt;margin-top:155.35pt;width:166.5pt;height:157.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B4ECA42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</w:t>
                      </w:r>
                      <w:proofErr w:type="spellEnd"/>
                    </w:p>
                    <w:p w14:paraId="28B226C9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</w:p>
                    <w:p w14:paraId="5586BA92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FA8DC28" wp14:editId="5DD23D11">
                <wp:simplePos x="0" y="0"/>
                <wp:positionH relativeFrom="column">
                  <wp:posOffset>3403600</wp:posOffset>
                </wp:positionH>
                <wp:positionV relativeFrom="page">
                  <wp:posOffset>3568700</wp:posOffset>
                </wp:positionV>
                <wp:extent cx="2628900" cy="717550"/>
                <wp:effectExtent l="3175" t="0" r="0" b="0"/>
                <wp:wrapNone/>
                <wp:docPr id="26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D533CB" w14:textId="77777777" w:rsidR="00D75908" w:rsidRPr="00DF1137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Option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congue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nihil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imperdiet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doming id quod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mazim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placer</w:t>
                            </w:r>
                          </w:p>
                          <w:p w14:paraId="2930D906" w14:textId="77777777" w:rsidR="00D75908" w:rsidRPr="00DF1137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at facer minim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veni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am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ut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wisi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enim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ad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minimeniam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,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quis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erat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nostr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tation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ullam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corper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et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iusto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odio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dig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nissim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qui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blandit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praesent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lupta</w:t>
                            </w:r>
                            <w:proofErr w:type="spellEnd"/>
                            <w:r w:rsidRPr="00DF1137">
                              <w:rPr>
                                <w:sz w:val="16"/>
                                <w:szCs w:val="16"/>
                                <w:lang w:val="en-US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DC28" id="Caixa de Texto 28" o:spid="_x0000_s1028" type="#_x0000_t202" style="position:absolute;margin-left:268pt;margin-top:281pt;width:207pt;height:56.5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WJAAMAAJMGAAAOAAAAZHJzL2Uyb0RvYy54bWysVclu2zAQvRfoPxC8K1osa0OUwJalokC6&#10;AG0/gJYoi6hEqiQTOS367x1SdqKkPRRNZYDgMnx8M/N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57D533CB" w14:textId="77777777" w:rsidR="00D75908" w:rsidRPr="00DF1137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Option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congue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nihil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imperdiet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doming id quod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mazim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placer</w:t>
                      </w:r>
                    </w:p>
                    <w:p w14:paraId="2930D906" w14:textId="77777777" w:rsidR="00D75908" w:rsidRPr="00DF1137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at facer minim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veni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am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ut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wisi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enim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ad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minimeniam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,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quis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erat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nostr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tation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ullam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corper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et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iusto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odio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dig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nissim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qui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blandit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praesent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lupta</w:t>
                      </w:r>
                      <w:proofErr w:type="spellEnd"/>
                      <w:r w:rsidRPr="00DF1137">
                        <w:rPr>
                          <w:sz w:val="16"/>
                          <w:szCs w:val="16"/>
                          <w:lang w:val="en-US" w:bidi="pt-BR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512205F3" wp14:editId="657D9CF3">
                <wp:simplePos x="0" y="0"/>
                <wp:positionH relativeFrom="column">
                  <wp:posOffset>3403600</wp:posOffset>
                </wp:positionH>
                <wp:positionV relativeFrom="page">
                  <wp:posOffset>3112135</wp:posOffset>
                </wp:positionV>
                <wp:extent cx="2628900" cy="421005"/>
                <wp:effectExtent l="3175" t="0" r="0" b="635"/>
                <wp:wrapNone/>
                <wp:docPr id="25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C2967F" w14:textId="77777777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05F3" id="Caixa de Texto 27" o:spid="_x0000_s1029" type="#_x0000_t202" style="position:absolute;margin-left:268pt;margin-top:245.05pt;width:207pt;height:33.1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7C2967F" w14:textId="77777777" w:rsidR="00D75908" w:rsidRDefault="00D75908" w:rsidP="00D75908">
                      <w:pPr>
                        <w:widowControl w:val="0"/>
                        <w:spacing w:line="24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8064" behindDoc="0" locked="0" layoutInCell="1" allowOverlap="1" wp14:anchorId="71EA4D7F" wp14:editId="6D832710">
                <wp:simplePos x="0" y="0"/>
                <wp:positionH relativeFrom="column">
                  <wp:posOffset>159385</wp:posOffset>
                </wp:positionH>
                <wp:positionV relativeFrom="page">
                  <wp:posOffset>1260475</wp:posOffset>
                </wp:positionV>
                <wp:extent cx="2743200" cy="2743200"/>
                <wp:effectExtent l="0" t="3175" r="2540" b="0"/>
                <wp:wrapNone/>
                <wp:docPr id="18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7D326C" w14:textId="737B3EB8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 w:rsidR="00DF1137"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</w:p>
                          <w:p w14:paraId="27042FC7" w14:textId="77777777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erat. </w:t>
                            </w:r>
                          </w:p>
                          <w:p w14:paraId="66A9B743" w14:textId="77777777" w:rsidR="00D75908" w:rsidRDefault="00D75908" w:rsidP="00D75908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 </w:t>
                            </w:r>
                          </w:p>
                          <w:p w14:paraId="3B89A1F9" w14:textId="21E688F1" w:rsidR="00D75908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Nam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dele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volpat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4D7F" id="Caixa de texto 20" o:spid="_x0000_s1030" type="#_x0000_t202" style="position:absolute;margin-left:12.55pt;margin-top:99.25pt;width:3in;height:3in;z-index:251608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D7D326C" w14:textId="737B3EB8" w:rsidR="00D75908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 w:rsidR="00DF1137">
                        <w:rPr>
                          <w:sz w:val="16"/>
                          <w:szCs w:val="16"/>
                          <w:lang w:val="pt-BR" w:bidi="pt-BR"/>
                        </w:rPr>
                        <w:t> </w:t>
                      </w: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</w:p>
                    <w:p w14:paraId="27042FC7" w14:textId="77777777" w:rsidR="00D75908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</w:t>
                      </w:r>
                      <w:bookmarkStart w:id="1" w:name="_GoBack"/>
                      <w:bookmarkEnd w:id="1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erat. </w:t>
                      </w:r>
                    </w:p>
                    <w:p w14:paraId="66A9B743" w14:textId="77777777" w:rsidR="00D75908" w:rsidRDefault="00D75908" w:rsidP="00D75908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 </w:t>
                      </w:r>
                    </w:p>
                    <w:p w14:paraId="3B89A1F9" w14:textId="21E688F1" w:rsidR="00D75908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Nam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dele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volpat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298E49" w14:textId="5B53C364" w:rsidR="00734486" w:rsidRDefault="00E43640">
      <w:r>
        <w:rPr>
          <w:noProof/>
          <w:color w:val="auto"/>
          <w:kern w:val="0"/>
          <w:sz w:val="24"/>
          <w:szCs w:val="24"/>
          <w:lang w:val="pt-BR" w:bidi="pt-BR"/>
        </w:rPr>
        <w:drawing>
          <wp:anchor distT="36576" distB="36576" distL="36576" distR="36576" simplePos="0" relativeHeight="251591680" behindDoc="0" locked="0" layoutInCell="1" allowOverlap="1" wp14:anchorId="545107C9" wp14:editId="79FB5C9E">
            <wp:simplePos x="0" y="0"/>
            <wp:positionH relativeFrom="column">
              <wp:posOffset>6350</wp:posOffset>
            </wp:positionH>
            <wp:positionV relativeFrom="page">
              <wp:posOffset>4212987</wp:posOffset>
            </wp:positionV>
            <wp:extent cx="2766578" cy="1844386"/>
            <wp:effectExtent l="0" t="0" r="0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RE9992301 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78" cy="18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FE9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4A9A9CB1" wp14:editId="207842F6">
                <wp:simplePos x="0" y="0"/>
                <wp:positionH relativeFrom="column">
                  <wp:posOffset>157711</wp:posOffset>
                </wp:positionH>
                <wp:positionV relativeFrom="page">
                  <wp:posOffset>6124575</wp:posOffset>
                </wp:positionV>
                <wp:extent cx="2411730" cy="838200"/>
                <wp:effectExtent l="0" t="0" r="7620" b="0"/>
                <wp:wrapNone/>
                <wp:docPr id="300" name="Caixa de Text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6653E5" w14:textId="32C3980F" w:rsidR="00D75908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"Ficamos especialmente impressionados com o atendimento e atenção que Imobiliária nos forneceu</w:t>
                            </w:r>
                            <w:r w:rsidR="00527FE9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ao nos ajudar</w:t>
                            </w:r>
                            <w:r w:rsidR="00527FE9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a</w:t>
                            </w:r>
                            <w:r w:rsidR="00527FE9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encontrar nosso novo lar."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9CB1" id="Caixa de Texto 302" o:spid="_x0000_s1031" type="#_x0000_t202" style="position:absolute;margin-left:12.4pt;margin-top:482.25pt;width:189.9pt;height:66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96653E5" w14:textId="32C3980F" w:rsidR="00D75908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"Ficamos especialmente impressionados com o atendimento e atenção que Imobiliária nos forneceu</w:t>
                      </w:r>
                      <w:r w:rsidR="00527FE9"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ao nos ajudar</w:t>
                      </w:r>
                      <w:r w:rsidR="00527FE9"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a</w:t>
                      </w:r>
                      <w:r w:rsidR="00527FE9"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encontrar nosso novo lar."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665E0477" wp14:editId="6295F65C">
                <wp:simplePos x="0" y="0"/>
                <wp:positionH relativeFrom="column">
                  <wp:posOffset>837045</wp:posOffset>
                </wp:positionH>
                <wp:positionV relativeFrom="page">
                  <wp:posOffset>6961517</wp:posOffset>
                </wp:positionV>
                <wp:extent cx="1742349" cy="231140"/>
                <wp:effectExtent l="0" t="0" r="0" b="0"/>
                <wp:wrapNone/>
                <wp:docPr id="301" name="Caixa de Texto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3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BC907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 w:bidi="pt-BR"/>
                              </w:rPr>
                              <w:t>Primeiro Seg. Último Nome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0477" id="Caixa de Texto 303" o:spid="_x0000_s1032" type="#_x0000_t202" style="position:absolute;margin-left:65.9pt;margin-top:548.15pt;width:137.2pt;height:18.2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09BC907" w14:textId="77777777" w:rsidR="00D75908" w:rsidRDefault="00D75908" w:rsidP="00D75908">
                      <w:pPr>
                        <w:widowControl w:val="0"/>
                        <w:spacing w:line="200" w:lineRule="exact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pt-BR" w:bidi="pt-BR"/>
                        </w:rPr>
                        <w:t>Primeiro Seg. Último Nome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560D589" wp14:editId="5A5445C2">
                <wp:simplePos x="0" y="0"/>
                <wp:positionH relativeFrom="column">
                  <wp:posOffset>5304155</wp:posOffset>
                </wp:positionH>
                <wp:positionV relativeFrom="page">
                  <wp:posOffset>6232525</wp:posOffset>
                </wp:positionV>
                <wp:extent cx="567690" cy="661670"/>
                <wp:effectExtent l="0" t="0" r="22860" b="24130"/>
                <wp:wrapNone/>
                <wp:docPr id="33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1670"/>
                          <a:chOff x="1113628" y="1098741"/>
                          <a:chExt cx="5673" cy="6618"/>
                        </a:xfrm>
                      </wpg:grpSpPr>
                      <wps:wsp>
                        <wps:cNvPr id="34" name="Forma livre 3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vre 3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vre 3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vre 3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a livre 4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vre 4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vre 4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vre 4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vre 4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vre 4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a livre 4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a livre 4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a livre 4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a livre 4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a livre 5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a livre 5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vre 5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vre 5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a livre 5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a livre 5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vre 5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a livre 5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a livre 5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a livre 5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vre 6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vre 6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vre 6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vre 6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vre 6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vre 6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vre 6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vre 6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vre 6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vre 6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vre 7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vre 7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vre 7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vre 7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vre 7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vre 7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vre 7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a livre 7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a livre 7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a livre 7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a livre 8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a livre 8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a livre 8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a livre 8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a livre 8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a livre 8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a livre 8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vre 8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vre 8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vre 8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vre 9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vre 9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vre 9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vre 9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vre 9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vre 9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vre 9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vre 9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vre 9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vre 9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vre 10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vre 10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vre 10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vre 10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vre 10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vre 10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a livre 10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a livre 10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a livre 10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a livre 10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a livre 11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a livre 11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a livre 11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a livre 11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vre 11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vre 11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vre 11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vre 11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vre 11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vre 11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vre 12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vre 12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vre 12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vre 12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vre 12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vre 12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vre 12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vre 12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vre 12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vre 12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vre 13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a livre 13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a livre 13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a livre 13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a livre 13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orma livre 13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orma livre 13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orma livre 13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orma livre 13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orma livre 13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orma livre 14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vre 14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vre 14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vre 14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vre 14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vre 14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vre 14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vre 14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vre 14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vre 14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vre 15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vre 15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EDC64" id="Grupo 35" o:spid="_x0000_s1026" style="position:absolute;margin-left:417.65pt;margin-top:490.75pt;width:44.7pt;height:52.1pt;z-index:25159936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">
                <v:shape id="Forma livre 3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vre 3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vre 3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vre 3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vre 4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vre 4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vre 4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vre 4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vre 4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vre 4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h4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UvM/j9kn6AXP0AAAD//wMAUEsBAi0AFAAGAAgAAAAhANvh9svuAAAAhQEAABMAAAAAAAAAAAAA&#10;AAAAAAAAAFtDb250ZW50X1R5cGVzXS54bWxQSwECLQAUAAYACAAAACEAWvQsW78AAAAVAQAACwAA&#10;AAAAAAAAAAAAAAAfAQAAX3JlbHMvLnJlbHNQSwECLQAUAAYACAAAACEAEO+IeM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vre 4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vre 4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vre 4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vre 4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vre 5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vre 5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vre 5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vre 5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vre 5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vre 5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vre 5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jT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4W8D/l/gD5OYGAAD//wMAUEsBAi0AFAAGAAgAAAAhANvh9svuAAAAhQEAABMAAAAAAAAAAAAA&#10;AAAAAAAAAFtDb250ZW50X1R5cGVzXS54bWxQSwECLQAUAAYACAAAACEAWvQsW78AAAAVAQAACwAA&#10;AAAAAAAAAAAAAAAfAQAAX3JlbHMvLnJlbHNQSwECLQAUAAYACAAAACEAjlDI08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vre 5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vre 5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vre 5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vre 6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vre 6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vre 6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vre 6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vre 6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vre 6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vre 6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vre 6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1I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XoF9y/xB8jtDQAA//8DAFBLAQItABQABgAIAAAAIQDb4fbL7gAAAIUBAAATAAAAAAAAAAAA&#10;AAAAAAAAAABbQ29udGVudF9UeXBlc10ueG1sUEsBAi0AFAAGAAgAAAAhAFr0LFu/AAAAFQEAAAsA&#10;AAAAAAAAAAAAAAAAHwEAAF9yZWxzLy5yZWxzUEsBAi0AFAAGAAgAAAAhAEmArUj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vre 6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vre 6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vre 7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vre 7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vre 7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vre 7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vre 7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vre 7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vre 7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vre 7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vre 7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1e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eB9DI8v4QfI+R0AAP//AwBQSwECLQAUAAYACAAAACEA2+H2y+4AAACFAQAAEwAAAAAAAAAA&#10;AAAAAAAAAAAAW0NvbnRlbnRfVHlwZXNdLnhtbFBLAQItABQABgAIAAAAIQBa9CxbvwAAABUBAAAL&#10;AAAAAAAAAAAAAAAAAB8BAABfcmVscy8ucmVsc1BLAQItABQABgAIAAAAIQBmFW1e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vre 7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vre 8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vre 8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vre 8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vre 8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vre 8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vre 8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vre 8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vre 8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vre 8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vre 8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vre 9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vre 9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vre 9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vre 9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vre 9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vre 9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vre 9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vre 9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vre 9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vre 9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vre 10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vre 10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vre 10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vre 10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vre 10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vre 10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vre 10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vre 10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vre 10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vre 10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vre 11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vre 11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vre 11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vre 11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vre 11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vre 11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vre 11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vre 11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vre 11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vre 11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vre 12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vre 12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vre 12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vre 12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jZ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lfD3TL5Abn4BAAD//wMAUEsBAi0AFAAGAAgAAAAhANvh9svuAAAAhQEAABMAAAAAAAAAAAAAAAAA&#10;AAAAAFtDb250ZW50X1R5cGVzXS54bWxQSwECLQAUAAYACAAAACEAWvQsW78AAAAVAQAACwAAAAAA&#10;AAAAAAAAAAAfAQAAX3JlbHMvLnJlbHNQSwECLQAUAAYACAAAACEA1CwI2c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vre 12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vre 12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vre 12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2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2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vre 12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vre 13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3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vre 13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vre 13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vre 13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sE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HQCv8/EC+TyBwAA//8DAFBLAQItABQABgAIAAAAIQDb4fbL7gAAAIUBAAATAAAAAAAAAAAA&#10;AAAAAAAAAABbQ29udGVudF9UeXBlc10ueG1sUEsBAi0AFAAGAAgAAAAhAFr0LFu/AAAAFQEAAAsA&#10;AAAAAAAAAAAAAAAAHwEAAF9yZWxzLy5yZWxzUEsBAi0AFAAGAAgAAAAhAMecawT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3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vre 13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3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vre 13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3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vre 14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vre 14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4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4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4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vre 14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Je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8gx/z4QL5PIGAAD//wMAUEsBAi0AFAAGAAgAAAAhANvh9svuAAAAhQEAABMAAAAAAAAAAAAA&#10;AAAAAAAAAFtDb250ZW50X1R5cGVzXS54bWxQSwECLQAUAAYACAAAACEAWvQsW78AAAAVAQAACwAA&#10;AAAAAAAAAAAAAAAfAQAAX3JlbHMvLnJlbHNQSwECLQAUAAYACAAAACEAKRoSXs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vre 14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vre 14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4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4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vre 15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vre 15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60C9CA62" wp14:editId="2F9DF888">
                <wp:simplePos x="0" y="0"/>
                <wp:positionH relativeFrom="column">
                  <wp:posOffset>5259070</wp:posOffset>
                </wp:positionH>
                <wp:positionV relativeFrom="page">
                  <wp:posOffset>7084695</wp:posOffset>
                </wp:positionV>
                <wp:extent cx="657225" cy="200025"/>
                <wp:effectExtent l="0" t="0" r="9525" b="9525"/>
                <wp:wrapNone/>
                <wp:docPr id="31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5FC113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DA 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CA62" id="Caixa de Texto 33" o:spid="_x0000_s1033" type="#_x0000_t202" style="position:absolute;margin-left:414.1pt;margin-top:557.85pt;width:51.75pt;height:15.7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025FC113" w14:textId="77777777" w:rsidR="00D75908" w:rsidRDefault="00D75908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DA EMPRESA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7D99397B" wp14:editId="44C9F1DC">
                <wp:simplePos x="0" y="0"/>
                <wp:positionH relativeFrom="column">
                  <wp:posOffset>4584296</wp:posOffset>
                </wp:positionH>
                <wp:positionV relativeFrom="page">
                  <wp:posOffset>6900545</wp:posOffset>
                </wp:positionV>
                <wp:extent cx="2007235" cy="245110"/>
                <wp:effectExtent l="0" t="0" r="0" b="2540"/>
                <wp:wrapNone/>
                <wp:docPr id="32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283546" w14:textId="77777777" w:rsidR="00D75908" w:rsidRPr="00DF1137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E</w:t>
                            </w: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MPRESA </w:t>
                            </w: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I</w:t>
                            </w: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MOBILIÁRIA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397B" id="Caixa de Texto 34" o:spid="_x0000_s1034" type="#_x0000_t202" style="position:absolute;margin-left:360.95pt;margin-top:543.35pt;width:158.05pt;height:19.3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2283546" w14:textId="77777777" w:rsidR="00D75908" w:rsidRPr="00DF1137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4"/>
                          <w:szCs w:val="24"/>
                        </w:rPr>
                      </w:pP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E</w:t>
                      </w: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MPRESA </w:t>
                      </w: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I</w:t>
                      </w: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>MOBILIÁRIA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7E26222E" wp14:editId="49C1D342">
                <wp:simplePos x="0" y="0"/>
                <wp:positionH relativeFrom="column">
                  <wp:posOffset>7688580</wp:posOffset>
                </wp:positionH>
                <wp:positionV relativeFrom="page">
                  <wp:posOffset>6858000</wp:posOffset>
                </wp:positionV>
                <wp:extent cx="1896110" cy="255905"/>
                <wp:effectExtent l="0" t="0" r="8890" b="0"/>
                <wp:wrapNone/>
                <wp:docPr id="179" name="Caixa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373144" w14:textId="77777777" w:rsidR="00DF1137" w:rsidRPr="00DF1137" w:rsidRDefault="00DF1137" w:rsidP="00DF113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E</w:t>
                            </w: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MPRESA </w:t>
                            </w: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I</w:t>
                            </w:r>
                            <w:r w:rsidRPr="00DF1137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MOBILIÁRIA</w:t>
                            </w:r>
                          </w:p>
                          <w:p w14:paraId="2F9BB954" w14:textId="14A7B4D1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222E" id="Caixa de texto 181" o:spid="_x0000_s1035" type="#_x0000_t202" style="position:absolute;margin-left:605.4pt;margin-top:540pt;width:149.3pt;height:20.1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8373144" w14:textId="77777777" w:rsidR="00DF1137" w:rsidRPr="00DF1137" w:rsidRDefault="00DF1137" w:rsidP="00DF113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4"/>
                          <w:szCs w:val="24"/>
                        </w:rPr>
                      </w:pP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E</w:t>
                      </w: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MPRESA </w:t>
                      </w: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I</w:t>
                      </w:r>
                      <w:r w:rsidRPr="00DF1137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>MOBILIÁRIA</w:t>
                      </w:r>
                    </w:p>
                    <w:p w14:paraId="2F9BB954" w14:textId="14A7B4D1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8F25BE7" wp14:editId="2BD26A83">
                <wp:simplePos x="0" y="0"/>
                <wp:positionH relativeFrom="column">
                  <wp:posOffset>8347075</wp:posOffset>
                </wp:positionH>
                <wp:positionV relativeFrom="page">
                  <wp:posOffset>6196330</wp:posOffset>
                </wp:positionV>
                <wp:extent cx="567055" cy="661670"/>
                <wp:effectExtent l="0" t="0" r="23495" b="24130"/>
                <wp:wrapNone/>
                <wp:docPr id="180" name="Gru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81" name="Forma livre 18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a livre 18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a livre 18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a livre 18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a livre 18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a livre 18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a livre 18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a livre 19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a livre 19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a livre 19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orma livre 19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orma livre 19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a livre 19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orma livre 19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orma livre 19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a livre 19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orma livre 19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orma livre 20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orma livre 20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orma livre 20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orma livre 20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orma livre 20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orma livre 20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a livre 20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a livre 20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a livre 20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a livre 20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a livre 21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a Livre 21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a livre 21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a livre 21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a livre 21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a livre 21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a livre 21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a Livre 21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a livre 21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a livre 21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a livre 22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a livre 22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orma livre 22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orma Livre 22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orma livre 22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orma livre 22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orma livre 22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orma livre 22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orma livre 22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orma livre 22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orma livre 23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orma livre 23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orma livre 23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orma livre 23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a livre 23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vre 23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vre 23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a livre 23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a livre 23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a livre 23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a livre 24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a livre 24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a livre 24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a livre 24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a livre 24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vre 24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vre 24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vre 24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a livre 24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a livre 24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a livre 25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orma Livre 25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orma Livre 25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orma Livre 25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orma Livre 25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orma Livre 25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orma livre 25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orma livre 25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orma livre 25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a livre 25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a livre 26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orma livre 26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orma livre 26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orma livre 26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orma livre 26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orma livre 26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orma livre 26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orma livre 26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orma livre 26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orma livre 26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orma livre 27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orma livre 27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orma livre 27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orma livre 27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orma livre 27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orma livre 27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orma livre 27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orma livre 27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orma livre 27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orma livre 27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orma livre 28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orma livre 28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orma livre 28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orma livre 28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orma livre 28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orma livre 28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orma livre 28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orma livre 28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orma livre 28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orma livre 28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orma livre 29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orma livre 29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orma livre 29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orma livre 29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orma livre 29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orma livre 29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orma livre 29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orma livre 29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orma Livre 29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4789" id="Grupo 182" o:spid="_x0000_s1026" style="position:absolute;margin-left:657.25pt;margin-top:487.9pt;width:44.65pt;height:52.1pt;z-index:25186867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">
                <v:shape id="Forma livre 18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vre 18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vre 18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vre 18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vre 18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vre 18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vre 18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vre 19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vre 19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vre 19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vre 19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vre 19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vre 19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vre 19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vre 19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vre 19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vre 19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vre 20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vre 20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vre 20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vre 20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vre 20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vre 20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vre 20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vre 20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vre 20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vre 20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vre 21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vre 21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vre 21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vre 21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vre 21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vre 21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vre 21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vre 21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vre 21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vre 21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vre 22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vre 22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vre 22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vre 22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vre 22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vre 22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vre 22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vre 22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vre 22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vre 22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vre 23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vre 23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vre 23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vre 23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vre 23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vre 23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vre 23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vre 23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vre 23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vre 23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vre 24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vre 24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vre 24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vre 24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vre 24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vre 24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vre 24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vre 24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vre 24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vre 24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vre 25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vre 25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vre 25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vre 25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vre 25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vre 25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vre 25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EnxAAAANwAAAAPAAAAZHJzL2Rvd25yZXYueG1sRI9PawIx&#10;FMTvBb9DeIKXolmXK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OogSf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vre 25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vre 25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vre 25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vre 26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vre 26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vre 26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vre 26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vre 26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vre 26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vre 26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vre 26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vre 26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vre 26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vre 27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vre 27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vre 27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vre 27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27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27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vre 27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vre 27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27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vre 27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vre 28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vre 28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28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vre 28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28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vre 28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28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vre 28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vre 28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28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29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29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vre 29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vre 29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vre 29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29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29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vre 29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vre 29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7818540F" wp14:editId="4E5C3EF7">
                <wp:simplePos x="0" y="0"/>
                <wp:positionH relativeFrom="column">
                  <wp:posOffset>8302221</wp:posOffset>
                </wp:positionH>
                <wp:positionV relativeFrom="page">
                  <wp:posOffset>7048500</wp:posOffset>
                </wp:positionV>
                <wp:extent cx="657225" cy="200025"/>
                <wp:effectExtent l="0" t="0" r="9525" b="9525"/>
                <wp:wrapNone/>
                <wp:docPr id="178" name="Caixa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32156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DA 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540F" id="Caixa de texto 180" o:spid="_x0000_s1036" type="#_x0000_t202" style="position:absolute;margin-left:653.7pt;margin-top:555pt;width:51.75pt;height:15.7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A332156" w14:textId="77777777" w:rsidR="00D75908" w:rsidRDefault="00D75908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DA EMPRESA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493291FB" wp14:editId="07527DD3">
                <wp:simplePos x="0" y="0"/>
                <wp:positionH relativeFrom="column">
                  <wp:posOffset>3402330</wp:posOffset>
                </wp:positionH>
                <wp:positionV relativeFrom="page">
                  <wp:posOffset>2720744</wp:posOffset>
                </wp:positionV>
                <wp:extent cx="2836077" cy="468180"/>
                <wp:effectExtent l="0" t="0" r="2540" b="8255"/>
                <wp:wrapNone/>
                <wp:docPr id="23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077" cy="46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D2A9A" w14:textId="793D288F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Vamos Apresentar-Nos!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291FB" id="Caixa de Texto 25" o:spid="_x0000_s1037" type="#_x0000_t202" style="position:absolute;margin-left:267.9pt;margin-top:214.25pt;width:223.3pt;height:36.8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42D2A9A" w14:textId="793D288F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val="pt-BR" w:bidi="pt-BR"/>
                        </w:rPr>
                        <w:t>Vamos Apresentar-Nos!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1137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7483663B" wp14:editId="0696A376">
                <wp:simplePos x="0" y="0"/>
                <wp:positionH relativeFrom="column">
                  <wp:posOffset>158990</wp:posOffset>
                </wp:positionH>
                <wp:positionV relativeFrom="page">
                  <wp:posOffset>468366</wp:posOffset>
                </wp:positionV>
                <wp:extent cx="2141442" cy="685800"/>
                <wp:effectExtent l="0" t="0" r="0" b="0"/>
                <wp:wrapNone/>
                <wp:docPr id="22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442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D38945" w14:textId="3ABD940E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"Bem-vindo ao</w:t>
                            </w:r>
                            <w:r w:rsidR="00DF1137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bairro"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663B" id="Caixa de texto 24" o:spid="_x0000_s1038" type="#_x0000_t202" style="position:absolute;margin-left:12.5pt;margin-top:36.9pt;width:168.6pt;height:54pt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BD38945" w14:textId="3ABD940E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val="pt-BR" w:bidi="pt-BR"/>
                        </w:rPr>
                        <w:t>"Bem-vindo ao</w:t>
                      </w:r>
                      <w:r w:rsidR="00DF1137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val="pt-BR" w:bidi="pt-BR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val="pt-BR" w:bidi="pt-BR"/>
                        </w:rPr>
                        <w:t>bairro"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6C040F30" wp14:editId="5C099C44">
                <wp:simplePos x="0" y="0"/>
                <wp:positionH relativeFrom="column">
                  <wp:posOffset>9507855</wp:posOffset>
                </wp:positionH>
                <wp:positionV relativeFrom="page">
                  <wp:posOffset>7164705</wp:posOffset>
                </wp:positionV>
                <wp:extent cx="99060" cy="0"/>
                <wp:effectExtent l="0" t="0" r="0" b="0"/>
                <wp:wrapNone/>
                <wp:docPr id="175" name="Linh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30BD4" id="Linha 177" o:spid="_x0000_s1026" style="position:absolute;z-index:251750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64.15pt" to="756.45pt,5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dIjwIAAGU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6E1E2F41" wp14:editId="77BCB198">
                <wp:simplePos x="0" y="0"/>
                <wp:positionH relativeFrom="column">
                  <wp:posOffset>9507855</wp:posOffset>
                </wp:positionH>
                <wp:positionV relativeFrom="page">
                  <wp:posOffset>6916420</wp:posOffset>
                </wp:positionV>
                <wp:extent cx="99060" cy="0"/>
                <wp:effectExtent l="0" t="0" r="0" b="0"/>
                <wp:wrapNone/>
                <wp:docPr id="174" name="Linha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13658" id="Linha 176" o:spid="_x0000_s1026" style="position:absolute;z-index:251740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44.6pt" to="756.45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gMkAIAAGU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1F0E5444" wp14:editId="1CF60CB5">
                <wp:simplePos x="0" y="0"/>
                <wp:positionH relativeFrom="column">
                  <wp:posOffset>9507855</wp:posOffset>
                </wp:positionH>
                <wp:positionV relativeFrom="page">
                  <wp:posOffset>6668770</wp:posOffset>
                </wp:positionV>
                <wp:extent cx="99060" cy="0"/>
                <wp:effectExtent l="0" t="0" r="0" b="0"/>
                <wp:wrapNone/>
                <wp:docPr id="173" name="Linha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6EAFD" id="Linha 175" o:spid="_x0000_s1026" style="position:absolute;z-index:251730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25.1pt" to="756.45pt,5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GrjwIAAGU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7BE20E79" wp14:editId="2652323B">
                <wp:simplePos x="0" y="0"/>
                <wp:positionH relativeFrom="column">
                  <wp:posOffset>9507855</wp:posOffset>
                </wp:positionH>
                <wp:positionV relativeFrom="page">
                  <wp:posOffset>6421120</wp:posOffset>
                </wp:positionV>
                <wp:extent cx="99060" cy="0"/>
                <wp:effectExtent l="0" t="0" r="0" b="0"/>
                <wp:wrapNone/>
                <wp:docPr id="172" name="Linh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1F6C4" id="Linha 174" o:spid="_x0000_s1026" style="position:absolute;z-index:251720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05.6pt" to="756.4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97vkAIAAGU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2DF6BD71" wp14:editId="3A5DB6EF">
                <wp:simplePos x="0" y="0"/>
                <wp:positionH relativeFrom="column">
                  <wp:posOffset>9507855</wp:posOffset>
                </wp:positionH>
                <wp:positionV relativeFrom="page">
                  <wp:posOffset>6173881</wp:posOffset>
                </wp:positionV>
                <wp:extent cx="99060" cy="0"/>
                <wp:effectExtent l="0" t="0" r="0" b="0"/>
                <wp:wrapNone/>
                <wp:docPr id="171" name="Linha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B8654" id="Linha 173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86.15pt" to="756.4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265F87D2" wp14:editId="383FBCD3">
                <wp:simplePos x="0" y="0"/>
                <wp:positionH relativeFrom="column">
                  <wp:posOffset>9496425</wp:posOffset>
                </wp:positionH>
                <wp:positionV relativeFrom="page">
                  <wp:posOffset>5924961</wp:posOffset>
                </wp:positionV>
                <wp:extent cx="0" cy="1485900"/>
                <wp:effectExtent l="0" t="0" r="38100" b="19050"/>
                <wp:wrapNone/>
                <wp:docPr id="176" name="Linh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99513" id="Linha 178" o:spid="_x0000_s1026" style="position:absolute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66.55pt" to="747.75pt,5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7594DDC" wp14:editId="003BC7DE">
                <wp:simplePos x="0" y="0"/>
                <wp:positionH relativeFrom="column">
                  <wp:posOffset>6450081</wp:posOffset>
                </wp:positionH>
                <wp:positionV relativeFrom="margin">
                  <wp:posOffset>5774000</wp:posOffset>
                </wp:positionV>
                <wp:extent cx="3155950" cy="1471930"/>
                <wp:effectExtent l="0" t="0" r="6350" b="0"/>
                <wp:wrapNone/>
                <wp:docPr id="164" name="Retângul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14719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F60BC" id="Retângulo 166" o:spid="_x0000_s1026" style="position:absolute;margin-left:507.9pt;margin-top:454.65pt;width:248.5pt;height:115.9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IQAgMAAEQGAAAOAAAAZHJzL2Uyb0RvYy54bWysVNuO0zAQfUfiHyy/Z3NpLk20KeoVIS2w&#10;YkE8u4mTWCR2sN2mC+Jn+BV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305F01C" wp14:editId="106F41A1">
                <wp:simplePos x="0" y="0"/>
                <wp:positionH relativeFrom="column">
                  <wp:posOffset>9507855</wp:posOffset>
                </wp:positionH>
                <wp:positionV relativeFrom="page">
                  <wp:posOffset>5922010</wp:posOffset>
                </wp:positionV>
                <wp:extent cx="99060" cy="247015"/>
                <wp:effectExtent l="0" t="0" r="0" b="635"/>
                <wp:wrapNone/>
                <wp:docPr id="165" name="Retângul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607D0" id="Retângulo 167" o:spid="_x0000_s1026" style="position:absolute;margin-left:748.65pt;margin-top:466.3pt;width:7.8pt;height:19.4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0B28908" wp14:editId="173576E3">
                <wp:simplePos x="0" y="0"/>
                <wp:positionH relativeFrom="column">
                  <wp:posOffset>9507855</wp:posOffset>
                </wp:positionH>
                <wp:positionV relativeFrom="page">
                  <wp:posOffset>6169660</wp:posOffset>
                </wp:positionV>
                <wp:extent cx="99060" cy="247015"/>
                <wp:effectExtent l="0" t="0" r="0" b="635"/>
                <wp:wrapNone/>
                <wp:docPr id="166" name="Retângul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7C207" id="Retângulo 168" o:spid="_x0000_s1026" style="position:absolute;margin-left:748.65pt;margin-top:485.8pt;width:7.8pt;height:19.4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6E0EEAD1" wp14:editId="791EA98D">
                <wp:simplePos x="0" y="0"/>
                <wp:positionH relativeFrom="column">
                  <wp:posOffset>9507855</wp:posOffset>
                </wp:positionH>
                <wp:positionV relativeFrom="page">
                  <wp:posOffset>6417310</wp:posOffset>
                </wp:positionV>
                <wp:extent cx="99060" cy="247015"/>
                <wp:effectExtent l="0" t="0" r="0" b="635"/>
                <wp:wrapNone/>
                <wp:docPr id="167" name="Retângul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EB2B6" id="Retângulo 169" o:spid="_x0000_s1026" style="position:absolute;margin-left:748.65pt;margin-top:505.3pt;width:7.8pt;height:19.4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2C511E4" wp14:editId="285B7660">
                <wp:simplePos x="0" y="0"/>
                <wp:positionH relativeFrom="column">
                  <wp:posOffset>9507855</wp:posOffset>
                </wp:positionH>
                <wp:positionV relativeFrom="page">
                  <wp:posOffset>6664960</wp:posOffset>
                </wp:positionV>
                <wp:extent cx="99060" cy="247015"/>
                <wp:effectExtent l="0" t="0" r="0" b="635"/>
                <wp:wrapNone/>
                <wp:docPr id="168" name="Retângul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D022E" id="Retângulo 170" o:spid="_x0000_s1026" style="position:absolute;margin-left:748.65pt;margin-top:524.8pt;width:7.8pt;height:19.4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7BA8E097" wp14:editId="57D8F8FF">
                <wp:simplePos x="0" y="0"/>
                <wp:positionH relativeFrom="column">
                  <wp:posOffset>9507855</wp:posOffset>
                </wp:positionH>
                <wp:positionV relativeFrom="page">
                  <wp:posOffset>6912610</wp:posOffset>
                </wp:positionV>
                <wp:extent cx="99060" cy="247015"/>
                <wp:effectExtent l="0" t="0" r="0" b="635"/>
                <wp:wrapNone/>
                <wp:docPr id="169" name="Retângul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23196" id="Retângulo 171" o:spid="_x0000_s1026" style="position:absolute;margin-left:748.65pt;margin-top:544.3pt;width:7.8pt;height:19.45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202B5516" wp14:editId="39D52A5A">
                <wp:simplePos x="0" y="0"/>
                <wp:positionH relativeFrom="column">
                  <wp:posOffset>9507855</wp:posOffset>
                </wp:positionH>
                <wp:positionV relativeFrom="page">
                  <wp:posOffset>7161425</wp:posOffset>
                </wp:positionV>
                <wp:extent cx="99060" cy="247015"/>
                <wp:effectExtent l="0" t="0" r="0" b="635"/>
                <wp:wrapNone/>
                <wp:docPr id="170" name="Retângul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550C8" id="Retângulo 172" o:spid="_x0000_s1026" style="position:absolute;margin-left:748.65pt;margin-top:563.9pt;width:7.8pt;height:19.45pt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13184" behindDoc="0" locked="0" layoutInCell="1" allowOverlap="1" wp14:anchorId="5A0E1F34" wp14:editId="41C67EC2">
                <wp:simplePos x="0" y="0"/>
                <wp:positionH relativeFrom="column">
                  <wp:posOffset>7487285</wp:posOffset>
                </wp:positionH>
                <wp:positionV relativeFrom="page">
                  <wp:posOffset>4718050</wp:posOffset>
                </wp:positionV>
                <wp:extent cx="2035810" cy="1028700"/>
                <wp:effectExtent l="0" t="0" r="2540" b="0"/>
                <wp:wrapNone/>
                <wp:docPr id="24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7566A" w14:textId="77777777" w:rsidR="00D75908" w:rsidRDefault="00D7590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 xml:space="preserve">Portas Abertas </w:t>
                            </w:r>
                          </w:p>
                          <w:p w14:paraId="6C0AE657" w14:textId="0CE9A66B" w:rsidR="00D75908" w:rsidRDefault="00034552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para proprietários de imóveis</w:t>
                            </w:r>
                          </w:p>
                          <w:p w14:paraId="79337C88" w14:textId="77777777" w:rsidR="00D75908" w:rsidRDefault="00D7590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Como Você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1F34" id="Caixa de Texto 26" o:spid="_x0000_s1039" type="#_x0000_t202" style="position:absolute;margin-left:589.55pt;margin-top:371.5pt;width:160.3pt;height:81pt;z-index: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1D87566A" w14:textId="77777777" w:rsidR="00D75908" w:rsidRDefault="00D7590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val="pt-BR" w:bidi="pt-BR"/>
                        </w:rPr>
                        <w:t xml:space="preserve">Portas Abertas </w:t>
                      </w:r>
                    </w:p>
                    <w:p w14:paraId="6C0AE657" w14:textId="0CE9A66B" w:rsidR="00D75908" w:rsidRDefault="00034552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val="pt-BR" w:bidi="pt-BR"/>
                        </w:rPr>
                        <w:t>para proprietários de imóveis</w:t>
                      </w:r>
                    </w:p>
                    <w:p w14:paraId="79337C88" w14:textId="77777777" w:rsidR="00D75908" w:rsidRDefault="00D7590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val="pt-BR" w:bidi="pt-BR"/>
                        </w:rPr>
                        <w:t>Como Você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14208" behindDoc="0" locked="0" layoutInCell="1" allowOverlap="1" wp14:anchorId="53DD6424" wp14:editId="76F9BDED">
                <wp:simplePos x="0" y="0"/>
                <wp:positionH relativeFrom="column">
                  <wp:posOffset>7487285</wp:posOffset>
                </wp:positionH>
                <wp:positionV relativeFrom="page">
                  <wp:posOffset>4361920</wp:posOffset>
                </wp:positionV>
                <wp:extent cx="1885950" cy="285750"/>
                <wp:effectExtent l="0" t="0" r="0" b="0"/>
                <wp:wrapNone/>
                <wp:docPr id="27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F458B" w14:textId="77777777" w:rsidR="00D75908" w:rsidRDefault="00D75908" w:rsidP="00D75908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O especialista do seu Bairro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6424" id="Caixa de Texto 29" o:spid="_x0000_s1040" type="#_x0000_t202" style="position:absolute;margin-left:589.55pt;margin-top:343.45pt;width:148.5pt;height:22.5pt;z-index:25161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027F458B" w14:textId="77777777" w:rsidR="00D75908" w:rsidRDefault="00D75908" w:rsidP="00D75908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O especialista do seu Bairro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4752" behindDoc="0" locked="0" layoutInCell="1" allowOverlap="1" wp14:anchorId="204017BB" wp14:editId="65F82B0D">
                <wp:simplePos x="0" y="0"/>
                <wp:positionH relativeFrom="column">
                  <wp:posOffset>7320915</wp:posOffset>
                </wp:positionH>
                <wp:positionV relativeFrom="page">
                  <wp:posOffset>4209415</wp:posOffset>
                </wp:positionV>
                <wp:extent cx="2286000" cy="1714500"/>
                <wp:effectExtent l="0" t="0" r="0" b="0"/>
                <wp:wrapNone/>
                <wp:docPr id="1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14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D819" id="Retângulo 6" o:spid="_x0000_s1026" style="position:absolute;margin-left:576.45pt;margin-top:331.45pt;width:180pt;height:135pt;z-index:25142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5776" behindDoc="0" locked="0" layoutInCell="1" allowOverlap="1" wp14:anchorId="22E5DE55" wp14:editId="7C987899">
                <wp:simplePos x="0" y="0"/>
                <wp:positionH relativeFrom="column">
                  <wp:posOffset>6450965</wp:posOffset>
                </wp:positionH>
                <wp:positionV relativeFrom="page">
                  <wp:posOffset>5691505</wp:posOffset>
                </wp:positionV>
                <wp:extent cx="869950" cy="228600"/>
                <wp:effectExtent l="0" t="0" r="6350" b="0"/>
                <wp:wrapNone/>
                <wp:docPr id="6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5A027" id="Retângulo 8" o:spid="_x0000_s1026" style="position:absolute;margin-left:507.95pt;margin-top:448.15pt;width:68.5pt;height:18pt;z-index:25143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464552AA" wp14:editId="00576E7C">
                <wp:simplePos x="0" y="0"/>
                <wp:positionH relativeFrom="column">
                  <wp:posOffset>7320915</wp:posOffset>
                </wp:positionH>
                <wp:positionV relativeFrom="page">
                  <wp:posOffset>4210975</wp:posOffset>
                </wp:positionV>
                <wp:extent cx="0" cy="1714500"/>
                <wp:effectExtent l="0" t="0" r="38100" b="19050"/>
                <wp:wrapNone/>
                <wp:docPr id="298" name="Linh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ADE06" id="Linha 300" o:spid="_x0000_s1026" style="position:absolute;z-index:251885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6.45pt,331.55pt" to="576.45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46E7B66E" wp14:editId="353649EA">
                <wp:simplePos x="0" y="0"/>
                <wp:positionH relativeFrom="margin">
                  <wp:posOffset>6444361</wp:posOffset>
                </wp:positionH>
                <wp:positionV relativeFrom="page">
                  <wp:posOffset>4210022</wp:posOffset>
                </wp:positionV>
                <wp:extent cx="3161030" cy="0"/>
                <wp:effectExtent l="0" t="0" r="0" b="0"/>
                <wp:wrapNone/>
                <wp:docPr id="21" name="Linh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39EF1" id="Linha 23" o:spid="_x0000_s1026" style="position:absolute;z-index:2515092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507.45pt,331.5pt" to="756.3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2FB56FA0" wp14:editId="7EBE58B1">
                <wp:simplePos x="0" y="0"/>
                <wp:positionH relativeFrom="column">
                  <wp:posOffset>6450965</wp:posOffset>
                </wp:positionH>
                <wp:positionV relativeFrom="page">
                  <wp:posOffset>5697059</wp:posOffset>
                </wp:positionV>
                <wp:extent cx="869950" cy="0"/>
                <wp:effectExtent l="0" t="0" r="0" b="0"/>
                <wp:wrapNone/>
                <wp:docPr id="297" name="Linh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9763E" id="Linha 299" o:spid="_x0000_s1026" style="position:absolute;z-index:251876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48.6pt" to="576.45pt,4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w:drawing>
          <wp:anchor distT="36576" distB="36576" distL="36576" distR="36576" simplePos="0" relativeHeight="251593728" behindDoc="0" locked="0" layoutInCell="1" allowOverlap="1" wp14:anchorId="19D37B8D" wp14:editId="675D7FDA">
            <wp:simplePos x="0" y="0"/>
            <wp:positionH relativeFrom="column">
              <wp:posOffset>6450965</wp:posOffset>
            </wp:positionH>
            <wp:positionV relativeFrom="page">
              <wp:posOffset>4204335</wp:posOffset>
            </wp:positionV>
            <wp:extent cx="869950" cy="1485900"/>
            <wp:effectExtent l="0" t="0" r="6350" b="0"/>
            <wp:wrapNone/>
            <wp:docPr id="4" name="Imagem 4" descr="RE9992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99923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6" r="17737"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76635727" wp14:editId="08FEAA49">
                <wp:simplePos x="0" y="0"/>
                <wp:positionH relativeFrom="column">
                  <wp:posOffset>3403600</wp:posOffset>
                </wp:positionH>
                <wp:positionV relativeFrom="page">
                  <wp:posOffset>6139815</wp:posOffset>
                </wp:positionV>
                <wp:extent cx="1505585" cy="564515"/>
                <wp:effectExtent l="0" t="0" r="0" b="6985"/>
                <wp:wrapNone/>
                <wp:docPr id="19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5A570" w14:textId="77777777" w:rsidR="00D75908" w:rsidRPr="00DF1137" w:rsidRDefault="00D75908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F1137">
                              <w:rPr>
                                <w:color w:val="7A6F30"/>
                                <w:sz w:val="22"/>
                                <w:szCs w:val="22"/>
                                <w:lang w:val="en-US" w:bidi="pt-BR"/>
                              </w:rPr>
                              <w:t>5432 Any Street West, 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5727" id="Caixa de Texto 21" o:spid="_x0000_s1041" type="#_x0000_t202" style="position:absolute;margin-left:268pt;margin-top:483.45pt;width:118.55pt;height:44.45pt;z-index: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EB5A570" w14:textId="77777777" w:rsidR="00D75908" w:rsidRPr="00DF1137" w:rsidRDefault="00D75908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  <w:lang w:val="en-US"/>
                        </w:rPr>
                      </w:pPr>
                      <w:r w:rsidRPr="00DF1137">
                        <w:rPr>
                          <w:color w:val="7A6F30"/>
                          <w:sz w:val="22"/>
                          <w:szCs w:val="22"/>
                          <w:lang w:val="en-US" w:bidi="pt-BR"/>
                        </w:rPr>
                        <w:t>5432 Any Street West, Townsville, State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1426EAAA" wp14:editId="0DCA1640">
                <wp:simplePos x="0" y="0"/>
                <wp:positionH relativeFrom="column">
                  <wp:posOffset>3060700</wp:posOffset>
                </wp:positionH>
                <wp:positionV relativeFrom="page">
                  <wp:posOffset>7155180</wp:posOffset>
                </wp:positionV>
                <wp:extent cx="120015" cy="0"/>
                <wp:effectExtent l="0" t="0" r="0" b="0"/>
                <wp:wrapNone/>
                <wp:docPr id="17" name="Lin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4BAB0" id="Linha 19" o:spid="_x0000_s1026" style="position:absolute;z-index:251484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63.4pt" to="250.45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6016" behindDoc="0" locked="0" layoutInCell="1" allowOverlap="1" wp14:anchorId="48CEE17E" wp14:editId="3D5F5845">
                <wp:simplePos x="0" y="0"/>
                <wp:positionH relativeFrom="column">
                  <wp:posOffset>3060700</wp:posOffset>
                </wp:positionH>
                <wp:positionV relativeFrom="page">
                  <wp:posOffset>6906895</wp:posOffset>
                </wp:positionV>
                <wp:extent cx="120015" cy="0"/>
                <wp:effectExtent l="0" t="0" r="0" b="0"/>
                <wp:wrapNone/>
                <wp:docPr id="16" name="LIn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01CBD" id="LInha 18" o:spid="_x0000_s1026" style="position:absolute;z-index:25147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43.85pt" to="250.45pt,5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4992" behindDoc="0" locked="0" layoutInCell="1" allowOverlap="1" wp14:anchorId="6EA5EB7A" wp14:editId="1DD63296">
                <wp:simplePos x="0" y="0"/>
                <wp:positionH relativeFrom="column">
                  <wp:posOffset>3060700</wp:posOffset>
                </wp:positionH>
                <wp:positionV relativeFrom="page">
                  <wp:posOffset>6659245</wp:posOffset>
                </wp:positionV>
                <wp:extent cx="120015" cy="0"/>
                <wp:effectExtent l="0" t="0" r="0" b="0"/>
                <wp:wrapNone/>
                <wp:docPr id="15" name="Lin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693D" id="Linha 17" o:spid="_x0000_s1026" style="position:absolute;z-index:251472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24.35pt" to="250.4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LjjA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3968" behindDoc="0" locked="0" layoutInCell="1" allowOverlap="1" wp14:anchorId="497D64D8" wp14:editId="1ACF4D53">
                <wp:simplePos x="0" y="0"/>
                <wp:positionH relativeFrom="column">
                  <wp:posOffset>3060700</wp:posOffset>
                </wp:positionH>
                <wp:positionV relativeFrom="page">
                  <wp:posOffset>6411595</wp:posOffset>
                </wp:positionV>
                <wp:extent cx="120015" cy="0"/>
                <wp:effectExtent l="0" t="0" r="0" b="0"/>
                <wp:wrapNone/>
                <wp:docPr id="14" name="Lin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07801" id="Linha 16" o:spid="_x0000_s1026" style="position:absolute;z-index:25146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04.85pt" to="250.45pt,5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j7jQ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131D8460" wp14:editId="3AC10AFD">
                <wp:simplePos x="0" y="0"/>
                <wp:positionH relativeFrom="column">
                  <wp:posOffset>3060700</wp:posOffset>
                </wp:positionH>
                <wp:positionV relativeFrom="page">
                  <wp:posOffset>6164421</wp:posOffset>
                </wp:positionV>
                <wp:extent cx="120015" cy="0"/>
                <wp:effectExtent l="0" t="0" r="0" b="0"/>
                <wp:wrapNone/>
                <wp:docPr id="13" name="Lin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A8798" id="Linha 15" o:spid="_x0000_s1026" style="position:absolute;z-index:25146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85.4pt" to="250.45pt,4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64jQ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1920" behindDoc="0" locked="0" layoutInCell="1" allowOverlap="1" wp14:anchorId="41C4B125" wp14:editId="43A39BBB">
                <wp:simplePos x="0" y="0"/>
                <wp:positionH relativeFrom="column">
                  <wp:posOffset>3063081</wp:posOffset>
                </wp:positionH>
                <wp:positionV relativeFrom="page">
                  <wp:posOffset>7162800</wp:posOffset>
                </wp:positionV>
                <wp:extent cx="120015" cy="238125"/>
                <wp:effectExtent l="0" t="0" r="0" b="9525"/>
                <wp:wrapNone/>
                <wp:docPr id="12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3812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F6D61" id="Retângulo 14" o:spid="_x0000_s1026" style="position:absolute;margin-left:241.2pt;margin-top:564pt;width:9.45pt;height:18.75pt;z-index:25145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541CAF68" wp14:editId="207A288D">
                <wp:simplePos x="0" y="0"/>
                <wp:positionH relativeFrom="column">
                  <wp:posOffset>4662</wp:posOffset>
                </wp:positionH>
                <wp:positionV relativeFrom="margin">
                  <wp:posOffset>5774810</wp:posOffset>
                </wp:positionV>
                <wp:extent cx="3060065" cy="1471971"/>
                <wp:effectExtent l="0" t="0" r="6985" b="0"/>
                <wp:wrapNone/>
                <wp:docPr id="20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47197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0E702" id="Retângulo 22" o:spid="_x0000_s1026" style="position:absolute;margin-left:.35pt;margin-top:454.7pt;width:240.95pt;height:115.9pt;z-index:25150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200DD0A8" wp14:editId="0186E261">
                <wp:simplePos x="0" y="0"/>
                <wp:positionH relativeFrom="column">
                  <wp:posOffset>5715</wp:posOffset>
                </wp:positionH>
                <wp:positionV relativeFrom="page">
                  <wp:posOffset>5928677</wp:posOffset>
                </wp:positionV>
                <wp:extent cx="9601200" cy="0"/>
                <wp:effectExtent l="0" t="0" r="0" b="0"/>
                <wp:wrapNone/>
                <wp:docPr id="177" name="Linha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3A2F4" id="Linha 179" o:spid="_x0000_s1026" style="position:absolute;z-index:251763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66.8pt" to="756.4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00896" behindDoc="0" locked="0" layoutInCell="1" allowOverlap="1" wp14:anchorId="12C3DE25" wp14:editId="6760CF3B">
                <wp:simplePos x="0" y="0"/>
                <wp:positionH relativeFrom="column">
                  <wp:posOffset>3060700</wp:posOffset>
                </wp:positionH>
                <wp:positionV relativeFrom="page">
                  <wp:posOffset>6913880</wp:posOffset>
                </wp:positionV>
                <wp:extent cx="120015" cy="247015"/>
                <wp:effectExtent l="0" t="0" r="0" b="635"/>
                <wp:wrapNone/>
                <wp:docPr id="11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DED6B" id="Retângulo 13" o:spid="_x0000_s1026" style="position:absolute;margin-left:241pt;margin-top:544.4pt;width:9.45pt;height:19.45pt;z-index:251447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1FC210E3" wp14:editId="539A73FF">
                <wp:simplePos x="0" y="0"/>
                <wp:positionH relativeFrom="column">
                  <wp:posOffset>3060700</wp:posOffset>
                </wp:positionH>
                <wp:positionV relativeFrom="page">
                  <wp:posOffset>6666230</wp:posOffset>
                </wp:positionV>
                <wp:extent cx="120015" cy="247015"/>
                <wp:effectExtent l="0" t="0" r="0" b="635"/>
                <wp:wrapNone/>
                <wp:docPr id="10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3B662" id="Retângulo 12" o:spid="_x0000_s1026" style="position:absolute;margin-left:241pt;margin-top:524.9pt;width:9.45pt;height:19.45pt;z-index:25144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8848" behindDoc="0" locked="0" layoutInCell="1" allowOverlap="1" wp14:anchorId="14A0BF41" wp14:editId="2F971F59">
                <wp:simplePos x="0" y="0"/>
                <wp:positionH relativeFrom="column">
                  <wp:posOffset>3060700</wp:posOffset>
                </wp:positionH>
                <wp:positionV relativeFrom="page">
                  <wp:posOffset>6418580</wp:posOffset>
                </wp:positionV>
                <wp:extent cx="120015" cy="247015"/>
                <wp:effectExtent l="0" t="0" r="0" b="635"/>
                <wp:wrapNone/>
                <wp:docPr id="9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9AD4F" id="Retângulo 11" o:spid="_x0000_s1026" style="position:absolute;margin-left:241pt;margin-top:505.4pt;width:9.45pt;height:19.45pt;z-index:25144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7824" behindDoc="0" locked="0" layoutInCell="1" allowOverlap="1" wp14:anchorId="2741C783" wp14:editId="3F40AF70">
                <wp:simplePos x="0" y="0"/>
                <wp:positionH relativeFrom="column">
                  <wp:posOffset>3060700</wp:posOffset>
                </wp:positionH>
                <wp:positionV relativeFrom="page">
                  <wp:posOffset>6170930</wp:posOffset>
                </wp:positionV>
                <wp:extent cx="120015" cy="247015"/>
                <wp:effectExtent l="0" t="0" r="0" b="635"/>
                <wp:wrapNone/>
                <wp:docPr id="8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895D6" id="Retângulo 10" o:spid="_x0000_s1026" style="position:absolute;margin-left:241pt;margin-top:485.9pt;width:9.45pt;height:19.45pt;z-index:25144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2138589B" wp14:editId="5FDD6B14">
                <wp:simplePos x="0" y="0"/>
                <wp:positionH relativeFrom="column">
                  <wp:posOffset>3060700</wp:posOffset>
                </wp:positionH>
                <wp:positionV relativeFrom="page">
                  <wp:posOffset>5923280</wp:posOffset>
                </wp:positionV>
                <wp:extent cx="120015" cy="247015"/>
                <wp:effectExtent l="0" t="0" r="0" b="635"/>
                <wp:wrapNone/>
                <wp:docPr id="7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BC1EE" id="Retângulo 9" o:spid="_x0000_s1026" style="position:absolute;margin-left:241pt;margin-top:466.4pt;width:9.45pt;height:19.45pt;z-index:25143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4F04EA83" wp14:editId="6F4EFD69">
                <wp:simplePos x="0" y="0"/>
                <wp:positionH relativeFrom="column">
                  <wp:posOffset>2520315</wp:posOffset>
                </wp:positionH>
                <wp:positionV relativeFrom="page">
                  <wp:posOffset>4940300</wp:posOffset>
                </wp:positionV>
                <wp:extent cx="545465" cy="0"/>
                <wp:effectExtent l="0" t="0" r="0" b="0"/>
                <wp:wrapNone/>
                <wp:docPr id="157" name="Linh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2DD9E" id="Linha 159" o:spid="_x0000_s1026" style="position:absolute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9pt" to="241.4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A751229" wp14:editId="445C929D">
                <wp:simplePos x="0" y="0"/>
                <wp:positionH relativeFrom="column">
                  <wp:posOffset>2520315</wp:posOffset>
                </wp:positionH>
                <wp:positionV relativeFrom="page">
                  <wp:posOffset>5185410</wp:posOffset>
                </wp:positionV>
                <wp:extent cx="545465" cy="0"/>
                <wp:effectExtent l="0" t="0" r="0" b="0"/>
                <wp:wrapNone/>
                <wp:docPr id="158" name="Linha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19BFE" id="Linha 160" o:spid="_x0000_s1026" style="position:absolute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8.3pt" to="241.4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954134E" wp14:editId="2E717969">
                <wp:simplePos x="0" y="0"/>
                <wp:positionH relativeFrom="column">
                  <wp:posOffset>2520315</wp:posOffset>
                </wp:positionH>
                <wp:positionV relativeFrom="page">
                  <wp:posOffset>5430520</wp:posOffset>
                </wp:positionV>
                <wp:extent cx="545465" cy="0"/>
                <wp:effectExtent l="0" t="0" r="0" b="0"/>
                <wp:wrapNone/>
                <wp:docPr id="159" name="Linha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D9BC5" id="Linha 161" o:spid="_x0000_s1026" style="position:absolute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27.6pt" to="241.4pt,4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35510361" wp14:editId="524B8BF5">
                <wp:simplePos x="0" y="0"/>
                <wp:positionH relativeFrom="column">
                  <wp:posOffset>2520315</wp:posOffset>
                </wp:positionH>
                <wp:positionV relativeFrom="page">
                  <wp:posOffset>5675630</wp:posOffset>
                </wp:positionV>
                <wp:extent cx="545465" cy="0"/>
                <wp:effectExtent l="0" t="0" r="0" b="0"/>
                <wp:wrapNone/>
                <wp:docPr id="160" name="Linh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FF0CB" id="Linha 162" o:spid="_x0000_s1026" style="position:absolute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46.9pt" to="241.4pt,4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AB3E9D6" wp14:editId="3745158A">
                <wp:simplePos x="0" y="0"/>
                <wp:positionH relativeFrom="column">
                  <wp:posOffset>2520315</wp:posOffset>
                </wp:positionH>
                <wp:positionV relativeFrom="page">
                  <wp:posOffset>4450232</wp:posOffset>
                </wp:positionV>
                <wp:extent cx="545465" cy="0"/>
                <wp:effectExtent l="0" t="0" r="0" b="0"/>
                <wp:wrapNone/>
                <wp:docPr id="162" name="Linh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2C6D7" id="Linha 164" o:spid="_x0000_s1026" style="position:absolute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50.4pt" to="241.4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yokQIAAGY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EB44209" wp14:editId="7058194F">
                <wp:simplePos x="0" y="0"/>
                <wp:positionH relativeFrom="column">
                  <wp:posOffset>2520315</wp:posOffset>
                </wp:positionH>
                <wp:positionV relativeFrom="page">
                  <wp:posOffset>4205382</wp:posOffset>
                </wp:positionV>
                <wp:extent cx="0" cy="1714500"/>
                <wp:effectExtent l="0" t="0" r="38100" b="19050"/>
                <wp:wrapNone/>
                <wp:docPr id="163" name="Linh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0B728" id="Linha 165" o:spid="_x0000_s1026" style="position:absolute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31.15pt" to="198.45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202EAD3" wp14:editId="7ECFE528">
                <wp:simplePos x="0" y="0"/>
                <wp:positionH relativeFrom="column">
                  <wp:posOffset>2520315</wp:posOffset>
                </wp:positionH>
                <wp:positionV relativeFrom="page">
                  <wp:posOffset>4211320</wp:posOffset>
                </wp:positionV>
                <wp:extent cx="545465" cy="245110"/>
                <wp:effectExtent l="0" t="0" r="6985" b="2540"/>
                <wp:wrapNone/>
                <wp:docPr id="161" name="Retângul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F897D" id="Retângulo 163" o:spid="_x0000_s1026" style="position:absolute;margin-left:198.45pt;margin-top:331.6pt;width:42.95pt;height:19.3pt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bwAQMAAEIGAAAOAAAAZHJzL2Uyb0RvYy54bWysVNuO0zAQfUfiHyy/Z3NpLk20KeoVIS2w&#10;YkE8u4mTWCR2sN2mC+Jn+BV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956BBCF" wp14:editId="08971A4F">
                <wp:simplePos x="0" y="0"/>
                <wp:positionH relativeFrom="column">
                  <wp:posOffset>2520315</wp:posOffset>
                </wp:positionH>
                <wp:positionV relativeFrom="page">
                  <wp:posOffset>4700270</wp:posOffset>
                </wp:positionV>
                <wp:extent cx="545465" cy="0"/>
                <wp:effectExtent l="0" t="0" r="0" b="0"/>
                <wp:wrapNone/>
                <wp:docPr id="156" name="Linh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9E253" id="Linha 158" o:spid="_x0000_s1026" style="position:absolute;z-index:25161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70.1pt" to="241.4pt,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zJkQIAAGY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5B2416A3" wp14:editId="27D8F608">
                <wp:simplePos x="0" y="0"/>
                <wp:positionH relativeFrom="column">
                  <wp:posOffset>2520315</wp:posOffset>
                </wp:positionH>
                <wp:positionV relativeFrom="page">
                  <wp:posOffset>5680710</wp:posOffset>
                </wp:positionV>
                <wp:extent cx="545465" cy="245110"/>
                <wp:effectExtent l="0" t="0" r="6985" b="2540"/>
                <wp:wrapNone/>
                <wp:docPr id="155" name="Retângul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3B3C5" id="Retângulo 157" o:spid="_x0000_s1026" style="position:absolute;margin-left:198.45pt;margin-top:447.3pt;width:42.95pt;height:19.3pt;z-index:25161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1F776796" wp14:editId="496366A0">
                <wp:simplePos x="0" y="0"/>
                <wp:positionH relativeFrom="column">
                  <wp:posOffset>2520315</wp:posOffset>
                </wp:positionH>
                <wp:positionV relativeFrom="page">
                  <wp:posOffset>5435600</wp:posOffset>
                </wp:positionV>
                <wp:extent cx="545465" cy="245110"/>
                <wp:effectExtent l="0" t="0" r="6985" b="2540"/>
                <wp:wrapNone/>
                <wp:docPr id="154" name="Retângul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805E3" id="Retângulo 156" o:spid="_x0000_s1026" style="position:absolute;margin-left:198.45pt;margin-top:428pt;width:42.95pt;height:19.3pt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psAAMAAEIGAAAOAAAAZHJzL2Uyb0RvYy54bWysVNuO0zAQfUfiHyy/Z3NpLk20KeoVIS2w&#10;YkE8u4mTWCR2sN2mC+Jn+BV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65C56481" wp14:editId="0564DA2D">
                <wp:simplePos x="0" y="0"/>
                <wp:positionH relativeFrom="column">
                  <wp:posOffset>2520315</wp:posOffset>
                </wp:positionH>
                <wp:positionV relativeFrom="page">
                  <wp:posOffset>5190490</wp:posOffset>
                </wp:positionV>
                <wp:extent cx="545465" cy="245110"/>
                <wp:effectExtent l="0" t="0" r="6985" b="2540"/>
                <wp:wrapNone/>
                <wp:docPr id="153" name="Retâ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1ED6" id="Retângulo 155" o:spid="_x0000_s1026" style="position:absolute;margin-left:198.45pt;margin-top:408.7pt;width:42.95pt;height:19.3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7D47F05E" wp14:editId="09129FDB">
                <wp:simplePos x="0" y="0"/>
                <wp:positionH relativeFrom="column">
                  <wp:posOffset>2520315</wp:posOffset>
                </wp:positionH>
                <wp:positionV relativeFrom="page">
                  <wp:posOffset>4945380</wp:posOffset>
                </wp:positionV>
                <wp:extent cx="545465" cy="245110"/>
                <wp:effectExtent l="0" t="0" r="6985" b="2540"/>
                <wp:wrapNone/>
                <wp:docPr id="152" name="Retângul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10B2E" id="Retângulo 154" o:spid="_x0000_s1026" style="position:absolute;margin-left:198.45pt;margin-top:389.4pt;width:42.95pt;height:19.3pt;z-index:25160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jxAQMAAEIGAAAOAAAAZHJzL2Uyb0RvYy54bWysVNuO0zAQfUfiHyy/Z3NpLk20KeoVIS2w&#10;YkE8u4mTWCR2sN2mC+Jn+BV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01BB89A3" wp14:editId="2A8B4E2E">
                <wp:simplePos x="0" y="0"/>
                <wp:positionH relativeFrom="column">
                  <wp:posOffset>2520315</wp:posOffset>
                </wp:positionH>
                <wp:positionV relativeFrom="page">
                  <wp:posOffset>4700270</wp:posOffset>
                </wp:positionV>
                <wp:extent cx="545465" cy="245110"/>
                <wp:effectExtent l="0" t="0" r="6985" b="2540"/>
                <wp:wrapNone/>
                <wp:docPr id="151" name="Retângul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389A9" id="Retângulo 153" o:spid="_x0000_s1026" style="position:absolute;margin-left:198.45pt;margin-top:370.1pt;width:42.95pt;height:19.3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BWAQMAAEIGAAAOAAAAZHJzL2Uyb0RvYy54bWysVNuO0zAQfUfiHyy/Z3NpLk20KeoVIS2w&#10;YkE8u4mTWCR2sN2mC+Jn+BV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val="pt-BR" w:bidi="pt-BR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2826093" wp14:editId="377BAE4B">
                <wp:simplePos x="0" y="0"/>
                <wp:positionH relativeFrom="column">
                  <wp:posOffset>2520315</wp:posOffset>
                </wp:positionH>
                <wp:positionV relativeFrom="page">
                  <wp:posOffset>4455160</wp:posOffset>
                </wp:positionV>
                <wp:extent cx="545465" cy="245110"/>
                <wp:effectExtent l="0" t="0" r="6985" b="2540"/>
                <wp:wrapNone/>
                <wp:docPr id="150" name="Retângul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4460B" id="Retângulo 152" o:spid="_x0000_s1026" style="position:absolute;margin-left:198.45pt;margin-top:350.8pt;width:42.95pt;height:19.3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734486">
        <w:rPr>
          <w:lang w:val="pt-BR" w:bidi="pt-BR"/>
        </w:rPr>
        <w:br w:type="page"/>
      </w:r>
    </w:p>
    <w:p w14:paraId="4F3245D3" w14:textId="2DA2FF64" w:rsidR="004E644B" w:rsidRDefault="00E43640">
      <w:r>
        <w:rPr>
          <w:noProof/>
          <w:lang w:val="pt-BR" w:bidi="pt-BR"/>
        </w:rPr>
        <w:lastRenderedPageBreak/>
        <w:drawing>
          <wp:anchor distT="0" distB="0" distL="114300" distR="114300" simplePos="0" relativeHeight="251631616" behindDoc="0" locked="0" layoutInCell="1" allowOverlap="1" wp14:anchorId="6F2FEB62" wp14:editId="6528D839">
            <wp:simplePos x="0" y="0"/>
            <wp:positionH relativeFrom="column">
              <wp:posOffset>3135663</wp:posOffset>
            </wp:positionH>
            <wp:positionV relativeFrom="paragraph">
              <wp:posOffset>4036416</wp:posOffset>
            </wp:positionV>
            <wp:extent cx="1916430" cy="1637030"/>
            <wp:effectExtent l="0" t="0" r="7620" b="1270"/>
            <wp:wrapNone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m 318" descr="RE9992301 IMG0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7" b="36088"/>
                    <a:stretch/>
                  </pic:blipFill>
                  <pic:spPr bwMode="auto">
                    <a:xfrm>
                      <a:off x="0" y="0"/>
                      <a:ext cx="1917093" cy="16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F869A" wp14:editId="01259D6D">
                <wp:simplePos x="0" y="0"/>
                <wp:positionH relativeFrom="column">
                  <wp:posOffset>3307855</wp:posOffset>
                </wp:positionH>
                <wp:positionV relativeFrom="paragraph">
                  <wp:posOffset>307563</wp:posOffset>
                </wp:positionV>
                <wp:extent cx="6141739" cy="493395"/>
                <wp:effectExtent l="0" t="0" r="0" b="1905"/>
                <wp:wrapNone/>
                <wp:docPr id="315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39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171608" w14:textId="5C45E311" w:rsidR="00734486" w:rsidRDefault="00734486" w:rsidP="0073448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val="pt-BR" w:bidi="pt-BR"/>
                              </w:rPr>
                              <w:t>Procurar um Local para Chamar de Casa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F869A" id="Caixa de Texto 14" o:spid="_x0000_s1042" type="#_x0000_t202" style="position:absolute;margin-left:260.45pt;margin-top:24.2pt;width:483.6pt;height:38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1171608" w14:textId="5C45E311" w:rsidR="00734486" w:rsidRDefault="00734486" w:rsidP="0073448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val="pt-BR" w:bidi="pt-BR"/>
                        </w:rPr>
                        <w:t>Procurar um Local para Chamar de Casa</w:t>
                      </w:r>
                    </w:p>
                  </w:txbxContent>
                </v:textbox>
              </v:shape>
            </w:pict>
          </mc:Fallback>
        </mc:AlternateContent>
      </w:r>
      <w:r w:rsidR="00527FE9">
        <w:rPr>
          <w:noProof/>
          <w:lang w:val="pt-BR" w:bidi="pt-BR"/>
        </w:rPr>
        <w:drawing>
          <wp:anchor distT="0" distB="0" distL="114300" distR="114300" simplePos="0" relativeHeight="251712512" behindDoc="0" locked="0" layoutInCell="1" allowOverlap="1" wp14:anchorId="3499A08C" wp14:editId="74F4E1B5">
            <wp:simplePos x="0" y="0"/>
            <wp:positionH relativeFrom="margin">
              <wp:posOffset>8659</wp:posOffset>
            </wp:positionH>
            <wp:positionV relativeFrom="margin">
              <wp:posOffset>6190615</wp:posOffset>
            </wp:positionV>
            <wp:extent cx="9599930" cy="1074420"/>
            <wp:effectExtent l="0" t="0" r="1270" b="0"/>
            <wp:wrapNone/>
            <wp:docPr id="411" name="Imagem 4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92" descr="Link do anúncio LayoutReady.com para o site.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137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83D4E" wp14:editId="3AEE5293">
                <wp:simplePos x="0" y="0"/>
                <wp:positionH relativeFrom="column">
                  <wp:posOffset>124484</wp:posOffset>
                </wp:positionH>
                <wp:positionV relativeFrom="paragraph">
                  <wp:posOffset>1500697</wp:posOffset>
                </wp:positionV>
                <wp:extent cx="3006605" cy="400050"/>
                <wp:effectExtent l="0" t="0" r="3810" b="0"/>
                <wp:wrapNone/>
                <wp:docPr id="309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EFF00" w14:textId="77777777" w:rsidR="00734486" w:rsidRPr="00DF1137" w:rsidRDefault="00734486" w:rsidP="0073448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F1137"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6"/>
                                <w:szCs w:val="26"/>
                                <w:lang w:val="pt-BR" w:bidi="pt-BR"/>
                              </w:rPr>
                              <w:t>Corretores Amigáveis e com Conhecimento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83D4E" id="Caixa de Texto 8" o:spid="_x0000_s1043" type="#_x0000_t202" style="position:absolute;margin-left:9.8pt;margin-top:118.15pt;width:236.75pt;height:3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48EFF00" w14:textId="77777777" w:rsidR="00734486" w:rsidRPr="00DF1137" w:rsidRDefault="00734486" w:rsidP="0073448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6"/>
                          <w:szCs w:val="26"/>
                        </w:rPr>
                      </w:pPr>
                      <w:r w:rsidRPr="00DF1137"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6"/>
                          <w:szCs w:val="26"/>
                          <w:lang w:val="pt-BR" w:bidi="pt-BR"/>
                        </w:rPr>
                        <w:t>Corretores Amigáveis e com Conhecimento</w:t>
                      </w:r>
                    </w:p>
                  </w:txbxContent>
                </v:textbox>
              </v:shape>
            </w:pict>
          </mc:Fallback>
        </mc:AlternateContent>
      </w:r>
      <w:r w:rsidR="00DF1137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C9487" wp14:editId="261847EC">
                <wp:simplePos x="0" y="0"/>
                <wp:positionH relativeFrom="column">
                  <wp:posOffset>3531918</wp:posOffset>
                </wp:positionH>
                <wp:positionV relativeFrom="paragraph">
                  <wp:posOffset>1276410</wp:posOffset>
                </wp:positionV>
                <wp:extent cx="1446530" cy="2568515"/>
                <wp:effectExtent l="0" t="0" r="1270" b="3810"/>
                <wp:wrapNone/>
                <wp:docPr id="305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56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BB1F22" w14:textId="7E06FC0C" w:rsidR="00C2198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Compradores </w:t>
                            </w:r>
                            <w:r w:rsidR="00DF1137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de Casa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&gt;&gt;&gt;</w:t>
                            </w:r>
                          </w:p>
                          <w:p w14:paraId="50119091" w14:textId="0DBFC744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DF1137"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, quis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9487" id="Caixa de Texto 4" o:spid="_x0000_s1044" type="#_x0000_t202" style="position:absolute;margin-left:278.1pt;margin-top:100.5pt;width:113.9pt;height:20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8BB1F22" w14:textId="7E06FC0C" w:rsidR="00C2198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Compradores </w:t>
                      </w:r>
                      <w:r w:rsidR="00DF1137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de Casa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4"/>
                          <w:szCs w:val="24"/>
                          <w:lang w:val="pt-BR" w:bidi="pt-BR"/>
                        </w:rPr>
                        <w:t>&gt;&gt;&gt;</w:t>
                      </w:r>
                    </w:p>
                    <w:p w14:paraId="50119091" w14:textId="0DBFC744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DF1137">
                        <w:rPr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, quis</w:t>
                      </w:r>
                    </w:p>
                  </w:txbxContent>
                </v:textbox>
              </v:shape>
            </w:pict>
          </mc:Fallback>
        </mc:AlternateContent>
      </w:r>
      <w:r w:rsidR="00DF1137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D952B" wp14:editId="7DB2591B">
                <wp:simplePos x="0" y="0"/>
                <wp:positionH relativeFrom="column">
                  <wp:posOffset>3411148</wp:posOffset>
                </wp:positionH>
                <wp:positionV relativeFrom="paragraph">
                  <wp:posOffset>5917421</wp:posOffset>
                </wp:positionV>
                <wp:extent cx="3651784" cy="308610"/>
                <wp:effectExtent l="0" t="0" r="6350" b="0"/>
                <wp:wrapNone/>
                <wp:docPr id="308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784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E9D93A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Estamos com você em todas as etapas do processo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D952B" id="Caixa de Texto 7" o:spid="_x0000_s1045" type="#_x0000_t202" style="position:absolute;margin-left:268.6pt;margin-top:465.95pt;width:287.55pt;height:24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37AQMAAJQGAAAOAAAAZHJzL2Uyb0RvYy54bWysVW1vmzAQ/j5p/8HydwokhDeVVgmBaVL3&#10;IrX7AQ6YYA1sZrsl3bT/vrNJWtLtw7SOSJZfzufnuXv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7E9D93A" w14:textId="77777777" w:rsidR="00734486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4"/>
                          <w:szCs w:val="24"/>
                          <w:lang w:val="pt-BR" w:bidi="pt-BR"/>
                        </w:rPr>
                        <w:t>Estamos com você em todas as etapas do processo &gt;&gt;&gt;</w:t>
                      </w:r>
                    </w:p>
                  </w:txbxContent>
                </v:textbox>
              </v:shape>
            </w:pict>
          </mc:Fallback>
        </mc:AlternateContent>
      </w:r>
      <w:r w:rsidR="002755C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1D09FB" wp14:editId="0C059984">
                <wp:simplePos x="0" y="0"/>
                <wp:positionH relativeFrom="margin">
                  <wp:posOffset>8970645</wp:posOffset>
                </wp:positionH>
                <wp:positionV relativeFrom="page">
                  <wp:posOffset>4901869</wp:posOffset>
                </wp:positionV>
                <wp:extent cx="631825" cy="0"/>
                <wp:effectExtent l="0" t="0" r="0" b="0"/>
                <wp:wrapNone/>
                <wp:docPr id="401" name="Conector Reto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195ABA" id="Conector Reto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35pt,385.95pt" to="756.1pt,3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53711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C8C3E" wp14:editId="7D3D9BF8">
                <wp:simplePos x="0" y="0"/>
                <wp:positionH relativeFrom="column">
                  <wp:posOffset>3146425</wp:posOffset>
                </wp:positionH>
                <wp:positionV relativeFrom="paragraph">
                  <wp:posOffset>5673725</wp:posOffset>
                </wp:positionV>
                <wp:extent cx="6457950" cy="1579245"/>
                <wp:effectExtent l="0" t="0" r="0" b="1905"/>
                <wp:wrapNone/>
                <wp:docPr id="303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57924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9FC0E" id="Retângulo 18" o:spid="_x0000_s1026" style="position:absolute;margin-left:247.75pt;margin-top:446.75pt;width:508.5pt;height:124.3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B309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90FCE6" wp14:editId="62F503FB">
                <wp:simplePos x="0" y="0"/>
                <wp:positionH relativeFrom="column">
                  <wp:posOffset>7509933</wp:posOffset>
                </wp:positionH>
                <wp:positionV relativeFrom="paragraph">
                  <wp:posOffset>1955800</wp:posOffset>
                </wp:positionV>
                <wp:extent cx="1147445" cy="1066800"/>
                <wp:effectExtent l="0" t="0" r="0" b="0"/>
                <wp:wrapNone/>
                <wp:docPr id="344" name="Caixa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480BFD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secte</w:t>
                            </w:r>
                            <w:proofErr w:type="spellEnd"/>
                          </w:p>
                          <w:p w14:paraId="7E0095F0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tuer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FCE6" id="Caixa de Texto 63" o:spid="_x0000_s1046" type="#_x0000_t202" style="position:absolute;margin-left:591.35pt;margin-top:154pt;width:90.35pt;height:8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3480BFD" w14:textId="77777777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secte</w:t>
                      </w:r>
                      <w:proofErr w:type="spellEnd"/>
                    </w:p>
                    <w:p w14:paraId="7E0095F0" w14:textId="77777777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tuer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68120A" wp14:editId="25A7D915">
                <wp:simplePos x="0" y="0"/>
                <wp:positionH relativeFrom="column">
                  <wp:posOffset>6591300</wp:posOffset>
                </wp:positionH>
                <wp:positionV relativeFrom="paragraph">
                  <wp:posOffset>2999105</wp:posOffset>
                </wp:positionV>
                <wp:extent cx="1446530" cy="808990"/>
                <wp:effectExtent l="0" t="0" r="1270" b="0"/>
                <wp:wrapNone/>
                <wp:docPr id="340" name="Caixa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77FE7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diet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120A" id="Caixa de Texto 59" o:spid="_x0000_s1047" type="#_x0000_t202" style="position:absolute;margin-left:519pt;margin-top:236.15pt;width:113.9pt;height:63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2177FE7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diet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04A81" wp14:editId="593D746A">
                <wp:simplePos x="0" y="0"/>
                <wp:positionH relativeFrom="column">
                  <wp:posOffset>8124825</wp:posOffset>
                </wp:positionH>
                <wp:positionV relativeFrom="paragraph">
                  <wp:posOffset>2995930</wp:posOffset>
                </wp:positionV>
                <wp:extent cx="1446530" cy="808990"/>
                <wp:effectExtent l="0" t="0" r="1270" b="0"/>
                <wp:wrapNone/>
                <wp:docPr id="343" name="Caixa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486B4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04A81" id="Caixa de Texto 62" o:spid="_x0000_s1048" type="#_x0000_t202" style="position:absolute;margin-left:639.75pt;margin-top:235.9pt;width:113.9pt;height:6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8E486B4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780652" wp14:editId="0C752E51">
                <wp:simplePos x="0" y="0"/>
                <wp:positionH relativeFrom="column">
                  <wp:posOffset>8712200</wp:posOffset>
                </wp:positionH>
                <wp:positionV relativeFrom="paragraph">
                  <wp:posOffset>1862667</wp:posOffset>
                </wp:positionV>
                <wp:extent cx="859155" cy="1295400"/>
                <wp:effectExtent l="0" t="0" r="0" b="0"/>
                <wp:wrapNone/>
                <wp:docPr id="342" name="Caixa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A9D5A1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mini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0652" id="Caixa de texto 61" o:spid="_x0000_s1049" type="#_x0000_t202" style="position:absolute;margin-left:686pt;margin-top:146.65pt;width:67.65pt;height:10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BA9D5A1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mini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97139" wp14:editId="067E7E4B">
                <wp:simplePos x="0" y="0"/>
                <wp:positionH relativeFrom="column">
                  <wp:posOffset>6595533</wp:posOffset>
                </wp:positionH>
                <wp:positionV relativeFrom="paragraph">
                  <wp:posOffset>1862667</wp:posOffset>
                </wp:positionV>
                <wp:extent cx="859155" cy="1320800"/>
                <wp:effectExtent l="0" t="0" r="0" b="0"/>
                <wp:wrapNone/>
                <wp:docPr id="306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EAD753" w14:textId="2DC1AD8B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exe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rcitation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139" id="Caixa de Texto 5" o:spid="_x0000_s1050" type="#_x0000_t202" style="position:absolute;margin-left:519.35pt;margin-top:146.65pt;width:67.65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CEAD753" w14:textId="2DC1AD8B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exe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rcitation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DFF51" wp14:editId="3DBFC4CF">
                <wp:simplePos x="0" y="0"/>
                <wp:positionH relativeFrom="column">
                  <wp:posOffset>8128000</wp:posOffset>
                </wp:positionH>
                <wp:positionV relativeFrom="paragraph">
                  <wp:posOffset>1261533</wp:posOffset>
                </wp:positionV>
                <wp:extent cx="1446530" cy="871643"/>
                <wp:effectExtent l="0" t="0" r="1270" b="5080"/>
                <wp:wrapNone/>
                <wp:docPr id="341" name="Caixa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71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A07EB8" w14:textId="72337B84" w:rsidR="00C2198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Financiamentos</w:t>
                            </w:r>
                            <w:r w:rsidR="00527FE9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&gt;&gt;&gt;</w:t>
                            </w:r>
                          </w:p>
                          <w:p w14:paraId="6117A663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</w:t>
                            </w: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FF51" id="Caixa de Texto 60" o:spid="_x0000_s1051" type="#_x0000_t202" style="position:absolute;margin-left:640pt;margin-top:99.35pt;width:113.9pt;height:68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AA07EB8" w14:textId="72337B84" w:rsidR="00C2198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>Financiamentos</w:t>
                      </w:r>
                      <w:r w:rsidR="00527FE9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4"/>
                          <w:szCs w:val="24"/>
                          <w:lang w:val="pt-BR" w:bidi="pt-BR"/>
                        </w:rPr>
                        <w:t>&gt;&gt;&gt;</w:t>
                      </w:r>
                    </w:p>
                    <w:p w14:paraId="6117A663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</w:t>
                      </w: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876837" wp14:editId="736C2442">
                <wp:simplePos x="0" y="0"/>
                <wp:positionH relativeFrom="column">
                  <wp:posOffset>5054600</wp:posOffset>
                </wp:positionH>
                <wp:positionV relativeFrom="paragraph">
                  <wp:posOffset>2260600</wp:posOffset>
                </wp:positionV>
                <wp:extent cx="1446530" cy="1549400"/>
                <wp:effectExtent l="0" t="0" r="1270" b="0"/>
                <wp:wrapNone/>
                <wp:docPr id="338" name="Caixa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EF3BFA" w14:textId="6D005ACF" w:rsidR="00C2198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Vender </w:t>
                            </w:r>
                            <w:r w:rsidR="00DF1137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Propriedade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&gt;&gt;&gt;</w:t>
                            </w:r>
                          </w:p>
                          <w:p w14:paraId="322AA724" w14:textId="7C876B7C" w:rsidR="00734486" w:rsidRDefault="00734486" w:rsidP="00527FE9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br/>
                              <w:t xml:space="preserve">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6837" id="Caixa de Texto 57" o:spid="_x0000_s1052" type="#_x0000_t202" style="position:absolute;margin-left:398pt;margin-top:178pt;width:113.9pt;height:12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3EF3BFA" w14:textId="6D005ACF" w:rsidR="00C2198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Vender </w:t>
                      </w:r>
                      <w:r w:rsidR="00DF1137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Propriedade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4"/>
                          <w:szCs w:val="24"/>
                          <w:lang w:val="pt-BR" w:bidi="pt-BR"/>
                        </w:rPr>
                        <w:t>&gt;&gt;&gt;</w:t>
                      </w:r>
                    </w:p>
                    <w:p w14:paraId="322AA724" w14:textId="7C876B7C" w:rsidR="00734486" w:rsidRDefault="00734486" w:rsidP="00527FE9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br/>
                        <w:t xml:space="preserve">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587D081" wp14:editId="161B1F92">
                <wp:simplePos x="0" y="0"/>
                <wp:positionH relativeFrom="column">
                  <wp:posOffset>0</wp:posOffset>
                </wp:positionH>
                <wp:positionV relativeFrom="paragraph">
                  <wp:posOffset>4276493</wp:posOffset>
                </wp:positionV>
                <wp:extent cx="3143250" cy="234315"/>
                <wp:effectExtent l="0" t="0" r="0" b="0"/>
                <wp:wrapNone/>
                <wp:docPr id="319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CC65D" id="Retângulo 20" o:spid="_x0000_s1026" style="position:absolute;margin-left:0;margin-top:336.75pt;width:247.5pt;height:18.45pt;z-index:251555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04A9C05" wp14:editId="2996E8E6">
                <wp:simplePos x="0" y="0"/>
                <wp:positionH relativeFrom="column">
                  <wp:posOffset>0</wp:posOffset>
                </wp:positionH>
                <wp:positionV relativeFrom="paragraph">
                  <wp:posOffset>4505093</wp:posOffset>
                </wp:positionV>
                <wp:extent cx="3143250" cy="233680"/>
                <wp:effectExtent l="0" t="0" r="0" b="0"/>
                <wp:wrapNone/>
                <wp:docPr id="320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E72D6" id="Retângulo 21" o:spid="_x0000_s1026" style="position:absolute;margin-left:0;margin-top:354.75pt;width:247.5pt;height:18.4pt;z-index:251556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x8/wIAAEIGAAAOAAAAZHJzL2Uyb0RvYy54bWysVNuO0zAQfUfiHyy/Z3Nt0kSbol4R0gIr&#10;FsSzmziJRWIH2226IH6GX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FAC4515" wp14:editId="1D7196A0">
                <wp:simplePos x="0" y="0"/>
                <wp:positionH relativeFrom="column">
                  <wp:posOffset>0</wp:posOffset>
                </wp:positionH>
                <wp:positionV relativeFrom="paragraph">
                  <wp:posOffset>4739268</wp:posOffset>
                </wp:positionV>
                <wp:extent cx="3143250" cy="239751"/>
                <wp:effectExtent l="0" t="0" r="0" b="8255"/>
                <wp:wrapNone/>
                <wp:docPr id="321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75D3A" id="Retângulo 22" o:spid="_x0000_s1026" style="position:absolute;margin-left:0;margin-top:373.15pt;width:247.5pt;height:18.9pt;z-index:251557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C38929A" wp14:editId="29AC2E26">
                <wp:simplePos x="0" y="0"/>
                <wp:positionH relativeFrom="column">
                  <wp:posOffset>0</wp:posOffset>
                </wp:positionH>
                <wp:positionV relativeFrom="paragraph">
                  <wp:posOffset>4973444</wp:posOffset>
                </wp:positionV>
                <wp:extent cx="3143250" cy="234315"/>
                <wp:effectExtent l="0" t="0" r="0" b="0"/>
                <wp:wrapNone/>
                <wp:docPr id="322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5AF48" id="Retângulo 23" o:spid="_x0000_s1026" style="position:absolute;margin-left:0;margin-top:391.6pt;width:247.5pt;height:18.45pt;z-index:251558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0B9D02F" wp14:editId="4D734038">
                <wp:simplePos x="0" y="0"/>
                <wp:positionH relativeFrom="column">
                  <wp:posOffset>0</wp:posOffset>
                </wp:positionH>
                <wp:positionV relativeFrom="paragraph">
                  <wp:posOffset>5207620</wp:posOffset>
                </wp:positionV>
                <wp:extent cx="3143250" cy="239751"/>
                <wp:effectExtent l="0" t="0" r="0" b="8255"/>
                <wp:wrapNone/>
                <wp:docPr id="323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E172D" id="Retângulo 24" o:spid="_x0000_s1026" style="position:absolute;margin-left:0;margin-top:410.05pt;width:247.5pt;height:18.9pt;z-index:251559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B105A7E" wp14:editId="59738B12">
                <wp:simplePos x="0" y="0"/>
                <wp:positionH relativeFrom="column">
                  <wp:posOffset>0</wp:posOffset>
                </wp:positionH>
                <wp:positionV relativeFrom="paragraph">
                  <wp:posOffset>5447371</wp:posOffset>
                </wp:positionV>
                <wp:extent cx="3143250" cy="234315"/>
                <wp:effectExtent l="0" t="0" r="0" b="0"/>
                <wp:wrapNone/>
                <wp:docPr id="324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956AB" id="Retângulo 25" o:spid="_x0000_s1026" style="position:absolute;margin-left:0;margin-top:428.95pt;width:247.5pt;height:18.45pt;z-index:251560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03351F0" wp14:editId="40AB0C81">
                <wp:simplePos x="0" y="0"/>
                <wp:positionH relativeFrom="column">
                  <wp:posOffset>0</wp:posOffset>
                </wp:positionH>
                <wp:positionV relativeFrom="paragraph">
                  <wp:posOffset>4036741</wp:posOffset>
                </wp:positionV>
                <wp:extent cx="3143250" cy="239752"/>
                <wp:effectExtent l="0" t="0" r="0" b="8255"/>
                <wp:wrapNone/>
                <wp:docPr id="325" name="Retâ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2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57CFE" id="Retângulo 31" o:spid="_x0000_s1026" style="position:absolute;margin-left:0;margin-top:317.85pt;width:247.5pt;height:18.9pt;z-index:251561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3629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C18DC3" wp14:editId="7D0B77F8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Conector Reto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E1257" id="Conector Reto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26E7F2" wp14:editId="3C064D65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Conector Reto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4A0B0" id="Conector Reto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6872E8" wp14:editId="58D3EF89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Conector Reto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B89B9" id="Conector Reto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F493A6" wp14:editId="55993E6C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Conector Reto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D2D20" id="Conector Reto 400" o:spid="_x0000_s1026" style="position:absolute;z-index:251720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C09280" wp14:editId="72FCA566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Conector Reto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28D37" id="Conector Reto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BAD850" wp14:editId="61623709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Conector Reto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6427B" id="Conector Reto 394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FDEC8D" wp14:editId="0FE62D36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Conector Reto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BABA9" id="Conector Reto 380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F7FE8B" wp14:editId="0C613B66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Conector Reto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4EDC8" id="Conector Reto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89CFAB" wp14:editId="0930762D">
                <wp:simplePos x="0" y="0"/>
                <wp:positionH relativeFrom="column">
                  <wp:posOffset>5060826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7" name="Conector Reto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A6D1C" id="Conector Reto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F9B17F" wp14:editId="23323FB7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Conector Reto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44A3B" id="Conector Reto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7C7F1DB7" wp14:editId="59C31F21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3143250" cy="0"/>
                <wp:effectExtent l="0" t="0" r="0" b="0"/>
                <wp:wrapNone/>
                <wp:docPr id="369" name="Lin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1245B" id="Linha 26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34DE4345" wp14:editId="2D8E120D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3143250" cy="0"/>
                <wp:effectExtent l="0" t="0" r="0" b="0"/>
                <wp:wrapNone/>
                <wp:docPr id="370" name="Lin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50614" id="Linha 27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78B31819" wp14:editId="3E574720">
                <wp:simplePos x="0" y="0"/>
                <wp:positionH relativeFrom="column">
                  <wp:posOffset>-6350</wp:posOffset>
                </wp:positionH>
                <wp:positionV relativeFrom="paragraph">
                  <wp:posOffset>4970145</wp:posOffset>
                </wp:positionV>
                <wp:extent cx="3143250" cy="0"/>
                <wp:effectExtent l="0" t="0" r="0" b="0"/>
                <wp:wrapNone/>
                <wp:docPr id="371" name="Linh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97DC1" id="Linha 28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91.35pt" to="247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531C0EFC" wp14:editId="35507EA0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3143250" cy="0"/>
                <wp:effectExtent l="0" t="0" r="0" b="0"/>
                <wp:wrapNone/>
                <wp:docPr id="372" name="Lin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17F66" id="Linha 29" o:spid="_x0000_s1026" style="position:absolute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247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6B9F3250" wp14:editId="6C169E75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FF19A" id="Linha 30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7B8D90E2" wp14:editId="3AC9E2A5">
                <wp:simplePos x="0" y="0"/>
                <wp:positionH relativeFrom="column">
                  <wp:posOffset>-6211</wp:posOffset>
                </wp:positionH>
                <wp:positionV relativeFrom="paragraph">
                  <wp:posOffset>4268470</wp:posOffset>
                </wp:positionV>
                <wp:extent cx="3143250" cy="0"/>
                <wp:effectExtent l="0" t="0" r="0" b="0"/>
                <wp:wrapNone/>
                <wp:docPr id="374" name="Linh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CB298" id="Linha 32" o:spid="_x0000_s1026" style="position:absolute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vKkAIAAGY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DF630B8" wp14:editId="6E089C65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5664F" id="Linha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668D72C7" wp14:editId="5B64C155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E0A18" id="Linha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50AEB860" wp14:editId="4359B06C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h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786E5" id="Linha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u9kAIAAGY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1DED22CD" wp14:editId="62D1F134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FA22A" id="Linha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wRkAIAAGY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5E280A29" wp14:editId="2B1F4D28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9137B" id="Linha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F8kQIAAGY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-BR" w:bidi="pt-BR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361C37E4" wp14:editId="6ADFB54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h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994E" id="Linha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648E0" wp14:editId="2F09F58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27917" cy="4036741"/>
                <wp:effectExtent l="0" t="0" r="0" b="1905"/>
                <wp:wrapNone/>
                <wp:docPr id="304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7917" cy="40367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593FA" id="Retângulo 3" o:spid="_x0000_s1026" style="position:absolute;margin-left:0;margin-top:0;width:246.3pt;height:317.8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951CA" wp14:editId="4A7FB069">
                <wp:simplePos x="0" y="0"/>
                <wp:positionH relativeFrom="column">
                  <wp:posOffset>85725</wp:posOffset>
                </wp:positionH>
                <wp:positionV relativeFrom="paragraph">
                  <wp:posOffset>6000750</wp:posOffset>
                </wp:positionV>
                <wp:extent cx="2743200" cy="286385"/>
                <wp:effectExtent l="0" t="0" r="0" b="0"/>
                <wp:wrapNone/>
                <wp:docPr id="307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852F8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 xml:space="preserve">Localizar o corretor ideal para você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951CA" id="Caixa de Texto 6" o:spid="_x0000_s1053" type="#_x0000_t202" style="position:absolute;margin-left:6.75pt;margin-top:472.5pt;width:3in;height: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" filled="f" fillcolor="#fffffe" stroked="f" strokecolor="#212120" insetpen="t">
                <v:textbox inset="2.88pt,2.88pt,2.88pt,2.88pt">
                  <w:txbxContent>
                    <w:p w14:paraId="729852F8" w14:textId="77777777" w:rsidR="00734486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4"/>
                          <w:szCs w:val="24"/>
                          <w:lang w:val="pt-BR" w:bidi="pt-BR"/>
                        </w:rPr>
                        <w:t xml:space="preserve">Localizar o corretor ideal para você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4"/>
                          <w:szCs w:val="24"/>
                          <w:lang w:val="pt-BR" w:bidi="pt-BR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C40E5" wp14:editId="2B64E7D8">
                <wp:simplePos x="0" y="0"/>
                <wp:positionH relativeFrom="column">
                  <wp:posOffset>1285875</wp:posOffset>
                </wp:positionH>
                <wp:positionV relativeFrom="paragraph">
                  <wp:posOffset>476250</wp:posOffset>
                </wp:positionV>
                <wp:extent cx="1758950" cy="787400"/>
                <wp:effectExtent l="0" t="0" r="0" b="0"/>
                <wp:wrapNone/>
                <wp:docPr id="310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5A617A" w14:textId="77777777" w:rsidR="00734486" w:rsidRPr="00DF1137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DF1137">
                              <w:rPr>
                                <w:i/>
                                <w:sz w:val="16"/>
                                <w:szCs w:val="16"/>
                                <w:lang w:val="en-US" w:bidi="pt-BR"/>
                              </w:rPr>
                              <w:t>Imperdiet</w:t>
                            </w:r>
                            <w:proofErr w:type="spellEnd"/>
                            <w:r w:rsidRPr="00DF1137">
                              <w:rPr>
                                <w:i/>
                                <w:sz w:val="16"/>
                                <w:szCs w:val="16"/>
                                <w:lang w:val="en-US" w:bidi="pt-BR"/>
                              </w:rPr>
                              <w:t xml:space="preserve"> doming id quod </w:t>
                            </w:r>
                            <w:proofErr w:type="spellStart"/>
                            <w:r w:rsidRPr="00DF1137">
                              <w:rPr>
                                <w:i/>
                                <w:sz w:val="16"/>
                                <w:szCs w:val="16"/>
                                <w:lang w:val="en-US" w:bidi="pt-BR"/>
                              </w:rPr>
                              <w:t>mazim</w:t>
                            </w:r>
                            <w:proofErr w:type="spellEnd"/>
                            <w:r w:rsidRPr="00DF1137">
                              <w:rPr>
                                <w:i/>
                                <w:sz w:val="16"/>
                                <w:szCs w:val="16"/>
                                <w:lang w:val="en-US" w:bidi="pt-BR"/>
                              </w:rPr>
                              <w:t xml:space="preserve"> placer</w:t>
                            </w:r>
                          </w:p>
                          <w:p w14:paraId="465A3D84" w14:textId="77777777" w:rsidR="00734486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40E5" id="Caixa de Texto 9" o:spid="_x0000_s1054" type="#_x0000_t202" style="position:absolute;margin-left:101.25pt;margin-top:37.5pt;width:138.5pt;height:6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05A617A" w14:textId="77777777" w:rsidR="00734486" w:rsidRPr="00DF1137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DF1137">
                        <w:rPr>
                          <w:i/>
                          <w:sz w:val="16"/>
                          <w:szCs w:val="16"/>
                          <w:lang w:val="en-US" w:bidi="pt-BR"/>
                        </w:rPr>
                        <w:t>Imperdiet</w:t>
                      </w:r>
                      <w:proofErr w:type="spellEnd"/>
                      <w:r w:rsidRPr="00DF1137">
                        <w:rPr>
                          <w:i/>
                          <w:sz w:val="16"/>
                          <w:szCs w:val="16"/>
                          <w:lang w:val="en-US" w:bidi="pt-BR"/>
                        </w:rPr>
                        <w:t xml:space="preserve"> doming id quod </w:t>
                      </w:r>
                      <w:proofErr w:type="spellStart"/>
                      <w:r w:rsidRPr="00DF1137">
                        <w:rPr>
                          <w:i/>
                          <w:sz w:val="16"/>
                          <w:szCs w:val="16"/>
                          <w:lang w:val="en-US" w:bidi="pt-BR"/>
                        </w:rPr>
                        <w:t>mazim</w:t>
                      </w:r>
                      <w:proofErr w:type="spellEnd"/>
                      <w:r w:rsidRPr="00DF1137">
                        <w:rPr>
                          <w:i/>
                          <w:sz w:val="16"/>
                          <w:szCs w:val="16"/>
                          <w:lang w:val="en-US" w:bidi="pt-BR"/>
                        </w:rPr>
                        <w:t xml:space="preserve"> placer</w:t>
                      </w:r>
                    </w:p>
                    <w:p w14:paraId="465A3D84" w14:textId="77777777" w:rsidR="00734486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046E7" wp14:editId="5E7CDA78">
                <wp:simplePos x="0" y="0"/>
                <wp:positionH relativeFrom="column">
                  <wp:posOffset>3305175</wp:posOffset>
                </wp:positionH>
                <wp:positionV relativeFrom="paragraph">
                  <wp:posOffset>733425</wp:posOffset>
                </wp:positionV>
                <wp:extent cx="6066790" cy="457200"/>
                <wp:effectExtent l="0" t="0" r="0" b="0"/>
                <wp:wrapNone/>
                <wp:docPr id="311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7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1D029" w14:textId="77777777" w:rsidR="00734486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exer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46E7" id="Caixa de Texto 10" o:spid="_x0000_s1055" type="#_x0000_t202" style="position:absolute;margin-left:260.25pt;margin-top:57.75pt;width:477.7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E21D029" w14:textId="77777777" w:rsidR="00734486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exer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9FC827" wp14:editId="23AE34C6">
                <wp:simplePos x="0" y="0"/>
                <wp:positionH relativeFrom="column">
                  <wp:posOffset>3409950</wp:posOffset>
                </wp:positionH>
                <wp:positionV relativeFrom="paragraph">
                  <wp:posOffset>6134100</wp:posOffset>
                </wp:positionV>
                <wp:extent cx="6114415" cy="1028700"/>
                <wp:effectExtent l="0" t="0" r="635" b="0"/>
                <wp:wrapNone/>
                <wp:docPr id="31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BC17E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quis erat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exer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. Nam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C827" id="Caixa de Texto 11" o:spid="_x0000_s1056" type="#_x0000_t202" style="position:absolute;margin-left:268.5pt;margin-top:483pt;width:481.45pt;height:8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DEBC17E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quis erat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exer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. Nam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A1A92" wp14:editId="269EE3C8">
                <wp:simplePos x="0" y="0"/>
                <wp:positionH relativeFrom="column">
                  <wp:posOffset>238125</wp:posOffset>
                </wp:positionH>
                <wp:positionV relativeFrom="paragraph">
                  <wp:posOffset>1809750</wp:posOffset>
                </wp:positionV>
                <wp:extent cx="2800350" cy="2000250"/>
                <wp:effectExtent l="0" t="0" r="0" b="0"/>
                <wp:wrapNone/>
                <wp:docPr id="313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DF9DE6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pt-BR" w:bidi="pt-BR"/>
                              </w:rPr>
                              <w:t>Dependable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</w:t>
                            </w:r>
                            <w:proofErr w:type="spellEnd"/>
                          </w:p>
                          <w:p w14:paraId="01B9584D" w14:textId="0C0E3D2F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adiping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</w:p>
                          <w:p w14:paraId="3E7D29FC" w14:textId="77777777" w:rsidR="00734486" w:rsidRDefault="00734486" w:rsidP="00734486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 </w:t>
                            </w:r>
                          </w:p>
                          <w:p w14:paraId="62C0823D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Nam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corp-er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utte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1A92" id="Caixa de Texto 12" o:spid="_x0000_s1057" type="#_x0000_t202" style="position:absolute;margin-left:18.75pt;margin-top:142.5pt;width:220.5pt;height:15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4DF9DE6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pt-BR" w:bidi="pt-BR"/>
                        </w:rPr>
                        <w:t>Dependable</w:t>
                      </w:r>
                      <w:proofErr w:type="spellEnd"/>
                      <w:r>
                        <w:rPr>
                          <w:b/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</w:t>
                      </w:r>
                      <w:proofErr w:type="spellEnd"/>
                    </w:p>
                    <w:p w14:paraId="01B9584D" w14:textId="0C0E3D2F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adiping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</w:p>
                    <w:p w14:paraId="3E7D29FC" w14:textId="77777777" w:rsidR="00734486" w:rsidRDefault="00734486" w:rsidP="00734486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 </w:t>
                      </w:r>
                    </w:p>
                    <w:p w14:paraId="62C0823D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Nam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liber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corp-er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Option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utte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4AEC4" wp14:editId="15B6E1BD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7EFE2" w14:textId="458140C8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te feud 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AEC4" id="Caixa de Texto 15" o:spid="_x0000_s1058" type="#_x0000_t202" style="position:absolute;margin-left:15.75pt;margin-top:490.5pt;width:220.5pt;height:8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877EFE2" w14:textId="458140C8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te feud iam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w:drawing>
          <wp:anchor distT="0" distB="0" distL="114300" distR="114300" simplePos="0" relativeHeight="251630592" behindDoc="0" locked="0" layoutInCell="1" allowOverlap="1" wp14:anchorId="66B65F69" wp14:editId="612C7352">
            <wp:simplePos x="0" y="0"/>
            <wp:positionH relativeFrom="column">
              <wp:posOffset>7019925</wp:posOffset>
            </wp:positionH>
            <wp:positionV relativeFrom="paragraph">
              <wp:posOffset>4038600</wp:posOffset>
            </wp:positionV>
            <wp:extent cx="1942465" cy="1637030"/>
            <wp:effectExtent l="0" t="0" r="635" b="1270"/>
            <wp:wrapNone/>
            <wp:docPr id="317" name="Imagem 317" descr="RE9992301 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m 317" descr="RE9992301 IMG0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r="10208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6EFF1D" wp14:editId="6311CA08">
                <wp:simplePos x="0" y="0"/>
                <wp:positionH relativeFrom="column">
                  <wp:posOffset>8963025</wp:posOffset>
                </wp:positionH>
                <wp:positionV relativeFrom="paragraph">
                  <wp:posOffset>4276725</wp:posOffset>
                </wp:positionV>
                <wp:extent cx="637540" cy="234315"/>
                <wp:effectExtent l="0" t="0" r="0" b="0"/>
                <wp:wrapNone/>
                <wp:docPr id="326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2CAF6" id="Retângulo 33" o:spid="_x0000_s1026" style="position:absolute;margin-left:705.75pt;margin-top:336.75pt;width:50.2pt;height:18.45pt;z-index:251562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AC4995" wp14:editId="3C806DD9">
                <wp:simplePos x="0" y="0"/>
                <wp:positionH relativeFrom="column">
                  <wp:posOffset>8963025</wp:posOffset>
                </wp:positionH>
                <wp:positionV relativeFrom="paragraph">
                  <wp:posOffset>4505325</wp:posOffset>
                </wp:positionV>
                <wp:extent cx="637540" cy="233680"/>
                <wp:effectExtent l="0" t="0" r="0" b="0"/>
                <wp:wrapNone/>
                <wp:docPr id="327" name="Retâ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2C071" id="Retângulo 34" o:spid="_x0000_s1026" style="position:absolute;margin-left:705.75pt;margin-top:354.75pt;width:50.2pt;height:18.4pt;z-index:251563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F6D750A" wp14:editId="2602F414">
                <wp:simplePos x="0" y="0"/>
                <wp:positionH relativeFrom="column">
                  <wp:posOffset>8963025</wp:posOffset>
                </wp:positionH>
                <wp:positionV relativeFrom="paragraph">
                  <wp:posOffset>4743450</wp:posOffset>
                </wp:positionV>
                <wp:extent cx="637540" cy="233680"/>
                <wp:effectExtent l="0" t="0" r="0" b="0"/>
                <wp:wrapNone/>
                <wp:docPr id="328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7D469" id="Retângulo 35" o:spid="_x0000_s1026" style="position:absolute;margin-left:705.75pt;margin-top:373.5pt;width:50.2pt;height:18.4pt;z-index:251564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5962555" wp14:editId="5A5A595D">
                <wp:simplePos x="0" y="0"/>
                <wp:positionH relativeFrom="column">
                  <wp:posOffset>8963025</wp:posOffset>
                </wp:positionH>
                <wp:positionV relativeFrom="paragraph">
                  <wp:posOffset>4972050</wp:posOffset>
                </wp:positionV>
                <wp:extent cx="637540" cy="234315"/>
                <wp:effectExtent l="0" t="0" r="0" b="0"/>
                <wp:wrapNone/>
                <wp:docPr id="329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F9A4E" id="Retângulo 36" o:spid="_x0000_s1026" style="position:absolute;margin-left:705.75pt;margin-top:391.5pt;width:50.2pt;height:18.45pt;z-index:251565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88F43E5" wp14:editId="5723242B">
                <wp:simplePos x="0" y="0"/>
                <wp:positionH relativeFrom="column">
                  <wp:posOffset>8963025</wp:posOffset>
                </wp:positionH>
                <wp:positionV relativeFrom="paragraph">
                  <wp:posOffset>5210175</wp:posOffset>
                </wp:positionV>
                <wp:extent cx="637540" cy="233680"/>
                <wp:effectExtent l="0" t="0" r="0" b="0"/>
                <wp:wrapNone/>
                <wp:docPr id="330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54B65" id="Retângulo 37" o:spid="_x0000_s1026" style="position:absolute;margin-left:705.75pt;margin-top:410.25pt;width:50.2pt;height:18.4pt;z-index:251566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79C75DE" wp14:editId="7A2F6839">
                <wp:simplePos x="0" y="0"/>
                <wp:positionH relativeFrom="column">
                  <wp:posOffset>8963025</wp:posOffset>
                </wp:positionH>
                <wp:positionV relativeFrom="paragraph">
                  <wp:posOffset>5448300</wp:posOffset>
                </wp:positionV>
                <wp:extent cx="637540" cy="234315"/>
                <wp:effectExtent l="0" t="0" r="0" b="0"/>
                <wp:wrapNone/>
                <wp:docPr id="331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7DC35" id="Retângulo 38" o:spid="_x0000_s1026" style="position:absolute;margin-left:705.75pt;margin-top:429pt;width:50.2pt;height:18.45pt;z-index:251567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C0D1582" wp14:editId="07BE5469">
                <wp:simplePos x="0" y="0"/>
                <wp:positionH relativeFrom="column">
                  <wp:posOffset>8963025</wp:posOffset>
                </wp:positionH>
                <wp:positionV relativeFrom="paragraph">
                  <wp:posOffset>4038600</wp:posOffset>
                </wp:positionV>
                <wp:extent cx="637540" cy="234315"/>
                <wp:effectExtent l="0" t="0" r="0" b="0"/>
                <wp:wrapNone/>
                <wp:docPr id="332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27823" id="Retângulo 44" o:spid="_x0000_s1026" style="position:absolute;margin-left:705.75pt;margin-top:318pt;width:50.2pt;height:18.45pt;z-index:251568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val="pt-BR" w:bidi="pt-BR"/>
        </w:rPr>
        <w:drawing>
          <wp:anchor distT="0" distB="0" distL="114300" distR="114300" simplePos="0" relativeHeight="251632640" behindDoc="0" locked="0" layoutInCell="1" allowOverlap="1" wp14:anchorId="7A0A4ABB" wp14:editId="2BB903CE">
            <wp:simplePos x="0" y="0"/>
            <wp:positionH relativeFrom="column">
              <wp:posOffset>5067300</wp:posOffset>
            </wp:positionH>
            <wp:positionV relativeFrom="paragraph">
              <wp:posOffset>4038600</wp:posOffset>
            </wp:positionV>
            <wp:extent cx="1941830" cy="1637030"/>
            <wp:effectExtent l="0" t="0" r="1270" b="1270"/>
            <wp:wrapNone/>
            <wp:docPr id="333" name="Imagem 333" descr="RE9992301 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m 333" descr="RE9992301 IMG0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9" r="7878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val="pt-BR" w:bidi="pt-BR"/>
        </w:rPr>
        <w:drawing>
          <wp:anchor distT="0" distB="0" distL="114300" distR="114300" simplePos="0" relativeHeight="251674624" behindDoc="0" locked="0" layoutInCell="1" allowOverlap="1" wp14:anchorId="35BA78EB" wp14:editId="73D3D07F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1143000" cy="914400"/>
            <wp:effectExtent l="0" t="0" r="0" b="0"/>
            <wp:wrapNone/>
            <wp:docPr id="334" name="Imagem 334" descr="RE9992301 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m 334" descr="RE9992301 IMG0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104" b="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C4C4A" wp14:editId="1FF29019">
                <wp:simplePos x="0" y="0"/>
                <wp:positionH relativeFrom="column">
                  <wp:posOffset>5057775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5" name="Caixa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DE07C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Nos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exerci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4C4A" id="Caixa de Texto 54" o:spid="_x0000_s1059" type="#_x0000_t202" style="position:absolute;margin-left:398.25pt;margin-top:102.75pt;width:113.9pt;height:7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B9DE07C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nihil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id quod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Nos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exerci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qui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1A50F" wp14:editId="60AF39FB">
                <wp:simplePos x="0" y="0"/>
                <wp:positionH relativeFrom="column">
                  <wp:posOffset>6591300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9" name="Caixa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9EDBA0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magna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. Nam libe 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pt-BR" w:bidi="pt-BR"/>
                              </w:rPr>
                              <w:t>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1A50F" id="Caixa de Texto 58" o:spid="_x0000_s1060" type="#_x0000_t202" style="position:absolute;margin-left:519pt;margin-top:102.75pt;width:113.9pt;height:7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E9EDBA0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magna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erat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. Nam libe r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-BR" w:bidi="pt-BR"/>
                        </w:rPr>
                        <w:t>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E644B" w:rsidSect="00537114">
      <w:pgSz w:w="16838" w:h="11906" w:orient="landscape" w:code="9"/>
      <w:pgMar w:top="245" w:right="850" w:bottom="245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D6508" w14:textId="77777777" w:rsidR="00F913AB" w:rsidRDefault="00F913AB" w:rsidP="00101AC6">
      <w:r>
        <w:separator/>
      </w:r>
    </w:p>
  </w:endnote>
  <w:endnote w:type="continuationSeparator" w:id="0">
    <w:p w14:paraId="5C22B04D" w14:textId="77777777" w:rsidR="00F913AB" w:rsidRDefault="00F913AB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3C0D4" w14:textId="77777777" w:rsidR="00F913AB" w:rsidRDefault="00F913AB" w:rsidP="00101AC6">
      <w:r>
        <w:separator/>
      </w:r>
    </w:p>
  </w:footnote>
  <w:footnote w:type="continuationSeparator" w:id="0">
    <w:p w14:paraId="4686A60E" w14:textId="77777777" w:rsidR="00F913AB" w:rsidRDefault="00F913AB" w:rsidP="00101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08"/>
    <w:rsid w:val="00034552"/>
    <w:rsid w:val="000F75AC"/>
    <w:rsid w:val="00101AC6"/>
    <w:rsid w:val="00172BBD"/>
    <w:rsid w:val="00236292"/>
    <w:rsid w:val="002755C8"/>
    <w:rsid w:val="003F3E21"/>
    <w:rsid w:val="00447931"/>
    <w:rsid w:val="004616E0"/>
    <w:rsid w:val="004E227C"/>
    <w:rsid w:val="004E644B"/>
    <w:rsid w:val="0050260C"/>
    <w:rsid w:val="00527FE9"/>
    <w:rsid w:val="00537114"/>
    <w:rsid w:val="00675CC7"/>
    <w:rsid w:val="006B442A"/>
    <w:rsid w:val="00725BD9"/>
    <w:rsid w:val="00734486"/>
    <w:rsid w:val="007640BC"/>
    <w:rsid w:val="007A5312"/>
    <w:rsid w:val="007B46E6"/>
    <w:rsid w:val="0089137F"/>
    <w:rsid w:val="00982C9B"/>
    <w:rsid w:val="00A91EE6"/>
    <w:rsid w:val="00A94EFF"/>
    <w:rsid w:val="00BB3094"/>
    <w:rsid w:val="00C21984"/>
    <w:rsid w:val="00C64EEA"/>
    <w:rsid w:val="00D75908"/>
    <w:rsid w:val="00DC505F"/>
    <w:rsid w:val="00DF1137"/>
    <w:rsid w:val="00E43640"/>
    <w:rsid w:val="00E76B8F"/>
    <w:rsid w:val="00EB6AC3"/>
    <w:rsid w:val="00F54307"/>
    <w:rsid w:val="00F9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A6C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Rodap">
    <w:name w:val="footer"/>
    <w:basedOn w:val="Normal"/>
    <w:link w:val="Rodap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101AC6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layoutready.com/?utm_source=microsoft&amp;utm_medium=file&amp;utm_campaign=office_onlin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Office_30369507_TF16402931</Template>
  <TotalTime>18</TotalTime>
  <Pages>2</Pages>
  <Words>21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pt-BR</cp:lastModifiedBy>
  <cp:revision>4</cp:revision>
  <dcterms:created xsi:type="dcterms:W3CDTF">2019-03-04T22:59:00Z</dcterms:created>
  <dcterms:modified xsi:type="dcterms:W3CDTF">2019-03-19T15:38:00Z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