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D7" w:rsidRDefault="005D01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0pt;margin-top:50.75pt;width:253.8pt;height:342.55pt;z-index:251657216;mso-position-horizontal-relative:page;mso-position-vertical-relative:page" strokecolor="#c2d69b [1942]" strokeweight="3pt">
            <v:fill r:id="rId4" o:title="browneyedsuzie" opacity="58982f" recolor="t" rotate="t" type="frame"/>
            <v:textbox style="mso-next-textbox:#_x0000_s1076">
              <w:txbxContent>
                <w:p w:rsidR="00756ED7" w:rsidRPr="005D0194" w:rsidRDefault="00756ED7" w:rsidP="00EA2F2E">
                  <w:pPr>
                    <w:rPr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7" type="#_x0000_t202" style="position:absolute;margin-left:14pt;margin-top:31.2pt;width:288.9pt;height:381.6pt;z-index:-251661313;mso-position-horizontal-relative:page;mso-position-vertical-relative:page" fillcolor="#d6e3bc [1302]" stroked="f">
            <v:fill color2="#636957" rotate="t" focus="-50%" type="gradient"/>
            <v:textbox>
              <w:txbxContent>
                <w:p w:rsidR="002B3037" w:rsidRDefault="002B303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2" type="#_x0000_t202" alt="Interior floral photo" style="position:absolute;margin-left:14.1pt;margin-top:427pt;width:571.2pt;height:364.6pt;z-index:-251660288;mso-position-horizontal-relative:page;mso-position-vertical-relative:page" fillcolor="#e9eab6" stroked="f">
            <v:fill color2="#c2d69b [1942]" rotate="t" focus="-50%" type="gradient"/>
            <v:textbox>
              <w:txbxContent>
                <w:p w:rsidR="00756ED7" w:rsidRPr="005D0194" w:rsidRDefault="00756ED7">
                  <w:pPr>
                    <w:pStyle w:val="Insidetext"/>
                    <w:rPr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4" type="#_x0000_t202" style="position:absolute;margin-left:315.6pt;margin-top:495.35pt;width:194.25pt;height:204.75pt;z-index:251660288" filled="f" stroked="f">
            <v:textbox style="mso-next-textbox:#_x0000_s1084">
              <w:txbxContent>
                <w:sdt>
                  <w:sdtPr>
                    <w:rPr>
                      <w:lang w:val="pt-BR"/>
                    </w:rPr>
                    <w:id w:val="36805214"/>
                    <w:placeholder>
                      <w:docPart w:val="9C8CC34003A44C138EA07A67774B7FA9"/>
                    </w:placeholder>
                    <w:showingPlcHdr/>
                  </w:sdtPr>
                  <w:sdtContent>
                    <w:p w:rsidR="000B48DF" w:rsidRPr="005D0194" w:rsidRDefault="000B48DF" w:rsidP="000B48DF">
                      <w:pPr>
                        <w:pStyle w:val="Greeting"/>
                        <w:rPr>
                          <w:lang w:val="pt-BR"/>
                        </w:rPr>
                      </w:pPr>
                      <w:r w:rsidRPr="005D0194">
                        <w:rPr>
                          <w:lang w:val="pt-BR"/>
                        </w:rPr>
                        <w:t>Apenas para o seu conhecimento…</w:t>
                      </w:r>
                    </w:p>
                    <w:p w:rsidR="000B48DF" w:rsidRPr="005D0194" w:rsidRDefault="000B48DF" w:rsidP="000B48DF">
                      <w:pPr>
                        <w:pStyle w:val="Greeting"/>
                        <w:rPr>
                          <w:lang w:val="pt-BR"/>
                        </w:rPr>
                      </w:pPr>
                      <w:r w:rsidRPr="005D0194">
                        <w:rPr>
                          <w:lang w:val="pt-BR"/>
                        </w:rPr>
                        <w:t>Você é muito importante para mim</w:t>
                      </w:r>
                    </w:p>
                    <w:p w:rsidR="000B48DF" w:rsidRPr="005D0194" w:rsidRDefault="000B48DF" w:rsidP="000B48DF">
                      <w:pPr>
                        <w:pStyle w:val="Greeting"/>
                        <w:rPr>
                          <w:lang w:val="pt-BR"/>
                        </w:rPr>
                      </w:pPr>
                      <w:r w:rsidRPr="005D0194">
                        <w:rPr>
                          <w:lang w:val="pt-BR"/>
                        </w:rPr>
                        <w:t>Hoje e sempre!</w:t>
                      </w:r>
                    </w:p>
                  </w:sdtContent>
                </w:sdt>
              </w:txbxContent>
            </v:textbox>
          </v:shape>
        </w:pict>
      </w:r>
      <w:r w:rsidR="001C2A7F">
        <w:pict>
          <v:shape id="_x0000_s1029" type="#_x0000_t202" style="position:absolute;margin-left:129.15pt;margin-top:541.5pt;width:101.1pt;height:70.15pt;z-index:251659264;mso-position-horizontal-relative:page;mso-position-vertical-relative:page" strokecolor="#c2d69b [1942]" strokeweight="1pt">
            <v:fill r:id="rId5" o:title="IMGP0295" recolor="t" rotate="t" type="frame"/>
            <v:textbox style="mso-next-textbox:#_x0000_s1029">
              <w:txbxContent>
                <w:p w:rsidR="00756ED7" w:rsidRPr="00EA2F2E" w:rsidRDefault="00756ED7" w:rsidP="00EA2F2E"/>
              </w:txbxContent>
            </v:textbox>
            <w10:wrap anchorx="page" anchory="page"/>
          </v:shape>
        </w:pict>
      </w:r>
    </w:p>
    <w:sectPr w:rsidR="00756ED7" w:rsidSect="005D0194">
      <w:pgSz w:w="11907" w:h="16839" w:code="9"/>
      <w:pgMar w:top="720" w:right="720" w:bottom="734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3F01"/>
  <w:defaultTabStop w:val="720"/>
  <w:drawingGridHorizontalSpacing w:val="100"/>
  <w:drawingGridVerticalSpacing w:val="720"/>
  <w:displayHorizontalDrawingGridEvery w:val="2"/>
  <w:noPunctuationKerning/>
  <w:characterSpacingControl w:val="doNotCompress"/>
  <w:compat/>
  <w:rsids>
    <w:rsidRoot w:val="005D0194"/>
    <w:rsid w:val="000B48DF"/>
    <w:rsid w:val="001C2A7F"/>
    <w:rsid w:val="00275B0A"/>
    <w:rsid w:val="002B3037"/>
    <w:rsid w:val="002C3925"/>
    <w:rsid w:val="00574E66"/>
    <w:rsid w:val="005B0731"/>
    <w:rsid w:val="005D0194"/>
    <w:rsid w:val="006724F7"/>
    <w:rsid w:val="00756ED7"/>
    <w:rsid w:val="00781522"/>
    <w:rsid w:val="00A0128D"/>
    <w:rsid w:val="00E54218"/>
    <w:rsid w:val="00EA2F2E"/>
    <w:rsid w:val="00EB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  <o:colormru v:ext="edit" colors="#214d72,#521f0a,#521f6e,#708dda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6ED7"/>
    <w:rPr>
      <w:rFonts w:ascii="Century Gothic" w:hAnsi="Century Gothic"/>
      <w:color w:val="708DD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56ED7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756ED7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756ED7"/>
    <w:pPr>
      <w:spacing w:before="24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0B48DF"/>
    <w:rPr>
      <w:color w:val="808080"/>
    </w:rPr>
  </w:style>
  <w:style w:type="paragraph" w:customStyle="1" w:styleId="Greeting">
    <w:name w:val="Greeting"/>
    <w:basedOn w:val="Normal"/>
    <w:qFormat/>
    <w:rsid w:val="000B48DF"/>
    <w:pPr>
      <w:spacing w:before="240" w:after="120" w:line="22" w:lineRule="atLeast"/>
      <w:jc w:val="center"/>
    </w:pPr>
    <w:rPr>
      <w:rFonts w:asciiTheme="minorHAnsi" w:hAnsiTheme="minorHAnsi"/>
      <w:color w:val="4F6228" w:themeColor="accent3" w:themeShade="8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C8CC34003A44C138EA07A67774B7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8F4F6-9BDD-4F1A-BF30-AFDFD7B9FFC8}"/>
      </w:docPartPr>
      <w:docPartBody>
        <w:p w:rsidR="00185E5E" w:rsidRDefault="0000654C" w:rsidP="000B48DF">
          <w:pPr>
            <w:pStyle w:val="Greeting"/>
          </w:pPr>
          <w:r>
            <w:rPr>
              <w:lang w:val="pt-BR"/>
            </w:rPr>
            <w:t>Apenas para o seu conhecimento…</w:t>
          </w:r>
        </w:p>
        <w:p w:rsidR="00185E5E" w:rsidRDefault="0000654C" w:rsidP="000B48DF">
          <w:pPr>
            <w:pStyle w:val="Greeting"/>
          </w:pPr>
          <w:r>
            <w:rPr>
              <w:lang w:val="pt-BR"/>
            </w:rPr>
            <w:t>Você é muito importante para mim</w:t>
          </w:r>
        </w:p>
        <w:p w:rsidR="00000000" w:rsidRDefault="0000654C">
          <w:pPr>
            <w:pStyle w:val="9C8CC34003A44C138EA07A67774B7FA9"/>
          </w:pPr>
          <w:r>
            <w:rPr>
              <w:lang w:val="pt-BR"/>
            </w:rPr>
            <w:t>Hoje e sempre!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0654C"/>
    <w:rsid w:val="0000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eeting">
    <w:name w:val="Greeting"/>
    <w:basedOn w:val="Normal"/>
    <w:qFormat/>
    <w:pPr>
      <w:spacing w:before="240" w:after="120" w:line="22" w:lineRule="atLeast"/>
      <w:jc w:val="center"/>
    </w:pPr>
    <w:rPr>
      <w:rFonts w:eastAsia="Times New Roman" w:cs="Times New Roman"/>
      <w:color w:val="4F6228" w:themeColor="accent3" w:themeShade="80"/>
      <w:sz w:val="28"/>
      <w:szCs w:val="24"/>
    </w:rPr>
  </w:style>
  <w:style w:type="paragraph" w:customStyle="1" w:styleId="9C8CC34003A44C138EA07A67774B7FA9">
    <w:name w:val="9C8CC34003A44C138EA07A67774B7FA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Cartão para o dia dos profissionais administrativos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Administrative Professionals Day card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36689</Value>
      <Value>419610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 xsi:nil="true"/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TP010247716</AssetId>
    <TPApplication xmlns="e5d022ff-4ce9-4922-b5a4-f245e35e2aac">Word</TPApplication>
    <TPLaunchHelpLink xmlns="e5d022ff-4ce9-4922-b5a4-f245e35e2aac" xsi:nil="true"/>
    <IntlLocPriority xmlns="e5d022ff-4ce9-4922-b5a4-f245e35e2aac" xsi:nil="true"/>
    <CrawlForDependencies xmlns="e5d022ff-4ce9-4922-b5a4-f245e35e2aac">false</CrawlForDependencies>
    <HandoffToMSDN xmlns="e5d022ff-4ce9-4922-b5a4-f245e35e2aac" xsi:nil="true"/>
    <IntlLangReviewer xmlns="e5d022ff-4ce9-4922-b5a4-f245e35e2aac" xsi:nil="true"/>
    <PlannedPubDate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47377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Props1.xml><?xml version="1.0" encoding="utf-8"?>
<ds:datastoreItem xmlns:ds="http://schemas.openxmlformats.org/officeDocument/2006/customXml" ds:itemID="{E8FCAAFC-934D-493C-BDEA-CAC112CDB8A5}"/>
</file>

<file path=customXml/itemProps2.xml><?xml version="1.0" encoding="utf-8"?>
<ds:datastoreItem xmlns:ds="http://schemas.openxmlformats.org/officeDocument/2006/customXml" ds:itemID="{2B4BD335-F03A-4C1F-8A37-5C3D9E5B0D74}"/>
</file>

<file path=customXml/itemProps3.xml><?xml version="1.0" encoding="utf-8"?>
<ds:datastoreItem xmlns:ds="http://schemas.openxmlformats.org/officeDocument/2006/customXml" ds:itemID="{29CCA4BE-C83E-4E84-ADE3-811D7F100CFD}"/>
</file>

<file path=docProps/app.xml><?xml version="1.0" encoding="utf-8"?>
<Properties xmlns="http://schemas.openxmlformats.org/officeDocument/2006/extended-properties" xmlns:vt="http://schemas.openxmlformats.org/officeDocument/2006/docPropsVTypes">
  <Template>AdminProDayCard_TP10247716_nn.dotx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Professionals Day card</dc:title>
  <dc:creator>Microsoft Corporation</dc:creator>
  <cp:lastModifiedBy>i-mharinga</cp:lastModifiedBy>
  <cp:revision>1</cp:revision>
  <cp:lastPrinted>2005-04-04T18:03:00Z</cp:lastPrinted>
  <dcterms:created xsi:type="dcterms:W3CDTF">2008-09-17T15:02:00Z</dcterms:created>
  <dcterms:modified xsi:type="dcterms:W3CDTF">2008-09-17T15:03:00Z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2343100</vt:r8>
  </property>
</Properties>
</file>