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w:body>
    <w:tbl>
      <w:tblPr>
        <w:tblW w:w="12207" w:type="dxa"/>
        <w:tblInd w:w="-1772" w:type="dxa"/>
        <w:tblLook w:val="0000" w:firstRow="0" w:lastRow="0" w:firstColumn="0" w:lastColumn="0" w:noHBand="0" w:noVBand="0"/>
      </w:tblPr>
      <w:tblGrid>
        <w:gridCol w:w="4762"/>
        <w:gridCol w:w="2798"/>
        <w:gridCol w:w="4577"/>
        <w:gridCol w:w="70"/>
      </w:tblGrid>
      <w:tr w:rsidR="00337E9B" w:rsidRPr="004C772C" w14:paraId="42799B44" w14:textId="77777777" w:rsidTr="00E17C9A">
        <w:trPr>
          <w:trHeight w:val="567"/>
        </w:trPr>
        <w:tc>
          <w:tcPr>
            <w:tcW w:w="7560" w:type="dxa"/>
            <w:gridSpan w:val="2"/>
            <w:vMerge w:val="restart"/>
          </w:tcPr>
          <w:p w14:paraId="16A8FDB8" w14:textId="77777777" w:rsidR="00EF7B7B" w:rsidRPr="004C772C" w:rsidRDefault="00F5401F" w:rsidP="00EF03D7">
            <w:pPr>
              <w:ind w:left="720"/>
              <w:rPr>
                <w:noProof/>
                <w:lang w:val="pt-BR"/>
              </w:rPr>
            </w:pPr>
            <w:r w:rsidRPr="004C772C">
              <w:rPr>
                <w:noProof/>
                <w:lang w:val="pt-BR" w:bidi="pt-BR"/>
              </w:rPr>
              <w:drawing>
                <wp:anchor distT="0" distB="0" distL="114300" distR="114300" simplePos="0" relativeHeight="251628030" behindDoc="1" locked="0" layoutInCell="1" allowOverlap="1" wp14:anchorId="35EDA043" wp14:editId="7829E7EE">
                  <wp:simplePos x="0" y="0"/>
                  <wp:positionH relativeFrom="column">
                    <wp:posOffset>-323850</wp:posOffset>
                  </wp:positionH>
                  <wp:positionV relativeFrom="paragraph">
                    <wp:posOffset>-1621790</wp:posOffset>
                  </wp:positionV>
                  <wp:extent cx="8051800" cy="5356860"/>
                  <wp:effectExtent l="0" t="0" r="6350" b="0"/>
                  <wp:wrapNone/>
                  <wp:docPr id="262" name="Imagem 262" descr="exibição de edifí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downtown-skyscrapers_4460x4460.jpg"/>
                          <pic:cNvPicPr/>
                        </pic:nvPicPr>
                        <pic:blipFill>
                          <a:blip r:embed="rId8">
                            <a:extLst>
                              <a:ext uri="{28A0092B-C50C-407E-A947-70E740481C1C}">
                                <a14:useLocalDpi xmlns:a14="http://schemas.microsoft.com/office/drawing/2010/main" val="0"/>
                              </a:ext>
                            </a:extLst>
                          </a:blip>
                          <a:stretch>
                            <a:fillRect/>
                          </a:stretch>
                        </pic:blipFill>
                        <pic:spPr>
                          <a:xfrm>
                            <a:off x="0" y="0"/>
                            <a:ext cx="8051800" cy="5356860"/>
                          </a:xfrm>
                          <a:prstGeom prst="rect">
                            <a:avLst/>
                          </a:prstGeom>
                        </pic:spPr>
                      </pic:pic>
                    </a:graphicData>
                  </a:graphic>
                  <wp14:sizeRelH relativeFrom="margin">
                    <wp14:pctWidth>0</wp14:pctWidth>
                  </wp14:sizeRelH>
                  <wp14:sizeRelV relativeFrom="margin">
                    <wp14:pctHeight>0</wp14:pctHeight>
                  </wp14:sizeRelV>
                </wp:anchor>
              </w:drawing>
            </w:r>
            <w:r w:rsidR="00B57D40" w:rsidRPr="004C772C">
              <w:rPr>
                <w:noProof/>
                <w:lang w:val="pt-BR" w:bidi="pt-BR"/>
              </w:rPr>
              <mc:AlternateContent>
                <mc:Choice Requires="wps">
                  <w:drawing>
                    <wp:anchor distT="0" distB="0" distL="114300" distR="114300" simplePos="0" relativeHeight="251693568" behindDoc="1" locked="0" layoutInCell="1" allowOverlap="1" wp14:anchorId="7AB37B23" wp14:editId="5287DA49">
                      <wp:simplePos x="0" y="0"/>
                      <wp:positionH relativeFrom="column">
                        <wp:posOffset>-907747</wp:posOffset>
                      </wp:positionH>
                      <wp:positionV relativeFrom="paragraph">
                        <wp:posOffset>-264795</wp:posOffset>
                      </wp:positionV>
                      <wp:extent cx="6703060" cy="2033270"/>
                      <wp:effectExtent l="0" t="0" r="2540" b="5080"/>
                      <wp:wrapNone/>
                      <wp:docPr id="258" name="Paralelogramo 258" descr="forma colorida retangular"/>
                      <wp:cNvGraphicFramePr/>
                      <a:graphic xmlns:a="http://schemas.openxmlformats.org/drawingml/2006/main">
                        <a:graphicData uri="http://schemas.microsoft.com/office/word/2010/wordprocessingShape">
                          <wps:wsp>
                            <wps:cNvSpPr/>
                            <wps:spPr>
                              <a:xfrm>
                                <a:off x="0" y="0"/>
                                <a:ext cx="6703060" cy="2033270"/>
                              </a:xfrm>
                              <a:prstGeom prst="parallelogram">
                                <a:avLst/>
                              </a:prstGeom>
                              <a:solidFill>
                                <a:schemeClr val="tx2">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2CE3C5F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258" o:spid="_x0000_s1026" type="#_x0000_t7" alt="forma colorida retangular" style="position:absolute;margin-left:-71.5pt;margin-top:-20.85pt;width:527.8pt;height:160.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" adj="1638" fillcolor="#3a4b6a [3215]" stroked="f" strokeweight="1pt">
                      <v:fill opacity="56283f"/>
                    </v:shape>
                  </w:pict>
                </mc:Fallback>
              </mc:AlternateContent>
            </w:r>
            <w:r w:rsidR="00EF7B7B" w:rsidRPr="004C772C">
              <w:rPr>
                <w:noProof/>
                <w:lang w:val="pt-BR" w:bidi="pt-BR"/>
              </w:rPr>
              <mc:AlternateContent>
                <mc:Choice Requires="wps">
                  <w:drawing>
                    <wp:inline distT="0" distB="0" distL="0" distR="0" wp14:anchorId="40CE0400" wp14:editId="62DB4BAC">
                      <wp:extent cx="4105275" cy="1569493"/>
                      <wp:effectExtent l="0" t="0" r="9525" b="12065"/>
                      <wp:docPr id="53" name="Caixa de texto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5694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C2C542" w14:textId="77777777" w:rsidR="00EF7B7B" w:rsidRPr="008A026F" w:rsidRDefault="00EF7B7B" w:rsidP="00BC36AD">
                                  <w:pPr>
                                    <w:pStyle w:val="Cabealho1"/>
                                    <w:rPr>
                                      <w:color w:val="FFC000" w:themeColor="accent3"/>
                                      <w:sz w:val="70"/>
                                      <w:szCs w:val="70"/>
                                    </w:rPr>
                                  </w:pPr>
                                  <w:r w:rsidRPr="008A026F">
                                    <w:rPr>
                                      <w:color w:val="FFC000" w:themeColor="accent3"/>
                                      <w:sz w:val="70"/>
                                      <w:szCs w:val="70"/>
                                      <w:lang w:val="pt-BR" w:bidi="pt-BR"/>
                                    </w:rPr>
                                    <w:t>Boletim Informativo</w:t>
                                  </w:r>
                                  <w:r w:rsidRPr="008A026F">
                                    <w:rPr>
                                      <w:color w:val="FFC000" w:themeColor="accent3"/>
                                      <w:sz w:val="70"/>
                                      <w:szCs w:val="70"/>
                                      <w:lang w:val="pt-BR" w:bidi="pt-BR"/>
                                    </w:rPr>
                                    <w:br/>
                                    <w:t>Título</w:t>
                                  </w:r>
                                </w:p>
                              </w:txbxContent>
                            </wps:txbx>
                            <wps:bodyPr rot="0" vert="horz" wrap="square" lIns="0" tIns="0" rIns="0" bIns="0" anchor="t" anchorCtr="0" upright="1">
                              <a:noAutofit/>
                            </wps:bodyPr>
                          </wps:wsp>
                        </a:graphicData>
                      </a:graphic>
                    </wp:inline>
                  </w:drawing>
                </mc:Choice>
                <mc:Fallback>
                  <w:pict>
                    <v:shapetype w14:anchorId="40CE0400" id="_x0000_t202" coordsize="21600,21600" o:spt="202" path="m,l,21600r21600,l21600,xe">
                      <v:stroke joinstyle="miter"/>
                      <v:path gradientshapeok="t" o:connecttype="rect"/>
                    </v:shapetype>
                    <v:shape id="Caixa de texto 358" o:spid="_x0000_s1026" type="#_x0000_t202" style="width:323.25pt;height:1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" filled="f" stroked="f">
                      <v:textbox inset="0,0,0,0">
                        <w:txbxContent>
                          <w:p w14:paraId="41C2C542" w14:textId="77777777" w:rsidR="00EF7B7B" w:rsidRPr="008A026F" w:rsidRDefault="00EF7B7B" w:rsidP="00BC36AD">
                            <w:pPr>
                              <w:pStyle w:val="Cabealho1"/>
                              <w:rPr>
                                <w:color w:val="FFC000" w:themeColor="accent3"/>
                                <w:sz w:val="70"/>
                                <w:szCs w:val="70"/>
                              </w:rPr>
                            </w:pPr>
                            <w:r w:rsidRPr="008A026F">
                              <w:rPr>
                                <w:color w:val="FFC000" w:themeColor="accent3"/>
                                <w:sz w:val="70"/>
                                <w:szCs w:val="70"/>
                                <w:lang w:val="pt-BR" w:bidi="pt-BR"/>
                              </w:rPr>
                              <w:t>Boletim Informativo</w:t>
                            </w:r>
                            <w:r w:rsidRPr="008A026F">
                              <w:rPr>
                                <w:color w:val="FFC000" w:themeColor="accent3"/>
                                <w:sz w:val="70"/>
                                <w:szCs w:val="70"/>
                                <w:lang w:val="pt-BR" w:bidi="pt-BR"/>
                              </w:rPr>
                              <w:br/>
                              <w:t>Título</w:t>
                            </w:r>
                          </w:p>
                        </w:txbxContent>
                      </v:textbox>
                      <w10:anchorlock/>
                    </v:shape>
                  </w:pict>
                </mc:Fallback>
              </mc:AlternateContent>
            </w:r>
          </w:p>
        </w:tc>
        <w:tc>
          <w:tcPr>
            <w:tcW w:w="4647" w:type="dxa"/>
            <w:gridSpan w:val="2"/>
          </w:tcPr>
          <w:p w14:paraId="6C1A27E6" w14:textId="62B52E8D" w:rsidR="00EF7B7B" w:rsidRPr="004C772C" w:rsidRDefault="00E17C9A" w:rsidP="00EF03D7">
            <w:pPr>
              <w:ind w:left="720"/>
              <w:rPr>
                <w:noProof/>
                <w:lang w:val="pt-BR"/>
              </w:rPr>
            </w:pPr>
            <w:r w:rsidRPr="004C772C">
              <w:rPr>
                <w:noProof/>
                <w:lang w:val="pt-BR" w:bidi="pt-BR"/>
              </w:rPr>
              <mc:AlternateContent>
                <mc:Choice Requires="wps">
                  <w:drawing>
                    <wp:anchor distT="0" distB="0" distL="114300" distR="114300" simplePos="0" relativeHeight="251725312" behindDoc="0" locked="0" layoutInCell="1" allowOverlap="1" wp14:anchorId="669E2971" wp14:editId="28A8D9AB">
                      <wp:simplePos x="0" y="0"/>
                      <wp:positionH relativeFrom="column">
                        <wp:posOffset>408940</wp:posOffset>
                      </wp:positionH>
                      <wp:positionV relativeFrom="paragraph">
                        <wp:posOffset>381000</wp:posOffset>
                      </wp:positionV>
                      <wp:extent cx="2171700" cy="676275"/>
                      <wp:effectExtent l="0" t="0" r="0" b="9525"/>
                      <wp:wrapNone/>
                      <wp:docPr id="54" name="Caixa de texto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4C05" w14:textId="77777777" w:rsidR="00EF7B7B" w:rsidRPr="00832412" w:rsidRDefault="00EF7B7B" w:rsidP="00EF7B7B">
                                  <w:pPr>
                                    <w:pStyle w:val="VolumeeEdio"/>
                                    <w:rPr>
                                      <w:color w:val="3A4B6A" w:themeColor="text2"/>
                                    </w:rPr>
                                  </w:pPr>
                                  <w:r w:rsidRPr="00832412">
                                    <w:rPr>
                                      <w:color w:val="3A4B6A" w:themeColor="text2"/>
                                      <w:lang w:val="pt-BR" w:bidi="pt-BR"/>
                                    </w:rPr>
                                    <w:t>Data do boletim informativo</w:t>
                                  </w:r>
                                </w:p>
                                <w:p w14:paraId="25592A7E" w14:textId="77777777" w:rsidR="00EF7B7B" w:rsidRPr="00832412" w:rsidRDefault="00EF7B7B" w:rsidP="00EF7B7B">
                                  <w:pPr>
                                    <w:pStyle w:val="VolumeeEdio"/>
                                    <w:rPr>
                                      <w:color w:val="3A4B6A" w:themeColor="text2"/>
                                    </w:rPr>
                                  </w:pPr>
                                  <w:r w:rsidRPr="00832412">
                                    <w:rPr>
                                      <w:color w:val="3A4B6A" w:themeColor="text2"/>
                                      <w:lang w:val="pt-BR" w:bidi="pt-BR"/>
                                    </w:rPr>
                                    <w:t>Volume 1</w:t>
                                  </w:r>
                                  <w:r w:rsidRPr="00832412">
                                    <w:rPr>
                                      <w:color w:val="3A4B6A" w:themeColor="text2"/>
                                      <w:lang w:val="pt-BR" w:bidi="pt-BR"/>
                                    </w:rPr>
                                    <w:tab/>
                                    <w:t>Edição 1</w:t>
                                  </w:r>
                                </w:p>
                              </w:txbxContent>
                            </wps:txbx>
                            <wps:bodyPr rot="0" vert="horz" wrap="square" lIns="91440" tIns="45720" rIns="91440" bIns="45720" anchor="t" anchorCtr="0" upright="1">
                              <a:noAutofit/>
                            </wps:bodyPr>
                          </wps:wsp>
                        </a:graphicData>
                      </a:graphic>
                    </wp:anchor>
                  </w:drawing>
                </mc:Choice>
                <mc:Fallback>
                  <w:pict>
                    <v:shape w14:anchorId="669E2971" id="Caixa de texto 277" o:spid="_x0000_s1027" type="#_x0000_t202" style="position:absolute;left:0;text-align:left;margin-left:32.2pt;margin-top:30pt;width:171pt;height:53.2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" filled="f" stroked="f">
                      <v:textbox>
                        <w:txbxContent>
                          <w:p w14:paraId="3C084C05" w14:textId="77777777" w:rsidR="00EF7B7B" w:rsidRPr="00832412" w:rsidRDefault="00EF7B7B" w:rsidP="00EF7B7B">
                            <w:pPr>
                              <w:pStyle w:val="VolumeeEdio"/>
                              <w:rPr>
                                <w:color w:val="3A4B6A" w:themeColor="text2"/>
                              </w:rPr>
                            </w:pPr>
                            <w:r w:rsidRPr="00832412">
                              <w:rPr>
                                <w:color w:val="3A4B6A" w:themeColor="text2"/>
                                <w:lang w:val="pt-BR" w:bidi="pt-BR"/>
                              </w:rPr>
                              <w:t>Data do boletim informativo</w:t>
                            </w:r>
                          </w:p>
                          <w:p w14:paraId="25592A7E" w14:textId="77777777" w:rsidR="00EF7B7B" w:rsidRPr="00832412" w:rsidRDefault="00EF7B7B" w:rsidP="00EF7B7B">
                            <w:pPr>
                              <w:pStyle w:val="VolumeeEdio"/>
                              <w:rPr>
                                <w:color w:val="3A4B6A" w:themeColor="text2"/>
                              </w:rPr>
                            </w:pPr>
                            <w:r w:rsidRPr="00832412">
                              <w:rPr>
                                <w:color w:val="3A4B6A" w:themeColor="text2"/>
                                <w:lang w:val="pt-BR" w:bidi="pt-BR"/>
                              </w:rPr>
                              <w:t>Volume 1</w:t>
                            </w:r>
                            <w:r w:rsidRPr="00832412">
                              <w:rPr>
                                <w:color w:val="3A4B6A" w:themeColor="text2"/>
                                <w:lang w:val="pt-BR" w:bidi="pt-BR"/>
                              </w:rPr>
                              <w:tab/>
                              <w:t>Edição 1</w:t>
                            </w:r>
                          </w:p>
                        </w:txbxContent>
                      </v:textbox>
                    </v:shape>
                  </w:pict>
                </mc:Fallback>
              </mc:AlternateContent>
            </w:r>
            <w:r w:rsidR="00D957C9" w:rsidRPr="004C772C">
              <w:rPr>
                <w:noProof/>
                <w:lang w:val="pt-BR" w:bidi="pt-BR"/>
              </w:rPr>
              <mc:AlternateContent>
                <mc:Choice Requires="wps">
                  <w:drawing>
                    <wp:anchor distT="0" distB="0" distL="114300" distR="114300" simplePos="0" relativeHeight="251694592" behindDoc="1" locked="0" layoutInCell="1" allowOverlap="1" wp14:anchorId="4F91CDF5" wp14:editId="2796FE15">
                      <wp:simplePos x="0" y="0"/>
                      <wp:positionH relativeFrom="column">
                        <wp:posOffset>142875</wp:posOffset>
                      </wp:positionH>
                      <wp:positionV relativeFrom="paragraph">
                        <wp:posOffset>239538</wp:posOffset>
                      </wp:positionV>
                      <wp:extent cx="5117465" cy="927735"/>
                      <wp:effectExtent l="0" t="0" r="6985" b="5715"/>
                      <wp:wrapNone/>
                      <wp:docPr id="259" name="Paralelogramo 259" descr="forma colorida retangular"/>
                      <wp:cNvGraphicFramePr/>
                      <a:graphic xmlns:a="http://schemas.openxmlformats.org/drawingml/2006/main">
                        <a:graphicData uri="http://schemas.microsoft.com/office/word/2010/wordprocessingShape">
                          <wps:wsp>
                            <wps:cNvSpPr/>
                            <wps:spPr>
                              <a:xfrm>
                                <a:off x="0" y="0"/>
                                <a:ext cx="5117465" cy="927735"/>
                              </a:xfrm>
                              <a:prstGeom prst="parallelogram">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34F993" id="Paralelogramo 259" o:spid="_x0000_s1026" type="#_x0000_t7" alt="forma colorida retangular" style="position:absolute;margin-left:11.25pt;margin-top:18.85pt;width:402.95pt;height:7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" adj="979" fillcolor="#ffc000 [3206]" stroked="f"/>
                  </w:pict>
                </mc:Fallback>
              </mc:AlternateContent>
            </w:r>
            <w:r w:rsidR="00EF7B7B" w:rsidRPr="004C772C">
              <w:rPr>
                <w:noProof/>
                <w:lang w:val="pt-BR" w:bidi="pt-BR"/>
              </w:rPr>
              <w:br w:type="page"/>
            </w:r>
          </w:p>
        </w:tc>
      </w:tr>
      <w:tr w:rsidR="00337E9B" w:rsidRPr="004C772C" w14:paraId="0C120F02" w14:textId="77777777" w:rsidTr="00BF600D">
        <w:trPr>
          <w:trHeight w:val="1521"/>
        </w:trPr>
        <w:tc>
          <w:tcPr>
            <w:tcW w:w="7560" w:type="dxa"/>
            <w:gridSpan w:val="2"/>
            <w:vMerge/>
          </w:tcPr>
          <w:p w14:paraId="4E464B28" w14:textId="77777777" w:rsidR="00EF7B7B" w:rsidRPr="004C772C" w:rsidRDefault="00EF7B7B" w:rsidP="00EF03D7">
            <w:pPr>
              <w:ind w:left="720"/>
              <w:rPr>
                <w:noProof/>
                <w:lang w:val="pt-BR"/>
              </w:rPr>
            </w:pPr>
          </w:p>
        </w:tc>
        <w:tc>
          <w:tcPr>
            <w:tcW w:w="4647" w:type="dxa"/>
            <w:gridSpan w:val="2"/>
          </w:tcPr>
          <w:p w14:paraId="79BE13FF" w14:textId="42DE3C1E" w:rsidR="00EF7B7B" w:rsidRPr="004C772C" w:rsidRDefault="00EF7B7B" w:rsidP="00EF03D7">
            <w:pPr>
              <w:ind w:left="720"/>
              <w:rPr>
                <w:noProof/>
                <w:lang w:val="pt-BR"/>
              </w:rPr>
            </w:pPr>
          </w:p>
        </w:tc>
      </w:tr>
      <w:tr w:rsidR="00EF03D7" w:rsidRPr="004C772C" w14:paraId="5C0BAF33" w14:textId="77777777" w:rsidTr="00B57D40">
        <w:trPr>
          <w:trHeight w:val="747"/>
        </w:trPr>
        <w:tc>
          <w:tcPr>
            <w:tcW w:w="12207" w:type="dxa"/>
            <w:gridSpan w:val="4"/>
          </w:tcPr>
          <w:p w14:paraId="2BD66C76" w14:textId="77777777" w:rsidR="00EF03D7" w:rsidRPr="004C772C" w:rsidRDefault="00EF03D7" w:rsidP="00EF03D7">
            <w:pPr>
              <w:ind w:left="720"/>
              <w:rPr>
                <w:noProof/>
                <w:lang w:val="pt-BR"/>
              </w:rPr>
            </w:pPr>
          </w:p>
        </w:tc>
      </w:tr>
      <w:tr w:rsidR="00B57D40" w:rsidRPr="004C772C" w14:paraId="7665E95D" w14:textId="77777777" w:rsidTr="00E17C9A">
        <w:trPr>
          <w:trHeight w:val="2002"/>
        </w:trPr>
        <w:tc>
          <w:tcPr>
            <w:tcW w:w="12207" w:type="dxa"/>
            <w:gridSpan w:val="4"/>
          </w:tcPr>
          <w:p w14:paraId="474D2A8B" w14:textId="77777777" w:rsidR="00B57D40" w:rsidRPr="004C772C" w:rsidRDefault="00B57D40" w:rsidP="00535A69">
            <w:pPr>
              <w:ind w:left="288"/>
              <w:rPr>
                <w:noProof/>
                <w:lang w:val="pt-BR"/>
              </w:rPr>
            </w:pPr>
            <w:r w:rsidRPr="004C772C">
              <w:rPr>
                <w:noProof/>
                <w:lang w:val="pt-BR" w:bidi="pt-BR"/>
              </w:rPr>
              <mc:AlternateContent>
                <mc:Choice Requires="wps">
                  <w:drawing>
                    <wp:inline distT="0" distB="0" distL="0" distR="0" wp14:anchorId="530BFCFC" wp14:editId="4F89E079">
                      <wp:extent cx="4012223" cy="859536"/>
                      <wp:effectExtent l="0" t="0" r="7620" b="0"/>
                      <wp:docPr id="257" name="Caixa de texto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2223" cy="859536"/>
                              </a:xfrm>
                              <a:prstGeom prst="rect">
                                <a:avLst/>
                              </a:prstGeom>
                              <a:solidFill>
                                <a:schemeClr val="bg2"/>
                              </a:solidFill>
                              <a:ln>
                                <a:noFill/>
                              </a:ln>
                            </wps:spPr>
                            <wps:txbx>
                              <w:txbxContent>
                                <w:p w14:paraId="26D91413" w14:textId="07CDB97F" w:rsidR="00B57D40" w:rsidRPr="00B57D40" w:rsidRDefault="00B57D40" w:rsidP="00B57D40">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Nome da empresa</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Endereço</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000E3F9A" w:rsidRPr="00BD11D5">
                                    <w:rPr>
                                      <w:b/>
                                      <w:sz w:val="22"/>
                                      <w:szCs w:val="22"/>
                                      <w:lang w:val="pt-BR" w:bidi="pt-BR"/>
                                    </w:rPr>
                                    <w:fldChar w:fldCharType="begin"/>
                                  </w:r>
                                  <w:r w:rsidR="000E3F9A" w:rsidRPr="00BD11D5">
                                    <w:rPr>
                                      <w:b/>
                                      <w:sz w:val="22"/>
                                      <w:szCs w:val="22"/>
                                      <w:lang w:val="pt-BR" w:bidi="pt-BR"/>
                                    </w:rPr>
                                    <w:instrText xml:space="preserve"> MACROBUTTON  DoFieldClick [</w:instrText>
                                  </w:r>
                                  <w:r w:rsidR="00F11D0E" w:rsidRPr="00F11D0E">
                                    <w:rPr>
                                      <w:b/>
                                      <w:sz w:val="22"/>
                                      <w:szCs w:val="22"/>
                                      <w:lang w:val="pt-BR" w:bidi="pt-BR"/>
                                    </w:rPr>
                                    <w:instrText>Cidade, estado, CEP</w:instrText>
                                  </w:r>
                                  <w:r w:rsidR="000E3F9A" w:rsidRPr="00BD11D5">
                                    <w:rPr>
                                      <w:b/>
                                      <w:sz w:val="22"/>
                                      <w:szCs w:val="22"/>
                                      <w:lang w:val="pt-BR" w:bidi="pt-BR"/>
                                    </w:rPr>
                                    <w:instrText>]</w:instrText>
                                  </w:r>
                                  <w:r w:rsidR="000E3F9A" w:rsidRPr="00BD11D5">
                                    <w:rPr>
                                      <w:b/>
                                      <w:sz w:val="22"/>
                                      <w:szCs w:val="22"/>
                                      <w:lang w:val="pt-BR" w:bidi="pt-BR"/>
                                    </w:rPr>
                                    <w:fldChar w:fldCharType="end"/>
                                  </w:r>
                                </w:p>
                                <w:p w14:paraId="70E3D9AB" w14:textId="30CEBB2D" w:rsidR="00B57D40" w:rsidRPr="00B57D40" w:rsidRDefault="00B57D40" w:rsidP="00B57D40">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Site da Web</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w:t>
                                  </w: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email</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w:t>
                                  </w: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telefone</w:instrText>
                                  </w:r>
                                  <w:r w:rsidRPr="00B57D40">
                                    <w:rPr>
                                      <w:sz w:val="22"/>
                                      <w:szCs w:val="22"/>
                                      <w:lang w:val="pt-BR" w:bidi="pt-BR"/>
                                    </w:rPr>
                                    <w:instrText>]</w:instrText>
                                  </w:r>
                                  <w:r w:rsidRPr="00B57D40">
                                    <w:rPr>
                                      <w:sz w:val="22"/>
                                      <w:szCs w:val="22"/>
                                      <w:lang w:val="pt-BR" w:bidi="pt-BR"/>
                                    </w:rPr>
                                    <w:fldChar w:fldCharType="end"/>
                                  </w:r>
                                </w:p>
                              </w:txbxContent>
                            </wps:txbx>
                            <wps:bodyPr rot="0" vert="horz" wrap="square" lIns="182880" tIns="182880" rIns="182880" bIns="0" anchor="t" anchorCtr="0" upright="1">
                              <a:noAutofit/>
                            </wps:bodyPr>
                          </wps:wsp>
                        </a:graphicData>
                      </a:graphic>
                    </wp:inline>
                  </w:drawing>
                </mc:Choice>
                <mc:Fallback>
                  <w:pict>
                    <v:shape w14:anchorId="530BFCFC" id="Caixa de texto 356" o:spid="_x0000_s1028" type="#_x0000_t202" style="width:315.9pt;height:6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" fillcolor="#eaeaea [3214]" stroked="f">
                      <v:textbox inset="14.4pt,14.4pt,14.4pt,0">
                        <w:txbxContent>
                          <w:p w14:paraId="26D91413" w14:textId="07CDB97F" w:rsidR="00B57D40" w:rsidRPr="00B57D40" w:rsidRDefault="00B57D40" w:rsidP="00B57D40">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Nome da empresa</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Endereço</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000E3F9A" w:rsidRPr="00BD11D5">
                              <w:rPr>
                                <w:b/>
                                <w:sz w:val="22"/>
                                <w:szCs w:val="22"/>
                                <w:lang w:val="pt-BR" w:bidi="pt-BR"/>
                              </w:rPr>
                              <w:fldChar w:fldCharType="begin"/>
                            </w:r>
                            <w:r w:rsidR="000E3F9A" w:rsidRPr="00BD11D5">
                              <w:rPr>
                                <w:b/>
                                <w:sz w:val="22"/>
                                <w:szCs w:val="22"/>
                                <w:lang w:val="pt-BR" w:bidi="pt-BR"/>
                              </w:rPr>
                              <w:instrText xml:space="preserve"> MACROBUTTON  DoFieldClick [</w:instrText>
                            </w:r>
                            <w:r w:rsidR="00F11D0E" w:rsidRPr="00F11D0E">
                              <w:rPr>
                                <w:b/>
                                <w:sz w:val="22"/>
                                <w:szCs w:val="22"/>
                                <w:lang w:val="pt-BR" w:bidi="pt-BR"/>
                              </w:rPr>
                              <w:instrText>Cidade, estado, CEP</w:instrText>
                            </w:r>
                            <w:r w:rsidR="000E3F9A" w:rsidRPr="00BD11D5">
                              <w:rPr>
                                <w:b/>
                                <w:sz w:val="22"/>
                                <w:szCs w:val="22"/>
                                <w:lang w:val="pt-BR" w:bidi="pt-BR"/>
                              </w:rPr>
                              <w:instrText>]</w:instrText>
                            </w:r>
                            <w:r w:rsidR="000E3F9A" w:rsidRPr="00BD11D5">
                              <w:rPr>
                                <w:b/>
                                <w:sz w:val="22"/>
                                <w:szCs w:val="22"/>
                                <w:lang w:val="pt-BR" w:bidi="pt-BR"/>
                              </w:rPr>
                              <w:fldChar w:fldCharType="end"/>
                            </w:r>
                          </w:p>
                          <w:p w14:paraId="70E3D9AB" w14:textId="30CEBB2D" w:rsidR="00B57D40" w:rsidRPr="00B57D40" w:rsidRDefault="00B57D40" w:rsidP="00B57D40">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Site da Web</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w:t>
                            </w: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email</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w:t>
                            </w:r>
                            <w:r w:rsidRPr="00B57D40">
                              <w:rPr>
                                <w:sz w:val="22"/>
                                <w:szCs w:val="22"/>
                                <w:lang w:val="pt-BR" w:bidi="pt-BR"/>
                              </w:rPr>
                              <w:fldChar w:fldCharType="begin"/>
                            </w:r>
                            <w:r w:rsidRPr="00B57D40">
                              <w:rPr>
                                <w:sz w:val="22"/>
                                <w:szCs w:val="22"/>
                                <w:lang w:val="pt-BR" w:bidi="pt-BR"/>
                              </w:rPr>
                              <w:instrText>MACROBUTTON DoFieldClick [</w:instrText>
                            </w:r>
                            <w:r w:rsidR="00F11D0E" w:rsidRPr="00F11D0E">
                              <w:rPr>
                                <w:b/>
                                <w:sz w:val="22"/>
                                <w:szCs w:val="22"/>
                                <w:lang w:val="pt-BR" w:bidi="pt-BR"/>
                              </w:rPr>
                              <w:instrText>telefone</w:instrText>
                            </w:r>
                            <w:r w:rsidRPr="00B57D40">
                              <w:rPr>
                                <w:sz w:val="22"/>
                                <w:szCs w:val="22"/>
                                <w:lang w:val="pt-BR" w:bidi="pt-BR"/>
                              </w:rPr>
                              <w:instrText>]</w:instrText>
                            </w:r>
                            <w:r w:rsidRPr="00B57D40">
                              <w:rPr>
                                <w:sz w:val="22"/>
                                <w:szCs w:val="22"/>
                                <w:lang w:val="pt-BR" w:bidi="pt-BR"/>
                              </w:rPr>
                              <w:fldChar w:fldCharType="end"/>
                            </w:r>
                          </w:p>
                        </w:txbxContent>
                      </v:textbox>
                      <w10:anchorlock/>
                    </v:shape>
                  </w:pict>
                </mc:Fallback>
              </mc:AlternateContent>
            </w:r>
          </w:p>
        </w:tc>
      </w:tr>
      <w:tr w:rsidR="00337E9B" w:rsidRPr="004C772C" w14:paraId="3619DA4B" w14:textId="77777777" w:rsidTr="00E17C9A">
        <w:trPr>
          <w:gridAfter w:val="1"/>
          <w:wAfter w:w="70" w:type="dxa"/>
          <w:trHeight w:val="9784"/>
        </w:trPr>
        <w:tc>
          <w:tcPr>
            <w:tcW w:w="4762" w:type="dxa"/>
          </w:tcPr>
          <w:p w14:paraId="3EB690F1" w14:textId="77777777" w:rsidR="00B57D40" w:rsidRPr="004C772C" w:rsidRDefault="00535A69" w:rsidP="00EF03D7">
            <w:pPr>
              <w:ind w:left="720"/>
              <w:rPr>
                <w:noProof/>
                <w:lang w:val="pt-BR"/>
              </w:rPr>
            </w:pPr>
            <w:r w:rsidRPr="004C772C">
              <w:rPr>
                <w:noProof/>
                <w:lang w:val="pt-BR" w:bidi="pt-BR"/>
              </w:rPr>
              <mc:AlternateContent>
                <mc:Choice Requires="wps">
                  <w:drawing>
                    <wp:anchor distT="0" distB="0" distL="114300" distR="114300" simplePos="0" relativeHeight="251695616" behindDoc="1" locked="0" layoutInCell="1" allowOverlap="1" wp14:anchorId="1183A9AA" wp14:editId="0310A618">
                      <wp:simplePos x="0" y="0"/>
                      <wp:positionH relativeFrom="column">
                        <wp:posOffset>191432</wp:posOffset>
                      </wp:positionH>
                      <wp:positionV relativeFrom="page">
                        <wp:posOffset>-262215</wp:posOffset>
                      </wp:positionV>
                      <wp:extent cx="6979535" cy="5856790"/>
                      <wp:effectExtent l="0" t="0" r="0" b="0"/>
                      <wp:wrapNone/>
                      <wp:docPr id="277" name="Retângulo 277" descr="caixa de plano de fundo branco"/>
                      <wp:cNvGraphicFramePr/>
                      <a:graphic xmlns:a="http://schemas.openxmlformats.org/drawingml/2006/main">
                        <a:graphicData uri="http://schemas.microsoft.com/office/word/2010/wordprocessingShape">
                          <wps:wsp>
                            <wps:cNvSpPr/>
                            <wps:spPr>
                              <a:xfrm>
                                <a:off x="0" y="0"/>
                                <a:ext cx="6979535" cy="585679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1DFF9B4" id="Retângulo 277" o:spid="_x0000_s1026" alt="caixa de plano de fundo branco" style="position:absolute;margin-left:15.05pt;margin-top:-20.65pt;width:549.55pt;height:461.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" stroked="f" strokeweight="1pt">
                      <w10:wrap anchory="page"/>
                    </v:rect>
                  </w:pict>
                </mc:Fallback>
              </mc:AlternateContent>
            </w:r>
            <w:r w:rsidR="00612826" w:rsidRPr="004C772C">
              <w:rPr>
                <w:noProof/>
                <w:lang w:val="pt-BR" w:bidi="pt-BR"/>
              </w:rPr>
              <mc:AlternateContent>
                <mc:Choice Requires="wps">
                  <w:drawing>
                    <wp:inline distT="0" distB="0" distL="0" distR="0" wp14:anchorId="30C09733" wp14:editId="67754702">
                      <wp:extent cx="1983346" cy="2691684"/>
                      <wp:effectExtent l="0" t="0" r="0" b="0"/>
                      <wp:docPr id="56" name="Caixa de texto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346" cy="2691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C3300"/>
                                    </a:solidFill>
                                    <a:miter lim="800000"/>
                                    <a:headEnd/>
                                    <a:tailEnd/>
                                  </a14:hiddenLine>
                                </a:ext>
                              </a:extLst>
                            </wps:spPr>
                            <wps:txbx>
                              <w:txbxContent>
                                <w:p w14:paraId="710510A0" w14:textId="77777777" w:rsidR="00612826" w:rsidRPr="00FF55D8" w:rsidRDefault="00FF55D8" w:rsidP="00FF55D8">
                                  <w:pPr>
                                    <w:pStyle w:val="TOCHeading"/>
                                    <w:spacing w:after="240"/>
                                  </w:pPr>
                                  <w:r w:rsidRPr="00FF55D8">
                                    <w:rPr>
                                      <w:lang w:val="pt-BR" w:bidi="pt-BR"/>
                                    </w:rPr>
                                    <w:t>NESTA EDIÇÃO</w:t>
                                  </w:r>
                                </w:p>
                                <w:p w14:paraId="6A5BAE74" w14:textId="77777777" w:rsidR="00612826" w:rsidRDefault="00612826" w:rsidP="00FF55D8">
                                  <w:pPr>
                                    <w:pStyle w:val="ListParagraph"/>
                                    <w:numPr>
                                      <w:ilvl w:val="0"/>
                                      <w:numId w:val="13"/>
                                    </w:numPr>
                                    <w:spacing w:after="100"/>
                                    <w:contextualSpacing w:val="0"/>
                                  </w:pPr>
                                  <w:r w:rsidRPr="00FF55D8">
                                    <w:rPr>
                                      <w:sz w:val="22"/>
                                      <w:szCs w:val="22"/>
                                      <w:lang w:val="pt-BR" w:bidi="pt-BR"/>
                                    </w:rPr>
                                    <w:t>Introdução</w:t>
                                  </w:r>
                                </w:p>
                                <w:p w14:paraId="5A407A5F" w14:textId="77777777" w:rsidR="00612826" w:rsidRDefault="00612826" w:rsidP="00FF55D8">
                                  <w:pPr>
                                    <w:pStyle w:val="ListParagraph"/>
                                    <w:numPr>
                                      <w:ilvl w:val="0"/>
                                      <w:numId w:val="13"/>
                                    </w:numPr>
                                    <w:spacing w:after="100"/>
                                    <w:contextualSpacing w:val="0"/>
                                  </w:pPr>
                                  <w:r w:rsidRPr="00FF55D8">
                                    <w:rPr>
                                      <w:sz w:val="22"/>
                                      <w:szCs w:val="22"/>
                                      <w:lang w:val="pt-BR" w:bidi="pt-BR"/>
                                    </w:rPr>
                                    <w:t>Escrever ótimos artigos de boletins informativos</w:t>
                                  </w:r>
                                </w:p>
                                <w:p w14:paraId="76A36D5E" w14:textId="77777777" w:rsidR="00612826" w:rsidRDefault="00612826" w:rsidP="00FF55D8">
                                  <w:pPr>
                                    <w:pStyle w:val="ListParagraph"/>
                                    <w:numPr>
                                      <w:ilvl w:val="0"/>
                                      <w:numId w:val="13"/>
                                    </w:numPr>
                                    <w:spacing w:after="100"/>
                                    <w:contextualSpacing w:val="0"/>
                                  </w:pPr>
                                  <w:r w:rsidRPr="00FF55D8">
                                    <w:rPr>
                                      <w:sz w:val="22"/>
                                      <w:szCs w:val="22"/>
                                      <w:lang w:val="pt-BR" w:bidi="pt-BR"/>
                                    </w:rPr>
                                    <w:t>Ajustar um artigo em um espaço apertado</w:t>
                                  </w:r>
                                </w:p>
                                <w:p w14:paraId="76A7ADB3" w14:textId="77777777" w:rsidR="00612826" w:rsidRDefault="00612826" w:rsidP="00FF55D8">
                                  <w:pPr>
                                    <w:pStyle w:val="ListParagraph"/>
                                    <w:numPr>
                                      <w:ilvl w:val="0"/>
                                      <w:numId w:val="13"/>
                                    </w:numPr>
                                    <w:spacing w:after="100"/>
                                    <w:contextualSpacing w:val="0"/>
                                  </w:pPr>
                                  <w:r w:rsidRPr="00FF55D8">
                                    <w:rPr>
                                      <w:sz w:val="22"/>
                                      <w:szCs w:val="22"/>
                                      <w:lang w:val="pt-BR" w:bidi="pt-BR"/>
                                    </w:rPr>
                                    <w:t>Inserir sua própria arte</w:t>
                                  </w:r>
                                </w:p>
                                <w:p w14:paraId="19BFA44A" w14:textId="77777777" w:rsidR="00612826" w:rsidRDefault="00612826" w:rsidP="00FF55D8">
                                  <w:pPr>
                                    <w:pStyle w:val="ListParagraph"/>
                                    <w:numPr>
                                      <w:ilvl w:val="0"/>
                                      <w:numId w:val="13"/>
                                    </w:numPr>
                                    <w:spacing w:after="100"/>
                                    <w:contextualSpacing w:val="0"/>
                                  </w:pPr>
                                  <w:r w:rsidRPr="00FF55D8">
                                    <w:rPr>
                                      <w:sz w:val="22"/>
                                      <w:szCs w:val="22"/>
                                      <w:lang w:val="pt-BR" w:bidi="pt-BR"/>
                                    </w:rPr>
                                    <w:t>Os elementos de um boletim informativo</w:t>
                                  </w:r>
                                </w:p>
                              </w:txbxContent>
                            </wps:txbx>
                            <wps:bodyPr rot="0" vert="horz" wrap="square" lIns="91440" tIns="45720" rIns="91440" bIns="45720" anchor="t" anchorCtr="0" upright="1">
                              <a:noAutofit/>
                            </wps:bodyPr>
                          </wps:wsp>
                        </a:graphicData>
                      </a:graphic>
                    </wp:inline>
                  </w:drawing>
                </mc:Choice>
                <mc:Fallback>
                  <w:pict>
                    <v:shape w14:anchorId="30C09733" id="Caixa de texto 271" o:spid="_x0000_s1029" type="#_x0000_t202" style="width:156.15pt;height:2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" filled="f" stroked="f" strokecolor="#c30">
                      <v:textbox>
                        <w:txbxContent>
                          <w:p w14:paraId="710510A0" w14:textId="77777777" w:rsidR="00612826" w:rsidRPr="00FF55D8" w:rsidRDefault="00FF55D8" w:rsidP="00FF55D8">
                            <w:pPr>
                              <w:pStyle w:val="TOCHeading"/>
                              <w:spacing w:after="240"/>
                            </w:pPr>
                            <w:r w:rsidRPr="00FF55D8">
                              <w:rPr>
                                <w:lang w:val="pt-BR" w:bidi="pt-BR"/>
                              </w:rPr>
                              <w:t>NESTA EDIÇÃO</w:t>
                            </w:r>
                          </w:p>
                          <w:p w14:paraId="6A5BAE74" w14:textId="77777777" w:rsidR="00612826" w:rsidRDefault="00612826" w:rsidP="00FF55D8">
                            <w:pPr>
                              <w:pStyle w:val="ListParagraph"/>
                              <w:numPr>
                                <w:ilvl w:val="0"/>
                                <w:numId w:val="13"/>
                              </w:numPr>
                              <w:spacing w:after="100"/>
                              <w:contextualSpacing w:val="0"/>
                            </w:pPr>
                            <w:r w:rsidRPr="00FF55D8">
                              <w:rPr>
                                <w:sz w:val="22"/>
                                <w:szCs w:val="22"/>
                                <w:lang w:val="pt-BR" w:bidi="pt-BR"/>
                              </w:rPr>
                              <w:t>Introdução</w:t>
                            </w:r>
                          </w:p>
                          <w:p w14:paraId="5A407A5F" w14:textId="77777777" w:rsidR="00612826" w:rsidRDefault="00612826" w:rsidP="00FF55D8">
                            <w:pPr>
                              <w:pStyle w:val="ListParagraph"/>
                              <w:numPr>
                                <w:ilvl w:val="0"/>
                                <w:numId w:val="13"/>
                              </w:numPr>
                              <w:spacing w:after="100"/>
                              <w:contextualSpacing w:val="0"/>
                            </w:pPr>
                            <w:r w:rsidRPr="00FF55D8">
                              <w:rPr>
                                <w:sz w:val="22"/>
                                <w:szCs w:val="22"/>
                                <w:lang w:val="pt-BR" w:bidi="pt-BR"/>
                              </w:rPr>
                              <w:t>Escrever ótimos artigos de boletins informativos</w:t>
                            </w:r>
                          </w:p>
                          <w:p w14:paraId="76A36D5E" w14:textId="77777777" w:rsidR="00612826" w:rsidRDefault="00612826" w:rsidP="00FF55D8">
                            <w:pPr>
                              <w:pStyle w:val="ListParagraph"/>
                              <w:numPr>
                                <w:ilvl w:val="0"/>
                                <w:numId w:val="13"/>
                              </w:numPr>
                              <w:spacing w:after="100"/>
                              <w:contextualSpacing w:val="0"/>
                            </w:pPr>
                            <w:r w:rsidRPr="00FF55D8">
                              <w:rPr>
                                <w:sz w:val="22"/>
                                <w:szCs w:val="22"/>
                                <w:lang w:val="pt-BR" w:bidi="pt-BR"/>
                              </w:rPr>
                              <w:t>Ajustar um artigo em um espaço apertado</w:t>
                            </w:r>
                          </w:p>
                          <w:p w14:paraId="76A7ADB3" w14:textId="77777777" w:rsidR="00612826" w:rsidRDefault="00612826" w:rsidP="00FF55D8">
                            <w:pPr>
                              <w:pStyle w:val="ListParagraph"/>
                              <w:numPr>
                                <w:ilvl w:val="0"/>
                                <w:numId w:val="13"/>
                              </w:numPr>
                              <w:spacing w:after="100"/>
                              <w:contextualSpacing w:val="0"/>
                            </w:pPr>
                            <w:r w:rsidRPr="00FF55D8">
                              <w:rPr>
                                <w:sz w:val="22"/>
                                <w:szCs w:val="22"/>
                                <w:lang w:val="pt-BR" w:bidi="pt-BR"/>
                              </w:rPr>
                              <w:t>Inserir sua própria arte</w:t>
                            </w:r>
                          </w:p>
                          <w:p w14:paraId="19BFA44A" w14:textId="77777777" w:rsidR="00612826" w:rsidRDefault="00612826" w:rsidP="00FF55D8">
                            <w:pPr>
                              <w:pStyle w:val="ListParagraph"/>
                              <w:numPr>
                                <w:ilvl w:val="0"/>
                                <w:numId w:val="13"/>
                              </w:numPr>
                              <w:spacing w:after="100"/>
                              <w:contextualSpacing w:val="0"/>
                            </w:pPr>
                            <w:r w:rsidRPr="00FF55D8">
                              <w:rPr>
                                <w:sz w:val="22"/>
                                <w:szCs w:val="22"/>
                                <w:lang w:val="pt-BR" w:bidi="pt-BR"/>
                              </w:rPr>
                              <w:t>Os elementos de um boletim informativo</w:t>
                            </w:r>
                          </w:p>
                        </w:txbxContent>
                      </v:textbox>
                      <w10:anchorlock/>
                    </v:shape>
                  </w:pict>
                </mc:Fallback>
              </mc:AlternateContent>
            </w:r>
            <w:r w:rsidR="00337E9B" w:rsidRPr="004C772C">
              <w:rPr>
                <w:noProof/>
                <w:lang w:val="pt-BR" w:bidi="pt-BR"/>
              </w:rPr>
              <mc:AlternateContent>
                <mc:Choice Requires="wps">
                  <w:drawing>
                    <wp:inline distT="0" distB="0" distL="0" distR="0" wp14:anchorId="19321383" wp14:editId="3A9C7226">
                      <wp:extent cx="2361063" cy="1247775"/>
                      <wp:effectExtent l="0" t="0" r="1270" b="9525"/>
                      <wp:docPr id="279" name="Paralelogramo 279"/>
                      <wp:cNvGraphicFramePr/>
                      <a:graphic xmlns:a="http://schemas.openxmlformats.org/drawingml/2006/main">
                        <a:graphicData uri="http://schemas.microsoft.com/office/word/2010/wordprocessingShape">
                          <wps:wsp>
                            <wps:cNvSpPr/>
                            <wps:spPr>
                              <a:xfrm>
                                <a:off x="0" y="0"/>
                                <a:ext cx="2361063" cy="124777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A5DA9" w14:textId="77777777" w:rsidR="00337E9B" w:rsidRDefault="00337E9B" w:rsidP="00337E9B">
                                  <w:pPr>
                                    <w:pStyle w:val="Estilo1"/>
                                    <w:spacing w:before="120"/>
                                    <w:ind w:right="288"/>
                                  </w:pPr>
                                  <w:r>
                                    <w:rPr>
                                      <w:lang w:val="pt-BR" w:bidi="pt-BR"/>
                                    </w:rPr>
                                    <w:t>“Para chamar a atenção do leitor, coloque uma frase ou citação interessante do artigo aqui.”</w:t>
                                  </w:r>
                                </w:p>
                                <w:p w14:paraId="5EC7E526" w14:textId="77777777" w:rsidR="00337E9B" w:rsidRDefault="00337E9B" w:rsidP="00337E9B">
                                  <w:pPr>
                                    <w:pStyle w:val="Heading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321383" id="Paralelogramo 279" o:spid="_x0000_s1030" style="width:185.9pt;height:98.2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" adj="-11796480,,5400" path="m,750570l,,1842135,,1654493,750570,,750570xe" fillcolor="#f0ede8 [3209]" stroked="f" strokeweight="1pt">
                      <v:stroke joinstyle="miter"/>
                      <v:formulas/>
                      <v:path arrowok="t" o:connecttype="custom" o:connectlocs="0,1247775;0,0;2361063,0;2120562,1247775;0,1247775" o:connectangles="0,0,0,0,0" textboxrect="0,0,1842135,750570"/>
                      <v:textbox>
                        <w:txbxContent>
                          <w:p w14:paraId="0D5A5DA9" w14:textId="77777777" w:rsidR="00337E9B" w:rsidRDefault="00337E9B" w:rsidP="00337E9B">
                            <w:pPr>
                              <w:pStyle w:val="Estilo1"/>
                              <w:spacing w:before="120"/>
                              <w:ind w:right="288"/>
                            </w:pPr>
                            <w:r>
                              <w:rPr>
                                <w:lang w:val="pt-BR" w:bidi="pt-BR"/>
                              </w:rPr>
                              <w:t>“Para chamar a atenção do leitor, coloque uma frase ou citação interessante do artigo aqui.”</w:t>
                            </w:r>
                          </w:p>
                          <w:p w14:paraId="5EC7E526" w14:textId="77777777" w:rsidR="00337E9B" w:rsidRDefault="00337E9B" w:rsidP="00337E9B">
                            <w:pPr>
                              <w:pStyle w:val="Heading2"/>
                            </w:pPr>
                          </w:p>
                        </w:txbxContent>
                      </v:textbox>
                      <w10:anchorlock/>
                    </v:shape>
                  </w:pict>
                </mc:Fallback>
              </mc:AlternateContent>
            </w:r>
          </w:p>
        </w:tc>
        <w:tc>
          <w:tcPr>
            <w:tcW w:w="7375" w:type="dxa"/>
            <w:gridSpan w:val="2"/>
          </w:tcPr>
          <w:p w14:paraId="7CE346A3" w14:textId="77777777" w:rsidR="00B57D40" w:rsidRPr="004C772C" w:rsidRDefault="00B57D40" w:rsidP="00BF600D">
            <w:pPr>
              <w:ind w:left="288"/>
              <w:rPr>
                <w:noProof/>
                <w:lang w:val="pt-BR"/>
              </w:rPr>
            </w:pPr>
            <w:r w:rsidRPr="004C772C">
              <w:rPr>
                <w:noProof/>
                <w:lang w:val="pt-BR" w:bidi="pt-BR"/>
              </w:rPr>
              <mc:AlternateContent>
                <mc:Choice Requires="wpg">
                  <w:drawing>
                    <wp:inline distT="0" distB="0" distL="0" distR="0" wp14:anchorId="302BA531" wp14:editId="20219B37">
                      <wp:extent cx="3937319" cy="6124576"/>
                      <wp:effectExtent l="0" t="0" r="6350" b="9525"/>
                      <wp:docPr id="263" name="Grupo 263" descr="grupo de texto"/>
                      <wp:cNvGraphicFramePr/>
                      <a:graphic xmlns:a="http://schemas.openxmlformats.org/drawingml/2006/main">
                        <a:graphicData uri="http://schemas.microsoft.com/office/word/2010/wordprocessingGroup">
                          <wpg:wgp>
                            <wpg:cNvGrpSpPr/>
                            <wpg:grpSpPr>
                              <a:xfrm>
                                <a:off x="0" y="0"/>
                                <a:ext cx="3937319" cy="6124576"/>
                                <a:chOff x="-175422" y="0"/>
                                <a:chExt cx="4532157" cy="4880993"/>
                              </a:xfrm>
                            </wpg:grpSpPr>
                            <wps:wsp>
                              <wps:cNvPr id="58" name="Caixa de texto 14"/>
                              <wps:cNvSpPr txBox="1">
                                <a:spLocks noChangeArrowheads="1"/>
                              </wps:cNvSpPr>
                              <wps:spPr bwMode="auto">
                                <a:xfrm>
                                  <a:off x="-175422" y="517984"/>
                                  <a:ext cx="4517171" cy="4363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CDEEA" w14:textId="77777777" w:rsidR="00FF55D8" w:rsidRDefault="00FF55D8" w:rsidP="00FF55D8">
                                    <w:pPr>
                                      <w:pStyle w:val="BodyText"/>
                                    </w:pPr>
                                    <w:r>
                                      <w:rPr>
                                        <w:lang w:val="pt-BR" w:bidi="pt-BR"/>
                                      </w:rPr>
                                      <w:t>Quando projetado corretamente, um boletim informativo fornece informações especializadas para um público-alvo. Para ajudá-lo a atingir esse objetivo, esse modelo oferece sugestões que você também pode encontrar no artigo no painel de tarefas Modelo, intitulado “Criar um boletim informativo.” Você também pode se interessar em ler “Imprimir um boletim informativo”, que descreve diferentes opções de impressão, como o uso de papel grande para imprimir o boletim informativo como um livreto dobrado. Além desses modelos de artigos de Ajuda, o painel de tarefas também contém links para tópicos de Ajuda relacionados aos recursos do Microsoft Office Word usados nesse modelo, como caixas de texto. Como uma ajuda adicional, antes de começar a substituir esse conteúdo pelo seu, talvez seja melhor imprimir este modelo, para que possa manter essas instruções.</w:t>
                                    </w:r>
                                  </w:p>
                                  <w:p w14:paraId="3BF07C8B" w14:textId="77777777" w:rsidR="00FF55D8" w:rsidRDefault="00FF55D8" w:rsidP="00FF55D8">
                                    <w:pPr>
                                      <w:pStyle w:val="BodyText"/>
                                    </w:pPr>
                                    <w:r>
                                      <w:rPr>
                                        <w:lang w:val="pt-BR" w:bidi="pt-BR"/>
                                      </w:rPr>
                                      <w:t>Para encontrar um artigo específico dentro desse boletim informativo, vá para Nesta edição, na página 1.</w:t>
                                    </w:r>
                                  </w:p>
                                  <w:p w14:paraId="13E6A98E" w14:textId="77777777" w:rsidR="00FF55D8" w:rsidRDefault="00FF55D8" w:rsidP="00FF55D8">
                                    <w:pPr>
                                      <w:pStyle w:val="BodyText"/>
                                    </w:pPr>
                                    <w:r>
                                      <w:rPr>
                                        <w:lang w:val="pt-BR" w:bidi="pt-BR"/>
                                      </w:rPr>
                                      <w:t>Ao criar um boletim informativo, determine primeiro o seu público-alvo. Isso pode incluir qualquer pessoa que se beneficie com ele, como pessoas interessadas em comprar um produto ou serviço.</w:t>
                                    </w:r>
                                  </w:p>
                                  <w:p w14:paraId="130363E3" w14:textId="77777777" w:rsidR="00FF55D8" w:rsidRDefault="00FF55D8" w:rsidP="00FF55D8">
                                    <w:pPr>
                                      <w:pStyle w:val="BodyText"/>
                                    </w:pPr>
                                    <w:r>
                                      <w:rPr>
                                        <w:lang w:val="pt-BR" w:bidi="pt-BR"/>
                                      </w:rPr>
                                      <w:t>Você pode compilar uma lista de endereçamento a partir de cartões de resposta comerciais, planilhas de informações do cliente, cartões de visita coletados em feiras de negócios ou listas de associados. Você pode considerar a compra de uma lista de endereçamento de uma empresa que atende ao seu cliente de destino.</w:t>
                                    </w:r>
                                  </w:p>
                                  <w:p w14:paraId="041BB0E5" w14:textId="77777777" w:rsidR="00FF55D8" w:rsidRDefault="00FF55D8" w:rsidP="00FF55D8">
                                    <w:pPr>
                                      <w:pStyle w:val="BodyText"/>
                                    </w:pPr>
                                    <w:r>
                                      <w:rPr>
                                        <w:lang w:val="pt-BR" w:bidi="pt-BR"/>
                                      </w:rPr>
                                      <w:t>Em seguida, determine quanto tempo e dinheiro você pode gastar no boletim informativo. Esses fatores ajudam a determinar o tamanho do boletim informativo e a frequência da publicação.</w:t>
                                    </w:r>
                                  </w:p>
                                  <w:p w14:paraId="355DE1DC" w14:textId="77777777" w:rsidR="00B57D40" w:rsidRPr="00DF0715" w:rsidRDefault="00B57D40" w:rsidP="00B57D40">
                                    <w:pPr>
                                      <w:pStyle w:val="BodyText"/>
                                    </w:pPr>
                                  </w:p>
                                </w:txbxContent>
                              </wps:txbx>
                              <wps:bodyPr rot="0" vert="horz" wrap="square" lIns="0" tIns="0" rIns="0" bIns="0" anchor="t" anchorCtr="0" upright="1">
                                <a:noAutofit/>
                              </wps:bodyPr>
                            </wps:wsp>
                            <wps:wsp>
                              <wps:cNvPr id="57" name="Caixa de texto 15"/>
                              <wps:cNvSpPr txBox="1">
                                <a:spLocks noChangeArrowheads="1"/>
                              </wps:cNvSpPr>
                              <wps:spPr bwMode="auto">
                                <a:xfrm>
                                  <a:off x="0" y="0"/>
                                  <a:ext cx="43567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1394" w14:textId="77777777" w:rsidR="00B57D40" w:rsidRPr="00913ACC" w:rsidRDefault="00B57D40" w:rsidP="00B57D40">
                                    <w:pPr>
                                      <w:pStyle w:val="Heading1"/>
                                    </w:pPr>
                                    <w:r>
                                      <w:rPr>
                                        <w:lang w:val="pt-BR" w:bidi="pt-BR"/>
                                      </w:rPr>
                                      <w:t>Introdução</w:t>
                                    </w:r>
                                  </w:p>
                                </w:txbxContent>
                              </wps:txbx>
                              <wps:bodyPr rot="0" vert="horz" wrap="square" lIns="0" tIns="0" rIns="0" bIns="0" anchor="t" anchorCtr="0" upright="1">
                                <a:noAutofit/>
                              </wps:bodyPr>
                            </wps:wsp>
                            <wps:wsp>
                              <wps:cNvPr id="256" name="Caixa de texto 328"/>
                              <wps:cNvSpPr txBox="1">
                                <a:spLocks noChangeArrowheads="1"/>
                              </wps:cNvSpPr>
                              <wps:spPr bwMode="auto">
                                <a:xfrm>
                                  <a:off x="0" y="259307"/>
                                  <a:ext cx="161544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C716D" w14:textId="77777777" w:rsidR="00B57D40" w:rsidRPr="003C09A0" w:rsidRDefault="00B57D40" w:rsidP="00B57D40">
                                    <w:pPr>
                                      <w:pStyle w:val="Subttulo1"/>
                                    </w:pPr>
                                    <w:r w:rsidRPr="003C09A0">
                                      <w:rPr>
                                        <w:lang w:val="pt-BR" w:bidi="pt-BR"/>
                                      </w:rPr>
                                      <w:t>Por nome do autor</w:t>
                                    </w:r>
                                  </w:p>
                                </w:txbxContent>
                              </wps:txbx>
                              <wps:bodyPr rot="0" vert="horz" wrap="square" lIns="0" tIns="0" rIns="0" bIns="0" anchor="t" anchorCtr="0" upright="1">
                                <a:noAutofit/>
                              </wps:bodyPr>
                            </wps:wsp>
                          </wpg:wgp>
                        </a:graphicData>
                      </a:graphic>
                    </wp:inline>
                  </w:drawing>
                </mc:Choice>
                <mc:Fallback>
                  <w:pict>
                    <v:group w14:anchorId="302BA531" id="Grupo 263" o:spid="_x0000_s1031" alt="grupo de texto" style="width:310.05pt;height:482.25pt;mso-position-horizontal-relative:char;mso-position-vertical-relative:line" coordorigin="-1754" coordsize="45321,4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">
                      <v:shape id="Caixa de texto 14" o:spid="_x0000_s1032" type="#_x0000_t202" style="position:absolute;left:-1754;top:5179;width:45171;height:4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DACDEEA" w14:textId="77777777" w:rsidR="00FF55D8" w:rsidRDefault="00FF55D8" w:rsidP="00FF55D8">
                              <w:pPr>
                                <w:pStyle w:val="BodyText"/>
                              </w:pPr>
                              <w:r>
                                <w:rPr>
                                  <w:lang w:val="pt-BR" w:bidi="pt-BR"/>
                                </w:rPr>
                                <w:t>Quando projetado corretamente, um boletim informativo fornece informações especializadas para um público-alvo. Para ajudá-lo a atingir esse objetivo, esse modelo oferece sugestões que você também pode encontrar no artigo no painel de tarefas Modelo, intitulado “Criar um boletim informativo.” Você também pode se interessar em ler “Imprimir um boletim informativo”, que descreve diferentes opções de impressão, como o uso de papel grande para imprimir o boletim informativo como um livreto dobrado. Além desses modelos de artigos de Ajuda, o painel de tarefas também contém links para tópicos de Ajuda relacionados aos recursos do Microsoft Office Word usados nesse modelo, como caixas de texto. Como uma ajuda adicional, antes de começar a substituir esse conteúdo pelo seu, talvez seja melhor imprimir este modelo, para que possa manter essas instruções.</w:t>
                              </w:r>
                            </w:p>
                            <w:p w14:paraId="3BF07C8B" w14:textId="77777777" w:rsidR="00FF55D8" w:rsidRDefault="00FF55D8" w:rsidP="00FF55D8">
                              <w:pPr>
                                <w:pStyle w:val="BodyText"/>
                              </w:pPr>
                              <w:r>
                                <w:rPr>
                                  <w:lang w:val="pt-BR" w:bidi="pt-BR"/>
                                </w:rPr>
                                <w:t>Para encontrar um artigo específico dentro desse boletim informativo, vá para Nesta edição, na página 1.</w:t>
                              </w:r>
                            </w:p>
                            <w:p w14:paraId="13E6A98E" w14:textId="77777777" w:rsidR="00FF55D8" w:rsidRDefault="00FF55D8" w:rsidP="00FF55D8">
                              <w:pPr>
                                <w:pStyle w:val="BodyText"/>
                              </w:pPr>
                              <w:r>
                                <w:rPr>
                                  <w:lang w:val="pt-BR" w:bidi="pt-BR"/>
                                </w:rPr>
                                <w:t>Ao criar um boletim informativo, determine primeiro o seu público-alvo. Isso pode incluir qualquer pessoa que se beneficie com ele, como pessoas interessadas em comprar um produto ou serviço.</w:t>
                              </w:r>
                            </w:p>
                            <w:p w14:paraId="130363E3" w14:textId="77777777" w:rsidR="00FF55D8" w:rsidRDefault="00FF55D8" w:rsidP="00FF55D8">
                              <w:pPr>
                                <w:pStyle w:val="BodyText"/>
                              </w:pPr>
                              <w:r>
                                <w:rPr>
                                  <w:lang w:val="pt-BR" w:bidi="pt-BR"/>
                                </w:rPr>
                                <w:t>Você pode compilar uma lista de endereçamento a partir de cartões de resposta comerciais, planilhas de informações do cliente, cartões de visita coletados em feiras de negócios ou listas de associados. Você pode considerar a compra de uma lista de endereçamento de uma empresa que atende ao seu cliente de destino.</w:t>
                              </w:r>
                            </w:p>
                            <w:p w14:paraId="041BB0E5" w14:textId="77777777" w:rsidR="00FF55D8" w:rsidRDefault="00FF55D8" w:rsidP="00FF55D8">
                              <w:pPr>
                                <w:pStyle w:val="BodyText"/>
                              </w:pPr>
                              <w:r>
                                <w:rPr>
                                  <w:lang w:val="pt-BR" w:bidi="pt-BR"/>
                                </w:rPr>
                                <w:t>Em seguida, determine quanto tempo e dinheiro você pode gastar no boletim informativo. Esses fatores ajudam a determinar o tamanho do boletim informativo e a frequência da publicação.</w:t>
                              </w:r>
                            </w:p>
                            <w:p w14:paraId="355DE1DC" w14:textId="77777777" w:rsidR="00B57D40" w:rsidRPr="00DF0715" w:rsidRDefault="00B57D40" w:rsidP="00B57D40">
                              <w:pPr>
                                <w:pStyle w:val="BodyText"/>
                              </w:pPr>
                            </w:p>
                          </w:txbxContent>
                        </v:textbox>
                      </v:shape>
                      <v:shape id="Caixa de texto 15" o:spid="_x0000_s1033" type="#_x0000_t202" style="position:absolute;width:43567;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DC71394" w14:textId="77777777" w:rsidR="00B57D40" w:rsidRPr="00913ACC" w:rsidRDefault="00B57D40" w:rsidP="00B57D40">
                              <w:pPr>
                                <w:pStyle w:val="Heading1"/>
                              </w:pPr>
                              <w:r>
                                <w:rPr>
                                  <w:lang w:val="pt-BR" w:bidi="pt-BR"/>
                                </w:rPr>
                                <w:t>Introdução</w:t>
                              </w:r>
                            </w:p>
                          </w:txbxContent>
                        </v:textbox>
                      </v:shape>
                      <v:shape id="Caixa de texto 328" o:spid="_x0000_s1034" type="#_x0000_t202" style="position:absolute;top:2593;width:161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72AC716D" w14:textId="77777777" w:rsidR="00B57D40" w:rsidRPr="003C09A0" w:rsidRDefault="00B57D40" w:rsidP="00B57D40">
                              <w:pPr>
                                <w:pStyle w:val="Subttulo1"/>
                              </w:pPr>
                              <w:r w:rsidRPr="003C09A0">
                                <w:rPr>
                                  <w:lang w:val="pt-BR" w:bidi="pt-BR"/>
                                </w:rPr>
                                <w:t>Por nome do autor</w:t>
                              </w:r>
                            </w:p>
                          </w:txbxContent>
                        </v:textbox>
                      </v:shape>
                      <w10:anchorlock/>
                    </v:group>
                  </w:pict>
                </mc:Fallback>
              </mc:AlternateContent>
            </w:r>
          </w:p>
        </w:tc>
      </w:tr>
    </w:tbl>
    <w:p w14:paraId="18D84B7C" w14:textId="67DCD326" w:rsidR="00535A69" w:rsidRPr="004C772C" w:rsidRDefault="00E17C9A" w:rsidP="000C7FD6">
      <w:pPr>
        <w:rPr>
          <w:noProof/>
          <w:lang w:val="pt-BR"/>
        </w:rPr>
      </w:pPr>
      <w:r w:rsidRPr="004C772C">
        <w:rPr>
          <w:noProof/>
          <w:lang w:val="pt-BR" w:bidi="pt-BR"/>
        </w:rPr>
        <w:lastRenderedPageBreak/>
        <mc:AlternateContent>
          <mc:Choice Requires="wps">
            <w:drawing>
              <wp:anchor distT="0" distB="0" distL="114300" distR="114300" simplePos="0" relativeHeight="251701760" behindDoc="0" locked="0" layoutInCell="1" allowOverlap="1" wp14:anchorId="3AD5E9ED" wp14:editId="6EDDD4A4">
                <wp:simplePos x="0" y="0"/>
                <wp:positionH relativeFrom="page">
                  <wp:posOffset>3695700</wp:posOffset>
                </wp:positionH>
                <wp:positionV relativeFrom="page">
                  <wp:posOffset>571500</wp:posOffset>
                </wp:positionV>
                <wp:extent cx="3504565" cy="272415"/>
                <wp:effectExtent l="0" t="0" r="635" b="13335"/>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B0BC1" w14:textId="77777777" w:rsidR="00BF600D" w:rsidRPr="0053301D" w:rsidRDefault="00BF600D" w:rsidP="00BF600D">
                            <w:pPr>
                              <w:pStyle w:val="Heading2"/>
                              <w:jc w:val="right"/>
                            </w:pPr>
                            <w:r w:rsidRPr="0053301D">
                              <w:rPr>
                                <w:lang w:val="pt-BR" w:bidi="pt-BR"/>
                              </w:rPr>
                              <w:t xml:space="preserve">Página </w:t>
                            </w:r>
                            <w:r>
                              <w:rPr>
                                <w:lang w:val="pt-BR" w:bidi="pt-BR"/>
                              </w:rPr>
                              <w:fldChar w:fldCharType="begin"/>
                            </w:r>
                            <w:r>
                              <w:rPr>
                                <w:lang w:val="pt-BR" w:bidi="pt-BR"/>
                              </w:rPr>
                              <w:instrText xml:space="preserve"> PAGE </w:instrText>
                            </w:r>
                            <w:r>
                              <w:rPr>
                                <w:lang w:val="pt-BR" w:bidi="pt-BR"/>
                              </w:rPr>
                              <w:fldChar w:fldCharType="separate"/>
                            </w:r>
                            <w:r>
                              <w:rPr>
                                <w:noProof/>
                                <w:lang w:val="pt-BR" w:bidi="pt-BR"/>
                              </w:rPr>
                              <w:t>2</w:t>
                            </w:r>
                            <w:r>
                              <w:rPr>
                                <w:lang w:val="pt-BR" w:bidi="pt-B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5E9ED" id="Caixa de Texto 2" o:spid="_x0000_s1035" type="#_x0000_t202" style="position:absolute;margin-left:291pt;margin-top:45pt;width:275.95pt;height:21.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DLh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" filled="f" stroked="f">
                <v:textbox inset="0,0,0,0">
                  <w:txbxContent>
                    <w:p w14:paraId="3CEB0BC1" w14:textId="77777777" w:rsidR="00BF600D" w:rsidRPr="0053301D" w:rsidRDefault="00BF600D" w:rsidP="00BF600D">
                      <w:pPr>
                        <w:pStyle w:val="Heading2"/>
                        <w:jc w:val="right"/>
                      </w:pPr>
                      <w:r w:rsidRPr="0053301D">
                        <w:rPr>
                          <w:lang w:val="pt-BR" w:bidi="pt-BR"/>
                        </w:rPr>
                        <w:t xml:space="preserve">Página </w:t>
                      </w:r>
                      <w:r>
                        <w:rPr>
                          <w:lang w:val="pt-BR" w:bidi="pt-BR"/>
                        </w:rPr>
                        <w:fldChar w:fldCharType="begin"/>
                      </w:r>
                      <w:r>
                        <w:rPr>
                          <w:lang w:val="pt-BR" w:bidi="pt-BR"/>
                        </w:rPr>
                        <w:instrText xml:space="preserve"> PAGE </w:instrText>
                      </w:r>
                      <w:r>
                        <w:rPr>
                          <w:lang w:val="pt-BR" w:bidi="pt-BR"/>
                        </w:rPr>
                        <w:fldChar w:fldCharType="separate"/>
                      </w:r>
                      <w:r>
                        <w:rPr>
                          <w:noProof/>
                          <w:lang w:val="pt-BR" w:bidi="pt-BR"/>
                        </w:rPr>
                        <w:t>2</w:t>
                      </w:r>
                      <w:r>
                        <w:rPr>
                          <w:lang w:val="pt-BR" w:bidi="pt-BR"/>
                        </w:rPr>
                        <w:fldChar w:fldCharType="end"/>
                      </w:r>
                    </w:p>
                  </w:txbxContent>
                </v:textbox>
                <w10:wrap anchorx="page" anchory="page"/>
              </v:shape>
            </w:pict>
          </mc:Fallback>
        </mc:AlternateContent>
      </w:r>
      <w:r w:rsidR="006C7C57" w:rsidRPr="004C772C">
        <w:rPr>
          <w:noProof/>
          <w:lang w:val="pt-BR" w:bidi="pt-BR"/>
        </w:rPr>
        <mc:AlternateContent>
          <mc:Choice Requires="wps">
            <w:drawing>
              <wp:anchor distT="0" distB="0" distL="114300" distR="114300" simplePos="0" relativeHeight="251702784" behindDoc="0" locked="0" layoutInCell="1" allowOverlap="1" wp14:anchorId="1788F73C" wp14:editId="5AA86751">
                <wp:simplePos x="0" y="0"/>
                <wp:positionH relativeFrom="page">
                  <wp:posOffset>371475</wp:posOffset>
                </wp:positionH>
                <wp:positionV relativeFrom="page">
                  <wp:posOffset>371475</wp:posOffset>
                </wp:positionV>
                <wp:extent cx="2324100" cy="665480"/>
                <wp:effectExtent l="0" t="0" r="0" b="1270"/>
                <wp:wrapNone/>
                <wp:docPr id="6"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216A7" w14:textId="77777777" w:rsidR="00BF600D" w:rsidRDefault="00BF600D" w:rsidP="00BF600D">
                            <w:pPr>
                              <w:pStyle w:val="Estilo2"/>
                            </w:pPr>
                            <w:r>
                              <w:rPr>
                                <w:lang w:val="pt-BR" w:bidi="pt-BR"/>
                              </w:rPr>
                              <w:t xml:space="preserve">Boletim Informativo </w:t>
                            </w:r>
                          </w:p>
                          <w:p w14:paraId="668C0757" w14:textId="77777777" w:rsidR="00BF600D" w:rsidRPr="0053301D" w:rsidRDefault="00BF600D" w:rsidP="00BF600D">
                            <w:pPr>
                              <w:pStyle w:val="Estilo2"/>
                            </w:pPr>
                            <w:r>
                              <w:rPr>
                                <w:lang w:val="pt-BR" w:bidi="pt-BR"/>
                              </w:rPr>
                              <w:t>Título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8F73C" id="Caixa de Texto 3" o:spid="_x0000_s1036" type="#_x0000_t202" style="position:absolute;margin-left:29.25pt;margin-top:29.25pt;width:183pt;height:52.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" filled="f" stroked="f">
                <v:textbox inset="0,0,0,0">
                  <w:txbxContent>
                    <w:p w14:paraId="72E216A7" w14:textId="77777777" w:rsidR="00BF600D" w:rsidRDefault="00BF600D" w:rsidP="00BF600D">
                      <w:pPr>
                        <w:pStyle w:val="Estilo2"/>
                      </w:pPr>
                      <w:r>
                        <w:rPr>
                          <w:lang w:val="pt-BR" w:bidi="pt-BR"/>
                        </w:rPr>
                        <w:t xml:space="preserve">Boletim Informativo </w:t>
                      </w:r>
                    </w:p>
                    <w:p w14:paraId="668C0757" w14:textId="77777777" w:rsidR="00BF600D" w:rsidRPr="0053301D" w:rsidRDefault="00BF600D" w:rsidP="00BF600D">
                      <w:pPr>
                        <w:pStyle w:val="Estilo2"/>
                      </w:pPr>
                      <w:r>
                        <w:rPr>
                          <w:lang w:val="pt-BR" w:bidi="pt-BR"/>
                        </w:rPr>
                        <w:t>Título</w:t>
                      </w:r>
                    </w:p>
                  </w:txbxContent>
                </v:textbox>
                <w10:wrap anchorx="page" anchory="page"/>
              </v:shape>
            </w:pict>
          </mc:Fallback>
        </mc:AlternateContent>
      </w:r>
    </w:p>
    <w:tbl>
      <w:tblPr>
        <w:tblpPr w:leftFromText="180" w:rightFromText="180" w:vertAnchor="text" w:horzAnchor="margin" w:tblpXSpec="center" w:tblpY="676"/>
        <w:tblW w:w="12229" w:type="dxa"/>
        <w:tblLayout w:type="fixed"/>
        <w:tblCellMar>
          <w:left w:w="0" w:type="dxa"/>
          <w:right w:w="0" w:type="dxa"/>
        </w:tblCellMar>
        <w:tblLook w:val="0000" w:firstRow="0" w:lastRow="0" w:firstColumn="0" w:lastColumn="0" w:noHBand="0" w:noVBand="0"/>
      </w:tblPr>
      <w:tblGrid>
        <w:gridCol w:w="8820"/>
        <w:gridCol w:w="3409"/>
      </w:tblGrid>
      <w:tr w:rsidR="00D957C9" w:rsidRPr="004C772C" w14:paraId="7A2BDF84" w14:textId="77777777" w:rsidTr="00E17C9A">
        <w:trPr>
          <w:trHeight w:val="5245"/>
        </w:trPr>
        <w:tc>
          <w:tcPr>
            <w:tcW w:w="8820" w:type="dxa"/>
          </w:tcPr>
          <w:p w14:paraId="3CD49E87" w14:textId="77777777" w:rsidR="00D957C9" w:rsidRPr="004C772C" w:rsidRDefault="00D957C9" w:rsidP="00D957C9">
            <w:pPr>
              <w:ind w:left="720"/>
              <w:rPr>
                <w:noProof/>
                <w:lang w:val="pt-BR"/>
              </w:rPr>
            </w:pPr>
            <w:r w:rsidRPr="004C772C">
              <w:rPr>
                <w:noProof/>
                <w:lang w:val="pt-BR" w:bidi="pt-BR"/>
              </w:rPr>
              <mc:AlternateContent>
                <mc:Choice Requires="wpg">
                  <w:drawing>
                    <wp:inline distT="0" distB="0" distL="0" distR="0" wp14:anchorId="0E067561" wp14:editId="62B4D7B9">
                      <wp:extent cx="4962525" cy="3086188"/>
                      <wp:effectExtent l="0" t="0" r="9525" b="0"/>
                      <wp:docPr id="285" name="Grupo 285" descr="grupo de tex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3086188"/>
                                <a:chOff x="3946" y="1880"/>
                                <a:chExt cx="7815" cy="5365"/>
                              </a:xfrm>
                            </wpg:grpSpPr>
                            <wps:wsp>
                              <wps:cNvPr id="286" name="Caixa de texto 363"/>
                              <wps:cNvSpPr txBox="1">
                                <a:spLocks noChangeArrowheads="1"/>
                              </wps:cNvSpPr>
                              <wps:spPr bwMode="auto">
                                <a:xfrm>
                                  <a:off x="3946" y="2907"/>
                                  <a:ext cx="7815" cy="4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6DD1A95A" w14:textId="77777777" w:rsidR="00D957C9" w:rsidRDefault="00D957C9" w:rsidP="00D957C9">
                                    <w:pPr>
                                      <w:pStyle w:val="BodyText"/>
                                    </w:pPr>
                                    <w:r>
                                      <w:rPr>
                                        <w:lang w:val="pt-BR" w:bidi="pt-BR"/>
                                      </w:rPr>
                                      <w:t>Você tem espaço para mais um artigo em seu boletim informativo e um dos especialistas na área está escrevendo o artigo. Como determinar o tamanho do artigo?</w:t>
                                    </w:r>
                                  </w:p>
                                  <w:p w14:paraId="1F5AE2A6" w14:textId="77777777" w:rsidR="00D957C9" w:rsidRDefault="00D957C9" w:rsidP="00D957C9">
                                    <w:pPr>
                                      <w:pStyle w:val="BodyText"/>
                                    </w:pPr>
                                    <w:r>
                                      <w:rPr>
                                        <w:lang w:val="pt-BR" w:bidi="pt-BR"/>
                                      </w:rPr>
                                      <w:t>Da mesma forma que em jornais, o tamanho de um artigo de um boletim informativo pode ser determinado por quantas “polegadas de coluna” estão disponíveis para o artigo. Uma polegada de coluna é uma medida de espaço, ou seja, uma área de uma página com uma coluna de uma polegada de largura e uma polegada de profundidade, usadas para medir a quantidade de palavras que preenche esse espaço. Isso varia de boletim para boletim, dependendo da fonte que você está usando, o tamanho, a largura da coluna e quantidade de espaço entre as linhas e entre parágrafos. Sabendo quantas palavras em média se ajustam a uma polegadas de coluna no boletim informativo e, em seguida, medindo quantas polegadas de coluna estarão disponíveis para o artigo, você pode informar ao escritor quantas palavras seu artigo pode ter. Vamos ver esse cenário uma etapa por vez.</w:t>
                                    </w:r>
                                  </w:p>
                                  <w:p w14:paraId="7CB5C501" w14:textId="77777777" w:rsidR="00D957C9" w:rsidRDefault="00D957C9" w:rsidP="00D957C9">
                                    <w:pPr>
                                      <w:pStyle w:val="BodyText"/>
                                      <w:numPr>
                                        <w:ilvl w:val="0"/>
                                        <w:numId w:val="12"/>
                                      </w:numPr>
                                      <w:ind w:left="360"/>
                                    </w:pPr>
                                    <w:r>
                                      <w:rPr>
                                        <w:lang w:val="pt-BR" w:bidi="pt-BR"/>
                                      </w:rPr>
                                      <w:t>Preencha pelo menos dez polegadas de coluna com o texto real do artigo.</w:t>
                                    </w:r>
                                  </w:p>
                                  <w:p w14:paraId="6453BB3C" w14:textId="77777777" w:rsidR="00D957C9" w:rsidRDefault="00D957C9" w:rsidP="00D957C9">
                                    <w:pPr>
                                      <w:pStyle w:val="BodyText"/>
                                      <w:numPr>
                                        <w:ilvl w:val="0"/>
                                        <w:numId w:val="12"/>
                                      </w:numPr>
                                      <w:ind w:left="360"/>
                                    </w:pPr>
                                    <w:r>
                                      <w:rPr>
                                        <w:lang w:val="pt-BR" w:bidi="pt-BR"/>
                                      </w:rPr>
                                      <w:t>Imprima a página e use uma régua para medir quantas polegadas de coluna o texto ocupará.</w:t>
                                    </w:r>
                                  </w:p>
                                  <w:p w14:paraId="7B42E102" w14:textId="77777777" w:rsidR="00D957C9" w:rsidRDefault="00D957C9" w:rsidP="00D957C9">
                                    <w:pPr>
                                      <w:pStyle w:val="BodyText"/>
                                      <w:numPr>
                                        <w:ilvl w:val="0"/>
                                        <w:numId w:val="12"/>
                                      </w:numPr>
                                      <w:ind w:left="360"/>
                                    </w:pPr>
                                    <w:r>
                                      <w:rPr>
                                        <w:lang w:val="pt-BR" w:bidi="pt-BR"/>
                                      </w:rPr>
                                      <w:t>Conte o número de palavras no texto.</w:t>
                                    </w:r>
                                  </w:p>
                                  <w:p w14:paraId="4FBEFF5D" w14:textId="77777777" w:rsidR="00D957C9" w:rsidRDefault="00D957C9" w:rsidP="00D957C9">
                                    <w:pPr>
                                      <w:pStyle w:val="BodyText"/>
                                      <w:numPr>
                                        <w:ilvl w:val="0"/>
                                        <w:numId w:val="12"/>
                                      </w:numPr>
                                      <w:ind w:left="360"/>
                                    </w:pPr>
                                    <w:r>
                                      <w:rPr>
                                        <w:lang w:val="pt-BR" w:bidi="pt-BR"/>
                                      </w:rPr>
                                      <w:t>Divida o número de palavras no artigo pelo número de polegadas que o texto ocupará. Por exemplo, digamos que você tem 456 palavras em 12 polegadas de coluna: 456 ÷ 12 = 38. Esse é o número mágico de quantas palavras cabem em uma polegada de coluna no boletim informativo. Mas ainda não acabou.</w:t>
                                    </w:r>
                                  </w:p>
                                  <w:p w14:paraId="6D577384" w14:textId="77777777" w:rsidR="00D957C9" w:rsidRPr="009243A6" w:rsidRDefault="00D957C9" w:rsidP="00D957C9">
                                    <w:pPr>
                                      <w:pStyle w:val="BodyText"/>
                                      <w:numPr>
                                        <w:ilvl w:val="0"/>
                                        <w:numId w:val="12"/>
                                      </w:numPr>
                                      <w:ind w:left="360"/>
                                    </w:pPr>
                                    <w:r>
                                      <w:rPr>
                                        <w:lang w:val="pt-BR" w:bidi="pt-BR"/>
                                      </w:rPr>
                                      <w:t xml:space="preserve">Meça quantas polegadas de coluna estão disponíveis para o artigo. Por exemplos, digamos que há sete polegadas. </w:t>
                                    </w:r>
                                  </w:p>
                                </w:txbxContent>
                              </wps:txbx>
                              <wps:bodyPr rot="0" vert="horz" wrap="square" lIns="0" tIns="0" rIns="0" bIns="0" anchor="t" anchorCtr="0" upright="1">
                                <a:noAutofit/>
                              </wps:bodyPr>
                            </wps:wsp>
                            <wps:wsp>
                              <wps:cNvPr id="287" name="Caixa de texto 364"/>
                              <wps:cNvSpPr txBox="1">
                                <a:spLocks noChangeArrowheads="1"/>
                              </wps:cNvSpPr>
                              <wps:spPr bwMode="auto">
                                <a:xfrm>
                                  <a:off x="3946" y="1880"/>
                                  <a:ext cx="6861"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90498" w14:textId="77777777" w:rsidR="00D957C9" w:rsidRPr="00913ACC" w:rsidRDefault="00D957C9" w:rsidP="00D957C9">
                                    <w:pPr>
                                      <w:pStyle w:val="Heading1"/>
                                    </w:pPr>
                                    <w:r>
                                      <w:rPr>
                                        <w:lang w:val="pt-BR" w:bidi="pt-BR"/>
                                      </w:rPr>
                                      <w:t>Ajustar um artigo em um espaço apertado</w:t>
                                    </w:r>
                                  </w:p>
                                </w:txbxContent>
                              </wps:txbx>
                              <wps:bodyPr rot="0" vert="horz" wrap="square" lIns="0" tIns="0" rIns="0" bIns="0" anchor="t" anchorCtr="0" upright="1">
                                <a:noAutofit/>
                              </wps:bodyPr>
                            </wps:wsp>
                            <wps:wsp>
                              <wps:cNvPr id="288" name="Caixa de texto 365"/>
                              <wps:cNvSpPr txBox="1">
                                <a:spLocks noChangeArrowheads="1"/>
                              </wps:cNvSpPr>
                              <wps:spPr bwMode="auto">
                                <a:xfrm>
                                  <a:off x="3946" y="2490"/>
                                  <a:ext cx="2544" cy="2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C2970E" w14:textId="77777777" w:rsidR="00D957C9" w:rsidRDefault="00D957C9" w:rsidP="00D957C9">
                                    <w:pPr>
                                      <w:pStyle w:val="Subttulo1"/>
                                    </w:pPr>
                                    <w:r>
                                      <w:rPr>
                                        <w:lang w:val="pt-BR" w:bidi="pt-BR"/>
                                      </w:rPr>
                                      <w:t>Por nome do autor</w:t>
                                    </w:r>
                                  </w:p>
                                </w:txbxContent>
                              </wps:txbx>
                              <wps:bodyPr rot="0" vert="horz" wrap="square" lIns="0" tIns="0" rIns="0" bIns="0" anchor="t" anchorCtr="0" upright="1">
                                <a:noAutofit/>
                              </wps:bodyPr>
                            </wps:wsp>
                          </wpg:wgp>
                        </a:graphicData>
                      </a:graphic>
                    </wp:inline>
                  </w:drawing>
                </mc:Choice>
                <mc:Fallback>
                  <w:pict>
                    <v:group w14:anchorId="0E067561" id="Grupo 285" o:spid="_x0000_s1037" alt="grupo de texto" style="width:390.75pt;height:243pt;mso-position-horizontal-relative:char;mso-position-vertical-relative:line" coordorigin="3946,1880" coordsize="7815,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">
                      <v:shape id="_x0000_s1038" type="#_x0000_t202" style="position:absolute;left:3946;top:2907;width:7815;height:4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style="mso-next-textbox:#Caixa de texto 363" inset="0,0,0,0">
                          <w:txbxContent>
                            <w:p w14:paraId="6DD1A95A" w14:textId="77777777" w:rsidR="00D957C9" w:rsidRDefault="00D957C9" w:rsidP="00D957C9">
                              <w:pPr>
                                <w:pStyle w:val="BodyText"/>
                              </w:pPr>
                              <w:r>
                                <w:rPr>
                                  <w:lang w:val="pt-BR" w:bidi="pt-BR"/>
                                </w:rPr>
                                <w:t>Você tem espaço para mais um artigo em seu boletim informativo e um dos especialistas na área está escrevendo o artigo. Como determinar o tamanho do artigo?</w:t>
                              </w:r>
                            </w:p>
                            <w:p w14:paraId="1F5AE2A6" w14:textId="77777777" w:rsidR="00D957C9" w:rsidRDefault="00D957C9" w:rsidP="00D957C9">
                              <w:pPr>
                                <w:pStyle w:val="BodyText"/>
                              </w:pPr>
                              <w:r>
                                <w:rPr>
                                  <w:lang w:val="pt-BR" w:bidi="pt-BR"/>
                                </w:rPr>
                                <w:t>Da mesma forma que em jornais, o tamanho de um artigo de um boletim informativo pode ser determinado por quantas “polegadas de coluna” estão disponíveis para o artigo. Uma polegada de coluna é uma medida de espaço, ou seja, uma área de uma página com uma coluna de uma polegada de largura e uma polegada de profundidade, usadas para medir a quantidade de palavras que preenche esse espaço. Isso varia de boletim para boletim, dependendo da fonte que você está usando, o tamanho, a largura da coluna e quantidade de espaço entre as linhas e entre parágrafos. Sabendo quantas palavras em média se ajustam a uma polegadas de coluna no boletim informativo e, em seguida, medindo quantas polegadas de coluna estarão disponíveis para o artigo, você pode informar ao escritor quantas palavras seu artigo pode ter. Vamos ver esse cenário uma etapa por vez.</w:t>
                              </w:r>
                            </w:p>
                            <w:p w14:paraId="7CB5C501" w14:textId="77777777" w:rsidR="00D957C9" w:rsidRDefault="00D957C9" w:rsidP="00D957C9">
                              <w:pPr>
                                <w:pStyle w:val="BodyText"/>
                                <w:numPr>
                                  <w:ilvl w:val="0"/>
                                  <w:numId w:val="12"/>
                                </w:numPr>
                                <w:ind w:left="360"/>
                              </w:pPr>
                              <w:r>
                                <w:rPr>
                                  <w:lang w:val="pt-BR" w:bidi="pt-BR"/>
                                </w:rPr>
                                <w:t>Preencha pelo menos dez polegadas de coluna com o texto real do artigo.</w:t>
                              </w:r>
                            </w:p>
                            <w:p w14:paraId="6453BB3C" w14:textId="77777777" w:rsidR="00D957C9" w:rsidRDefault="00D957C9" w:rsidP="00D957C9">
                              <w:pPr>
                                <w:pStyle w:val="BodyText"/>
                                <w:numPr>
                                  <w:ilvl w:val="0"/>
                                  <w:numId w:val="12"/>
                                </w:numPr>
                                <w:ind w:left="360"/>
                              </w:pPr>
                              <w:r>
                                <w:rPr>
                                  <w:lang w:val="pt-BR" w:bidi="pt-BR"/>
                                </w:rPr>
                                <w:t>Imprima a página e use uma régua para medir quantas polegadas de coluna o texto ocupará.</w:t>
                              </w:r>
                            </w:p>
                            <w:p w14:paraId="7B42E102" w14:textId="77777777" w:rsidR="00D957C9" w:rsidRDefault="00D957C9" w:rsidP="00D957C9">
                              <w:pPr>
                                <w:pStyle w:val="BodyText"/>
                                <w:numPr>
                                  <w:ilvl w:val="0"/>
                                  <w:numId w:val="12"/>
                                </w:numPr>
                                <w:ind w:left="360"/>
                              </w:pPr>
                              <w:r>
                                <w:rPr>
                                  <w:lang w:val="pt-BR" w:bidi="pt-BR"/>
                                </w:rPr>
                                <w:t>Conte o número de palavras no texto.</w:t>
                              </w:r>
                            </w:p>
                            <w:p w14:paraId="4FBEFF5D" w14:textId="77777777" w:rsidR="00D957C9" w:rsidRDefault="00D957C9" w:rsidP="00D957C9">
                              <w:pPr>
                                <w:pStyle w:val="BodyText"/>
                                <w:numPr>
                                  <w:ilvl w:val="0"/>
                                  <w:numId w:val="12"/>
                                </w:numPr>
                                <w:ind w:left="360"/>
                              </w:pPr>
                              <w:r>
                                <w:rPr>
                                  <w:lang w:val="pt-BR" w:bidi="pt-BR"/>
                                </w:rPr>
                                <w:t>Divida o número de palavras no artigo pelo número de polegadas que o texto ocupará. Por exemplo, digamos que você tem 456 palavras em 12 polegadas de coluna: 456 ÷ 12 = 38. Esse é o número mágico de quantas palavras cabem em uma polegada de coluna no boletim informativo. Mas ainda não acabou.</w:t>
                              </w:r>
                            </w:p>
                            <w:p w14:paraId="6D577384" w14:textId="77777777" w:rsidR="00D957C9" w:rsidRPr="009243A6" w:rsidRDefault="00D957C9" w:rsidP="00D957C9">
                              <w:pPr>
                                <w:pStyle w:val="BodyText"/>
                                <w:numPr>
                                  <w:ilvl w:val="0"/>
                                  <w:numId w:val="12"/>
                                </w:numPr>
                                <w:ind w:left="360"/>
                              </w:pPr>
                              <w:r>
                                <w:rPr>
                                  <w:lang w:val="pt-BR" w:bidi="pt-BR"/>
                                </w:rPr>
                                <w:t xml:space="preserve">Meça quantas polegadas de coluna estão disponíveis para o artigo. Por exemplos, digamos que há sete polegadas. </w:t>
                              </w:r>
                            </w:p>
                          </w:txbxContent>
                        </v:textbox>
                      </v:shape>
                      <v:shape id="Caixa de texto 364" o:spid="_x0000_s1039" type="#_x0000_t202" style="position:absolute;left:3946;top:1880;width:686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7590498" w14:textId="77777777" w:rsidR="00D957C9" w:rsidRPr="00913ACC" w:rsidRDefault="00D957C9" w:rsidP="00D957C9">
                              <w:pPr>
                                <w:pStyle w:val="Heading1"/>
                              </w:pPr>
                              <w:r>
                                <w:rPr>
                                  <w:lang w:val="pt-BR" w:bidi="pt-BR"/>
                                </w:rPr>
                                <w:t>Ajustar um artigo em um espaço apertado</w:t>
                              </w:r>
                            </w:p>
                          </w:txbxContent>
                        </v:textbox>
                      </v:shape>
                      <v:shape id="Caixa de texto 365" o:spid="_x0000_s1040" type="#_x0000_t202" style="position:absolute;left:3946;top:2490;width:2544;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33C2970E" w14:textId="77777777" w:rsidR="00D957C9" w:rsidRDefault="00D957C9" w:rsidP="00D957C9">
                              <w:pPr>
                                <w:pStyle w:val="Subttulo1"/>
                              </w:pPr>
                              <w:r>
                                <w:rPr>
                                  <w:lang w:val="pt-BR" w:bidi="pt-BR"/>
                                </w:rPr>
                                <w:t>Por nome do autor</w:t>
                              </w:r>
                            </w:p>
                          </w:txbxContent>
                        </v:textbox>
                      </v:shape>
                      <w10:anchorlock/>
                    </v:group>
                  </w:pict>
                </mc:Fallback>
              </mc:AlternateContent>
            </w:r>
          </w:p>
        </w:tc>
        <w:tc>
          <w:tcPr>
            <w:tcW w:w="3409" w:type="dxa"/>
          </w:tcPr>
          <w:p w14:paraId="43D269A6" w14:textId="77777777" w:rsidR="00D957C9" w:rsidRPr="004C772C" w:rsidRDefault="00D957C9" w:rsidP="00D957C9">
            <w:pPr>
              <w:rPr>
                <w:noProof/>
                <w:lang w:val="pt-BR"/>
              </w:rPr>
            </w:pPr>
            <w:r w:rsidRPr="004C772C">
              <w:rPr>
                <w:noProof/>
                <w:lang w:val="pt-BR" w:bidi="pt-BR"/>
              </w:rPr>
              <mc:AlternateContent>
                <mc:Choice Requires="wps">
                  <w:drawing>
                    <wp:inline distT="0" distB="0" distL="0" distR="0" wp14:anchorId="11176AC7" wp14:editId="232ACD16">
                      <wp:extent cx="2151530" cy="3267075"/>
                      <wp:effectExtent l="0" t="0" r="0" b="0"/>
                      <wp:docPr id="267" name="Paralelogramo 279"/>
                      <wp:cNvGraphicFramePr/>
                      <a:graphic xmlns:a="http://schemas.openxmlformats.org/drawingml/2006/main">
                        <a:graphicData uri="http://schemas.microsoft.com/office/word/2010/wordprocessingShape">
                          <wps:wsp>
                            <wps:cNvSpPr/>
                            <wps:spPr>
                              <a:xfrm>
                                <a:off x="0" y="0"/>
                                <a:ext cx="2151530" cy="3267075"/>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840B1" w14:textId="77777777" w:rsidR="00D957C9" w:rsidRDefault="00D957C9" w:rsidP="00D957C9">
                                  <w:pPr>
                                    <w:pStyle w:val="Estilo1"/>
                                    <w:spacing w:before="120"/>
                                    <w:ind w:right="288"/>
                                  </w:pPr>
                                  <w:r>
                                    <w:rPr>
                                      <w:lang w:val="pt-BR" w:bidi="pt-BR"/>
                                    </w:rPr>
                                    <w:t>“Para chamar a atenção do leitor, coloque uma frase ou citação interessante do artigo aqui.”</w:t>
                                  </w:r>
                                </w:p>
                                <w:p w14:paraId="35568B29" w14:textId="77777777" w:rsidR="00D957C9" w:rsidRDefault="00D957C9" w:rsidP="00D957C9">
                                  <w:pPr>
                                    <w:pStyle w:val="Heading2"/>
                                  </w:pPr>
                                </w:p>
                              </w:txbxContent>
                            </wps:txbx>
                            <wps:bodyPr rot="0" spcFirstLastPara="0" vertOverflow="overflow" horzOverflow="overflow" vert="horz" wrap="square" lIns="91440" tIns="457200" rIns="91440" bIns="45720" numCol="1" spcCol="0" rtlCol="0" fromWordArt="0" anchor="ctr" anchorCtr="0" forceAA="0" compatLnSpc="1">
                              <a:prstTxWarp prst="textNoShape">
                                <a:avLst/>
                              </a:prstTxWarp>
                              <a:noAutofit/>
                            </wps:bodyPr>
                          </wps:wsp>
                        </a:graphicData>
                      </a:graphic>
                    </wp:inline>
                  </w:drawing>
                </mc:Choice>
                <mc:Fallback>
                  <w:pict>
                    <v:shape w14:anchorId="11176AC7" id="_x0000_s1041" style="width:169.4pt;height:257.2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" adj="-11796480,,5400" path="m,750570l,,1842135,,1654493,750570,,750570xe" filled="f" stroked="f" strokeweight="1pt">
                      <v:stroke joinstyle="miter"/>
                      <v:formulas/>
                      <v:path arrowok="t" o:connecttype="custom" o:connectlocs="0,3267075;0,0;2151530,0;1932373,3267075;0,3267075" o:connectangles="0,0,0,0,0" textboxrect="0,0,1842135,750570"/>
                      <v:textbox inset=",36pt">
                        <w:txbxContent>
                          <w:p w14:paraId="197840B1" w14:textId="77777777" w:rsidR="00D957C9" w:rsidRDefault="00D957C9" w:rsidP="00D957C9">
                            <w:pPr>
                              <w:pStyle w:val="Estilo1"/>
                              <w:spacing w:before="120"/>
                              <w:ind w:right="288"/>
                            </w:pPr>
                            <w:r>
                              <w:rPr>
                                <w:lang w:val="pt-BR" w:bidi="pt-BR"/>
                              </w:rPr>
                              <w:t>“Para chamar a atenção do leitor, coloque uma frase ou citação interessante do artigo aqui.”</w:t>
                            </w:r>
                          </w:p>
                          <w:p w14:paraId="35568B29" w14:textId="77777777" w:rsidR="00D957C9" w:rsidRDefault="00D957C9" w:rsidP="00D957C9">
                            <w:pPr>
                              <w:pStyle w:val="Heading2"/>
                            </w:pPr>
                          </w:p>
                        </w:txbxContent>
                      </v:textbox>
                      <w10:anchorlock/>
                    </v:shape>
                  </w:pict>
                </mc:Fallback>
              </mc:AlternateContent>
            </w:r>
          </w:p>
        </w:tc>
      </w:tr>
      <w:tr w:rsidR="00D957C9" w:rsidRPr="004C772C" w14:paraId="03002375" w14:textId="77777777" w:rsidTr="005A0DE1">
        <w:trPr>
          <w:trHeight w:val="2944"/>
        </w:trPr>
        <w:tc>
          <w:tcPr>
            <w:tcW w:w="12229" w:type="dxa"/>
            <w:gridSpan w:val="2"/>
          </w:tcPr>
          <w:p w14:paraId="002ABF79" w14:textId="77777777" w:rsidR="00D957C9" w:rsidRPr="004C772C" w:rsidRDefault="00D957C9" w:rsidP="00D957C9">
            <w:pPr>
              <w:ind w:left="720"/>
              <w:rPr>
                <w:noProof/>
                <w:lang w:val="pt-BR"/>
              </w:rPr>
            </w:pPr>
            <w:r w:rsidRPr="004C772C">
              <w:rPr>
                <w:noProof/>
                <w:lang w:val="pt-BR" w:bidi="pt-BR"/>
              </w:rPr>
              <mc:AlternateContent>
                <mc:Choice Requires="wps">
                  <w:drawing>
                    <wp:inline distT="0" distB="0" distL="0" distR="0" wp14:anchorId="13F92280" wp14:editId="621FA307">
                      <wp:extent cx="6956384" cy="2105025"/>
                      <wp:effectExtent l="0" t="0" r="16510" b="9525"/>
                      <wp:docPr id="266" name="Caixa de texto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384"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91440" rIns="0" bIns="0" anchor="t" anchorCtr="0" upright="1">
                              <a:noAutofit/>
                            </wps:bodyPr>
                          </wps:wsp>
                        </a:graphicData>
                      </a:graphic>
                    </wp:inline>
                  </w:drawing>
                </mc:Choice>
                <mc:Fallback xmlns:w16="http://schemas.microsoft.com/office/word/2018/wordml" xmlns:w16cex="http://schemas.microsoft.com/office/word/2018/wordml/cex">
                  <w:pict>
                    <v:shape w14:anchorId="13F92280" id="Caixa de texto 363" o:spid="_x0000_s1042" type="#_x0000_t202" style="width:547.7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" filled="f" stroked="f">
                      <v:textbox inset="0,7.2pt,0,0">
                        <w:txbxContent/>
                      </v:textbox>
                      <w10:anchorlock/>
                    </v:shape>
                  </w:pict>
                </mc:Fallback>
              </mc:AlternateContent>
            </w:r>
          </w:p>
        </w:tc>
      </w:tr>
      <w:tr w:rsidR="00D957C9" w:rsidRPr="004C772C" w14:paraId="03780C05" w14:textId="77777777" w:rsidTr="00D957C9">
        <w:trPr>
          <w:trHeight w:val="3330"/>
        </w:trPr>
        <w:tc>
          <w:tcPr>
            <w:tcW w:w="12229" w:type="dxa"/>
            <w:gridSpan w:val="2"/>
          </w:tcPr>
          <w:p w14:paraId="375CF036" w14:textId="77777777" w:rsidR="00D957C9" w:rsidRPr="004C772C" w:rsidRDefault="00D957C9" w:rsidP="00D957C9">
            <w:pPr>
              <w:rPr>
                <w:noProof/>
                <w:lang w:val="pt-BR"/>
              </w:rPr>
            </w:pPr>
            <w:r w:rsidRPr="004C772C">
              <w:rPr>
                <w:noProof/>
                <w:lang w:val="pt-BR" w:bidi="pt-BR"/>
              </w:rPr>
              <w:drawing>
                <wp:inline distT="0" distB="0" distL="0" distR="0" wp14:anchorId="2D0DAA0B" wp14:editId="00413ACC">
                  <wp:extent cx="7771932" cy="3383076"/>
                  <wp:effectExtent l="0" t="0" r="635" b="8255"/>
                  <wp:docPr id="268" name="Imagem 268" descr="exibição do topo de edifícios, exibição da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TM06086217 - Boletim informativo 01-02.jpg"/>
                          <pic:cNvPicPr/>
                        </pic:nvPicPr>
                        <pic:blipFill>
                          <a:blip r:embed="rId9">
                            <a:extLst>
                              <a:ext uri="{28A0092B-C50C-407E-A947-70E740481C1C}">
                                <a14:useLocalDpi xmlns:a14="http://schemas.microsoft.com/office/drawing/2010/main" val="0"/>
                              </a:ext>
                            </a:extLst>
                          </a:blip>
                          <a:stretch>
                            <a:fillRect/>
                          </a:stretch>
                        </pic:blipFill>
                        <pic:spPr>
                          <a:xfrm>
                            <a:off x="0" y="0"/>
                            <a:ext cx="7771932" cy="3383076"/>
                          </a:xfrm>
                          <a:prstGeom prst="rect">
                            <a:avLst/>
                          </a:prstGeom>
                        </pic:spPr>
                      </pic:pic>
                    </a:graphicData>
                  </a:graphic>
                </wp:inline>
              </w:drawing>
            </w:r>
          </w:p>
        </w:tc>
      </w:tr>
    </w:tbl>
    <w:p w14:paraId="2F71C926" w14:textId="100340E2" w:rsidR="00535A69" w:rsidRPr="004C772C" w:rsidRDefault="00BF600D" w:rsidP="00BF600D">
      <w:pPr>
        <w:pStyle w:val="Estilo2"/>
        <w:rPr>
          <w:lang w:val="pt-BR"/>
        </w:rPr>
      </w:pPr>
      <w:r w:rsidRPr="004C772C">
        <w:rPr>
          <w:lang w:val="pt-BR" w:bidi="pt-BR"/>
        </w:rPr>
        <mc:AlternateContent>
          <mc:Choice Requires="wps">
            <w:drawing>
              <wp:anchor distT="0" distB="0" distL="114300" distR="114300" simplePos="0" relativeHeight="251704832" behindDoc="1" locked="0" layoutInCell="1" allowOverlap="1" wp14:anchorId="61794C92" wp14:editId="057B5A2E">
                <wp:simplePos x="0" y="0"/>
                <wp:positionH relativeFrom="column">
                  <wp:posOffset>-2626995</wp:posOffset>
                </wp:positionH>
                <wp:positionV relativeFrom="page">
                  <wp:posOffset>-93345</wp:posOffset>
                </wp:positionV>
                <wp:extent cx="4808220" cy="1458595"/>
                <wp:effectExtent l="0" t="0" r="0" b="8255"/>
                <wp:wrapNone/>
                <wp:docPr id="280" name="Paralelogramo 280" descr="forma colorida retangular"/>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4E4A1E4" id="Paralelogramo 280" o:spid="_x0000_s1026" type="#_x0000_t7" alt="forma colorida retangular" style="position:absolute;margin-left:-206.85pt;margin-top:-7.35pt;width:378.6pt;height:114.8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" adj="1638" fillcolor="#3a4b6a [3207]" stroked="f" strokeweight="1pt">
                <w10:wrap anchory="page"/>
              </v:shape>
            </w:pict>
          </mc:Fallback>
        </mc:AlternateContent>
      </w:r>
      <w:r w:rsidRPr="004C772C">
        <w:rPr>
          <w:lang w:val="pt-BR" w:bidi="pt-BR"/>
        </w:rPr>
        <mc:AlternateContent>
          <mc:Choice Requires="wps">
            <w:drawing>
              <wp:anchor distT="0" distB="0" distL="114300" distR="114300" simplePos="0" relativeHeight="251705856" behindDoc="1" locked="0" layoutInCell="1" allowOverlap="1" wp14:anchorId="683F501B" wp14:editId="0EDA7272">
                <wp:simplePos x="0" y="0"/>
                <wp:positionH relativeFrom="column">
                  <wp:posOffset>1507490</wp:posOffset>
                </wp:positionH>
                <wp:positionV relativeFrom="page">
                  <wp:posOffset>370660</wp:posOffset>
                </wp:positionV>
                <wp:extent cx="5486400" cy="665480"/>
                <wp:effectExtent l="0" t="0" r="0" b="1270"/>
                <wp:wrapNone/>
                <wp:docPr id="281" name="Paralelogramo 281" descr="forma colorida retangular"/>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BE77A49" id="Paralelogramo 281" o:spid="_x0000_s1026" type="#_x0000_t7" alt="forma colorida retangular" style="position:absolute;margin-left:118.7pt;margin-top:29.2pt;width:6in;height:5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" adj="655" fillcolor="#ffc000 [3206]" stroked="f" strokeweight="1pt">
                <w10:wrap anchory="page"/>
              </v:shape>
            </w:pict>
          </mc:Fallback>
        </mc:AlternateContent>
      </w:r>
      <w:r w:rsidR="00535A69" w:rsidRPr="004C772C">
        <w:rPr>
          <w:lang w:val="pt-BR" w:bidi="pt-BR"/>
        </w:rPr>
        <w:br w:type="page"/>
      </w:r>
    </w:p>
    <w:tbl>
      <w:tblPr>
        <w:tblpPr w:leftFromText="180" w:rightFromText="180" w:vertAnchor="text" w:horzAnchor="margin" w:tblpXSpec="center" w:tblpY="995"/>
        <w:tblW w:w="11863" w:type="dxa"/>
        <w:tblLayout w:type="fixed"/>
        <w:tblCellMar>
          <w:left w:w="0" w:type="dxa"/>
          <w:right w:w="0" w:type="dxa"/>
        </w:tblCellMar>
        <w:tblLook w:val="0000" w:firstRow="0" w:lastRow="0" w:firstColumn="0" w:lastColumn="0" w:noHBand="0" w:noVBand="0"/>
      </w:tblPr>
      <w:tblGrid>
        <w:gridCol w:w="7824"/>
        <w:gridCol w:w="4039"/>
      </w:tblGrid>
      <w:tr w:rsidR="00A868E0" w:rsidRPr="004C772C" w14:paraId="45914200" w14:textId="77777777" w:rsidTr="00B049B4">
        <w:trPr>
          <w:trHeight w:val="6419"/>
        </w:trPr>
        <w:tc>
          <w:tcPr>
            <w:tcW w:w="7824" w:type="dxa"/>
          </w:tcPr>
          <w:p w14:paraId="3B3E8C86" w14:textId="200D482E" w:rsidR="00A868E0" w:rsidRPr="004C772C" w:rsidRDefault="007B6744" w:rsidP="007E3223">
            <w:pPr>
              <w:ind w:left="720"/>
              <w:rPr>
                <w:noProof/>
                <w:lang w:val="pt-BR"/>
              </w:rPr>
            </w:pPr>
            <w:r w:rsidRPr="004C772C">
              <w:rPr>
                <w:noProof/>
                <w:lang w:val="pt-BR" w:bidi="pt-BR"/>
              </w:rPr>
              <w:lastRenderedPageBreak/>
              <mc:AlternateContent>
                <mc:Choice Requires="wpg">
                  <w:drawing>
                    <wp:anchor distT="0" distB="0" distL="114300" distR="114300" simplePos="0" relativeHeight="251723264" behindDoc="1" locked="0" layoutInCell="1" allowOverlap="1" wp14:anchorId="0C9F9323" wp14:editId="53769EFB">
                      <wp:simplePos x="0" y="0"/>
                      <wp:positionH relativeFrom="column">
                        <wp:posOffset>353060</wp:posOffset>
                      </wp:positionH>
                      <wp:positionV relativeFrom="paragraph">
                        <wp:posOffset>6350</wp:posOffset>
                      </wp:positionV>
                      <wp:extent cx="4486275" cy="4056380"/>
                      <wp:effectExtent l="0" t="0" r="9525" b="1270"/>
                      <wp:wrapTight wrapText="bothSides">
                        <wp:wrapPolygon edited="0">
                          <wp:start x="0" y="0"/>
                          <wp:lineTo x="0" y="21505"/>
                          <wp:lineTo x="21554" y="21505"/>
                          <wp:lineTo x="21554" y="3043"/>
                          <wp:lineTo x="19811" y="1623"/>
                          <wp:lineTo x="19811" y="0"/>
                          <wp:lineTo x="0" y="0"/>
                        </wp:wrapPolygon>
                      </wp:wrapTight>
                      <wp:docPr id="276" name="Grupo 276" descr="grupo de tex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4056380"/>
                                <a:chOff x="3946" y="1880"/>
                                <a:chExt cx="7548" cy="7353"/>
                              </a:xfrm>
                            </wpg:grpSpPr>
                            <wps:wsp>
                              <wps:cNvPr id="278" name="Caixa de texto 363"/>
                              <wps:cNvSpPr txBox="1">
                                <a:spLocks noChangeArrowheads="1"/>
                              </wps:cNvSpPr>
                              <wps:spPr bwMode="auto">
                                <a:xfrm>
                                  <a:off x="3946" y="2930"/>
                                  <a:ext cx="7548" cy="6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1E18" w14:textId="77777777" w:rsidR="00A868E0" w:rsidRDefault="00A868E0" w:rsidP="00A868E0">
                                    <w:pPr>
                                      <w:pStyle w:val="BodyText"/>
                                    </w:pPr>
                                    <w:r w:rsidRPr="00365E98">
                                      <w:rPr>
                                        <w:lang w:val="pt-BR" w:bidi="pt-BR"/>
                                      </w:rPr>
                                      <w:t>Você pode substituir as imagens neste modelo pela arte de sua empresa.</w:t>
                                    </w:r>
                                  </w:p>
                                  <w:p w14:paraId="08505C88" w14:textId="77777777" w:rsidR="00A868E0" w:rsidRDefault="00A868E0" w:rsidP="00A868E0">
                                    <w:pPr>
                                      <w:pStyle w:val="BodyText"/>
                                    </w:pPr>
                                    <w:r>
                                      <w:rPr>
                                        <w:lang w:val="pt-BR" w:bidi="pt-BR"/>
                                      </w:rPr>
                                      <w:t xml:space="preserve">Para isso, clique no local em que deseja inserir a imagem. No menu </w:t>
                                    </w:r>
                                    <w:r>
                                      <w:rPr>
                                        <w:b/>
                                        <w:lang w:val="pt-BR" w:bidi="pt-BR"/>
                                      </w:rPr>
                                      <w:t>Inserir</w:t>
                                    </w:r>
                                    <w:r>
                                      <w:rPr>
                                        <w:lang w:val="pt-BR" w:bidi="pt-BR"/>
                                      </w:rPr>
                                      <w:t xml:space="preserve">, aponte para </w:t>
                                    </w:r>
                                    <w:r>
                                      <w:rPr>
                                        <w:b/>
                                        <w:lang w:val="pt-BR" w:bidi="pt-BR"/>
                                      </w:rPr>
                                      <w:t>Imagem</w:t>
                                    </w:r>
                                    <w:r>
                                      <w:rPr>
                                        <w:lang w:val="pt-BR" w:bidi="pt-BR"/>
                                      </w:rPr>
                                      <w:t xml:space="preserve">, e, em seguida, clique em </w:t>
                                    </w:r>
                                    <w:r>
                                      <w:rPr>
                                        <w:b/>
                                        <w:lang w:val="pt-BR" w:bidi="pt-BR"/>
                                      </w:rPr>
                                      <w:t>Do Arquivo</w:t>
                                    </w:r>
                                    <w:r>
                                      <w:rPr>
                                        <w:lang w:val="pt-BR" w:bidi="pt-BR"/>
                                      </w:rPr>
                                      <w:t xml:space="preserve">. Localize a imagem que deseja inserir e clique nela. Em seguida, clique na seta à direita do botão </w:t>
                                    </w:r>
                                    <w:r>
                                      <w:rPr>
                                        <w:b/>
                                        <w:lang w:val="pt-BR" w:bidi="pt-BR"/>
                                      </w:rPr>
                                      <w:t>Inserir</w:t>
                                    </w:r>
                                    <w:r>
                                      <w:rPr>
                                        <w:lang w:val="pt-BR" w:bidi="pt-BR"/>
                                      </w:rPr>
                                      <w:t xml:space="preserve"> e clique em </w:t>
                                    </w:r>
                                    <w:r>
                                      <w:rPr>
                                        <w:b/>
                                        <w:lang w:val="pt-BR" w:bidi="pt-BR"/>
                                      </w:rPr>
                                      <w:t>Inserir</w:t>
                                    </w:r>
                                    <w:r>
                                      <w:rPr>
                                        <w:lang w:val="pt-BR" w:bidi="pt-BR"/>
                                      </w:rPr>
                                      <w:t xml:space="preserve"> para colocar uma cópia da imagem no boletim informativo, </w:t>
                                    </w:r>
                                    <w:r>
                                      <w:rPr>
                                        <w:b/>
                                        <w:lang w:val="pt-BR" w:bidi="pt-BR"/>
                                      </w:rPr>
                                      <w:t>Vincular ao arquivo</w:t>
                                    </w:r>
                                    <w:r>
                                      <w:rPr>
                                        <w:lang w:val="pt-BR" w:bidi="pt-BR"/>
                                      </w:rPr>
                                      <w:t xml:space="preserve"> para exibir a imagem sem inserir uma cópia ou </w:t>
                                    </w:r>
                                    <w:r>
                                      <w:rPr>
                                        <w:b/>
                                        <w:lang w:val="pt-BR" w:bidi="pt-BR"/>
                                      </w:rPr>
                                      <w:t>Inserir e Vincular</w:t>
                                    </w:r>
                                    <w:r>
                                      <w:rPr>
                                        <w:lang w:val="pt-BR" w:bidi="pt-BR"/>
                                      </w:rPr>
                                      <w:t>.</w:t>
                                    </w:r>
                                  </w:p>
                                  <w:p w14:paraId="0DFA90C5" w14:textId="77777777" w:rsidR="00A868E0" w:rsidRDefault="00A868E0" w:rsidP="00A868E0">
                                    <w:pPr>
                                      <w:pStyle w:val="BodyText"/>
                                    </w:pPr>
                                    <w:r>
                                      <w:rPr>
                                        <w:lang w:val="pt-BR" w:bidi="pt-BR"/>
                                      </w:rPr>
                                      <w:t xml:space="preserve">Como o comando </w:t>
                                    </w:r>
                                    <w:r>
                                      <w:rPr>
                                        <w:b/>
                                        <w:lang w:val="pt-BR" w:bidi="pt-BR"/>
                                      </w:rPr>
                                      <w:t>Inserir</w:t>
                                    </w:r>
                                    <w:r>
                                      <w:rPr>
                                        <w:lang w:val="pt-BR" w:bidi="pt-BR"/>
                                      </w:rPr>
                                      <w:t xml:space="preserve"> incorpora uma cópia, a imagem fica sempre visível, mas pode aumentar significativamente o tamanho (em bytes) do seu boletim informativo, dependendo do tamanho da imagem.</w:t>
                                    </w:r>
                                  </w:p>
                                  <w:p w14:paraId="6090945B" w14:textId="77777777" w:rsidR="00A868E0" w:rsidRDefault="00A868E0" w:rsidP="00A868E0">
                                    <w:pPr>
                                      <w:pStyle w:val="BodyText"/>
                                    </w:pPr>
                                    <w:r w:rsidRPr="00365E98">
                                      <w:rPr>
                                        <w:lang w:val="pt-BR" w:bidi="pt-BR"/>
                                      </w:rPr>
                                      <w:t xml:space="preserve">Por outro lado, </w:t>
                                    </w:r>
                                    <w:r w:rsidRPr="00365E98">
                                      <w:rPr>
                                        <w:b/>
                                        <w:lang w:val="pt-BR" w:bidi="pt-BR"/>
                                      </w:rPr>
                                      <w:t>Vincular ao arquivo</w:t>
                                    </w:r>
                                    <w:r w:rsidRPr="00365E98">
                                      <w:rPr>
                                        <w:lang w:val="pt-BR" w:bidi="pt-BR"/>
                                      </w:rPr>
                                      <w:t xml:space="preserve"> não aumenta o tamanho do arquivo do boletim informativo e, se você fizer alterações na imagem original, elas aparecerão automaticamente no boletim informativo. No entanto, a imagem não aparecerá se for exibida em um computador que não pode vincular à imagem original (por exemplo, se a imagem original estiver armazenada em outro computador em uma rede).</w:t>
                                    </w:r>
                                  </w:p>
                                  <w:p w14:paraId="25984924" w14:textId="77777777" w:rsidR="00A868E0" w:rsidRPr="0071130A" w:rsidRDefault="00A868E0" w:rsidP="00A868E0">
                                    <w:pPr>
                                      <w:pStyle w:val="BodyText"/>
                                    </w:pPr>
                                    <w:r w:rsidRPr="00BB57E1">
                                      <w:rPr>
                                        <w:b/>
                                        <w:lang w:val="pt-BR" w:bidi="pt-BR"/>
                                      </w:rPr>
                                      <w:t>Inserir e Vincular</w:t>
                                    </w:r>
                                    <w:r w:rsidRPr="00BB57E1">
                                      <w:rPr>
                                        <w:lang w:val="pt-BR" w:bidi="pt-BR"/>
                                      </w:rPr>
                                      <w:t xml:space="preserve"> insere uma cópia para que a imagem fique sempre disponível e também atualiza automaticamente as alterações na imagem original.</w:t>
                                    </w:r>
                                  </w:p>
                                  <w:p w14:paraId="5E3ABB00" w14:textId="77777777" w:rsidR="00A868E0" w:rsidRPr="009243A6" w:rsidRDefault="00A868E0" w:rsidP="00A868E0">
                                    <w:pPr>
                                      <w:pStyle w:val="BodyText"/>
                                    </w:pPr>
                                  </w:p>
                                </w:txbxContent>
                              </wps:txbx>
                              <wps:bodyPr rot="0" vert="horz" wrap="square" lIns="0" tIns="0" rIns="0" bIns="0" anchor="t" anchorCtr="0" upright="1">
                                <a:noAutofit/>
                              </wps:bodyPr>
                            </wps:wsp>
                            <wps:wsp>
                              <wps:cNvPr id="282" name="Caixa de texto 364"/>
                              <wps:cNvSpPr txBox="1">
                                <a:spLocks noChangeArrowheads="1"/>
                              </wps:cNvSpPr>
                              <wps:spPr bwMode="auto">
                                <a:xfrm>
                                  <a:off x="3946" y="1880"/>
                                  <a:ext cx="686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6A666" w14:textId="77777777" w:rsidR="00A868E0" w:rsidRPr="00913ACC" w:rsidRDefault="00A868E0" w:rsidP="007E3223">
                                    <w:pPr>
                                      <w:pStyle w:val="Heading1"/>
                                    </w:pPr>
                                    <w:r w:rsidRPr="007E3223">
                                      <w:rPr>
                                        <w:lang w:val="pt-BR" w:bidi="pt-BR"/>
                                      </w:rPr>
                                      <w:t>Inserir sua própria arte</w:t>
                                    </w:r>
                                  </w:p>
                                </w:txbxContent>
                              </wps:txbx>
                              <wps:bodyPr rot="0" vert="horz" wrap="square" lIns="0" tIns="0" rIns="0" bIns="0" anchor="t" anchorCtr="0" upright="1">
                                <a:noAutofit/>
                              </wps:bodyPr>
                            </wps:wsp>
                            <wps:wsp>
                              <wps:cNvPr id="283" name="Caixa de texto 365"/>
                              <wps:cNvSpPr txBox="1">
                                <a:spLocks noChangeArrowheads="1"/>
                              </wps:cNvSpPr>
                              <wps:spPr bwMode="auto">
                                <a:xfrm>
                                  <a:off x="3946" y="2468"/>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3DB1A5" w14:textId="77777777" w:rsidR="00A868E0" w:rsidRDefault="00A868E0" w:rsidP="007E3223">
                                    <w:pPr>
                                      <w:pStyle w:val="Subttulo1"/>
                                    </w:pPr>
                                    <w:r>
                                      <w:rPr>
                                        <w:lang w:val="pt-BR" w:bidi="pt-BR"/>
                                      </w:rPr>
                                      <w:t>Por nome do autor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9F9323" id="Grupo 276" o:spid="_x0000_s1043" alt="grupo de texto" style="position:absolute;left:0;text-align:left;margin-left:27.8pt;margin-top:.5pt;width:353.25pt;height:319.4pt;z-index:-251593216;mso-position-horizontal-relative:text;mso-position-vertical-relative:text;mso-width-relative:margin;mso-height-relative:margin" coordorigin="3946,1880" coordsize="7548,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">
                      <v:shape id="_x0000_s1044" type="#_x0000_t202" style="position:absolute;left:3946;top:2930;width:7548;height:6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5DB51E18" w14:textId="77777777" w:rsidR="00A868E0" w:rsidRDefault="00A868E0" w:rsidP="00A868E0">
                              <w:pPr>
                                <w:pStyle w:val="BodyText"/>
                              </w:pPr>
                              <w:r w:rsidRPr="00365E98">
                                <w:rPr>
                                  <w:lang w:val="pt-BR" w:bidi="pt-BR"/>
                                </w:rPr>
                                <w:t>Você pode substituir as imagens neste modelo pela arte de sua empresa.</w:t>
                              </w:r>
                            </w:p>
                            <w:p w14:paraId="08505C88" w14:textId="77777777" w:rsidR="00A868E0" w:rsidRDefault="00A868E0" w:rsidP="00A868E0">
                              <w:pPr>
                                <w:pStyle w:val="BodyText"/>
                              </w:pPr>
                              <w:r>
                                <w:rPr>
                                  <w:lang w:val="pt-BR" w:bidi="pt-BR"/>
                                </w:rPr>
                                <w:t xml:space="preserve">Para isso, clique no local em que deseja inserir a imagem. No menu </w:t>
                              </w:r>
                              <w:r>
                                <w:rPr>
                                  <w:b/>
                                  <w:lang w:val="pt-BR" w:bidi="pt-BR"/>
                                </w:rPr>
                                <w:t>Inserir</w:t>
                              </w:r>
                              <w:r>
                                <w:rPr>
                                  <w:lang w:val="pt-BR" w:bidi="pt-BR"/>
                                </w:rPr>
                                <w:t xml:space="preserve">, aponte para </w:t>
                              </w:r>
                              <w:r>
                                <w:rPr>
                                  <w:b/>
                                  <w:lang w:val="pt-BR" w:bidi="pt-BR"/>
                                </w:rPr>
                                <w:t>Imagem</w:t>
                              </w:r>
                              <w:r>
                                <w:rPr>
                                  <w:lang w:val="pt-BR" w:bidi="pt-BR"/>
                                </w:rPr>
                                <w:t xml:space="preserve">, e, em seguida, clique em </w:t>
                              </w:r>
                              <w:r>
                                <w:rPr>
                                  <w:b/>
                                  <w:lang w:val="pt-BR" w:bidi="pt-BR"/>
                                </w:rPr>
                                <w:t>Do Arquivo</w:t>
                              </w:r>
                              <w:r>
                                <w:rPr>
                                  <w:lang w:val="pt-BR" w:bidi="pt-BR"/>
                                </w:rPr>
                                <w:t xml:space="preserve">. Localize a imagem que deseja inserir e clique nela. Em seguida, clique na seta à direita do botão </w:t>
                              </w:r>
                              <w:r>
                                <w:rPr>
                                  <w:b/>
                                  <w:lang w:val="pt-BR" w:bidi="pt-BR"/>
                                </w:rPr>
                                <w:t>Inserir</w:t>
                              </w:r>
                              <w:r>
                                <w:rPr>
                                  <w:lang w:val="pt-BR" w:bidi="pt-BR"/>
                                </w:rPr>
                                <w:t xml:space="preserve"> e clique em </w:t>
                              </w:r>
                              <w:r>
                                <w:rPr>
                                  <w:b/>
                                  <w:lang w:val="pt-BR" w:bidi="pt-BR"/>
                                </w:rPr>
                                <w:t>Inserir</w:t>
                              </w:r>
                              <w:r>
                                <w:rPr>
                                  <w:lang w:val="pt-BR" w:bidi="pt-BR"/>
                                </w:rPr>
                                <w:t xml:space="preserve"> para colocar uma cópia da imagem no boletim informativo, </w:t>
                              </w:r>
                              <w:r>
                                <w:rPr>
                                  <w:b/>
                                  <w:lang w:val="pt-BR" w:bidi="pt-BR"/>
                                </w:rPr>
                                <w:t>Vincular ao arquivo</w:t>
                              </w:r>
                              <w:r>
                                <w:rPr>
                                  <w:lang w:val="pt-BR" w:bidi="pt-BR"/>
                                </w:rPr>
                                <w:t xml:space="preserve"> para exibir a imagem sem inserir uma cópia ou </w:t>
                              </w:r>
                              <w:r>
                                <w:rPr>
                                  <w:b/>
                                  <w:lang w:val="pt-BR" w:bidi="pt-BR"/>
                                </w:rPr>
                                <w:t>Inserir e Vincular</w:t>
                              </w:r>
                              <w:r>
                                <w:rPr>
                                  <w:lang w:val="pt-BR" w:bidi="pt-BR"/>
                                </w:rPr>
                                <w:t>.</w:t>
                              </w:r>
                            </w:p>
                            <w:p w14:paraId="0DFA90C5" w14:textId="77777777" w:rsidR="00A868E0" w:rsidRDefault="00A868E0" w:rsidP="00A868E0">
                              <w:pPr>
                                <w:pStyle w:val="BodyText"/>
                              </w:pPr>
                              <w:r>
                                <w:rPr>
                                  <w:lang w:val="pt-BR" w:bidi="pt-BR"/>
                                </w:rPr>
                                <w:t xml:space="preserve">Como o comando </w:t>
                              </w:r>
                              <w:r>
                                <w:rPr>
                                  <w:b/>
                                  <w:lang w:val="pt-BR" w:bidi="pt-BR"/>
                                </w:rPr>
                                <w:t>Inserir</w:t>
                              </w:r>
                              <w:r>
                                <w:rPr>
                                  <w:lang w:val="pt-BR" w:bidi="pt-BR"/>
                                </w:rPr>
                                <w:t xml:space="preserve"> incorpora uma cópia, a imagem fica sempre visível, mas pode aumentar significativamente o tamanho (em bytes) do seu boletim informativo, dependendo do tamanho da imagem.</w:t>
                              </w:r>
                            </w:p>
                            <w:p w14:paraId="6090945B" w14:textId="77777777" w:rsidR="00A868E0" w:rsidRDefault="00A868E0" w:rsidP="00A868E0">
                              <w:pPr>
                                <w:pStyle w:val="BodyText"/>
                              </w:pPr>
                              <w:r w:rsidRPr="00365E98">
                                <w:rPr>
                                  <w:lang w:val="pt-BR" w:bidi="pt-BR"/>
                                </w:rPr>
                                <w:t xml:space="preserve">Por outro lado, </w:t>
                              </w:r>
                              <w:r w:rsidRPr="00365E98">
                                <w:rPr>
                                  <w:b/>
                                  <w:lang w:val="pt-BR" w:bidi="pt-BR"/>
                                </w:rPr>
                                <w:t>Vincular ao arquivo</w:t>
                              </w:r>
                              <w:r w:rsidRPr="00365E98">
                                <w:rPr>
                                  <w:lang w:val="pt-BR" w:bidi="pt-BR"/>
                                </w:rPr>
                                <w:t xml:space="preserve"> não aumenta o tamanho do arquivo do boletim informativo e, se você fizer alterações na imagem original, elas aparecerão automaticamente no boletim informativo. No entanto, a imagem não aparecerá se for exibida em um computador que não pode vincular à imagem original (por exemplo, se a imagem original estiver armazenada em outro computador em uma rede).</w:t>
                              </w:r>
                            </w:p>
                            <w:p w14:paraId="25984924" w14:textId="77777777" w:rsidR="00A868E0" w:rsidRPr="0071130A" w:rsidRDefault="00A868E0" w:rsidP="00A868E0">
                              <w:pPr>
                                <w:pStyle w:val="BodyText"/>
                              </w:pPr>
                              <w:r w:rsidRPr="00BB57E1">
                                <w:rPr>
                                  <w:b/>
                                  <w:lang w:val="pt-BR" w:bidi="pt-BR"/>
                                </w:rPr>
                                <w:t>Inserir e Vincular</w:t>
                              </w:r>
                              <w:r w:rsidRPr="00BB57E1">
                                <w:rPr>
                                  <w:lang w:val="pt-BR" w:bidi="pt-BR"/>
                                </w:rPr>
                                <w:t xml:space="preserve"> insere uma cópia para que a imagem fique sempre disponível e também atualiza automaticamente as alterações na imagem original.</w:t>
                              </w:r>
                            </w:p>
                            <w:p w14:paraId="5E3ABB00" w14:textId="77777777" w:rsidR="00A868E0" w:rsidRPr="009243A6" w:rsidRDefault="00A868E0" w:rsidP="00A868E0">
                              <w:pPr>
                                <w:pStyle w:val="BodyText"/>
                              </w:pPr>
                            </w:p>
                          </w:txbxContent>
                        </v:textbox>
                      </v:shape>
                      <v:shape id="Caixa de texto 364" o:spid="_x0000_s1045" type="#_x0000_t202" style="position:absolute;left:3946;top:1880;width:6861;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3536A666" w14:textId="77777777" w:rsidR="00A868E0" w:rsidRPr="00913ACC" w:rsidRDefault="00A868E0" w:rsidP="007E3223">
                              <w:pPr>
                                <w:pStyle w:val="Heading1"/>
                              </w:pPr>
                              <w:r w:rsidRPr="007E3223">
                                <w:rPr>
                                  <w:lang w:val="pt-BR" w:bidi="pt-BR"/>
                                </w:rPr>
                                <w:t>Inserir sua própria arte</w:t>
                              </w:r>
                            </w:p>
                          </w:txbxContent>
                        </v:textbox>
                      </v:shape>
                      <v:shape id="Caixa de texto 365" o:spid="_x0000_s1046" type="#_x0000_t202" style="position:absolute;left:3946;top:2468;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193DB1A5" w14:textId="77777777" w:rsidR="00A868E0" w:rsidRDefault="00A868E0" w:rsidP="007E3223">
                              <w:pPr>
                                <w:pStyle w:val="Subttulo1"/>
                              </w:pPr>
                              <w:r>
                                <w:rPr>
                                  <w:lang w:val="pt-BR" w:bidi="pt-BR"/>
                                </w:rPr>
                                <w:t>Por nome do autor</w:t>
                              </w:r>
                            </w:p>
                          </w:txbxContent>
                        </v:textbox>
                      </v:shape>
                      <w10:wrap type="tight"/>
                    </v:group>
                  </w:pict>
                </mc:Fallback>
              </mc:AlternateContent>
            </w:r>
            <w:r w:rsidR="003713FC" w:rsidRPr="004C772C">
              <w:rPr>
                <w:noProof/>
                <w:lang w:val="pt-BR" w:bidi="pt-BR"/>
              </w:rPr>
              <mc:AlternateContent>
                <mc:Choice Requires="wpg">
                  <w:drawing>
                    <wp:anchor distT="0" distB="0" distL="114300" distR="114300" simplePos="0" relativeHeight="251724288" behindDoc="1" locked="0" layoutInCell="1" allowOverlap="1" wp14:anchorId="1C7BA60A" wp14:editId="3896DB50">
                      <wp:simplePos x="0" y="0"/>
                      <wp:positionH relativeFrom="column">
                        <wp:posOffset>372110</wp:posOffset>
                      </wp:positionH>
                      <wp:positionV relativeFrom="paragraph">
                        <wp:posOffset>4044950</wp:posOffset>
                      </wp:positionV>
                      <wp:extent cx="4356735" cy="4151207"/>
                      <wp:effectExtent l="0" t="0" r="5715" b="1905"/>
                      <wp:wrapNone/>
                      <wp:docPr id="292" name="Grupo 292" descr="grupo de tex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4151207"/>
                                <a:chOff x="3946" y="1880"/>
                                <a:chExt cx="7330" cy="9361"/>
                              </a:xfrm>
                            </wpg:grpSpPr>
                            <wps:wsp>
                              <wps:cNvPr id="293" name="Caixa de texto 363"/>
                              <wps:cNvSpPr txBox="1">
                                <a:spLocks noChangeArrowheads="1"/>
                              </wps:cNvSpPr>
                              <wps:spPr bwMode="auto">
                                <a:xfrm>
                                  <a:off x="3946" y="4158"/>
                                  <a:ext cx="7330" cy="7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F8C5" w14:textId="77777777" w:rsidR="00A868E0" w:rsidRDefault="00A868E0" w:rsidP="00A868E0">
                                    <w:pPr>
                                      <w:pStyle w:val="BodyText"/>
                                    </w:pPr>
                                    <w:r>
                                      <w:rPr>
                                        <w:lang w:val="pt-BR" w:bidi="pt-BR"/>
                                      </w:rPr>
                                      <w:t>“Você pode transformar sua vida e negócio em apenas sete minutos por dia”. Se essa frase faz você querer continuar a ler, considere-se interessado.</w:t>
                                    </w:r>
                                  </w:p>
                                  <w:p w14:paraId="28C77888" w14:textId="77777777" w:rsidR="00A868E0" w:rsidRDefault="00A868E0" w:rsidP="00A868E0">
                                    <w:pPr>
                                      <w:pStyle w:val="BodyText"/>
                                    </w:pPr>
                                    <w:r>
                                      <w:rPr>
                                        <w:lang w:val="pt-BR" w:bidi="pt-BR"/>
                                      </w:rPr>
                                      <w:t>Um boletim informativo compete com muitas distrações pela atenção do leitor, portanto, é importante que a primeira ou segunda frase de um artigo atraia o leitor. Como esse interesse cria uma expectativa, o artigo precisa justificar o uso da frase, senão o leitor se sentirá manipulado.</w:t>
                                    </w:r>
                                  </w:p>
                                  <w:p w14:paraId="0767C084" w14:textId="77777777" w:rsidR="00A868E0" w:rsidRDefault="00A868E0" w:rsidP="00A868E0">
                                    <w:pPr>
                                      <w:pStyle w:val="BodyText"/>
                                    </w:pPr>
                                    <w:r>
                                      <w:rPr>
                                        <w:lang w:val="pt-BR" w:bidi="pt-BR"/>
                                      </w:rPr>
                                      <w:t>Além da frase, o título do artigo deve ser breve, ativo e ter um propósito claro. Além dessas características essenciais, um título chama a atenção se for muito relevante, inspirar a curiosidade ou tiver outra qualidade irresistível.</w:t>
                                    </w:r>
                                  </w:p>
                                  <w:p w14:paraId="325149E4" w14:textId="77777777" w:rsidR="00A868E0" w:rsidRPr="009243A6" w:rsidRDefault="00A868E0" w:rsidP="0032463B">
                                    <w:pPr>
                                      <w:pStyle w:val="BodyText"/>
                                    </w:pPr>
                                    <w:r>
                                      <w:rPr>
                                        <w:lang w:val="pt-BR" w:bidi="pt-BR"/>
                                      </w:rPr>
                                      <w:t xml:space="preserve">Os artigos de boletim informativo são curtos e seus leitores têm pouco tempo, portanto, os artigos devem ser bem focados, com o objetivo de transmitir uma única ideia importante. A elaboração dessa ideia pode ser alcançada por meio de dois a cinco (ou mais) subpontos. </w:t>
                                    </w:r>
                                  </w:p>
                                </w:txbxContent>
                              </wps:txbx>
                              <wps:bodyPr rot="0" vert="horz" wrap="square" lIns="0" tIns="0" rIns="0" bIns="0" anchor="t" anchorCtr="0" upright="1">
                                <a:noAutofit/>
                              </wps:bodyPr>
                            </wps:wsp>
                            <wps:wsp>
                              <wps:cNvPr id="294" name="Caixa de texto 364"/>
                              <wps:cNvSpPr txBox="1">
                                <a:spLocks noChangeArrowheads="1"/>
                              </wps:cNvSpPr>
                              <wps:spPr bwMode="auto">
                                <a:xfrm>
                                  <a:off x="3946" y="1880"/>
                                  <a:ext cx="7259"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44123" w14:textId="77777777" w:rsidR="00A868E0" w:rsidRPr="00913ACC" w:rsidRDefault="00A868E0" w:rsidP="00A868E0">
                                    <w:pPr>
                                      <w:pStyle w:val="Heading1"/>
                                    </w:pPr>
                                    <w:r w:rsidRPr="00A868E0">
                                      <w:rPr>
                                        <w:lang w:val="pt-BR" w:bidi="pt-BR"/>
                                      </w:rPr>
                                      <w:t>Escrever ótimos artigos de boletins informativos</w:t>
                                    </w:r>
                                  </w:p>
                                </w:txbxContent>
                              </wps:txbx>
                              <wps:bodyPr rot="0" vert="horz" wrap="square" lIns="0" tIns="182880" rIns="0" bIns="0" anchor="t" anchorCtr="0" upright="1">
                                <a:noAutofit/>
                              </wps:bodyPr>
                            </wps:wsp>
                            <wps:wsp>
                              <wps:cNvPr id="295" name="Caixa de texto 365"/>
                              <wps:cNvSpPr txBox="1">
                                <a:spLocks noChangeArrowheads="1"/>
                              </wps:cNvSpPr>
                              <wps:spPr bwMode="auto">
                                <a:xfrm>
                                  <a:off x="3946" y="3616"/>
                                  <a:ext cx="3857" cy="4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73389" w14:textId="77777777" w:rsidR="00A868E0" w:rsidRDefault="00A868E0" w:rsidP="00A868E0">
                                    <w:pPr>
                                      <w:pStyle w:val="Subttulo1"/>
                                    </w:pPr>
                                    <w:r>
                                      <w:rPr>
                                        <w:lang w:val="pt-BR" w:bidi="pt-BR"/>
                                      </w:rPr>
                                      <w:t>Por nome do autor</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C7BA60A" id="Grupo 292" o:spid="_x0000_s1047" alt="grupo de texto" style="position:absolute;left:0;text-align:left;margin-left:29.3pt;margin-top:318.5pt;width:343.05pt;height:326.85pt;z-index:-251592192;mso-position-horizontal-relative:text;mso-position-vertical-relative:text;mso-height-relative:margin" coordorigin="3946,1880" coordsize="7330,9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">
                      <v:shape id="_x0000_s1048" type="#_x0000_t202" style="position:absolute;left:3946;top:4158;width:7330;height:7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3D0FF8C5" w14:textId="77777777" w:rsidR="00A868E0" w:rsidRDefault="00A868E0" w:rsidP="00A868E0">
                              <w:pPr>
                                <w:pStyle w:val="BodyText"/>
                              </w:pPr>
                              <w:r>
                                <w:rPr>
                                  <w:lang w:val="pt-BR" w:bidi="pt-BR"/>
                                </w:rPr>
                                <w:t>“Você pode transformar sua vida e negócio em apenas sete minutos por dia”. Se essa frase faz você querer continuar a ler, considere-se interessado.</w:t>
                              </w:r>
                            </w:p>
                            <w:p w14:paraId="28C77888" w14:textId="77777777" w:rsidR="00A868E0" w:rsidRDefault="00A868E0" w:rsidP="00A868E0">
                              <w:pPr>
                                <w:pStyle w:val="BodyText"/>
                              </w:pPr>
                              <w:r>
                                <w:rPr>
                                  <w:lang w:val="pt-BR" w:bidi="pt-BR"/>
                                </w:rPr>
                                <w:t>Um boletim informativo compete com muitas distrações pela atenção do leitor, portanto, é importante que a primeira ou segunda frase de um artigo atraia o leitor. Como esse interesse cria uma expectativa, o artigo precisa justificar o uso da frase, senão o leitor se sentirá manipulado.</w:t>
                              </w:r>
                            </w:p>
                            <w:p w14:paraId="0767C084" w14:textId="77777777" w:rsidR="00A868E0" w:rsidRDefault="00A868E0" w:rsidP="00A868E0">
                              <w:pPr>
                                <w:pStyle w:val="BodyText"/>
                              </w:pPr>
                              <w:r>
                                <w:rPr>
                                  <w:lang w:val="pt-BR" w:bidi="pt-BR"/>
                                </w:rPr>
                                <w:t>Além da frase, o título do artigo deve ser breve, ativo e ter um propósito claro. Além dessas características essenciais, um título chama a atenção se for muito relevante, inspirar a curiosidade ou tiver outra qualidade irresistível.</w:t>
                              </w:r>
                            </w:p>
                            <w:p w14:paraId="325149E4" w14:textId="77777777" w:rsidR="00A868E0" w:rsidRPr="009243A6" w:rsidRDefault="00A868E0" w:rsidP="0032463B">
                              <w:pPr>
                                <w:pStyle w:val="BodyText"/>
                              </w:pPr>
                              <w:r>
                                <w:rPr>
                                  <w:lang w:val="pt-BR" w:bidi="pt-BR"/>
                                </w:rPr>
                                <w:t xml:space="preserve">Os artigos de boletim informativo são curtos e seus leitores têm pouco tempo, portanto, os artigos devem ser bem focados, com o objetivo de transmitir uma única ideia importante. A elaboração dessa ideia pode ser alcançada por meio de dois a cinco (ou mais) subpontos. </w:t>
                              </w:r>
                            </w:p>
                          </w:txbxContent>
                        </v:textbox>
                      </v:shape>
                      <v:shape id="Caixa de texto 364" o:spid="_x0000_s1049" type="#_x0000_t202" style="position:absolute;left:3946;top:1880;width:725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" filled="f" stroked="f">
                        <v:textbox inset="0,14.4pt,0,0">
                          <w:txbxContent>
                            <w:p w14:paraId="70A44123" w14:textId="77777777" w:rsidR="00A868E0" w:rsidRPr="00913ACC" w:rsidRDefault="00A868E0" w:rsidP="00A868E0">
                              <w:pPr>
                                <w:pStyle w:val="Heading1"/>
                              </w:pPr>
                              <w:r w:rsidRPr="00A868E0">
                                <w:rPr>
                                  <w:lang w:val="pt-BR" w:bidi="pt-BR"/>
                                </w:rPr>
                                <w:t>Escrever ótimos artigos de boletins informativos</w:t>
                              </w:r>
                            </w:p>
                          </w:txbxContent>
                        </v:textbox>
                      </v:shape>
                      <v:shape id="Caixa de texto 365" o:spid="_x0000_s1050" type="#_x0000_t202" style="position:absolute;left:3946;top:3616;width:385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7973389" w14:textId="77777777" w:rsidR="00A868E0" w:rsidRDefault="00A868E0" w:rsidP="00A868E0">
                              <w:pPr>
                                <w:pStyle w:val="Subttulo1"/>
                              </w:pPr>
                              <w:r>
                                <w:rPr>
                                  <w:lang w:val="pt-BR" w:bidi="pt-BR"/>
                                </w:rPr>
                                <w:t>Por nome do autor</w:t>
                              </w:r>
                            </w:p>
                          </w:txbxContent>
                        </v:textbox>
                      </v:shape>
                    </v:group>
                  </w:pict>
                </mc:Fallback>
              </mc:AlternateContent>
            </w:r>
          </w:p>
        </w:tc>
        <w:tc>
          <w:tcPr>
            <w:tcW w:w="4039" w:type="dxa"/>
            <w:vMerge w:val="restart"/>
          </w:tcPr>
          <w:p w14:paraId="69A1C2B9" w14:textId="77777777" w:rsidR="00A868E0" w:rsidRPr="004C772C" w:rsidRDefault="00A868E0" w:rsidP="008471B7">
            <w:pPr>
              <w:jc w:val="center"/>
              <w:rPr>
                <w:noProof/>
                <w:lang w:val="pt-BR"/>
              </w:rPr>
            </w:pPr>
            <w:r w:rsidRPr="004C772C">
              <w:rPr>
                <w:noProof/>
                <w:lang w:val="pt-BR" w:bidi="pt-BR"/>
              </w:rPr>
              <w:drawing>
                <wp:inline distT="0" distB="0" distL="0" distR="0" wp14:anchorId="03CBD6A5" wp14:editId="3DF627AC">
                  <wp:extent cx="2540965" cy="2540965"/>
                  <wp:effectExtent l="0" t="0" r="0" b="0"/>
                  <wp:docPr id="63" name="Imagem 63" descr="edifícios com janelas de vi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oletim informativo 01-03.jpg"/>
                          <pic:cNvPicPr/>
                        </pic:nvPicPr>
                        <pic:blipFill>
                          <a:blip r:embed="rId10">
                            <a:extLst>
                              <a:ext uri="{28A0092B-C50C-407E-A947-70E740481C1C}">
                                <a14:useLocalDpi xmlns:a14="http://schemas.microsoft.com/office/drawing/2010/main" val="0"/>
                              </a:ext>
                            </a:extLst>
                          </a:blip>
                          <a:stretch>
                            <a:fillRect/>
                          </a:stretch>
                        </pic:blipFill>
                        <pic:spPr>
                          <a:xfrm>
                            <a:off x="0" y="0"/>
                            <a:ext cx="2540965" cy="2540965"/>
                          </a:xfrm>
                          <a:prstGeom prst="rect">
                            <a:avLst/>
                          </a:prstGeom>
                        </pic:spPr>
                      </pic:pic>
                    </a:graphicData>
                  </a:graphic>
                </wp:inline>
              </w:drawing>
            </w:r>
          </w:p>
          <w:p w14:paraId="7DB82F6F" w14:textId="77777777" w:rsidR="008471B7" w:rsidRPr="004C772C" w:rsidRDefault="008471B7" w:rsidP="008471B7">
            <w:pPr>
              <w:jc w:val="center"/>
              <w:rPr>
                <w:noProof/>
                <w:lang w:val="pt-BR"/>
              </w:rPr>
            </w:pPr>
          </w:p>
          <w:p w14:paraId="1E00BBAC" w14:textId="77777777" w:rsidR="00A868E0" w:rsidRPr="004C772C" w:rsidRDefault="00A868E0" w:rsidP="008471B7">
            <w:pPr>
              <w:jc w:val="center"/>
              <w:rPr>
                <w:noProof/>
                <w:lang w:val="pt-BR"/>
              </w:rPr>
            </w:pPr>
            <w:r w:rsidRPr="004C772C">
              <w:rPr>
                <w:noProof/>
                <w:lang w:val="pt-BR" w:bidi="pt-BR"/>
              </w:rPr>
              <mc:AlternateContent>
                <mc:Choice Requires="wps">
                  <w:drawing>
                    <wp:inline distT="0" distB="0" distL="0" distR="0" wp14:anchorId="275CC003" wp14:editId="2C3EF45B">
                      <wp:extent cx="2099256" cy="152400"/>
                      <wp:effectExtent l="0" t="0" r="15875" b="635"/>
                      <wp:docPr id="31" name="Caixa de texto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0C7D0" w14:textId="77777777" w:rsidR="00A868E0" w:rsidRPr="00146A51" w:rsidRDefault="00A868E0" w:rsidP="00A868E0">
                                  <w:pPr>
                                    <w:pStyle w:val="Heading9"/>
                                  </w:pPr>
                                  <w:r w:rsidRPr="00146A51">
                                    <w:rPr>
                                      <w:lang w:val="pt-BR" w:bidi="pt-BR"/>
                                    </w:rPr>
                                    <w:t>Legenda descrevendo imagem ou elemento gráfico.</w:t>
                                  </w:r>
                                </w:p>
                              </w:txbxContent>
                            </wps:txbx>
                            <wps:bodyPr rot="0" vert="horz" wrap="square" lIns="0" tIns="0" rIns="0" bIns="0" anchor="t" anchorCtr="0" upright="1">
                              <a:spAutoFit/>
                            </wps:bodyPr>
                          </wps:wsp>
                        </a:graphicData>
                      </a:graphic>
                    </wp:inline>
                  </w:drawing>
                </mc:Choice>
                <mc:Fallback>
                  <w:pict>
                    <v:shape w14:anchorId="275CC003" id="Caixa de texto 323" o:spid="_x0000_s1051" type="#_x0000_t202" style="width:165.3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" filled="f" stroked="f">
                      <v:textbox style="mso-fit-shape-to-text:t" inset="0,0,0,0">
                        <w:txbxContent>
                          <w:p w14:paraId="7530C7D0" w14:textId="77777777" w:rsidR="00A868E0" w:rsidRPr="00146A51" w:rsidRDefault="00A868E0" w:rsidP="00A868E0">
                            <w:pPr>
                              <w:pStyle w:val="Heading9"/>
                            </w:pPr>
                            <w:r w:rsidRPr="00146A51">
                              <w:rPr>
                                <w:lang w:val="pt-BR" w:bidi="pt-BR"/>
                              </w:rPr>
                              <w:t>Legenda descrevendo imagem ou elemento gráfico.</w:t>
                            </w:r>
                          </w:p>
                        </w:txbxContent>
                      </v:textbox>
                      <w10:anchorlock/>
                    </v:shape>
                  </w:pict>
                </mc:Fallback>
              </mc:AlternateContent>
            </w:r>
          </w:p>
          <w:p w14:paraId="1D2C8330" w14:textId="77777777" w:rsidR="00A868E0" w:rsidRPr="004C772C" w:rsidRDefault="00A868E0" w:rsidP="008471B7">
            <w:pPr>
              <w:jc w:val="center"/>
              <w:rPr>
                <w:noProof/>
                <w:lang w:val="pt-BR"/>
              </w:rPr>
            </w:pPr>
          </w:p>
          <w:p w14:paraId="4FB189C6" w14:textId="77777777" w:rsidR="00A868E0" w:rsidRPr="004C772C" w:rsidRDefault="00A868E0" w:rsidP="008471B7">
            <w:pPr>
              <w:jc w:val="center"/>
              <w:rPr>
                <w:noProof/>
                <w:lang w:val="pt-BR"/>
              </w:rPr>
            </w:pPr>
            <w:r w:rsidRPr="004C772C">
              <w:rPr>
                <w:noProof/>
                <w:lang w:val="pt-BR" w:bidi="pt-BR"/>
              </w:rPr>
              <w:drawing>
                <wp:inline distT="0" distB="0" distL="0" distR="0" wp14:anchorId="0631028E" wp14:editId="213BBD9B">
                  <wp:extent cx="2566899" cy="2571060"/>
                  <wp:effectExtent l="0" t="0" r="5080" b="1270"/>
                  <wp:docPr id="289" name="Imagem 289" descr="exibição da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M06086217 - Boletim informativo 01-03.jpg"/>
                          <pic:cNvPicPr/>
                        </pic:nvPicPr>
                        <pic:blipFill>
                          <a:blip r:embed="rId11">
                            <a:extLst>
                              <a:ext uri="{28A0092B-C50C-407E-A947-70E740481C1C}">
                                <a14:useLocalDpi xmlns:a14="http://schemas.microsoft.com/office/drawing/2010/main" val="0"/>
                              </a:ext>
                            </a:extLst>
                          </a:blip>
                          <a:stretch>
                            <a:fillRect/>
                          </a:stretch>
                        </pic:blipFill>
                        <pic:spPr>
                          <a:xfrm>
                            <a:off x="0" y="0"/>
                            <a:ext cx="2566899" cy="2571060"/>
                          </a:xfrm>
                          <a:prstGeom prst="rect">
                            <a:avLst/>
                          </a:prstGeom>
                        </pic:spPr>
                      </pic:pic>
                    </a:graphicData>
                  </a:graphic>
                </wp:inline>
              </w:drawing>
            </w:r>
          </w:p>
          <w:p w14:paraId="68FF59C1" w14:textId="77777777" w:rsidR="00A868E0" w:rsidRPr="004C772C" w:rsidRDefault="00A868E0" w:rsidP="008471B7">
            <w:pPr>
              <w:jc w:val="center"/>
              <w:rPr>
                <w:noProof/>
                <w:lang w:val="pt-BR"/>
              </w:rPr>
            </w:pPr>
          </w:p>
          <w:p w14:paraId="27231F60" w14:textId="77777777" w:rsidR="00A868E0" w:rsidRPr="004C772C" w:rsidRDefault="00A868E0" w:rsidP="008471B7">
            <w:pPr>
              <w:jc w:val="center"/>
              <w:rPr>
                <w:noProof/>
                <w:lang w:val="pt-BR"/>
              </w:rPr>
            </w:pPr>
            <w:r w:rsidRPr="004C772C">
              <w:rPr>
                <w:noProof/>
                <w:lang w:val="pt-BR" w:bidi="pt-BR"/>
              </w:rPr>
              <mc:AlternateContent>
                <mc:Choice Requires="wps">
                  <w:drawing>
                    <wp:inline distT="0" distB="0" distL="0" distR="0" wp14:anchorId="0BE5A9BF" wp14:editId="3FCE692F">
                      <wp:extent cx="2099256" cy="304800"/>
                      <wp:effectExtent l="0" t="0" r="15875" b="0"/>
                      <wp:docPr id="291" name="Caixa de texto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256"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3119" w14:textId="77777777" w:rsidR="00A868E0" w:rsidRPr="00146A51" w:rsidRDefault="00A868E0" w:rsidP="00A868E0">
                                  <w:pPr>
                                    <w:pStyle w:val="Heading9"/>
                                  </w:pPr>
                                  <w:r w:rsidRPr="00146A51">
                                    <w:rPr>
                                      <w:lang w:val="pt-BR" w:bidi="pt-BR"/>
                                    </w:rPr>
                                    <w:t>Legenda descrevendo imagem ou elemento gráfico.</w:t>
                                  </w:r>
                                </w:p>
                              </w:txbxContent>
                            </wps:txbx>
                            <wps:bodyPr rot="0" vert="horz" wrap="square" lIns="0" tIns="0" rIns="0" bIns="0" anchor="t" anchorCtr="0" upright="1">
                              <a:noAutofit/>
                            </wps:bodyPr>
                          </wps:wsp>
                        </a:graphicData>
                      </a:graphic>
                    </wp:inline>
                  </w:drawing>
                </mc:Choice>
                <mc:Fallback>
                  <w:pict>
                    <v:shape w14:anchorId="0BE5A9BF" id="_x0000_s1052" type="#_x0000_t202" style="width:165.3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" filled="f" stroked="f">
                      <v:textbox inset="0,0,0,0">
                        <w:txbxContent>
                          <w:p w14:paraId="04D83119" w14:textId="77777777" w:rsidR="00A868E0" w:rsidRPr="00146A51" w:rsidRDefault="00A868E0" w:rsidP="00A868E0">
                            <w:pPr>
                              <w:pStyle w:val="Heading9"/>
                            </w:pPr>
                            <w:r w:rsidRPr="00146A51">
                              <w:rPr>
                                <w:lang w:val="pt-BR" w:bidi="pt-BR"/>
                              </w:rPr>
                              <w:t>Legenda descrevendo imagem ou elemento gráfico.</w:t>
                            </w:r>
                          </w:p>
                        </w:txbxContent>
                      </v:textbox>
                      <w10:anchorlock/>
                    </v:shape>
                  </w:pict>
                </mc:Fallback>
              </mc:AlternateContent>
            </w:r>
          </w:p>
          <w:p w14:paraId="09776CB0" w14:textId="77777777" w:rsidR="00A868E0" w:rsidRPr="004C772C" w:rsidRDefault="00A868E0" w:rsidP="008471B7">
            <w:pPr>
              <w:jc w:val="center"/>
              <w:rPr>
                <w:noProof/>
                <w:lang w:val="pt-BR"/>
              </w:rPr>
            </w:pPr>
            <w:r w:rsidRPr="004C772C">
              <w:rPr>
                <w:noProof/>
                <w:lang w:val="pt-BR" w:bidi="pt-BR"/>
              </w:rPr>
              <mc:AlternateContent>
                <mc:Choice Requires="wps">
                  <w:drawing>
                    <wp:inline distT="0" distB="0" distL="0" distR="0" wp14:anchorId="15F7FC08" wp14:editId="658C78D3">
                      <wp:extent cx="2151530" cy="1700011"/>
                      <wp:effectExtent l="0" t="0" r="0" b="0"/>
                      <wp:docPr id="296" name="Paralelogramo 279"/>
                      <wp:cNvGraphicFramePr/>
                      <a:graphic xmlns:a="http://schemas.openxmlformats.org/drawingml/2006/main">
                        <a:graphicData uri="http://schemas.microsoft.com/office/word/2010/wordprocessingShape">
                          <wps:wsp>
                            <wps:cNvSpPr/>
                            <wps:spPr>
                              <a:xfrm>
                                <a:off x="0" y="0"/>
                                <a:ext cx="2151530" cy="1700011"/>
                              </a:xfrm>
                              <a:custGeom>
                                <a:avLst/>
                                <a:gdLst>
                                  <a:gd name="connsiteX0" fmla="*/ 0 w 1842135"/>
                                  <a:gd name="connsiteY0" fmla="*/ 750570 h 750570"/>
                                  <a:gd name="connsiteX1" fmla="*/ 187643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 name="connsiteX0" fmla="*/ 0 w 1842135"/>
                                  <a:gd name="connsiteY0" fmla="*/ 750570 h 750570"/>
                                  <a:gd name="connsiteX1" fmla="*/ 0 w 1842135"/>
                                  <a:gd name="connsiteY1" fmla="*/ 0 h 750570"/>
                                  <a:gd name="connsiteX2" fmla="*/ 1842135 w 1842135"/>
                                  <a:gd name="connsiteY2" fmla="*/ 0 h 750570"/>
                                  <a:gd name="connsiteX3" fmla="*/ 1654493 w 1842135"/>
                                  <a:gd name="connsiteY3" fmla="*/ 750570 h 750570"/>
                                  <a:gd name="connsiteX4" fmla="*/ 0 w 1842135"/>
                                  <a:gd name="connsiteY4" fmla="*/ 750570 h 750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135" h="750570">
                                    <a:moveTo>
                                      <a:pt x="0" y="750570"/>
                                    </a:moveTo>
                                    <a:lnTo>
                                      <a:pt x="0" y="0"/>
                                    </a:lnTo>
                                    <a:lnTo>
                                      <a:pt x="1842135" y="0"/>
                                    </a:lnTo>
                                    <a:lnTo>
                                      <a:pt x="1654493" y="750570"/>
                                    </a:lnTo>
                                    <a:lnTo>
                                      <a:pt x="0" y="750570"/>
                                    </a:lnTo>
                                    <a:close/>
                                  </a:path>
                                </a:pathLst>
                              </a:cu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141A8" w14:textId="77777777" w:rsidR="00A868E0" w:rsidRDefault="00A868E0" w:rsidP="00A868E0">
                                  <w:pPr>
                                    <w:pStyle w:val="Estilo1"/>
                                    <w:spacing w:before="120"/>
                                    <w:ind w:right="288"/>
                                  </w:pPr>
                                  <w:r>
                                    <w:rPr>
                                      <w:lang w:val="pt-BR" w:bidi="pt-BR"/>
                                    </w:rPr>
                                    <w:t>“Para chamar a atenção do leitor, coloque uma frase ou citação interessante do artigo aqui.”</w:t>
                                  </w:r>
                                </w:p>
                                <w:p w14:paraId="7D80C18A" w14:textId="77777777" w:rsidR="00A868E0" w:rsidRDefault="00A868E0" w:rsidP="00A868E0">
                                  <w:pPr>
                                    <w:pStyle w:val="Heading2"/>
                                  </w:pPr>
                                </w:p>
                              </w:txbxContent>
                            </wps:txbx>
                            <wps:bodyPr rot="0" spcFirstLastPara="0" vertOverflow="overflow" horzOverflow="overflow" vert="horz" wrap="square" lIns="91440" tIns="274320" rIns="91440" bIns="45720" numCol="1" spcCol="0" rtlCol="0" fromWordArt="0" anchor="ctr" anchorCtr="0" forceAA="0" compatLnSpc="1">
                              <a:prstTxWarp prst="textNoShape">
                                <a:avLst/>
                              </a:prstTxWarp>
                              <a:noAutofit/>
                            </wps:bodyPr>
                          </wps:wsp>
                        </a:graphicData>
                      </a:graphic>
                    </wp:inline>
                  </w:drawing>
                </mc:Choice>
                <mc:Fallback>
                  <w:pict>
                    <v:shape w14:anchorId="15F7FC08" id="_x0000_s1053" style="width:169.4pt;height:133.85pt;visibility:visible;mso-wrap-style:square;mso-left-percent:-10001;mso-top-percent:-10001;mso-position-horizontal:absolute;mso-position-horizontal-relative:char;mso-position-vertical:absolute;mso-position-vertical-relative:line;mso-left-percent:-10001;mso-top-percent:-10001;v-text-anchor:middle" coordsize="1842135,750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" adj="-11796480,,5400" path="m,750570l,,1842135,,1654493,750570,,750570xe" filled="f" stroked="f" strokeweight="1pt">
                      <v:stroke joinstyle="miter"/>
                      <v:formulas/>
                      <v:path arrowok="t" o:connecttype="custom" o:connectlocs="0,1700011;0,0;2151530,0;1932373,1700011;0,1700011" o:connectangles="0,0,0,0,0" textboxrect="0,0,1842135,750570"/>
                      <v:textbox inset=",21.6pt">
                        <w:txbxContent>
                          <w:p w14:paraId="574141A8" w14:textId="77777777" w:rsidR="00A868E0" w:rsidRDefault="00A868E0" w:rsidP="00A868E0">
                            <w:pPr>
                              <w:pStyle w:val="Estilo1"/>
                              <w:spacing w:before="120"/>
                              <w:ind w:right="288"/>
                            </w:pPr>
                            <w:r>
                              <w:rPr>
                                <w:lang w:val="pt-BR" w:bidi="pt-BR"/>
                              </w:rPr>
                              <w:t>“Para chamar a atenção do leitor, coloque uma frase ou citação interessante do artigo aqui.”</w:t>
                            </w:r>
                          </w:p>
                          <w:p w14:paraId="7D80C18A" w14:textId="77777777" w:rsidR="00A868E0" w:rsidRDefault="00A868E0" w:rsidP="00A868E0">
                            <w:pPr>
                              <w:pStyle w:val="Heading2"/>
                            </w:pPr>
                          </w:p>
                        </w:txbxContent>
                      </v:textbox>
                      <w10:anchorlock/>
                    </v:shape>
                  </w:pict>
                </mc:Fallback>
              </mc:AlternateContent>
            </w:r>
          </w:p>
        </w:tc>
      </w:tr>
      <w:tr w:rsidR="00A868E0" w:rsidRPr="004C772C" w14:paraId="56108486" w14:textId="77777777" w:rsidTr="006C7C57">
        <w:trPr>
          <w:trHeight w:val="7338"/>
        </w:trPr>
        <w:tc>
          <w:tcPr>
            <w:tcW w:w="7824" w:type="dxa"/>
          </w:tcPr>
          <w:p w14:paraId="709DDE54" w14:textId="77777777" w:rsidR="00A868E0" w:rsidRPr="004C772C" w:rsidRDefault="00A868E0" w:rsidP="007E3223">
            <w:pPr>
              <w:ind w:left="720"/>
              <w:rPr>
                <w:noProof/>
                <w:lang w:val="pt-BR"/>
              </w:rPr>
            </w:pPr>
          </w:p>
        </w:tc>
        <w:tc>
          <w:tcPr>
            <w:tcW w:w="4039" w:type="dxa"/>
            <w:vMerge/>
          </w:tcPr>
          <w:p w14:paraId="73671EAB" w14:textId="77777777" w:rsidR="00A868E0" w:rsidRPr="004C772C" w:rsidRDefault="00A868E0" w:rsidP="007E3223">
            <w:pPr>
              <w:rPr>
                <w:noProof/>
                <w:lang w:val="pt-BR"/>
              </w:rPr>
            </w:pPr>
          </w:p>
        </w:tc>
      </w:tr>
    </w:tbl>
    <w:p w14:paraId="52B8F301" w14:textId="77777777" w:rsidR="008471B7" w:rsidRPr="004C772C" w:rsidRDefault="006C7C57" w:rsidP="000C7FD6">
      <w:pPr>
        <w:rPr>
          <w:noProof/>
          <w:lang w:val="pt-BR"/>
        </w:rPr>
      </w:pPr>
      <w:r w:rsidRPr="004C772C">
        <w:rPr>
          <w:noProof/>
          <w:lang w:val="pt-BR" w:bidi="pt-BR"/>
        </w:rPr>
        <mc:AlternateContent>
          <mc:Choice Requires="wps">
            <w:drawing>
              <wp:anchor distT="0" distB="0" distL="114300" distR="114300" simplePos="0" relativeHeight="251708928" behindDoc="0" locked="0" layoutInCell="1" allowOverlap="1" wp14:anchorId="59042026" wp14:editId="546A9D6A">
                <wp:simplePos x="0" y="0"/>
                <wp:positionH relativeFrom="page">
                  <wp:posOffset>371475</wp:posOffset>
                </wp:positionH>
                <wp:positionV relativeFrom="page">
                  <wp:posOffset>371475</wp:posOffset>
                </wp:positionV>
                <wp:extent cx="2343150" cy="665480"/>
                <wp:effectExtent l="0" t="0" r="0" b="1270"/>
                <wp:wrapNone/>
                <wp:docPr id="52"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DA6D2" w14:textId="77777777" w:rsidR="00D957C9" w:rsidRDefault="00D957C9" w:rsidP="00D957C9">
                            <w:pPr>
                              <w:pStyle w:val="Estilo2"/>
                            </w:pPr>
                            <w:r>
                              <w:rPr>
                                <w:lang w:val="pt-BR" w:bidi="pt-BR"/>
                              </w:rPr>
                              <w:t xml:space="preserve">Boletim Informativo </w:t>
                            </w:r>
                          </w:p>
                          <w:p w14:paraId="689576FE" w14:textId="77777777" w:rsidR="00D957C9" w:rsidRPr="0053301D" w:rsidRDefault="00D957C9" w:rsidP="00D957C9">
                            <w:pPr>
                              <w:pStyle w:val="Estilo2"/>
                            </w:pPr>
                            <w:r>
                              <w:rPr>
                                <w:lang w:val="pt-BR" w:bidi="pt-BR"/>
                              </w:rPr>
                              <w:t>Título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2026" id="_x0000_s1054" type="#_x0000_t202" style="position:absolute;margin-left:29.25pt;margin-top:29.25pt;width:184.5pt;height:52.4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" filled="f" stroked="f">
                <v:textbox inset="0,0,0,0">
                  <w:txbxContent>
                    <w:p w14:paraId="0C1DA6D2" w14:textId="77777777" w:rsidR="00D957C9" w:rsidRDefault="00D957C9" w:rsidP="00D957C9">
                      <w:pPr>
                        <w:pStyle w:val="Estilo2"/>
                      </w:pPr>
                      <w:r>
                        <w:rPr>
                          <w:lang w:val="pt-BR" w:bidi="pt-BR"/>
                        </w:rPr>
                        <w:t xml:space="preserve">Boletim Informativo </w:t>
                      </w:r>
                    </w:p>
                    <w:p w14:paraId="689576FE" w14:textId="77777777" w:rsidR="00D957C9" w:rsidRPr="0053301D" w:rsidRDefault="00D957C9" w:rsidP="00D957C9">
                      <w:pPr>
                        <w:pStyle w:val="Estilo2"/>
                      </w:pPr>
                      <w:r>
                        <w:rPr>
                          <w:lang w:val="pt-BR" w:bidi="pt-BR"/>
                        </w:rPr>
                        <w:t>Título</w:t>
                      </w:r>
                    </w:p>
                  </w:txbxContent>
                </v:textbox>
                <w10:wrap anchorx="page" anchory="page"/>
              </v:shape>
            </w:pict>
          </mc:Fallback>
        </mc:AlternateContent>
      </w:r>
      <w:r w:rsidR="00D957C9" w:rsidRPr="004C772C">
        <w:rPr>
          <w:noProof/>
          <w:lang w:val="pt-BR" w:bidi="pt-BR"/>
        </w:rPr>
        <mc:AlternateContent>
          <mc:Choice Requires="wps">
            <w:drawing>
              <wp:anchor distT="0" distB="0" distL="114300" distR="114300" simplePos="0" relativeHeight="251722240" behindDoc="1" locked="0" layoutInCell="1" allowOverlap="1" wp14:anchorId="05B0F8F5" wp14:editId="714B7870">
                <wp:simplePos x="0" y="0"/>
                <wp:positionH relativeFrom="column">
                  <wp:posOffset>1506855</wp:posOffset>
                </wp:positionH>
                <wp:positionV relativeFrom="page">
                  <wp:posOffset>370205</wp:posOffset>
                </wp:positionV>
                <wp:extent cx="5486400" cy="665480"/>
                <wp:effectExtent l="0" t="0" r="0" b="1270"/>
                <wp:wrapNone/>
                <wp:docPr id="59" name="Paralelogramo 59" descr="forma colorida retangular"/>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FCF1F67" id="Paralelogramo 59" o:spid="_x0000_s1026" type="#_x0000_t7" alt="forma colorida retangular" style="position:absolute;margin-left:118.65pt;margin-top:29.15pt;width:6in;height:5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" adj="655" fillcolor="#ffc000 [3206]" stroked="f" strokeweight="1pt">
                <w10:wrap anchory="page"/>
              </v:shape>
            </w:pict>
          </mc:Fallback>
        </mc:AlternateContent>
      </w:r>
      <w:r w:rsidR="00D957C9" w:rsidRPr="004C772C">
        <w:rPr>
          <w:noProof/>
          <w:lang w:val="pt-BR" w:bidi="pt-BR"/>
        </w:rPr>
        <mc:AlternateContent>
          <mc:Choice Requires="wps">
            <w:drawing>
              <wp:anchor distT="0" distB="0" distL="114300" distR="114300" simplePos="0" relativeHeight="251709952" behindDoc="1" locked="0" layoutInCell="1" allowOverlap="1" wp14:anchorId="77584BAF" wp14:editId="115C611A">
                <wp:simplePos x="0" y="0"/>
                <wp:positionH relativeFrom="column">
                  <wp:posOffset>-2626360</wp:posOffset>
                </wp:positionH>
                <wp:positionV relativeFrom="page">
                  <wp:posOffset>-93345</wp:posOffset>
                </wp:positionV>
                <wp:extent cx="4808220" cy="1458595"/>
                <wp:effectExtent l="0" t="0" r="0" b="8255"/>
                <wp:wrapNone/>
                <wp:docPr id="55" name="Paralelogramo 55" descr="forma colorida retangular"/>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77741A" id="Paralelogramo 55" o:spid="_x0000_s1026" type="#_x0000_t7" alt="forma colorida retangular" style="position:absolute;margin-left:-206.8pt;margin-top:-7.35pt;width:378.6pt;height:114.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" adj="1638" fillcolor="#3a4b6a [3207]" stroked="f" strokeweight="1pt">
                <w10:wrap anchory="page"/>
              </v:shape>
            </w:pict>
          </mc:Fallback>
        </mc:AlternateContent>
      </w:r>
      <w:r w:rsidR="00D957C9" w:rsidRPr="004C772C">
        <w:rPr>
          <w:noProof/>
          <w:lang w:val="pt-BR" w:bidi="pt-BR"/>
        </w:rPr>
        <mc:AlternateContent>
          <mc:Choice Requires="wps">
            <w:drawing>
              <wp:anchor distT="0" distB="0" distL="114300" distR="114300" simplePos="0" relativeHeight="251707904" behindDoc="0" locked="0" layoutInCell="1" allowOverlap="1" wp14:anchorId="2005E4E9" wp14:editId="1D2B768B">
                <wp:simplePos x="0" y="0"/>
                <wp:positionH relativeFrom="page">
                  <wp:posOffset>5540337</wp:posOffset>
                </wp:positionH>
                <wp:positionV relativeFrom="page">
                  <wp:posOffset>572770</wp:posOffset>
                </wp:positionV>
                <wp:extent cx="1656715" cy="272415"/>
                <wp:effectExtent l="0" t="0" r="635" b="13335"/>
                <wp:wrapNone/>
                <wp:docPr id="2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8DD0" w14:textId="77777777" w:rsidR="00D957C9" w:rsidRPr="0053301D" w:rsidRDefault="00D957C9" w:rsidP="00BF600D">
                            <w:pPr>
                              <w:pStyle w:val="Heading2"/>
                              <w:jc w:val="right"/>
                            </w:pPr>
                            <w:r w:rsidRPr="0053301D">
                              <w:rPr>
                                <w:lang w:val="pt-BR" w:bidi="pt-BR"/>
                              </w:rPr>
                              <w:t>Página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5E4E9" id="_x0000_s1055" type="#_x0000_t202" style="position:absolute;margin-left:436.25pt;margin-top:45.1pt;width:130.45pt;height:21.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" filled="f" stroked="f">
                <v:textbox inset="0,0,0,0">
                  <w:txbxContent>
                    <w:p w14:paraId="0B258DD0" w14:textId="77777777" w:rsidR="00D957C9" w:rsidRPr="0053301D" w:rsidRDefault="00D957C9" w:rsidP="00BF600D">
                      <w:pPr>
                        <w:pStyle w:val="Heading2"/>
                        <w:jc w:val="right"/>
                      </w:pPr>
                      <w:r w:rsidRPr="0053301D">
                        <w:rPr>
                          <w:lang w:val="pt-BR" w:bidi="pt-BR"/>
                        </w:rPr>
                        <w:t>Página 3</w:t>
                      </w:r>
                    </w:p>
                  </w:txbxContent>
                </v:textbox>
                <w10:wrap anchorx="page" anchory="page"/>
              </v:shape>
            </w:pict>
          </mc:Fallback>
        </mc:AlternateContent>
      </w:r>
      <w:r w:rsidR="005B7866" w:rsidRPr="004C772C">
        <w:rPr>
          <w:noProof/>
          <w:lang w:val="pt-BR" w:bidi="pt-BR"/>
        </w:rPr>
        <w:br w:type="page"/>
      </w:r>
    </w:p>
    <w:p w14:paraId="1C4F3D8A" w14:textId="77777777" w:rsidR="008471B7" w:rsidRPr="004C772C" w:rsidRDefault="006C7C57" w:rsidP="008471B7">
      <w:pPr>
        <w:tabs>
          <w:tab w:val="left" w:pos="3144"/>
        </w:tabs>
        <w:rPr>
          <w:noProof/>
          <w:lang w:val="pt-BR"/>
        </w:rPr>
      </w:pPr>
      <w:r w:rsidRPr="004C772C">
        <w:rPr>
          <w:noProof/>
          <w:lang w:val="pt-BR" w:bidi="pt-BR"/>
        </w:rPr>
        <w:lastRenderedPageBreak/>
        <mc:AlternateContent>
          <mc:Choice Requires="wps">
            <w:drawing>
              <wp:anchor distT="0" distB="0" distL="114300" distR="114300" simplePos="0" relativeHeight="251719168" behindDoc="0" locked="0" layoutInCell="1" allowOverlap="1" wp14:anchorId="276F794E" wp14:editId="47460A63">
                <wp:simplePos x="0" y="0"/>
                <wp:positionH relativeFrom="page">
                  <wp:posOffset>342899</wp:posOffset>
                </wp:positionH>
                <wp:positionV relativeFrom="page">
                  <wp:posOffset>371475</wp:posOffset>
                </wp:positionV>
                <wp:extent cx="2428875" cy="665480"/>
                <wp:effectExtent l="0" t="0" r="9525" b="1270"/>
                <wp:wrapNone/>
                <wp:docPr id="45"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7310" w14:textId="77777777" w:rsidR="00AB2D33" w:rsidRDefault="00AB2D33" w:rsidP="00AB2D33">
                            <w:pPr>
                              <w:pStyle w:val="Estilo2"/>
                            </w:pPr>
                            <w:r>
                              <w:rPr>
                                <w:lang w:val="pt-BR" w:bidi="pt-BR"/>
                              </w:rPr>
                              <w:t xml:space="preserve">Boletim Informativo </w:t>
                            </w:r>
                          </w:p>
                          <w:p w14:paraId="0599F3EC" w14:textId="77777777" w:rsidR="00AB2D33" w:rsidRPr="0053301D" w:rsidRDefault="00AB2D33" w:rsidP="00AB2D33">
                            <w:pPr>
                              <w:pStyle w:val="Estilo2"/>
                            </w:pPr>
                            <w:r>
                              <w:rPr>
                                <w:lang w:val="pt-BR" w:bidi="pt-BR"/>
                              </w:rPr>
                              <w:t>Título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F794E" id="_x0000_s1056" type="#_x0000_t202" style="position:absolute;margin-left:27pt;margin-top:29.25pt;width:191.25pt;height:52.4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" filled="f" stroked="f">
                <v:textbox inset="0,0,0,0">
                  <w:txbxContent>
                    <w:p w14:paraId="2B9B7310" w14:textId="77777777" w:rsidR="00AB2D33" w:rsidRDefault="00AB2D33" w:rsidP="00AB2D33">
                      <w:pPr>
                        <w:pStyle w:val="Estilo2"/>
                      </w:pPr>
                      <w:r>
                        <w:rPr>
                          <w:lang w:val="pt-BR" w:bidi="pt-BR"/>
                        </w:rPr>
                        <w:t xml:space="preserve">Boletim Informativo </w:t>
                      </w:r>
                    </w:p>
                    <w:p w14:paraId="0599F3EC" w14:textId="77777777" w:rsidR="00AB2D33" w:rsidRPr="0053301D" w:rsidRDefault="00AB2D33" w:rsidP="00AB2D33">
                      <w:pPr>
                        <w:pStyle w:val="Estilo2"/>
                      </w:pPr>
                      <w:r>
                        <w:rPr>
                          <w:lang w:val="pt-BR" w:bidi="pt-BR"/>
                        </w:rPr>
                        <w:t>Título</w:t>
                      </w:r>
                    </w:p>
                  </w:txbxContent>
                </v:textbox>
                <w10:wrap anchorx="page" anchory="page"/>
              </v:shape>
            </w:pict>
          </mc:Fallback>
        </mc:AlternateContent>
      </w:r>
      <w:r w:rsidR="00AB2D33" w:rsidRPr="004C772C">
        <w:rPr>
          <w:noProof/>
          <w:lang w:val="pt-BR" w:bidi="pt-BR"/>
        </w:rPr>
        <mc:AlternateContent>
          <mc:Choice Requires="wps">
            <w:drawing>
              <wp:anchor distT="0" distB="0" distL="114300" distR="114300" simplePos="0" relativeHeight="251718144" behindDoc="0" locked="0" layoutInCell="1" allowOverlap="1" wp14:anchorId="1F522A2C" wp14:editId="2E2895DA">
                <wp:simplePos x="0" y="0"/>
                <wp:positionH relativeFrom="page">
                  <wp:posOffset>5645785</wp:posOffset>
                </wp:positionH>
                <wp:positionV relativeFrom="page">
                  <wp:posOffset>572770</wp:posOffset>
                </wp:positionV>
                <wp:extent cx="1552575" cy="272415"/>
                <wp:effectExtent l="0" t="0" r="9525" b="13335"/>
                <wp:wrapNone/>
                <wp:docPr id="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2A853" w14:textId="77777777" w:rsidR="00AB2D33" w:rsidRPr="0053301D" w:rsidRDefault="00AB2D33" w:rsidP="00BF600D">
                            <w:pPr>
                              <w:pStyle w:val="Heading2"/>
                              <w:jc w:val="right"/>
                            </w:pPr>
                            <w:r w:rsidRPr="0053301D">
                              <w:rPr>
                                <w:lang w:val="pt-BR" w:bidi="pt-BR"/>
                              </w:rPr>
                              <w:t>Página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2A2C" id="_x0000_s1057" type="#_x0000_t202" style="position:absolute;margin-left:444.55pt;margin-top:45.1pt;width:122.25pt;height:21.4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" filled="f" stroked="f">
                <v:textbox inset="0,0,0,0">
                  <w:txbxContent>
                    <w:p w14:paraId="7B82A853" w14:textId="77777777" w:rsidR="00AB2D33" w:rsidRPr="0053301D" w:rsidRDefault="00AB2D33" w:rsidP="00BF600D">
                      <w:pPr>
                        <w:pStyle w:val="Heading2"/>
                        <w:jc w:val="right"/>
                      </w:pPr>
                      <w:r w:rsidRPr="0053301D">
                        <w:rPr>
                          <w:lang w:val="pt-BR" w:bidi="pt-BR"/>
                        </w:rPr>
                        <w:t>Página 4</w:t>
                      </w:r>
                    </w:p>
                  </w:txbxContent>
                </v:textbox>
                <w10:wrap anchorx="page" anchory="page"/>
              </v:shape>
            </w:pict>
          </mc:Fallback>
        </mc:AlternateContent>
      </w:r>
      <w:r w:rsidR="00AB2D33" w:rsidRPr="004C772C">
        <w:rPr>
          <w:noProof/>
          <w:lang w:val="pt-BR" w:bidi="pt-BR"/>
        </w:rPr>
        <mc:AlternateContent>
          <mc:Choice Requires="wps">
            <w:drawing>
              <wp:anchor distT="0" distB="0" distL="114300" distR="114300" simplePos="0" relativeHeight="251720192" behindDoc="1" locked="0" layoutInCell="1" allowOverlap="1" wp14:anchorId="6609AB0D" wp14:editId="1BF41047">
                <wp:simplePos x="0" y="0"/>
                <wp:positionH relativeFrom="column">
                  <wp:posOffset>-2518410</wp:posOffset>
                </wp:positionH>
                <wp:positionV relativeFrom="page">
                  <wp:posOffset>-93345</wp:posOffset>
                </wp:positionV>
                <wp:extent cx="4808220" cy="1458595"/>
                <wp:effectExtent l="0" t="0" r="0" b="8255"/>
                <wp:wrapNone/>
                <wp:docPr id="46" name="Paralelogramo 46" descr="forma colorida retangular"/>
                <wp:cNvGraphicFramePr/>
                <a:graphic xmlns:a="http://schemas.openxmlformats.org/drawingml/2006/main">
                  <a:graphicData uri="http://schemas.microsoft.com/office/word/2010/wordprocessingShape">
                    <wps:wsp>
                      <wps:cNvSpPr/>
                      <wps:spPr>
                        <a:xfrm>
                          <a:off x="0" y="0"/>
                          <a:ext cx="4808220" cy="1458595"/>
                        </a:xfrm>
                        <a:prstGeom prst="parallelogram">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7FBCAAC" id="Paralelogramo 46" o:spid="_x0000_s1026" type="#_x0000_t7" alt="forma colorida retangular" style="position:absolute;margin-left:-198.3pt;margin-top:-7.35pt;width:378.6pt;height:114.8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" adj="1638" fillcolor="#3a4b6a [3207]" stroked="f" strokeweight="1pt">
                <w10:wrap anchory="page"/>
              </v:shape>
            </w:pict>
          </mc:Fallback>
        </mc:AlternateContent>
      </w:r>
      <w:r w:rsidR="00AB2D33" w:rsidRPr="004C772C">
        <w:rPr>
          <w:noProof/>
          <w:lang w:val="pt-BR" w:bidi="pt-BR"/>
        </w:rPr>
        <mc:AlternateContent>
          <mc:Choice Requires="wps">
            <w:drawing>
              <wp:anchor distT="0" distB="0" distL="114300" distR="114300" simplePos="0" relativeHeight="251721216" behindDoc="1" locked="0" layoutInCell="1" allowOverlap="1" wp14:anchorId="7D21459C" wp14:editId="00787F5E">
                <wp:simplePos x="0" y="0"/>
                <wp:positionH relativeFrom="column">
                  <wp:posOffset>1612301</wp:posOffset>
                </wp:positionH>
                <wp:positionV relativeFrom="page">
                  <wp:posOffset>370205</wp:posOffset>
                </wp:positionV>
                <wp:extent cx="5486400" cy="665480"/>
                <wp:effectExtent l="0" t="0" r="0" b="1270"/>
                <wp:wrapNone/>
                <wp:docPr id="47" name="Paralelogramo 47" descr="forma colorida retangular"/>
                <wp:cNvGraphicFramePr/>
                <a:graphic xmlns:a="http://schemas.openxmlformats.org/drawingml/2006/main">
                  <a:graphicData uri="http://schemas.microsoft.com/office/word/2010/wordprocessingShape">
                    <wps:wsp>
                      <wps:cNvSpPr/>
                      <wps:spPr>
                        <a:xfrm>
                          <a:off x="0" y="0"/>
                          <a:ext cx="5486400" cy="665480"/>
                        </a:xfrm>
                        <a:prstGeom prst="parallelogram">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A1A31D8" id="Paralelogramo 47" o:spid="_x0000_s1026" type="#_x0000_t7" alt="forma colorida retangular" style="position:absolute;margin-left:126.95pt;margin-top:29.15pt;width:6in;height:5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" adj="655" fillcolor="#ffc000 [3206]" stroked="f" strokeweight="1pt">
                <w10:wrap anchory="page"/>
              </v:shape>
            </w:pict>
          </mc:Fallback>
        </mc:AlternateContent>
      </w:r>
    </w:p>
    <w:tbl>
      <w:tblPr>
        <w:tblpPr w:leftFromText="180" w:rightFromText="180" w:vertAnchor="text" w:horzAnchor="margin" w:tblpXSpec="center" w:tblpY="750"/>
        <w:tblW w:w="12229" w:type="dxa"/>
        <w:tblLayout w:type="fixed"/>
        <w:tblCellMar>
          <w:left w:w="0" w:type="dxa"/>
          <w:right w:w="0" w:type="dxa"/>
        </w:tblCellMar>
        <w:tblLook w:val="0000" w:firstRow="0" w:lastRow="0" w:firstColumn="0" w:lastColumn="0" w:noHBand="0" w:noVBand="0"/>
      </w:tblPr>
      <w:tblGrid>
        <w:gridCol w:w="6480"/>
        <w:gridCol w:w="360"/>
        <w:gridCol w:w="5389"/>
      </w:tblGrid>
      <w:tr w:rsidR="00F5401F" w:rsidRPr="004C772C" w14:paraId="2C26D58D" w14:textId="77777777" w:rsidTr="00F5401F">
        <w:trPr>
          <w:trHeight w:val="3326"/>
        </w:trPr>
        <w:tc>
          <w:tcPr>
            <w:tcW w:w="6480" w:type="dxa"/>
          </w:tcPr>
          <w:p w14:paraId="26F8983F" w14:textId="77777777" w:rsidR="00F5401F" w:rsidRPr="004C772C" w:rsidRDefault="00F5401F" w:rsidP="000E2A58">
            <w:pPr>
              <w:ind w:left="720"/>
              <w:rPr>
                <w:noProof/>
                <w:lang w:val="pt-BR"/>
              </w:rPr>
            </w:pPr>
            <w:r w:rsidRPr="004C772C">
              <w:rPr>
                <w:noProof/>
                <w:lang w:val="pt-BR" w:bidi="pt-BR"/>
              </w:rPr>
              <mc:AlternateContent>
                <mc:Choice Requires="wps">
                  <w:drawing>
                    <wp:inline distT="0" distB="0" distL="0" distR="0" wp14:anchorId="29BAD8D8" wp14:editId="71A4A248">
                      <wp:extent cx="3543300" cy="1957589"/>
                      <wp:effectExtent l="0" t="0" r="0" b="5080"/>
                      <wp:docPr id="40" name="Caixa de texto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57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8">
                              <w:txbxContent>
                                <w:p w14:paraId="03117BBD" w14:textId="77777777" w:rsidR="00F5401F" w:rsidRPr="009243A6" w:rsidRDefault="00F5401F" w:rsidP="00AA0044">
                                  <w:pPr>
                                    <w:pStyle w:val="BodyText"/>
                                  </w:pPr>
                                  <w:r>
                                    <w:rPr>
                                      <w:lang w:val="pt-BR" w:bidi="pt-BR"/>
                                    </w:rPr>
                                    <w:t>Essas frases devem ter como alvo primário o benefício do leitor, que deve ser capaz de destacar esse benefício. Pode ser um novo conhecimento ou informação, uma ideia sobre como melhorar negócios ou ainda melhor, como o seu negócio pode melhorá-los.</w:t>
                                  </w:r>
                                </w:p>
                                <w:p w14:paraId="50C4B4C3" w14:textId="77777777" w:rsidR="00F5401F" w:rsidRDefault="00F5401F" w:rsidP="00AA0044">
                                  <w:pPr>
                                    <w:pStyle w:val="BodyText"/>
                                  </w:pPr>
                                  <w:r>
                                    <w:rPr>
                                      <w:lang w:val="pt-BR" w:bidi="pt-BR"/>
                                    </w:rPr>
                                    <w:t>O artigo deve esclarecer, inspirar, incentivar, entusiasmar, provocar pensamento, satisfazer; deve evocar uma resposta positiva. E o melhor resultado de todos, é claro, é que o leitor decide que os seus produtos ou serviços oferecem as soluções de que precisa.</w:t>
                                  </w:r>
                                </w:p>
                                <w:p w14:paraId="2557720A" w14:textId="77777777" w:rsidR="00F5401F" w:rsidRDefault="00F5401F" w:rsidP="00AA0044">
                                  <w:pPr>
                                    <w:pStyle w:val="BodyText"/>
                                  </w:pPr>
                                  <w:r>
                                    <w:rPr>
                                      <w:lang w:val="pt-BR" w:bidi="pt-BR"/>
                                    </w:rPr>
                                    <w:t xml:space="preserve">Resumindo, chame a atenção do leitor usando um título e frase eficazes e recompense o leitor por ter lido o artigo fornecendo algo que ele não tinha antes. </w:t>
                                  </w:r>
                                </w:p>
                                <w:p w14:paraId="26BEA1E8" w14:textId="77777777" w:rsidR="00F5401F" w:rsidRPr="009243A6" w:rsidRDefault="00F5401F" w:rsidP="00AA0044">
                                  <w:pPr>
                                    <w:pStyle w:val="BodyText"/>
                                  </w:pPr>
                                  <w:r>
                                    <w:rPr>
                                      <w:lang w:val="pt-BR" w:bidi="pt-BR"/>
                                    </w:rPr>
                                    <w:t>Além disso, mantenha o artigo breve e bem focado e, se apropriado, demonstre como seus produtos e serviços abordam os problemas citados no artigo. Ao fazer isso, você tem uma grande chance de manter os leitores que tem e de obter novos leitores a cada edição.</w:t>
                                  </w:r>
                                </w:p>
                              </w:txbxContent>
                            </wps:txbx>
                            <wps:bodyPr rot="0" vert="horz" wrap="square" lIns="0" tIns="0" rIns="0" bIns="0" anchor="t" anchorCtr="0" upright="1">
                              <a:noAutofit/>
                            </wps:bodyPr>
                          </wps:wsp>
                        </a:graphicData>
                      </a:graphic>
                    </wp:inline>
                  </w:drawing>
                </mc:Choice>
                <mc:Fallback>
                  <w:pict>
                    <v:shape w14:anchorId="29BAD8D8" id="_x0000_s1058" type="#_x0000_t202" style="width:279pt;height:1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" filled="f" stroked="f">
                      <v:textbox style="mso-next-textbox:#_x0000_s1059" inset="0,0,0,0">
                        <w:txbxContent>
                          <w:p w14:paraId="03117BBD" w14:textId="77777777" w:rsidR="00F5401F" w:rsidRPr="009243A6" w:rsidRDefault="00F5401F" w:rsidP="00AA0044">
                            <w:pPr>
                              <w:pStyle w:val="BodyText"/>
                            </w:pPr>
                            <w:r>
                              <w:rPr>
                                <w:lang w:val="pt-BR" w:bidi="pt-BR"/>
                              </w:rPr>
                              <w:t>Essas frases devem ter como alvo primário o benefício do leitor, que deve ser capaz de destacar esse benefício. Pode ser um novo conhecimento ou informação, uma ideia sobre como melhorar negócios ou ainda melhor, como o seu negócio pode melhorá-los.</w:t>
                            </w:r>
                          </w:p>
                          <w:p w14:paraId="50C4B4C3" w14:textId="77777777" w:rsidR="00F5401F" w:rsidRDefault="00F5401F" w:rsidP="00AA0044">
                            <w:pPr>
                              <w:pStyle w:val="BodyText"/>
                            </w:pPr>
                            <w:r>
                              <w:rPr>
                                <w:lang w:val="pt-BR" w:bidi="pt-BR"/>
                              </w:rPr>
                              <w:t>O artigo deve esclarecer, inspirar, incentivar, entusiasmar, provocar pensamento, satisfazer; deve evocar uma resposta positiva. E o melhor resultado de todos, é claro, é que o leitor decide que os seus produtos ou serviços oferecem as soluções de que precisa.</w:t>
                            </w:r>
                          </w:p>
                          <w:p w14:paraId="2557720A" w14:textId="77777777" w:rsidR="00F5401F" w:rsidRDefault="00F5401F" w:rsidP="00AA0044">
                            <w:pPr>
                              <w:pStyle w:val="BodyText"/>
                            </w:pPr>
                            <w:r>
                              <w:rPr>
                                <w:lang w:val="pt-BR" w:bidi="pt-BR"/>
                              </w:rPr>
                              <w:t xml:space="preserve">Resumindo, chame a atenção do leitor usando um título e frase eficazes e recompense o leitor por ter lido o artigo fornecendo algo que ele não tinha antes. </w:t>
                            </w:r>
                          </w:p>
                          <w:p w14:paraId="26BEA1E8" w14:textId="77777777" w:rsidR="00F5401F" w:rsidRPr="009243A6" w:rsidRDefault="00F5401F" w:rsidP="00AA0044">
                            <w:pPr>
                              <w:pStyle w:val="BodyText"/>
                            </w:pPr>
                            <w:r>
                              <w:rPr>
                                <w:lang w:val="pt-BR" w:bidi="pt-BR"/>
                              </w:rPr>
                              <w:t>Além disso, mantenha o artigo breve e bem focado e, se apropriado, demonstre como seus produtos e serviços abordam os problemas citados no artigo. Ao fazer isso, você tem uma grande chance de manter os leitores que tem e de obter novos leitores a cada edição.</w:t>
                            </w:r>
                          </w:p>
                        </w:txbxContent>
                      </v:textbox>
                      <w10:anchorlock/>
                    </v:shape>
                  </w:pict>
                </mc:Fallback>
              </mc:AlternateContent>
            </w:r>
          </w:p>
        </w:tc>
        <w:tc>
          <w:tcPr>
            <w:tcW w:w="360" w:type="dxa"/>
          </w:tcPr>
          <w:p w14:paraId="29F57CCF" w14:textId="77777777" w:rsidR="00F5401F" w:rsidRPr="004C772C" w:rsidRDefault="00F5401F" w:rsidP="000E2A58">
            <w:pPr>
              <w:rPr>
                <w:noProof/>
                <w:lang w:val="pt-BR"/>
              </w:rPr>
            </w:pPr>
          </w:p>
        </w:tc>
        <w:tc>
          <w:tcPr>
            <w:tcW w:w="5389" w:type="dxa"/>
          </w:tcPr>
          <w:p w14:paraId="49C1D575" w14:textId="77777777" w:rsidR="00F5401F" w:rsidRPr="004C772C" w:rsidRDefault="00F5401F" w:rsidP="000E2A58">
            <w:pPr>
              <w:rPr>
                <w:noProof/>
                <w:lang w:val="pt-BR"/>
              </w:rPr>
            </w:pPr>
            <w:r w:rsidRPr="004C772C">
              <w:rPr>
                <w:noProof/>
                <w:lang w:val="pt-BR" w:bidi="pt-BR"/>
              </w:rPr>
              <mc:AlternateContent>
                <mc:Choice Requires="wps">
                  <w:drawing>
                    <wp:inline distT="0" distB="0" distL="0" distR="0" wp14:anchorId="0D0D4EDE" wp14:editId="52976158">
                      <wp:extent cx="3111335" cy="2113808"/>
                      <wp:effectExtent l="0" t="0" r="13335" b="1270"/>
                      <wp:docPr id="29" name="Caixa de texto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335" cy="2113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8" seq="1"/>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0D0D4EDE" id="_x0000_s1059" type="#_x0000_t202" style="width:245pt;height:16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" filled="f" stroked="f">
                      <v:textbox inset="0,0,0,0">
                        <w:txbxContent/>
                      </v:textbox>
                      <w10:anchorlock/>
                    </v:shape>
                  </w:pict>
                </mc:Fallback>
              </mc:AlternateContent>
            </w:r>
          </w:p>
        </w:tc>
      </w:tr>
      <w:tr w:rsidR="00AA0044" w:rsidRPr="004C772C" w14:paraId="5072C142" w14:textId="77777777" w:rsidTr="000E2A58">
        <w:trPr>
          <w:trHeight w:val="8978"/>
        </w:trPr>
        <w:tc>
          <w:tcPr>
            <w:tcW w:w="6480" w:type="dxa"/>
          </w:tcPr>
          <w:p w14:paraId="68DB5936" w14:textId="77777777" w:rsidR="00AA0044" w:rsidRPr="004C772C" w:rsidRDefault="00AA0044" w:rsidP="000E2A58">
            <w:pPr>
              <w:ind w:left="720"/>
              <w:rPr>
                <w:noProof/>
                <w:lang w:val="pt-BR"/>
              </w:rPr>
            </w:pPr>
            <w:r w:rsidRPr="004C772C">
              <w:rPr>
                <w:noProof/>
                <w:lang w:val="pt-BR" w:bidi="pt-BR"/>
              </w:rPr>
              <mc:AlternateContent>
                <mc:Choice Requires="wpg">
                  <w:drawing>
                    <wp:inline distT="0" distB="0" distL="0" distR="0" wp14:anchorId="147E5081" wp14:editId="3DE64ED4">
                      <wp:extent cx="3525647" cy="6457004"/>
                      <wp:effectExtent l="0" t="0" r="17780" b="1270"/>
                      <wp:docPr id="274" name="Grupo 274" descr="grupo de tex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5647" cy="6457004"/>
                                <a:chOff x="3929" y="1880"/>
                                <a:chExt cx="6324" cy="9351"/>
                              </a:xfrm>
                            </wpg:grpSpPr>
                            <wps:wsp>
                              <wps:cNvPr id="275" name="Caixa de texto 363"/>
                              <wps:cNvSpPr txBox="1">
                                <a:spLocks noChangeArrowheads="1"/>
                              </wps:cNvSpPr>
                              <wps:spPr bwMode="auto">
                                <a:xfrm>
                                  <a:off x="3946" y="3328"/>
                                  <a:ext cx="6202" cy="7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A0CDC" w14:textId="77777777" w:rsidR="00AA0044" w:rsidRDefault="00AA0044" w:rsidP="00AA0044">
                                    <w:pPr>
                                      <w:pStyle w:val="BodyText"/>
                                    </w:pPr>
                                    <w:r>
                                      <w:rPr>
                                        <w:lang w:val="pt-BR" w:bidi="pt-BR"/>
                                      </w:rPr>
                                      <w:t>No decorrer da adaptação desse modelo para atender às suas necessidades, você verá vários elementos diferentes de boletins informativos. A lista a seguir exibe vários elementos, acompanhados por uma breve definição.</w:t>
                                    </w:r>
                                  </w:p>
                                  <w:p w14:paraId="23CC3A33" w14:textId="77777777" w:rsidR="00AA0044" w:rsidRPr="0031561A" w:rsidRDefault="00AA0044" w:rsidP="00AA0044">
                                    <w:pPr>
                                      <w:pStyle w:val="BodyText"/>
                                    </w:pPr>
                                    <w:r>
                                      <w:rPr>
                                        <w:b/>
                                        <w:lang w:val="pt-BR" w:bidi="pt-BR"/>
                                      </w:rPr>
                                      <w:t>Corpo de texto.</w:t>
                                    </w:r>
                                    <w:r>
                                      <w:rPr>
                                        <w:lang w:val="pt-BR" w:bidi="pt-BR"/>
                                      </w:rPr>
                                      <w:t>  O texto dos seus artigos.</w:t>
                                    </w:r>
                                  </w:p>
                                  <w:p w14:paraId="6CE18E0B" w14:textId="77777777" w:rsidR="00AA0044" w:rsidRPr="0031561A" w:rsidRDefault="00AA0044" w:rsidP="00AA0044">
                                    <w:pPr>
                                      <w:pStyle w:val="BodyText"/>
                                    </w:pPr>
                                    <w:r>
                                      <w:rPr>
                                        <w:b/>
                                        <w:lang w:val="pt-BR" w:bidi="pt-BR"/>
                                      </w:rPr>
                                      <w:t>Subtítulo.</w:t>
                                    </w:r>
                                    <w:r>
                                      <w:rPr>
                                        <w:lang w:val="pt-BR" w:bidi="pt-BR"/>
                                      </w:rPr>
                                      <w:t>  Uma linha de texto que lista o nome do autor do artigo.</w:t>
                                    </w:r>
                                  </w:p>
                                  <w:p w14:paraId="24131BD5" w14:textId="77777777" w:rsidR="00AA0044" w:rsidRPr="004C4871" w:rsidRDefault="00AA0044" w:rsidP="00AA0044">
                                    <w:pPr>
                                      <w:pStyle w:val="BodyText"/>
                                    </w:pPr>
                                    <w:r w:rsidRPr="004C4871">
                                      <w:rPr>
                                        <w:b/>
                                        <w:lang w:val="pt-BR" w:bidi="pt-BR"/>
                                      </w:rPr>
                                      <w:t>Texto de legenda.  </w:t>
                                    </w:r>
                                    <w:r w:rsidRPr="004C4871">
                                      <w:rPr>
                                        <w:lang w:val="pt-BR" w:bidi="pt-BR"/>
                                      </w:rPr>
                                      <w:t>Texto que descreve um elemento gráfico. Uma legenda deve ser uma frase completa curta, mas descritiva.</w:t>
                                    </w:r>
                                  </w:p>
                                  <w:p w14:paraId="0C1F7A25" w14:textId="77777777" w:rsidR="00AA0044" w:rsidRDefault="00AA0044" w:rsidP="00AA0044">
                                    <w:pPr>
                                      <w:pStyle w:val="BodyText"/>
                                    </w:pPr>
                                    <w:r w:rsidRPr="0031561A">
                                      <w:rPr>
                                        <w:b/>
                                        <w:lang w:val="pt-BR" w:bidi="pt-BR"/>
                                      </w:rPr>
                                      <w:t>Linha “Continuação de”.  </w:t>
                                    </w:r>
                                    <w:r w:rsidRPr="0031561A">
                                      <w:rPr>
                                        <w:lang w:val="pt-BR" w:bidi="pt-BR"/>
                                      </w:rPr>
                                      <w:t>Uma linha de texto indicando a página da qual um artigo continua.</w:t>
                                    </w:r>
                                  </w:p>
                                  <w:p w14:paraId="2E9DA706" w14:textId="77777777" w:rsidR="00AA0044" w:rsidRPr="0031561A" w:rsidRDefault="00AA0044" w:rsidP="00AA0044">
                                    <w:pPr>
                                      <w:pStyle w:val="BodyText"/>
                                    </w:pPr>
                                    <w:r w:rsidRPr="0031561A">
                                      <w:rPr>
                                        <w:b/>
                                        <w:lang w:val="pt-BR" w:bidi="pt-BR"/>
                                      </w:rPr>
                                      <w:t>Data.  </w:t>
                                    </w:r>
                                    <w:r w:rsidRPr="0031561A">
                                      <w:rPr>
                                        <w:lang w:val="pt-BR" w:bidi="pt-BR"/>
                                      </w:rPr>
                                      <w:t>A data de publicação ou a data em que o boletim informativo deve estar no auge da circulação.</w:t>
                                    </w:r>
                                  </w:p>
                                  <w:p w14:paraId="711D52E4" w14:textId="77777777" w:rsidR="00AA0044" w:rsidRDefault="00AA0044" w:rsidP="00AA0044">
                                    <w:pPr>
                                      <w:pStyle w:val="BodyText"/>
                                    </w:pPr>
                                    <w:r w:rsidRPr="004C4871">
                                      <w:rPr>
                                        <w:b/>
                                        <w:lang w:val="pt-BR" w:bidi="pt-BR"/>
                                      </w:rPr>
                                      <w:t>Elemento gráfico.  </w:t>
                                    </w:r>
                                    <w:r w:rsidRPr="004C4871">
                                      <w:rPr>
                                        <w:lang w:val="pt-BR" w:bidi="pt-BR"/>
                                      </w:rPr>
                                      <w:t>Uma fotografia, uma arte, um gráfico, um diagrama ou outro elemento visual.</w:t>
                                    </w:r>
                                  </w:p>
                                  <w:p w14:paraId="0D01DA22" w14:textId="77777777" w:rsidR="00AA0044" w:rsidRPr="0031561A" w:rsidRDefault="00AA0044" w:rsidP="00AA0044">
                                    <w:pPr>
                                      <w:pStyle w:val="BodyText"/>
                                    </w:pPr>
                                    <w:r>
                                      <w:rPr>
                                        <w:b/>
                                        <w:lang w:val="pt-BR" w:bidi="pt-BR"/>
                                      </w:rPr>
                                      <w:t>Cabeçalho.  </w:t>
                                    </w:r>
                                    <w:r>
                                      <w:rPr>
                                        <w:lang w:val="pt-BR" w:bidi="pt-BR"/>
                                      </w:rPr>
                                      <w:t>Texto na parte superior de cada página que indica o nome do boletim informativo e o número da página.</w:t>
                                    </w:r>
                                  </w:p>
                                  <w:p w14:paraId="1B1A1402" w14:textId="77777777" w:rsidR="00AA0044" w:rsidRPr="0031561A" w:rsidRDefault="00AA0044" w:rsidP="00AA0044">
                                    <w:pPr>
                                      <w:pStyle w:val="BodyText"/>
                                    </w:pPr>
                                    <w:r>
                                      <w:rPr>
                                        <w:b/>
                                        <w:lang w:val="pt-BR" w:bidi="pt-BR"/>
                                      </w:rPr>
                                      <w:t>Título.  </w:t>
                                    </w:r>
                                    <w:r>
                                      <w:rPr>
                                        <w:lang w:val="pt-BR" w:bidi="pt-BR"/>
                                      </w:rPr>
                                      <w:t>O título de um artigo. Um título precisa ter um propósito claro, breve e ativo, e deve atrair a atenção por sua relevância, por trazer curiosidade ou por ter outra qualidade irresistível.</w:t>
                                    </w:r>
                                  </w:p>
                                  <w:p w14:paraId="527E5968" w14:textId="77777777" w:rsidR="00AA0044" w:rsidRDefault="00AA0044" w:rsidP="00AA0044">
                                    <w:pPr>
                                      <w:pStyle w:val="BodyText"/>
                                    </w:pPr>
                                    <w:r w:rsidRPr="0031561A">
                                      <w:rPr>
                                        <w:b/>
                                        <w:lang w:val="pt-BR" w:bidi="pt-BR"/>
                                      </w:rPr>
                                      <w:t>Título do boletim informativo.  </w:t>
                                    </w:r>
                                    <w:r w:rsidRPr="0031561A">
                                      <w:rPr>
                                        <w:lang w:val="pt-BR" w:bidi="pt-BR"/>
                                      </w:rPr>
                                      <w:t>O título do boletim informativo.</w:t>
                                    </w:r>
                                  </w:p>
                                  <w:p w14:paraId="5438CBF6" w14:textId="77777777" w:rsidR="00AA0044" w:rsidRPr="0031561A" w:rsidRDefault="00AA0044" w:rsidP="00AA0044">
                                    <w:pPr>
                                      <w:pStyle w:val="BodyText"/>
                                    </w:pPr>
                                    <w:r>
                                      <w:rPr>
                                        <w:b/>
                                        <w:lang w:val="pt-BR" w:bidi="pt-BR"/>
                                      </w:rPr>
                                      <w:t>Citação.  </w:t>
                                    </w:r>
                                    <w:r>
                                      <w:rPr>
                                        <w:lang w:val="pt-BR" w:bidi="pt-BR"/>
                                      </w:rPr>
                                      <w:t>Uma frase tirada de um artigo exibida em letras grandes na página, geralmente dentro de uma caixa para diferenciá-la do artigo.</w:t>
                                    </w:r>
                                  </w:p>
                                  <w:p w14:paraId="21F58CC3" w14:textId="77777777" w:rsidR="00AA0044" w:rsidRDefault="00AA0044" w:rsidP="00AA0044">
                                    <w:pPr>
                                      <w:pStyle w:val="BodyText"/>
                                    </w:pPr>
                                  </w:p>
                                  <w:p w14:paraId="6425D9FF" w14:textId="77777777" w:rsidR="00AA0044" w:rsidRPr="009243A6" w:rsidRDefault="00AA0044" w:rsidP="00AA0044">
                                    <w:pPr>
                                      <w:pStyle w:val="BodyText"/>
                                    </w:pPr>
                                  </w:p>
                                </w:txbxContent>
                              </wps:txbx>
                              <wps:bodyPr rot="0" vert="horz" wrap="square" lIns="0" tIns="0" rIns="0" bIns="0" anchor="t" anchorCtr="0" upright="1">
                                <a:noAutofit/>
                              </wps:bodyPr>
                            </wps:wsp>
                            <wps:wsp>
                              <wps:cNvPr id="32" name="Caixa de texto 364"/>
                              <wps:cNvSpPr txBox="1">
                                <a:spLocks noChangeArrowheads="1"/>
                              </wps:cNvSpPr>
                              <wps:spPr bwMode="auto">
                                <a:xfrm>
                                  <a:off x="3946" y="1880"/>
                                  <a:ext cx="6307"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B3FAC" w14:textId="77777777" w:rsidR="00AA0044" w:rsidRPr="00913ACC" w:rsidRDefault="00AA0044" w:rsidP="00AA0044">
                                    <w:pPr>
                                      <w:pStyle w:val="Heading1"/>
                                    </w:pPr>
                                    <w:r w:rsidRPr="006E0E68">
                                      <w:rPr>
                                        <w:lang w:val="pt-BR" w:bidi="pt-BR"/>
                                      </w:rPr>
                                      <w:t>Os elementos de um boletim informativo</w:t>
                                    </w:r>
                                  </w:p>
                                </w:txbxContent>
                              </wps:txbx>
                              <wps:bodyPr rot="0" vert="horz" wrap="square" lIns="0" tIns="0" rIns="0" bIns="0" anchor="t" anchorCtr="0" upright="1">
                                <a:noAutofit/>
                              </wps:bodyPr>
                            </wps:wsp>
                            <wps:wsp>
                              <wps:cNvPr id="33" name="Caixa de texto 365"/>
                              <wps:cNvSpPr txBox="1">
                                <a:spLocks noChangeArrowheads="1"/>
                              </wps:cNvSpPr>
                              <wps:spPr bwMode="auto">
                                <a:xfrm>
                                  <a:off x="3929" y="2845"/>
                                  <a:ext cx="2904" cy="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ABFAE8" w14:textId="77777777" w:rsidR="00AA0044" w:rsidRDefault="00AA0044" w:rsidP="00AA0044">
                                    <w:pPr>
                                      <w:pStyle w:val="Subttulo1"/>
                                    </w:pPr>
                                    <w:r>
                                      <w:rPr>
                                        <w:lang w:val="pt-BR" w:bidi="pt-BR"/>
                                      </w:rPr>
                                      <w:t>Por nome do autor</w:t>
                                    </w:r>
                                  </w:p>
                                </w:txbxContent>
                              </wps:txbx>
                              <wps:bodyPr rot="0" vert="horz" wrap="square" lIns="0" tIns="0" rIns="0" bIns="0" anchor="t" anchorCtr="0" upright="1">
                                <a:noAutofit/>
                              </wps:bodyPr>
                            </wps:wsp>
                          </wpg:wgp>
                        </a:graphicData>
                      </a:graphic>
                    </wp:inline>
                  </w:drawing>
                </mc:Choice>
                <mc:Fallback>
                  <w:pict>
                    <v:group w14:anchorId="147E5081" id="Grupo 274" o:spid="_x0000_s1060" alt="grupo de texto" style="width:277.6pt;height:508.45pt;mso-position-horizontal-relative:char;mso-position-vertical-relative:line" coordorigin="3929,1880" coordsize="6324,9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">
                      <v:shape id="_x0000_s1061" type="#_x0000_t202" style="position:absolute;left:3946;top:3328;width:6202;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50FA0CDC" w14:textId="77777777" w:rsidR="00AA0044" w:rsidRDefault="00AA0044" w:rsidP="00AA0044">
                              <w:pPr>
                                <w:pStyle w:val="BodyText"/>
                              </w:pPr>
                              <w:r>
                                <w:rPr>
                                  <w:lang w:val="pt-BR" w:bidi="pt-BR"/>
                                </w:rPr>
                                <w:t>No decorrer da adaptação desse modelo para atender às suas necessidades, você verá vários elementos diferentes de boletins informativos. A lista a seguir exibe vários elementos, acompanhados por uma breve definição.</w:t>
                              </w:r>
                            </w:p>
                            <w:p w14:paraId="23CC3A33" w14:textId="77777777" w:rsidR="00AA0044" w:rsidRPr="0031561A" w:rsidRDefault="00AA0044" w:rsidP="00AA0044">
                              <w:pPr>
                                <w:pStyle w:val="BodyText"/>
                              </w:pPr>
                              <w:r>
                                <w:rPr>
                                  <w:b/>
                                  <w:lang w:val="pt-BR" w:bidi="pt-BR"/>
                                </w:rPr>
                                <w:t>Corpo de texto.</w:t>
                              </w:r>
                              <w:r>
                                <w:rPr>
                                  <w:lang w:val="pt-BR" w:bidi="pt-BR"/>
                                </w:rPr>
                                <w:t>  O texto dos seus artigos.</w:t>
                              </w:r>
                            </w:p>
                            <w:p w14:paraId="6CE18E0B" w14:textId="77777777" w:rsidR="00AA0044" w:rsidRPr="0031561A" w:rsidRDefault="00AA0044" w:rsidP="00AA0044">
                              <w:pPr>
                                <w:pStyle w:val="BodyText"/>
                              </w:pPr>
                              <w:r>
                                <w:rPr>
                                  <w:b/>
                                  <w:lang w:val="pt-BR" w:bidi="pt-BR"/>
                                </w:rPr>
                                <w:t>Subtítulo.</w:t>
                              </w:r>
                              <w:r>
                                <w:rPr>
                                  <w:lang w:val="pt-BR" w:bidi="pt-BR"/>
                                </w:rPr>
                                <w:t>  Uma linha de texto que lista o nome do autor do artigo.</w:t>
                              </w:r>
                            </w:p>
                            <w:p w14:paraId="24131BD5" w14:textId="77777777" w:rsidR="00AA0044" w:rsidRPr="004C4871" w:rsidRDefault="00AA0044" w:rsidP="00AA0044">
                              <w:pPr>
                                <w:pStyle w:val="BodyText"/>
                              </w:pPr>
                              <w:r w:rsidRPr="004C4871">
                                <w:rPr>
                                  <w:b/>
                                  <w:lang w:val="pt-BR" w:bidi="pt-BR"/>
                                </w:rPr>
                                <w:t>Texto de legenda.  </w:t>
                              </w:r>
                              <w:r w:rsidRPr="004C4871">
                                <w:rPr>
                                  <w:lang w:val="pt-BR" w:bidi="pt-BR"/>
                                </w:rPr>
                                <w:t>Texto que descreve um elemento gráfico. Uma legenda deve ser uma frase completa curta, mas descritiva.</w:t>
                              </w:r>
                            </w:p>
                            <w:p w14:paraId="0C1F7A25" w14:textId="77777777" w:rsidR="00AA0044" w:rsidRDefault="00AA0044" w:rsidP="00AA0044">
                              <w:pPr>
                                <w:pStyle w:val="BodyText"/>
                              </w:pPr>
                              <w:r w:rsidRPr="0031561A">
                                <w:rPr>
                                  <w:b/>
                                  <w:lang w:val="pt-BR" w:bidi="pt-BR"/>
                                </w:rPr>
                                <w:t>Linha “Continuação de”.  </w:t>
                              </w:r>
                              <w:r w:rsidRPr="0031561A">
                                <w:rPr>
                                  <w:lang w:val="pt-BR" w:bidi="pt-BR"/>
                                </w:rPr>
                                <w:t>Uma linha de texto indicando a página da qual um artigo continua.</w:t>
                              </w:r>
                            </w:p>
                            <w:p w14:paraId="2E9DA706" w14:textId="77777777" w:rsidR="00AA0044" w:rsidRPr="0031561A" w:rsidRDefault="00AA0044" w:rsidP="00AA0044">
                              <w:pPr>
                                <w:pStyle w:val="BodyText"/>
                              </w:pPr>
                              <w:r w:rsidRPr="0031561A">
                                <w:rPr>
                                  <w:b/>
                                  <w:lang w:val="pt-BR" w:bidi="pt-BR"/>
                                </w:rPr>
                                <w:t>Data.  </w:t>
                              </w:r>
                              <w:r w:rsidRPr="0031561A">
                                <w:rPr>
                                  <w:lang w:val="pt-BR" w:bidi="pt-BR"/>
                                </w:rPr>
                                <w:t>A data de publicação ou a data em que o boletim informativo deve estar no auge da circulação.</w:t>
                              </w:r>
                            </w:p>
                            <w:p w14:paraId="711D52E4" w14:textId="77777777" w:rsidR="00AA0044" w:rsidRDefault="00AA0044" w:rsidP="00AA0044">
                              <w:pPr>
                                <w:pStyle w:val="BodyText"/>
                              </w:pPr>
                              <w:r w:rsidRPr="004C4871">
                                <w:rPr>
                                  <w:b/>
                                  <w:lang w:val="pt-BR" w:bidi="pt-BR"/>
                                </w:rPr>
                                <w:t>Elemento gráfico.  </w:t>
                              </w:r>
                              <w:r w:rsidRPr="004C4871">
                                <w:rPr>
                                  <w:lang w:val="pt-BR" w:bidi="pt-BR"/>
                                </w:rPr>
                                <w:t>Uma fotografia, uma arte, um gráfico, um diagrama ou outro elemento visual.</w:t>
                              </w:r>
                            </w:p>
                            <w:p w14:paraId="0D01DA22" w14:textId="77777777" w:rsidR="00AA0044" w:rsidRPr="0031561A" w:rsidRDefault="00AA0044" w:rsidP="00AA0044">
                              <w:pPr>
                                <w:pStyle w:val="BodyText"/>
                              </w:pPr>
                              <w:r>
                                <w:rPr>
                                  <w:b/>
                                  <w:lang w:val="pt-BR" w:bidi="pt-BR"/>
                                </w:rPr>
                                <w:t>Cabeçalho.  </w:t>
                              </w:r>
                              <w:r>
                                <w:rPr>
                                  <w:lang w:val="pt-BR" w:bidi="pt-BR"/>
                                </w:rPr>
                                <w:t>Texto na parte superior de cada página que indica o nome do boletim informativo e o número da página.</w:t>
                              </w:r>
                            </w:p>
                            <w:p w14:paraId="1B1A1402" w14:textId="77777777" w:rsidR="00AA0044" w:rsidRPr="0031561A" w:rsidRDefault="00AA0044" w:rsidP="00AA0044">
                              <w:pPr>
                                <w:pStyle w:val="BodyText"/>
                              </w:pPr>
                              <w:r>
                                <w:rPr>
                                  <w:b/>
                                  <w:lang w:val="pt-BR" w:bidi="pt-BR"/>
                                </w:rPr>
                                <w:t>Título.  </w:t>
                              </w:r>
                              <w:r>
                                <w:rPr>
                                  <w:lang w:val="pt-BR" w:bidi="pt-BR"/>
                                </w:rPr>
                                <w:t>O título de um artigo. Um título precisa ter um propósito claro, breve e ativo, e deve atrair a atenção por sua relevância, por trazer curiosidade ou por ter outra qualidade irresistível.</w:t>
                              </w:r>
                            </w:p>
                            <w:p w14:paraId="527E5968" w14:textId="77777777" w:rsidR="00AA0044" w:rsidRDefault="00AA0044" w:rsidP="00AA0044">
                              <w:pPr>
                                <w:pStyle w:val="BodyText"/>
                              </w:pPr>
                              <w:r w:rsidRPr="0031561A">
                                <w:rPr>
                                  <w:b/>
                                  <w:lang w:val="pt-BR" w:bidi="pt-BR"/>
                                </w:rPr>
                                <w:t>Título do boletim informativo.  </w:t>
                              </w:r>
                              <w:r w:rsidRPr="0031561A">
                                <w:rPr>
                                  <w:lang w:val="pt-BR" w:bidi="pt-BR"/>
                                </w:rPr>
                                <w:t>O título do boletim informativo.</w:t>
                              </w:r>
                            </w:p>
                            <w:p w14:paraId="5438CBF6" w14:textId="77777777" w:rsidR="00AA0044" w:rsidRPr="0031561A" w:rsidRDefault="00AA0044" w:rsidP="00AA0044">
                              <w:pPr>
                                <w:pStyle w:val="BodyText"/>
                              </w:pPr>
                              <w:r>
                                <w:rPr>
                                  <w:b/>
                                  <w:lang w:val="pt-BR" w:bidi="pt-BR"/>
                                </w:rPr>
                                <w:t>Citação.  </w:t>
                              </w:r>
                              <w:r>
                                <w:rPr>
                                  <w:lang w:val="pt-BR" w:bidi="pt-BR"/>
                                </w:rPr>
                                <w:t>Uma frase tirada de um artigo exibida em letras grandes na página, geralmente dentro de uma caixa para diferenciá-la do artigo.</w:t>
                              </w:r>
                            </w:p>
                            <w:p w14:paraId="21F58CC3" w14:textId="77777777" w:rsidR="00AA0044" w:rsidRDefault="00AA0044" w:rsidP="00AA0044">
                              <w:pPr>
                                <w:pStyle w:val="BodyText"/>
                              </w:pPr>
                            </w:p>
                            <w:p w14:paraId="6425D9FF" w14:textId="77777777" w:rsidR="00AA0044" w:rsidRPr="009243A6" w:rsidRDefault="00AA0044" w:rsidP="00AA0044">
                              <w:pPr>
                                <w:pStyle w:val="BodyText"/>
                              </w:pPr>
                            </w:p>
                          </w:txbxContent>
                        </v:textbox>
                      </v:shape>
                      <v:shape id="Caixa de texto 364" o:spid="_x0000_s1062" type="#_x0000_t202" style="position:absolute;left:3946;top:1880;width:6307;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EBB3FAC" w14:textId="77777777" w:rsidR="00AA0044" w:rsidRPr="00913ACC" w:rsidRDefault="00AA0044" w:rsidP="00AA0044">
                              <w:pPr>
                                <w:pStyle w:val="Heading1"/>
                              </w:pPr>
                              <w:r w:rsidRPr="006E0E68">
                                <w:rPr>
                                  <w:lang w:val="pt-BR" w:bidi="pt-BR"/>
                                </w:rPr>
                                <w:t>Os elementos de um boletim informativo</w:t>
                              </w:r>
                            </w:p>
                          </w:txbxContent>
                        </v:textbox>
                      </v:shape>
                      <v:shape id="Caixa de texto 365" o:spid="_x0000_s1063" type="#_x0000_t202" style="position:absolute;left:3929;top:2845;width:29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DABFAE8" w14:textId="77777777" w:rsidR="00AA0044" w:rsidRDefault="00AA0044" w:rsidP="00AA0044">
                              <w:pPr>
                                <w:pStyle w:val="Subttulo1"/>
                              </w:pPr>
                              <w:r>
                                <w:rPr>
                                  <w:lang w:val="pt-BR" w:bidi="pt-BR"/>
                                </w:rPr>
                                <w:t>Por nome do autor</w:t>
                              </w:r>
                            </w:p>
                          </w:txbxContent>
                        </v:textbox>
                      </v:shape>
                      <w10:anchorlock/>
                    </v:group>
                  </w:pict>
                </mc:Fallback>
              </mc:AlternateContent>
            </w:r>
          </w:p>
        </w:tc>
        <w:tc>
          <w:tcPr>
            <w:tcW w:w="360" w:type="dxa"/>
          </w:tcPr>
          <w:p w14:paraId="41FA6866" w14:textId="77777777" w:rsidR="00AA0044" w:rsidRPr="004C772C" w:rsidRDefault="00AA0044" w:rsidP="000E2A58">
            <w:pPr>
              <w:ind w:left="720"/>
              <w:jc w:val="right"/>
              <w:rPr>
                <w:noProof/>
                <w:lang w:val="pt-BR"/>
              </w:rPr>
            </w:pPr>
          </w:p>
        </w:tc>
        <w:tc>
          <w:tcPr>
            <w:tcW w:w="5389" w:type="dxa"/>
          </w:tcPr>
          <w:p w14:paraId="3E83ED97" w14:textId="77777777" w:rsidR="00AA0044" w:rsidRPr="004C772C" w:rsidRDefault="00AA0044" w:rsidP="000E2A58">
            <w:pPr>
              <w:rPr>
                <w:noProof/>
                <w:lang w:val="pt-BR"/>
              </w:rPr>
            </w:pPr>
            <w:r w:rsidRPr="004C772C">
              <w:rPr>
                <w:noProof/>
                <w:lang w:val="pt-BR" w:bidi="pt-BR"/>
              </w:rPr>
              <w:drawing>
                <wp:inline distT="0" distB="0" distL="0" distR="0" wp14:anchorId="418817FD" wp14:editId="1D0D2B1D">
                  <wp:extent cx="3433063" cy="3196443"/>
                  <wp:effectExtent l="0" t="0" r="0" b="4445"/>
                  <wp:docPr id="43" name="Imagem 43" descr="exibição dos detalhes dos edifí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M06086217 - Boletim informativo (4 páginas) - NEW-05.jpg"/>
                          <pic:cNvPicPr/>
                        </pic:nvPicPr>
                        <pic:blipFill>
                          <a:blip r:embed="rId12">
                            <a:extLst>
                              <a:ext uri="{28A0092B-C50C-407E-A947-70E740481C1C}">
                                <a14:useLocalDpi xmlns:a14="http://schemas.microsoft.com/office/drawing/2010/main" val="0"/>
                              </a:ext>
                            </a:extLst>
                          </a:blip>
                          <a:stretch>
                            <a:fillRect/>
                          </a:stretch>
                        </pic:blipFill>
                        <pic:spPr>
                          <a:xfrm>
                            <a:off x="0" y="0"/>
                            <a:ext cx="3433063" cy="3196443"/>
                          </a:xfrm>
                          <a:prstGeom prst="rect">
                            <a:avLst/>
                          </a:prstGeom>
                        </pic:spPr>
                      </pic:pic>
                    </a:graphicData>
                  </a:graphic>
                </wp:inline>
              </w:drawing>
            </w:r>
          </w:p>
          <w:p w14:paraId="663EA035" w14:textId="77777777" w:rsidR="00AA0044" w:rsidRPr="004C772C" w:rsidRDefault="00AA0044" w:rsidP="000E2A58">
            <w:pPr>
              <w:rPr>
                <w:noProof/>
                <w:lang w:val="pt-BR"/>
              </w:rPr>
            </w:pPr>
          </w:p>
          <w:p w14:paraId="0B94EFBE" w14:textId="77777777" w:rsidR="00AA0044" w:rsidRPr="004C772C" w:rsidRDefault="00AA0044" w:rsidP="000E2A58">
            <w:pPr>
              <w:rPr>
                <w:noProof/>
                <w:lang w:val="pt-BR"/>
              </w:rPr>
            </w:pPr>
          </w:p>
          <w:p w14:paraId="6BBE015F" w14:textId="77777777" w:rsidR="00AA0044" w:rsidRPr="004C772C" w:rsidRDefault="00AA0044" w:rsidP="000E2A58">
            <w:pPr>
              <w:rPr>
                <w:noProof/>
                <w:lang w:val="pt-BR"/>
              </w:rPr>
            </w:pPr>
            <w:r w:rsidRPr="004C772C">
              <w:rPr>
                <w:noProof/>
                <w:lang w:val="pt-BR" w:bidi="pt-BR"/>
              </w:rPr>
              <w:drawing>
                <wp:inline distT="0" distB="0" distL="0" distR="0" wp14:anchorId="1D3BC816" wp14:editId="32810CAC">
                  <wp:extent cx="1354680" cy="588459"/>
                  <wp:effectExtent l="0" t="0" r="0" b="2540"/>
                  <wp:docPr id="201" name="Elemento gráfico 201"/>
                  <wp:cNvGraphicFramePr/>
                  <a:graphic xmlns:a="http://schemas.openxmlformats.org/drawingml/2006/main">
                    <a:graphicData uri="http://schemas.openxmlformats.org/drawingml/2006/picture">
                      <pic:pic xmlns:pic="http://schemas.openxmlformats.org/drawingml/2006/picture">
                        <pic:nvPicPr>
                          <pic:cNvPr id="1" name="Elemento gráfico 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54680" cy="588459"/>
                          </a:xfrm>
                          <a:prstGeom prst="rect">
                            <a:avLst/>
                          </a:prstGeom>
                        </pic:spPr>
                      </pic:pic>
                    </a:graphicData>
                  </a:graphic>
                </wp:inline>
              </w:drawing>
            </w:r>
          </w:p>
          <w:p w14:paraId="73477FF0" w14:textId="77777777" w:rsidR="00AA0044" w:rsidRPr="004C772C" w:rsidRDefault="00AA0044" w:rsidP="000E2A58">
            <w:pPr>
              <w:rPr>
                <w:noProof/>
                <w:lang w:val="pt-BR"/>
              </w:rPr>
            </w:pPr>
          </w:p>
          <w:p w14:paraId="1903FFB8" w14:textId="77777777" w:rsidR="00AA0044" w:rsidRPr="004C772C" w:rsidRDefault="00AA0044" w:rsidP="000E2A58">
            <w:pPr>
              <w:rPr>
                <w:noProof/>
                <w:lang w:val="pt-BR"/>
              </w:rPr>
            </w:pPr>
          </w:p>
          <w:p w14:paraId="4975EE1D" w14:textId="77777777" w:rsidR="00AA0044" w:rsidRPr="004C772C" w:rsidRDefault="00AA0044" w:rsidP="000E2A58">
            <w:pPr>
              <w:jc w:val="center"/>
              <w:rPr>
                <w:noProof/>
                <w:lang w:val="pt-BR"/>
              </w:rPr>
            </w:pPr>
            <w:r w:rsidRPr="004C772C">
              <w:rPr>
                <w:noProof/>
                <w:lang w:val="pt-BR" w:bidi="pt-BR"/>
              </w:rPr>
              <mc:AlternateContent>
                <mc:Choice Requires="wps">
                  <w:drawing>
                    <wp:inline distT="0" distB="0" distL="0" distR="0" wp14:anchorId="1FE486CF" wp14:editId="1D147956">
                      <wp:extent cx="3412902" cy="862884"/>
                      <wp:effectExtent l="0" t="0" r="0" b="0"/>
                      <wp:docPr id="35" name="Caixa de texto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902" cy="862884"/>
                              </a:xfrm>
                              <a:prstGeom prst="rect">
                                <a:avLst/>
                              </a:prstGeom>
                              <a:solidFill>
                                <a:schemeClr val="bg2"/>
                              </a:solidFill>
                              <a:ln>
                                <a:noFill/>
                              </a:ln>
                            </wps:spPr>
                            <wps:txbx>
                              <w:txbxContent>
                                <w:p w14:paraId="4F0BDF39" w14:textId="77777777" w:rsidR="00F11D0E" w:rsidRPr="00B57D40" w:rsidRDefault="00F11D0E" w:rsidP="00F11D0E">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Nome da empresa</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Endereço</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Pr="00BD11D5">
                                    <w:rPr>
                                      <w:b/>
                                      <w:sz w:val="22"/>
                                      <w:szCs w:val="22"/>
                                      <w:lang w:val="pt-BR" w:bidi="pt-BR"/>
                                    </w:rPr>
                                    <w:fldChar w:fldCharType="begin"/>
                                  </w:r>
                                  <w:r w:rsidRPr="00BD11D5">
                                    <w:rPr>
                                      <w:b/>
                                      <w:sz w:val="22"/>
                                      <w:szCs w:val="22"/>
                                      <w:lang w:val="pt-BR" w:bidi="pt-BR"/>
                                    </w:rPr>
                                    <w:instrText xml:space="preserve"> MACROBUTTON  DoFieldClick [</w:instrText>
                                  </w:r>
                                  <w:r w:rsidRPr="00F11D0E">
                                    <w:rPr>
                                      <w:b/>
                                      <w:sz w:val="22"/>
                                      <w:szCs w:val="22"/>
                                      <w:lang w:val="pt-BR" w:bidi="pt-BR"/>
                                    </w:rPr>
                                    <w:instrText>Cidade, estado, CEP</w:instrText>
                                  </w:r>
                                  <w:r w:rsidRPr="00BD11D5">
                                    <w:rPr>
                                      <w:b/>
                                      <w:sz w:val="22"/>
                                      <w:szCs w:val="22"/>
                                      <w:lang w:val="pt-BR" w:bidi="pt-BR"/>
                                    </w:rPr>
                                    <w:instrText>]</w:instrText>
                                  </w:r>
                                  <w:r w:rsidRPr="00BD11D5">
                                    <w:rPr>
                                      <w:b/>
                                      <w:sz w:val="22"/>
                                      <w:szCs w:val="22"/>
                                      <w:lang w:val="pt-BR" w:bidi="pt-BR"/>
                                    </w:rPr>
                                    <w:fldChar w:fldCharType="end"/>
                                  </w:r>
                                </w:p>
                                <w:p w14:paraId="157F715D" w14:textId="77777777" w:rsidR="00F11D0E" w:rsidRPr="00B57D40" w:rsidRDefault="00F11D0E" w:rsidP="00F11D0E">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Site da Web</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w:t>
                                  </w:r>
                                  <w:bookmarkStart w:id="0" w:name="_GoBack"/>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email</w:instrText>
                                  </w:r>
                                  <w:r w:rsidRPr="00B57D40">
                                    <w:rPr>
                                      <w:sz w:val="22"/>
                                      <w:szCs w:val="22"/>
                                      <w:lang w:val="pt-BR" w:bidi="pt-BR"/>
                                    </w:rPr>
                                    <w:instrText>]</w:instrText>
                                  </w:r>
                                  <w:r w:rsidRPr="00B57D40">
                                    <w:rPr>
                                      <w:sz w:val="22"/>
                                      <w:szCs w:val="22"/>
                                      <w:lang w:val="pt-BR" w:bidi="pt-BR"/>
                                    </w:rPr>
                                    <w:fldChar w:fldCharType="end"/>
                                  </w:r>
                                  <w:bookmarkEnd w:id="0"/>
                                  <w:r w:rsidRPr="00B57D40">
                                    <w:rPr>
                                      <w:sz w:val="22"/>
                                      <w:szCs w:val="22"/>
                                      <w:lang w:val="pt-BR" w:bidi="pt-BR"/>
                                    </w:rPr>
                                    <w:t>   </w:t>
                                  </w: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telefone</w:instrText>
                                  </w:r>
                                  <w:r w:rsidRPr="00B57D40">
                                    <w:rPr>
                                      <w:sz w:val="22"/>
                                      <w:szCs w:val="22"/>
                                      <w:lang w:val="pt-BR" w:bidi="pt-BR"/>
                                    </w:rPr>
                                    <w:instrText>]</w:instrText>
                                  </w:r>
                                  <w:r w:rsidRPr="00B57D40">
                                    <w:rPr>
                                      <w:sz w:val="22"/>
                                      <w:szCs w:val="22"/>
                                      <w:lang w:val="pt-BR" w:bidi="pt-BR"/>
                                    </w:rPr>
                                    <w:fldChar w:fldCharType="end"/>
                                  </w:r>
                                </w:p>
                              </w:txbxContent>
                            </wps:txbx>
                            <wps:bodyPr rot="0" vert="horz" wrap="square" lIns="182880" tIns="182880" rIns="182880" bIns="0" anchor="t" anchorCtr="0" upright="1">
                              <a:noAutofit/>
                            </wps:bodyPr>
                          </wps:wsp>
                        </a:graphicData>
                      </a:graphic>
                    </wp:inline>
                  </w:drawing>
                </mc:Choice>
                <mc:Fallback>
                  <w:pict>
                    <v:shape w14:anchorId="1FE486CF" id="_x0000_s1064" type="#_x0000_t202" style="width:268.75pt;height:6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" fillcolor="#eaeaea [3214]" stroked="f">
                      <v:textbox inset="14.4pt,14.4pt,14.4pt,0">
                        <w:txbxContent>
                          <w:p w14:paraId="4F0BDF39" w14:textId="77777777" w:rsidR="00F11D0E" w:rsidRPr="00B57D40" w:rsidRDefault="00F11D0E" w:rsidP="00F11D0E">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Nome da empresa</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Endereço</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xml:space="preserve">, </w:t>
                            </w:r>
                            <w:r w:rsidRPr="00BD11D5">
                              <w:rPr>
                                <w:b/>
                                <w:sz w:val="22"/>
                                <w:szCs w:val="22"/>
                                <w:lang w:val="pt-BR" w:bidi="pt-BR"/>
                              </w:rPr>
                              <w:fldChar w:fldCharType="begin"/>
                            </w:r>
                            <w:r w:rsidRPr="00BD11D5">
                              <w:rPr>
                                <w:b/>
                                <w:sz w:val="22"/>
                                <w:szCs w:val="22"/>
                                <w:lang w:val="pt-BR" w:bidi="pt-BR"/>
                              </w:rPr>
                              <w:instrText xml:space="preserve"> MACROBUTTON  DoFieldClick [</w:instrText>
                            </w:r>
                            <w:r w:rsidRPr="00F11D0E">
                              <w:rPr>
                                <w:b/>
                                <w:sz w:val="22"/>
                                <w:szCs w:val="22"/>
                                <w:lang w:val="pt-BR" w:bidi="pt-BR"/>
                              </w:rPr>
                              <w:instrText>Cidade, estado, CEP</w:instrText>
                            </w:r>
                            <w:r w:rsidRPr="00BD11D5">
                              <w:rPr>
                                <w:b/>
                                <w:sz w:val="22"/>
                                <w:szCs w:val="22"/>
                                <w:lang w:val="pt-BR" w:bidi="pt-BR"/>
                              </w:rPr>
                              <w:instrText>]</w:instrText>
                            </w:r>
                            <w:r w:rsidRPr="00BD11D5">
                              <w:rPr>
                                <w:b/>
                                <w:sz w:val="22"/>
                                <w:szCs w:val="22"/>
                                <w:lang w:val="pt-BR" w:bidi="pt-BR"/>
                              </w:rPr>
                              <w:fldChar w:fldCharType="end"/>
                            </w:r>
                          </w:p>
                          <w:p w14:paraId="157F715D" w14:textId="77777777" w:rsidR="00F11D0E" w:rsidRPr="00B57D40" w:rsidRDefault="00F11D0E" w:rsidP="00F11D0E">
                            <w:pPr>
                              <w:pStyle w:val="DadosdaEmpresa"/>
                              <w:rPr>
                                <w:sz w:val="22"/>
                                <w:szCs w:val="22"/>
                              </w:rPr>
                            </w:pP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Site da Web</w:instrText>
                            </w:r>
                            <w:r w:rsidRPr="00B57D40">
                              <w:rPr>
                                <w:sz w:val="22"/>
                                <w:szCs w:val="22"/>
                                <w:lang w:val="pt-BR" w:bidi="pt-BR"/>
                              </w:rPr>
                              <w:instrText>]</w:instrText>
                            </w:r>
                            <w:r w:rsidRPr="00B57D40">
                              <w:rPr>
                                <w:sz w:val="22"/>
                                <w:szCs w:val="22"/>
                                <w:lang w:val="pt-BR" w:bidi="pt-BR"/>
                              </w:rPr>
                              <w:fldChar w:fldCharType="end"/>
                            </w:r>
                            <w:r w:rsidRPr="00B57D40">
                              <w:rPr>
                                <w:sz w:val="22"/>
                                <w:szCs w:val="22"/>
                                <w:lang w:val="pt-BR" w:bidi="pt-BR"/>
                              </w:rPr>
                              <w:t>   </w:t>
                            </w:r>
                            <w:bookmarkStart w:id="1" w:name="_GoBack"/>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email</w:instrText>
                            </w:r>
                            <w:r w:rsidRPr="00B57D40">
                              <w:rPr>
                                <w:sz w:val="22"/>
                                <w:szCs w:val="22"/>
                                <w:lang w:val="pt-BR" w:bidi="pt-BR"/>
                              </w:rPr>
                              <w:instrText>]</w:instrText>
                            </w:r>
                            <w:r w:rsidRPr="00B57D40">
                              <w:rPr>
                                <w:sz w:val="22"/>
                                <w:szCs w:val="22"/>
                                <w:lang w:val="pt-BR" w:bidi="pt-BR"/>
                              </w:rPr>
                              <w:fldChar w:fldCharType="end"/>
                            </w:r>
                            <w:bookmarkEnd w:id="1"/>
                            <w:r w:rsidRPr="00B57D40">
                              <w:rPr>
                                <w:sz w:val="22"/>
                                <w:szCs w:val="22"/>
                                <w:lang w:val="pt-BR" w:bidi="pt-BR"/>
                              </w:rPr>
                              <w:t>   </w:t>
                            </w:r>
                            <w:r w:rsidRPr="00B57D40">
                              <w:rPr>
                                <w:sz w:val="22"/>
                                <w:szCs w:val="22"/>
                                <w:lang w:val="pt-BR" w:bidi="pt-BR"/>
                              </w:rPr>
                              <w:fldChar w:fldCharType="begin"/>
                            </w:r>
                            <w:r w:rsidRPr="00B57D40">
                              <w:rPr>
                                <w:sz w:val="22"/>
                                <w:szCs w:val="22"/>
                                <w:lang w:val="pt-BR" w:bidi="pt-BR"/>
                              </w:rPr>
                              <w:instrText>MACROBUTTON DoFieldClick [</w:instrText>
                            </w:r>
                            <w:r w:rsidRPr="00F11D0E">
                              <w:rPr>
                                <w:b/>
                                <w:sz w:val="22"/>
                                <w:szCs w:val="22"/>
                                <w:lang w:val="pt-BR" w:bidi="pt-BR"/>
                              </w:rPr>
                              <w:instrText>telefone</w:instrText>
                            </w:r>
                            <w:r w:rsidRPr="00B57D40">
                              <w:rPr>
                                <w:sz w:val="22"/>
                                <w:szCs w:val="22"/>
                                <w:lang w:val="pt-BR" w:bidi="pt-BR"/>
                              </w:rPr>
                              <w:instrText>]</w:instrText>
                            </w:r>
                            <w:r w:rsidRPr="00B57D40">
                              <w:rPr>
                                <w:sz w:val="22"/>
                                <w:szCs w:val="22"/>
                                <w:lang w:val="pt-BR" w:bidi="pt-BR"/>
                              </w:rPr>
                              <w:fldChar w:fldCharType="end"/>
                            </w:r>
                          </w:p>
                        </w:txbxContent>
                      </v:textbox>
                      <w10:anchorlock/>
                    </v:shape>
                  </w:pict>
                </mc:Fallback>
              </mc:AlternateContent>
            </w:r>
          </w:p>
          <w:p w14:paraId="4C3CB82F" w14:textId="77777777" w:rsidR="00AA0044" w:rsidRPr="004C772C" w:rsidRDefault="00AA0044" w:rsidP="000E2A58">
            <w:pPr>
              <w:rPr>
                <w:noProof/>
                <w:lang w:val="pt-BR"/>
              </w:rPr>
            </w:pPr>
          </w:p>
        </w:tc>
      </w:tr>
    </w:tbl>
    <w:p w14:paraId="5D6CE72D" w14:textId="77777777" w:rsidR="005B7866" w:rsidRPr="004C772C" w:rsidRDefault="005B7866" w:rsidP="00832412">
      <w:pPr>
        <w:rPr>
          <w:noProof/>
          <w:lang w:val="pt-BR"/>
        </w:rPr>
      </w:pPr>
    </w:p>
    <w:sectPr w:rsidR="005B7866" w:rsidRPr="004C772C" w:rsidSect="00B049B4">
      <w:pgSz w:w="11906" w:h="16838" w:code="9"/>
      <w:pgMar w:top="1440" w:right="1800" w:bottom="288" w:left="1800"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4CB25" w14:textId="77777777" w:rsidR="00D520BF" w:rsidRDefault="00D520BF">
      <w:r>
        <w:separator/>
      </w:r>
    </w:p>
  </w:endnote>
  <w:endnote w:type="continuationSeparator" w:id="0">
    <w:p w14:paraId="32A7A270" w14:textId="77777777" w:rsidR="00D520BF" w:rsidRDefault="00D520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D5CD2" w14:textId="77777777" w:rsidR="00D520BF" w:rsidRDefault="00D520BF">
      <w:r>
        <w:separator/>
      </w:r>
    </w:p>
  </w:footnote>
  <w:footnote w:type="continuationSeparator" w:id="0">
    <w:p w14:paraId="744CA650" w14:textId="77777777" w:rsidR="00D520BF" w:rsidRDefault="00D520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BA48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940DC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5E9B9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6168B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956CEA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E8E1A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1C76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AD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1339BA"/>
    <w:multiLevelType w:val="hybridMultilevel"/>
    <w:tmpl w:val="62A48434"/>
    <w:lvl w:ilvl="0" w:tplc="2CC28A62">
      <w:start w:val="1"/>
      <w:numFmt w:val="decimal"/>
      <w:lvlText w:val="%1."/>
      <w:lvlJc w:val="left"/>
      <w:pPr>
        <w:ind w:left="360" w:hanging="360"/>
      </w:pPr>
      <w:rPr>
        <w:rFonts w:ascii="Arial Black" w:hAnsi="Arial Black" w:hint="default"/>
        <w:color w:val="3366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77129DC"/>
    <w:multiLevelType w:val="hybridMultilevel"/>
    <w:tmpl w:val="3C5E6D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01F"/>
    <w:rsid w:val="000214DE"/>
    <w:rsid w:val="00021AF6"/>
    <w:rsid w:val="00047970"/>
    <w:rsid w:val="00054DD9"/>
    <w:rsid w:val="00073BC2"/>
    <w:rsid w:val="000848F3"/>
    <w:rsid w:val="000A61EC"/>
    <w:rsid w:val="000B1EE9"/>
    <w:rsid w:val="000B49FE"/>
    <w:rsid w:val="000C7FD6"/>
    <w:rsid w:val="000D3D61"/>
    <w:rsid w:val="000E2A58"/>
    <w:rsid w:val="000E32BD"/>
    <w:rsid w:val="000E3F9A"/>
    <w:rsid w:val="0010070B"/>
    <w:rsid w:val="00103E9E"/>
    <w:rsid w:val="00146A51"/>
    <w:rsid w:val="00182C73"/>
    <w:rsid w:val="001904ED"/>
    <w:rsid w:val="00191247"/>
    <w:rsid w:val="001949AD"/>
    <w:rsid w:val="001B17AB"/>
    <w:rsid w:val="001C55B4"/>
    <w:rsid w:val="001D7C64"/>
    <w:rsid w:val="002050D5"/>
    <w:rsid w:val="00213DB3"/>
    <w:rsid w:val="00215570"/>
    <w:rsid w:val="00225F56"/>
    <w:rsid w:val="00236358"/>
    <w:rsid w:val="002779F9"/>
    <w:rsid w:val="002833F6"/>
    <w:rsid w:val="00292041"/>
    <w:rsid w:val="002A047F"/>
    <w:rsid w:val="002C35F7"/>
    <w:rsid w:val="002E09A3"/>
    <w:rsid w:val="002E70B4"/>
    <w:rsid w:val="002F3B56"/>
    <w:rsid w:val="002F3BBC"/>
    <w:rsid w:val="0032463B"/>
    <w:rsid w:val="00337E9B"/>
    <w:rsid w:val="00344990"/>
    <w:rsid w:val="00346ED1"/>
    <w:rsid w:val="003713FC"/>
    <w:rsid w:val="003720B2"/>
    <w:rsid w:val="003763D1"/>
    <w:rsid w:val="00380B5D"/>
    <w:rsid w:val="0039302A"/>
    <w:rsid w:val="00393352"/>
    <w:rsid w:val="003A38A9"/>
    <w:rsid w:val="003C09A0"/>
    <w:rsid w:val="003C772D"/>
    <w:rsid w:val="003E0E5F"/>
    <w:rsid w:val="003F0C0B"/>
    <w:rsid w:val="00415347"/>
    <w:rsid w:val="00416A75"/>
    <w:rsid w:val="00424848"/>
    <w:rsid w:val="00430CA0"/>
    <w:rsid w:val="00431152"/>
    <w:rsid w:val="0044269C"/>
    <w:rsid w:val="004548A8"/>
    <w:rsid w:val="004703BF"/>
    <w:rsid w:val="0047754B"/>
    <w:rsid w:val="00494070"/>
    <w:rsid w:val="004A7B9D"/>
    <w:rsid w:val="004C4871"/>
    <w:rsid w:val="004C772C"/>
    <w:rsid w:val="004D470D"/>
    <w:rsid w:val="004F61F4"/>
    <w:rsid w:val="00516F08"/>
    <w:rsid w:val="0053301D"/>
    <w:rsid w:val="00535A69"/>
    <w:rsid w:val="00537496"/>
    <w:rsid w:val="00564E62"/>
    <w:rsid w:val="00577767"/>
    <w:rsid w:val="00586878"/>
    <w:rsid w:val="005A0DE1"/>
    <w:rsid w:val="005B7866"/>
    <w:rsid w:val="005E0B2A"/>
    <w:rsid w:val="0060229A"/>
    <w:rsid w:val="00612826"/>
    <w:rsid w:val="00685F8D"/>
    <w:rsid w:val="00687DD4"/>
    <w:rsid w:val="00695A6E"/>
    <w:rsid w:val="0069753C"/>
    <w:rsid w:val="006A3DC1"/>
    <w:rsid w:val="006B670D"/>
    <w:rsid w:val="006C7C57"/>
    <w:rsid w:val="006D6024"/>
    <w:rsid w:val="006D64B2"/>
    <w:rsid w:val="006E0E68"/>
    <w:rsid w:val="006E29F9"/>
    <w:rsid w:val="00706F62"/>
    <w:rsid w:val="0071130A"/>
    <w:rsid w:val="007425F8"/>
    <w:rsid w:val="00744312"/>
    <w:rsid w:val="007459E2"/>
    <w:rsid w:val="007A1688"/>
    <w:rsid w:val="007A568A"/>
    <w:rsid w:val="007A6666"/>
    <w:rsid w:val="007B6744"/>
    <w:rsid w:val="007D3A2E"/>
    <w:rsid w:val="007E3223"/>
    <w:rsid w:val="007E5344"/>
    <w:rsid w:val="007E7738"/>
    <w:rsid w:val="007F3853"/>
    <w:rsid w:val="00806051"/>
    <w:rsid w:val="0082400E"/>
    <w:rsid w:val="00832412"/>
    <w:rsid w:val="00834DBC"/>
    <w:rsid w:val="008471B7"/>
    <w:rsid w:val="00847DFF"/>
    <w:rsid w:val="0085574A"/>
    <w:rsid w:val="00874259"/>
    <w:rsid w:val="008A026F"/>
    <w:rsid w:val="008A5B36"/>
    <w:rsid w:val="008C512C"/>
    <w:rsid w:val="0090452C"/>
    <w:rsid w:val="00913ACC"/>
    <w:rsid w:val="009243A6"/>
    <w:rsid w:val="009340E0"/>
    <w:rsid w:val="009849BC"/>
    <w:rsid w:val="009916DB"/>
    <w:rsid w:val="00991C33"/>
    <w:rsid w:val="00995643"/>
    <w:rsid w:val="009E28CE"/>
    <w:rsid w:val="009E2FFF"/>
    <w:rsid w:val="00A05C28"/>
    <w:rsid w:val="00A37793"/>
    <w:rsid w:val="00A54720"/>
    <w:rsid w:val="00A63B5A"/>
    <w:rsid w:val="00A868E0"/>
    <w:rsid w:val="00A95078"/>
    <w:rsid w:val="00AA0044"/>
    <w:rsid w:val="00AB22BF"/>
    <w:rsid w:val="00AB2D33"/>
    <w:rsid w:val="00AE2369"/>
    <w:rsid w:val="00B049B4"/>
    <w:rsid w:val="00B1290D"/>
    <w:rsid w:val="00B129F1"/>
    <w:rsid w:val="00B150F7"/>
    <w:rsid w:val="00B550A8"/>
    <w:rsid w:val="00B57D40"/>
    <w:rsid w:val="00B7204C"/>
    <w:rsid w:val="00B77F01"/>
    <w:rsid w:val="00B93EF5"/>
    <w:rsid w:val="00BA2B6F"/>
    <w:rsid w:val="00BA7E32"/>
    <w:rsid w:val="00BB509A"/>
    <w:rsid w:val="00BB57E1"/>
    <w:rsid w:val="00BC2783"/>
    <w:rsid w:val="00BC36AD"/>
    <w:rsid w:val="00BD11D5"/>
    <w:rsid w:val="00BE7EB0"/>
    <w:rsid w:val="00BF600D"/>
    <w:rsid w:val="00C310AF"/>
    <w:rsid w:val="00C366F0"/>
    <w:rsid w:val="00C579FC"/>
    <w:rsid w:val="00C640A6"/>
    <w:rsid w:val="00C64B0E"/>
    <w:rsid w:val="00C73C26"/>
    <w:rsid w:val="00C77585"/>
    <w:rsid w:val="00C80EC0"/>
    <w:rsid w:val="00C844A2"/>
    <w:rsid w:val="00C85F6F"/>
    <w:rsid w:val="00CA4CFE"/>
    <w:rsid w:val="00CE470C"/>
    <w:rsid w:val="00D06003"/>
    <w:rsid w:val="00D065AE"/>
    <w:rsid w:val="00D07AD8"/>
    <w:rsid w:val="00D33014"/>
    <w:rsid w:val="00D520BF"/>
    <w:rsid w:val="00D53097"/>
    <w:rsid w:val="00D72210"/>
    <w:rsid w:val="00D866FC"/>
    <w:rsid w:val="00D93FCF"/>
    <w:rsid w:val="00D957C9"/>
    <w:rsid w:val="00DE1230"/>
    <w:rsid w:val="00DE68B8"/>
    <w:rsid w:val="00DF0715"/>
    <w:rsid w:val="00DF1B82"/>
    <w:rsid w:val="00E03B7A"/>
    <w:rsid w:val="00E13F30"/>
    <w:rsid w:val="00E17C9A"/>
    <w:rsid w:val="00E36328"/>
    <w:rsid w:val="00E764AF"/>
    <w:rsid w:val="00EA0447"/>
    <w:rsid w:val="00EB0DB1"/>
    <w:rsid w:val="00EC3FEA"/>
    <w:rsid w:val="00ED7358"/>
    <w:rsid w:val="00EF03D7"/>
    <w:rsid w:val="00EF7B7B"/>
    <w:rsid w:val="00F02DC0"/>
    <w:rsid w:val="00F04CD0"/>
    <w:rsid w:val="00F07A36"/>
    <w:rsid w:val="00F11D0E"/>
    <w:rsid w:val="00F237CE"/>
    <w:rsid w:val="00F25F6B"/>
    <w:rsid w:val="00F340E7"/>
    <w:rsid w:val="00F40606"/>
    <w:rsid w:val="00F5401F"/>
    <w:rsid w:val="00F661C1"/>
    <w:rsid w:val="00F803E7"/>
    <w:rsid w:val="00F856C0"/>
    <w:rsid w:val="00FA5032"/>
    <w:rsid w:val="00FB2E72"/>
    <w:rsid w:val="00FB523A"/>
    <w:rsid w:val="00FC56D6"/>
    <w:rsid w:val="00FF5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0078b4,#369"/>
    </o:shapedefaults>
    <o:shapelayout v:ext="edit">
      <o:idmap v:ext="edit" data="1"/>
    </o:shapelayout>
  </w:shapeDefaults>
  <w:decimalSymbol w:val="."/>
  <w:listSeparator w:val=","/>
  <w14:docId w14:val="25AA36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pt-PT"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7FD6"/>
    <w:rPr>
      <w:rFonts w:ascii="Trebuchet MS" w:eastAsia="Times New Roman" w:hAnsi="Trebuchet MS"/>
      <w:color w:val="000000"/>
      <w:sz w:val="24"/>
    </w:rPr>
  </w:style>
  <w:style w:type="paragraph" w:styleId="Heading1">
    <w:name w:val="heading 1"/>
    <w:basedOn w:val="Normal"/>
    <w:next w:val="Normal"/>
    <w:link w:val="Heading1Char"/>
    <w:qFormat/>
    <w:rsid w:val="00BF600D"/>
    <w:pPr>
      <w:keepNext/>
      <w:outlineLvl w:val="0"/>
    </w:pPr>
    <w:rPr>
      <w:rFonts w:ascii="Century Gothic" w:hAnsi="Century Gothic" w:cs="Arial"/>
      <w:b/>
      <w:color w:val="3A4B6A" w:themeColor="accent4"/>
      <w:sz w:val="36"/>
      <w:szCs w:val="36"/>
    </w:rPr>
  </w:style>
  <w:style w:type="paragraph" w:styleId="Heading2">
    <w:name w:val="heading 2"/>
    <w:basedOn w:val="Normal"/>
    <w:next w:val="Normal"/>
    <w:link w:val="Heading2Char"/>
    <w:qFormat/>
    <w:rsid w:val="00C77585"/>
    <w:pPr>
      <w:keepNext/>
      <w:spacing w:after="40"/>
      <w:outlineLvl w:val="1"/>
    </w:pPr>
    <w:rPr>
      <w:rFonts w:ascii="Century Gothic" w:hAnsi="Century Gothic" w:cs="Arial"/>
      <w:b/>
      <w:color w:val="3A4B6A" w:themeColor="accent4"/>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FF55D8"/>
    <w:pPr>
      <w:spacing w:before="60" w:after="120"/>
    </w:pPr>
    <w:rPr>
      <w:rFonts w:ascii="Century Gothic" w:hAnsi="Century Gothic" w:cs="Arial"/>
      <w:b/>
      <w:smallCaps/>
      <w:color w:val="336699"/>
      <w:spacing w:val="40"/>
    </w:rPr>
  </w:style>
  <w:style w:type="paragraph" w:styleId="BodyText">
    <w:name w:val="Body Text"/>
    <w:link w:val="BodyTextChar"/>
    <w:rsid w:val="00E17C9A"/>
    <w:pPr>
      <w:spacing w:after="120" w:line="228" w:lineRule="auto"/>
    </w:pPr>
    <w:rPr>
      <w:rFonts w:ascii="Trebuchet MS" w:eastAsia="Times New Roman" w:hAnsi="Trebuchet MS" w:cs="Arial"/>
      <w:color w:val="000000"/>
      <w:sz w:val="22"/>
    </w:rPr>
  </w:style>
  <w:style w:type="character" w:customStyle="1" w:styleId="BodyTextChar">
    <w:name w:val="Body Text Char"/>
    <w:basedOn w:val="DefaultParagraphFont"/>
    <w:link w:val="BodyText"/>
    <w:rsid w:val="00E17C9A"/>
    <w:rPr>
      <w:rFonts w:ascii="Trebuchet MS" w:eastAsia="Times New Roman" w:hAnsi="Trebuchet MS" w:cs="Arial"/>
      <w:color w:val="000000"/>
      <w:sz w:val="22"/>
    </w:rPr>
  </w:style>
  <w:style w:type="paragraph" w:styleId="Footer">
    <w:name w:val="footer"/>
    <w:basedOn w:val="Normal"/>
    <w:rsid w:val="00E03B7A"/>
    <w:pPr>
      <w:tabs>
        <w:tab w:val="center" w:pos="4320"/>
        <w:tab w:val="right" w:pos="8640"/>
      </w:tabs>
    </w:pPr>
  </w:style>
  <w:style w:type="paragraph" w:customStyle="1" w:styleId="TextodeLegenda">
    <w:name w:val="Texto de Legenda"/>
    <w:basedOn w:val="Normal"/>
    <w:rsid w:val="00146A51"/>
    <w:pPr>
      <w:spacing w:line="240" w:lineRule="atLeast"/>
    </w:pPr>
    <w:rPr>
      <w:rFonts w:ascii="Arial" w:hAnsi="Arial" w:cs="Arial"/>
      <w:i/>
      <w:color w:val="336699"/>
      <w:sz w:val="16"/>
      <w:szCs w:val="16"/>
    </w:rPr>
  </w:style>
  <w:style w:type="paragraph" w:customStyle="1" w:styleId="EndereodoRemetente">
    <w:name w:val="Endereço do Remetente"/>
    <w:basedOn w:val="Normal"/>
    <w:rsid w:val="003E0E5F"/>
    <w:pPr>
      <w:jc w:val="center"/>
    </w:pPr>
    <w:rPr>
      <w:color w:val="auto"/>
      <w:sz w:val="18"/>
    </w:rPr>
  </w:style>
  <w:style w:type="paragraph" w:customStyle="1" w:styleId="NmerodoSumrio">
    <w:name w:val="Número do Sumário"/>
    <w:basedOn w:val="Normal"/>
    <w:link w:val="CaracteredoNmerodeSumrio"/>
    <w:rsid w:val="00806051"/>
    <w:pPr>
      <w:spacing w:before="60"/>
    </w:pPr>
    <w:rPr>
      <w:rFonts w:ascii="Arial Black" w:hAnsi="Arial Black"/>
      <w:color w:val="336699"/>
      <w:szCs w:val="24"/>
    </w:rPr>
  </w:style>
  <w:style w:type="character" w:customStyle="1" w:styleId="CaracteredoNmerodeSumrio">
    <w:name w:val="Caractere do Número de Sumário"/>
    <w:basedOn w:val="DefaultParagraphFont"/>
    <w:link w:val="NmerodoSumrio"/>
    <w:rsid w:val="00806051"/>
    <w:rPr>
      <w:rFonts w:ascii="Arial Black" w:hAnsi="Arial Black"/>
      <w:color w:val="336699"/>
      <w:sz w:val="24"/>
      <w:szCs w:val="24"/>
      <w:lang w:val="en-US" w:eastAsia="en-US" w:bidi="ar-SA"/>
    </w:rPr>
  </w:style>
  <w:style w:type="paragraph" w:customStyle="1" w:styleId="Cabealho1">
    <w:name w:val="Cabeçalho1"/>
    <w:basedOn w:val="Normal"/>
    <w:rsid w:val="00C366F0"/>
    <w:rPr>
      <w:rFonts w:ascii="Century Gothic" w:hAnsi="Century Gothic"/>
      <w:color w:val="FFFFFF"/>
      <w:sz w:val="96"/>
      <w:szCs w:val="96"/>
    </w:rPr>
  </w:style>
  <w:style w:type="paragraph" w:customStyle="1" w:styleId="VolumeeEdio">
    <w:name w:val="Volume e Edição"/>
    <w:rsid w:val="00C366F0"/>
    <w:pPr>
      <w:jc w:val="right"/>
    </w:pPr>
    <w:rPr>
      <w:rFonts w:ascii="Century Gothic" w:eastAsia="Times New Roman" w:hAnsi="Century Gothic" w:cs="Arial"/>
      <w:b/>
      <w:color w:val="FFFFFF"/>
      <w:spacing w:val="20"/>
      <w:sz w:val="24"/>
    </w:rPr>
  </w:style>
  <w:style w:type="paragraph" w:customStyle="1" w:styleId="TextodoSumrio">
    <w:name w:val="Texto do Sumário"/>
    <w:rsid w:val="00C73C26"/>
    <w:pPr>
      <w:tabs>
        <w:tab w:val="left" w:pos="360"/>
      </w:tabs>
      <w:spacing w:after="120"/>
      <w:ind w:left="360" w:hanging="360"/>
    </w:pPr>
    <w:rPr>
      <w:rFonts w:ascii="Arial" w:eastAsia="Times New Roman" w:hAnsi="Arial"/>
      <w:sz w:val="18"/>
    </w:rPr>
  </w:style>
  <w:style w:type="paragraph" w:customStyle="1" w:styleId="Citao1">
    <w:name w:val="Citação1"/>
    <w:basedOn w:val="Normal"/>
    <w:rsid w:val="00146A51"/>
    <w:pPr>
      <w:pBdr>
        <w:top w:val="single" w:sz="6" w:space="1" w:color="336699"/>
        <w:bottom w:val="single" w:sz="6" w:space="3" w:color="336699"/>
      </w:pBdr>
      <w:spacing w:before="60" w:after="60" w:line="280" w:lineRule="exact"/>
      <w:ind w:left="58" w:right="58"/>
      <w:jc w:val="center"/>
    </w:pPr>
    <w:rPr>
      <w:rFonts w:ascii="Arial" w:hAnsi="Arial"/>
      <w:i/>
      <w:color w:val="336699"/>
      <w:sz w:val="22"/>
    </w:rPr>
  </w:style>
  <w:style w:type="character" w:customStyle="1" w:styleId="HeaderChar">
    <w:name w:val="Header Char"/>
    <w:basedOn w:val="DefaultParagraphFont"/>
    <w:link w:val="Header"/>
    <w:rsid w:val="00E03B7A"/>
    <w:rPr>
      <w:rFonts w:ascii="Lucida Sans Unicode" w:hAnsi="Lucida Sans Unicode" w:cs="Lucida Sans Unicode"/>
      <w:color w:val="FFFFFF"/>
      <w:sz w:val="28"/>
      <w:lang w:val="en-US" w:eastAsia="en-US" w:bidi="ar-SA"/>
    </w:rPr>
  </w:style>
  <w:style w:type="paragraph" w:styleId="Header">
    <w:name w:val="header"/>
    <w:basedOn w:val="Normal"/>
    <w:link w:val="HeaderChar"/>
    <w:rsid w:val="00E03B7A"/>
    <w:rPr>
      <w:rFonts w:ascii="Lucida Sans Unicode" w:hAnsi="Lucida Sans Unicode" w:cs="Lucida Sans Unicode"/>
      <w:color w:val="FFFFFF"/>
      <w:sz w:val="28"/>
    </w:rPr>
  </w:style>
  <w:style w:type="paragraph" w:styleId="BalloonText">
    <w:name w:val="Balloon Text"/>
    <w:basedOn w:val="Normal"/>
    <w:semiHidden/>
    <w:rsid w:val="000C7FD6"/>
    <w:rPr>
      <w:rFonts w:ascii="Tahoma" w:hAnsi="Tahoma" w:cs="Tahoma"/>
      <w:sz w:val="16"/>
      <w:szCs w:val="16"/>
    </w:rPr>
  </w:style>
  <w:style w:type="paragraph" w:customStyle="1" w:styleId="Estilo1">
    <w:name w:val="Estilo1"/>
    <w:basedOn w:val="Heading2"/>
    <w:link w:val="Caracteredeestilo1"/>
    <w:qFormat/>
    <w:rsid w:val="00337E9B"/>
    <w:rPr>
      <w:sz w:val="24"/>
    </w:rPr>
  </w:style>
  <w:style w:type="paragraph" w:customStyle="1" w:styleId="Cabealhodireita">
    <w:name w:val="Cabeçalho à direita"/>
    <w:basedOn w:val="Normal"/>
    <w:rsid w:val="00E03B7A"/>
    <w:pPr>
      <w:jc w:val="right"/>
    </w:pPr>
    <w:rPr>
      <w:rFonts w:ascii="Lucida Sans Unicode" w:hAnsi="Lucida Sans Unicode" w:cs="Lucida Sans Unicode"/>
      <w:color w:val="FFFFFF"/>
      <w:sz w:val="28"/>
    </w:rPr>
  </w:style>
  <w:style w:type="paragraph" w:customStyle="1" w:styleId="Sairde">
    <w:name w:val="Sair de"/>
    <w:basedOn w:val="BodyText"/>
    <w:rsid w:val="000C7FD6"/>
    <w:rPr>
      <w:rFonts w:ascii="Lucida Sans Unicode" w:hAnsi="Lucida Sans Unicode" w:cs="Lucida Sans Unicode"/>
      <w:color w:val="auto"/>
      <w:sz w:val="20"/>
    </w:rPr>
  </w:style>
  <w:style w:type="paragraph" w:customStyle="1" w:styleId="Cabealhoesquerda">
    <w:name w:val="Cabeçalho à esquerda"/>
    <w:basedOn w:val="Header"/>
    <w:rsid w:val="00E03B7A"/>
  </w:style>
  <w:style w:type="paragraph" w:customStyle="1" w:styleId="Subttulo1">
    <w:name w:val="Subtítulo1"/>
    <w:basedOn w:val="Normal"/>
    <w:rsid w:val="003C09A0"/>
    <w:rPr>
      <w:i/>
    </w:rPr>
  </w:style>
  <w:style w:type="paragraph" w:customStyle="1" w:styleId="Irpara">
    <w:name w:val="Ir para"/>
    <w:basedOn w:val="BodyText"/>
    <w:rsid w:val="000C7FD6"/>
    <w:pPr>
      <w:jc w:val="right"/>
    </w:pPr>
    <w:rPr>
      <w:rFonts w:ascii="Lucida Sans Unicode" w:hAnsi="Lucida Sans Unicode" w:cs="Lucida Sans Unicode"/>
      <w:color w:val="auto"/>
      <w:sz w:val="20"/>
    </w:rPr>
  </w:style>
  <w:style w:type="paragraph" w:customStyle="1" w:styleId="DadosdaEmpresa">
    <w:name w:val="Dados da Empresa"/>
    <w:basedOn w:val="Normal"/>
    <w:rsid w:val="00C640A6"/>
    <w:rPr>
      <w:rFonts w:cs="Arial"/>
      <w:color w:val="336699"/>
      <w:spacing w:val="20"/>
      <w:sz w:val="18"/>
      <w:szCs w:val="18"/>
    </w:rPr>
  </w:style>
  <w:style w:type="paragraph" w:customStyle="1" w:styleId="Estilo2">
    <w:name w:val="Estilo2"/>
    <w:basedOn w:val="Normal"/>
    <w:link w:val="Caracteredeestilo2"/>
    <w:qFormat/>
    <w:rsid w:val="00BF600D"/>
    <w:rPr>
      <w:rFonts w:ascii="Century Gothic" w:hAnsi="Century Gothic"/>
      <w:b/>
      <w:noProof/>
      <w:color w:val="FFC000" w:themeColor="accent3"/>
      <w:sz w:val="36"/>
    </w:rPr>
  </w:style>
  <w:style w:type="character" w:customStyle="1" w:styleId="Heading2Char">
    <w:name w:val="Heading 2 Char"/>
    <w:basedOn w:val="DefaultParagraphFont"/>
    <w:link w:val="Heading2"/>
    <w:rsid w:val="00C77585"/>
    <w:rPr>
      <w:rFonts w:ascii="Century Gothic" w:eastAsia="Times New Roman" w:hAnsi="Century Gothic" w:cs="Arial"/>
      <w:b/>
      <w:color w:val="3A4B6A" w:themeColor="accent4"/>
      <w:sz w:val="32"/>
      <w:szCs w:val="32"/>
    </w:rPr>
  </w:style>
  <w:style w:type="character" w:customStyle="1" w:styleId="Caracteredeestilo1">
    <w:name w:val="Caractere de estilo 1"/>
    <w:basedOn w:val="Heading2Char"/>
    <w:link w:val="Estilo1"/>
    <w:rsid w:val="00337E9B"/>
    <w:rPr>
      <w:rFonts w:ascii="Century Gothic" w:eastAsia="Times New Roman" w:hAnsi="Century Gothic" w:cs="Arial"/>
      <w:b/>
      <w:color w:val="3A4B6A" w:themeColor="accent4"/>
      <w:sz w:val="24"/>
      <w:szCs w:val="32"/>
    </w:rPr>
  </w:style>
  <w:style w:type="paragraph" w:styleId="Title">
    <w:name w:val="Title"/>
    <w:basedOn w:val="Normal"/>
    <w:next w:val="Normal"/>
    <w:link w:val="TitleChar"/>
    <w:qFormat/>
    <w:rsid w:val="00BF600D"/>
    <w:pPr>
      <w:contextualSpacing/>
    </w:pPr>
    <w:rPr>
      <w:rFonts w:asciiTheme="majorHAnsi" w:eastAsiaTheme="majorEastAsia" w:hAnsiTheme="majorHAnsi" w:cstheme="majorBidi"/>
      <w:color w:val="auto"/>
      <w:spacing w:val="-10"/>
      <w:kern w:val="28"/>
      <w:sz w:val="56"/>
      <w:szCs w:val="56"/>
    </w:rPr>
  </w:style>
  <w:style w:type="character" w:customStyle="1" w:styleId="Caracteredeestilo2">
    <w:name w:val="Caractere de estilo 2"/>
    <w:basedOn w:val="DefaultParagraphFont"/>
    <w:link w:val="Estilo2"/>
    <w:rsid w:val="00BF600D"/>
    <w:rPr>
      <w:rFonts w:ascii="Century Gothic" w:eastAsia="Times New Roman" w:hAnsi="Century Gothic"/>
      <w:b/>
      <w:noProof/>
      <w:color w:val="FFC000" w:themeColor="accent3"/>
      <w:sz w:val="36"/>
    </w:rPr>
  </w:style>
  <w:style w:type="character" w:customStyle="1" w:styleId="TitleChar">
    <w:name w:val="Title Char"/>
    <w:basedOn w:val="DefaultParagraphFont"/>
    <w:link w:val="Title"/>
    <w:rsid w:val="00BF600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C77585"/>
    <w:rPr>
      <w:rFonts w:ascii="Century Gothic" w:eastAsia="Times New Roman" w:hAnsi="Century Gothic" w:cs="Arial"/>
      <w:b/>
      <w:color w:val="3A4B6A" w:themeColor="accent4"/>
      <w:sz w:val="36"/>
      <w:szCs w:val="36"/>
    </w:rPr>
  </w:style>
  <w:style w:type="paragraph" w:styleId="ListParagraph">
    <w:name w:val="List Paragraph"/>
    <w:basedOn w:val="Normal"/>
    <w:uiPriority w:val="34"/>
    <w:qFormat/>
    <w:rsid w:val="00FF55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04106">
      <w:bodyDiv w:val="1"/>
      <w:marLeft w:val="0"/>
      <w:marRight w:val="0"/>
      <w:marTop w:val="0"/>
      <w:marBottom w:val="0"/>
      <w:divBdr>
        <w:top w:val="none" w:sz="0" w:space="0" w:color="auto"/>
        <w:left w:val="none" w:sz="0" w:space="0" w:color="auto"/>
        <w:bottom w:val="none" w:sz="0" w:space="0" w:color="auto"/>
        <w:right w:val="none" w:sz="0" w:space="0" w:color="auto"/>
      </w:divBdr>
    </w:div>
    <w:div w:id="1280839457">
      <w:bodyDiv w:val="1"/>
      <w:marLeft w:val="0"/>
      <w:marRight w:val="0"/>
      <w:marTop w:val="0"/>
      <w:marBottom w:val="0"/>
      <w:divBdr>
        <w:top w:val="none" w:sz="0" w:space="0" w:color="auto"/>
        <w:left w:val="none" w:sz="0" w:space="0" w:color="auto"/>
        <w:bottom w:val="none" w:sz="0" w:space="0" w:color="auto"/>
        <w:right w:val="none" w:sz="0" w:space="0" w:color="auto"/>
      </w:divBdr>
    </w:div>
    <w:div w:id="1702854623">
      <w:bodyDiv w:val="1"/>
      <w:marLeft w:val="0"/>
      <w:marRight w:val="0"/>
      <w:marTop w:val="0"/>
      <w:marBottom w:val="0"/>
      <w:divBdr>
        <w:top w:val="none" w:sz="0" w:space="0" w:color="auto"/>
        <w:left w:val="none" w:sz="0" w:space="0" w:color="auto"/>
        <w:bottom w:val="none" w:sz="0" w:space="0" w:color="auto"/>
        <w:right w:val="none" w:sz="0" w:space="0" w:color="auto"/>
      </w:divBdr>
    </w:div>
    <w:div w:id="203954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Custom 1">
      <a:dk1>
        <a:srgbClr val="1C1935"/>
      </a:dk1>
      <a:lt1>
        <a:srgbClr val="ECE0C8"/>
      </a:lt1>
      <a:dk2>
        <a:srgbClr val="3A4B6A"/>
      </a:dk2>
      <a:lt2>
        <a:srgbClr val="EAEAEA"/>
      </a:lt2>
      <a:accent1>
        <a:srgbClr val="FF3300"/>
      </a:accent1>
      <a:accent2>
        <a:srgbClr val="9ABEBD"/>
      </a:accent2>
      <a:accent3>
        <a:srgbClr val="FFC000"/>
      </a:accent3>
      <a:accent4>
        <a:srgbClr val="3A4B6A"/>
      </a:accent4>
      <a:accent5>
        <a:srgbClr val="9ABEBD"/>
      </a:accent5>
      <a:accent6>
        <a:srgbClr val="F0EDE8"/>
      </a:accent6>
      <a:hlink>
        <a:srgbClr val="06707D"/>
      </a:hlink>
      <a:folHlink>
        <a:srgbClr val="42B8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68B66-3CBE-4A67-8346-9F358392A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Office_37483001_TF06086217.dotx</Template>
  <TotalTime>39</TotalTime>
  <Pages>4</Pages>
  <Words>14</Words>
  <Characters>81</Characters>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2003-09-09T13:51:00Z</cp:lastPrinted>
  <dcterms:created xsi:type="dcterms:W3CDTF">2019-10-14T16:44:00Z</dcterms:created>
  <dcterms:modified xsi:type="dcterms:W3CDTF">2019-10-22T10:41:00Z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TC060862171033</vt:lpwstr>
  </property>
</Properties>
</file>