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Default="00075253" w:rsidP="00370A7B">
            <w:pPr>
              <w:spacing w:after="0" w:line="240" w:lineRule="auto"/>
              <w:jc w:val="righ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2261870" cy="2576830"/>
                      <wp:effectExtent l="0" t="0" r="0" b="0"/>
                      <wp:docPr id="3" name="Caixa de texto 3" descr="Caixa de texto de cap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261870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35671B" w:rsidRDefault="00075253" w:rsidP="00075253">
                                  <w:pPr>
                                    <w:pStyle w:val="Ttulo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pt-BR" w:bidi="pt-BR"/>
                                    </w:rPr>
                                    <w:t>Estar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pt-BR" w:bidi="pt-BR"/>
                                    </w:rPr>
                                    <w:br/>
                                    <w:t>com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val="pt-BR" w:bidi="pt-BR"/>
                                    </w:rPr>
                                    <w:br/>
                                    <w:t>você...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Caixa de texto 3" o:spid="_x0000_s1026" type="#_x0000_t176" alt="Caixa de texto de capa" style="width:178.1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" filled="f" stroked="f" strokeweight=".5pt">
                      <v:textbox>
                        <w:txbxContent>
                          <w:p w:rsidR="00075253" w:rsidRPr="0035671B" w:rsidRDefault="00075253" w:rsidP="00075253">
                            <w:pPr>
                              <w:pStyle w:val="Ttulo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val="pt-BR" w:bidi="pt-BR"/>
                              </w:rPr>
                              <w:t>Estar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val="pt-BR" w:bidi="pt-BR"/>
                              </w:rPr>
                              <w:br/>
                              <w:t>com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val="pt-BR" w:bidi="pt-BR"/>
                              </w:rPr>
                              <w:br/>
                              <w:t>você...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Default="0092584B" w:rsidP="0092584B">
            <w:pPr>
              <w:spacing w:after="0"/>
              <w:jc w:val="righ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386965" cy="2181225"/>
                      <wp:effectExtent l="0" t="0" r="0" b="0"/>
                      <wp:docPr id="5" name="Caixa de texto 5" descr="Caixa de texto de mensage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696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35671B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pt-BR" w:bidi="pt-BR"/>
                                    </w:rPr>
                                    <w:t>... é minha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pt-BR" w:bidi="pt-BR"/>
                                    </w:rPr>
                                    <w:br/>
                                    <w:t>atividade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val="pt-BR" w:bidi="pt-BR"/>
                                    </w:rPr>
                                    <w:br/>
                                    <w:t>favorita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Caixa de texto 5" o:spid="_x0000_s1027" type="#_x0000_t176" alt="Caixa de texto de mensagem" style="width:187.9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" filled="f" stroked="f" strokeweight=".5pt">
                      <v:textbox inset="0,0,0,0">
                        <w:txbxContent>
                          <w:p w:rsidR="0092584B" w:rsidRPr="0035671B" w:rsidRDefault="0092584B" w:rsidP="0092584B">
                            <w:pPr>
                              <w:spacing w:after="0"/>
                              <w:jc w:val="right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val="pt-BR" w:bidi="pt-BR"/>
                              </w:rPr>
                              <w:t>... é minha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val="pt-BR" w:bidi="pt-BR"/>
                              </w:rPr>
                              <w:br/>
                              <w:t>atividade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val="pt-BR" w:bidi="pt-BR"/>
                              </w:rPr>
                              <w:br/>
                              <w:t>favorita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EF2C08" w:rsidRDefault="00A04339" w:rsidP="00A04339">
      <w:pPr>
        <w:jc w:val="both"/>
        <w:rPr>
          <w:lang w:val="pt-BR"/>
        </w:rPr>
      </w:pPr>
      <w:bookmarkStart w:id="0" w:name="_GoBack"/>
      <w:bookmarkEnd w:id="0"/>
      <w:r w:rsidRPr="00EF2C08">
        <w:rPr>
          <w:lang w:val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-126365</wp:posOffset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Imagem 2" title="Imagem de tela de f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elo-imagem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RPr="00EF2C08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487B" w:rsidRDefault="00B9487B">
      <w:r>
        <w:separator/>
      </w:r>
    </w:p>
  </w:endnote>
  <w:endnote w:type="continuationSeparator" w:id="0">
    <w:p w:rsidR="00B9487B" w:rsidRDefault="00B94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487B" w:rsidRDefault="00B9487B">
      <w:r>
        <w:separator/>
      </w:r>
    </w:p>
  </w:footnote>
  <w:footnote w:type="continuationSeparator" w:id="0">
    <w:p w:rsidR="00B9487B" w:rsidRDefault="00B94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6E07E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2E7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9E8C7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8279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50B3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769B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4A03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F2D9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0E2F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F6C9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35671B"/>
    <w:rsid w:val="00370A7B"/>
    <w:rsid w:val="00444463"/>
    <w:rsid w:val="004523C1"/>
    <w:rsid w:val="004B0642"/>
    <w:rsid w:val="005255E2"/>
    <w:rsid w:val="0057651E"/>
    <w:rsid w:val="00640AAF"/>
    <w:rsid w:val="006A2D1D"/>
    <w:rsid w:val="0092584B"/>
    <w:rsid w:val="00A04339"/>
    <w:rsid w:val="00A128AC"/>
    <w:rsid w:val="00AE1964"/>
    <w:rsid w:val="00B34175"/>
    <w:rsid w:val="00B9487B"/>
    <w:rsid w:val="00C81559"/>
    <w:rsid w:val="00EF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5253"/>
    <w:pPr>
      <w:spacing w:after="160" w:line="259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tulo">
    <w:name w:val="Title"/>
    <w:basedOn w:val="Normal"/>
    <w:next w:val="Normal"/>
    <w:link w:val="TtuloChar"/>
    <w:uiPriority w:val="10"/>
    <w:unhideWhenUsed/>
    <w:qFormat/>
    <w:rsid w:val="000752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752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A128AC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28AC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Office_25594551_TF03992061</Template>
  <TotalTime>2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2018-10-19T16:49:00Z</dcterms:created>
  <dcterms:modified xsi:type="dcterms:W3CDTF">2018-10-25T02:48:00Z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