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700" w:type="dxa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tiquetas de endereço do remetente"/>
      </w:tblPr>
      <w:tblGrid>
        <w:gridCol w:w="3771"/>
        <w:gridCol w:w="180"/>
        <w:gridCol w:w="3784"/>
        <w:gridCol w:w="181"/>
        <w:gridCol w:w="3784"/>
      </w:tblGrid>
      <w:tr w:rsidR="00B84FEC" w:rsidRPr="00284604" w14:paraId="07BF07EC" w14:textId="77777777" w:rsidTr="00114396">
        <w:trPr>
          <w:trHeight w:hRule="exact" w:val="1440"/>
        </w:trPr>
        <w:tc>
          <w:tcPr>
            <w:tcW w:w="3771" w:type="dxa"/>
          </w:tcPr>
          <w:p w14:paraId="01AC4CA6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9BEE4B6" wp14:editId="0B590112">
                      <wp:extent cx="2387600" cy="895350"/>
                      <wp:effectExtent l="0" t="0" r="0" b="0"/>
                      <wp:docPr id="25" name="Grupo 25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m 26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Caixa de texto 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3729D2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4A4C4B4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BF0FBDE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EE4B6" id="Grupo 25" o:spid="_x0000_s1026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6" o:spid="_x0000_s102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27" o:spid="_x0000_s102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73729D2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4A4C4B4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BF0FBDE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  <w:vAlign w:val="center"/>
          </w:tcPr>
          <w:p w14:paraId="4A052750" w14:textId="77777777" w:rsidR="00B84FEC" w:rsidRPr="00284604" w:rsidRDefault="00B84FEC" w:rsidP="0013047F">
            <w:pPr>
              <w:jc w:val="center"/>
              <w:rPr>
                <w:rStyle w:val="Forte"/>
              </w:rPr>
            </w:pPr>
          </w:p>
        </w:tc>
        <w:tc>
          <w:tcPr>
            <w:tcW w:w="3784" w:type="dxa"/>
          </w:tcPr>
          <w:p w14:paraId="42C21771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708AD90B" wp14:editId="19B55C1B">
                      <wp:extent cx="2387600" cy="895350"/>
                      <wp:effectExtent l="0" t="0" r="0" b="0"/>
                      <wp:docPr id="28" name="Grupo 28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m 29" descr="plano de fundo com árvore de Natal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Caixa de texto 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1F5DF0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7663A5A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7D65C2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AD90B" id="Grupo 28" o:spid="_x0000_s1029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">
                      <v:shape id="Imagem 29" o:spid="_x0000_s1030" type="#_x0000_t75" alt="plano de fundo com árvore de Natal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">
                        <v:imagedata r:id="rId8" o:title="plano de fundo com árvore de Natal"/>
                      </v:shape>
                      <v:shape id="Caixa de texto 30" o:spid="_x0000_s103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481F5DF0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7663A5A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7D65C2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B0A2072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3E8B7973" w14:textId="77777777" w:rsidR="00B84FEC" w:rsidRPr="00284604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D9B3ADE" wp14:editId="4EBAD5C9">
                      <wp:extent cx="2387600" cy="895350"/>
                      <wp:effectExtent l="0" t="0" r="0" b="0"/>
                      <wp:docPr id="1026" name="Grupo 1026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agem 1027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" name="Caixa de texto 102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712509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38A6AF8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DA7842F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3ADE" id="Grupo 1026" o:spid="_x0000_s1032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OCOI98DAAA+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027" o:spid="_x0000_s103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">
                        <v:imagedata r:id="rId8" o:title=""/>
                      </v:shape>
                      <v:shape id="Caixa de texto 1028" o:spid="_x0000_s103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      <v:textbox>
                          <w:txbxContent>
                            <w:p w14:paraId="3D712509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38A6AF8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DA7842F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43494BFC" w14:textId="77777777" w:rsidTr="00114396">
        <w:trPr>
          <w:trHeight w:hRule="exact" w:val="1440"/>
        </w:trPr>
        <w:tc>
          <w:tcPr>
            <w:tcW w:w="3771" w:type="dxa"/>
          </w:tcPr>
          <w:p w14:paraId="469FA5BA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354B7773" wp14:editId="2B324634">
                      <wp:extent cx="2387600" cy="895350"/>
                      <wp:effectExtent l="0" t="0" r="0" b="0"/>
                      <wp:docPr id="23" name="Grupo 23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5" name="Imagem 1035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4" name="Caixa de texto 106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07EF0B" w14:textId="77777777" w:rsidR="00114396" w:rsidRPr="001E134C" w:rsidRDefault="00114396" w:rsidP="00114396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D6A4D85" w14:textId="77777777" w:rsidR="00114396" w:rsidRDefault="00114396" w:rsidP="0011439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422C9699" w14:textId="77777777" w:rsidR="00114396" w:rsidRDefault="00114396" w:rsidP="0011439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B7773" id="Grupo 23" o:spid="_x0000_s1035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zI+OfdAwAAOg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35" o:spid="_x0000_s103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">
                        <v:imagedata r:id="rId8" o:title=""/>
                      </v:shape>
                      <v:shape id="Caixa de texto 1064" o:spid="_x0000_s103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    <v:textbox>
                          <w:txbxContent>
                            <w:p w14:paraId="2A07EF0B" w14:textId="77777777" w:rsidR="00114396" w:rsidRPr="001E134C" w:rsidRDefault="00114396" w:rsidP="0011439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D6A4D85" w14:textId="77777777" w:rsidR="00114396" w:rsidRDefault="00114396" w:rsidP="00114396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422C9699" w14:textId="77777777" w:rsidR="00114396" w:rsidRDefault="00114396" w:rsidP="00114396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75A5A4DD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6EB29962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42BC010C" wp14:editId="41810020">
                      <wp:extent cx="2387600" cy="895350"/>
                      <wp:effectExtent l="0" t="0" r="0" b="0"/>
                      <wp:docPr id="31" name="Grupo 31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m 1024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5" name="Caixa de texto 102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2FCB63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A9A4E3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CB73EC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C010C" id="Grupo 31" o:spid="_x0000_s1038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">
                      <v:shape id="Imagem 1024" o:spid="_x0000_s103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">
                        <v:imagedata r:id="rId8" o:title=""/>
                      </v:shape>
                      <v:shape id="Caixa de texto 1025" o:spid="_x0000_s104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    <v:textbox>
                          <w:txbxContent>
                            <w:p w14:paraId="0E2FCB63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A9A4E3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CB73EC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4B34268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7C0768B8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0CEEB281" wp14:editId="3C42C166">
                      <wp:extent cx="2387600" cy="895350"/>
                      <wp:effectExtent l="0" t="0" r="0" b="0"/>
                      <wp:docPr id="1029" name="Grupo 1029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0" name="Imagem 1030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" name="Caixa de texto 103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E00D92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875711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1C80F53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EB281" id="Grupo 1029" o:spid="_x0000_s1041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uN0ijdAwAAPg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30" o:spid="_x0000_s104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">
                        <v:imagedata r:id="rId8" o:title=""/>
                      </v:shape>
                      <v:shape id="Caixa de texto 1031" o:spid="_x0000_s104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    <v:textbox>
                          <w:txbxContent>
                            <w:p w14:paraId="22E00D92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875711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1C80F53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294CF3AB" w14:textId="77777777" w:rsidTr="00114396">
        <w:trPr>
          <w:trHeight w:hRule="exact" w:val="1440"/>
        </w:trPr>
        <w:tc>
          <w:tcPr>
            <w:tcW w:w="3771" w:type="dxa"/>
          </w:tcPr>
          <w:p w14:paraId="6DF4E72C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8024B48" wp14:editId="3B0EF235">
                      <wp:extent cx="2387600" cy="895350"/>
                      <wp:effectExtent l="0" t="0" r="0" b="0"/>
                      <wp:docPr id="1032" name="Grupo 1032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Imagem 1033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" name="Caixa de texto 103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6BAF7E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9384FB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057CCC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24B48" id="Grupo 1032" o:spid="_x0000_s1044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kpt9zdAwAAPg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33" o:spid="_x0000_s104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">
                        <v:imagedata r:id="rId8" o:title=""/>
                      </v:shape>
                      <v:shape id="Caixa de texto 1034" o:spid="_x0000_s104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      <v:textbox>
                          <w:txbxContent>
                            <w:p w14:paraId="576BAF7E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9384FB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057CCC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7558103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56433E02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476EA80E" wp14:editId="7B3201E4">
                      <wp:extent cx="2387600" cy="895350"/>
                      <wp:effectExtent l="0" t="0" r="0" b="0"/>
                      <wp:docPr id="1065" name="Grupo 1065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m 1066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9" name="Caixa de texto 106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11FB5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C7A466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59EBF3F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EA80E" id="Grupo 1065" o:spid="_x0000_s1047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">
                      <v:shape id="Imagem 1066" o:spid="_x0000_s104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">
                        <v:imagedata r:id="rId8" o:title=""/>
                      </v:shape>
                      <v:shape id="Caixa de texto 1069" o:spid="_x0000_s104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14:paraId="6A911FB5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C7A466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59EBF3F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CAEBE79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06CE0971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487F7BBE" wp14:editId="5DBB01DC">
                      <wp:extent cx="2387600" cy="895350"/>
                      <wp:effectExtent l="0" t="0" r="0" b="0"/>
                      <wp:docPr id="1070" name="Grupo 1070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Imagem 1071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" name="Caixa de texto 107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3C3521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1CF242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12A9EA7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F7BBE" id="Grupo 1070" o:spid="_x0000_s1050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dd9O98DAAA+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071" o:spid="_x0000_s105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">
                        <v:imagedata r:id="rId8" o:title=""/>
                      </v:shape>
                      <v:shape id="Caixa de texto 1072" o:spid="_x0000_s105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    <v:textbox>
                          <w:txbxContent>
                            <w:p w14:paraId="653C3521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1CF242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12A9EA7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70BACD52" w14:textId="77777777" w:rsidTr="00BC24FE">
        <w:trPr>
          <w:trHeight w:hRule="exact" w:val="1440"/>
        </w:trPr>
        <w:tc>
          <w:tcPr>
            <w:tcW w:w="3771" w:type="dxa"/>
          </w:tcPr>
          <w:p w14:paraId="082CA2C5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A434CF4" wp14:editId="32EC2C65">
                      <wp:extent cx="2387600" cy="895350"/>
                      <wp:effectExtent l="0" t="0" r="0" b="0"/>
                      <wp:docPr id="1073" name="Grupo 1073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m 1074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2" name="Caixa de texto 108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5AF8ACD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2A6CB78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7C9CD2D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34CF4" id="Grupo 1073" o:spid="_x0000_s1053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">
                      <v:shape id="Imagem 1074" o:spid="_x0000_s105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">
                        <v:imagedata r:id="rId8" o:title=""/>
                      </v:shape>
                      <v:shape id="Caixa de texto 1082" o:spid="_x0000_s105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+dwwAAAN0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F+lc/j7Jp4g818AAAD//wMAUEsBAi0AFAAGAAgAAAAhANvh9svuAAAAhQEAABMAAAAAAAAAAAAA&#10;AAAAAAAAAFtDb250ZW50X1R5cGVzXS54bWxQSwECLQAUAAYACAAAACEAWvQsW78AAAAVAQAACwAA&#10;AAAAAAAAAAAAAAAfAQAAX3JlbHMvLnJlbHNQSwECLQAUAAYACAAAACEAQmRfncMAAADdAAAADwAA&#10;AAAAAAAAAAAAAAAHAgAAZHJzL2Rvd25yZXYueG1sUEsFBgAAAAADAAMAtwAAAPcCAAAAAA==&#10;" filled="f" stroked="f">
                        <v:textbox>
                          <w:txbxContent>
                            <w:p w14:paraId="35AF8ACD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2A6CB78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7C9CD2D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336D0329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781EFA15" w14:textId="77777777" w:rsidR="00B84FEC" w:rsidRPr="00284604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296FECEB" wp14:editId="45E0BF20">
                      <wp:extent cx="2387600" cy="895350"/>
                      <wp:effectExtent l="0" t="0" r="0" b="0"/>
                      <wp:docPr id="1083" name="Grupo 1083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" name="Imagem 1084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" name="Caixa de texto 108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ECB9E3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4EA3E0E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7FF6E00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FECEB" id="Grupo 1083" o:spid="_x0000_s1056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QHUrdAwAAPw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84" o:spid="_x0000_s105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">
                        <v:imagedata r:id="rId8" o:title=""/>
                      </v:shape>
                      <v:shape id="Caixa de texto 1085" o:spid="_x0000_s105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" filled="f" stroked="f">
                        <v:textbox>
                          <w:txbxContent>
                            <w:p w14:paraId="02ECB9E3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4EA3E0E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7FF6E00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76CEEB0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090DC7E8" w14:textId="77777777" w:rsidR="001E134C" w:rsidRPr="00284604" w:rsidRDefault="00AB518A" w:rsidP="00BC24FE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A10FA9A" wp14:editId="586AC6D4">
                      <wp:extent cx="2387600" cy="895350"/>
                      <wp:effectExtent l="0" t="0" r="0" b="0"/>
                      <wp:docPr id="1086" name="Grupo 1086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agem 1087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" name="Caixa de texto 108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942C0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A6A205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467D07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0FA9A" id="Grupo 1086" o:spid="_x0000_s1059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l4ert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087" o:spid="_x0000_s106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">
                        <v:imagedata r:id="rId8" o:title=""/>
                      </v:shape>
                      <v:shape id="Caixa de texto 1088" o:spid="_x0000_s106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    <v:textbox>
                          <w:txbxContent>
                            <w:p w14:paraId="77942C0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A6A205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467D07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04265A58" w14:textId="77777777" w:rsidTr="00114396">
        <w:trPr>
          <w:trHeight w:hRule="exact" w:val="1440"/>
        </w:trPr>
        <w:tc>
          <w:tcPr>
            <w:tcW w:w="3771" w:type="dxa"/>
          </w:tcPr>
          <w:p w14:paraId="4963ABEA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135A878A" wp14:editId="130E686A">
                      <wp:extent cx="2387600" cy="895350"/>
                      <wp:effectExtent l="0" t="0" r="0" b="0"/>
                      <wp:docPr id="1089" name="Grupo 1089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0" name="Imagem 1090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1" name="Caixa de texto 109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F522F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84BED4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73DA541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A878A" id="Grupo 1089" o:spid="_x0000_s1062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">
                      <v:shape id="Imagem 1090" o:spid="_x0000_s106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">
                        <v:imagedata r:id="rId8" o:title=""/>
                      </v:shape>
                      <v:shape id="Caixa de texto 1091" o:spid="_x0000_s106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  <v:textbox>
                          <w:txbxContent>
                            <w:p w14:paraId="75F522F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84BED4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73DA541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FC703DB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60EBA5D9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2AC87596" wp14:editId="6753D57B">
                      <wp:extent cx="2387600" cy="895350"/>
                      <wp:effectExtent l="0" t="0" r="0" b="0"/>
                      <wp:docPr id="1092" name="Grupo 1092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" name="Imagem 1093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" name="Caixa de texto 109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491D50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2DF6487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5C463B1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87596" id="Grupo 1092" o:spid="_x0000_s1065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2ZaQndAwAAPw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93" o:spid="_x0000_s106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">
                        <v:imagedata r:id="rId8" o:title=""/>
                      </v:shape>
                      <v:shape id="Caixa de texto 1094" o:spid="_x0000_s106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  <v:textbox>
                          <w:txbxContent>
                            <w:p w14:paraId="36491D50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2DF6487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5C463B1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466600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66C3E49D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1631AF4C" wp14:editId="0B1EA166">
                      <wp:extent cx="2387600" cy="895350"/>
                      <wp:effectExtent l="0" t="0" r="0" b="0"/>
                      <wp:docPr id="1095" name="Grupo 1095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6" name="Imagem 1096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" name="Caixa de texto 109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083A6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44C738C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9DA942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1AF4C" id="Grupo 1095" o:spid="_x0000_s1068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">
                      <v:shape id="Imagem 1096" o:spid="_x0000_s106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">
                        <v:imagedata r:id="rId8" o:title=""/>
                      </v:shape>
                      <v:shape id="Caixa de texto 1097" o:spid="_x0000_s107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  <v:textbox>
                          <w:txbxContent>
                            <w:p w14:paraId="0E0083A6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44C738C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9DA942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7D234B8F" w14:textId="77777777" w:rsidTr="00114396">
        <w:trPr>
          <w:trHeight w:hRule="exact" w:val="1440"/>
        </w:trPr>
        <w:tc>
          <w:tcPr>
            <w:tcW w:w="3771" w:type="dxa"/>
          </w:tcPr>
          <w:p w14:paraId="4E648662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31226EAB" wp14:editId="10FC5AD5">
                      <wp:extent cx="2387600" cy="895350"/>
                      <wp:effectExtent l="0" t="0" r="0" b="0"/>
                      <wp:docPr id="1098" name="Grupo 1098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Imagem 1099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" name="Caixa de texto 110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313E76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3DA205F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0BCC4FA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26EAB" id="Grupo 1098" o:spid="_x0000_s1071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">
                      <v:shape id="Imagem 1099" o:spid="_x0000_s107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">
                        <v:imagedata r:id="rId8" o:title=""/>
                      </v:shape>
                      <v:shape id="Caixa de texto 1100" o:spid="_x0000_s107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  <v:textbox>
                          <w:txbxContent>
                            <w:p w14:paraId="5313E76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3DA205F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0BCC4FA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1844216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49E7E95C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3C356682" wp14:editId="67AA6DDA">
                      <wp:extent cx="2387600" cy="895350"/>
                      <wp:effectExtent l="0" t="0" r="0" b="0"/>
                      <wp:docPr id="1101" name="Grupo 1101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2" name="Imagem 1102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3" name="Caixa de texto 110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EDB86F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1EC9486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AEB553C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56682" id="Grupo 1101" o:spid="_x0000_s1074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">
                      <v:shape id="Imagem 1102" o:spid="_x0000_s107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">
                        <v:imagedata r:id="rId8" o:title=""/>
                      </v:shape>
                      <v:shape id="Caixa de texto 1103" o:spid="_x0000_s107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    <v:textbox>
                          <w:txbxContent>
                            <w:p w14:paraId="34EDB86F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1EC9486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AEB553C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60F03E12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7B8A2110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1045423A" wp14:editId="4C0A727A">
                      <wp:extent cx="2387600" cy="895350"/>
                      <wp:effectExtent l="0" t="0" r="0" b="0"/>
                      <wp:docPr id="1104" name="Grupo 1104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5" name="Imagem 1105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" name="Caixa de texto 110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D8097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3D2AD60E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F62AF9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5423A" id="Grupo 1104" o:spid="_x0000_s1077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">
                      <v:shape id="Imagem 1105" o:spid="_x0000_s107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">
                        <v:imagedata r:id="rId8" o:title=""/>
                      </v:shape>
                      <v:shape id="Caixa de texto 1106" o:spid="_x0000_s107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  <v:textbox>
                          <w:txbxContent>
                            <w:p w14:paraId="0AAD8097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3D2AD60E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F62AF9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60DD6079" w14:textId="77777777" w:rsidTr="00114396">
        <w:trPr>
          <w:trHeight w:hRule="exact" w:val="1440"/>
        </w:trPr>
        <w:tc>
          <w:tcPr>
            <w:tcW w:w="3771" w:type="dxa"/>
          </w:tcPr>
          <w:p w14:paraId="4E16AAC1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47D69021" wp14:editId="0D642BB7">
                      <wp:extent cx="2387600" cy="895350"/>
                      <wp:effectExtent l="0" t="0" r="0" b="0"/>
                      <wp:docPr id="1107" name="Grupo 1107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8" name="Imagem 1108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9" name="Caixa de texto 110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CFFDE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114D34A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59E9D66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69021" id="Grupo 1107" o:spid="_x0000_s1080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">
                      <v:shape id="Imagem 1108" o:spid="_x0000_s108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">
                        <v:imagedata r:id="rId8" o:title=""/>
                      </v:shape>
                      <v:shape id="Caixa de texto 1109" o:spid="_x0000_s108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  <v:textbox>
                          <w:txbxContent>
                            <w:p w14:paraId="47CFFDE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114D34A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59E9D66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56A1870D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0DC6EEDE" w14:textId="77777777" w:rsidR="00B84FEC" w:rsidRPr="00284604" w:rsidRDefault="00AB518A" w:rsidP="00114396">
            <w:pPr>
              <w:rPr>
                <w:rFonts w:eastAsiaTheme="minorEastAsia" w:cstheme="minorBidi"/>
                <w:b/>
                <w:bCs/>
              </w:rPr>
            </w:pPr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6EDCA45" wp14:editId="7B759B25">
                      <wp:extent cx="2387600" cy="895350"/>
                      <wp:effectExtent l="0" t="0" r="0" b="0"/>
                      <wp:docPr id="1110" name="Grupo 1110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" name="Imagem 1111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" name="Caixa de texto 111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2EACD1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CA88299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47A71C0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DCA45" id="Grupo 1110" o:spid="_x0000_s1083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+OFPt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11" o:spid="_x0000_s108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">
                        <v:imagedata r:id="rId8" o:title=""/>
                      </v:shape>
                      <v:shape id="Caixa de texto 1112" o:spid="_x0000_s108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  <v:textbox>
                          <w:txbxContent>
                            <w:p w14:paraId="1F2EACD1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CA88299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47A71C0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23C678C4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1013C0F0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9CDD1BA" wp14:editId="17F3AD01">
                      <wp:extent cx="2387600" cy="895350"/>
                      <wp:effectExtent l="0" t="0" r="0" b="0"/>
                      <wp:docPr id="1113" name="Grupo 1113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" name="Imagem 1114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" name="Caixa de texto 1115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3A3DDA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463DAB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05C993F1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DD1BA" id="Grupo 1113" o:spid="_x0000_s1086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raZUd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14" o:spid="_x0000_s1087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21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6gVu36QTZHEFAAD//wMAUEsBAi0AFAAGAAgAAAAhANvh9svuAAAAhQEAABMAAAAAAAAAAAAA&#10;AAAAAAAAAFtDb250ZW50X1R5cGVzXS54bWxQSwECLQAUAAYACAAAACEAWvQsW78AAAAVAQAACwAA&#10;AAAAAAAAAAAAAAAfAQAAX3JlbHMvLnJlbHNQSwECLQAUAAYACAAAACEAWka9tcMAAADdAAAADwAA&#10;AAAAAAAAAAAAAAAHAgAAZHJzL2Rvd25yZXYueG1sUEsFBgAAAAADAAMAtwAAAPcCAAAAAA==&#10;">
                        <v:imagedata r:id="rId8" o:title=""/>
                      </v:shape>
                      <v:shape id="Caixa de texto 1115" o:spid="_x0000_s1088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  <v:textbox>
                          <w:txbxContent>
                            <w:p w14:paraId="7B3A3DDA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463DAB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05C993F1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07687DD8" w14:textId="77777777" w:rsidTr="00114396">
        <w:trPr>
          <w:trHeight w:hRule="exact" w:val="1440"/>
        </w:trPr>
        <w:tc>
          <w:tcPr>
            <w:tcW w:w="3771" w:type="dxa"/>
          </w:tcPr>
          <w:p w14:paraId="27CADF05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7A40D06F" wp14:editId="238920B2">
                      <wp:extent cx="2387600" cy="895350"/>
                      <wp:effectExtent l="0" t="0" r="0" b="0"/>
                      <wp:docPr id="1116" name="Grupo 1116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7" name="Imagem 1117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8" name="Caixa de texto 1118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72CC84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601CBB2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49454AF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0D06F" id="Grupo 1116" o:spid="_x0000_s1089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">
                      <v:shape id="Imagem 1117" o:spid="_x0000_s1090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">
                        <v:imagedata r:id="rId8" o:title=""/>
                      </v:shape>
                      <v:shape id="Caixa de texto 1118" o:spid="_x0000_s1091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  <v:textbox>
                          <w:txbxContent>
                            <w:p w14:paraId="4572CC84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601CBB2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49454AF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2CDA8D39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57688558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EB81591" wp14:editId="572051C3">
                      <wp:extent cx="2387600" cy="895350"/>
                      <wp:effectExtent l="0" t="0" r="0" b="0"/>
                      <wp:docPr id="1119" name="Grupo 1119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0" name="Imagem 1120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" name="Caixa de texto 1121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5917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670A7C8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1857AF38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81591" id="Grupo 1119" o:spid="_x0000_s1092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">
                      <v:shape id="Imagem 1120" o:spid="_x0000_s1093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">
                        <v:imagedata r:id="rId8" o:title=""/>
                      </v:shape>
                      <v:shape id="Caixa de texto 1121" o:spid="_x0000_s1094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  <v:textbox>
                          <w:txbxContent>
                            <w:p w14:paraId="29E5917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670A7C8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1857AF38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5FD05F4D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57E5011C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0DED89DF" wp14:editId="6CCEF64B">
                      <wp:extent cx="2387600" cy="895350"/>
                      <wp:effectExtent l="0" t="0" r="0" b="0"/>
                      <wp:docPr id="1122" name="Grupo 1122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Imagem 1123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" name="Caixa de texto 1124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A9BC2E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0A52C6B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BA5DA8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D89DF" id="Grupo 1122" o:spid="_x0000_s1095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jI9Jt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23" o:spid="_x0000_s1096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98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">
                        <v:imagedata r:id="rId8" o:title=""/>
                      </v:shape>
                      <v:shape id="Caixa de texto 1124" o:spid="_x0000_s1097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  <v:textbox>
                          <w:txbxContent>
                            <w:p w14:paraId="7EA9BC2E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0A52C6B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BA5DA8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B84FEC" w:rsidRPr="00284604" w14:paraId="556F647A" w14:textId="77777777" w:rsidTr="00114396">
        <w:trPr>
          <w:trHeight w:hRule="exact" w:val="1440"/>
        </w:trPr>
        <w:tc>
          <w:tcPr>
            <w:tcW w:w="3771" w:type="dxa"/>
          </w:tcPr>
          <w:p w14:paraId="4EB085CF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ACB839F" wp14:editId="4C8545A6">
                      <wp:extent cx="2387600" cy="895350"/>
                      <wp:effectExtent l="0" t="0" r="0" b="0"/>
                      <wp:docPr id="1125" name="Grupo 1125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6" name="Imagem 1126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" name="Caixa de texto 1127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DF9E0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65BEF98A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A781266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B839F" id="Grupo 1125" o:spid="_x0000_s1098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ckS9N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26" o:spid="_x0000_s1099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">
                        <v:imagedata r:id="rId8" o:title=""/>
                      </v:shape>
                      <v:shape id="Caixa de texto 1127" o:spid="_x0000_s1100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  <v:textbox>
                          <w:txbxContent>
                            <w:p w14:paraId="68DF9E0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65BEF98A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A781266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650A34D5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5399B907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2FCDD7CF" wp14:editId="06DCE643">
                      <wp:extent cx="2387600" cy="895350"/>
                      <wp:effectExtent l="0" t="0" r="0" b="0"/>
                      <wp:docPr id="1128" name="Grupo 1128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m 1129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" name="Caixa de texto 1130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4E1B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4A44E7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2E62A084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DD7CF" id="Grupo 1128" o:spid="_x0000_s1101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">
                      <v:shape id="Imagem 1129" o:spid="_x0000_s1102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">
                        <v:imagedata r:id="rId8" o:title=""/>
                      </v:shape>
                      <v:shape id="Caixa de texto 1130" o:spid="_x0000_s1103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    <v:textbox>
                          <w:txbxContent>
                            <w:p w14:paraId="513F4E1B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4A44E7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2E62A084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4B5C1FBA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283A08C6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637A4572" wp14:editId="64C70D97">
                      <wp:extent cx="2387600" cy="895350"/>
                      <wp:effectExtent l="0" t="0" r="0" b="0"/>
                      <wp:docPr id="1131" name="Grupo 1131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2" name="Imagem 1132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" name="Caixa de texto 1133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A0B8BC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55DBF4D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724CAF33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A4572" id="Grupo 1131" o:spid="_x0000_s1104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">
                      <v:shape id="Imagem 1132" o:spid="_x0000_s1105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">
                        <v:imagedata r:id="rId8" o:title=""/>
                      </v:shape>
                      <v:shape id="Caixa de texto 1133" o:spid="_x0000_s1106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x8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pFP6/iSfI9R8AAAD//wMAUEsBAi0AFAAGAAgAAAAhANvh9svuAAAAhQEAABMAAAAAAAAAAAAA&#10;AAAAAAAAAFtDb250ZW50X1R5cGVzXS54bWxQSwECLQAUAAYACAAAACEAWvQsW78AAAAVAQAACwAA&#10;AAAAAAAAAAAAAAAfAQAAX3JlbHMvLnJlbHNQSwECLQAUAAYACAAAACEA+HY8fMMAAADdAAAADwAA&#10;AAAAAAAAAAAAAAAHAgAAZHJzL2Rvd25yZXYueG1sUEsFBgAAAAADAAMAtwAAAPcCAAAAAA==&#10;" filled="f" stroked="f">
                        <v:textbox>
                          <w:txbxContent>
                            <w:p w14:paraId="69A0B8BC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55DBF4D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724CAF33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4FEC" w:rsidRPr="00284604" w14:paraId="75A335A0" w14:textId="77777777" w:rsidTr="00114396">
        <w:trPr>
          <w:trHeight w:hRule="exact" w:val="1440"/>
        </w:trPr>
        <w:tc>
          <w:tcPr>
            <w:tcW w:w="3771" w:type="dxa"/>
          </w:tcPr>
          <w:p w14:paraId="2D6E8047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43613844" wp14:editId="03B85D73">
                      <wp:extent cx="2387600" cy="895350"/>
                      <wp:effectExtent l="0" t="0" r="0" b="0"/>
                      <wp:docPr id="1134" name="Grupo 1134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5" name="Imagem 1135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6" name="Caixa de texto 1136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2FD7B8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2573A715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60DD972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13844" id="Grupo 1134" o:spid="_x0000_s1107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+i/1N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35" o:spid="_x0000_s1108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">
                        <v:imagedata r:id="rId8" o:title=""/>
                      </v:shape>
                      <v:shape id="Caixa de texto 1136" o:spid="_x0000_s1109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    <v:textbox>
                          <w:txbxContent>
                            <w:p w14:paraId="6B2FD7B8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2573A715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60DD972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" w:type="dxa"/>
          </w:tcPr>
          <w:p w14:paraId="033BE31D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2B846F4E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2E5C8F6" wp14:editId="545B6A72">
                      <wp:extent cx="2387600" cy="895350"/>
                      <wp:effectExtent l="0" t="0" r="0" b="0"/>
                      <wp:docPr id="1137" name="Grupo 1137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8" name="Imagem 1138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9" name="Caixa de texto 1139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4B454D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35AE7BA2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01C9B59F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5C8F6" id="Grupo 1137" o:spid="_x0000_s1110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">
                      <v:shape id="Imagem 1138" o:spid="_x0000_s1111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">
                        <v:imagedata r:id="rId8" o:title=""/>
                      </v:shape>
                      <v:shape id="Caixa de texto 1139" o:spid="_x0000_s1112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      <v:textbox>
                          <w:txbxContent>
                            <w:p w14:paraId="6F4B454D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35AE7BA2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01C9B59F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12AEDDC8" w14:textId="77777777" w:rsidR="00B84FEC" w:rsidRPr="00284604" w:rsidRDefault="00B84FEC" w:rsidP="00B84FEC">
            <w:pPr>
              <w:rPr>
                <w:rStyle w:val="Forte"/>
              </w:rPr>
            </w:pPr>
          </w:p>
        </w:tc>
        <w:tc>
          <w:tcPr>
            <w:tcW w:w="3784" w:type="dxa"/>
          </w:tcPr>
          <w:p w14:paraId="597EEEFD" w14:textId="77777777" w:rsidR="00B84FEC" w:rsidRPr="00284604" w:rsidRDefault="00AB518A" w:rsidP="00114396">
            <w:r w:rsidRPr="00284604">
              <w:rPr>
                <w:lang w:bidi="pt-BR"/>
              </w:rPr>
              <mc:AlternateContent>
                <mc:Choice Requires="wpg">
                  <w:drawing>
                    <wp:inline distT="0" distB="0" distL="0" distR="0" wp14:anchorId="520F7287" wp14:editId="35A97A16">
                      <wp:extent cx="2387600" cy="895350"/>
                      <wp:effectExtent l="0" t="0" r="0" b="0"/>
                      <wp:docPr id="1140" name="Grupo 1140" descr="plano de fundo com árvore de Nata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7600" cy="895350"/>
                                <a:chOff x="0" y="0"/>
                                <a:chExt cx="2387600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agem 1141" title="Etiqueta de árvor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7600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2" name="Caixa de texto 1142"/>
                              <wps:cNvSpPr txBox="1"/>
                              <wps:spPr>
                                <a:xfrm>
                                  <a:off x="409575" y="190500"/>
                                  <a:ext cx="1574800" cy="525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F559E6" w14:textId="77777777" w:rsidR="00AB518A" w:rsidRPr="001E134C" w:rsidRDefault="00AB518A" w:rsidP="00AB518A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E134C">
                                      <w:rPr>
                                        <w:b/>
                                        <w:lang w:bidi="pt-BR"/>
                                      </w:rPr>
                                      <w:t>Nome</w:t>
                                    </w:r>
                                  </w:p>
                                  <w:p w14:paraId="0886A280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Endereço</w:t>
                                    </w:r>
                                  </w:p>
                                  <w:p w14:paraId="3014C917" w14:textId="77777777" w:rsidR="00AB518A" w:rsidRDefault="00AB518A" w:rsidP="00AB518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bidi="pt-BR"/>
                                      </w:rPr>
                                      <w:t>Cidade, Estado, CEP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F7287" id="Grupo 1140" o:spid="_x0000_s1113" alt="plano de fundo com árvore de Natal" style="width:188pt;height:70.5pt;mso-position-horizontal-relative:char;mso-position-vertical-relative:line" coordsize="23876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">
                      <v:shape id="Imagem 1141" o:spid="_x0000_s1114" type="#_x0000_t75" style="position:absolute;width:2387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">
                        <v:imagedata r:id="rId8" o:title=""/>
                      </v:shape>
                      <v:shape id="Caixa de texto 1142" o:spid="_x0000_s1115" type="#_x0000_t202" style="position:absolute;left:4095;top:1905;width:15748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    <v:textbox>
                          <w:txbxContent>
                            <w:p w14:paraId="3DF559E6" w14:textId="77777777" w:rsidR="00AB518A" w:rsidRPr="001E134C" w:rsidRDefault="00AB518A" w:rsidP="00AB518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E134C">
                                <w:rPr>
                                  <w:b/>
                                  <w:lang w:bidi="pt-BR"/>
                                </w:rPr>
                                <w:t>Nome</w:t>
                              </w:r>
                            </w:p>
                            <w:p w14:paraId="0886A280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Endereço</w:t>
                              </w:r>
                            </w:p>
                            <w:p w14:paraId="3014C917" w14:textId="77777777" w:rsidR="00AB518A" w:rsidRDefault="00AB518A" w:rsidP="00AB518A">
                              <w:pPr>
                                <w:jc w:val="center"/>
                              </w:pPr>
                              <w:r>
                                <w:rPr>
                                  <w:lang w:bidi="pt-BR"/>
                                </w:rPr>
                                <w:t>Cidade, Estado, CEP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4D338A" w14:textId="77777777" w:rsidR="00286FB5" w:rsidRPr="00284604" w:rsidRDefault="00286FB5"/>
    <w:sectPr w:rsidR="00286FB5" w:rsidRPr="00284604" w:rsidSect="00484564">
      <w:pgSz w:w="11906" w:h="16838" w:code="9"/>
      <w:pgMar w:top="720" w:right="288" w:bottom="432" w:left="28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7A4DD" w14:textId="77777777" w:rsidR="00A851AE" w:rsidRDefault="00A851AE">
      <w:r>
        <w:separator/>
      </w:r>
    </w:p>
  </w:endnote>
  <w:endnote w:type="continuationSeparator" w:id="0">
    <w:p w14:paraId="0134C608" w14:textId="77777777" w:rsidR="00A851AE" w:rsidRDefault="00A85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DF201" w14:textId="77777777" w:rsidR="00A851AE" w:rsidRDefault="00A851AE">
      <w:r>
        <w:separator/>
      </w:r>
    </w:p>
  </w:footnote>
  <w:footnote w:type="continuationSeparator" w:id="0">
    <w:p w14:paraId="630D8EFC" w14:textId="77777777" w:rsidR="00A851AE" w:rsidRDefault="00A85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18A"/>
    <w:rsid w:val="00101292"/>
    <w:rsid w:val="00114396"/>
    <w:rsid w:val="0013047F"/>
    <w:rsid w:val="001751D0"/>
    <w:rsid w:val="001E134C"/>
    <w:rsid w:val="00284604"/>
    <w:rsid w:val="00286FB5"/>
    <w:rsid w:val="002A4A5B"/>
    <w:rsid w:val="00484564"/>
    <w:rsid w:val="00A851AE"/>
    <w:rsid w:val="00AB518A"/>
    <w:rsid w:val="00AE6B0A"/>
    <w:rsid w:val="00B84FEC"/>
    <w:rsid w:val="00BC24FE"/>
    <w:rsid w:val="00BD4D0B"/>
    <w:rsid w:val="00D20BD8"/>
    <w:rsid w:val="00D911E8"/>
    <w:rsid w:val="00E2538C"/>
    <w:rsid w:val="00F917C1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169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 w:cs="Times New Roman"/>
      <w:color w:val="1F4E79" w:themeColor="accent1" w:themeShade="80"/>
      <w:sz w:val="18"/>
      <w:szCs w:val="18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styleId="Forte">
    <w:name w:val="Strong"/>
    <w:basedOn w:val="Fontepargpadro"/>
    <w:qFormat/>
    <w:rPr>
      <w:rFonts w:asciiTheme="minorHAnsi" w:eastAsiaTheme="minorEastAsia" w:hAnsiTheme="minorHAnsi" w:cstheme="minorBidi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eastAsia="Times New Roman" w:hAnsi="Segoe UI" w:cs="Segoe UI"/>
      <w:color w:val="1F4E79" w:themeColor="accent1" w:themeShade="80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2A4A5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A4A5B"/>
    <w:rPr>
      <w:rFonts w:eastAsia="Times New Roman" w:cs="Times New Roman"/>
      <w:color w:val="1F4E79" w:themeColor="accen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turn address labels (winter design, works with Avery 5160)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Office_34405625_TF03978919</Template>
  <TotalTime>1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Tester pt-BR</cp:lastModifiedBy>
  <cp:revision>5</cp:revision>
  <cp:lastPrinted>2012-11-24T21:09:00Z</cp:lastPrinted>
  <dcterms:created xsi:type="dcterms:W3CDTF">2019-05-25T11:01:00Z</dcterms:created>
  <dcterms:modified xsi:type="dcterms:W3CDTF">2019-05-28T08:38:00Z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