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iatkatabeli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CF6E76" w:rsidTr="00A64E60">
        <w:trPr>
          <w:trHeight w:hRule="exact" w:val="317"/>
        </w:trPr>
        <w:tc>
          <w:tcPr>
            <w:tcW w:w="361" w:type="dxa"/>
          </w:tcPr>
          <w:p w:rsidR="00400430" w:rsidRPr="00CF6E76" w:rsidRDefault="00400430" w:rsidP="009508EC">
            <w:pPr>
              <w:pStyle w:val="nagwek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CF6E76" w:rsidRDefault="0094205A" w:rsidP="009508EC">
            <w:pPr>
              <w:pStyle w:val="nagwek2"/>
              <w:framePr w:hSpace="0" w:wrap="auto" w:vAnchor="margin" w:hAnchor="text" w:xAlign="left" w:yAlign="inline"/>
            </w:pPr>
            <w:r w:rsidRPr="00CF6E76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CF6E76" w:rsidRDefault="00400430" w:rsidP="009508EC">
            <w:pPr>
              <w:pStyle w:val="nagwek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CF6E76" w:rsidRDefault="00400430" w:rsidP="009508EC">
            <w:pPr>
              <w:pStyle w:val="nagwek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CF6E76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CF6E76" w:rsidRDefault="00400430" w:rsidP="00F25F2C"/>
        </w:tc>
        <w:tc>
          <w:tcPr>
            <w:tcW w:w="2503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</w:tcPr>
          <w:p w:rsidR="00400430" w:rsidRPr="00CF6E76" w:rsidRDefault="00400430" w:rsidP="00F25F2C"/>
        </w:tc>
      </w:tr>
      <w:tr w:rsidR="00400430" w:rsidRPr="00CF6E76" w:rsidTr="00A64E60">
        <w:trPr>
          <w:trHeight w:val="2149"/>
        </w:trPr>
        <w:tc>
          <w:tcPr>
            <w:tcW w:w="361" w:type="dxa"/>
          </w:tcPr>
          <w:p w:rsidR="00400430" w:rsidRPr="00CF6E76" w:rsidRDefault="00400430" w:rsidP="009508EC"/>
        </w:tc>
        <w:tc>
          <w:tcPr>
            <w:tcW w:w="361" w:type="dxa"/>
            <w:shd w:val="clear" w:color="auto" w:fill="auto"/>
          </w:tcPr>
          <w:p w:rsidR="00400430" w:rsidRPr="00CF6E76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Lipiec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31</w:t>
                  </w:r>
                </w:p>
              </w:tc>
            </w:tr>
            <w:tr w:rsidR="00000FFF" w:rsidRPr="00CF6E7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CF6E76" w:rsidRDefault="00400430" w:rsidP="009508EC"/>
        </w:tc>
        <w:tc>
          <w:tcPr>
            <w:tcW w:w="270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Sierpień</w:t>
                  </w:r>
                </w:p>
              </w:tc>
            </w:tr>
            <w:tr w:rsidR="00400430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6D3A5A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6D3A5A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  <w:r w:rsidR="00B963B7"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</w:tr>
            <w:tr w:rsidR="006D3A5A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</w:tr>
            <w:tr w:rsidR="006D3A5A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</w:tr>
            <w:tr w:rsidR="006D3A5A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</w:tr>
            <w:tr w:rsidR="006D3A5A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6D3A5A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6D3A5A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6D3A5A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CF6E76" w:rsidRDefault="006D3A5A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400430" w:rsidRPr="00CF6E7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CF6E76" w:rsidRDefault="00400430" w:rsidP="009508EC"/>
        </w:tc>
        <w:tc>
          <w:tcPr>
            <w:tcW w:w="279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Wrzesień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B963B7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CF6E76" w:rsidRDefault="00400430" w:rsidP="009508EC"/>
        </w:tc>
        <w:tc>
          <w:tcPr>
            <w:tcW w:w="368" w:type="dxa"/>
          </w:tcPr>
          <w:p w:rsidR="00400430" w:rsidRPr="00CF6E76" w:rsidRDefault="00400430" w:rsidP="009508EC"/>
        </w:tc>
      </w:tr>
      <w:tr w:rsidR="00400430" w:rsidRPr="00CF6E76" w:rsidTr="00A64E60">
        <w:trPr>
          <w:trHeight w:hRule="exact" w:val="247"/>
        </w:trPr>
        <w:tc>
          <w:tcPr>
            <w:tcW w:w="361" w:type="dxa"/>
          </w:tcPr>
          <w:p w:rsidR="00400430" w:rsidRPr="00CF6E76" w:rsidRDefault="00400430" w:rsidP="00F25F2C"/>
        </w:tc>
        <w:tc>
          <w:tcPr>
            <w:tcW w:w="361" w:type="dxa"/>
            <w:shd w:val="clear" w:color="auto" w:fill="auto"/>
          </w:tcPr>
          <w:p w:rsidR="00400430" w:rsidRPr="00CF6E76" w:rsidRDefault="00400430" w:rsidP="00F25F2C"/>
        </w:tc>
        <w:tc>
          <w:tcPr>
            <w:tcW w:w="252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2" w:type="dxa"/>
            <w:shd w:val="clear" w:color="auto" w:fill="auto"/>
          </w:tcPr>
          <w:p w:rsidR="00400430" w:rsidRPr="00CF6E76" w:rsidRDefault="00400430" w:rsidP="00F25F2C"/>
        </w:tc>
        <w:tc>
          <w:tcPr>
            <w:tcW w:w="278" w:type="dxa"/>
            <w:shd w:val="clear" w:color="auto" w:fill="auto"/>
          </w:tcPr>
          <w:p w:rsidR="00400430" w:rsidRPr="00CF6E76" w:rsidRDefault="00400430" w:rsidP="00F25F2C"/>
        </w:tc>
        <w:tc>
          <w:tcPr>
            <w:tcW w:w="279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3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</w:tcPr>
          <w:p w:rsidR="00400430" w:rsidRPr="00CF6E76" w:rsidRDefault="00400430" w:rsidP="00F25F2C"/>
        </w:tc>
      </w:tr>
      <w:tr w:rsidR="00400430" w:rsidRPr="00CF6E76" w:rsidTr="00A64E60">
        <w:trPr>
          <w:trHeight w:val="2149"/>
        </w:trPr>
        <w:tc>
          <w:tcPr>
            <w:tcW w:w="361" w:type="dxa"/>
          </w:tcPr>
          <w:p w:rsidR="00400430" w:rsidRPr="00CF6E76" w:rsidRDefault="00400430" w:rsidP="009508EC"/>
        </w:tc>
        <w:tc>
          <w:tcPr>
            <w:tcW w:w="361" w:type="dxa"/>
            <w:shd w:val="clear" w:color="auto" w:fill="auto"/>
          </w:tcPr>
          <w:p w:rsidR="00400430" w:rsidRPr="00CF6E76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Październik</w:t>
                  </w:r>
                </w:p>
              </w:tc>
            </w:tr>
            <w:tr w:rsidR="00000F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9508E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</w:tr>
            <w:tr w:rsidR="00000F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9508E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CF6E76" w:rsidRDefault="00400430" w:rsidP="009508EC"/>
        </w:tc>
        <w:tc>
          <w:tcPr>
            <w:tcW w:w="270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Listopad</w:t>
                  </w:r>
                </w:p>
              </w:tc>
            </w:tr>
            <w:tr w:rsidR="00000F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  <w:r w:rsidR="00B963B7"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000F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CF6E76" w:rsidRDefault="00400430" w:rsidP="009508EC"/>
        </w:tc>
        <w:tc>
          <w:tcPr>
            <w:tcW w:w="279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Grudzień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CF6E76" w:rsidRDefault="00400430" w:rsidP="009508EC"/>
        </w:tc>
        <w:tc>
          <w:tcPr>
            <w:tcW w:w="368" w:type="dxa"/>
          </w:tcPr>
          <w:p w:rsidR="00400430" w:rsidRPr="00CF6E76" w:rsidRDefault="00400430" w:rsidP="009508EC"/>
        </w:tc>
      </w:tr>
      <w:tr w:rsidR="00400430" w:rsidRPr="00CF6E76" w:rsidTr="00A64E60">
        <w:trPr>
          <w:trHeight w:hRule="exact" w:val="238"/>
        </w:trPr>
        <w:tc>
          <w:tcPr>
            <w:tcW w:w="361" w:type="dxa"/>
          </w:tcPr>
          <w:p w:rsidR="00400430" w:rsidRPr="00CF6E76" w:rsidRDefault="00400430" w:rsidP="00F25F2C"/>
        </w:tc>
        <w:tc>
          <w:tcPr>
            <w:tcW w:w="361" w:type="dxa"/>
            <w:shd w:val="clear" w:color="auto" w:fill="auto"/>
          </w:tcPr>
          <w:p w:rsidR="00400430" w:rsidRPr="00CF6E76" w:rsidRDefault="00400430" w:rsidP="00F25F2C"/>
        </w:tc>
        <w:tc>
          <w:tcPr>
            <w:tcW w:w="252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2" w:type="dxa"/>
            <w:shd w:val="clear" w:color="auto" w:fill="auto"/>
          </w:tcPr>
          <w:p w:rsidR="00400430" w:rsidRPr="00CF6E76" w:rsidRDefault="00400430" w:rsidP="00F25F2C"/>
        </w:tc>
        <w:tc>
          <w:tcPr>
            <w:tcW w:w="278" w:type="dxa"/>
            <w:shd w:val="clear" w:color="auto" w:fill="auto"/>
          </w:tcPr>
          <w:p w:rsidR="00400430" w:rsidRPr="00CF6E76" w:rsidRDefault="00400430" w:rsidP="00F25F2C"/>
        </w:tc>
        <w:tc>
          <w:tcPr>
            <w:tcW w:w="279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3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</w:tcPr>
          <w:p w:rsidR="00400430" w:rsidRPr="00CF6E76" w:rsidRDefault="00400430" w:rsidP="00F25F2C"/>
        </w:tc>
      </w:tr>
      <w:tr w:rsidR="00400430" w:rsidRPr="00CF6E76" w:rsidTr="00A64E60">
        <w:trPr>
          <w:trHeight w:val="2149"/>
        </w:trPr>
        <w:tc>
          <w:tcPr>
            <w:tcW w:w="361" w:type="dxa"/>
          </w:tcPr>
          <w:p w:rsidR="00400430" w:rsidRPr="00CF6E76" w:rsidRDefault="00400430" w:rsidP="009508EC"/>
        </w:tc>
        <w:tc>
          <w:tcPr>
            <w:tcW w:w="361" w:type="dxa"/>
            <w:shd w:val="clear" w:color="auto" w:fill="auto"/>
          </w:tcPr>
          <w:p w:rsidR="00400430" w:rsidRPr="00CF6E76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Styczeń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CF6E76" w:rsidRDefault="00400430" w:rsidP="009508EC"/>
        </w:tc>
        <w:tc>
          <w:tcPr>
            <w:tcW w:w="270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Luty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B963B7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  <w:r w:rsidR="00B963B7"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CF6E76" w:rsidRDefault="00400430" w:rsidP="009508EC"/>
        </w:tc>
        <w:tc>
          <w:tcPr>
            <w:tcW w:w="279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Marzec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B963B7" w:rsidP="00F25F2C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CF6E76" w:rsidRDefault="00400430" w:rsidP="009508EC"/>
        </w:tc>
        <w:tc>
          <w:tcPr>
            <w:tcW w:w="368" w:type="dxa"/>
          </w:tcPr>
          <w:p w:rsidR="00400430" w:rsidRPr="00CF6E76" w:rsidRDefault="00400430" w:rsidP="009508EC"/>
        </w:tc>
      </w:tr>
      <w:tr w:rsidR="00400430" w:rsidRPr="00CF6E76" w:rsidTr="00A64E60">
        <w:trPr>
          <w:trHeight w:hRule="exact" w:val="247"/>
        </w:trPr>
        <w:tc>
          <w:tcPr>
            <w:tcW w:w="361" w:type="dxa"/>
          </w:tcPr>
          <w:p w:rsidR="00400430" w:rsidRPr="00CF6E76" w:rsidRDefault="00400430" w:rsidP="00F25F2C"/>
        </w:tc>
        <w:tc>
          <w:tcPr>
            <w:tcW w:w="361" w:type="dxa"/>
            <w:shd w:val="clear" w:color="auto" w:fill="auto"/>
          </w:tcPr>
          <w:p w:rsidR="00400430" w:rsidRPr="00CF6E76" w:rsidRDefault="00400430" w:rsidP="00F25F2C"/>
        </w:tc>
        <w:tc>
          <w:tcPr>
            <w:tcW w:w="252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70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2" w:type="dxa"/>
            <w:shd w:val="clear" w:color="auto" w:fill="auto"/>
          </w:tcPr>
          <w:p w:rsidR="00400430" w:rsidRPr="00CF6E76" w:rsidRDefault="00400430" w:rsidP="00F25F2C"/>
        </w:tc>
        <w:tc>
          <w:tcPr>
            <w:tcW w:w="278" w:type="dxa"/>
            <w:shd w:val="clear" w:color="auto" w:fill="auto"/>
          </w:tcPr>
          <w:p w:rsidR="00400430" w:rsidRPr="00CF6E76" w:rsidRDefault="00400430" w:rsidP="00F25F2C"/>
        </w:tc>
        <w:tc>
          <w:tcPr>
            <w:tcW w:w="279" w:type="dxa"/>
            <w:shd w:val="clear" w:color="auto" w:fill="auto"/>
          </w:tcPr>
          <w:p w:rsidR="00400430" w:rsidRPr="00CF6E76" w:rsidRDefault="00400430" w:rsidP="00F25F2C"/>
        </w:tc>
        <w:tc>
          <w:tcPr>
            <w:tcW w:w="2503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  <w:shd w:val="clear" w:color="auto" w:fill="auto"/>
          </w:tcPr>
          <w:p w:rsidR="00400430" w:rsidRPr="00CF6E76" w:rsidRDefault="00400430" w:rsidP="00F25F2C"/>
        </w:tc>
        <w:tc>
          <w:tcPr>
            <w:tcW w:w="368" w:type="dxa"/>
          </w:tcPr>
          <w:p w:rsidR="00400430" w:rsidRPr="00CF6E76" w:rsidRDefault="00400430" w:rsidP="00F25F2C"/>
        </w:tc>
      </w:tr>
      <w:tr w:rsidR="00A64E60" w:rsidRPr="00CF6E76" w:rsidTr="00A64E60">
        <w:trPr>
          <w:trHeight w:val="2149"/>
        </w:trPr>
        <w:tc>
          <w:tcPr>
            <w:tcW w:w="361" w:type="dxa"/>
          </w:tcPr>
          <w:p w:rsidR="00400430" w:rsidRPr="00CF6E76" w:rsidRDefault="00400430" w:rsidP="009508EC"/>
        </w:tc>
        <w:tc>
          <w:tcPr>
            <w:tcW w:w="361" w:type="dxa"/>
            <w:shd w:val="clear" w:color="auto" w:fill="auto"/>
          </w:tcPr>
          <w:p w:rsidR="00400430" w:rsidRPr="00CF6E76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Kwiecień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CF6E76" w:rsidRDefault="00400430" w:rsidP="009508EC"/>
        </w:tc>
        <w:tc>
          <w:tcPr>
            <w:tcW w:w="270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Maj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  <w:r w:rsidR="005251FF"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CF6E76" w:rsidRDefault="00400430" w:rsidP="009508EC"/>
        </w:tc>
        <w:tc>
          <w:tcPr>
            <w:tcW w:w="279" w:type="dxa"/>
            <w:shd w:val="clear" w:color="auto" w:fill="auto"/>
          </w:tcPr>
          <w:p w:rsidR="00400430" w:rsidRPr="00CF6E76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Siatkatabeli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F6E7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5251FF">
                  <w:pPr>
                    <w:pStyle w:val="Miesic"/>
                    <w:framePr w:hSpace="0" w:wrap="auto" w:vAnchor="margin" w:hAnchor="text" w:xAlign="left" w:yAlign="inline"/>
                  </w:pPr>
                  <w:r w:rsidRPr="00CF6E76">
                    <w:t>Czerwiec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w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c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000FFF">
                  <w:pPr>
                    <w:pStyle w:val="Dnitygodnia"/>
                    <w:framePr w:hSpace="0" w:wrap="auto" w:vAnchor="margin" w:hAnchor="text" w:xAlign="left" w:yAlign="inline"/>
                  </w:pPr>
                  <w:r w:rsidRPr="00CF6E76">
                    <w:t>pt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4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11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18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25</w:t>
                  </w:r>
                </w:p>
              </w:tc>
            </w:tr>
            <w:tr w:rsidR="005251FF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B963B7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CF6E76" w:rsidRDefault="005251FF" w:rsidP="005251FF">
                  <w:pPr>
                    <w:pStyle w:val="Daty"/>
                    <w:framePr w:hSpace="0" w:wrap="auto" w:vAnchor="margin" w:hAnchor="text" w:xAlign="left" w:yAlign="inline"/>
                  </w:pPr>
                  <w:r w:rsidRPr="00CF6E76">
                    <w:t> </w:t>
                  </w:r>
                </w:p>
              </w:tc>
            </w:tr>
            <w:tr w:rsidR="00400430" w:rsidRPr="00CF6E7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CF6E76" w:rsidRDefault="00400430" w:rsidP="00F25F2C">
                  <w:pPr>
                    <w:pStyle w:val="Daty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CF6E76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CF6E76" w:rsidRDefault="00400430" w:rsidP="009508EC"/>
        </w:tc>
        <w:tc>
          <w:tcPr>
            <w:tcW w:w="368" w:type="dxa"/>
          </w:tcPr>
          <w:p w:rsidR="00400430" w:rsidRPr="00CF6E76" w:rsidRDefault="00400430" w:rsidP="009508EC"/>
        </w:tc>
      </w:tr>
      <w:tr w:rsidR="00000FFF" w:rsidRPr="00CF6E76" w:rsidTr="00000FFF">
        <w:trPr>
          <w:trHeight w:hRule="exact" w:val="256"/>
        </w:trPr>
        <w:tc>
          <w:tcPr>
            <w:tcW w:w="361" w:type="dxa"/>
          </w:tcPr>
          <w:p w:rsidR="00897116" w:rsidRPr="00CF6E76" w:rsidRDefault="00897116" w:rsidP="00F25F2C"/>
        </w:tc>
        <w:tc>
          <w:tcPr>
            <w:tcW w:w="361" w:type="dxa"/>
            <w:shd w:val="clear" w:color="auto" w:fill="auto"/>
          </w:tcPr>
          <w:p w:rsidR="00897116" w:rsidRPr="00CF6E76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F6E76" w:rsidRDefault="00897116" w:rsidP="00F25F2C"/>
        </w:tc>
        <w:tc>
          <w:tcPr>
            <w:tcW w:w="368" w:type="dxa"/>
            <w:shd w:val="clear" w:color="auto" w:fill="auto"/>
          </w:tcPr>
          <w:p w:rsidR="00897116" w:rsidRPr="00CF6E76" w:rsidRDefault="00897116" w:rsidP="00F25F2C"/>
        </w:tc>
        <w:tc>
          <w:tcPr>
            <w:tcW w:w="368" w:type="dxa"/>
          </w:tcPr>
          <w:p w:rsidR="00897116" w:rsidRPr="00CF6E76" w:rsidRDefault="00897116" w:rsidP="00F25F2C"/>
        </w:tc>
      </w:tr>
      <w:tr w:rsidR="002C1B5C" w:rsidRPr="00CF6E76" w:rsidTr="00AE3A86">
        <w:trPr>
          <w:trHeight w:hRule="exact" w:val="292"/>
        </w:trPr>
        <w:tc>
          <w:tcPr>
            <w:tcW w:w="361" w:type="dxa"/>
          </w:tcPr>
          <w:p w:rsidR="002C1B5C" w:rsidRPr="00CF6E76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CF6E76" w:rsidRDefault="002C1B5C" w:rsidP="005251FF">
            <w:pPr>
              <w:pStyle w:val="Notatki"/>
              <w:framePr w:wrap="auto"/>
              <w:rPr>
                <w:lang w:val="pl-PL"/>
              </w:rPr>
            </w:pPr>
            <w:r w:rsidRPr="00CF6E76">
              <w:rPr>
                <w:lang w:val="pl-PL"/>
              </w:rPr>
              <w:t>NOTATKI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CF6E76" w:rsidRDefault="002C1B5C" w:rsidP="009508EC">
            <w:pPr>
              <w:pStyle w:val="nagwek2"/>
              <w:framePr w:hSpace="0" w:wrap="auto" w:vAnchor="margin" w:hAnchor="text" w:xAlign="left" w:yAlign="inline"/>
            </w:pPr>
            <w:r w:rsidRPr="00CF6E76">
              <w:t>200</w:t>
            </w:r>
            <w:r w:rsidR="00B963B7" w:rsidRPr="00CF6E76">
              <w:t>9</w:t>
            </w:r>
          </w:p>
          <w:p w:rsidR="002C1B5C" w:rsidRPr="00CF6E76" w:rsidRDefault="002C1B5C" w:rsidP="009508EC">
            <w:pPr>
              <w:pStyle w:val="nagwek2"/>
              <w:framePr w:hSpace="0" w:wrap="auto" w:vAnchor="margin" w:hAnchor="text" w:xAlign="left" w:yAlign="inline"/>
            </w:pPr>
            <w:r w:rsidRPr="00CF6E76">
              <w:t>20</w:t>
            </w:r>
            <w:r w:rsidR="00B963B7" w:rsidRPr="00CF6E76">
              <w:t>10</w:t>
            </w:r>
          </w:p>
          <w:p w:rsidR="002C1B5C" w:rsidRPr="00CF6E76" w:rsidRDefault="002C1B5C" w:rsidP="00000FFF">
            <w:pPr>
              <w:pStyle w:val="nagwek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 w:rsidRPr="00CF6E76">
              <w:t>rok akademicki</w:t>
            </w:r>
          </w:p>
        </w:tc>
        <w:tc>
          <w:tcPr>
            <w:tcW w:w="368" w:type="dxa"/>
            <w:shd w:val="clear" w:color="auto" w:fill="auto"/>
          </w:tcPr>
          <w:p w:rsidR="002C1B5C" w:rsidRPr="00CF6E76" w:rsidRDefault="002C1B5C" w:rsidP="00F25F2C"/>
        </w:tc>
        <w:tc>
          <w:tcPr>
            <w:tcW w:w="368" w:type="dxa"/>
          </w:tcPr>
          <w:p w:rsidR="002C1B5C" w:rsidRPr="00CF6E76" w:rsidRDefault="002C1B5C" w:rsidP="00F25F2C"/>
        </w:tc>
      </w:tr>
      <w:tr w:rsidR="002C1B5C" w:rsidRPr="00CF6E76" w:rsidTr="00AE3A86">
        <w:trPr>
          <w:trHeight w:hRule="exact" w:val="292"/>
        </w:trPr>
        <w:tc>
          <w:tcPr>
            <w:tcW w:w="361" w:type="dxa"/>
          </w:tcPr>
          <w:p w:rsidR="002C1B5C" w:rsidRPr="00CF6E76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CF6E76" w:rsidRDefault="002C1B5C" w:rsidP="005251FF">
            <w:pPr>
              <w:pStyle w:val="Notatki"/>
              <w:framePr w:wrap="auto"/>
              <w:rPr>
                <w:lang w:val="pl-PL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CF6E76" w:rsidRDefault="002C1B5C" w:rsidP="00F25F2C"/>
        </w:tc>
        <w:tc>
          <w:tcPr>
            <w:tcW w:w="278" w:type="dxa"/>
            <w:shd w:val="clear" w:color="auto" w:fill="auto"/>
          </w:tcPr>
          <w:p w:rsidR="002C1B5C" w:rsidRPr="00CF6E76" w:rsidRDefault="002C1B5C" w:rsidP="00F25F2C"/>
        </w:tc>
        <w:tc>
          <w:tcPr>
            <w:tcW w:w="279" w:type="dxa"/>
            <w:shd w:val="clear" w:color="auto" w:fill="auto"/>
          </w:tcPr>
          <w:p w:rsidR="002C1B5C" w:rsidRPr="00CF6E76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CF6E76" w:rsidRDefault="002C1B5C" w:rsidP="007D37E2">
            <w:pPr>
              <w:pStyle w:val="nagwek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CF6E76" w:rsidRDefault="002C1B5C" w:rsidP="00F25F2C"/>
        </w:tc>
        <w:tc>
          <w:tcPr>
            <w:tcW w:w="368" w:type="dxa"/>
          </w:tcPr>
          <w:p w:rsidR="002C1B5C" w:rsidRPr="00CF6E76" w:rsidRDefault="002C1B5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9508EC">
            <w:pPr>
              <w:pStyle w:val="Notatki"/>
              <w:framePr w:wrap="auto"/>
              <w:rPr>
                <w:lang w:val="pl-PL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CF6E76" w:rsidRDefault="009508EC" w:rsidP="007D37E2">
            <w:pPr>
              <w:pStyle w:val="nagwek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8" w:type="dxa"/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CF6E76" w:rsidRDefault="009508EC" w:rsidP="007D37E2">
            <w:pPr>
              <w:pStyle w:val="nagwek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8" w:type="dxa"/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CF6E76" w:rsidRDefault="009508EC" w:rsidP="007D37E2">
            <w:pPr>
              <w:pStyle w:val="nagwek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8" w:type="dxa"/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CF6E76" w:rsidRDefault="009508EC" w:rsidP="007D37E2">
            <w:pPr>
              <w:pStyle w:val="nagwek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8" w:type="dxa"/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CF6E76" w:rsidRDefault="009508EC" w:rsidP="007D37E2">
            <w:pPr>
              <w:pStyle w:val="nagwek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9508EC" w:rsidRPr="00CF6E76" w:rsidTr="003738F4">
        <w:trPr>
          <w:trHeight w:hRule="exact" w:val="317"/>
        </w:trPr>
        <w:tc>
          <w:tcPr>
            <w:tcW w:w="361" w:type="dxa"/>
          </w:tcPr>
          <w:p w:rsidR="009508EC" w:rsidRPr="00CF6E76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CF6E7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CF6E76" w:rsidRDefault="009508EC" w:rsidP="00F25F2C">
            <w:pPr>
              <w:pStyle w:val="nagwek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CF6E76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CF6E76" w:rsidRDefault="009508EC" w:rsidP="00F25F2C"/>
        </w:tc>
      </w:tr>
      <w:tr w:rsidR="00897116" w:rsidRPr="00CF6E76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CF6E7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Pr="00CF6E76" w:rsidRDefault="00897116" w:rsidP="002C1B5C"/>
        </w:tc>
        <w:tc>
          <w:tcPr>
            <w:tcW w:w="368" w:type="dxa"/>
            <w:vAlign w:val="bottom"/>
          </w:tcPr>
          <w:p w:rsidR="00897116" w:rsidRPr="00CF6E76" w:rsidRDefault="00897116" w:rsidP="009508EC"/>
          <w:p w:rsidR="00F25F2C" w:rsidRPr="00CF6E76" w:rsidRDefault="00F25F2C" w:rsidP="00F25F2C"/>
          <w:p w:rsidR="00F25F2C" w:rsidRPr="00CF6E76" w:rsidRDefault="00F25F2C" w:rsidP="00F25F2C"/>
        </w:tc>
      </w:tr>
    </w:tbl>
    <w:p w:rsidR="00470873" w:rsidRPr="00CF6E76" w:rsidRDefault="0094205A">
      <w:r w:rsidRPr="00CF6E76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CF6E76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CF6E76" w:rsidSect="00CF6E7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D73" w:rsidRDefault="00C61D73" w:rsidP="00A64E60">
      <w:r>
        <w:separator/>
      </w:r>
    </w:p>
  </w:endnote>
  <w:endnote w:type="continuationSeparator" w:id="1">
    <w:p w:rsidR="00C61D73" w:rsidRDefault="00C61D73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D73" w:rsidRDefault="00C61D73" w:rsidP="00A64E60">
      <w:r>
        <w:separator/>
      </w:r>
    </w:p>
  </w:footnote>
  <w:footnote w:type="continuationSeparator" w:id="1">
    <w:p w:rsidR="00C61D73" w:rsidRDefault="00C61D73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205A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CF6E76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link w:val="Nagwek1znak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nagwek2">
    <w:name w:val="nagłówek 2"/>
    <w:basedOn w:val="Normal"/>
    <w:next w:val="Normal"/>
    <w:link w:val="Nagwek2znak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nagwek3">
    <w:name w:val="nagłówek 3"/>
    <w:basedOn w:val="nagwek2"/>
    <w:next w:val="Normal"/>
    <w:link w:val="Nagwek3znak"/>
    <w:qFormat/>
    <w:rsid w:val="005A3544"/>
    <w:pPr>
      <w:framePr w:wrap="around"/>
      <w:jc w:val="right"/>
      <w:outlineLvl w:val="2"/>
    </w:pPr>
  </w:style>
  <w:style w:type="table" w:customStyle="1" w:styleId="Siatkatabeli">
    <w:name w:val="Siatka tabeli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(znak)"/>
    <w:basedOn w:val="DefaultParagraphFont"/>
    <w:link w:val="nagwek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Nagwek2znak">
    <w:name w:val="Nagłówek 2 (znak)"/>
    <w:basedOn w:val="DefaultParagraphFont"/>
    <w:link w:val="nagwek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iesic">
    <w:name w:val="Miesiąc"/>
    <w:basedOn w:val="nagwek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nitygodnia">
    <w:name w:val="Dni tygodnia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y">
    <w:name w:val="Daty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Nagwek3znak">
    <w:name w:val="Nagłówek 3 (znak)"/>
    <w:basedOn w:val="DefaultParagraphFont"/>
    <w:link w:val="nagwek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atki">
    <w:name w:val="Notatki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nagwek">
    <w:name w:val="nagłówek"/>
    <w:basedOn w:val="Normal"/>
    <w:link w:val="Nagwekznak"/>
    <w:rsid w:val="00A64E60"/>
    <w:pPr>
      <w:tabs>
        <w:tab w:val="center" w:pos="4680"/>
        <w:tab w:val="right" w:pos="9360"/>
      </w:tabs>
    </w:pPr>
  </w:style>
  <w:style w:type="character" w:customStyle="1" w:styleId="Nagwekznak">
    <w:name w:val="Nagłówek (znak)"/>
    <w:basedOn w:val="DefaultParagraphFont"/>
    <w:link w:val="nagwek"/>
    <w:rsid w:val="00A64E60"/>
    <w:rPr>
      <w:sz w:val="24"/>
      <w:szCs w:val="24"/>
    </w:rPr>
  </w:style>
  <w:style w:type="paragraph" w:customStyle="1" w:styleId="stopka">
    <w:name w:val="stopka"/>
    <w:basedOn w:val="Normal"/>
    <w:link w:val="Stopkaznak"/>
    <w:rsid w:val="00A64E60"/>
    <w:pPr>
      <w:tabs>
        <w:tab w:val="center" w:pos="4680"/>
        <w:tab w:val="right" w:pos="9360"/>
      </w:tabs>
    </w:pPr>
  </w:style>
  <w:style w:type="character" w:customStyle="1" w:styleId="Stopkaznak">
    <w:name w:val="Stopka (znak)"/>
    <w:basedOn w:val="DefaultParagraphFont"/>
    <w:link w:val="stopka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 xsi:nil="true"/>
    <ApprovalStatus xmlns="29baff33-f40f-4664-8054-1bde3cabf4f6">InProgress</ApprovalStatus>
    <PrimaryImageGen xmlns="29baff33-f40f-4664-8054-1bde3cabf4f6">true</PrimaryImageGen>
    <ThumbnailAssetId xmlns="29baff33-f40f-4664-8054-1bde3cabf4f6" xsi:nil="true"/>
    <TPFriendlyName xmlns="29baff33-f40f-4664-8054-1bde3cabf4f6">Kalendarz akademicki 2009/2010 (1 strona, poniedziałek–piątek)</TPFriendlyName>
    <NumericId xmlns="29baff33-f40f-4664-8054-1bde3cabf4f6">-1</NumericId>
    <BusinessGroup xmlns="29baff33-f40f-4664-8054-1bde3cabf4f6" xsi:nil="true"/>
    <SourceTitle xmlns="29baff33-f40f-4664-8054-1bde3cabf4f6">2009-2010 academic calendar (1-pg, Mon-Fri)</SourceTitle>
    <APEditor xmlns="29baff33-f40f-4664-8054-1bde3cabf4f6">
      <UserInfo>
        <DisplayName>REDMOND\v-luannv</DisplayName>
        <AccountId>92</AccountId>
        <AccountType/>
      </UserInfo>
    </APEditor>
    <OpenTemplate xmlns="29baff33-f40f-4664-8054-1bde3cabf4f6">true</OpenTemplate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76701</Value>
      <Value>344541</Value>
    </PublishStatusLookup>
    <IntlLangReviewDate xmlns="29baff33-f40f-4664-8054-1bde3cabf4f6" xsi:nil="true"/>
    <MachineTranslated xmlns="29baff33-f40f-4664-8054-1bde3cabf4f6">false</MachineTranslated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PublishTargets xmlns="29baff33-f40f-4664-8054-1bde3cabf4f6">OfficeOnline</PublishTargets>
    <TimesCloned xmlns="29baff33-f40f-4664-8054-1bde3cabf4f6" xsi:nil="true"/>
    <Provider xmlns="29baff33-f40f-4664-8054-1bde3cabf4f6">EY006220130</Provider>
    <AcquiredFrom xmlns="29baff33-f40f-4664-8054-1bde3cabf4f6" xsi:nil="true"/>
    <LastHandOff xmlns="29baff33-f40f-4664-8054-1bde3cabf4f6" xsi:nil="true"/>
    <AssetStart xmlns="29baff33-f40f-4664-8054-1bde3cabf4f6">2009-01-02T00:00:00+00:00</AssetStart>
    <TPClientViewer xmlns="29baff33-f40f-4664-8054-1bde3cabf4f6">Microsoft Office Word</TPClientViewer>
    <IsDeleted xmlns="29baff33-f40f-4664-8054-1bde3cabf4f6">false</IsDeleted>
    <TemplateStatus xmlns="29baff33-f40f-4664-8054-1bde3cabf4f6" xsi:nil="true"/>
    <SubmitterId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 xsi:nil="true"/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TP010361936</AssetId>
    <TPLaunchHelpLink xmlns="29baff33-f40f-4664-8054-1bde3cabf4f6" xsi:nil="true"/>
    <TPApplication xmlns="29baff33-f40f-4664-8054-1bde3cabf4f6">Word</TPApplication>
    <IntlLocPriority xmlns="29baff33-f40f-4664-8054-1bde3cabf4f6" xsi:nil="true"/>
    <PlannedPubDate xmlns="29baff33-f40f-4664-8054-1bde3cabf4f6" xsi:nil="true"/>
    <CrawlForDependencies xmlns="29baff33-f40f-4664-8054-1bde3cabf4f6">false</CrawlForDependencies>
    <HandoffToMSDN xmlns="29baff33-f40f-4664-8054-1bde3cabf4f6" xsi:nil="true"/>
    <IntlLangReviewer xmlns="29baff33-f40f-4664-8054-1bde3cabf4f6" xsi:nil="true"/>
    <TrustLevel xmlns="29baff33-f40f-4664-8054-1bde3cabf4f6">1 Microsoft Managed Content</TrustLevel>
    <IsSearchable xmlns="29baff33-f40f-4664-8054-1bde3cabf4f6">false</IsSearchable>
    <TPNamespace xmlns="29baff33-f40f-4664-8054-1bde3cabf4f6">WINWORD</TPNamespac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TPCommandLine xmlns="29baff33-f40f-4664-8054-1bde3cabf4f6">{WD} /f {FilePath}</TPCommandLine>
    <TPAppVersion xmlns="29baff33-f40f-4664-8054-1bde3cabf4f6">12</TPAppVersion>
    <APAuthor xmlns="29baff33-f40f-4664-8054-1bde3cabf4f6">
      <UserInfo>
        <DisplayName>REDMOND\cynvey</DisplayName>
        <AccountId>215</AccountId>
        <AccountType/>
      </UserInfo>
    </APAuthor>
    <EditorialStatus xmlns="29baff33-f40f-4664-8054-1bde3cabf4f6" xsi:nil="true"/>
    <TPLaunchHelpLinkType xmlns="29baff33-f40f-4664-8054-1bde3cabf4f6">Template</TPLaunchHelpLinkType>
    <LastModifiedDateTime xmlns="29baff33-f40f-4664-8054-1bde3cabf4f6" xsi:nil="true"/>
    <UACurrentWords xmlns="29baff33-f40f-4664-8054-1bde3cabf4f6">0</UACurrentWords>
    <UALocRecommendation xmlns="29baff33-f40f-4664-8054-1bde3cabf4f6">Localize</UALocRecommendation>
    <ArtSampleDocs xmlns="29baff33-f40f-4664-8054-1bde3cabf4f6" xsi:nil="true"/>
    <UANotes xmlns="29baff33-f40f-4664-8054-1bde3cabf4f6" xsi:nil="true"/>
    <ShowIn xmlns="29baff33-f40f-4664-8054-1bde3cabf4f6" xsi:nil="true"/>
    <CSXHash xmlns="29baff33-f40f-4664-8054-1bde3cabf4f6" xsi:nil="true"/>
    <VoteCount xmlns="29baff33-f40f-4664-8054-1bde3cabf4f6" xsi:nil="true"/>
    <DSATActionTaken xmlns="29baff33-f40f-4664-8054-1bde3cabf4f6" xsi:nil="true"/>
    <AssetExpire xmlns="29baff33-f40f-4664-8054-1bde3cabf4f6">2029-05-12T00:00:00+00:00</AssetExpire>
    <CSXSubmissionMarket xmlns="29baff33-f40f-4664-8054-1bde3cabf4f6" xsi:nil="true"/>
    <FriendlyTitle xmlns="29baff33-f40f-4664-8054-1bde3cabf4f6" xsi:nil="true"/>
    <Downloads xmlns="29baff33-f40f-4664-8054-1bde3cabf4f6">0</Downloads>
    <Manager xmlns="29baff33-f40f-4664-8054-1bde3cabf4f6" xsi:nil="true"/>
    <OOCacheId xmlns="29baff33-f40f-4664-8054-1bde3cabf4f6" xsi:nil="true"/>
    <TemplateTemplateType xmlns="29baff33-f40f-4664-8054-1bde3cabf4f6">Word 2007 Default</TemplateTemplateType>
    <PolicheckWords xmlns="29baff33-f40f-4664-8054-1bde3cabf4f6" xsi:nil="true"/>
    <LegacyData xmlns="29baff33-f40f-4664-8054-1bde3cabf4f6" xsi:nil="true"/>
    <Providers xmlns="29baff33-f40f-4664-8054-1bde3cabf4f6" xsi:nil="true"/>
    <EditorialTags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BlockPublish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44068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Props1.xml><?xml version="1.0" encoding="utf-8"?>
<ds:datastoreItem xmlns:ds="http://schemas.openxmlformats.org/officeDocument/2006/customXml" ds:itemID="{2EBE5346-F456-44F3-9E3B-68ED207D59C7}"/>
</file>

<file path=customXml/itemProps2.xml><?xml version="1.0" encoding="utf-8"?>
<ds:datastoreItem xmlns:ds="http://schemas.openxmlformats.org/officeDocument/2006/customXml" ds:itemID="{C4445EA8-B869-4CB6-89E7-07CA9EA9F35B}"/>
</file>

<file path=customXml/itemProps3.xml><?xml version="1.0" encoding="utf-8"?>
<ds:datastoreItem xmlns:ds="http://schemas.openxmlformats.org/officeDocument/2006/customXml" ds:itemID="{9BF016D4-BB96-4146-8294-D9302C7B27DC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12</TotalTime>
  <Pages>1</Pages>
  <Words>338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ModifiedBy>Administrator</cp:lastModifiedBy>
  <cp:revision>4</cp:revision>
  <cp:lastPrinted>2007-07-03T18:38:00Z</cp:lastPrinted>
  <dcterms:created xsi:type="dcterms:W3CDTF">2009-03-13T21:47:00Z</dcterms:created>
  <dcterms:modified xsi:type="dcterms:W3CDTF">2009-06-26T11:20:00Z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TC102333551045</vt:lpwstr>
  </property>
  <property fmtid="{D5CDD505-2E9C-101B-9397-08002B2CF9AE}" pid="9" name="ContentTypeId">
    <vt:lpwstr>0x010100CFA5F52AA0A00C4CBEF2A37681B2318F04009FDCD24A096B5E4C8184D4910FEB1A76</vt:lpwstr>
  </property>
  <property fmtid="{D5CDD505-2E9C-101B-9397-08002B2CF9AE}" pid="10" name="ImageGenCounter">
    <vt:i4>0</vt:i4>
  </property>
  <property fmtid="{D5CDD505-2E9C-101B-9397-08002B2CF9AE}" pid="16" name="ViolationReportStatus">
    <vt:lpwstr>None</vt:lpwstr>
  </property>
  <property fmtid="{D5CDD505-2E9C-101B-9397-08002B2CF9AE}" pid="17" name="ImageGenStatus">
    <vt:i4>0</vt:i4>
  </property>
  <property fmtid="{D5CDD505-2E9C-101B-9397-08002B2CF9AE}" pid="18" name="Applications">
    <vt:lpwstr>83;#Word 12;#67;#Template 12;#436;#Word 14</vt:lpwstr>
  </property>
  <property fmtid="{D5CDD505-2E9C-101B-9397-08002B2CF9AE}" pid="20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2690100</vt:r8>
  </property>
</Properties>
</file>