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14AF467B" w:rsidR="00546388" w:rsidRPr="00DA619A" w:rsidRDefault="000358DE" w:rsidP="00E5732D">
      <w:pPr>
        <w:pStyle w:val="Nagwek1"/>
        <w:spacing w:before="11520"/>
      </w:pPr>
      <w:r w:rsidRPr="00DA619A">
        <w:rPr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165319E1">
                <wp:simplePos x="0" y="0"/>
                <wp:positionH relativeFrom="column">
                  <wp:posOffset>4731385</wp:posOffset>
                </wp:positionH>
                <wp:positionV relativeFrom="paragraph">
                  <wp:posOffset>8181340</wp:posOffset>
                </wp:positionV>
                <wp:extent cx="2276475" cy="1188720"/>
                <wp:effectExtent l="0" t="0" r="0" b="0"/>
                <wp:wrapNone/>
                <wp:docPr id="243" name="Pole tekstowe 243" descr="Pole tekstowe przedstawiające wyraz Cię z wiadomości: Kocham Ci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pl-PL"/>
                              </w:rPr>
                              <w:t>Cię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Pole tekstowe 243" o:spid="_x0000_s1026" type="#_x0000_t202" alt="Pole tekstowe przedstawiające wyraz Cię z wiadomości: Kocham Cię" style="position:absolute;left:0;text-align:left;margin-left:372.55pt;margin-top:644.2pt;width:179.25pt;height:9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pl-PL"/>
                        </w:rPr>
                        <w:t>Cię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alias w:val="Kocham:"/>
          <w:tag w:val="Kocham:"/>
          <w:id w:val="-1231461749"/>
          <w:placeholder>
            <w:docPart w:val="9DFC8D44C716433F94617D76E84C3D73"/>
          </w:placeholder>
          <w:temporary/>
          <w:showingPlcHdr/>
          <w15:appearance w15:val="hidden"/>
        </w:sdtPr>
        <w:sdtContent>
          <w:r w:rsidR="00DA619A" w:rsidRPr="00DA619A">
            <w:t>Kocham</w:t>
          </w:r>
        </w:sdtContent>
      </w:sdt>
    </w:p>
    <w:p w14:paraId="7010922F" w14:textId="4D522BBB" w:rsidR="00114389" w:rsidRPr="00DA619A" w:rsidRDefault="00114389" w:rsidP="00964D92">
      <w:bookmarkStart w:id="0" w:name="_GoBack"/>
      <w:bookmarkEnd w:id="0"/>
    </w:p>
    <w:sectPr w:rsidR="00114389" w:rsidRPr="00DA619A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4CA20" w14:textId="77777777" w:rsidR="0061324D" w:rsidRDefault="0061324D" w:rsidP="000426A8">
      <w:r>
        <w:separator/>
      </w:r>
    </w:p>
  </w:endnote>
  <w:endnote w:type="continuationSeparator" w:id="0">
    <w:p w14:paraId="18F9DAE3" w14:textId="77777777" w:rsidR="0061324D" w:rsidRDefault="0061324D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Trebuchet MS"/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236D2" w14:textId="77777777" w:rsidR="0061324D" w:rsidRDefault="0061324D" w:rsidP="000426A8">
      <w:r>
        <w:separator/>
      </w:r>
    </w:p>
  </w:footnote>
  <w:footnote w:type="continuationSeparator" w:id="0">
    <w:p w14:paraId="00454FEA" w14:textId="77777777" w:rsidR="0061324D" w:rsidRDefault="0061324D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Default="005B4377">
    <w:pPr>
      <w:pStyle w:val="Nagwek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Obraz 9" descr="Różowe serca o różnych rozmiarach na czerwon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WALENTYNKA3 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58DE"/>
    <w:rsid w:val="0004150C"/>
    <w:rsid w:val="000426A8"/>
    <w:rsid w:val="00064C56"/>
    <w:rsid w:val="00114389"/>
    <w:rsid w:val="002727B4"/>
    <w:rsid w:val="004C62EF"/>
    <w:rsid w:val="00546388"/>
    <w:rsid w:val="00563009"/>
    <w:rsid w:val="00577DB7"/>
    <w:rsid w:val="005B4377"/>
    <w:rsid w:val="0061324D"/>
    <w:rsid w:val="00650EF0"/>
    <w:rsid w:val="006807D4"/>
    <w:rsid w:val="00702ACD"/>
    <w:rsid w:val="00745C49"/>
    <w:rsid w:val="00777482"/>
    <w:rsid w:val="00801F7F"/>
    <w:rsid w:val="00817406"/>
    <w:rsid w:val="008A3554"/>
    <w:rsid w:val="00964D92"/>
    <w:rsid w:val="00A50712"/>
    <w:rsid w:val="00B10ECC"/>
    <w:rsid w:val="00B156A6"/>
    <w:rsid w:val="00B35625"/>
    <w:rsid w:val="00BB0204"/>
    <w:rsid w:val="00D14663"/>
    <w:rsid w:val="00D23F31"/>
    <w:rsid w:val="00DA619A"/>
    <w:rsid w:val="00DD4A6E"/>
    <w:rsid w:val="00E03E93"/>
    <w:rsid w:val="00E5732D"/>
    <w:rsid w:val="00EC30B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Nagwek1">
    <w:name w:val="heading 1"/>
    <w:basedOn w:val="Normalny"/>
    <w:next w:val="Normalny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Stopka">
    <w:name w:val="footer"/>
    <w:basedOn w:val="Normalny"/>
    <w:link w:val="StopkaZnak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Tekstblokowy">
    <w:name w:val="Block Text"/>
    <w:basedOn w:val="Normalny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UyteHipercze">
    <w:name w:val="FollowedHyperlink"/>
    <w:basedOn w:val="Domylnaczcionkaakapitu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FC8D44C716433F94617D76E84C3D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4A63BA-93B4-4E07-A2B7-16751878547C}"/>
      </w:docPartPr>
      <w:docPartBody>
        <w:p w:rsidR="00000000" w:rsidRDefault="00F15B05" w:rsidP="00F15B05">
          <w:pPr>
            <w:pStyle w:val="9DFC8D44C716433F94617D76E84C3D73"/>
          </w:pPr>
          <w:r w:rsidRPr="00DA619A">
            <w:t>Kocham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Trebuchet MS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B05"/>
    <w:rsid w:val="00AD2F9B"/>
    <w:rsid w:val="00F1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15B05"/>
    <w:rPr>
      <w:rFonts w:cs="Times New Roman"/>
      <w:sz w:val="3276"/>
      <w:szCs w:val="3276"/>
    </w:rPr>
  </w:style>
  <w:style w:type="character" w:default="1" w:styleId="Domylnaczcionkaakapitu">
    <w:name w:val="Default Paragraph Font"/>
    <w:uiPriority w:val="1"/>
    <w:semiHidden/>
    <w:unhideWhenUsed/>
    <w:rsid w:val="00F15B05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DFC8D44C716433F94617D76E84C3D73">
    <w:name w:val="9DFC8D44C716433F94617D76E84C3D73"/>
    <w:rsid w:val="00F15B05"/>
  </w:style>
  <w:style w:type="character" w:styleId="Tekstzastpczy">
    <w:name w:val="Placeholder Text"/>
    <w:basedOn w:val="Domylnaczcionkaakapitu"/>
    <w:uiPriority w:val="99"/>
    <w:semiHidden/>
    <w:rsid w:val="00F15B0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Office_25593655_TF03978581</Template>
  <TotalTime>2</TotalTime>
  <Pages>1</Pages>
  <Words>1</Words>
  <Characters>10</Characters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2018-10-19T12:24:00Z</dcterms:created>
  <dcterms:modified xsi:type="dcterms:W3CDTF">2018-10-23T03:40:00Z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