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91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Układ wizytówek (10 na stronie)"/>
      </w:tblPr>
      <w:tblGrid>
        <w:gridCol w:w="4864"/>
        <w:gridCol w:w="4864"/>
      </w:tblGrid>
      <w:tr w:rsidR="00C307D8" w:rsidTr="000805DE">
        <w:trPr>
          <w:trHeight w:hRule="exact" w:val="2891"/>
        </w:trPr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C43BE4E" wp14:editId="3DE86EE8">
                      <wp:extent cx="1143000" cy="777240"/>
                      <wp:effectExtent l="0" t="0" r="0" b="0"/>
                      <wp:docPr id="88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Dowolny kształt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Dowolny kształt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Dowolny kształt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D9343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">
                      <o:lock v:ext="edit" aspectratio="t"/>
                      <v:group id="Grup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Dowolny kształt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0805DE">
            <w:pPr>
              <w:pStyle w:val="Imiinazwisko"/>
            </w:pPr>
            <w:sdt>
              <w:sdtPr>
                <w:alias w:val="Wprowadź swoje imię i nazwisko:"/>
                <w:tag w:val="Wprowadź swoje imię i nazwisko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pl-PL"/>
                  </w:rPr>
                  <w:t>Twoje imię i nazwisko</w:t>
                </w:r>
              </w:sdtContent>
            </w:sdt>
          </w:p>
          <w:sdt>
            <w:sdtPr>
              <w:alias w:val="Wprowadź ulicę, kod pocztowy i miasto:"/>
              <w:tag w:val="Wprowadź ulicę, kod pocztowy i miasto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F16789">
            <w:sdt>
              <w:sdtPr>
                <w:alias w:val="Wprowadź numer telefonu:"/>
                <w:tag w:val="Wprowadź numer telefonu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1C53BA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bookmarkStart w:id="0" w:name="_GoBack"/>
            <w:bookmarkEnd w:id="0"/>
            <w:r w:rsidR="00C307D8" w:rsidRPr="0093710A">
              <w:rPr>
                <w:rStyle w:val="Vrazn"/>
                <w:lang w:bidi="pl-PL"/>
              </w:rPr>
              <w:t>|</w:t>
            </w:r>
            <w:r w:rsidR="00C307D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1C53BA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1C53BA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p w:rsidR="00C307D8" w:rsidRDefault="000805DE" w:rsidP="00C307D8">
            <w:sdt>
              <w:sdtPr>
                <w:alias w:val="Wprowadź adres internetowy:"/>
                <w:tag w:val="Wprowadź adres internetowy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internetowy</w:t>
                </w:r>
              </w:sdtContent>
            </w:sdt>
          </w:p>
        </w:tc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2AC6188" wp14:editId="7A2650FB">
                      <wp:extent cx="1143000" cy="777240"/>
                      <wp:effectExtent l="0" t="0" r="0" b="0"/>
                      <wp:docPr id="82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a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Dowolny kształt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Dowolny kształt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Dowolny kształt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DBED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">
                      <o:lock v:ext="edit" aspectratio="t"/>
                      <v:group id="Grupa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Dowolny kształt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1C53BA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1C53BA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</w:tr>
      <w:tr w:rsidR="00C307D8" w:rsidTr="000805DE">
        <w:trPr>
          <w:trHeight w:hRule="exact" w:val="2891"/>
        </w:trPr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AFD9E54" wp14:editId="5EAFBAC8">
                      <wp:extent cx="1143000" cy="777240"/>
                      <wp:effectExtent l="0" t="0" r="0" b="0"/>
                      <wp:docPr id="87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a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Dowolny kształt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Dowolny kształt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Dowolny kształt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9227A5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KH68D4W4gAA8RMGAA4AAAAAAAAAAAAAAAAALgIAAGRycy9lMm9Eb2MueG1sUEsBAi0AFAAGAAgA&#10;AAAhAMvKwNPbAAAABQEAAA8AAAAAAAAAAAAAAAAAcOQAAGRycy9kb3ducmV2LnhtbFBLBQYAAAAA&#10;BAAEAPMAAAB45QAAAAA=&#10;">
                      <o:lock v:ext="edit" aspectratio="t"/>
                      <v:group id="Grupa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Dowolny kształt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605CE9E1" wp14:editId="6785432A">
                      <wp:extent cx="1143000" cy="777240"/>
                      <wp:effectExtent l="0" t="0" r="0" b="0"/>
                      <wp:docPr id="93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a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Dowolny kształt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Dowolny kształt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Dowolny kształt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37E5A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">
                      <o:lock v:ext="edit" aspectratio="t"/>
                      <v:group id="Grupa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Dowolny kształt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</w:tr>
      <w:tr w:rsidR="00C307D8" w:rsidTr="000805DE">
        <w:trPr>
          <w:trHeight w:hRule="exact" w:val="2891"/>
        </w:trPr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7E6E87B5" wp14:editId="715928B5">
                      <wp:extent cx="1143000" cy="777240"/>
                      <wp:effectExtent l="0" t="0" r="0" b="0"/>
                      <wp:docPr id="103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Dowolny kształt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Dowolny kształt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Dowolny kształt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67A8E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">
                      <o:lock v:ext="edit" aspectratio="t"/>
                      <v:group id="Grup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Dowolny kształt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7B8EA2" wp14:editId="131B9F77">
                      <wp:extent cx="1143000" cy="777240"/>
                      <wp:effectExtent l="0" t="0" r="0" b="0"/>
                      <wp:docPr id="98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Dowolny kształt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Dowolny kształt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Dowolny kształt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1A7E9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MAfpzua4gAA9xMGAA4AAAAAAAAAAAAAAAAALgIAAGRycy9lMm9E&#10;b2MueG1sUEsBAi0AFAAGAAgAAAAhAMvKwNPbAAAABQEAAA8AAAAAAAAAAAAAAAAA9OQAAGRycy9k&#10;b3ducmV2LnhtbFBLBQYAAAAABAAEAPMAAAD85QAAAAA=&#10;">
                      <o:lock v:ext="edit" aspectratio="t"/>
                      <v:group id="Grup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Dowolny kształt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</w:tr>
      <w:tr w:rsidR="00C307D8" w:rsidTr="000805DE">
        <w:trPr>
          <w:trHeight w:hRule="exact" w:val="2891"/>
        </w:trPr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25C15E11" wp14:editId="064270BF">
                      <wp:extent cx="1143000" cy="777240"/>
                      <wp:effectExtent l="0" t="0" r="0" b="0"/>
                      <wp:docPr id="108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a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Dowolny kształt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Dowolny kształt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Dowolny kształt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F0E52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">
                      <o:lock v:ext="edit" aspectratio="t"/>
                      <v:group id="Grupa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Dowolny kształt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3DEBF633" wp14:editId="2050DFD1">
                      <wp:extent cx="1143000" cy="777240"/>
                      <wp:effectExtent l="0" t="0" r="0" b="0"/>
                      <wp:docPr id="113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a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Dowolny kształt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Dowolny kształt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Dowolny kształt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5F4933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">
                      <o:lock v:ext="edit" aspectratio="t"/>
                      <v:group id="Grupa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Dowolny kształt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</w:tr>
      <w:tr w:rsidR="00C307D8" w:rsidTr="000805DE">
        <w:trPr>
          <w:trHeight w:hRule="exact" w:val="2891"/>
        </w:trPr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59A70DDF" wp14:editId="78CBFFA5">
                      <wp:extent cx="1143000" cy="777240"/>
                      <wp:effectExtent l="0" t="0" r="0" b="0"/>
                      <wp:docPr id="118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a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Dowolny kształt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Dowolny kształt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Dowolny kształt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2D821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">
                      <o:lock v:ext="edit" aspectratio="t"/>
                      <v:group id="Grupa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Dowolny kształt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p w:rsidR="00C307D8" w:rsidRDefault="000805DE" w:rsidP="009D78A3">
            <w:sdt>
              <w:sdtPr>
                <w:alias w:val="Wprowadź adres internetowy:"/>
                <w:tag w:val="Wprowadź adres internetowy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internetowy</w:t>
                </w:r>
              </w:sdtContent>
            </w:sdt>
            <w:r w:rsidR="0020511A">
              <w:rPr>
                <w:lang w:bidi="pl-PL"/>
              </w:rPr>
              <w:t xml:space="preserve"> </w:t>
            </w:r>
          </w:p>
        </w:tc>
        <w:tc>
          <w:tcPr>
            <w:tcW w:w="4864" w:type="dxa"/>
          </w:tcPr>
          <w:p w:rsidR="00C307D8" w:rsidRDefault="00C307D8"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451B62C3" wp14:editId="46A8BC90">
                      <wp:extent cx="1143000" cy="777240"/>
                      <wp:effectExtent l="0" t="0" r="0" b="0"/>
                      <wp:docPr id="123" name="Grupa 87" descr="Ilustracja przedstawiająca kwiat w kolorze różowym i żółty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a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Dowolny kształt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Dowolny kształt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Dowolny kształt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90495" id="Grupa 87" o:spid="_x0000_s1026" alt="Ilustracja przedstawiająca kwiat w kolorze różowym i żółtym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AHQM1x/4gAA&#10;+hMGAA4AAAAAAAAAAAAAAAAALgIAAGRycy9lMm9Eb2MueG1sUEsBAi0AFAAGAAgAAAAhAMvKwNPb&#10;AAAABQEAAA8AAAAAAAAAAAAAAAAA2eQAAGRycy9kb3ducmV2LnhtbFBLBQYAAAAABAAEAPMAAADh&#10;5QAAAAA=&#10;">
                      <o:lock v:ext="edit" aspectratio="t"/>
                      <v:group id="Grupa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Dowolny kształt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Wprowadź swoje imię i nazwisko:"/>
              <w:tag w:val="Wprowadź swoje imię i nazwisko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Imiinazwisko"/>
                </w:pPr>
                <w:r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Wprowadź ulicę, kod pocztowy i miasto:"/>
              <w:tag w:val="Wprowadź ulicę, kod pocztowy i miasto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Ulica, kod pocztowy i miasto</w:t>
                </w:r>
              </w:p>
            </w:sdtContent>
          </w:sdt>
          <w:p w:rsidR="00C307D8" w:rsidRDefault="000805DE" w:rsidP="009D78A3">
            <w:sdt>
              <w:sdtPr>
                <w:alias w:val="Wprowadź numer telefonu:"/>
                <w:tag w:val="Wprowadź numer telefonu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pl-PL"/>
                  </w:rPr>
                  <w:t>Telefon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Wprowadź adres e-mail:"/>
                <w:tag w:val="Wprowadź adres e-mail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Adres e-mail</w:t>
                </w:r>
              </w:sdtContent>
            </w:sdt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r w:rsidR="00C307D8" w:rsidRPr="0093710A">
              <w:rPr>
                <w:rStyle w:val="Vrazn"/>
                <w:lang w:bidi="pl-PL"/>
              </w:rPr>
              <w:t>|</w:t>
            </w:r>
            <w:r w:rsidR="004F1AE8" w:rsidRPr="001C53BA">
              <w:rPr>
                <w:rStyle w:val="Vrazn"/>
                <w:color w:val="595959" w:themeColor="text1" w:themeTint="A6"/>
                <w:lang w:bidi="pl-PL"/>
              </w:rPr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pl-PL"/>
                  </w:rPr>
                  <w:t>@twitter</w:t>
                </w:r>
              </w:sdtContent>
            </w:sdt>
            <w:r w:rsidR="00C307D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Wprowadź adres internetowy:"/>
              <w:tag w:val="Wprowadź adres internetowy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pl-PL"/>
                  </w:rPr>
                  <w:t>Adres internetowy</w:t>
                </w:r>
              </w:p>
            </w:sdtContent>
          </w:sdt>
        </w:tc>
      </w:tr>
    </w:tbl>
    <w:p w:rsidR="00333B97" w:rsidRDefault="00333B97" w:rsidP="00360D51"/>
    <w:sectPr w:rsidR="00333B97" w:rsidSect="00E866DA">
      <w:pgSz w:w="11906" w:h="16838" w:code="9"/>
      <w:pgMar w:top="720" w:right="1080" w:bottom="432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988" w:rsidRDefault="00F51988" w:rsidP="0093710A">
      <w:r>
        <w:separator/>
      </w:r>
    </w:p>
  </w:endnote>
  <w:endnote w:type="continuationSeparator" w:id="0">
    <w:p w:rsidR="00F51988" w:rsidRDefault="00F51988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988" w:rsidRDefault="00F51988" w:rsidP="0093710A">
      <w:r>
        <w:separator/>
      </w:r>
    </w:p>
  </w:footnote>
  <w:footnote w:type="continuationSeparator" w:id="0">
    <w:p w:rsidR="00F51988" w:rsidRDefault="00F51988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805DE"/>
    <w:rsid w:val="000C3826"/>
    <w:rsid w:val="000F355E"/>
    <w:rsid w:val="00154E2D"/>
    <w:rsid w:val="0016739D"/>
    <w:rsid w:val="00186DBD"/>
    <w:rsid w:val="001C53BA"/>
    <w:rsid w:val="0020511A"/>
    <w:rsid w:val="002469B2"/>
    <w:rsid w:val="00333B97"/>
    <w:rsid w:val="00360D51"/>
    <w:rsid w:val="003F1705"/>
    <w:rsid w:val="004A51EA"/>
    <w:rsid w:val="004E7ED4"/>
    <w:rsid w:val="004F1AE8"/>
    <w:rsid w:val="006E0AA0"/>
    <w:rsid w:val="00707B2D"/>
    <w:rsid w:val="00720E95"/>
    <w:rsid w:val="0072404D"/>
    <w:rsid w:val="00747040"/>
    <w:rsid w:val="007F00D6"/>
    <w:rsid w:val="00801F57"/>
    <w:rsid w:val="00843B08"/>
    <w:rsid w:val="008A3E0C"/>
    <w:rsid w:val="0093710A"/>
    <w:rsid w:val="00947032"/>
    <w:rsid w:val="0096129F"/>
    <w:rsid w:val="009A6BAE"/>
    <w:rsid w:val="009D78A3"/>
    <w:rsid w:val="00A33065"/>
    <w:rsid w:val="00A44B39"/>
    <w:rsid w:val="00AA35FB"/>
    <w:rsid w:val="00AF015F"/>
    <w:rsid w:val="00B008EB"/>
    <w:rsid w:val="00B129EC"/>
    <w:rsid w:val="00B25378"/>
    <w:rsid w:val="00B42F65"/>
    <w:rsid w:val="00C0441B"/>
    <w:rsid w:val="00C2406D"/>
    <w:rsid w:val="00C307D8"/>
    <w:rsid w:val="00C515E4"/>
    <w:rsid w:val="00D154D3"/>
    <w:rsid w:val="00E606D9"/>
    <w:rsid w:val="00E629C8"/>
    <w:rsid w:val="00E866DA"/>
    <w:rsid w:val="00EF2015"/>
    <w:rsid w:val="00F16789"/>
    <w:rsid w:val="00F2283B"/>
    <w:rsid w:val="00F51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pl-PL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186DBD"/>
    <w:pPr>
      <w:spacing w:line="264" w:lineRule="auto"/>
    </w:pPr>
    <w:rPr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Imiinazwisko">
    <w:name w:val="Imię i nazwisko"/>
    <w:basedOn w:val="Normlny"/>
    <w:uiPriority w:val="1"/>
    <w:qFormat/>
    <w:rsid w:val="00B25378"/>
    <w:rPr>
      <w:rFonts w:asciiTheme="majorHAnsi" w:eastAsiaTheme="majorEastAsia" w:hAnsiTheme="majorHAnsi" w:cstheme="majorBidi"/>
      <w:color w:val="D43293" w:themeColor="accent1"/>
      <w:sz w:val="28"/>
      <w:szCs w:val="32"/>
    </w:rPr>
  </w:style>
  <w:style w:type="character" w:styleId="Vrazn">
    <w:name w:val="Strong"/>
    <w:basedOn w:val="Predvolenpsmoodseku"/>
    <w:uiPriority w:val="1"/>
    <w:qFormat/>
    <w:rPr>
      <w:b w:val="0"/>
      <w:bCs w:val="0"/>
      <w:color w:val="D43293" w:themeColor="accent1"/>
    </w:r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Segoe UI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Cs w:val="18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333B97"/>
  </w:style>
  <w:style w:type="paragraph" w:styleId="Oznaitext">
    <w:name w:val="Block Text"/>
    <w:basedOn w:val="Normlny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33B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33B97"/>
  </w:style>
  <w:style w:type="paragraph" w:styleId="Zkladntext2">
    <w:name w:val="Body Text 2"/>
    <w:basedOn w:val="Normlny"/>
    <w:link w:val="Zkladn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333B97"/>
  </w:style>
  <w:style w:type="paragraph" w:styleId="Zkladntext3">
    <w:name w:val="Body Text 3"/>
    <w:basedOn w:val="Normlny"/>
    <w:link w:val="Zkladn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333B97"/>
    <w:rPr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333B97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333B97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333B97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333B97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333B97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333B97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333B97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333B97"/>
    <w:rPr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333B97"/>
    <w:pPr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333B97"/>
  </w:style>
  <w:style w:type="table" w:styleId="Farebnmrieka">
    <w:name w:val="Colorful Grid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333B97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33B9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33B97"/>
    <w:rPr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33B9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33B97"/>
    <w:rPr>
      <w:b/>
      <w:bCs/>
      <w:szCs w:val="20"/>
    </w:rPr>
  </w:style>
  <w:style w:type="table" w:styleId="Tmavzoznam">
    <w:name w:val="Dark List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333B97"/>
  </w:style>
  <w:style w:type="character" w:customStyle="1" w:styleId="DtumChar">
    <w:name w:val="Dátum Char"/>
    <w:basedOn w:val="Predvolenpsmoodseku"/>
    <w:link w:val="Dtum"/>
    <w:uiPriority w:val="99"/>
    <w:semiHidden/>
    <w:rsid w:val="00333B97"/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333B97"/>
    <w:rPr>
      <w:rFonts w:ascii="Segoe UI" w:hAnsi="Segoe UI" w:cs="Segoe UI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333B97"/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333B97"/>
  </w:style>
  <w:style w:type="character" w:styleId="Zvraznenie">
    <w:name w:val="Emphasis"/>
    <w:basedOn w:val="Predvolenpsmoodseku"/>
    <w:uiPriority w:val="20"/>
    <w:semiHidden/>
    <w:unhideWhenUsed/>
    <w:qFormat/>
    <w:rsid w:val="00333B97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333B97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33B97"/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33B97"/>
    <w:rPr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93710A"/>
  </w:style>
  <w:style w:type="character" w:customStyle="1" w:styleId="PtaChar">
    <w:name w:val="Päta Char"/>
    <w:basedOn w:val="Predvolenpsmoodseku"/>
    <w:link w:val="Pta"/>
    <w:uiPriority w:val="99"/>
    <w:rsid w:val="0093710A"/>
  </w:style>
  <w:style w:type="character" w:styleId="Odkaznapoznmkupodiarou">
    <w:name w:val="footnote reference"/>
    <w:basedOn w:val="Predvolenpsmoodseku"/>
    <w:uiPriority w:val="99"/>
    <w:semiHidden/>
    <w:unhideWhenUsed/>
    <w:rsid w:val="00333B97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333B97"/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333B97"/>
    <w:rPr>
      <w:szCs w:val="20"/>
    </w:rPr>
  </w:style>
  <w:style w:type="table" w:customStyle="1" w:styleId="Tabelasiatki1jasna1">
    <w:name w:val="Tabela siatki 1 — jasna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Normlnatabuka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iatki2akcent21">
    <w:name w:val="Tabela siatki 2 — akcent 2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iatki2akcent31">
    <w:name w:val="Tabela siatki 2 — akcent 3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iatki2akcent41">
    <w:name w:val="Tabela siatki 2 — akcent 4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iatki2akcent51">
    <w:name w:val="Tabela siatki 2 — akcent 5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iatki2akcent61">
    <w:name w:val="Tabela siatki 2 — akcent 61"/>
    <w:basedOn w:val="Normlnatabuka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siatki31">
    <w:name w:val="Tabela siatki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siatki3akcent21">
    <w:name w:val="Tabela siatki 3 — akcent 2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siatki3akcent31">
    <w:name w:val="Tabela siatki 3 — akcent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siatki3akcent41">
    <w:name w:val="Tabela siatki 3 — akcent 4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siatki3akcent51">
    <w:name w:val="Tabela siatki 3 — akcent 5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siatki3akcent61">
    <w:name w:val="Tabela siatki 3 — akcent 6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elasiatki41">
    <w:name w:val="Tabela siatki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iatki4akcent21">
    <w:name w:val="Tabela siatki 4 — akcent 2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iatki4akcent31">
    <w:name w:val="Tabela siatki 4 — akcent 3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iatki4akcent41">
    <w:name w:val="Tabela siatki 4 — akcent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iatki4akcent51">
    <w:name w:val="Tabela siatki 4 — akcent 5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iatki4akcent61">
    <w:name w:val="Tabela siatki 4 — akcent 6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siatki5ciemna1">
    <w:name w:val="Tabela siatki 5 — ciemna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elasiatki5ciemnaakcent21">
    <w:name w:val="Tabela siatki 5 — ciemna — akcent 2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elasiatki5ciemnaakcent31">
    <w:name w:val="Tabela siatki 5 — ciemna — akcent 3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elasiatki5ciemnaakcent41">
    <w:name w:val="Tabela siatki 5 — ciemna — akcent 4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elasiatki5ciemnaakcent51">
    <w:name w:val="Tabela siatki 5 — ciemna — akcent 5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elasiatki5ciemnaakcent61">
    <w:name w:val="Tabela siatki 5 — ciemna — akcent 61"/>
    <w:basedOn w:val="Normlnatabuk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elasiatki6kolorowa1">
    <w:name w:val="Tabela siatki 6 — kolorowa1"/>
    <w:basedOn w:val="Normlnatabuk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Normlnatabuk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iatki6kolorowaakcent21">
    <w:name w:val="Tabela siatki 6 — kolorowa — akcent 21"/>
    <w:basedOn w:val="Normlnatabuk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iatki6kolorowaakcent31">
    <w:name w:val="Tabela siatki 6 — kolorowa — akcent 31"/>
    <w:basedOn w:val="Normlnatabuk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iatki6kolorowaakcent41">
    <w:name w:val="Tabela siatki 6 — kolorowa — akcent 41"/>
    <w:basedOn w:val="Normlnatabuk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iatki6kolorowaakcent51">
    <w:name w:val="Tabela siatki 6 — kolorowa — akcent 51"/>
    <w:basedOn w:val="Normlnatabuk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iatki6kolorowaakcent61">
    <w:name w:val="Tabela siatki 6 — kolorowa — akcent 61"/>
    <w:basedOn w:val="Normlnatabuk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siatki7kolorowa1">
    <w:name w:val="Tabela siatki 7 — kolorowa1"/>
    <w:basedOn w:val="Normlnatabuka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Normlnatabuka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Normlnatabuka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Normlnatabuka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Normlnatabuka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Normlnatabuka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Normlnatabuka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lavika">
    <w:name w:val="header"/>
    <w:basedOn w:val="Normlny"/>
    <w:link w:val="HlavikaChar"/>
    <w:uiPriority w:val="99"/>
    <w:unhideWhenUsed/>
    <w:rsid w:val="0093710A"/>
  </w:style>
  <w:style w:type="character" w:customStyle="1" w:styleId="HlavikaChar">
    <w:name w:val="Hlavička Char"/>
    <w:basedOn w:val="Predvolenpsmoodseku"/>
    <w:link w:val="Hlavika"/>
    <w:uiPriority w:val="99"/>
    <w:rsid w:val="0093710A"/>
  </w:style>
  <w:style w:type="character" w:customStyle="1" w:styleId="Nadpis1Char">
    <w:name w:val="Nadpis 1 Char"/>
    <w:basedOn w:val="Predvolenpsmoodseku"/>
    <w:link w:val="Nadpis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333B97"/>
  </w:style>
  <w:style w:type="paragraph" w:styleId="AdresaHTML">
    <w:name w:val="HTML Address"/>
    <w:basedOn w:val="Normlny"/>
    <w:link w:val="AdresaHTMLChar"/>
    <w:uiPriority w:val="99"/>
    <w:semiHidden/>
    <w:unhideWhenUsed/>
    <w:rsid w:val="00333B97"/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333B97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333B97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333B97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333B97"/>
    <w:rPr>
      <w:rFonts w:ascii="Consolas" w:hAnsi="Consolas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333B97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333B97"/>
    <w:pPr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333B97"/>
    <w:pPr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333B97"/>
    <w:pPr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333B97"/>
    <w:pPr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333B97"/>
    <w:pPr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333B97"/>
    <w:pPr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333B97"/>
    <w:pPr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333B97"/>
    <w:pPr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333B97"/>
    <w:pPr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333B97"/>
    <w:rPr>
      <w:i/>
      <w:iCs/>
      <w:color w:val="D43293" w:themeColor="accent1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Svetlmrieka">
    <w:name w:val="Light Grid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333B97"/>
  </w:style>
  <w:style w:type="paragraph" w:styleId="Zoznam">
    <w:name w:val="List"/>
    <w:basedOn w:val="Normlny"/>
    <w:uiPriority w:val="99"/>
    <w:semiHidden/>
    <w:unhideWhenUsed/>
    <w:rsid w:val="00333B97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333B97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333B97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333B97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333B97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333B97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333B97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elalisty1jasna1">
    <w:name w:val="Tabela listy 1 — jasna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1jasnaakcent21">
    <w:name w:val="Tabela listy 1 — jasna — akcent 2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1jasnaakcent31">
    <w:name w:val="Tabela listy 1 — jasna — akcent 3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1jasnaakcent41">
    <w:name w:val="Tabela listy 1 — jasna — akcent 4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1jasnaakcent51">
    <w:name w:val="Tabela listy 1 — jasna — akcent 5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1jasnaakcent61">
    <w:name w:val="Tabela listy 1 — jasna — akcent 61"/>
    <w:basedOn w:val="Normlnatabuk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21">
    <w:name w:val="Tabela listy 2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2akcent21">
    <w:name w:val="Tabela listy 2 — akcent 2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2akcent31">
    <w:name w:val="Tabela listy 2 — akcent 3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2akcent41">
    <w:name w:val="Tabela listy 2 — akcent 4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2akcent51">
    <w:name w:val="Tabela listy 2 — akcent 5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2akcent61">
    <w:name w:val="Tabela listy 2 — akcent 61"/>
    <w:basedOn w:val="Normlnatabuka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31">
    <w:name w:val="Tabela listy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Normlnatabuka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elalisty41">
    <w:name w:val="Tabela listy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4akcent21">
    <w:name w:val="Tabela listy 4 — akcent 2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4akcent31">
    <w:name w:val="Tabela listy 4 — akcent 3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4akcent41">
    <w:name w:val="Tabela listy 4 — akcent 4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4akcent51">
    <w:name w:val="Tabela listy 4 — akcent 5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4akcent61">
    <w:name w:val="Tabela listy 4 — akcent 61"/>
    <w:basedOn w:val="Normlnatabuk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5ciemna1">
    <w:name w:val="Tabela listy 5 — ciemna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Normlnatabuk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Normlnatabuk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Normlnatabuk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6kolorowaakcent21">
    <w:name w:val="Tabela listy 6 — kolorowa — akcent 21"/>
    <w:basedOn w:val="Normlnatabuk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6kolorowaakcent31">
    <w:name w:val="Tabela listy 6 — kolorowa — akcent 31"/>
    <w:basedOn w:val="Normlnatabuk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6kolorowaakcent41">
    <w:name w:val="Tabela listy 6 — kolorowa — akcent 41"/>
    <w:basedOn w:val="Normlnatabuk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6kolorowaakcent51">
    <w:name w:val="Tabela listy 6 — kolorowa — akcent 51"/>
    <w:basedOn w:val="Normlnatabuk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6kolorowaakcent61">
    <w:name w:val="Tabela listy 6 — kolorowa — akcent 61"/>
    <w:basedOn w:val="Normlnatabuk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7kolorowa1">
    <w:name w:val="Tabela listy 7 — kolorowa1"/>
    <w:basedOn w:val="Normlnatabuka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Normlnatabuka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Normlnatabuka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Normlnatabuka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Normlnatabuka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Normlnatabuka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Normlnatabuka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333B97"/>
    <w:rPr>
      <w:rFonts w:ascii="Consolas" w:hAnsi="Consolas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zriadkovania">
    <w:name w:val="No Spacing"/>
    <w:uiPriority w:val="1"/>
    <w:semiHidden/>
    <w:unhideWhenUsed/>
    <w:qFormat/>
    <w:rsid w:val="00333B97"/>
  </w:style>
  <w:style w:type="paragraph" w:styleId="Normlnywebov">
    <w:name w:val="Normal (Web)"/>
    <w:basedOn w:val="Normlny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333B97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333B97"/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333B97"/>
  </w:style>
  <w:style w:type="character" w:styleId="slostrany">
    <w:name w:val="page number"/>
    <w:basedOn w:val="Predvolenpsmoodseku"/>
    <w:uiPriority w:val="99"/>
    <w:semiHidden/>
    <w:unhideWhenUsed/>
    <w:rsid w:val="00333B97"/>
  </w:style>
  <w:style w:type="table" w:customStyle="1" w:styleId="Zwykatabela11">
    <w:name w:val="Zwykła tabela 11"/>
    <w:basedOn w:val="Normlnatabuka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Normlnatabuka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Normlnatabuka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Normlnatabuka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Normlnatabuka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333B97"/>
    <w:rPr>
      <w:rFonts w:ascii="Consolas" w:hAnsi="Consolas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333B97"/>
    <w:rPr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333B97"/>
  </w:style>
  <w:style w:type="character" w:customStyle="1" w:styleId="OslovenieChar">
    <w:name w:val="Oslovenie Char"/>
    <w:basedOn w:val="Predvolenpsmoodseku"/>
    <w:link w:val="Oslovenie"/>
    <w:uiPriority w:val="99"/>
    <w:semiHidden/>
    <w:rsid w:val="00333B97"/>
  </w:style>
  <w:style w:type="paragraph" w:styleId="Podpis">
    <w:name w:val="Signature"/>
    <w:basedOn w:val="Normlny"/>
    <w:link w:val="PodpisChar"/>
    <w:uiPriority w:val="99"/>
    <w:semiHidden/>
    <w:unhideWhenUsed/>
    <w:rsid w:val="00333B97"/>
    <w:pPr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333B97"/>
  </w:style>
  <w:style w:type="paragraph" w:styleId="Podtitul">
    <w:name w:val="Subtitle"/>
    <w:basedOn w:val="Normlny"/>
    <w:next w:val="Normlny"/>
    <w:link w:val="Podtitul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333B97"/>
    <w:rPr>
      <w:color w:val="5A5A5A" w:themeColor="text1" w:themeTint="A5"/>
      <w:spacing w:val="15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">
    <w:name w:val="Table Grid"/>
    <w:basedOn w:val="Normlnatabuka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1">
    <w:name w:val="Table Grid 1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Normlnatabuka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333B97"/>
    <w:pPr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333B97"/>
  </w:style>
  <w:style w:type="table" w:styleId="Profesionlnatabuka">
    <w:name w:val="Table Professional"/>
    <w:basedOn w:val="Normlnatabuk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ov">
    <w:name w:val="Title"/>
    <w:basedOn w:val="Normlny"/>
    <w:next w:val="Normlny"/>
    <w:link w:val="Nzov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333B97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333B97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333B97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333B97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333B97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333B97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333B97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333B97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333B97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827DCE" w:rsidP="00827DCE">
          <w:pPr>
            <w:pStyle w:val="68BCF059FAE24D38B723189348A345DC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827DCE" w:rsidP="00827DCE">
          <w:pPr>
            <w:pStyle w:val="25711D6A6F98415AB748D678F93F4B52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827DCE" w:rsidP="00827DCE">
          <w:pPr>
            <w:pStyle w:val="4898521E74CA4AC4A665777C91565A53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827DCE" w:rsidP="00827DCE">
          <w:pPr>
            <w:pStyle w:val="0F54E8A6A3F14036A587252711B66C0A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827DCE" w:rsidP="00827DCE">
          <w:pPr>
            <w:pStyle w:val="FB81FE586FD54529AA77747711048982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827DCE" w:rsidP="00827DCE">
          <w:pPr>
            <w:pStyle w:val="C74D7865BE4F4738928AA93E1B7940C6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827DCE" w:rsidP="00827DCE">
          <w:pPr>
            <w:pStyle w:val="911EF5089B3F41BEA8242E1E5275D9F2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827DCE" w:rsidP="00827DCE">
          <w:pPr>
            <w:pStyle w:val="C2228C0B858444C989F9A523BB2C4606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827DCE" w:rsidP="00827DCE">
          <w:pPr>
            <w:pStyle w:val="53A276C4141143D49EFA007782EA94F5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827DCE" w:rsidP="00827DCE">
          <w:pPr>
            <w:pStyle w:val="4671580BFA054C7FAA7068F88518775B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827DCE" w:rsidP="00827DCE">
          <w:pPr>
            <w:pStyle w:val="F56CBFCB43C04DDE81B4214A724DEAD5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827DCE" w:rsidP="00827DCE">
          <w:pPr>
            <w:pStyle w:val="17D090E138D14D3EB660095525D60E78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827DCE" w:rsidP="00827DCE">
          <w:pPr>
            <w:pStyle w:val="06FB2EE686D3459987362FB395980A98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827DCE" w:rsidP="00827DCE">
          <w:pPr>
            <w:pStyle w:val="D289354F1BB84BC9875E89BE1142A0FE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827DCE" w:rsidP="00827DCE">
          <w:pPr>
            <w:pStyle w:val="836D6C47AFCA41A094B41410546A962A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827DCE" w:rsidP="00827DCE">
          <w:pPr>
            <w:pStyle w:val="1DF3A65F52D8470C86C62BCABDB24B3F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827DCE" w:rsidP="00827DCE">
          <w:pPr>
            <w:pStyle w:val="134BFA88A48D48BD88B0FBD0321AABAF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827DCE" w:rsidP="00827DCE">
          <w:pPr>
            <w:pStyle w:val="CADD01BD0BAA4502B5CEE90C8B4DF702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827DCE" w:rsidP="00827DCE">
          <w:pPr>
            <w:pStyle w:val="75EEEB20F5B34D7D9ECF85192353BACE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827DCE" w:rsidP="00827DCE">
          <w:pPr>
            <w:pStyle w:val="3A5941D2D55C45FEBE8B22F3CAB73FFA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827DCE" w:rsidP="00827DCE">
          <w:pPr>
            <w:pStyle w:val="88B138ABF5D544D99696E0454D8FF87D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827DCE" w:rsidP="00827DCE">
          <w:pPr>
            <w:pStyle w:val="7A974F08C62D4BBD81F5BDD505CD9274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827DCE" w:rsidP="00827DCE">
          <w:pPr>
            <w:pStyle w:val="D2415796CDBA4AA0A351502C43CF6C7A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827DCE" w:rsidP="00827DCE">
          <w:pPr>
            <w:pStyle w:val="020B52A457F5451AB58C7085473939BC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827DCE" w:rsidP="00827DCE">
          <w:pPr>
            <w:pStyle w:val="5C0376686605443687D41A0513C260E1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827DCE" w:rsidP="00827DCE">
          <w:pPr>
            <w:pStyle w:val="BC970D8AC53D472785F0A450AB27948A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827DCE" w:rsidP="00827DCE">
          <w:pPr>
            <w:pStyle w:val="4B3224B26F5F46889EF536831E18AE37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827DCE" w:rsidP="00827DCE">
          <w:pPr>
            <w:pStyle w:val="DC98B87CCAD043D68524DEB180079005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827DCE" w:rsidP="00827DCE">
          <w:pPr>
            <w:pStyle w:val="0CE4CD22C26E47B285FE50FC9856DF55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827DCE" w:rsidP="00827DCE">
          <w:pPr>
            <w:pStyle w:val="BC6EE3D1166C416CBEA32417FADB2F21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827DCE" w:rsidP="00827DCE">
          <w:pPr>
            <w:pStyle w:val="B4E9E80B12434AAAB175D67D3DBEF2B2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827DCE" w:rsidP="00827DCE">
          <w:pPr>
            <w:pStyle w:val="469E39427D6A4480B9C8183605259751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827DCE" w:rsidP="00827DCE">
          <w:pPr>
            <w:pStyle w:val="E492C42B7DB9478F805E69FDE1BB2E85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827DCE" w:rsidP="00827DCE">
          <w:pPr>
            <w:pStyle w:val="1E3CD9BA47F24F188875E1CB9BEEFB5F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827DCE" w:rsidP="00827DCE">
          <w:pPr>
            <w:pStyle w:val="8E03841F6D4A4E2EB7C9C1E4D73CD6F6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827DCE" w:rsidP="00827DCE">
          <w:pPr>
            <w:pStyle w:val="B88388866C6A4B0BB74BAB15D14BC512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827DCE" w:rsidP="00827DCE">
          <w:pPr>
            <w:pStyle w:val="4C47ED37C079438BBC66C5851BD1925D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827DCE" w:rsidP="00827DCE">
          <w:pPr>
            <w:pStyle w:val="384DD45142A441E294BD0330CE141A12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827DCE" w:rsidP="00827DCE">
          <w:pPr>
            <w:pStyle w:val="D29590122C004AF2B317541D970F67E8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827DCE" w:rsidP="00827DCE">
          <w:pPr>
            <w:pStyle w:val="B2F13D0F285B4952A91C0F1FFC3689DD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827DCE" w:rsidP="00827DCE">
          <w:pPr>
            <w:pStyle w:val="30C1EEDC19C84B8CB88DB624B309CA72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827DCE" w:rsidP="00827DCE">
          <w:pPr>
            <w:pStyle w:val="64D6869E2F27452899A03445E7864D4E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827DCE" w:rsidP="00827DCE">
          <w:pPr>
            <w:pStyle w:val="28C52F7957D846868FBC42E17A39E0BA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827DCE" w:rsidP="00827DCE">
          <w:pPr>
            <w:pStyle w:val="AF864A5AAF9B4A118D17C448ABEA9E27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827DCE" w:rsidP="00827DCE">
          <w:pPr>
            <w:pStyle w:val="C4718C5F2B2C412D86B769FFB5B17621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827DCE" w:rsidP="00827DCE">
          <w:pPr>
            <w:pStyle w:val="F4D34214B1A24A7095B86F696F0E986A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827DCE" w:rsidP="00827DCE">
          <w:pPr>
            <w:pStyle w:val="8F092CB4BA3F4BAB871745C540EE6BFF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827DCE" w:rsidP="00827DCE">
          <w:pPr>
            <w:pStyle w:val="A7C102AA256F419486B5C3335672F53E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827DCE" w:rsidP="00827DCE">
          <w:pPr>
            <w:pStyle w:val="BD25B0C6B5C740748DCF4ACC0C0E2FE4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827DCE" w:rsidP="00827DCE">
          <w:pPr>
            <w:pStyle w:val="B55A39CD4B7D46A0864FC752550A0F4A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827DCE" w:rsidP="00827DCE">
          <w:pPr>
            <w:pStyle w:val="5945A2B905E94B4CB264E5EC7558BE1A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827DCE" w:rsidP="00827DCE">
          <w:pPr>
            <w:pStyle w:val="F0664A7F0C684DE6A29437227796EE8A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827DCE" w:rsidP="00827DCE">
          <w:pPr>
            <w:pStyle w:val="FF886BF7CCF546288FB2B1586A425C32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827DCE" w:rsidP="00827DCE">
          <w:pPr>
            <w:pStyle w:val="84D281CA5B9C474B967E3C1320B0C346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827DCE" w:rsidP="00827DCE">
          <w:pPr>
            <w:pStyle w:val="6167FE8D7A3244BCA2D5DC38178734F2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827DCE" w:rsidP="00827DCE">
          <w:pPr>
            <w:pStyle w:val="BDB92089DB9D4818A13CD21C3FEC9501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827DCE" w:rsidP="00827DCE">
          <w:pPr>
            <w:pStyle w:val="E41E0BBFA0F143139E77A314489D7F0D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827DCE" w:rsidP="00827DCE">
          <w:pPr>
            <w:pStyle w:val="3A37C2ED64D54ACB8CF9F18242B7D572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827DCE" w:rsidP="00827DCE">
          <w:pPr>
            <w:pStyle w:val="EBFC6E2E6496474E83667500E1262770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827DCE" w:rsidP="00827DCE">
          <w:pPr>
            <w:pStyle w:val="8242CCDE9B1941539C09DA36F72640EF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827DCE" w:rsidP="00827DCE">
          <w:pPr>
            <w:pStyle w:val="F3C10E87F2B24ECD9C8F54ADA8D21240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827DCE" w:rsidP="00827DCE">
          <w:pPr>
            <w:pStyle w:val="FB00085B61894040A5FF6A57299BA698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827DCE" w:rsidP="00827DCE">
          <w:pPr>
            <w:pStyle w:val="15C3D6A510ED4F36882396FD9A3D415A7"/>
          </w:pPr>
          <w:r>
            <w:rPr>
              <w:lang w:bidi="pl-PL"/>
            </w:rPr>
            <w:t>Adres internetowy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827DCE" w:rsidP="00827DCE">
          <w:pPr>
            <w:pStyle w:val="9294AFAD310E4A65A999FB81107F07E37"/>
          </w:pPr>
          <w:r>
            <w:rPr>
              <w:lang w:bidi="pl-PL"/>
            </w:rPr>
            <w:t>Twoje imię i nazwisko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827DCE" w:rsidP="00827DCE">
          <w:pPr>
            <w:pStyle w:val="419630686892454BADDA01E257114F6F7"/>
          </w:pPr>
          <w:r>
            <w:rPr>
              <w:lang w:bidi="pl-PL"/>
            </w:rPr>
            <w:t>Ulica, kod pocztowy i miasto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827DCE" w:rsidP="00827DCE">
          <w:pPr>
            <w:pStyle w:val="C112CEF2E3CC44B085959EAB173BFB677"/>
          </w:pPr>
          <w:r>
            <w:rPr>
              <w:lang w:bidi="pl-PL"/>
            </w:rPr>
            <w:t>Telefon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827DCE" w:rsidP="00827DCE">
          <w:pPr>
            <w:pStyle w:val="271FD75FC3694D779FA59A21B53B85657"/>
          </w:pPr>
          <w:r>
            <w:rPr>
              <w:lang w:bidi="pl-PL"/>
            </w:rPr>
            <w:t>Adres e-mail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827DCE" w:rsidP="00827DCE">
          <w:pPr>
            <w:pStyle w:val="F9B8B15D1FE346A4B9149E6A1813600D7"/>
          </w:pPr>
          <w:r>
            <w:rPr>
              <w:lang w:bidi="pl-PL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827DCE" w:rsidP="00827DCE">
          <w:pPr>
            <w:pStyle w:val="F87025AF2765492F98D5240C335027D07"/>
          </w:pPr>
          <w:r>
            <w:rPr>
              <w:lang w:bidi="pl-PL"/>
            </w:rPr>
            <w:t>Dojście do serwisu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827DCE" w:rsidP="00827DCE">
          <w:pPr>
            <w:pStyle w:val="BF4A191842F440EB9FCDB7D4749049587"/>
          </w:pPr>
          <w:r>
            <w:rPr>
              <w:lang w:bidi="pl-PL"/>
            </w:rPr>
            <w:t>Adres internetowy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0209B"/>
    <w:rsid w:val="000B111C"/>
    <w:rsid w:val="000D6D30"/>
    <w:rsid w:val="00162EA4"/>
    <w:rsid w:val="001E105C"/>
    <w:rsid w:val="00365BEB"/>
    <w:rsid w:val="003931F4"/>
    <w:rsid w:val="0048747D"/>
    <w:rsid w:val="00491C4C"/>
    <w:rsid w:val="00592C00"/>
    <w:rsid w:val="005B32DB"/>
    <w:rsid w:val="007144E5"/>
    <w:rsid w:val="007C0A7A"/>
    <w:rsid w:val="00802FB6"/>
    <w:rsid w:val="00827DCE"/>
    <w:rsid w:val="009E2B11"/>
    <w:rsid w:val="00A406F8"/>
    <w:rsid w:val="00BF3574"/>
    <w:rsid w:val="00CC218C"/>
    <w:rsid w:val="00CC4F54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rFonts w:cs="Times New Roman"/>
      <w:sz w:val="3276"/>
      <w:szCs w:val="327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827DCE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4898521E74CA4AC4A665777C91565A531">
    <w:name w:val="4898521E74CA4AC4A665777C91565A53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0F54E8A6A3F14036A587252711B66C0A1">
    <w:name w:val="0F54E8A6A3F14036A587252711B66C0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B81FE586FD54529AA777477110489821">
    <w:name w:val="FB81FE586FD54529AA7774771104898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C74D7865BE4F4738928AA93E1B7940C61">
    <w:name w:val="C74D7865BE4F4738928AA93E1B7940C6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911EF5089B3F41BEA8242E1E5275D9F21">
    <w:name w:val="911EF5089B3F41BEA8242E1E5275D9F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C2228C0B858444C989F9A523BB2C46061">
    <w:name w:val="C2228C0B858444C989F9A523BB2C4606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4671580BFA054C7FAA7068F88518775B1">
    <w:name w:val="4671580BFA054C7FAA7068F88518775B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56CBFCB43C04DDE81B4214A724DEAD51">
    <w:name w:val="F56CBFCB43C04DDE81B4214A724DEAD5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17D090E138D14D3EB660095525D60E781">
    <w:name w:val="17D090E138D14D3EB660095525D60E78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06FB2EE686D3459987362FB395980A981">
    <w:name w:val="06FB2EE686D3459987362FB395980A98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D289354F1BB84BC9875E89BE1142A0FE1">
    <w:name w:val="D289354F1BB84BC9875E89BE1142A0FE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836D6C47AFCA41A094B41410546A962A1">
    <w:name w:val="836D6C47AFCA41A094B41410546A962A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134BFA88A48D48BD88B0FBD0321AABAF1">
    <w:name w:val="134BFA88A48D48BD88B0FBD0321AABAF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CADD01BD0BAA4502B5CEE90C8B4DF7021">
    <w:name w:val="CADD01BD0BAA4502B5CEE90C8B4DF70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75EEEB20F5B34D7D9ECF85192353BACE1">
    <w:name w:val="75EEEB20F5B34D7D9ECF85192353BACE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3A5941D2D55C45FEBE8B22F3CAB73FFA1">
    <w:name w:val="3A5941D2D55C45FEBE8B22F3CAB73FF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88B138ABF5D544D99696E0454D8FF87D1">
    <w:name w:val="88B138ABF5D544D99696E0454D8FF87D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7A974F08C62D4BBD81F5BDD505CD92741">
    <w:name w:val="7A974F08C62D4BBD81F5BDD505CD9274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020B52A457F5451AB58C7085473939BC1">
    <w:name w:val="020B52A457F5451AB58C7085473939BC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5C0376686605443687D41A0513C260E11">
    <w:name w:val="5C0376686605443687D41A0513C260E1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C970D8AC53D472785F0A450AB27948A1">
    <w:name w:val="BC970D8AC53D472785F0A450AB27948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4B3224B26F5F46889EF536831E18AE371">
    <w:name w:val="4B3224B26F5F46889EF536831E18AE37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DC98B87CCAD043D68524DEB1800790051">
    <w:name w:val="DC98B87CCAD043D68524DEB180079005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0CE4CD22C26E47B285FE50FC9856DF551">
    <w:name w:val="0CE4CD22C26E47B285FE50FC9856DF55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4E9E80B12434AAAB175D67D3DBEF2B21">
    <w:name w:val="B4E9E80B12434AAAB175D67D3DBEF2B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469E39427D6A4480B9C81836052597511">
    <w:name w:val="469E39427D6A4480B9C8183605259751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E492C42B7DB9478F805E69FDE1BB2E851">
    <w:name w:val="E492C42B7DB9478F805E69FDE1BB2E85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1E3CD9BA47F24F188875E1CB9BEEFB5F1">
    <w:name w:val="1E3CD9BA47F24F188875E1CB9BEEFB5F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8E03841F6D4A4E2EB7C9C1E4D73CD6F61">
    <w:name w:val="8E03841F6D4A4E2EB7C9C1E4D73CD6F6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88388866C6A4B0BB74BAB15D14BC5121">
    <w:name w:val="B88388866C6A4B0BB74BAB15D14BC512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384DD45142A441E294BD0330CE141A121">
    <w:name w:val="384DD45142A441E294BD0330CE141A1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D29590122C004AF2B317541D970F67E81">
    <w:name w:val="D29590122C004AF2B317541D970F67E8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2F13D0F285B4952A91C0F1FFC3689DD1">
    <w:name w:val="B2F13D0F285B4952A91C0F1FFC3689DD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30C1EEDC19C84B8CB88DB624B309CA721">
    <w:name w:val="30C1EEDC19C84B8CB88DB624B309CA7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64D6869E2F27452899A03445E7864D4E1">
    <w:name w:val="64D6869E2F27452899A03445E7864D4E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28C52F7957D846868FBC42E17A39E0BA1">
    <w:name w:val="28C52F7957D846868FBC42E17A39E0BA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C4718C5F2B2C412D86B769FFB5B176211">
    <w:name w:val="C4718C5F2B2C412D86B769FFB5B17621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4D34214B1A24A7095B86F696F0E986A1">
    <w:name w:val="F4D34214B1A24A7095B86F696F0E986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8F092CB4BA3F4BAB871745C540EE6BFF1">
    <w:name w:val="8F092CB4BA3F4BAB871745C540EE6BFF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A7C102AA256F419486B5C3335672F53E1">
    <w:name w:val="A7C102AA256F419486B5C3335672F53E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D25B0C6B5C740748DCF4ACC0C0E2FE41">
    <w:name w:val="BD25B0C6B5C740748DCF4ACC0C0E2FE4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55A39CD4B7D46A0864FC752550A0F4A1">
    <w:name w:val="B55A39CD4B7D46A0864FC752550A0F4A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0664A7F0C684DE6A29437227796EE8A1">
    <w:name w:val="F0664A7F0C684DE6A29437227796EE8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F886BF7CCF546288FB2B1586A425C321">
    <w:name w:val="FF886BF7CCF546288FB2B1586A425C3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84D281CA5B9C474B967E3C1320B0C3461">
    <w:name w:val="84D281CA5B9C474B967E3C1320B0C346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6167FE8D7A3244BCA2D5DC38178734F21">
    <w:name w:val="6167FE8D7A3244BCA2D5DC38178734F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DB92089DB9D4818A13CD21C3FEC95011">
    <w:name w:val="BDB92089DB9D4818A13CD21C3FEC9501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E41E0BBFA0F143139E77A314489D7F0D1">
    <w:name w:val="E41E0BBFA0F143139E77A314489D7F0D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EBFC6E2E6496474E83667500E12627701">
    <w:name w:val="EBFC6E2E6496474E83667500E1262770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8242CCDE9B1941539C09DA36F72640EF1">
    <w:name w:val="8242CCDE9B1941539C09DA36F72640EF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3C10E87F2B24ECD9C8F54ADA8D212401">
    <w:name w:val="F3C10E87F2B24ECD9C8F54ADA8D21240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B00085B61894040A5FF6A57299BA6981">
    <w:name w:val="FB00085B61894040A5FF6A57299BA698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15C3D6A510ED4F36882396FD9A3D415A1">
    <w:name w:val="15C3D6A510ED4F36882396FD9A3D415A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9294AFAD310E4A65A999FB81107F07E31">
    <w:name w:val="9294AFAD310E4A65A999FB81107F07E31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C112CEF2E3CC44B085959EAB173BFB671">
    <w:name w:val="C112CEF2E3CC44B085959EAB173BFB67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271FD75FC3694D779FA59A21B53B85651">
    <w:name w:val="271FD75FC3694D779FA59A21B53B8565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9B8B15D1FE346A4B9149E6A1813600D1">
    <w:name w:val="F9B8B15D1FE346A4B9149E6A1813600D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F87025AF2765492F98D5240C335027D01">
    <w:name w:val="F87025AF2765492F98D5240C335027D0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BF4A191842F440EB9FCDB7D4749049581">
    <w:name w:val="BF4A191842F440EB9FCDB7D4749049581"/>
    <w:rsid w:val="007C0A7A"/>
    <w:pPr>
      <w:spacing w:after="0" w:line="240" w:lineRule="auto"/>
      <w:jc w:val="center"/>
    </w:pPr>
    <w:rPr>
      <w:color w:val="595959" w:themeColor="text1" w:themeTint="A6"/>
      <w:sz w:val="18"/>
      <w:lang w:eastAsia="ja-JP"/>
    </w:rPr>
  </w:style>
  <w:style w:type="paragraph" w:customStyle="1" w:styleId="68BCF059FAE24D38B723189348A345DC2">
    <w:name w:val="68BCF059FAE24D38B723189348A345DC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2">
    <w:name w:val="4898521E74CA4AC4A665777C91565A53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2">
    <w:name w:val="0F54E8A6A3F14036A587252711B66C0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2">
    <w:name w:val="FB81FE586FD54529AA7774771104898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2">
    <w:name w:val="C74D7865BE4F4738928AA93E1B7940C6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2">
    <w:name w:val="911EF5089B3F41BEA8242E1E5275D9F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2">
    <w:name w:val="C2228C0B858444C989F9A523BB2C4606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71580BFA054C7FAA7068F88518775B2">
    <w:name w:val="4671580BFA054C7FAA7068F88518775B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56CBFCB43C04DDE81B4214A724DEAD52">
    <w:name w:val="F56CBFCB43C04DDE81B4214A724DEAD5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7D090E138D14D3EB660095525D60E782">
    <w:name w:val="17D090E138D14D3EB660095525D60E78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6FB2EE686D3459987362FB395980A982">
    <w:name w:val="06FB2EE686D3459987362FB395980A98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89354F1BB84BC9875E89BE1142A0FE2">
    <w:name w:val="D289354F1BB84BC9875E89BE1142A0FE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2">
    <w:name w:val="836D6C47AFCA41A094B41410546A962A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4BFA88A48D48BD88B0FBD0321AABAF2">
    <w:name w:val="134BFA88A48D48BD88B0FBD0321AABAF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ADD01BD0BAA4502B5CEE90C8B4DF7022">
    <w:name w:val="CADD01BD0BAA4502B5CEE90C8B4DF70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5EEEB20F5B34D7D9ECF85192353BACE2">
    <w:name w:val="75EEEB20F5B34D7D9ECF85192353BACE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A5941D2D55C45FEBE8B22F3CAB73FFA2">
    <w:name w:val="3A5941D2D55C45FEBE8B22F3CAB73FF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8B138ABF5D544D99696E0454D8FF87D2">
    <w:name w:val="88B138ABF5D544D99696E0454D8FF87D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2">
    <w:name w:val="7A974F08C62D4BBD81F5BDD505CD9274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20B52A457F5451AB58C7085473939BC2">
    <w:name w:val="020B52A457F5451AB58C7085473939BC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C0376686605443687D41A0513C260E12">
    <w:name w:val="5C0376686605443687D41A0513C260E1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C970D8AC53D472785F0A450AB27948A2">
    <w:name w:val="BC970D8AC53D472785F0A450AB27948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B3224B26F5F46889EF536831E18AE372">
    <w:name w:val="4B3224B26F5F46889EF536831E18AE37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C98B87CCAD043D68524DEB1800790052">
    <w:name w:val="DC98B87CCAD043D68524DEB180079005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2">
    <w:name w:val="0CE4CD22C26E47B285FE50FC9856DF55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4E9E80B12434AAAB175D67D3DBEF2B22">
    <w:name w:val="B4E9E80B12434AAAB175D67D3DBEF2B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9E39427D6A4480B9C81836052597512">
    <w:name w:val="469E39427D6A4480B9C8183605259751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92C42B7DB9478F805E69FDE1BB2E852">
    <w:name w:val="E492C42B7DB9478F805E69FDE1BB2E85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E3CD9BA47F24F188875E1CB9BEEFB5F2">
    <w:name w:val="1E3CD9BA47F24F188875E1CB9BEEFB5F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E03841F6D4A4E2EB7C9C1E4D73CD6F62">
    <w:name w:val="8E03841F6D4A4E2EB7C9C1E4D73CD6F6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2">
    <w:name w:val="B88388866C6A4B0BB74BAB15D14BC512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84DD45142A441E294BD0330CE141A122">
    <w:name w:val="384DD45142A441E294BD0330CE141A1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9590122C004AF2B317541D970F67E82">
    <w:name w:val="D29590122C004AF2B317541D970F67E8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2F13D0F285B4952A91C0F1FFC3689DD2">
    <w:name w:val="B2F13D0F285B4952A91C0F1FFC3689DD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C1EEDC19C84B8CB88DB624B309CA722">
    <w:name w:val="30C1EEDC19C84B8CB88DB624B309CA7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4D6869E2F27452899A03445E7864D4E2">
    <w:name w:val="64D6869E2F27452899A03445E7864D4E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2">
    <w:name w:val="28C52F7957D846868FBC42E17A39E0BA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4718C5F2B2C412D86B769FFB5B176212">
    <w:name w:val="C4718C5F2B2C412D86B769FFB5B17621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4D34214B1A24A7095B86F696F0E986A2">
    <w:name w:val="F4D34214B1A24A7095B86F696F0E986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F092CB4BA3F4BAB871745C540EE6BFF2">
    <w:name w:val="8F092CB4BA3F4BAB871745C540EE6BFF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C102AA256F419486B5C3335672F53E2">
    <w:name w:val="A7C102AA256F419486B5C3335672F53E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25B0C6B5C740748DCF4ACC0C0E2FE42">
    <w:name w:val="BD25B0C6B5C740748DCF4ACC0C0E2FE4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2">
    <w:name w:val="B55A39CD4B7D46A0864FC752550A0F4A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0664A7F0C684DE6A29437227796EE8A2">
    <w:name w:val="F0664A7F0C684DE6A29437227796EE8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F886BF7CCF546288FB2B1586A425C322">
    <w:name w:val="FF886BF7CCF546288FB2B1586A425C3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4D281CA5B9C474B967E3C1320B0C3462">
    <w:name w:val="84D281CA5B9C474B967E3C1320B0C346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167FE8D7A3244BCA2D5DC38178734F22">
    <w:name w:val="6167FE8D7A3244BCA2D5DC38178734F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B92089DB9D4818A13CD21C3FEC95012">
    <w:name w:val="BDB92089DB9D4818A13CD21C3FEC9501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2">
    <w:name w:val="E41E0BBFA0F143139E77A314489D7F0D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BFC6E2E6496474E83667500E12627702">
    <w:name w:val="EBFC6E2E6496474E83667500E1262770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242CCDE9B1941539C09DA36F72640EF2">
    <w:name w:val="8242CCDE9B1941539C09DA36F72640EF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3C10E87F2B24ECD9C8F54ADA8D212402">
    <w:name w:val="F3C10E87F2B24ECD9C8F54ADA8D21240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00085B61894040A5FF6A57299BA6982">
    <w:name w:val="FB00085B61894040A5FF6A57299BA698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C3D6A510ED4F36882396FD9A3D415A2">
    <w:name w:val="15C3D6A510ED4F36882396FD9A3D415A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2">
    <w:name w:val="9294AFAD310E4A65A999FB81107F07E32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112CEF2E3CC44B085959EAB173BFB672">
    <w:name w:val="C112CEF2E3CC44B085959EAB173BFB67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71FD75FC3694D779FA59A21B53B85652">
    <w:name w:val="271FD75FC3694D779FA59A21B53B8565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9B8B15D1FE346A4B9149E6A1813600D2">
    <w:name w:val="F9B8B15D1FE346A4B9149E6A1813600D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87025AF2765492F98D5240C335027D02">
    <w:name w:val="F87025AF2765492F98D5240C335027D0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F4A191842F440EB9FCDB7D4749049582">
    <w:name w:val="BF4A191842F440EB9FCDB7D4749049582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3">
    <w:name w:val="68BCF059FAE24D38B723189348A345DC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3">
    <w:name w:val="4898521E74CA4AC4A665777C91565A53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3">
    <w:name w:val="0F54E8A6A3F14036A587252711B66C0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3">
    <w:name w:val="FB81FE586FD54529AA7774771104898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3">
    <w:name w:val="C74D7865BE4F4738928AA93E1B7940C6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3">
    <w:name w:val="911EF5089B3F41BEA8242E1E5275D9F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3">
    <w:name w:val="C2228C0B858444C989F9A523BB2C4606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71580BFA054C7FAA7068F88518775B3">
    <w:name w:val="4671580BFA054C7FAA7068F88518775B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56CBFCB43C04DDE81B4214A724DEAD53">
    <w:name w:val="F56CBFCB43C04DDE81B4214A724DEAD5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7D090E138D14D3EB660095525D60E783">
    <w:name w:val="17D090E138D14D3EB660095525D60E78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6FB2EE686D3459987362FB395980A983">
    <w:name w:val="06FB2EE686D3459987362FB395980A98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89354F1BB84BC9875E89BE1142A0FE3">
    <w:name w:val="D289354F1BB84BC9875E89BE1142A0FE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3">
    <w:name w:val="836D6C47AFCA41A094B41410546A962A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4BFA88A48D48BD88B0FBD0321AABAF3">
    <w:name w:val="134BFA88A48D48BD88B0FBD0321AABAF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ADD01BD0BAA4502B5CEE90C8B4DF7023">
    <w:name w:val="CADD01BD0BAA4502B5CEE90C8B4DF70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5EEEB20F5B34D7D9ECF85192353BACE3">
    <w:name w:val="75EEEB20F5B34D7D9ECF85192353BACE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A5941D2D55C45FEBE8B22F3CAB73FFA3">
    <w:name w:val="3A5941D2D55C45FEBE8B22F3CAB73FF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8B138ABF5D544D99696E0454D8FF87D3">
    <w:name w:val="88B138ABF5D544D99696E0454D8FF87D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3">
    <w:name w:val="7A974F08C62D4BBD81F5BDD505CD9274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20B52A457F5451AB58C7085473939BC3">
    <w:name w:val="020B52A457F5451AB58C7085473939BC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C0376686605443687D41A0513C260E13">
    <w:name w:val="5C0376686605443687D41A0513C260E1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C970D8AC53D472785F0A450AB27948A3">
    <w:name w:val="BC970D8AC53D472785F0A450AB27948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B3224B26F5F46889EF536831E18AE373">
    <w:name w:val="4B3224B26F5F46889EF536831E18AE37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C98B87CCAD043D68524DEB1800790053">
    <w:name w:val="DC98B87CCAD043D68524DEB180079005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3">
    <w:name w:val="0CE4CD22C26E47B285FE50FC9856DF55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4E9E80B12434AAAB175D67D3DBEF2B23">
    <w:name w:val="B4E9E80B12434AAAB175D67D3DBEF2B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9E39427D6A4480B9C81836052597513">
    <w:name w:val="469E39427D6A4480B9C8183605259751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92C42B7DB9478F805E69FDE1BB2E853">
    <w:name w:val="E492C42B7DB9478F805E69FDE1BB2E85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E3CD9BA47F24F188875E1CB9BEEFB5F3">
    <w:name w:val="1E3CD9BA47F24F188875E1CB9BEEFB5F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E03841F6D4A4E2EB7C9C1E4D73CD6F63">
    <w:name w:val="8E03841F6D4A4E2EB7C9C1E4D73CD6F6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3">
    <w:name w:val="B88388866C6A4B0BB74BAB15D14BC512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84DD45142A441E294BD0330CE141A123">
    <w:name w:val="384DD45142A441E294BD0330CE141A1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9590122C004AF2B317541D970F67E83">
    <w:name w:val="D29590122C004AF2B317541D970F67E8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2F13D0F285B4952A91C0F1FFC3689DD3">
    <w:name w:val="B2F13D0F285B4952A91C0F1FFC3689DD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C1EEDC19C84B8CB88DB624B309CA723">
    <w:name w:val="30C1EEDC19C84B8CB88DB624B309CA7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4D6869E2F27452899A03445E7864D4E3">
    <w:name w:val="64D6869E2F27452899A03445E7864D4E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3">
    <w:name w:val="28C52F7957D846868FBC42E17A39E0BA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4718C5F2B2C412D86B769FFB5B176213">
    <w:name w:val="C4718C5F2B2C412D86B769FFB5B17621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4D34214B1A24A7095B86F696F0E986A3">
    <w:name w:val="F4D34214B1A24A7095B86F696F0E986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F092CB4BA3F4BAB871745C540EE6BFF3">
    <w:name w:val="8F092CB4BA3F4BAB871745C540EE6BFF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C102AA256F419486B5C3335672F53E3">
    <w:name w:val="A7C102AA256F419486B5C3335672F53E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25B0C6B5C740748DCF4ACC0C0E2FE43">
    <w:name w:val="BD25B0C6B5C740748DCF4ACC0C0E2FE4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3">
    <w:name w:val="B55A39CD4B7D46A0864FC752550A0F4A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0664A7F0C684DE6A29437227796EE8A3">
    <w:name w:val="F0664A7F0C684DE6A29437227796EE8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F886BF7CCF546288FB2B1586A425C323">
    <w:name w:val="FF886BF7CCF546288FB2B1586A425C3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4D281CA5B9C474B967E3C1320B0C3463">
    <w:name w:val="84D281CA5B9C474B967E3C1320B0C346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167FE8D7A3244BCA2D5DC38178734F23">
    <w:name w:val="6167FE8D7A3244BCA2D5DC38178734F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B92089DB9D4818A13CD21C3FEC95013">
    <w:name w:val="BDB92089DB9D4818A13CD21C3FEC9501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3">
    <w:name w:val="E41E0BBFA0F143139E77A314489D7F0D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BFC6E2E6496474E83667500E12627703">
    <w:name w:val="EBFC6E2E6496474E83667500E1262770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242CCDE9B1941539C09DA36F72640EF3">
    <w:name w:val="8242CCDE9B1941539C09DA36F72640EF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3C10E87F2B24ECD9C8F54ADA8D212403">
    <w:name w:val="F3C10E87F2B24ECD9C8F54ADA8D21240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00085B61894040A5FF6A57299BA6983">
    <w:name w:val="FB00085B61894040A5FF6A57299BA698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C3D6A510ED4F36882396FD9A3D415A3">
    <w:name w:val="15C3D6A510ED4F36882396FD9A3D415A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3">
    <w:name w:val="9294AFAD310E4A65A999FB81107F07E33"/>
    <w:rsid w:val="007C0A7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112CEF2E3CC44B085959EAB173BFB673">
    <w:name w:val="C112CEF2E3CC44B085959EAB173BFB67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71FD75FC3694D779FA59A21B53B85653">
    <w:name w:val="271FD75FC3694D779FA59A21B53B8565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9B8B15D1FE346A4B9149E6A1813600D3">
    <w:name w:val="F9B8B15D1FE346A4B9149E6A1813600D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87025AF2765492F98D5240C335027D03">
    <w:name w:val="F87025AF2765492F98D5240C335027D0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F4A191842F440EB9FCDB7D4749049583">
    <w:name w:val="BF4A191842F440EB9FCDB7D4749049583"/>
    <w:rsid w:val="007C0A7A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4">
    <w:name w:val="68BCF059FAE24D38B723189348A345DC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4">
    <w:name w:val="25711D6A6F98415AB748D678F93F4B5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4">
    <w:name w:val="4898521E74CA4AC4A665777C91565A53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4">
    <w:name w:val="0F54E8A6A3F14036A587252711B66C0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4">
    <w:name w:val="FB81FE586FD54529AA7774771104898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4">
    <w:name w:val="C74D7865BE4F4738928AA93E1B7940C6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4">
    <w:name w:val="911EF5089B3F41BEA8242E1E5275D9F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4">
    <w:name w:val="C2228C0B858444C989F9A523BB2C4606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4">
    <w:name w:val="53A276C4141143D49EFA007782EA94F5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71580BFA054C7FAA7068F88518775B4">
    <w:name w:val="4671580BFA054C7FAA7068F88518775B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56CBFCB43C04DDE81B4214A724DEAD54">
    <w:name w:val="F56CBFCB43C04DDE81B4214A724DEAD5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7D090E138D14D3EB660095525D60E784">
    <w:name w:val="17D090E138D14D3EB660095525D60E78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6FB2EE686D3459987362FB395980A984">
    <w:name w:val="06FB2EE686D3459987362FB395980A98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89354F1BB84BC9875E89BE1142A0FE4">
    <w:name w:val="D289354F1BB84BC9875E89BE1142A0FE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4">
    <w:name w:val="836D6C47AFCA41A094B41410546A962A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4">
    <w:name w:val="1DF3A65F52D8470C86C62BCABDB24B3F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4BFA88A48D48BD88B0FBD0321AABAF4">
    <w:name w:val="134BFA88A48D48BD88B0FBD0321AABAF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ADD01BD0BAA4502B5CEE90C8B4DF7024">
    <w:name w:val="CADD01BD0BAA4502B5CEE90C8B4DF70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5EEEB20F5B34D7D9ECF85192353BACE4">
    <w:name w:val="75EEEB20F5B34D7D9ECF85192353BACE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A5941D2D55C45FEBE8B22F3CAB73FFA4">
    <w:name w:val="3A5941D2D55C45FEBE8B22F3CAB73FF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8B138ABF5D544D99696E0454D8FF87D4">
    <w:name w:val="88B138ABF5D544D99696E0454D8FF87D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4">
    <w:name w:val="7A974F08C62D4BBD81F5BDD505CD9274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4">
    <w:name w:val="D2415796CDBA4AA0A351502C43CF6C7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20B52A457F5451AB58C7085473939BC4">
    <w:name w:val="020B52A457F5451AB58C7085473939BC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C0376686605443687D41A0513C260E14">
    <w:name w:val="5C0376686605443687D41A0513C260E1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C970D8AC53D472785F0A450AB27948A4">
    <w:name w:val="BC970D8AC53D472785F0A450AB27948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B3224B26F5F46889EF536831E18AE374">
    <w:name w:val="4B3224B26F5F46889EF536831E18AE37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C98B87CCAD043D68524DEB1800790054">
    <w:name w:val="DC98B87CCAD043D68524DEB180079005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4">
    <w:name w:val="0CE4CD22C26E47B285FE50FC9856DF55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4">
    <w:name w:val="BC6EE3D1166C416CBEA32417FADB2F21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4E9E80B12434AAAB175D67D3DBEF2B24">
    <w:name w:val="B4E9E80B12434AAAB175D67D3DBEF2B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9E39427D6A4480B9C81836052597514">
    <w:name w:val="469E39427D6A4480B9C8183605259751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92C42B7DB9478F805E69FDE1BB2E854">
    <w:name w:val="E492C42B7DB9478F805E69FDE1BB2E85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E3CD9BA47F24F188875E1CB9BEEFB5F4">
    <w:name w:val="1E3CD9BA47F24F188875E1CB9BEEFB5F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E03841F6D4A4E2EB7C9C1E4D73CD6F64">
    <w:name w:val="8E03841F6D4A4E2EB7C9C1E4D73CD6F6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4">
    <w:name w:val="B88388866C6A4B0BB74BAB15D14BC512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4">
    <w:name w:val="4C47ED37C079438BBC66C5851BD1925D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84DD45142A441E294BD0330CE141A124">
    <w:name w:val="384DD45142A441E294BD0330CE141A1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9590122C004AF2B317541D970F67E84">
    <w:name w:val="D29590122C004AF2B317541D970F67E8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2F13D0F285B4952A91C0F1FFC3689DD4">
    <w:name w:val="B2F13D0F285B4952A91C0F1FFC3689DD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C1EEDC19C84B8CB88DB624B309CA724">
    <w:name w:val="30C1EEDC19C84B8CB88DB624B309CA7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4D6869E2F27452899A03445E7864D4E4">
    <w:name w:val="64D6869E2F27452899A03445E7864D4E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4">
    <w:name w:val="28C52F7957D846868FBC42E17A39E0BA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4">
    <w:name w:val="AF864A5AAF9B4A118D17C448ABEA9E27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4718C5F2B2C412D86B769FFB5B176214">
    <w:name w:val="C4718C5F2B2C412D86B769FFB5B17621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4D34214B1A24A7095B86F696F0E986A4">
    <w:name w:val="F4D34214B1A24A7095B86F696F0E986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F092CB4BA3F4BAB871745C540EE6BFF4">
    <w:name w:val="8F092CB4BA3F4BAB871745C540EE6BFF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C102AA256F419486B5C3335672F53E4">
    <w:name w:val="A7C102AA256F419486B5C3335672F53E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25B0C6B5C740748DCF4ACC0C0E2FE44">
    <w:name w:val="BD25B0C6B5C740748DCF4ACC0C0E2FE4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4">
    <w:name w:val="B55A39CD4B7D46A0864FC752550A0F4A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4">
    <w:name w:val="5945A2B905E94B4CB264E5EC7558BE1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0664A7F0C684DE6A29437227796EE8A4">
    <w:name w:val="F0664A7F0C684DE6A29437227796EE8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F886BF7CCF546288FB2B1586A425C324">
    <w:name w:val="FF886BF7CCF546288FB2B1586A425C3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4D281CA5B9C474B967E3C1320B0C3464">
    <w:name w:val="84D281CA5B9C474B967E3C1320B0C346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167FE8D7A3244BCA2D5DC38178734F24">
    <w:name w:val="6167FE8D7A3244BCA2D5DC38178734F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B92089DB9D4818A13CD21C3FEC95014">
    <w:name w:val="BDB92089DB9D4818A13CD21C3FEC9501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4">
    <w:name w:val="E41E0BBFA0F143139E77A314489D7F0D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4">
    <w:name w:val="3A37C2ED64D54ACB8CF9F18242B7D572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BFC6E2E6496474E83667500E12627704">
    <w:name w:val="EBFC6E2E6496474E83667500E1262770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242CCDE9B1941539C09DA36F72640EF4">
    <w:name w:val="8242CCDE9B1941539C09DA36F72640EF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3C10E87F2B24ECD9C8F54ADA8D212404">
    <w:name w:val="F3C10E87F2B24ECD9C8F54ADA8D21240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00085B61894040A5FF6A57299BA6984">
    <w:name w:val="FB00085B61894040A5FF6A57299BA698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C3D6A510ED4F36882396FD9A3D415A4">
    <w:name w:val="15C3D6A510ED4F36882396FD9A3D415A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4">
    <w:name w:val="9294AFAD310E4A65A999FB81107F07E34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4">
    <w:name w:val="419630686892454BADDA01E257114F6F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112CEF2E3CC44B085959EAB173BFB674">
    <w:name w:val="C112CEF2E3CC44B085959EAB173BFB67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71FD75FC3694D779FA59A21B53B85654">
    <w:name w:val="271FD75FC3694D779FA59A21B53B8565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9B8B15D1FE346A4B9149E6A1813600D4">
    <w:name w:val="F9B8B15D1FE346A4B9149E6A1813600D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87025AF2765492F98D5240C335027D04">
    <w:name w:val="F87025AF2765492F98D5240C335027D0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F4A191842F440EB9FCDB7D4749049584">
    <w:name w:val="BF4A191842F440EB9FCDB7D4749049584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5">
    <w:name w:val="68BCF059FAE24D38B723189348A345DC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5">
    <w:name w:val="25711D6A6F98415AB748D678F93F4B5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5">
    <w:name w:val="4898521E74CA4AC4A665777C91565A53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5">
    <w:name w:val="0F54E8A6A3F14036A587252711B66C0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5">
    <w:name w:val="FB81FE586FD54529AA7774771104898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5">
    <w:name w:val="C74D7865BE4F4738928AA93E1B7940C6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5">
    <w:name w:val="911EF5089B3F41BEA8242E1E5275D9F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5">
    <w:name w:val="C2228C0B858444C989F9A523BB2C4606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5">
    <w:name w:val="53A276C4141143D49EFA007782EA94F5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71580BFA054C7FAA7068F88518775B5">
    <w:name w:val="4671580BFA054C7FAA7068F88518775B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56CBFCB43C04DDE81B4214A724DEAD55">
    <w:name w:val="F56CBFCB43C04DDE81B4214A724DEAD5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7D090E138D14D3EB660095525D60E785">
    <w:name w:val="17D090E138D14D3EB660095525D60E78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6FB2EE686D3459987362FB395980A985">
    <w:name w:val="06FB2EE686D3459987362FB395980A98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89354F1BB84BC9875E89BE1142A0FE5">
    <w:name w:val="D289354F1BB84BC9875E89BE1142A0FE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5">
    <w:name w:val="836D6C47AFCA41A094B41410546A962A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5">
    <w:name w:val="1DF3A65F52D8470C86C62BCABDB24B3F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4BFA88A48D48BD88B0FBD0321AABAF5">
    <w:name w:val="134BFA88A48D48BD88B0FBD0321AABAF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ADD01BD0BAA4502B5CEE90C8B4DF7025">
    <w:name w:val="CADD01BD0BAA4502B5CEE90C8B4DF70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5EEEB20F5B34D7D9ECF85192353BACE5">
    <w:name w:val="75EEEB20F5B34D7D9ECF85192353BACE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A5941D2D55C45FEBE8B22F3CAB73FFA5">
    <w:name w:val="3A5941D2D55C45FEBE8B22F3CAB73FF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8B138ABF5D544D99696E0454D8FF87D5">
    <w:name w:val="88B138ABF5D544D99696E0454D8FF87D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5">
    <w:name w:val="7A974F08C62D4BBD81F5BDD505CD9274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5">
    <w:name w:val="D2415796CDBA4AA0A351502C43CF6C7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20B52A457F5451AB58C7085473939BC5">
    <w:name w:val="020B52A457F5451AB58C7085473939BC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C0376686605443687D41A0513C260E15">
    <w:name w:val="5C0376686605443687D41A0513C260E1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C970D8AC53D472785F0A450AB27948A5">
    <w:name w:val="BC970D8AC53D472785F0A450AB27948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B3224B26F5F46889EF536831E18AE375">
    <w:name w:val="4B3224B26F5F46889EF536831E18AE37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C98B87CCAD043D68524DEB1800790055">
    <w:name w:val="DC98B87CCAD043D68524DEB180079005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5">
    <w:name w:val="0CE4CD22C26E47B285FE50FC9856DF55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5">
    <w:name w:val="BC6EE3D1166C416CBEA32417FADB2F21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4E9E80B12434AAAB175D67D3DBEF2B25">
    <w:name w:val="B4E9E80B12434AAAB175D67D3DBEF2B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9E39427D6A4480B9C81836052597515">
    <w:name w:val="469E39427D6A4480B9C8183605259751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92C42B7DB9478F805E69FDE1BB2E855">
    <w:name w:val="E492C42B7DB9478F805E69FDE1BB2E85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E3CD9BA47F24F188875E1CB9BEEFB5F5">
    <w:name w:val="1E3CD9BA47F24F188875E1CB9BEEFB5F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E03841F6D4A4E2EB7C9C1E4D73CD6F65">
    <w:name w:val="8E03841F6D4A4E2EB7C9C1E4D73CD6F6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5">
    <w:name w:val="B88388866C6A4B0BB74BAB15D14BC512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5">
    <w:name w:val="4C47ED37C079438BBC66C5851BD1925D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84DD45142A441E294BD0330CE141A125">
    <w:name w:val="384DD45142A441E294BD0330CE141A1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9590122C004AF2B317541D970F67E85">
    <w:name w:val="D29590122C004AF2B317541D970F67E8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2F13D0F285B4952A91C0F1FFC3689DD5">
    <w:name w:val="B2F13D0F285B4952A91C0F1FFC3689DD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C1EEDC19C84B8CB88DB624B309CA725">
    <w:name w:val="30C1EEDC19C84B8CB88DB624B309CA7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4D6869E2F27452899A03445E7864D4E5">
    <w:name w:val="64D6869E2F27452899A03445E7864D4E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5">
    <w:name w:val="28C52F7957D846868FBC42E17A39E0BA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5">
    <w:name w:val="AF864A5AAF9B4A118D17C448ABEA9E27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4718C5F2B2C412D86B769FFB5B176215">
    <w:name w:val="C4718C5F2B2C412D86B769FFB5B17621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4D34214B1A24A7095B86F696F0E986A5">
    <w:name w:val="F4D34214B1A24A7095B86F696F0E986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F092CB4BA3F4BAB871745C540EE6BFF5">
    <w:name w:val="8F092CB4BA3F4BAB871745C540EE6BFF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C102AA256F419486B5C3335672F53E5">
    <w:name w:val="A7C102AA256F419486B5C3335672F53E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25B0C6B5C740748DCF4ACC0C0E2FE45">
    <w:name w:val="BD25B0C6B5C740748DCF4ACC0C0E2FE4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5">
    <w:name w:val="B55A39CD4B7D46A0864FC752550A0F4A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5">
    <w:name w:val="5945A2B905E94B4CB264E5EC7558BE1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0664A7F0C684DE6A29437227796EE8A5">
    <w:name w:val="F0664A7F0C684DE6A29437227796EE8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F886BF7CCF546288FB2B1586A425C325">
    <w:name w:val="FF886BF7CCF546288FB2B1586A425C3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4D281CA5B9C474B967E3C1320B0C3465">
    <w:name w:val="84D281CA5B9C474B967E3C1320B0C346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167FE8D7A3244BCA2D5DC38178734F25">
    <w:name w:val="6167FE8D7A3244BCA2D5DC38178734F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B92089DB9D4818A13CD21C3FEC95015">
    <w:name w:val="BDB92089DB9D4818A13CD21C3FEC9501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5">
    <w:name w:val="E41E0BBFA0F143139E77A314489D7F0D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5">
    <w:name w:val="3A37C2ED64D54ACB8CF9F18242B7D572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BFC6E2E6496474E83667500E12627705">
    <w:name w:val="EBFC6E2E6496474E83667500E1262770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242CCDE9B1941539C09DA36F72640EF5">
    <w:name w:val="8242CCDE9B1941539C09DA36F72640EF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3C10E87F2B24ECD9C8F54ADA8D212405">
    <w:name w:val="F3C10E87F2B24ECD9C8F54ADA8D21240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00085B61894040A5FF6A57299BA6985">
    <w:name w:val="FB00085B61894040A5FF6A57299BA698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C3D6A510ED4F36882396FD9A3D415A5">
    <w:name w:val="15C3D6A510ED4F36882396FD9A3D415A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5">
    <w:name w:val="9294AFAD310E4A65A999FB81107F07E35"/>
    <w:rsid w:val="0000209B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5">
    <w:name w:val="419630686892454BADDA01E257114F6F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112CEF2E3CC44B085959EAB173BFB675">
    <w:name w:val="C112CEF2E3CC44B085959EAB173BFB67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71FD75FC3694D779FA59A21B53B85655">
    <w:name w:val="271FD75FC3694D779FA59A21B53B8565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9B8B15D1FE346A4B9149E6A1813600D5">
    <w:name w:val="F9B8B15D1FE346A4B9149E6A1813600D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87025AF2765492F98D5240C335027D05">
    <w:name w:val="F87025AF2765492F98D5240C335027D0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F4A191842F440EB9FCDB7D4749049585">
    <w:name w:val="BF4A191842F440EB9FCDB7D4749049585"/>
    <w:rsid w:val="0000209B"/>
    <w:pPr>
      <w:spacing w:after="0" w:line="240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6">
    <w:name w:val="68BCF059FAE24D38B723189348A345DC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6">
    <w:name w:val="25711D6A6F98415AB748D678F93F4B5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6">
    <w:name w:val="4898521E74CA4AC4A665777C91565A53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6">
    <w:name w:val="0F54E8A6A3F14036A587252711B66C0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6">
    <w:name w:val="FB81FE586FD54529AA7774771104898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6">
    <w:name w:val="C74D7865BE4F4738928AA93E1B7940C6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6">
    <w:name w:val="911EF5089B3F41BEA8242E1E5275D9F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6">
    <w:name w:val="C2228C0B858444C989F9A523BB2C4606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6">
    <w:name w:val="53A276C4141143D49EFA007782EA94F5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71580BFA054C7FAA7068F88518775B6">
    <w:name w:val="4671580BFA054C7FAA7068F88518775B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56CBFCB43C04DDE81B4214A724DEAD56">
    <w:name w:val="F56CBFCB43C04DDE81B4214A724DEAD5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7D090E138D14D3EB660095525D60E786">
    <w:name w:val="17D090E138D14D3EB660095525D60E78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6FB2EE686D3459987362FB395980A986">
    <w:name w:val="06FB2EE686D3459987362FB395980A98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89354F1BB84BC9875E89BE1142A0FE6">
    <w:name w:val="D289354F1BB84BC9875E89BE1142A0FE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6">
    <w:name w:val="836D6C47AFCA41A094B41410546A962A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6">
    <w:name w:val="1DF3A65F52D8470C86C62BCABDB24B3F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4BFA88A48D48BD88B0FBD0321AABAF6">
    <w:name w:val="134BFA88A48D48BD88B0FBD0321AABAF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ADD01BD0BAA4502B5CEE90C8B4DF7026">
    <w:name w:val="CADD01BD0BAA4502B5CEE90C8B4DF70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5EEEB20F5B34D7D9ECF85192353BACE6">
    <w:name w:val="75EEEB20F5B34D7D9ECF85192353BACE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A5941D2D55C45FEBE8B22F3CAB73FFA6">
    <w:name w:val="3A5941D2D55C45FEBE8B22F3CAB73FF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8B138ABF5D544D99696E0454D8FF87D6">
    <w:name w:val="88B138ABF5D544D99696E0454D8FF87D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6">
    <w:name w:val="7A974F08C62D4BBD81F5BDD505CD9274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6">
    <w:name w:val="D2415796CDBA4AA0A351502C43CF6C7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20B52A457F5451AB58C7085473939BC6">
    <w:name w:val="020B52A457F5451AB58C7085473939BC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C0376686605443687D41A0513C260E16">
    <w:name w:val="5C0376686605443687D41A0513C260E1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C970D8AC53D472785F0A450AB27948A6">
    <w:name w:val="BC970D8AC53D472785F0A450AB27948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B3224B26F5F46889EF536831E18AE376">
    <w:name w:val="4B3224B26F5F46889EF536831E18AE37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C98B87CCAD043D68524DEB1800790056">
    <w:name w:val="DC98B87CCAD043D68524DEB180079005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6">
    <w:name w:val="0CE4CD22C26E47B285FE50FC9856DF55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6">
    <w:name w:val="BC6EE3D1166C416CBEA32417FADB2F21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4E9E80B12434AAAB175D67D3DBEF2B26">
    <w:name w:val="B4E9E80B12434AAAB175D67D3DBEF2B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9E39427D6A4480B9C81836052597516">
    <w:name w:val="469E39427D6A4480B9C8183605259751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92C42B7DB9478F805E69FDE1BB2E856">
    <w:name w:val="E492C42B7DB9478F805E69FDE1BB2E85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E3CD9BA47F24F188875E1CB9BEEFB5F6">
    <w:name w:val="1E3CD9BA47F24F188875E1CB9BEEFB5F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E03841F6D4A4E2EB7C9C1E4D73CD6F66">
    <w:name w:val="8E03841F6D4A4E2EB7C9C1E4D73CD6F6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6">
    <w:name w:val="B88388866C6A4B0BB74BAB15D14BC512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6">
    <w:name w:val="4C47ED37C079438BBC66C5851BD1925D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84DD45142A441E294BD0330CE141A126">
    <w:name w:val="384DD45142A441E294BD0330CE141A1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9590122C004AF2B317541D970F67E86">
    <w:name w:val="D29590122C004AF2B317541D970F67E8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2F13D0F285B4952A91C0F1FFC3689DD6">
    <w:name w:val="B2F13D0F285B4952A91C0F1FFC3689DD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C1EEDC19C84B8CB88DB624B309CA726">
    <w:name w:val="30C1EEDC19C84B8CB88DB624B309CA7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4D6869E2F27452899A03445E7864D4E6">
    <w:name w:val="64D6869E2F27452899A03445E7864D4E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6">
    <w:name w:val="28C52F7957D846868FBC42E17A39E0BA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6">
    <w:name w:val="AF864A5AAF9B4A118D17C448ABEA9E27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4718C5F2B2C412D86B769FFB5B176216">
    <w:name w:val="C4718C5F2B2C412D86B769FFB5B17621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4D34214B1A24A7095B86F696F0E986A6">
    <w:name w:val="F4D34214B1A24A7095B86F696F0E986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F092CB4BA3F4BAB871745C540EE6BFF6">
    <w:name w:val="8F092CB4BA3F4BAB871745C540EE6BFF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C102AA256F419486B5C3335672F53E6">
    <w:name w:val="A7C102AA256F419486B5C3335672F53E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25B0C6B5C740748DCF4ACC0C0E2FE46">
    <w:name w:val="BD25B0C6B5C740748DCF4ACC0C0E2FE4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6">
    <w:name w:val="B55A39CD4B7D46A0864FC752550A0F4A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6">
    <w:name w:val="5945A2B905E94B4CB264E5EC7558BE1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0664A7F0C684DE6A29437227796EE8A6">
    <w:name w:val="F0664A7F0C684DE6A29437227796EE8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F886BF7CCF546288FB2B1586A425C326">
    <w:name w:val="FF886BF7CCF546288FB2B1586A425C3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4D281CA5B9C474B967E3C1320B0C3466">
    <w:name w:val="84D281CA5B9C474B967E3C1320B0C346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167FE8D7A3244BCA2D5DC38178734F26">
    <w:name w:val="6167FE8D7A3244BCA2D5DC38178734F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B92089DB9D4818A13CD21C3FEC95016">
    <w:name w:val="BDB92089DB9D4818A13CD21C3FEC9501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6">
    <w:name w:val="E41E0BBFA0F143139E77A314489D7F0D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6">
    <w:name w:val="3A37C2ED64D54ACB8CF9F18242B7D572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BFC6E2E6496474E83667500E12627706">
    <w:name w:val="EBFC6E2E6496474E83667500E1262770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242CCDE9B1941539C09DA36F72640EF6">
    <w:name w:val="8242CCDE9B1941539C09DA36F72640EF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3C10E87F2B24ECD9C8F54ADA8D212406">
    <w:name w:val="F3C10E87F2B24ECD9C8F54ADA8D21240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00085B61894040A5FF6A57299BA6986">
    <w:name w:val="FB00085B61894040A5FF6A57299BA698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C3D6A510ED4F36882396FD9A3D415A6">
    <w:name w:val="15C3D6A510ED4F36882396FD9A3D415A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6">
    <w:name w:val="9294AFAD310E4A65A999FB81107F07E36"/>
    <w:rsid w:val="0000209B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6">
    <w:name w:val="419630686892454BADDA01E257114F6F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112CEF2E3CC44B085959EAB173BFB676">
    <w:name w:val="C112CEF2E3CC44B085959EAB173BFB67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71FD75FC3694D779FA59A21B53B85656">
    <w:name w:val="271FD75FC3694D779FA59A21B53B8565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9B8B15D1FE346A4B9149E6A1813600D6">
    <w:name w:val="F9B8B15D1FE346A4B9149E6A1813600D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87025AF2765492F98D5240C335027D06">
    <w:name w:val="F87025AF2765492F98D5240C335027D0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F4A191842F440EB9FCDB7D4749049586">
    <w:name w:val="BF4A191842F440EB9FCDB7D4749049586"/>
    <w:rsid w:val="0000209B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8BCF059FAE24D38B723189348A345DC7">
    <w:name w:val="68BCF059FAE24D38B723189348A345DC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25711D6A6F98415AB748D678F93F4B527">
    <w:name w:val="25711D6A6F98415AB748D678F93F4B5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898521E74CA4AC4A665777C91565A537">
    <w:name w:val="4898521E74CA4AC4A665777C91565A53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F54E8A6A3F14036A587252711B66C0A7">
    <w:name w:val="0F54E8A6A3F14036A587252711B66C0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81FE586FD54529AA777477110489827">
    <w:name w:val="FB81FE586FD54529AA7774771104898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74D7865BE4F4738928AA93E1B7940C67">
    <w:name w:val="C74D7865BE4F4738928AA93E1B7940C6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11EF5089B3F41BEA8242E1E5275D9F27">
    <w:name w:val="911EF5089B3F41BEA8242E1E5275D9F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2228C0B858444C989F9A523BB2C46067">
    <w:name w:val="C2228C0B858444C989F9A523BB2C4606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53A276C4141143D49EFA007782EA94F57">
    <w:name w:val="53A276C4141143D49EFA007782EA94F5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71580BFA054C7FAA7068F88518775B7">
    <w:name w:val="4671580BFA054C7FAA7068F88518775B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56CBFCB43C04DDE81B4214A724DEAD57">
    <w:name w:val="F56CBFCB43C04DDE81B4214A724DEAD5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7D090E138D14D3EB660095525D60E787">
    <w:name w:val="17D090E138D14D3EB660095525D60E78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6FB2EE686D3459987362FB395980A987">
    <w:name w:val="06FB2EE686D3459987362FB395980A98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89354F1BB84BC9875E89BE1142A0FE7">
    <w:name w:val="D289354F1BB84BC9875E89BE1142A0FE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36D6C47AFCA41A094B41410546A962A7">
    <w:name w:val="836D6C47AFCA41A094B41410546A962A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1DF3A65F52D8470C86C62BCABDB24B3F7">
    <w:name w:val="1DF3A65F52D8470C86C62BCABDB24B3F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34BFA88A48D48BD88B0FBD0321AABAF7">
    <w:name w:val="134BFA88A48D48BD88B0FBD0321AABAF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ADD01BD0BAA4502B5CEE90C8B4DF7027">
    <w:name w:val="CADD01BD0BAA4502B5CEE90C8B4DF70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5EEEB20F5B34D7D9ECF85192353BACE7">
    <w:name w:val="75EEEB20F5B34D7D9ECF85192353BACE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A5941D2D55C45FEBE8B22F3CAB73FFA7">
    <w:name w:val="3A5941D2D55C45FEBE8B22F3CAB73FF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8B138ABF5D544D99696E0454D8FF87D7">
    <w:name w:val="88B138ABF5D544D99696E0454D8FF87D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7A974F08C62D4BBD81F5BDD505CD92747">
    <w:name w:val="7A974F08C62D4BBD81F5BDD505CD9274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D2415796CDBA4AA0A351502C43CF6C7A7">
    <w:name w:val="D2415796CDBA4AA0A351502C43CF6C7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20B52A457F5451AB58C7085473939BC7">
    <w:name w:val="020B52A457F5451AB58C7085473939BC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5C0376686605443687D41A0513C260E17">
    <w:name w:val="5C0376686605443687D41A0513C260E1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C970D8AC53D472785F0A450AB27948A7">
    <w:name w:val="BC970D8AC53D472785F0A450AB27948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B3224B26F5F46889EF536831E18AE377">
    <w:name w:val="4B3224B26F5F46889EF536831E18AE37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C98B87CCAD043D68524DEB1800790057">
    <w:name w:val="DC98B87CCAD043D68524DEB180079005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0CE4CD22C26E47B285FE50FC9856DF557">
    <w:name w:val="0CE4CD22C26E47B285FE50FC9856DF55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BC6EE3D1166C416CBEA32417FADB2F217">
    <w:name w:val="BC6EE3D1166C416CBEA32417FADB2F21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4E9E80B12434AAAB175D67D3DBEF2B27">
    <w:name w:val="B4E9E80B12434AAAB175D67D3DBEF2B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469E39427D6A4480B9C81836052597517">
    <w:name w:val="469E39427D6A4480B9C8183605259751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92C42B7DB9478F805E69FDE1BB2E857">
    <w:name w:val="E492C42B7DB9478F805E69FDE1BB2E85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E3CD9BA47F24F188875E1CB9BEEFB5F7">
    <w:name w:val="1E3CD9BA47F24F188875E1CB9BEEFB5F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E03841F6D4A4E2EB7C9C1E4D73CD6F67">
    <w:name w:val="8E03841F6D4A4E2EB7C9C1E4D73CD6F6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88388866C6A4B0BB74BAB15D14BC5127">
    <w:name w:val="B88388866C6A4B0BB74BAB15D14BC512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4C47ED37C079438BBC66C5851BD1925D7">
    <w:name w:val="4C47ED37C079438BBC66C5851BD1925D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84DD45142A441E294BD0330CE141A127">
    <w:name w:val="384DD45142A441E294BD0330CE141A1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D29590122C004AF2B317541D970F67E87">
    <w:name w:val="D29590122C004AF2B317541D970F67E8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2F13D0F285B4952A91C0F1FFC3689DD7">
    <w:name w:val="B2F13D0F285B4952A91C0F1FFC3689DD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30C1EEDC19C84B8CB88DB624B309CA727">
    <w:name w:val="30C1EEDC19C84B8CB88DB624B309CA7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4D6869E2F27452899A03445E7864D4E7">
    <w:name w:val="64D6869E2F27452899A03445E7864D4E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8C52F7957D846868FBC42E17A39E0BA7">
    <w:name w:val="28C52F7957D846868FBC42E17A39E0BA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AF864A5AAF9B4A118D17C448ABEA9E277">
    <w:name w:val="AF864A5AAF9B4A118D17C448ABEA9E27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4718C5F2B2C412D86B769FFB5B176217">
    <w:name w:val="C4718C5F2B2C412D86B769FFB5B17621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4D34214B1A24A7095B86F696F0E986A7">
    <w:name w:val="F4D34214B1A24A7095B86F696F0E986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F092CB4BA3F4BAB871745C540EE6BFF7">
    <w:name w:val="8F092CB4BA3F4BAB871745C540EE6BFF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A7C102AA256F419486B5C3335672F53E7">
    <w:name w:val="A7C102AA256F419486B5C3335672F53E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25B0C6B5C740748DCF4ACC0C0E2FE47">
    <w:name w:val="BD25B0C6B5C740748DCF4ACC0C0E2FE4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55A39CD4B7D46A0864FC752550A0F4A7">
    <w:name w:val="B55A39CD4B7D46A0864FC752550A0F4A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5945A2B905E94B4CB264E5EC7558BE1A7">
    <w:name w:val="5945A2B905E94B4CB264E5EC7558BE1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0664A7F0C684DE6A29437227796EE8A7">
    <w:name w:val="F0664A7F0C684DE6A29437227796EE8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F886BF7CCF546288FB2B1586A425C327">
    <w:name w:val="FF886BF7CCF546288FB2B1586A425C3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4D281CA5B9C474B967E3C1320B0C3467">
    <w:name w:val="84D281CA5B9C474B967E3C1320B0C346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6167FE8D7A3244BCA2D5DC38178734F27">
    <w:name w:val="6167FE8D7A3244BCA2D5DC38178734F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DB92089DB9D4818A13CD21C3FEC95017">
    <w:name w:val="BDB92089DB9D4818A13CD21C3FEC9501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41E0BBFA0F143139E77A314489D7F0D7">
    <w:name w:val="E41E0BBFA0F143139E77A314489D7F0D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3A37C2ED64D54ACB8CF9F18242B7D5727">
    <w:name w:val="3A37C2ED64D54ACB8CF9F18242B7D572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EBFC6E2E6496474E83667500E12627707">
    <w:name w:val="EBFC6E2E6496474E83667500E1262770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8242CCDE9B1941539C09DA36F72640EF7">
    <w:name w:val="8242CCDE9B1941539C09DA36F72640EF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3C10E87F2B24ECD9C8F54ADA8D212407">
    <w:name w:val="F3C10E87F2B24ECD9C8F54ADA8D21240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B00085B61894040A5FF6A57299BA6987">
    <w:name w:val="FB00085B61894040A5FF6A57299BA698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15C3D6A510ED4F36882396FD9A3D415A7">
    <w:name w:val="15C3D6A510ED4F36882396FD9A3D415A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9294AFAD310E4A65A999FB81107F07E37">
    <w:name w:val="9294AFAD310E4A65A999FB81107F07E37"/>
    <w:rsid w:val="00827DCE"/>
    <w:pPr>
      <w:spacing w:after="0" w:line="264" w:lineRule="auto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32"/>
      <w:lang w:eastAsia="ja-JP"/>
    </w:rPr>
  </w:style>
  <w:style w:type="paragraph" w:customStyle="1" w:styleId="419630686892454BADDA01E257114F6F7">
    <w:name w:val="419630686892454BADDA01E257114F6F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C112CEF2E3CC44B085959EAB173BFB677">
    <w:name w:val="C112CEF2E3CC44B085959EAB173BFB67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271FD75FC3694D779FA59A21B53B85657">
    <w:name w:val="271FD75FC3694D779FA59A21B53B8565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9B8B15D1FE346A4B9149E6A1813600D7">
    <w:name w:val="F9B8B15D1FE346A4B9149E6A1813600D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F87025AF2765492F98D5240C335027D07">
    <w:name w:val="F87025AF2765492F98D5240C335027D0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  <w:style w:type="paragraph" w:customStyle="1" w:styleId="BF4A191842F440EB9FCDB7D4749049587">
    <w:name w:val="BF4A191842F440EB9FCDB7D4749049587"/>
    <w:rsid w:val="00827DCE"/>
    <w:pPr>
      <w:spacing w:after="0" w:line="264" w:lineRule="auto"/>
      <w:jc w:val="center"/>
    </w:pPr>
    <w:rPr>
      <w:color w:val="595959" w:themeColor="text1" w:themeTint="A6"/>
      <w:sz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Office_17150452_TF03424896</Template>
  <TotalTime>977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33</cp:revision>
  <cp:lastPrinted>2012-08-29T19:15:00Z</cp:lastPrinted>
  <dcterms:created xsi:type="dcterms:W3CDTF">2018-01-16T12:57:00Z</dcterms:created>
  <dcterms:modified xsi:type="dcterms:W3CDTF">2018-01-19T05:45:00Z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