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C9A" w:rsidRPr="00A77992" w:rsidRDefault="00AE48D5">
      <w:pPr>
        <w:pStyle w:val="Title"/>
        <w:rPr>
          <w:lang w:val="pl-PL"/>
        </w:rPr>
      </w:pPr>
      <w:r w:rsidRPr="00A77992">
        <w:rPr>
          <w:lang w:val="pl-PL"/>
        </w:rPr>
        <w:t xml:space="preserve">Najbardziej </w:t>
      </w:r>
      <w:r w:rsidRPr="00A77992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3117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tło" descr="Grafika tła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Promieni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Czarne obramowani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Obramowanie prostokątne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1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B0C9A" w:rsidRDefault="008B0C9A"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tło" o:spid="_x0000_s1026" alt="Grafika tła&#10;" style="position:absolute;left:0;text-align:left;margin-left:0;margin-top:0;width:724.3pt;height:540.7pt;z-index:-251663363;mso-position-horizontal:center;mso-position-horizontal-relative:page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romienie" o:spid="_x0000_s1027" type="#_x0000_t75" style="position:absolute;width:9201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  <v:imagedata r:id="rId13" o:title=""/>
                  <v:path arrowok="t"/>
                </v:shape>
                <v:shape id="Czarne obramowanie" o:spid="_x0000_s1028" type="#_x0000_t75" style="position:absolute;left:95;width:91821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  <v:imagedata r:id="rId14" o:title=""/>
                  <v:path arrowok="t"/>
                </v:shape>
                <v:rect id="Obramowanie prostokątne" o:spid="_x0000_s1029" style="position:absolute;left:1809;top:1619;width:88341;height:65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vOMMA&#10;AADaAAAADwAAAGRycy9kb3ducmV2LnhtbESPQWvCQBSE74L/YXlCL6VuWmkp0VXEtuJBD0n6Ax7Z&#10;ZzZt9m3IbpP037uC4HGYmW+Y1Wa0jeip87VjBc/zBARx6XTNlYLv4uvpHYQPyBobx6Tgnzxs1tPJ&#10;ClPtBs6oz0MlIoR9igpMCG0qpS8NWfRz1xJH7+w6iyHKrpK6wyHCbSNfkuRNWqw5LhhsaWeo/M3/&#10;rIKPH/p8zAz5pkikPRW4OJb7hVIPs3G7BBFoDPfwrX3QCl7heiXe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FvOMMAAADaAAAADwAAAAAAAAAAAAAAAACYAgAAZHJzL2Rv&#10;d25yZXYueG1sUEsFBgAAAAAEAAQA9QAAAIgDAAAAAA==&#10;" filled="f" strokecolor="#8b0e04 [3204]" strokeweight="6.5pt">
                  <v:textbox>
                    <w:txbxContent>
                      <w:p w:rsidR="008B0C9A" w:rsidRDefault="008B0C9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A77992">
        <w:rPr>
          <w:lang w:val="pl-PL"/>
        </w:rPr>
        <w:t>wartościowy zawodnik</w:t>
      </w:r>
    </w:p>
    <w:p w:rsidR="008B0C9A" w:rsidRPr="00682567" w:rsidRDefault="000639AE">
      <w:pPr>
        <w:pStyle w:val="Nazwa"/>
        <w:rPr>
          <w:lang w:val="pl-PL"/>
        </w:rPr>
      </w:pPr>
      <w:sdt>
        <w:sdtPr>
          <w:rPr>
            <w:lang w:val="pl-PL"/>
          </w:rPr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AE48D5" w:rsidRPr="00682567">
            <w:rPr>
              <w:rFonts w:ascii="Times New Roman" w:hAnsi="Times New Roman" w:cs="Times New Roman"/>
              <w:sz w:val="84"/>
              <w:szCs w:val="84"/>
              <w:lang w:val="pl-PL"/>
            </w:rPr>
            <w:t>[Imię i nazwisko osoby nagrodzonej]</w:t>
          </w:r>
        </w:sdtContent>
      </w:sdt>
    </w:p>
    <w:sdt>
      <w:sdtPr>
        <w:rPr>
          <w:rFonts w:ascii="Times New Roman" w:hAnsi="Times New Roman" w:cs="Times New Roman"/>
          <w:lang w:val="pl-PL"/>
        </w:rPr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8B0C9A" w:rsidRPr="006B0B92" w:rsidRDefault="00AE48D5">
          <w:pPr>
            <w:rPr>
              <w:rFonts w:ascii="Times New Roman" w:hAnsi="Times New Roman" w:cs="Times New Roman"/>
              <w:lang w:val="pl-PL"/>
            </w:rPr>
          </w:pPr>
          <w:r w:rsidRPr="006B0B92">
            <w:rPr>
              <w:rFonts w:ascii="Times New Roman" w:hAnsi="Times New Roman" w:cs="Times New Roman"/>
              <w:lang w:val="pl-PL"/>
            </w:rPr>
            <w:t>otrzymuje nagrodę dla najbardziej wartościowego zawodnika sezonu za wyjątkowe zasługi dla drużyny</w:t>
          </w:r>
        </w:p>
      </w:sdtContent>
    </w:sdt>
    <w:p w:rsidR="008B0C9A" w:rsidRPr="00682567" w:rsidRDefault="000639AE">
      <w:pPr>
        <w:pStyle w:val="Organizacja"/>
        <w:spacing w:after="0"/>
        <w:rPr>
          <w:lang w:val="pl-PL"/>
        </w:rPr>
      </w:pPr>
      <w:sdt>
        <w:sdtPr>
          <w:rPr>
            <w:lang w:val="pl-PL"/>
          </w:rPr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AE48D5" w:rsidRPr="00682567">
            <w:rPr>
              <w:rFonts w:ascii="Times New Roman" w:hAnsi="Times New Roman" w:cs="Times New Roman"/>
              <w:lang w:val="pl-PL"/>
            </w:rPr>
            <w:t>[Nazwa drużyny]</w:t>
          </w:r>
        </w:sdtContent>
      </w:sdt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displaying award Pieczęć and certificate signature/date"/>
      </w:tblPr>
      <w:tblGrid>
        <w:gridCol w:w="3123"/>
        <w:gridCol w:w="927"/>
        <w:gridCol w:w="8622"/>
      </w:tblGrid>
      <w:tr w:rsidR="008B0C9A" w:rsidRPr="00A77992">
        <w:trPr>
          <w:trHeight w:val="3024"/>
        </w:trPr>
        <w:sdt>
          <w:sdtPr>
            <w:rPr>
              <w:lang w:val="pl-PL"/>
            </w:rPr>
            <w:alias w:val="Kliknij strzałkę po prawej, aby wybrać ikonę"/>
            <w:tag w:val="Kliknij strzałkę po prawej, aby wybrać ikonę"/>
            <w:id w:val="-1667470174"/>
            <w:placeholder>
              <w:docPart w:val="DefaultPlaceholder_1081868561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8B0C9A" w:rsidRPr="00A77992" w:rsidRDefault="00AE48D5">
                <w:pPr>
                  <w:spacing w:after="0" w:line="240" w:lineRule="auto"/>
                  <w:rPr>
                    <w:lang w:val="pl-PL"/>
                  </w:rPr>
                </w:pPr>
                <w:r w:rsidRPr="00A77992">
                  <w:rPr>
                    <w:noProof/>
                    <w:lang w:eastAsia="en-US"/>
                  </w:rPr>
                  <mc:AlternateContent>
                    <mc:Choice Requires="wpg">
                      <w:drawing>
                        <wp:inline distT="0" distB="0" distL="0" distR="0">
                          <wp:extent cx="1892300" cy="1892300"/>
                          <wp:effectExtent l="0" t="0" r="0" b="0"/>
                          <wp:docPr id="3816" name="Grupa 3816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892300" cy="189230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3817" name="Pieczęć" descr="Pieczęć dyplomu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3818" name="Kształt pieczęci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819" name="Tekstura pieczęci" descr="C:\Użytkownicy\Marcin\Pole rozwijane\tekstura pieczęc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3820" name="Baseball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381000"/>
                                      <a:ext cx="1123950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inline>
                      </w:drawing>
                    </mc:Choice>
                    <mc:Fallback xmlns:a="http://schemas.openxmlformats.org/drawingml/2006/main" xmlns:pic="http://schemas.openxmlformats.org/drawingml/2006/picture" xmlns:a14="http://schemas.microsoft.com/office/drawing/2010/main">
                      <w:pict>
                        <v:group id="Grupa 3816" style="width:149pt;height:149pt;mso-position-horizontal-relative:char;mso-position-vertical-relative:line" coordsize="18923,1892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">
                          <v:group id="Pieczęć" style="position:absolute;width:18923;height:18923" alt="Award Pieczęć" coordsize="18954,190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W4U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N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gW4UccAAADd&#10;AAAADwAAAAAAAAAAAAAAAACqAgAAZHJzL2Rvd25yZXYueG1sUEsFBgAAAAAEAAQA+gAAAJ4DAAAA&#10;AA==&#10;">
                            <v:shape id="Kształt pieczęci" style="position:absolute;top:95;width:18923;height:18923;visibility:visible;mso-wrap-style:square;v-text-anchor:top" coordsize="3366,3348" o:spid="_x0000_s1028" fillcolor="#8b0e04 [3204]" stroked="f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4sMQA&#10;AADdAAAADwAAAGRycy9kb3ducmV2LnhtbERPy2oCMRTdF/yHcAvdiGa0amVqFBGkLnThA+nyMrmd&#10;DJ3cDEnUsV9vFkKXh/OeLVpbiyv5UDlWMOhnIIgLpysuFZyO694URIjIGmvHpOBOARbzzssMc+1u&#10;vKfrIZYihXDIUYGJscmlDIUhi6HvGuLE/ThvMSboS6k93lK4reUwyybSYsWpwWBDK0PF7+FiFezR&#10;N9v1/eNr/PdtzWh0vJy7u65Sb6/t8hNEpDb+i5/ujVbwPh2kuelNe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xuLDEAAAA3QAAAA8AAAAAAAAAAAAAAAAAmAIAAGRycy9k&#10;b3ducmV2LnhtbFBLBQYAAAAABAAEAPUAAACJAwAAAAA=&#10;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 id="Tekstura pieczęci" style="position:absolute;width:18954;height:18954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IYc7FAAAA3QAAAA8AAABkcnMvZG93bnJldi54bWxEj0+LwjAUxO/CfofwhL0smlhB3GqURRA8&#10;Lfjn4N6ezbOtNi+liVr99EZY8DjMzG+Y6by1lbhS40vHGgZ9BYI4c6bkXMNuu+yNQfiAbLByTBru&#10;5GE+++hMMTXuxmu6bkIuIoR9ihqKEOpUSp8VZNH3XU0cvaNrLIYom1yaBm8RbiuZKDWSFkuOCwXW&#10;tCgoO28uVsNorw7JF/nHBbchWf6dFLrfs9af3fZnAiJQG97h//bKaBiOB9/wehOf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iGHOxQAAAN0AAAAPAAAAAAAAAAAAAAAA&#10;AJ8CAABkcnMvZG93bnJldi54bWxQSwUGAAAAAAQABAD3AAAAkQMAAAAA&#10;">
                              <v:imagedata cropleft="19433f" croptop="-2164f" cropright="-949f" o:title="Pieczęć texture" r:id="rId17"/>
                              <v:path arrowok="t"/>
                            </v:shape>
                          </v:group>
                          <v:shape id="Baseball" style="position:absolute;left:3810;top:3810;width:11239;height:11334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gqkfBAAAA3QAAAA8AAABkcnMvZG93bnJldi54bWxET8uKwjAU3Qv+Q7gD7jSZiiLVKKNQcDaC&#10;j4XLa3NtyyQ3pYla/36yGJjl4bxXm95Z8aQuNJ41fE4UCOLSm4YrDZdzMV6ACBHZoPVMGt4UYLMe&#10;DlaYG//iIz1PsRIphEOOGuoY21zKUNbkMEx8S5y4u+8cxgS7SpoOXyncWZkpNZcOG04NNba0q6n8&#10;OT2chq3dXpvdo8gOlzCbqsK627dyWo8++q8liEh9/Bf/ufdGw3SRpf3pTXoC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gqkfBAAAA3QAAAA8AAAAAAAAAAAAAAAAAnwIA&#10;AGRycy9kb3ducmV2LnhtbFBLBQYAAAAABAAEAPcAAACNAwAAAAA=&#10;">
                            <v:imagedata o:title="" r:id="rId18"/>
                            <v:path arrowok="t"/>
                          </v:shape>
                          <w10:anchorlock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927" w:type="dxa"/>
          </w:tcPr>
          <w:p w:rsidR="008B0C9A" w:rsidRPr="00A77992" w:rsidRDefault="008B0C9A">
            <w:pPr>
              <w:spacing w:after="0" w:line="240" w:lineRule="auto"/>
              <w:rPr>
                <w:lang w:val="pl-PL"/>
              </w:rPr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8B0C9A" w:rsidRPr="00A77992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8B0C9A" w:rsidRPr="00682567" w:rsidRDefault="00AE48D5">
                  <w:pPr>
                    <w:pStyle w:val="Nagweksygnatury"/>
                    <w:spacing w:line="240" w:lineRule="auto"/>
                    <w:jc w:val="center"/>
                    <w:rPr>
                      <w:rFonts w:ascii="Times New Roman" w:hAnsi="Times New Roman" w:cs="Times New Roman"/>
                      <w:lang w:val="pl-PL"/>
                    </w:rPr>
                  </w:pPr>
                  <w:r w:rsidRPr="00682567">
                    <w:rPr>
                      <w:rFonts w:ascii="Times New Roman" w:hAnsi="Times New Roman" w:cs="Times New Roman"/>
                      <w:lang w:val="pl-PL"/>
                    </w:rPr>
                    <w:t>Wręczony przez:</w:t>
                  </w:r>
                </w:p>
              </w:tc>
              <w:sdt>
                <w:sdtPr>
                  <w:rPr>
                    <w:lang w:val="pl-PL"/>
                  </w:rPr>
                  <w:id w:val="-446467856"/>
                  <w:placeholder>
                    <w:docPart w:val="CB99631E6EEE4E7DAB10FB20B570235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8B0C9A" w:rsidRPr="00A77992" w:rsidRDefault="00AE48D5">
                      <w:pPr>
                        <w:pStyle w:val="Signature"/>
                        <w:jc w:val="center"/>
                        <w:rPr>
                          <w:lang w:val="pl-PL"/>
                        </w:rPr>
                      </w:pPr>
                      <w:r w:rsidRPr="00A77992">
                        <w:rPr>
                          <w:lang w:val="pl-PL"/>
                        </w:rPr>
                        <w:t>[Podpisy]</w:t>
                      </w:r>
                    </w:p>
                  </w:tc>
                </w:sdtContent>
              </w:sdt>
            </w:tr>
            <w:tr w:rsidR="008B0C9A" w:rsidRPr="00A7799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0C9A" w:rsidRPr="00682567" w:rsidRDefault="00AE48D5">
                  <w:pPr>
                    <w:pStyle w:val="Nagweksygnatury"/>
                    <w:spacing w:line="240" w:lineRule="auto"/>
                    <w:jc w:val="center"/>
                    <w:rPr>
                      <w:rFonts w:ascii="Times New Roman" w:hAnsi="Times New Roman" w:cs="Times New Roman"/>
                      <w:lang w:val="pl-PL"/>
                    </w:rPr>
                  </w:pPr>
                  <w:r w:rsidRPr="00682567">
                    <w:rPr>
                      <w:rFonts w:ascii="Times New Roman" w:hAnsi="Times New Roman" w:cs="Times New Roman"/>
                      <w:lang w:val="pl-PL"/>
                    </w:rPr>
                    <w:t>W dniu:</w:t>
                  </w:r>
                </w:p>
              </w:tc>
              <w:sdt>
                <w:sdtPr>
                  <w:rPr>
                    <w:lang w:val="pl-PL"/>
                  </w:rPr>
                  <w:id w:val="-115761903"/>
                  <w:placeholder>
                    <w:docPart w:val="B97F884C254B4AD4BCA54E6BB0B41CED"/>
                  </w:placeholder>
                  <w:showingPlcHdr/>
                  <w:date>
                    <w:dateFormat w:val="yyyy-MM-dd"/>
                    <w:lid w:val="pl-PL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8B0C9A" w:rsidRPr="00A77992" w:rsidRDefault="00AE48D5">
                      <w:pPr>
                        <w:pStyle w:val="Signature"/>
                        <w:jc w:val="center"/>
                        <w:rPr>
                          <w:lang w:val="pl-PL"/>
                        </w:rPr>
                      </w:pPr>
                      <w:r w:rsidRPr="00A77992">
                        <w:rPr>
                          <w:lang w:val="pl-PL"/>
                        </w:rPr>
                        <w:t>[Kliknij, aby wybrać datę]</w:t>
                      </w:r>
                    </w:p>
                  </w:tc>
                </w:sdtContent>
              </w:sdt>
            </w:tr>
          </w:tbl>
          <w:p w:rsidR="008B0C9A" w:rsidRPr="00A77992" w:rsidRDefault="008B0C9A">
            <w:pPr>
              <w:spacing w:after="0" w:line="240" w:lineRule="auto"/>
              <w:rPr>
                <w:lang w:val="pl-PL"/>
              </w:rPr>
            </w:pPr>
          </w:p>
        </w:tc>
      </w:tr>
    </w:tbl>
    <w:p w:rsidR="008B0C9A" w:rsidRPr="00A77992" w:rsidRDefault="008B0C9A">
      <w:pPr>
        <w:spacing w:after="0" w:line="200" w:lineRule="exact"/>
        <w:rPr>
          <w:lang w:val="pl-PL"/>
        </w:rPr>
      </w:pPr>
    </w:p>
    <w:sectPr w:rsidR="008B0C9A" w:rsidRPr="00A77992" w:rsidSect="00337830">
      <w:pgSz w:w="16839" w:h="11907" w:orient="landscape" w:code="9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9AE" w:rsidRDefault="000639AE">
      <w:pPr>
        <w:spacing w:after="0" w:line="240" w:lineRule="auto"/>
      </w:pPr>
      <w:r>
        <w:separator/>
      </w:r>
    </w:p>
  </w:endnote>
  <w:endnote w:type="continuationSeparator" w:id="0">
    <w:p w:rsidR="000639AE" w:rsidRDefault="00063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9AE" w:rsidRDefault="000639AE">
      <w:pPr>
        <w:spacing w:after="0" w:line="240" w:lineRule="auto"/>
      </w:pPr>
      <w:r>
        <w:separator/>
      </w:r>
    </w:p>
  </w:footnote>
  <w:footnote w:type="continuationSeparator" w:id="0">
    <w:p w:rsidR="000639AE" w:rsidRDefault="000639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C9A"/>
    <w:rsid w:val="000639AE"/>
    <w:rsid w:val="003267EB"/>
    <w:rsid w:val="00337830"/>
    <w:rsid w:val="005B27BE"/>
    <w:rsid w:val="005E06F8"/>
    <w:rsid w:val="005E6FDF"/>
    <w:rsid w:val="00682567"/>
    <w:rsid w:val="006B0B92"/>
    <w:rsid w:val="008B0C9A"/>
    <w:rsid w:val="0090654B"/>
    <w:rsid w:val="009C1010"/>
    <w:rsid w:val="00A77992"/>
    <w:rsid w:val="00AE48D5"/>
    <w:rsid w:val="00D81792"/>
    <w:rsid w:val="00E20DE2"/>
    <w:rsid w:val="00E24FD8"/>
    <w:rsid w:val="00E43E7F"/>
    <w:rsid w:val="00F2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sz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zwa">
    <w:name w:val="Nazwa"/>
    <w:basedOn w:val="Normal"/>
    <w:uiPriority w:val="2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</w:rPr>
  </w:style>
  <w:style w:type="paragraph" w:styleId="Signature">
    <w:name w:val="Signature"/>
    <w:basedOn w:val="Normal"/>
    <w:link w:val="SignatureChar"/>
    <w:uiPriority w:val="2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2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customStyle="1" w:styleId="Siatkatabeli">
    <w:name w:val="Siatka tabeli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8B0E04" w:themeColor="accent1"/>
      <w:sz w:val="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8B0E04" w:themeColor="accent1"/>
      <w:sz w:val="68"/>
    </w:rPr>
  </w:style>
  <w:style w:type="paragraph" w:customStyle="1" w:styleId="Organizacja">
    <w:name w:val="Organizacja"/>
    <w:basedOn w:val="Normal"/>
    <w:uiPriority w:val="2"/>
    <w:qFormat/>
    <w:pPr>
      <w:spacing w:before="200" w:line="240" w:lineRule="auto"/>
    </w:pPr>
    <w:rPr>
      <w:caps/>
      <w:sz w:val="66"/>
    </w:rPr>
  </w:style>
  <w:style w:type="paragraph" w:customStyle="1" w:styleId="Nagweksygnatury">
    <w:name w:val="Nagłówek sygnatury"/>
    <w:basedOn w:val="Normal"/>
    <w:next w:val="Normal"/>
    <w:uiPriority w:val="2"/>
    <w:qFormat/>
    <w:pPr>
      <w:spacing w:before="160" w:after="0"/>
      <w:jc w:val="left"/>
    </w:pPr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13.png"/><Relationship Id="rId13" Type="http://schemas.openxmlformats.org/officeDocument/2006/relationships/image" Target="../media/image18.png"/><Relationship Id="rId3" Type="http://schemas.openxmlformats.org/officeDocument/2006/relationships/webSettings" Target="webSettings.xml"/><Relationship Id="rId7" Type="http://schemas.openxmlformats.org/officeDocument/2006/relationships/image" Target="../media/image12.png"/><Relationship Id="rId12" Type="http://schemas.openxmlformats.org/officeDocument/2006/relationships/image" Target="../media/image17.png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../media/image11.png"/><Relationship Id="rId11" Type="http://schemas.openxmlformats.org/officeDocument/2006/relationships/image" Target="../media/image16.png"/><Relationship Id="rId5" Type="http://schemas.openxmlformats.org/officeDocument/2006/relationships/image" Target="../media/image10.png"/><Relationship Id="rId15" Type="http://schemas.openxmlformats.org/officeDocument/2006/relationships/image" Target="../media/image20.png"/><Relationship Id="rId10" Type="http://schemas.openxmlformats.org/officeDocument/2006/relationships/image" Target="../media/image15.png"/><Relationship Id="rId4" Type="http://schemas.openxmlformats.org/officeDocument/2006/relationships/image" Target="../media/image9.png"/><Relationship Id="rId9" Type="http://schemas.openxmlformats.org/officeDocument/2006/relationships/image" Target="../media/image14.png"/><Relationship Id="rId14" Type="http://schemas.openxmlformats.org/officeDocument/2006/relationships/image" Target="../media/image19.png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6A501E" w:rsidRDefault="00FC0A7F" w:rsidP="00FC0A7F">
          <w:pPr>
            <w:pStyle w:val="7D5BD3E89BAD43B9BDB7A27255DD426B"/>
          </w:pPr>
          <w:r w:rsidRPr="00A77992">
            <w:rPr>
              <w:lang w:val="pl-PL"/>
            </w:rPr>
            <w:t>[Imię i nazwisko osoby nagrodzonej]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6A501E" w:rsidRDefault="00FC0A7F" w:rsidP="00FC0A7F">
          <w:pPr>
            <w:pStyle w:val="7B357F59BFC34E5EB81B1D00288700B0"/>
          </w:pPr>
          <w:r w:rsidRPr="00A77992">
            <w:rPr>
              <w:lang w:val="pl-PL"/>
            </w:rPr>
            <w:t>otrzymuje nagrodę dla najbardziej wartościowego zawodnika sezonu za wyjątkowe zasługi dla drużyny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6A501E" w:rsidRDefault="00FC0A7F" w:rsidP="00FC0A7F">
          <w:pPr>
            <w:pStyle w:val="FBF42E3065944AB69AC4E6676845978B"/>
          </w:pPr>
          <w:r w:rsidRPr="00A77992">
            <w:rPr>
              <w:lang w:val="pl-PL"/>
            </w:rPr>
            <w:t>[Nazwa drużyny]</w:t>
          </w:r>
        </w:p>
      </w:docPartBody>
    </w:docPart>
    <w:docPart>
      <w:docPartPr>
        <w:name w:val="DefaultPlaceholder_1081868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E4347-D1EC-4A58-BA00-A709033A3621}"/>
      </w:docPartPr>
      <w:docPartBody>
        <w:p w:rsidR="006A501E" w:rsidRDefault="006A501E">
          <w:r>
            <w:rPr>
              <w:rStyle w:val="PlaceholderText"/>
              <w:lang w:val="pl-PL"/>
            </w:rPr>
            <w:t>Wybierz blok konstrukcyjny.</w:t>
          </w:r>
        </w:p>
      </w:docPartBody>
    </w:docPart>
    <w:docPart>
      <w:docPartPr>
        <w:name w:val="CB99631E6EEE4E7DAB10FB20B5702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2D9BA-0151-4D17-AE4C-5EF7C0E15CE3}"/>
      </w:docPartPr>
      <w:docPartBody>
        <w:p w:rsidR="006A501E" w:rsidRDefault="00FC0A7F" w:rsidP="00FC0A7F">
          <w:pPr>
            <w:pStyle w:val="CB99631E6EEE4E7DAB10FB20B570235D"/>
          </w:pPr>
          <w:r w:rsidRPr="00A77992">
            <w:rPr>
              <w:lang w:val="pl-PL"/>
            </w:rPr>
            <w:t>[Podpisy]</w:t>
          </w:r>
        </w:p>
      </w:docPartBody>
    </w:docPart>
    <w:docPart>
      <w:docPartPr>
        <w:name w:val="B97F884C254B4AD4BCA54E6BB0B41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F5B0F-FB49-4FBF-A754-D67FE2F09467}"/>
      </w:docPartPr>
      <w:docPartBody>
        <w:p w:rsidR="006A501E" w:rsidRDefault="00FC0A7F" w:rsidP="00FC0A7F">
          <w:pPr>
            <w:pStyle w:val="B97F884C254B4AD4BCA54E6BB0B41CED"/>
          </w:pPr>
          <w:r w:rsidRPr="00A77992">
            <w:rPr>
              <w:lang w:val="pl-PL"/>
            </w:rPr>
            <w:t>[Kliknij, aby wybrać datę]</w:t>
          </w:r>
        </w:p>
      </w:docPartBody>
    </w:docPart>
    <w:docPart>
      <w:docPartPr>
        <w:name w:val="Baseball"/>
        <w:style w:val="Normal"/>
        <w:category>
          <w:name w:val=" Award"/>
          <w:gallery w:val="docParts"/>
        </w:category>
        <w:behaviors>
          <w:behavior w:val="content"/>
        </w:behaviors>
        <w:description w:val="Grafika pieczęci dyplomu — baseball"/>
        <w:guid w:val="{27372EA6-357F-46B3-BF1A-AEC0DF308556}"/>
      </w:docPartPr>
      <w:docPartBody>
        <w:p w:rsidR="00196A66" w:rsidRPr="008C764B" w:rsidRDefault="00196A66">
          <w:pPr>
            <w:rPr>
              <w:lang w:val="pl-PL"/>
            </w:rPr>
          </w:pPr>
          <w:r w:rsidRPr="008C764B"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3" name="Grupa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4" name="Pieczęć" descr="Award Pieczęć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17" name="Kształt pieczęci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Tekstura pieczęci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0" name="Base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1000"/>
                                <a:ext cx="1123950" cy="1133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EB74844" id="Grupa 5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">
                    <v:group id="Pieczęć" o:spid="_x0000_s1027" alt="Award Pieczęć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shape id="Kształt pieczęci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bm6MMA&#10;AADbAAAADwAAAGRycy9kb3ducmV2LnhtbERPTWsCMRC9F/wPYQq9SM222CrbjSIF0YMe1FI8Dpvp&#10;ZulmsiRxXfvrG0HwNo/3OcW8t43oyIfasYKXUQaCuHS65krB12H5PAURIrLGxjEpuFCA+WzwUGCu&#10;3Zl31O1jJVIIhxwVmBjbXMpQGrIYRq4lTtyP8xZjgr6S2uM5hdtGvmbZu7RYc2ow2NKnofJ3f7IK&#10;dujbzfIyWb39Ha0Zjw+n7+F2qNTTY7/4ABGpj3fxzb3Waf4Err+k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bm6MMAAADbAAAADwAAAAAAAAAAAAAAAACYAgAAZHJzL2Rv&#10;d25yZXYueG1sUEsFBgAAAAAEAAQA9QAAAIgDAAAAAA=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Tekstura pieczęci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gI+bEAAAA2wAAAA8AAABkcnMvZG93bnJldi54bWxEj9FqwkAURN8L/YflFnwpuokF0egqbTHQ&#10;FEGMfsAle80Gs3dDdhvTv+8WCn0cZuYMs9mNthUD9b5xrCCdJSCIK6cbrhVczvl0CcIHZI2tY1Lw&#10;TR5228eHDWba3flEQxlqESHsM1RgQugyKX1lyKKfuY44elfXWwxR9rXUPd4j3LZyniQLabHhuGCw&#10;o3dD1a38sgo+i0VxezvZ40ueyHTvy+eDsaTU5Gl8XYMINIb/8F/7QyuYr+D3S/wB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gI+bEAAAA2wAAAA8AAAAAAAAAAAAAAAAA&#10;nwIAAGRycy9kb3ducmV2LnhtbFBLBQYAAAAABAAEAPcAAACQAwAAAAA=&#10;">
                        <v:imagedata r:id="rId6" o:title="seal texture" croptop="-2164f" cropleft="19433f" cropright="-949f"/>
                        <v:path arrowok="t"/>
                      </v:shape>
                    </v:group>
                    <v:shape id="Baseball" o:spid="_x0000_s1030" type="#_x0000_t75" style="position:absolute;left:3810;top:3810;width:11239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Sxq/AAAA2wAAAA8AAABkcnMvZG93bnJldi54bWxET02LwjAQvQv7H8IseNNkFWWpRlGhsHsR&#10;dHvwODZjW0wmpYla//3mIHh8vO/lundW3KkLjWcNX2MFgrj0puFKQ/GXj75BhIhs0HomDU8KsF59&#10;DJaYGf/gA92PsRIphEOGGuoY20zKUNbkMIx9S5y4i+8cxgS7SpoOHyncWTlRai4dNpwaamxpV1N5&#10;Pd6chq3dnprdLZ/sizCbqty6869yWg8/+80CRKQ+vsUv94/RME3r05f0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l0savwAAANsAAAAPAAAAAAAAAAAAAAAAAJ8CAABk&#10;cnMvZG93bnJldi54bWxQSwUGAAAAAAQABAD3AAAAiwMAAAAA&#10;">
                      <v:imagedata r:id="rId7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  <w:p w:rsidR="0081069E" w:rsidRDefault="0081069E"/>
      </w:docPartBody>
    </w:docPart>
    <w:docPart>
      <w:docPartPr>
        <w:name w:val="Koszykówka"/>
        <w:style w:val="Normal"/>
        <w:category>
          <w:name w:val=" Award"/>
          <w:gallery w:val="docParts"/>
        </w:category>
        <w:behaviors>
          <w:behavior w:val="content"/>
        </w:behaviors>
        <w:description w:val="Grafika pieczęci dyplomu — koszykówka"/>
        <w:guid w:val="{970A398D-C1A5-4C57-AE39-86EBBE6F9457}"/>
      </w:docPartPr>
      <w:docPartBody>
        <w:p w:rsidR="00196A66" w:rsidRPr="002554A4" w:rsidRDefault="00196A66">
          <w:pPr>
            <w:rPr>
              <w:lang w:val="pl-PL"/>
            </w:rPr>
          </w:pPr>
          <w:r w:rsidRPr="002554A4"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31" name="Grupa 1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32" name="Pieczęć" descr="Award Pieczęć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33" name="Kształt pieczęci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Tekstura pieczęci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5" name="Base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1206"/>
                                <a:ext cx="1123950" cy="11330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D158984" id="Grupa 10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">
                    <v:group id="Pieczęć" o:spid="_x0000_s1027" alt="Award Pieczęć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<v:shape id="Kształt pieczęci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i8i8YA&#10;AADbAAAADwAAAGRycy9kb3ducmV2LnhtbESPzWsCMRTE74X+D+EVvIhm62dZjVIKYg/twQ+kx8fm&#10;uVm6eVmSqKt/vSkIPQ4z8xtmvmxtLc7kQ+VYwWs/A0FcOF1xqWC/W/XeQISIrLF2TAquFGC5eH6a&#10;Y67dhTd03sZSJAiHHBWYGJtcylAYshj6riFO3tF5izFJX0rt8ZLgtpaDLJtIixWnBYMNfRgqfrcn&#10;q2CDvvlaXafr8e3HmtFodzp0v7tKdV7a9xmISG38Dz/an1rBcAh/X9IP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i8i8YAAADbAAAADwAAAAAAAAAAAAAAAACYAgAAZHJz&#10;L2Rvd25yZXYueG1sUEsFBgAAAAAEAAQA9QAAAIsDAAAAAA=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Tekstura pieczęci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4GqXDAAAA2wAAAA8AAABkcnMvZG93bnJldi54bWxEj9GKwjAURN8X/IdwhX0RTV1FpBpFRWEV&#10;Qax+wKW5NsXmpjRRu3+/WRD2cZiZM8x82dpKPKnxpWMFw0ECgjh3uuRCwfWy609B+ICssXJMCn7I&#10;w3LR+Zhjqt2Lz/TMQiEihH2KCkwIdSqlzw1Z9ANXE0fv5hqLIcqmkLrBV4TbSn4lyURaLDkuGKxp&#10;Yyi/Zw+r4LCf7O/rsz2Ndokcbn3WOxpLSn1229UMRKA2/Iff7W+tYDSGvy/xB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gapcMAAADbAAAADwAAAAAAAAAAAAAAAACf&#10;AgAAZHJzL2Rvd25yZXYueG1sUEsFBgAAAAAEAAQA9wAAAI8DAAAAAA==&#10;">
                        <v:imagedata r:id="rId6" o:title="seal texture" croptop="-2164f" cropleft="19433f" cropright="-949f"/>
                        <v:path arrowok="t"/>
                      </v:shape>
                    </v:group>
                    <v:shape id="Baseball" o:spid="_x0000_s1030" type="#_x0000_t75" style="position:absolute;left:3810;top:3812;width:11239;height:1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8jM/GAAAA2wAAAA8AAABkcnMvZG93bnJldi54bWxEj1trwkAUhN8L/Q/LKfgidVNFa6OrSMEb&#10;PnnB+njInibB7Nk0u5r4711B6OMwM98w42ljCnGlyuWWFXx0IhDEidU5pwoO+/n7EITzyBoLy6Tg&#10;Rg6mk9eXMcba1ryl686nIkDYxagg876MpXRJRgZdx5bEwfu1lUEfZJVKXWEd4KaQ3SgaSIM5h4UM&#10;S/rOKDnvLkbB4py0v/aX40+7/1fjZj1bDT+XJ6Vab81sBMJT4//Dz/ZKK+j14fEl/AA5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XyMz8YAAADbAAAADwAAAAAAAAAAAAAA&#10;AACfAgAAZHJzL2Rvd25yZXYueG1sUEsFBgAAAAAEAAQA9wAAAJIDAAAAAA==&#10;">
                      <v:imagedata r:id="rId9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  <w:p w:rsidR="0081069E" w:rsidRDefault="0081069E"/>
      </w:docPartBody>
    </w:docPart>
    <w:docPart>
      <w:docPartPr>
        <w:name w:val="Futbol amerykański"/>
        <w:style w:val="Normal"/>
        <w:category>
          <w:name w:val=" Award"/>
          <w:gallery w:val="docParts"/>
        </w:category>
        <w:behaviors>
          <w:behavior w:val="content"/>
        </w:behaviors>
        <w:description w:val="Grafika pieczęci dyplomu — futbol amerykański"/>
        <w:guid w:val="{97817068-1C12-48A8-AB15-BD5BDCDB17E0}"/>
      </w:docPartPr>
      <w:docPartBody>
        <w:p w:rsidR="00196A66" w:rsidRPr="00537FD2" w:rsidRDefault="00196A66">
          <w:pPr>
            <w:rPr>
              <w:lang w:val="pl-PL"/>
            </w:rPr>
          </w:pPr>
          <w:r w:rsidRPr="00537FD2"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3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37" name="Pieczęć" descr="Award Pieczęć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38" name="Kształt pieczęci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" name="Tekstura pieczęci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0" name="Base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597521"/>
                                <a:ext cx="1123950" cy="7004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3C69696" id="Grupa 1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">
                    <v:group id="Pieczęć" o:spid="_x0000_s1027" alt="Award Pieczęć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<v:shape id="Kształt pieczęci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wu+sIA&#10;AADbAAAADwAAAGRycy9kb3ducmV2LnhtbERPy2oCMRTdC/2HcAtupGZatZapUUpBdKELH4jLy+R2&#10;MnRyMyRRR7/eLASXh/OezFpbizP5UDlW8N7PQBAXTldcKtjv5m9fIEJE1lg7JgVXCjCbvnQmmGt3&#10;4Q2dt7EUKYRDjgpMjE0uZSgMWQx91xAn7s95izFBX0rt8ZLCbS0/suxTWqw4NRhs6NdQ8b89WQUb&#10;9M1qfh0vRrejNcPh7nTorXtKdV/bn28Qkdr4FD/cS61gkMamL+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3C76wgAAANsAAAAPAAAAAAAAAAAAAAAAAJgCAABkcnMvZG93&#10;bnJldi54bWxQSwUGAAAAAAQABAD1AAAAhwMAAAAA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Tekstura pieczęci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5tTvEAAAA2wAAAA8AAABkcnMvZG93bnJldi54bWxEj9FqwkAURN8L/sNyBV9Ks0kFaVNXUalQ&#10;i1AS/YBL9jYbzN4N2TXGv+8WCn0cZuYMs1yPthUD9b5xrCBLUhDEldMN1wrOp/3TCwgfkDW2jknB&#10;nTysV5OHJeba3bigoQy1iBD2OSowIXS5lL4yZNEnriOO3rfrLYYo+1rqHm8Rblv5nKYLabHhuGCw&#10;o52h6lJerYLPw+Jw2Rb2a75PZfbuy8ejsaTUbDpu3kAEGsN/+K/9oRXMX+H3S/w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5tTvEAAAA2wAAAA8AAAAAAAAAAAAAAAAA&#10;nwIAAGRycy9kb3ducmV2LnhtbFBLBQYAAAAABAAEAPcAAACQAwAAAAA=&#10;">
                        <v:imagedata r:id="rId6" o:title="seal texture" croptop="-2164f" cropleft="19433f" cropright="-949f"/>
                        <v:path arrowok="t"/>
                      </v:shape>
                    </v:group>
                    <v:shape id="Baseball" o:spid="_x0000_s1030" type="#_x0000_t75" style="position:absolute;left:3810;top:5975;width:11239;height:7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04HrDAAAA2wAAAA8AAABkcnMvZG93bnJldi54bWxET8tqwkAU3Rf6D8MtdKcTRUSjEylqoVSk&#10;NQp2ecncPEjmTpqZmvTvOwuhy8N5rzeDacSNOldZVjAZRyCIM6srLhRczq+jBQjnkTU2lknBLznY&#10;JI8Pa4y17flEt9QXIoSwi1FB6X0bS+mykgy6sW2JA5fbzqAPsCuk7rAP4aaR0yiaS4MVh4YSW9qW&#10;lNXpj1Fgp5P3w/44q/N9dP3YLb8+a/zulXp+Gl5WIDwN/l98d79pBbOwPnwJP0A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TgesMAAADbAAAADwAAAAAAAAAAAAAAAACf&#10;AgAAZHJzL2Rvd25yZXYueG1sUEsFBgAAAAAEAAQA9wAAAI8DAAAAAA==&#10;">
                      <v:imagedata r:id="rId11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  <w:p w:rsidR="0081069E" w:rsidRDefault="0081069E"/>
      </w:docPartBody>
    </w:docPart>
    <w:docPart>
      <w:docPartPr>
        <w:name w:val="Piłka nożna"/>
        <w:style w:val="Normal"/>
        <w:category>
          <w:name w:val=" Award"/>
          <w:gallery w:val="docParts"/>
        </w:category>
        <w:behaviors>
          <w:behavior w:val="content"/>
        </w:behaviors>
        <w:description w:val="Grafika pieczęci dyplomu — piłka nożna"/>
        <w:guid w:val="{BA55F96C-30B4-4E88-BF10-E1225E1607E3}"/>
      </w:docPartPr>
      <w:docPartBody>
        <w:p w:rsidR="00196A66" w:rsidRPr="0054483F" w:rsidRDefault="00196A66">
          <w:pPr>
            <w:rPr>
              <w:lang w:val="pl-PL"/>
            </w:rPr>
          </w:pPr>
          <w:r w:rsidRPr="0054483F"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41" name="Grupa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42" name="Pieczęć" descr="Award Pieczęć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43" name="Kształt pieczęci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" name="Tekstura pieczęci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5" name="Base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5762"/>
                                <a:ext cx="1123950" cy="1123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EDE94F6" id="Grupa 16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">
                    <v:group id="Pieczęć" o:spid="_x0000_s1027" alt="Award Pieczęć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<v:shape id="Kształt pieczęci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7P9sYA&#10;AADbAAAADwAAAGRycy9kb3ducmV2LnhtbESPQWsCMRSE74L/ITyhF6nZ2rUtq1GKIPWgB7WUHh+b&#10;183i5mVJoq799Y1Q8DjMzDfMbNHZRpzJh9qxgqdRBoK4dLrmSsHnYfX4BiJEZI2NY1JwpQCLeb83&#10;w0K7C+/ovI+VSBAOBSowMbaFlKE0ZDGMXEucvB/nLcYkfSW1x0uC20aOs+xFWqw5LRhsaWmoPO5P&#10;VsEOfbtZXV8/Jr/f1uT54fQ13A6Vehh071MQkbp4D/+311pB/gy3L+k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7P9sYAAADbAAAADwAAAAAAAAAAAAAAAACYAgAAZHJz&#10;L2Rvd25yZXYueG1sUEsFBgAAAAAEAAQA9QAAAIsDAAAAAA=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Tekstura pieczęci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+adjEAAAA2wAAAA8AAABkcnMvZG93bnJldi54bWxEj9FqwkAURN8L/YflFnyRutFKKNFVqjRg&#10;RChJ/YBL9jYbzN4N2a3Gv+8WCn0cZuYMs96OthNXGnzrWMF8loAgrp1uuVFw/syfX0H4gKyxc0wK&#10;7uRhu3l8WGOm3Y1LulahERHCPkMFJoQ+k9LXhiz6meuJo/flBoshyqGResBbhNtOLpIklRZbjgsG&#10;e9obqi/Vt1VwLNLisivtx0ueyPm7r6YnY0mpydP4tgIRaAz/4b/2QStYLuH3S/w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+adjEAAAA2wAAAA8AAAAAAAAAAAAAAAAA&#10;nwIAAGRycy9kb3ducmV2LnhtbFBLBQYAAAAABAAEAPcAAACQAwAAAAA=&#10;">
                        <v:imagedata r:id="rId6" o:title="seal texture" croptop="-2164f" cropleft="19433f" cropright="-949f"/>
                        <v:path arrowok="t"/>
                      </v:shape>
                    </v:group>
                    <v:shape id="Baseball" o:spid="_x0000_s1030" type="#_x0000_t75" style="position:absolute;left:3810;top:3857;width:11239;height:1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nazvDAAAA2wAAAA8AAABkcnMvZG93bnJldi54bWxEj8FqwzAQRO+F/IPYQm611JCWxIkSgqHQ&#10;S6GNQ86LtbFNrJWRZMfp11eFQo/DzLxhtvvJdmIkH1rHGp4zBYK4cqblWsOpfHtagQgR2WDnmDTc&#10;KcB+N3vYYm7cjb9oPMZaJAiHHDU0Mfa5lKFqyGLIXE+cvIvzFmOSvpbG4y3BbScXSr1Kiy2nhQZ7&#10;KhqqrsfBalgXyn+f5Uc/xGlYXMqlun5WSuv543TYgIg0xf/wX/vdaFi+wO+X9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drO8MAAADbAAAADwAAAAAAAAAAAAAAAACf&#10;AgAAZHJzL2Rvd25yZXYueG1sUEsFBgAAAAAEAAQA9wAAAI8DAAAAAA==&#10;">
                      <v:imagedata r:id="rId13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  <w:p w:rsidR="0081069E" w:rsidRDefault="0081069E"/>
      </w:docPartBody>
    </w:docPart>
    <w:docPart>
      <w:docPartPr>
        <w:name w:val="Gwiazdka"/>
        <w:style w:val="Normal"/>
        <w:category>
          <w:name w:val=" Award"/>
          <w:gallery w:val="docParts"/>
        </w:category>
        <w:behaviors>
          <w:behavior w:val="content"/>
        </w:behaviors>
        <w:description w:val="Grafika pieczęci dyplomu — gwiazdka"/>
        <w:guid w:val="{B9578117-D857-41C3-91BB-A224236BC000}"/>
      </w:docPartPr>
      <w:docPartBody>
        <w:p w:rsidR="00196A66" w:rsidRPr="00CA39E0" w:rsidRDefault="00196A66">
          <w:pPr>
            <w:rPr>
              <w:lang w:val="pl-PL"/>
            </w:rPr>
          </w:pPr>
          <w:r w:rsidRPr="00CA39E0"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46" name="Grupa 2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47" name="Pieczęć" descr="Award Pieczęć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48" name="Kształt pieczęci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" name="Tekstura pieczęci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0" name="Base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414311"/>
                                <a:ext cx="1123950" cy="10668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609CFDD" id="Grupa 24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">
                    <v:group id="Pieczęć" o:spid="_x0000_s1027" alt="Award Pieczęć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<v:shape id="Kształt pieczęci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dh8IA&#10;AADbAAAADwAAAGRycy9kb3ducmV2LnhtbERPTWsCMRC9F/wPYYReRLOVbZXVKEWQ9mAPahGPw2bc&#10;LG4mSxJ17a83h4LHx/ueLzvbiCv5UDtW8DbKQBCXTtdcKfjdr4dTECEia2wck4I7BVguei9zLLS7&#10;8Zauu1iJFMKhQAUmxraQMpSGLIaRa4kTd3LeYkzQV1J7vKVw28hxln1IizWnBoMtrQyV593FKtii&#10;bzfr++Tr/e9oTZ7vL4fBz0Cp1373OQMRqYtP8b/7WyvI09j0Jf0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2l2HwgAAANsAAAAPAAAAAAAAAAAAAAAAAJgCAABkcnMvZG93&#10;bnJldi54bWxQSwUGAAAAAAQABAD1AAAAhwMAAAAA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Tekstura pieczęci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/xkbEAAAA2wAAAA8AAABkcnMvZG93bnJldi54bWxEj9FqwkAURN+F/sNyhb4U3diKaHQT2lJB&#10;pVCMfsAle80Gs3dDdqvp37tCwcdhZs4wq7y3jbhQ52vHCibjBARx6XTNlYLjYT2ag/ABWWPjmBT8&#10;kYc8exqsMNXuynu6FKESEcI+RQUmhDaV0peGLPqxa4mjd3KdxRBlV0nd4TXCbSNfk2QmLdYcFwy2&#10;9GmoPBe/VsFuO9ueP/b2522dyMmXL16+jSWlnof9+xJEoD48wv/tjVYwXcD9S/wBMr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/xkbEAAAA2wAAAA8AAAAAAAAAAAAAAAAA&#10;nwIAAGRycy9kb3ducmV2LnhtbFBLBQYAAAAABAAEAPcAAACQAwAAAAA=&#10;">
                        <v:imagedata r:id="rId6" o:title="seal texture" croptop="-2164f" cropleft="19433f" cropright="-949f"/>
                        <v:path arrowok="t"/>
                      </v:shape>
                    </v:group>
                    <v:shape id="Baseball" o:spid="_x0000_s1030" type="#_x0000_t75" style="position:absolute;left:3810;top:4143;width:11239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NkGfBAAAA2wAAAA8AAABkcnMvZG93bnJldi54bWxET8tqAjEU3Qv9h3AL7jRTxbaMRpGC4kbw&#10;Udrt7eQ6Mzi5GZM4xr83i4LLw3nPFtE0oiPna8sK3oYZCOLC6ppLBd/H1eAThA/IGhvLpOBOHhbz&#10;l94Mc21vvKfuEEqRQtjnqKAKoc2l9EVFBv3QtsSJO1lnMCToSqkd3lK4aeQoy96lwZpTQ4UtfVVU&#10;nA9XoyBed9vI6/HFnXfd/u/nt/yoJ0ul+q9xOQURKIan+N+90QomaX36kn6A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NkGfBAAAA2wAAAA8AAAAAAAAAAAAAAAAAnwIA&#10;AGRycy9kb3ducmV2LnhtbFBLBQYAAAAABAAEAPcAAACNAwAAAAA=&#10;">
                      <v:imagedata r:id="rId15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  <w:p w:rsidR="0081069E" w:rsidRDefault="0081069E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01E"/>
    <w:rsid w:val="00196A66"/>
    <w:rsid w:val="00476F47"/>
    <w:rsid w:val="006A501E"/>
    <w:rsid w:val="0081069E"/>
    <w:rsid w:val="008715A6"/>
    <w:rsid w:val="00884EDE"/>
    <w:rsid w:val="00B20741"/>
    <w:rsid w:val="00F3592D"/>
    <w:rsid w:val="00FC0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C0A7F"/>
    <w:rPr>
      <w:color w:val="808080"/>
    </w:rPr>
  </w:style>
  <w:style w:type="paragraph" w:customStyle="1" w:styleId="7D5BD3E89BAD43B9BDB7A27255DD426B">
    <w:name w:val="7D5BD3E89BAD43B9BDB7A27255DD426B"/>
    <w:rsid w:val="00FC0A7F"/>
    <w:pPr>
      <w:pBdr>
        <w:bottom w:val="single" w:sz="8" w:space="1" w:color="8496B0" w:themeColor="text2" w:themeTint="99"/>
      </w:pBdr>
      <w:spacing w:before="300" w:line="240" w:lineRule="auto"/>
      <w:jc w:val="center"/>
    </w:pPr>
    <w:rPr>
      <w:rFonts w:eastAsiaTheme="minorHAnsi"/>
      <w:color w:val="262626" w:themeColor="text1" w:themeTint="D9"/>
      <w:sz w:val="114"/>
      <w:szCs w:val="20"/>
      <w:lang w:eastAsia="ja-JP"/>
    </w:rPr>
  </w:style>
  <w:style w:type="paragraph" w:customStyle="1" w:styleId="7B357F59BFC34E5EB81B1D00288700B0">
    <w:name w:val="7B357F59BFC34E5EB81B1D00288700B0"/>
    <w:rsid w:val="00FC0A7F"/>
    <w:pPr>
      <w:jc w:val="center"/>
    </w:pPr>
    <w:rPr>
      <w:rFonts w:eastAsiaTheme="minorHAnsi"/>
      <w:color w:val="262626" w:themeColor="text1" w:themeTint="D9"/>
      <w:sz w:val="26"/>
      <w:szCs w:val="20"/>
      <w:lang w:eastAsia="ja-JP"/>
    </w:rPr>
  </w:style>
  <w:style w:type="paragraph" w:customStyle="1" w:styleId="FBF42E3065944AB69AC4E6676845978B">
    <w:name w:val="FBF42E3065944AB69AC4E6676845978B"/>
    <w:rsid w:val="00FC0A7F"/>
    <w:pPr>
      <w:spacing w:before="200" w:line="240" w:lineRule="auto"/>
      <w:jc w:val="center"/>
    </w:pPr>
    <w:rPr>
      <w:rFonts w:eastAsiaTheme="minorHAnsi"/>
      <w:caps/>
      <w:color w:val="262626" w:themeColor="text1" w:themeTint="D9"/>
      <w:sz w:val="66"/>
      <w:szCs w:val="20"/>
      <w:lang w:eastAsia="ja-JP"/>
    </w:rPr>
  </w:style>
  <w:style w:type="paragraph" w:customStyle="1" w:styleId="CB99631E6EEE4E7DAB10FB20B570235D">
    <w:name w:val="CB99631E6EEE4E7DAB10FB20B570235D"/>
    <w:rsid w:val="00FC0A7F"/>
    <w:pPr>
      <w:spacing w:after="0" w:line="240" w:lineRule="auto"/>
      <w:ind w:left="432"/>
    </w:pPr>
    <w:rPr>
      <w:rFonts w:ascii="Segoe Print" w:eastAsiaTheme="minorHAnsi" w:hAnsi="Segoe Print"/>
      <w:color w:val="262626" w:themeColor="text1" w:themeTint="D9"/>
      <w:sz w:val="26"/>
      <w:szCs w:val="20"/>
      <w:lang w:eastAsia="ja-JP"/>
    </w:rPr>
  </w:style>
  <w:style w:type="paragraph" w:customStyle="1" w:styleId="B97F884C254B4AD4BCA54E6BB0B41CED">
    <w:name w:val="B97F884C254B4AD4BCA54E6BB0B41CED"/>
    <w:rsid w:val="00FC0A7F"/>
    <w:pPr>
      <w:spacing w:after="0" w:line="240" w:lineRule="auto"/>
      <w:ind w:left="432"/>
    </w:pPr>
    <w:rPr>
      <w:rFonts w:ascii="Segoe Print" w:eastAsiaTheme="minorHAnsi" w:hAnsi="Segoe Print"/>
      <w:color w:val="262626" w:themeColor="text1" w:themeTint="D9"/>
      <w:sz w:val="26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29baff33-f40f-4664-8054-1bde3cabf4f6" xsi:nil="true"/>
    <AssetExpire xmlns="29baff33-f40f-4664-8054-1bde3cabf4f6">2029-01-01T08:00:00+00:00</AssetExpire>
    <CampaignTagsTaxHTField0 xmlns="29baff33-f40f-4664-8054-1bde3cabf4f6">
      <Terms xmlns="http://schemas.microsoft.com/office/infopath/2007/PartnerControls"/>
    </CampaignTagsTaxHTField0>
    <IntlLangReviewDate xmlns="29baff33-f40f-4664-8054-1bde3cabf4f6" xsi:nil="true"/>
    <TPFriendlyName xmlns="29baff33-f40f-4664-8054-1bde3cabf4f6" xsi:nil="true"/>
    <IntlLangReview xmlns="29baff33-f40f-4664-8054-1bde3cabf4f6">false</IntlLangReview>
    <LocLastLocAttemptVersionLookup xmlns="29baff33-f40f-4664-8054-1bde3cabf4f6">849100</LocLastLocAttemptVersionLookup>
    <PolicheckWords xmlns="29baff33-f40f-4664-8054-1bde3cabf4f6" xsi:nil="true"/>
    <SubmitterId xmlns="29baff33-f40f-4664-8054-1bde3cabf4f6" xsi:nil="true"/>
    <AcquiredFrom xmlns="29baff33-f40f-4664-8054-1bde3cabf4f6">Internal MS</AcquiredFrom>
    <EditorialStatus xmlns="29baff33-f40f-4664-8054-1bde3cabf4f6">Complete</EditorialStatus>
    <Markets xmlns="29baff33-f40f-4664-8054-1bde3cabf4f6"/>
    <OriginAsset xmlns="29baff33-f40f-4664-8054-1bde3cabf4f6" xsi:nil="true"/>
    <AssetStart xmlns="29baff33-f40f-4664-8054-1bde3cabf4f6">2012-07-30T08:08:00+00:00</AssetStart>
    <FriendlyTitle xmlns="29baff33-f40f-4664-8054-1bde3cabf4f6" xsi:nil="true"/>
    <MarketSpecific xmlns="29baff33-f40f-4664-8054-1bde3cabf4f6">false</MarketSpecific>
    <TPNamespace xmlns="29baff33-f40f-4664-8054-1bde3cabf4f6" xsi:nil="true"/>
    <PublishStatusLookup xmlns="29baff33-f40f-4664-8054-1bde3cabf4f6">
      <Value>380811</Value>
    </PublishStatusLookup>
    <APAuthor xmlns="29baff33-f40f-4664-8054-1bde3cabf4f6">
      <UserInfo>
        <DisplayName>REDMOND\v-sa</DisplayName>
        <AccountId>2467</AccountId>
        <AccountType/>
      </UserInfo>
    </APAuthor>
    <TPCommandLine xmlns="29baff33-f40f-4664-8054-1bde3cabf4f6" xsi:nil="true"/>
    <IntlLangReviewer xmlns="29baff33-f40f-4664-8054-1bde3cabf4f6" xsi:nil="true"/>
    <OpenTemplate xmlns="29baff33-f40f-4664-8054-1bde3cabf4f6">true</OpenTemplate>
    <CSXSubmissionDate xmlns="29baff33-f40f-4664-8054-1bde3cabf4f6" xsi:nil="true"/>
    <TaxCatchAll xmlns="29baff33-f40f-4664-8054-1bde3cabf4f6"/>
    <Manager xmlns="29baff33-f40f-4664-8054-1bde3cabf4f6" xsi:nil="true"/>
    <NumericId xmlns="29baff33-f40f-4664-8054-1bde3cabf4f6" xsi:nil="true"/>
    <ParentAssetId xmlns="29baff33-f40f-4664-8054-1bde3cabf4f6" xsi:nil="true"/>
    <OriginalSourceMarket xmlns="29baff33-f40f-4664-8054-1bde3cabf4f6">english</OriginalSourceMarket>
    <ApprovalStatus xmlns="29baff33-f40f-4664-8054-1bde3cabf4f6">InProgress</ApprovalStatus>
    <TPComponent xmlns="29baff33-f40f-4664-8054-1bde3cabf4f6" xsi:nil="true"/>
    <EditorialTags xmlns="29baff33-f40f-4664-8054-1bde3cabf4f6" xsi:nil="true"/>
    <TPExecutable xmlns="29baff33-f40f-4664-8054-1bde3cabf4f6" xsi:nil="true"/>
    <TPLaunchHelpLink xmlns="29baff33-f40f-4664-8054-1bde3cabf4f6" xsi:nil="true"/>
    <LocComments xmlns="29baff33-f40f-4664-8054-1bde3cabf4f6" xsi:nil="true"/>
    <LocRecommendedHandoff xmlns="29baff33-f40f-4664-8054-1bde3cabf4f6" xsi:nil="true"/>
    <SourceTitle xmlns="29baff33-f40f-4664-8054-1bde3cabf4f6" xsi:nil="true"/>
    <CSXUpdate xmlns="29baff33-f40f-4664-8054-1bde3cabf4f6">false</CSXUpdate>
    <IntlLocPriority xmlns="29baff33-f40f-4664-8054-1bde3cabf4f6" xsi:nil="true"/>
    <UAProjectedTotalWords xmlns="29baff33-f40f-4664-8054-1bde3cabf4f6" xsi:nil="true"/>
    <AssetType xmlns="29baff33-f40f-4664-8054-1bde3cabf4f6">TP</AssetType>
    <MachineTranslated xmlns="29baff33-f40f-4664-8054-1bde3cabf4f6">false</MachineTranslated>
    <OutputCachingOn xmlns="29baff33-f40f-4664-8054-1bde3cabf4f6">false</OutputCachingOn>
    <TemplateStatus xmlns="29baff33-f40f-4664-8054-1bde3cabf4f6">Complete</TemplateStatus>
    <IsSearchable xmlns="29baff33-f40f-4664-8054-1bde3cabf4f6">true</IsSearchable>
    <ContentItem xmlns="29baff33-f40f-4664-8054-1bde3cabf4f6" xsi:nil="true"/>
    <HandoffToMSDN xmlns="29baff33-f40f-4664-8054-1bde3cabf4f6" xsi:nil="true"/>
    <ShowIn xmlns="29baff33-f40f-4664-8054-1bde3cabf4f6">Show everywhere</ShowIn>
    <ThumbnailAssetId xmlns="29baff33-f40f-4664-8054-1bde3cabf4f6" xsi:nil="true"/>
    <UALocComments xmlns="29baff33-f40f-4664-8054-1bde3cabf4f6" xsi:nil="true"/>
    <UALocRecommendation xmlns="29baff33-f40f-4664-8054-1bde3cabf4f6">Localize</UALocRecommendation>
    <LastModifiedDateTime xmlns="29baff33-f40f-4664-8054-1bde3cabf4f6" xsi:nil="true"/>
    <LegacyData xmlns="29baff33-f40f-4664-8054-1bde3cabf4f6" xsi:nil="true"/>
    <LocManualTestRequired xmlns="29baff33-f40f-4664-8054-1bde3cabf4f6">false</LocManualTestRequired>
    <LocMarketGroupTiers2 xmlns="29baff33-f40f-4664-8054-1bde3cabf4f6" xsi:nil="true"/>
    <ClipArtFilename xmlns="29baff33-f40f-4664-8054-1bde3cabf4f6" xsi:nil="true"/>
    <TPApplication xmlns="29baff33-f40f-4664-8054-1bde3cabf4f6" xsi:nil="true"/>
    <CSXHash xmlns="29baff33-f40f-4664-8054-1bde3cabf4f6" xsi:nil="true"/>
    <DirectSourceMarket xmlns="29baff33-f40f-4664-8054-1bde3cabf4f6">english</DirectSourceMarket>
    <PrimaryImageGen xmlns="29baff33-f40f-4664-8054-1bde3cabf4f6">true</PrimaryImageGen>
    <PlannedPubDate xmlns="29baff33-f40f-4664-8054-1bde3cabf4f6" xsi:nil="true"/>
    <CSXSubmissionMarket xmlns="29baff33-f40f-4664-8054-1bde3cabf4f6" xsi:nil="true"/>
    <Downloads xmlns="29baff33-f40f-4664-8054-1bde3cabf4f6">0</Downloads>
    <ArtSampleDocs xmlns="29baff33-f40f-4664-8054-1bde3cabf4f6" xsi:nil="true"/>
    <TrustLevel xmlns="29baff33-f40f-4664-8054-1bde3cabf4f6">1 Microsoft Managed Content</TrustLevel>
    <BlockPublish xmlns="29baff33-f40f-4664-8054-1bde3cabf4f6">false</BlockPublish>
    <TPLaunchHelpLinkType xmlns="29baff33-f40f-4664-8054-1bde3cabf4f6">Template</TPLaunchHelpLinkType>
    <LocalizationTagsTaxHTField0 xmlns="29baff33-f40f-4664-8054-1bde3cabf4f6">
      <Terms xmlns="http://schemas.microsoft.com/office/infopath/2007/PartnerControls"/>
    </LocalizationTagsTaxHTField0>
    <BusinessGroup xmlns="29baff33-f40f-4664-8054-1bde3cabf4f6" xsi:nil="true"/>
    <Providers xmlns="29baff33-f40f-4664-8054-1bde3cabf4f6" xsi:nil="true"/>
    <TemplateTemplateType xmlns="29baff33-f40f-4664-8054-1bde3cabf4f6">Word 2007 Default</TemplateTemplateType>
    <TimesCloned xmlns="29baff33-f40f-4664-8054-1bde3cabf4f6" xsi:nil="true"/>
    <TPAppVersion xmlns="29baff33-f40f-4664-8054-1bde3cabf4f6" xsi:nil="true"/>
    <VoteCount xmlns="29baff33-f40f-4664-8054-1bde3cabf4f6" xsi:nil="true"/>
    <FeatureTagsTaxHTField0 xmlns="29baff33-f40f-4664-8054-1bde3cabf4f6">
      <Terms xmlns="http://schemas.microsoft.com/office/infopath/2007/PartnerControls"/>
    </FeatureTagsTaxHTField0>
    <Provider xmlns="29baff33-f40f-4664-8054-1bde3cabf4f6" xsi:nil="true"/>
    <UACurrentWords xmlns="29baff33-f40f-4664-8054-1bde3cabf4f6" xsi:nil="true"/>
    <AssetId xmlns="29baff33-f40f-4664-8054-1bde3cabf4f6">TP103133093</AssetId>
    <TPClientViewer xmlns="29baff33-f40f-4664-8054-1bde3cabf4f6" xsi:nil="true"/>
    <DSATActionTaken xmlns="29baff33-f40f-4664-8054-1bde3cabf4f6" xsi:nil="true"/>
    <APEditor xmlns="29baff33-f40f-4664-8054-1bde3cabf4f6">
      <UserInfo>
        <DisplayName/>
        <AccountId xsi:nil="true"/>
        <AccountType/>
      </UserInfo>
    </APEditor>
    <TPInstallLocation xmlns="29baff33-f40f-4664-8054-1bde3cabf4f6" xsi:nil="true"/>
    <OOCacheId xmlns="29baff33-f40f-4664-8054-1bde3cabf4f6" xsi:nil="true"/>
    <IsDeleted xmlns="29baff33-f40f-4664-8054-1bde3cabf4f6">false</IsDeleted>
    <PublishTargets xmlns="29baff33-f40f-4664-8054-1bde3cabf4f6">OfficeOnlineVNext</PublishTargets>
    <ApprovalLog xmlns="29baff33-f40f-4664-8054-1bde3cabf4f6" xsi:nil="true"/>
    <BugNumber xmlns="29baff33-f40f-4664-8054-1bde3cabf4f6" xsi:nil="true"/>
    <CrawlForDependencies xmlns="29baff33-f40f-4664-8054-1bde3cabf4f6">false</CrawlForDependencies>
    <InternalTagsTaxHTField0 xmlns="29baff33-f40f-4664-8054-1bde3cabf4f6">
      <Terms xmlns="http://schemas.microsoft.com/office/infopath/2007/PartnerControls"/>
    </InternalTagsTaxHTField0>
    <LastHandOff xmlns="29baff33-f40f-4664-8054-1bde3cabf4f6" xsi:nil="true"/>
    <Milestone xmlns="29baff33-f40f-4664-8054-1bde3cabf4f6" xsi:nil="true"/>
    <OriginalRelease xmlns="29baff33-f40f-4664-8054-1bde3cabf4f6">15</OriginalRelease>
    <RecommendationsModifier xmlns="29baff33-f40f-4664-8054-1bde3cabf4f6" xsi:nil="true"/>
    <ScenarioTagsTaxHTField0 xmlns="29baff33-f40f-4664-8054-1bde3cabf4f6">
      <Terms xmlns="http://schemas.microsoft.com/office/infopath/2007/PartnerControls"/>
    </ScenarioTagsTaxHTField0>
    <UANotes xmlns="29baff33-f40f-4664-8054-1bde3cabf4f6" xsi:nil="true"/>
  </documentManagement>
</p:properties>
</file>

<file path=customXml/item3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FA5F52AA0A00C4CBEF2A37681B2318F04009FDCD24A096B5E4C8184D4910FEB1A76" ma:contentTypeVersion="56" ma:contentTypeDescription="Create a new document." ma:contentTypeScope="" ma:versionID="e2b161dd106aa6ff43a2053ab7ed0d23">
  <xsd:schema xmlns:xsd="http://www.w3.org/2001/XMLSchema" xmlns:xs="http://www.w3.org/2001/XMLSchema" xmlns:p="http://schemas.microsoft.com/office/2006/metadata/properties" xmlns:ns2="29baff33-f40f-4664-8054-1bde3cabf4f6" targetNamespace="http://schemas.microsoft.com/office/2006/metadata/properties" ma:root="true" ma:fieldsID="df3fe752eed498a1554dc026fa12eabd" ns2:_="">
    <xsd:import namespace="29baff33-f40f-4664-8054-1bde3cabf4f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aff33-f40f-4664-8054-1bde3cabf4f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5ae66bf-e87d-41c1-aaaa-5f977966190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DDBB892-E9C2-41BE-A746-120199994C31}" ma:internalName="CSXSubmissionMarket" ma:readOnly="false" ma:showField="MarketName" ma:web="29baff33-f40f-4664-8054-1bde3cabf4f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2649cd3-0638-4550-a153-a68664946fb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2513E2E7-E2AF-440C-8567-37153D3865E2}" ma:internalName="InProjectListLookup" ma:readOnly="true" ma:showField="InProjectLis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961a284f-ead0-40ef-8222-26875887a96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2513E2E7-E2AF-440C-8567-37153D3865E2}" ma:internalName="LastCompleteVersionLookup" ma:readOnly="true" ma:showField="LastComplete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2513E2E7-E2AF-440C-8567-37153D3865E2}" ma:internalName="LastPreviewErrorLookup" ma:readOnly="true" ma:showField="LastPreview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2513E2E7-E2AF-440C-8567-37153D3865E2}" ma:internalName="LastPreviewResultLookup" ma:readOnly="true" ma:showField="LastPreview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2513E2E7-E2AF-440C-8567-37153D3865E2}" ma:internalName="LastPreviewAttemptDateLookup" ma:readOnly="true" ma:showField="LastPreview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2513E2E7-E2AF-440C-8567-37153D3865E2}" ma:internalName="LastPreviewedByLookup" ma:readOnly="true" ma:showField="LastPreview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2513E2E7-E2AF-440C-8567-37153D3865E2}" ma:internalName="LastPreviewTimeLookup" ma:readOnly="true" ma:showField="LastPreview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2513E2E7-E2AF-440C-8567-37153D3865E2}" ma:internalName="LastPreviewVersionLookup" ma:readOnly="true" ma:showField="LastPreview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2513E2E7-E2AF-440C-8567-37153D3865E2}" ma:internalName="LastPublishErrorLookup" ma:readOnly="true" ma:showField="LastPublish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2513E2E7-E2AF-440C-8567-37153D3865E2}" ma:internalName="LastPublishResultLookup" ma:readOnly="true" ma:showField="LastPublish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2513E2E7-E2AF-440C-8567-37153D3865E2}" ma:internalName="LastPublishAttemptDateLookup" ma:readOnly="true" ma:showField="LastPublish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2513E2E7-E2AF-440C-8567-37153D3865E2}" ma:internalName="LastPublishedByLookup" ma:readOnly="true" ma:showField="LastPublish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2513E2E7-E2AF-440C-8567-37153D3865E2}" ma:internalName="LastPublishTimeLookup" ma:readOnly="true" ma:showField="LastPublish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2513E2E7-E2AF-440C-8567-37153D3865E2}" ma:internalName="LastPublishVersionLookup" ma:readOnly="true" ma:showField="LastPublish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2723BFE-42E4-4BFD-ABEC-91FC880F9EED}" ma:internalName="LocLastLocAttemptVersionLookup" ma:readOnly="false" ma:showField="LastLocAttemptVersion" ma:web="29baff33-f40f-4664-8054-1bde3cabf4f6">
      <xsd:simpleType>
        <xsd:restriction base="dms:Lookup"/>
      </xsd:simpleType>
    </xsd:element>
    <xsd:element name="LocLastLocAttemptVersionTypeLookup" ma:index="71" nillable="true" ma:displayName="Loc Last Loc Attempt Version Type" ma:default="" ma:list="{72723BFE-42E4-4BFD-ABEC-91FC880F9EED}" ma:internalName="LocLastLocAttemptVersionTypeLookup" ma:readOnly="true" ma:showField="LastLocAttemptVersionType" ma:web="29baff33-f40f-4664-8054-1bde3cabf4f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2723BFE-42E4-4BFD-ABEC-91FC880F9EED}" ma:internalName="LocNewPublishedVersionLookup" ma:readOnly="true" ma:showField="NewPublishedVersion" ma:web="29baff33-f40f-4664-8054-1bde3cabf4f6">
      <xsd:simpleType>
        <xsd:restriction base="dms:Lookup"/>
      </xsd:simpleType>
    </xsd:element>
    <xsd:element name="LocOverallHandbackStatusLookup" ma:index="75" nillable="true" ma:displayName="Loc Overall Handback Status" ma:default="" ma:list="{72723BFE-42E4-4BFD-ABEC-91FC880F9EED}" ma:internalName="LocOverallHandbackStatusLookup" ma:readOnly="true" ma:showField="OverallHandbackStatus" ma:web="29baff33-f40f-4664-8054-1bde3cabf4f6">
      <xsd:simpleType>
        <xsd:restriction base="dms:Lookup"/>
      </xsd:simpleType>
    </xsd:element>
    <xsd:element name="LocOverallLocStatusLookup" ma:index="76" nillable="true" ma:displayName="Loc Overall Localize Status" ma:default="" ma:list="{72723BFE-42E4-4BFD-ABEC-91FC880F9EED}" ma:internalName="LocOverallLocStatusLookup" ma:readOnly="true" ma:showField="OverallLocStatus" ma:web="29baff33-f40f-4664-8054-1bde3cabf4f6">
      <xsd:simpleType>
        <xsd:restriction base="dms:Lookup"/>
      </xsd:simpleType>
    </xsd:element>
    <xsd:element name="LocOverallPreviewStatusLookup" ma:index="77" nillable="true" ma:displayName="Loc Overall Preview Status" ma:default="" ma:list="{72723BFE-42E4-4BFD-ABEC-91FC880F9EED}" ma:internalName="LocOverallPreviewStatusLookup" ma:readOnly="true" ma:showField="OverallPreviewStatus" ma:web="29baff33-f40f-4664-8054-1bde3cabf4f6">
      <xsd:simpleType>
        <xsd:restriction base="dms:Lookup"/>
      </xsd:simpleType>
    </xsd:element>
    <xsd:element name="LocOverallPublishStatusLookup" ma:index="78" nillable="true" ma:displayName="Loc Overall Publish Status" ma:default="" ma:list="{72723BFE-42E4-4BFD-ABEC-91FC880F9EED}" ma:internalName="LocOverallPublishStatusLookup" ma:readOnly="true" ma:showField="OverallPublishStatus" ma:web="29baff33-f40f-4664-8054-1bde3cabf4f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2723BFE-42E4-4BFD-ABEC-91FC880F9EED}" ma:internalName="LocProcessedForHandoffsLookup" ma:readOnly="true" ma:showField="ProcessedForHandoffs" ma:web="29baff33-f40f-4664-8054-1bde3cabf4f6">
      <xsd:simpleType>
        <xsd:restriction base="dms:Lookup"/>
      </xsd:simpleType>
    </xsd:element>
    <xsd:element name="LocProcessedForMarketsLookup" ma:index="81" nillable="true" ma:displayName="Loc Processed For Markets" ma:default="" ma:list="{72723BFE-42E4-4BFD-ABEC-91FC880F9EED}" ma:internalName="LocProcessedForMarketsLookup" ma:readOnly="true" ma:showField="ProcessedForMarkets" ma:web="29baff33-f40f-4664-8054-1bde3cabf4f6">
      <xsd:simpleType>
        <xsd:restriction base="dms:Lookup"/>
      </xsd:simpleType>
    </xsd:element>
    <xsd:element name="LocPublishedDependentAssetsLookup" ma:index="82" nillable="true" ma:displayName="Loc Published Dependent Assets" ma:default="" ma:list="{72723BFE-42E4-4BFD-ABEC-91FC880F9EED}" ma:internalName="LocPublishedDependentAssetsLookup" ma:readOnly="true" ma:showField="PublishedDependentAssets" ma:web="29baff33-f40f-4664-8054-1bde3cabf4f6">
      <xsd:simpleType>
        <xsd:restriction base="dms:Lookup"/>
      </xsd:simpleType>
    </xsd:element>
    <xsd:element name="LocPublishedLinkedAssetsLookup" ma:index="83" nillable="true" ma:displayName="Loc Published Linked Assets" ma:default="" ma:list="{72723BFE-42E4-4BFD-ABEC-91FC880F9EED}" ma:internalName="LocPublishedLinkedAssetsLookup" ma:readOnly="true" ma:showField="PublishedLinkedAssets" ma:web="29baff33-f40f-4664-8054-1bde3cabf4f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cb159bc7-6392-40eb-91ad-5e9404d69876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1DDBB892-E9C2-41BE-A746-120199994C31}" ma:internalName="Markets" ma:readOnly="false" ma:showField="MarketNa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2513E2E7-E2AF-440C-8567-37153D3865E2}" ma:internalName="NumOfRatingsLookup" ma:readOnly="true" ma:showField="NumOfRating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2513E2E7-E2AF-440C-8567-37153D3865E2}" ma:internalName="PublishStatusLookup" ma:readOnly="false" ma:showField="PublishStatu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9e57b0ce-4b8f-49f5-b588-fc22682c04a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9d66d6a4-c4b4-42e6-80e6-7373254461f0}" ma:internalName="TaxCatchAll" ma:showField="CatchAllData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9d66d6a4-c4b4-42e6-80e6-7373254461f0}" ma:internalName="TaxCatchAllLabel" ma:readOnly="true" ma:showField="CatchAllDataLabel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383E92-8C7B-4B9C-9B16-16DDA00946D7}"/>
</file>

<file path=customXml/itemProps2.xml><?xml version="1.0" encoding="utf-8"?>
<ds:datastoreItem xmlns:ds="http://schemas.openxmlformats.org/officeDocument/2006/customXml" ds:itemID="{914BBC39-6471-46EF-977E-CC5A54F4DCBC}"/>
</file>

<file path=customXml/itemProps3.xml><?xml version="1.0" encoding="utf-8"?>
<ds:datastoreItem xmlns:ds="http://schemas.openxmlformats.org/officeDocument/2006/customXml" ds:itemID="{10B5C260-5A5D-435F-AD5A-FC22D441C923}"/>
</file>

<file path=customXml/itemProps4.xml><?xml version="1.0" encoding="utf-8"?>
<ds:datastoreItem xmlns:ds="http://schemas.openxmlformats.org/officeDocument/2006/customXml" ds:itemID="{6EB2E828-BBC5-4903-B8E4-D75E634B4259}"/>
</file>

<file path=docProps/app.xml><?xml version="1.0" encoding="utf-8"?>
<Properties xmlns="http://schemas.openxmlformats.org/officeDocument/2006/extended-properties" xmlns:vt="http://schemas.openxmlformats.org/officeDocument/2006/docPropsVTypes">
  <Template>Sports Award - red - with editable header_nobbs_15_TP103133093</Template>
  <TotalTime>16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Użytkownik systemu Windows</dc:creator>
  <dcterms:created xsi:type="dcterms:W3CDTF">2012-03-16T17:14:00Z</dcterms:created>
  <dcterms:modified xsi:type="dcterms:W3CDTF">2012-09-27T02:55:00Z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0x010100CFA5F52AA0A00C4CBEF2A37681B2318F04009FDCD24A096B5E4C8184D4910FEB1A76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