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7031B" w14:textId="77777777" w:rsidR="00882856" w:rsidRPr="00AD228F" w:rsidRDefault="002B6C02">
      <w:pPr>
        <w:rPr>
          <w:noProof/>
        </w:rPr>
      </w:pPr>
      <w:r w:rsidRPr="00AD228F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F3504C" wp14:editId="51D27764">
                <wp:simplePos x="0" y="0"/>
                <wp:positionH relativeFrom="page">
                  <wp:align>left</wp:align>
                </wp:positionH>
                <wp:positionV relativeFrom="paragraph">
                  <wp:posOffset>-466725</wp:posOffset>
                </wp:positionV>
                <wp:extent cx="1480820" cy="10687050"/>
                <wp:effectExtent l="0" t="0" r="0" b="9525"/>
                <wp:wrapNone/>
                <wp:docPr id="3" name="Rechthoek 3" descr="gekleurde rechthoek met grafische teks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106870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95D7F" w14:textId="77777777" w:rsidR="00882856" w:rsidRPr="00882856" w:rsidRDefault="00882856" w:rsidP="00882856">
                            <w:pPr>
                              <w:pStyle w:val="titelaanzijkant"/>
                              <w:rPr>
                                <w:noProof/>
                              </w:rPr>
                            </w:pPr>
                            <w:r w:rsidRPr="00882856">
                              <w:rPr>
                                <w:noProof/>
                                <w:lang w:bidi="nl-NL"/>
                              </w:rPr>
                              <w:t>LIDMAATSCHAP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3504C" id="Rechthoek 3" o:spid="_x0000_s1026" alt="gekleurde rechthoek met grafische tekst" style="position:absolute;margin-left:0;margin-top:-36.75pt;width:116.6pt;height:841.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" fillcolor="#ef7629 [3206]" stroked="f" strokeweight="2pt">
                <v:textbox style="layout-flow:vertical;mso-layout-flow-alt:bottom-to-top;mso-fit-shape-to-text:t" inset="0,0,0,0">
                  <w:txbxContent>
                    <w:p w14:paraId="07795D7F" w14:textId="77777777" w:rsidR="00882856" w:rsidRPr="00882856" w:rsidRDefault="00882856" w:rsidP="00882856">
                      <w:pPr>
                        <w:pStyle w:val="titelaanzijkant"/>
                        <w:rPr>
                          <w:noProof/>
                        </w:rPr>
                      </w:pPr>
                      <w:r w:rsidRPr="00882856">
                        <w:rPr>
                          <w:noProof/>
                          <w:lang w:bidi="nl-NL"/>
                        </w:rPr>
                        <w:t>LIDMAATSCHAP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pPr w:leftFromText="180" w:rightFromText="180" w:vertAnchor="text" w:horzAnchor="margin" w:tblpXSpec="right" w:tblpY="9198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62"/>
      </w:tblGrid>
      <w:tr w:rsidR="00882856" w:rsidRPr="00AD228F" w14:paraId="15378CB9" w14:textId="77777777" w:rsidTr="009E3552">
        <w:trPr>
          <w:trHeight w:val="5638"/>
        </w:trPr>
        <w:tc>
          <w:tcPr>
            <w:tcW w:w="6105" w:type="dxa"/>
            <w:vAlign w:val="bottom"/>
          </w:tcPr>
          <w:p w14:paraId="668EF41B" w14:textId="77777777" w:rsidR="00882856" w:rsidRPr="00AD228F" w:rsidRDefault="002B6C02" w:rsidP="009E3552">
            <w:pPr>
              <w:jc w:val="right"/>
              <w:rPr>
                <w:noProof/>
              </w:rPr>
            </w:pP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133E629E" wp14:editId="598B1073">
                      <wp:extent cx="4865370" cy="904875"/>
                      <wp:effectExtent l="0" t="0" r="0" b="0"/>
                      <wp:docPr id="6" name="Tekstva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5370" cy="904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4E8AF5" w14:textId="77777777" w:rsidR="002B6C02" w:rsidRPr="002B6C02" w:rsidRDefault="002B6C02" w:rsidP="002B6C02">
                                  <w:pPr>
                                    <w:pStyle w:val="DirectoryTitle"/>
                                    <w:rPr>
                                      <w:noProof/>
                                    </w:rPr>
                                  </w:pPr>
                                  <w:r w:rsidRPr="002B6C02">
                                    <w:rPr>
                                      <w:noProof/>
                                      <w:lang w:bidi="nl-NL"/>
                                    </w:rPr>
                                    <w:t xml:space="preserve">BEDRIJFSNAAM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33E62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6" o:spid="_x0000_s1027" type="#_x0000_t202" style="width:383.1pt;height:7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" filled="f" stroked="f" strokeweight=".5pt">
                      <v:textbox>
                        <w:txbxContent>
                          <w:p w14:paraId="094E8AF5" w14:textId="77777777" w:rsidR="002B6C02" w:rsidRPr="002B6C02" w:rsidRDefault="002B6C02" w:rsidP="002B6C02">
                            <w:pPr>
                              <w:pStyle w:val="DirectoryTitle"/>
                              <w:rPr>
                                <w:noProof/>
                              </w:rPr>
                            </w:pPr>
                            <w:r w:rsidRPr="002B6C02">
                              <w:rPr>
                                <w:noProof/>
                                <w:lang w:bidi="nl-NL"/>
                              </w:rPr>
                              <w:t xml:space="preserve">BEDRIJFSNAAM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26FA098A" wp14:editId="0B57FB9F">
                      <wp:extent cx="2832601" cy="571500"/>
                      <wp:effectExtent l="0" t="0" r="0" b="0"/>
                      <wp:docPr id="4" name="Tekstva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2601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133F97" w14:textId="77777777" w:rsidR="002B6C02" w:rsidRPr="000E1657" w:rsidRDefault="002B6C02" w:rsidP="000E1657">
                                  <w:pPr>
                                    <w:pStyle w:val="SeasonYear"/>
                                    <w:rPr>
                                      <w:noProof/>
                                    </w:rPr>
                                  </w:pPr>
                                  <w:r w:rsidRPr="000E1657">
                                    <w:rPr>
                                      <w:noProof/>
                                      <w:lang w:bidi="nl-NL"/>
                                    </w:rPr>
                                    <w:t>Ledenlijst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FA098A" id="Tekstvak 4" o:spid="_x0000_s1028" type="#_x0000_t202" style="width:223.0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" filled="f" stroked="f" strokeweight=".5pt">
                      <v:textbox>
                        <w:txbxContent>
                          <w:p w14:paraId="12133F97" w14:textId="77777777" w:rsidR="002B6C02" w:rsidRPr="000E1657" w:rsidRDefault="002B6C02" w:rsidP="000E1657">
                            <w:pPr>
                              <w:pStyle w:val="SeasonYear"/>
                              <w:rPr>
                                <w:noProof/>
                              </w:rPr>
                            </w:pPr>
                            <w:r w:rsidRPr="000E1657">
                              <w:rPr>
                                <w:noProof/>
                                <w:lang w:bidi="nl-NL"/>
                              </w:rPr>
                              <w:t>Ledenlijst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57160405" wp14:editId="02A51F6B">
                      <wp:extent cx="1995805" cy="0"/>
                      <wp:effectExtent l="0" t="19050" r="42545" b="38100"/>
                      <wp:docPr id="7" name="Rechte verbindingslijn 7" descr="tekst ruimte bal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580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23910DF" id="Rechte verbindingslijn 7" o:spid="_x0000_s1026" alt="tekst ruimte balk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7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" strokecolor="white [3212]" strokeweight="4.5pt">
                      <w10:anchorlock/>
                    </v:line>
                  </w:pict>
                </mc:Fallback>
              </mc:AlternateContent>
            </w: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13B2F90E" wp14:editId="2CBC7080">
                      <wp:extent cx="3373013" cy="533400"/>
                      <wp:effectExtent l="0" t="0" r="0" b="0"/>
                      <wp:docPr id="9" name="Tekstva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3013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E63CEF" w14:textId="19357A48" w:rsidR="002B6C02" w:rsidRPr="000E1657" w:rsidRDefault="002B6C02" w:rsidP="000E1657">
                                  <w:pPr>
                                    <w:pStyle w:val="SeasonYear"/>
                                    <w:rPr>
                                      <w:noProof/>
                                    </w:rPr>
                                  </w:pPr>
                                  <w:r w:rsidRPr="000E1657">
                                    <w:rPr>
                                      <w:noProof/>
                                      <w:lang w:bidi="nl-NL"/>
                                    </w:rPr>
                                    <w:t xml:space="preserve">Februari </w:t>
                                  </w:r>
                                  <w:r w:rsidRPr="000E1657">
                                    <w:rPr>
                                      <w:b/>
                                      <w:noProof/>
                                      <w:lang w:bidi="nl-NL"/>
                                    </w:rPr>
                                    <w:t>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B2F90E" id="Tekstvak 9" o:spid="_x0000_s1029" type="#_x0000_t202" style="width:265.6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" filled="f" stroked="f" strokeweight=".5pt">
                      <v:textbox>
                        <w:txbxContent>
                          <w:p w14:paraId="20E63CEF" w14:textId="19357A48" w:rsidR="002B6C02" w:rsidRPr="000E1657" w:rsidRDefault="002B6C02" w:rsidP="000E1657">
                            <w:pPr>
                              <w:pStyle w:val="SeasonYear"/>
                              <w:rPr>
                                <w:noProof/>
                              </w:rPr>
                            </w:pPr>
                            <w:r w:rsidRPr="000E1657">
                              <w:rPr>
                                <w:noProof/>
                                <w:lang w:bidi="nl-NL"/>
                              </w:rPr>
                              <w:t xml:space="preserve">Februari </w:t>
                            </w:r>
                            <w:r w:rsidRPr="000E1657">
                              <w:rPr>
                                <w:b/>
                                <w:noProof/>
                                <w:lang w:bidi="nl-NL"/>
                              </w:rPr>
                              <w:t>2020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F1E51AD" w14:textId="77777777" w:rsidR="002B6C02" w:rsidRPr="00AD228F" w:rsidRDefault="002B6C02" w:rsidP="00CC0D98">
      <w:pPr>
        <w:rPr>
          <w:noProof/>
        </w:rPr>
      </w:pPr>
    </w:p>
    <w:p w14:paraId="193023BB" w14:textId="77777777" w:rsidR="002B6C02" w:rsidRPr="00AD228F" w:rsidRDefault="00E83ECC" w:rsidP="002B6C02">
      <w:pPr>
        <w:pStyle w:val="Kop1"/>
        <w:rPr>
          <w:noProof/>
        </w:rPr>
      </w:pPr>
      <w:r w:rsidRPr="00AD228F">
        <w:rPr>
          <w:noProof/>
          <w:lang w:bidi="nl-NL"/>
        </w:rPr>
        <w:drawing>
          <wp:anchor distT="0" distB="0" distL="114300" distR="114300" simplePos="0" relativeHeight="251659264" behindDoc="1" locked="0" layoutInCell="1" allowOverlap="1" wp14:anchorId="053016F2" wp14:editId="6F43EA34">
            <wp:simplePos x="0" y="0"/>
            <wp:positionH relativeFrom="column">
              <wp:posOffset>-1476231</wp:posOffset>
            </wp:positionH>
            <wp:positionV relativeFrom="paragraph">
              <wp:posOffset>1531020</wp:posOffset>
            </wp:positionV>
            <wp:extent cx="11185314" cy="6493083"/>
            <wp:effectExtent l="2857" t="0" r="318" b="317"/>
            <wp:wrapNone/>
            <wp:docPr id="2" name="Afbeelding 2" descr="abstracte achter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mbership directory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185314" cy="649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C02" w:rsidRPr="00AD228F">
        <w:rPr>
          <w:noProof/>
          <w:lang w:bidi="nl-NL"/>
        </w:rPr>
        <w:br w:type="page"/>
      </w:r>
    </w:p>
    <w:tbl>
      <w:tblPr>
        <w:tblW w:w="10525" w:type="dxa"/>
        <w:tblInd w:w="-3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211"/>
      </w:tblGrid>
      <w:tr w:rsidR="000E1657" w:rsidRPr="00AD228F" w14:paraId="181102DA" w14:textId="77777777" w:rsidTr="002118F5">
        <w:trPr>
          <w:trHeight w:val="913"/>
        </w:trPr>
        <w:tc>
          <w:tcPr>
            <w:tcW w:w="5314" w:type="dxa"/>
          </w:tcPr>
          <w:p w14:paraId="66D77427" w14:textId="77777777" w:rsidR="000E1657" w:rsidRPr="00AD228F" w:rsidRDefault="000E1657" w:rsidP="000E1657">
            <w:pPr>
              <w:pStyle w:val="MemberDetails"/>
              <w:rPr>
                <w:noProof/>
              </w:rPr>
            </w:pPr>
            <w:r w:rsidRPr="00AD228F">
              <w:rPr>
                <w:noProof/>
                <w:lang w:bidi="nl-NL"/>
              </w:rPr>
              <w:lastRenderedPageBreak/>
              <w:t>BEDRIJFSNAAM</w:t>
            </w:r>
          </w:p>
        </w:tc>
        <w:tc>
          <w:tcPr>
            <w:tcW w:w="5211" w:type="dxa"/>
          </w:tcPr>
          <w:p w14:paraId="728FF759" w14:textId="77777777" w:rsidR="000E1657" w:rsidRPr="00AD228F" w:rsidRDefault="000E1657" w:rsidP="000E1657">
            <w:pPr>
              <w:pStyle w:val="MemberDetails"/>
              <w:jc w:val="right"/>
              <w:rPr>
                <w:noProof/>
              </w:rPr>
            </w:pPr>
            <w:r w:rsidRPr="00AD228F">
              <w:rPr>
                <w:noProof/>
                <w:lang w:bidi="nl-NL"/>
              </w:rPr>
              <w:t>Ledenlijst</w:t>
            </w:r>
          </w:p>
        </w:tc>
      </w:tr>
    </w:tbl>
    <w:tbl>
      <w:tblPr>
        <w:tblpPr w:leftFromText="180" w:rightFromText="180" w:vertAnchor="text" w:tblpX="-40" w:tblpY="609"/>
        <w:tblW w:w="105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45"/>
      </w:tblGrid>
      <w:tr w:rsidR="000E1657" w:rsidRPr="00AD228F" w14:paraId="386D3342" w14:textId="77777777" w:rsidTr="003F6AEF">
        <w:trPr>
          <w:trHeight w:val="3225"/>
        </w:trPr>
        <w:tc>
          <w:tcPr>
            <w:tcW w:w="10545" w:type="dxa"/>
          </w:tcPr>
          <w:p w14:paraId="6BF99D6C" w14:textId="77777777" w:rsidR="000E1657" w:rsidRPr="00AD228F" w:rsidRDefault="007907BB" w:rsidP="003F6AEF">
            <w:pPr>
              <w:pStyle w:val="OrganizationName"/>
              <w:framePr w:hSpace="0" w:wrap="auto" w:vAnchor="margin" w:xAlign="left" w:yAlign="inline"/>
              <w:ind w:firstLine="0"/>
              <w:rPr>
                <w:noProof/>
              </w:rPr>
            </w:pPr>
            <w:r w:rsidRPr="00AD228F">
              <w:rPr>
                <w:noProof/>
                <w:lang w:bidi="nl-NL"/>
              </w:rPr>
              <w:drawing>
                <wp:anchor distT="0" distB="0" distL="114300" distR="114300" simplePos="0" relativeHeight="251665408" behindDoc="0" locked="0" layoutInCell="1" allowOverlap="1" wp14:anchorId="2D16813F" wp14:editId="4186CE8B">
                  <wp:simplePos x="0" y="0"/>
                  <wp:positionH relativeFrom="column">
                    <wp:posOffset>5369560</wp:posOffset>
                  </wp:positionH>
                  <wp:positionV relativeFrom="paragraph">
                    <wp:posOffset>70419</wp:posOffset>
                  </wp:positionV>
                  <wp:extent cx="1305542" cy="432925"/>
                  <wp:effectExtent l="0" t="0" r="0" b="5715"/>
                  <wp:wrapNone/>
                  <wp:docPr id="19" name="Grafiek 19" descr="plaatsaanduiding voor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42" cy="43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Style w:val="OrganizationNameChar"/>
                  <w:b/>
                  <w:noProof/>
                </w:rPr>
                <w:id w:val="309457818"/>
                <w:placeholder>
                  <w:docPart w:val="44B6560950CE4AA49F273DB02930064A"/>
                </w:placeholder>
                <w:showingPlcHdr/>
                <w15:appearance w15:val="hidden"/>
              </w:sdtPr>
              <w:sdtEndPr>
                <w:rPr>
                  <w:rStyle w:val="Standaardalinea-lettertype"/>
                </w:rPr>
              </w:sdtEndPr>
              <w:sdtContent>
                <w:r w:rsidR="000E1657" w:rsidRPr="00AD228F">
                  <w:rPr>
                    <w:noProof/>
                    <w:lang w:bidi="nl-NL"/>
                  </w:rPr>
                  <w:t>[BEDRIJFSNAAM]</w:t>
                </w:r>
              </w:sdtContent>
            </w:sdt>
            <w:r w:rsidR="00877125" w:rsidRPr="00AD228F">
              <w:rPr>
                <w:noProof/>
                <w:lang w:bidi="nl-NL"/>
              </w:rPr>
              <w:t xml:space="preserve"> </w:t>
            </w:r>
          </w:p>
          <w:p w14:paraId="62192A6C" w14:textId="77777777" w:rsidR="00877125" w:rsidRPr="00AD228F" w:rsidRDefault="00877125" w:rsidP="003F6AEF">
            <w:pPr>
              <w:pStyle w:val="OrganizationName"/>
              <w:framePr w:hSpace="0" w:wrap="auto" w:vAnchor="margin" w:xAlign="left" w:yAlign="inline"/>
              <w:ind w:firstLine="0"/>
              <w:rPr>
                <w:noProof/>
              </w:rPr>
            </w:pPr>
          </w:p>
          <w:p w14:paraId="7A7D6A8A" w14:textId="77777777" w:rsidR="000E1657" w:rsidRPr="00AD228F" w:rsidRDefault="00877125" w:rsidP="003F6AEF">
            <w:pPr>
              <w:pStyle w:val="Naam"/>
              <w:framePr w:hSpace="0" w:wrap="auto" w:vAnchor="margin" w:xAlign="left" w:yAlign="inline"/>
              <w:suppressOverlap w:val="0"/>
              <w:rPr>
                <w:noProof/>
              </w:rPr>
            </w:pP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01687BCD" wp14:editId="20622298">
                      <wp:extent cx="6645498" cy="1107583"/>
                      <wp:effectExtent l="0" t="0" r="0" b="1270"/>
                      <wp:docPr id="15" name="Tekstva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5498" cy="11075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Nadruk"/>
                                      <w:noProof/>
                                    </w:rPr>
                                    <w:id w:val="1125280284"/>
                                    <w:placeholder>
                                      <w:docPart w:val="046347BB8D334AF7986BABC03C082048"/>
                                    </w:placeholder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Nadruk"/>
                                    </w:rPr>
                                  </w:sdtEndPr>
                                  <w:sdtContent>
                                    <w:p w14:paraId="47B6CE37" w14:textId="0D3654F2" w:rsidR="00877125" w:rsidRPr="0033610D" w:rsidRDefault="00B71347" w:rsidP="0033610D">
                                      <w:pPr>
                                        <w:pStyle w:val="Naam"/>
                                        <w:rPr>
                                          <w:rStyle w:val="Nadruk"/>
                                          <w:noProof/>
                                        </w:rPr>
                                      </w:pPr>
                                      <w:r>
                                        <w:rPr>
                                          <w:rStyle w:val="Nadruk"/>
                                          <w:noProof/>
                                          <w:lang w:bidi="nl-NL"/>
                                        </w:rPr>
                                        <w:t>Hoe deze sjabloon te gebruiken: Een ledenlijst is een goede manier om namen, adressen, telefoonnummers en andere informatie van mensen in uw organisatie bij te houden.</w:t>
                                      </w:r>
                                    </w:p>
                                  </w:sdtContent>
                                </w:sdt>
                                <w:p w14:paraId="4B11EC65" w14:textId="77777777" w:rsidR="00877125" w:rsidRDefault="00877125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687BCD" id="Tekstvak 15" o:spid="_x0000_s1030" type="#_x0000_t202" style="width:523.25pt;height: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" filled="f" stroked="f" strokeweight=".5pt">
                      <v:textbox>
                        <w:txbxContent>
                          <w:sdt>
                            <w:sdtPr>
                              <w:rPr>
                                <w:rStyle w:val="Nadruk"/>
                                <w:noProof/>
                              </w:rPr>
                              <w:id w:val="1125280284"/>
                              <w:placeholder>
                                <w:docPart w:val="046347BB8D334AF7986BABC03C082048"/>
                              </w:placeholder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Nadruk"/>
                              </w:rPr>
                            </w:sdtEndPr>
                            <w:sdtContent>
                              <w:p w14:paraId="47B6CE37" w14:textId="0D3654F2" w:rsidR="00877125" w:rsidRPr="0033610D" w:rsidRDefault="00B71347" w:rsidP="0033610D">
                                <w:pPr>
                                  <w:pStyle w:val="Naam"/>
                                  <w:rPr>
                                    <w:rStyle w:val="Nadruk"/>
                                    <w:noProof/>
                                  </w:rPr>
                                </w:pPr>
                                <w:r>
                                  <w:rPr>
                                    <w:rStyle w:val="Nadruk"/>
                                    <w:noProof/>
                                    <w:lang w:bidi="nl-NL"/>
                                  </w:rPr>
                                  <w:t>Hoe deze sjabloon te gebruiken: Een ledenlijst is een goede manier om namen, adressen, telefoonnummers en andere informatie van mensen in uw organisatie bij te houden.</w:t>
                                </w:r>
                              </w:p>
                            </w:sdtContent>
                          </w:sdt>
                          <w:p w14:paraId="4B11EC65" w14:textId="77777777" w:rsidR="00877125" w:rsidRDefault="0087712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77125" w:rsidRPr="00AD228F" w14:paraId="4B28DFE0" w14:textId="77777777" w:rsidTr="003F6AEF">
        <w:trPr>
          <w:trHeight w:val="3022"/>
        </w:trPr>
        <w:tc>
          <w:tcPr>
            <w:tcW w:w="10545" w:type="dxa"/>
            <w:shd w:val="clear" w:color="auto" w:fill="auto"/>
            <w:vAlign w:val="center"/>
          </w:tcPr>
          <w:p w14:paraId="50544005" w14:textId="77777777" w:rsidR="00877125" w:rsidRPr="00AD228F" w:rsidRDefault="00877125" w:rsidP="003F6AEF">
            <w:pPr>
              <w:pStyle w:val="Naam"/>
              <w:framePr w:hSpace="0" w:wrap="auto" w:vAnchor="margin" w:xAlign="left" w:yAlign="inline"/>
              <w:suppressOverlap w:val="0"/>
              <w:rPr>
                <w:rStyle w:val="OrganizationNameChar"/>
                <w:rFonts w:asciiTheme="minorHAnsi" w:hAnsiTheme="minorHAnsi" w:cstheme="minorBidi"/>
                <w:b/>
                <w:noProof/>
                <w:color w:val="0D0D0D" w:themeColor="text1" w:themeTint="F2"/>
                <w:spacing w:val="0"/>
                <w:sz w:val="28"/>
                <w:szCs w:val="24"/>
                <w:lang w:bidi="en-US"/>
              </w:rPr>
            </w:pP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6FD5E0C2" wp14:editId="636A4F18">
                      <wp:extent cx="6686550" cy="1661375"/>
                      <wp:effectExtent l="0" t="0" r="0" b="0"/>
                      <wp:docPr id="14" name="Tekstva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86550" cy="1661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Tekensvoornaam"/>
                                      <w:rFonts w:eastAsiaTheme="minorEastAsia" w:cstheme="minorBidi"/>
                                      <w:b w:val="0"/>
                                      <w:noProof/>
                                      <w:color w:val="FFFFFF" w:themeColor="background1"/>
                                      <w:sz w:val="28"/>
                                      <w:szCs w:val="24"/>
                                      <w:lang w:bidi="en-US"/>
                                    </w:rPr>
                                    <w:id w:val="-2091074002"/>
                                    <w:placeholder>
                                      <w:docPart w:val="9FEC923AAA8B4D6FA3E2822ADBA919D2"/>
                                    </w:placeholder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Standaardalinea-lettertype"/>
                                    </w:rPr>
                                  </w:sdtEndPr>
                                  <w:sdtContent>
                                    <w:p w14:paraId="5DF074D5" w14:textId="77777777" w:rsidR="00877125" w:rsidRPr="00A34E41" w:rsidRDefault="00877125" w:rsidP="00A34E41">
                                      <w:pPr>
                                        <w:pStyle w:val="Tekstnotities"/>
                                        <w:rPr>
                                          <w:noProof/>
                                          <w:color w:val="FFFFFF" w:themeColor="background1"/>
                                        </w:rPr>
                                      </w:pPr>
                                      <w:r w:rsidRPr="00A34E41">
                                        <w:rPr>
                                          <w:rStyle w:val="Tekstvantijdelijkeaanduiding"/>
                                          <w:noProof/>
                                          <w:color w:val="FFFFFF" w:themeColor="background1"/>
                                          <w:lang w:bidi="nl-NL"/>
                                        </w:rPr>
                                        <w:t>Deze ledenlijst is een boekje dat u kunt afdrukken en verspreiden. Om een boekje af te drukken heeft u een printer nodig die dubbelzijdig kan afdrukken, of eerst de ene kant en vervolgens de andere kant kan afdrukken. In dat geval drukt u bijvoorbeeld eerst pagina’s 1 en 4 af, draait u het papier om en drukt u pagina’s 2 en 3 op de achterzijde af.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365760" tIns="45720" rIns="36576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D5E0C2" id="Tekstvak 14" o:spid="_x0000_s1031" type="#_x0000_t202" style="width:526.5pt;height:1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" fillcolor="#333947 [3207]" stroked="f" strokeweight=".5pt">
                      <v:fill opacity="43176f"/>
                      <v:textbox inset="28.8pt,,28.8pt">
                        <w:txbxContent>
                          <w:sdt>
                            <w:sdtPr>
                              <w:rPr>
                                <w:rStyle w:val="Tekensvoornaam"/>
                                <w:rFonts w:eastAsiaTheme="minorEastAsia" w:cstheme="minorBidi"/>
                                <w:b w:val="0"/>
                                <w:noProof/>
                                <w:color w:val="FFFFFF" w:themeColor="background1"/>
                                <w:sz w:val="28"/>
                                <w:szCs w:val="24"/>
                                <w:lang w:bidi="en-US"/>
                              </w:rPr>
                              <w:id w:val="-2091074002"/>
                              <w:placeholder>
                                <w:docPart w:val="9FEC923AAA8B4D6FA3E2822ADBA919D2"/>
                              </w:placeholder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Standaardalinea-lettertype"/>
                              </w:rPr>
                            </w:sdtEndPr>
                            <w:sdtContent>
                              <w:p w14:paraId="5DF074D5" w14:textId="77777777" w:rsidR="00877125" w:rsidRPr="00A34E41" w:rsidRDefault="00877125" w:rsidP="00A34E41">
                                <w:pPr>
                                  <w:pStyle w:val="Tekstnotities"/>
                                  <w:rPr>
                                    <w:noProof/>
                                    <w:color w:val="FFFFFF" w:themeColor="background1"/>
                                  </w:rPr>
                                </w:pPr>
                                <w:r w:rsidRPr="00A34E41">
                                  <w:rPr>
                                    <w:rStyle w:val="Tekstvantijdelijkeaanduiding"/>
                                    <w:noProof/>
                                    <w:color w:val="FFFFFF" w:themeColor="background1"/>
                                    <w:lang w:bidi="nl-NL"/>
                                  </w:rPr>
                                  <w:t>Deze ledenlijst is een boekje dat u kunt afdrukken en verspreiden. Om een boekje af te drukken heeft u een printer nodig die dubbelzijdig kan afdrukken, of eerst de ene kant en vervolgens de andere kant kan afdrukken. In dat geval drukt u bijvoorbeeld eerst pagina’s 1 en 4 af, draait u het papier om en drukt u pagina’s 2 en 3 op de achterzijde af.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77125" w:rsidRPr="00AD228F" w14:paraId="5B666C8E" w14:textId="77777777" w:rsidTr="003F6AEF">
        <w:trPr>
          <w:trHeight w:val="6633"/>
        </w:trPr>
        <w:tc>
          <w:tcPr>
            <w:tcW w:w="10545" w:type="dxa"/>
          </w:tcPr>
          <w:p w14:paraId="7A2168F7" w14:textId="77777777" w:rsidR="00877125" w:rsidRPr="00AD228F" w:rsidRDefault="00877125" w:rsidP="003F6AEF">
            <w:pPr>
              <w:pStyle w:val="Naam"/>
              <w:framePr w:hSpace="0" w:wrap="auto" w:vAnchor="margin" w:xAlign="left" w:yAlign="inline"/>
              <w:suppressOverlap w:val="0"/>
              <w:rPr>
                <w:rStyle w:val="Tekensvoornaam"/>
                <w:noProof/>
              </w:rPr>
            </w:pPr>
          </w:p>
          <w:sdt>
            <w:sdtPr>
              <w:rPr>
                <w:rStyle w:val="Tekensvoornaam"/>
                <w:rFonts w:eastAsiaTheme="minorEastAsia" w:cstheme="minorBidi"/>
                <w:b w:val="0"/>
                <w:color w:val="0D0D0D" w:themeColor="text1" w:themeTint="F2"/>
                <w:sz w:val="28"/>
                <w:szCs w:val="24"/>
                <w:lang w:bidi="en-US"/>
              </w:rPr>
              <w:id w:val="2119795926"/>
              <w:placeholder>
                <w:docPart w:val="22C3244D7989475B930E2D5F24D19FCA"/>
              </w:placeholder>
              <w:showingPlcHdr/>
              <w15:appearance w15:val="hidden"/>
            </w:sdtPr>
            <w:sdtEndPr>
              <w:rPr>
                <w:rStyle w:val="TekensvoorTekstnotities"/>
              </w:rPr>
            </w:sdtEndPr>
            <w:sdtContent>
              <w:p w14:paraId="6EC4CEB4" w14:textId="68CE965F" w:rsidR="00877125" w:rsidRPr="00BE3645" w:rsidRDefault="00877125" w:rsidP="00BE3645">
                <w:pPr>
                  <w:pStyle w:val="Tekstnotities"/>
                  <w:rPr>
                    <w:rStyle w:val="TekensvoorTekstnotities"/>
                  </w:rPr>
                </w:pPr>
                <w:r w:rsidRPr="00BE3645">
                  <w:rPr>
                    <w:rStyle w:val="TekensvoorTekstnotities"/>
                  </w:rPr>
                  <w:t>Wanneer u deze instructies niet meer nodig hebt, kunt u deze tekst verwijderen en vervangen met een notitie over uw organisatie.</w:t>
                </w:r>
              </w:p>
            </w:sdtContent>
          </w:sdt>
          <w:p w14:paraId="0F3ABCB7" w14:textId="77777777" w:rsidR="00877125" w:rsidRPr="00AD228F" w:rsidRDefault="00877125" w:rsidP="003F6AEF">
            <w:pPr>
              <w:rPr>
                <w:rStyle w:val="Tekensvoornaam"/>
                <w:rFonts w:eastAsiaTheme="minorHAnsi"/>
                <w:noProof/>
              </w:rPr>
            </w:pPr>
          </w:p>
        </w:tc>
      </w:tr>
    </w:tbl>
    <w:p w14:paraId="035F66A5" w14:textId="77777777" w:rsidR="00877125" w:rsidRPr="00AD228F" w:rsidRDefault="00877125" w:rsidP="000E1657">
      <w:pPr>
        <w:rPr>
          <w:noProof/>
        </w:rPr>
      </w:pPr>
      <w:bookmarkStart w:id="0" w:name="_GoBack"/>
      <w:r w:rsidRPr="00AD228F">
        <w:rPr>
          <w:noProof/>
          <w:lang w:bidi="nl-NL"/>
        </w:rPr>
        <w:drawing>
          <wp:anchor distT="0" distB="0" distL="114300" distR="114300" simplePos="0" relativeHeight="251664384" behindDoc="1" locked="0" layoutInCell="1" allowOverlap="1" wp14:anchorId="098FCB4B" wp14:editId="3562EC39">
            <wp:simplePos x="0" y="0"/>
            <wp:positionH relativeFrom="column">
              <wp:posOffset>-485775</wp:posOffset>
            </wp:positionH>
            <wp:positionV relativeFrom="paragraph">
              <wp:posOffset>-1047751</wp:posOffset>
            </wp:positionV>
            <wp:extent cx="7778683" cy="10677525"/>
            <wp:effectExtent l="0" t="0" r="0" b="0"/>
            <wp:wrapNone/>
            <wp:docPr id="12" name="Afbeelding 12" descr="Gekleurde achtergrond met abstracte vor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mbership directory-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683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tbl>
      <w:tblPr>
        <w:tblpPr w:leftFromText="180" w:rightFromText="180" w:vertAnchor="text" w:tblpY="13398"/>
        <w:tblW w:w="104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3F6AEF" w:rsidRPr="00AD228F" w14:paraId="6E58F41A" w14:textId="77777777" w:rsidTr="003F6AEF">
        <w:trPr>
          <w:trHeight w:val="747"/>
        </w:trPr>
        <w:tc>
          <w:tcPr>
            <w:tcW w:w="10490" w:type="dxa"/>
            <w:vAlign w:val="bottom"/>
          </w:tcPr>
          <w:p w14:paraId="1BD25022" w14:textId="77777777" w:rsidR="003F6AEF" w:rsidRPr="00AD228F" w:rsidRDefault="003F6AEF" w:rsidP="003F6AEF">
            <w:pPr>
              <w:pStyle w:val="MemberDetails"/>
              <w:rPr>
                <w:noProof/>
              </w:rPr>
            </w:pP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65997BC9" wp14:editId="4C2EAF0D">
                      <wp:extent cx="6877319" cy="0"/>
                      <wp:effectExtent l="0" t="19050" r="19050" b="19050"/>
                      <wp:docPr id="13" name="Rechte verbindingslijn 13" descr="balk met voetteks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731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72D4DB0" id="Rechte verbindingslijn 13" o:spid="_x0000_s1026" alt="balk met voetteks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1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p w14:paraId="7DF1805C" w14:textId="77777777" w:rsidR="00877125" w:rsidRPr="00AD228F" w:rsidRDefault="00877125" w:rsidP="00877125">
      <w:pPr>
        <w:pStyle w:val="Kop1"/>
        <w:rPr>
          <w:noProof/>
        </w:rPr>
      </w:pPr>
      <w:r w:rsidRPr="00AD228F">
        <w:rPr>
          <w:noProof/>
          <w:lang w:bidi="nl-NL"/>
        </w:rPr>
        <w:br w:type="page"/>
      </w:r>
    </w:p>
    <w:tbl>
      <w:tblPr>
        <w:tblpPr w:leftFromText="180" w:rightFromText="180" w:vertAnchor="text" w:horzAnchor="margin" w:tblpY="11"/>
        <w:tblW w:w="1049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176"/>
      </w:tblGrid>
      <w:tr w:rsidR="00877125" w:rsidRPr="00AD228F" w14:paraId="0B2DEA13" w14:textId="77777777" w:rsidTr="002118F5">
        <w:trPr>
          <w:trHeight w:val="913"/>
        </w:trPr>
        <w:tc>
          <w:tcPr>
            <w:tcW w:w="5314" w:type="dxa"/>
          </w:tcPr>
          <w:p w14:paraId="34D64102" w14:textId="77777777" w:rsidR="00877125" w:rsidRPr="00AD228F" w:rsidRDefault="00877125" w:rsidP="00877125">
            <w:pPr>
              <w:pStyle w:val="MemberDetails"/>
              <w:rPr>
                <w:noProof/>
              </w:rPr>
            </w:pPr>
            <w:r w:rsidRPr="00AD228F">
              <w:rPr>
                <w:noProof/>
                <w:lang w:bidi="nl-NL"/>
              </w:rPr>
              <w:lastRenderedPageBreak/>
              <w:t>BEDRIJFSNAAM</w:t>
            </w:r>
          </w:p>
        </w:tc>
        <w:tc>
          <w:tcPr>
            <w:tcW w:w="5176" w:type="dxa"/>
          </w:tcPr>
          <w:p w14:paraId="1A88BFAC" w14:textId="77777777" w:rsidR="00877125" w:rsidRPr="00AD228F" w:rsidRDefault="00877125" w:rsidP="00877125">
            <w:pPr>
              <w:pStyle w:val="MemberDetails"/>
              <w:jc w:val="right"/>
              <w:rPr>
                <w:noProof/>
              </w:rPr>
            </w:pPr>
            <w:r w:rsidRPr="00AD228F">
              <w:rPr>
                <w:noProof/>
                <w:lang w:bidi="nl-NL"/>
              </w:rPr>
              <w:t>Ledenlijst</w:t>
            </w:r>
          </w:p>
        </w:tc>
      </w:tr>
    </w:tbl>
    <w:tbl>
      <w:tblPr>
        <w:tblStyle w:val="Tabelraster"/>
        <w:tblpPr w:leftFromText="187" w:rightFromText="187" w:vertAnchor="page" w:horzAnchor="margin" w:tblpY="2272"/>
        <w:tblOverlap w:val="nev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5940"/>
        <w:gridCol w:w="4550"/>
      </w:tblGrid>
      <w:tr w:rsidR="0033610D" w:rsidRPr="00AD228F" w14:paraId="0831E961" w14:textId="77777777" w:rsidTr="002118F5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A9F8FE3" w14:textId="77777777" w:rsidR="0033610D" w:rsidRPr="00AD228F" w:rsidRDefault="0033610D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  <w:tc>
          <w:tcPr>
            <w:tcW w:w="4550" w:type="dxa"/>
            <w:vAlign w:val="bottom"/>
          </w:tcPr>
          <w:p w14:paraId="665FE71B" w14:textId="77777777" w:rsidR="0033610D" w:rsidRPr="00AD228F" w:rsidRDefault="0033610D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33610D" w:rsidRPr="00AD228F" w14:paraId="6B5961D4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7DD2D74C" w14:textId="77777777" w:rsidR="0033610D" w:rsidRPr="00BE3645" w:rsidRDefault="004B202B" w:rsidP="00BE3645">
            <w:pPr>
              <w:pStyle w:val="Naam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TekensvoorMemberDetails"/>
                  <w:b/>
                  <w:sz w:val="32"/>
                  <w:szCs w:val="32"/>
                </w:rPr>
                <w:id w:val="29914898"/>
                <w:placeholder>
                  <w:docPart w:val="B6F2C383A6264AF8B5A7092BC9AD3F81"/>
                </w:placeholder>
                <w:showingPlcHdr/>
                <w15:appearance w15:val="hidden"/>
              </w:sdtPr>
              <w:sdtEndPr>
                <w:rPr>
                  <w:rStyle w:val="Standaardalinea-lettertype"/>
                </w:rPr>
              </w:sdtEndPr>
              <w:sdtContent>
                <w:r w:rsidR="0033610D" w:rsidRPr="00BE3645">
                  <w:rPr>
                    <w:rStyle w:val="Tekensvoornaam"/>
                    <w:b/>
                  </w:rPr>
                  <w:t>Naam lid</w:t>
                </w:r>
              </w:sdtContent>
            </w:sdt>
          </w:p>
        </w:tc>
        <w:tc>
          <w:tcPr>
            <w:tcW w:w="4550" w:type="dxa"/>
            <w:vAlign w:val="bottom"/>
          </w:tcPr>
          <w:p w14:paraId="1C9A6D22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29914902"/>
                <w:placeholder>
                  <w:docPart w:val="B686063071F94B0CA6B1492A45C5B222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555-0100(thuis)</w:t>
                </w:r>
              </w:sdtContent>
            </w:sdt>
          </w:p>
        </w:tc>
      </w:tr>
      <w:tr w:rsidR="0033610D" w:rsidRPr="00AD228F" w14:paraId="4C870B5F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5F0AEFDC" w14:textId="77777777" w:rsidR="0033610D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29914899"/>
                <w:placeholder>
                  <w:docPart w:val="52F4E361AF5044D985ABE328BC15FDB1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41A0AFDA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29914903"/>
                <w:placeholder>
                  <w:docPart w:val="9C09A44DE7994ED3883A76699F916441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555-0101(werk)</w:t>
                </w:r>
              </w:sdtContent>
            </w:sdt>
          </w:p>
        </w:tc>
      </w:tr>
      <w:tr w:rsidR="0033610D" w:rsidRPr="00AD228F" w14:paraId="6DA1C982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73CC18CB" w14:textId="77777777" w:rsidR="0033610D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29914900"/>
                <w:placeholder>
                  <w:docPart w:val="BB9C24D7B60A42EDA4EDF6CE43247BA5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noProof/>
                    <w:lang w:bidi="nl-NL"/>
                  </w:rPr>
                  <w:t>Postcode en plaats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77E0296A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29914904"/>
                <w:placeholder>
                  <w:docPart w:val="153F3E3F246643EB86C6A313E0A421A9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555-0102(mobiel)</w:t>
                </w:r>
              </w:sdtContent>
            </w:sdt>
          </w:p>
        </w:tc>
      </w:tr>
      <w:tr w:rsidR="0033610D" w:rsidRPr="00AD228F" w14:paraId="3ECF20DC" w14:textId="77777777" w:rsidTr="002118F5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TekensvoorMemberDetails"/>
                <w:rFonts w:eastAsiaTheme="minorEastAsia" w:cstheme="minorBidi"/>
                <w:b w:val="0"/>
                <w:noProof/>
                <w:color w:val="0D0D0D" w:themeColor="text1" w:themeTint="F2"/>
                <w:szCs w:val="24"/>
                <w:lang w:bidi="en-US"/>
              </w:rPr>
              <w:id w:val="3266313"/>
              <w:placeholder>
                <w:docPart w:val="5FEA647F2AC8422095D118A9A9A9130E"/>
              </w:placeholder>
              <w:showingPlcHdr/>
            </w:sdtPr>
            <w:sdtEndPr>
              <w:rPr>
                <w:rStyle w:val="Standaardalinea-lettertype"/>
              </w:rPr>
            </w:sdtEndPr>
            <w:sdtContent>
              <w:p w14:paraId="72BC5FC2" w14:textId="77777777" w:rsidR="0033610D" w:rsidRPr="00AD228F" w:rsidRDefault="0033610D" w:rsidP="00A34E41">
                <w:pPr>
                  <w:pStyle w:val="Tekstnotities"/>
                  <w:rPr>
                    <w:noProof/>
                  </w:rPr>
                </w:pPr>
                <w:r w:rsidRPr="00AD228F">
                  <w:rPr>
                    <w:noProof/>
                    <w:lang w:bidi="nl-NL"/>
                  </w:rPr>
                  <w:t>E-mail/websiteadres</w:t>
                </w:r>
              </w:p>
            </w:sdtContent>
          </w:sdt>
        </w:tc>
        <w:tc>
          <w:tcPr>
            <w:tcW w:w="4550" w:type="dxa"/>
            <w:vAlign w:val="bottom"/>
          </w:tcPr>
          <w:p w14:paraId="3FB28618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22"/>
                <w:placeholder>
                  <w:docPart w:val="FB180515D3444FA3959E5B4B137E11C6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555-0103(fax)</w:t>
                </w:r>
              </w:sdtContent>
            </w:sdt>
          </w:p>
        </w:tc>
      </w:tr>
      <w:tr w:rsidR="0033610D" w:rsidRPr="00AD228F" w14:paraId="78B6D733" w14:textId="77777777" w:rsidTr="002118F5">
        <w:trPr>
          <w:trHeight w:val="572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2B2C5F1B" w14:textId="77777777" w:rsidR="0033610D" w:rsidRPr="00AD228F" w:rsidRDefault="0033610D" w:rsidP="00443D77">
            <w:pPr>
              <w:pStyle w:val="MemberDetails"/>
              <w:rPr>
                <w:noProof/>
              </w:rPr>
            </w:pPr>
          </w:p>
        </w:tc>
        <w:tc>
          <w:tcPr>
            <w:tcW w:w="4550" w:type="dxa"/>
            <w:vMerge w:val="restart"/>
            <w:vAlign w:val="bottom"/>
          </w:tcPr>
          <w:p w14:paraId="604957B6" w14:textId="77777777" w:rsidR="0033610D" w:rsidRPr="00AD228F" w:rsidRDefault="0033610D" w:rsidP="00443D77">
            <w:pPr>
              <w:pStyle w:val="MemberDetails"/>
              <w:rPr>
                <w:noProof/>
              </w:rPr>
            </w:pPr>
          </w:p>
        </w:tc>
      </w:tr>
      <w:tr w:rsidR="0033610D" w:rsidRPr="00AD228F" w14:paraId="632246B2" w14:textId="77777777" w:rsidTr="002118F5">
        <w:trPr>
          <w:trHeight w:val="140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196AC9EC" w14:textId="77777777" w:rsidR="0033610D" w:rsidRPr="00AD228F" w:rsidRDefault="0033610D" w:rsidP="00443D77">
            <w:pPr>
              <w:pStyle w:val="MemberDetails"/>
              <w:rPr>
                <w:noProof/>
                <w:sz w:val="20"/>
                <w:szCs w:val="20"/>
              </w:rPr>
            </w:pPr>
          </w:p>
        </w:tc>
        <w:tc>
          <w:tcPr>
            <w:tcW w:w="4550" w:type="dxa"/>
            <w:vMerge/>
            <w:vAlign w:val="bottom"/>
          </w:tcPr>
          <w:p w14:paraId="30D12918" w14:textId="77777777" w:rsidR="0033610D" w:rsidRPr="00AD228F" w:rsidRDefault="0033610D" w:rsidP="00443D77">
            <w:pPr>
              <w:pStyle w:val="MemberDetails"/>
              <w:rPr>
                <w:noProof/>
              </w:rPr>
            </w:pPr>
          </w:p>
        </w:tc>
      </w:tr>
      <w:tr w:rsidR="0033610D" w:rsidRPr="00AD228F" w14:paraId="130B2BC6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34FF17B8" w14:textId="77777777" w:rsidR="0033610D" w:rsidRPr="00BE3645" w:rsidRDefault="004B202B" w:rsidP="00BE3645">
            <w:pPr>
              <w:pStyle w:val="Naam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TekensvoorMemberDetails"/>
                  <w:b/>
                  <w:sz w:val="32"/>
                  <w:szCs w:val="32"/>
                </w:rPr>
                <w:id w:val="309458341"/>
                <w:placeholder>
                  <w:docPart w:val="0266FAE56D1945D0917F1F3315C2ADEA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BE3645">
                  <w:rPr>
                    <w:rStyle w:val="Tekensvoornaam"/>
                    <w:b/>
                  </w:rPr>
                  <w:t>Naam lid</w:t>
                </w:r>
              </w:sdtContent>
            </w:sdt>
          </w:p>
        </w:tc>
        <w:tc>
          <w:tcPr>
            <w:tcW w:w="4550" w:type="dxa"/>
            <w:vAlign w:val="bottom"/>
          </w:tcPr>
          <w:p w14:paraId="393DCDC1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42"/>
                <w:placeholder>
                  <w:docPart w:val="7564FC768E504D62B0E7081A9209A7B1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555-0100(thuis)</w:t>
                </w:r>
              </w:sdtContent>
            </w:sdt>
          </w:p>
        </w:tc>
      </w:tr>
      <w:tr w:rsidR="0033610D" w:rsidRPr="00AD228F" w14:paraId="055FE276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2E9B096C" w14:textId="77777777" w:rsidR="0033610D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309458343"/>
                <w:placeholder>
                  <w:docPart w:val="9CF50B9711084974B8085AFD6352CBF2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0CC53A72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44"/>
                <w:placeholder>
                  <w:docPart w:val="993E724E3BBA402DB2F1760FCCA4E607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555-0101(werk)</w:t>
                </w:r>
              </w:sdtContent>
            </w:sdt>
          </w:p>
        </w:tc>
      </w:tr>
      <w:tr w:rsidR="0033610D" w:rsidRPr="00AD228F" w14:paraId="3B164689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4A7F8170" w14:textId="77777777" w:rsidR="0033610D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309458345"/>
                <w:placeholder>
                  <w:docPart w:val="4C64199630A34807A8AA8087D5F894BF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noProof/>
                    <w:lang w:bidi="nl-NL"/>
                  </w:rPr>
                  <w:t>Postcode en plaats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189584D9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46"/>
                <w:placeholder>
                  <w:docPart w:val="9E62DD825E49422FA35464E5F8398ACB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555-0102(mobiel)</w:t>
                </w:r>
              </w:sdtContent>
            </w:sdt>
          </w:p>
        </w:tc>
      </w:tr>
      <w:tr w:rsidR="0033610D" w:rsidRPr="00AD228F" w14:paraId="0BAC781D" w14:textId="77777777" w:rsidTr="002118F5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TekensvoorMemberDetails"/>
                <w:rFonts w:eastAsiaTheme="minorEastAsia" w:cstheme="minorBidi"/>
                <w:b w:val="0"/>
                <w:noProof/>
                <w:color w:val="0D0D0D" w:themeColor="text1" w:themeTint="F2"/>
                <w:szCs w:val="24"/>
                <w:lang w:bidi="en-US"/>
              </w:rPr>
              <w:id w:val="309458347"/>
              <w:placeholder>
                <w:docPart w:val="2F720CB738534DEEB7D692346B57FE0F"/>
              </w:placeholder>
              <w:showingPlcHdr/>
            </w:sdtPr>
            <w:sdtEndPr>
              <w:rPr>
                <w:rStyle w:val="Standaardalinea-lettertype"/>
              </w:rPr>
            </w:sdtEndPr>
            <w:sdtContent>
              <w:p w14:paraId="609CB71B" w14:textId="77777777" w:rsidR="0033610D" w:rsidRPr="00AD228F" w:rsidRDefault="0033610D" w:rsidP="00A34E41">
                <w:pPr>
                  <w:pStyle w:val="Tekstnotities"/>
                  <w:rPr>
                    <w:noProof/>
                  </w:rPr>
                </w:pPr>
                <w:r w:rsidRPr="00AD228F">
                  <w:rPr>
                    <w:noProof/>
                    <w:lang w:bidi="nl-NL"/>
                  </w:rPr>
                  <w:t>E-mail/websiteadres</w:t>
                </w:r>
              </w:p>
            </w:sdtContent>
          </w:sdt>
        </w:tc>
        <w:tc>
          <w:tcPr>
            <w:tcW w:w="4550" w:type="dxa"/>
            <w:vAlign w:val="bottom"/>
          </w:tcPr>
          <w:p w14:paraId="77296FA1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48"/>
                <w:placeholder>
                  <w:docPart w:val="79F311AE86374BEFA0A6D8956258E37A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555-0103(fax)</w:t>
                </w:r>
              </w:sdtContent>
            </w:sdt>
          </w:p>
        </w:tc>
      </w:tr>
      <w:tr w:rsidR="0033610D" w:rsidRPr="00AD228F" w14:paraId="10F415F4" w14:textId="77777777" w:rsidTr="002118F5">
        <w:trPr>
          <w:trHeight w:val="1055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7288B77D" w14:textId="77777777" w:rsidR="0033610D" w:rsidRPr="00AD228F" w:rsidRDefault="0033610D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  <w:tc>
          <w:tcPr>
            <w:tcW w:w="4550" w:type="dxa"/>
            <w:vMerge w:val="restart"/>
            <w:vAlign w:val="bottom"/>
          </w:tcPr>
          <w:p w14:paraId="01F43724" w14:textId="77777777" w:rsidR="0033610D" w:rsidRPr="00AD228F" w:rsidRDefault="0033610D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33610D" w:rsidRPr="00AD228F" w14:paraId="0D3F0C2A" w14:textId="77777777" w:rsidTr="002118F5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7EFAFC1E" w14:textId="77777777" w:rsidR="0033610D" w:rsidRPr="00AD228F" w:rsidRDefault="0033610D" w:rsidP="00443D77">
            <w:pPr>
              <w:pStyle w:val="MemberDetails"/>
              <w:rPr>
                <w:rStyle w:val="TekensvoorMemberDetails"/>
                <w:noProof/>
                <w:sz w:val="18"/>
                <w:szCs w:val="20"/>
              </w:rPr>
            </w:pPr>
          </w:p>
        </w:tc>
        <w:tc>
          <w:tcPr>
            <w:tcW w:w="4550" w:type="dxa"/>
            <w:vMerge/>
            <w:vAlign w:val="bottom"/>
          </w:tcPr>
          <w:p w14:paraId="7DA710DE" w14:textId="77777777" w:rsidR="0033610D" w:rsidRPr="00AD228F" w:rsidRDefault="0033610D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33610D" w:rsidRPr="00AD228F" w14:paraId="3813063B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46C24FF2" w14:textId="77777777" w:rsidR="0033610D" w:rsidRPr="00BE3645" w:rsidRDefault="004B202B" w:rsidP="00BE3645">
            <w:pPr>
              <w:pStyle w:val="Naam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TekensvoorMemberDetails"/>
                  <w:b/>
                  <w:sz w:val="32"/>
                  <w:szCs w:val="32"/>
                </w:rPr>
                <w:id w:val="309458349"/>
                <w:placeholder>
                  <w:docPart w:val="BBA603DF8AE84C138C1295E3EAA8AF44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BE3645">
                  <w:t>Naam lid</w:t>
                </w:r>
              </w:sdtContent>
            </w:sdt>
          </w:p>
        </w:tc>
        <w:tc>
          <w:tcPr>
            <w:tcW w:w="4550" w:type="dxa"/>
            <w:vAlign w:val="bottom"/>
          </w:tcPr>
          <w:p w14:paraId="2781C298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50"/>
                <w:placeholder>
                  <w:docPart w:val="7C544A51375E4486A71E6549D05B36ED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555-0100(thuis)</w:t>
                </w:r>
              </w:sdtContent>
            </w:sdt>
          </w:p>
        </w:tc>
      </w:tr>
      <w:tr w:rsidR="0033610D" w:rsidRPr="00AD228F" w14:paraId="482E6286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4CE2C413" w14:textId="77777777" w:rsidR="0033610D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309458351"/>
                <w:placeholder>
                  <w:docPart w:val="4D10CFD91B674328BD7F4883D7564767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3288E10C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52"/>
                <w:placeholder>
                  <w:docPart w:val="302856C8715B43A8A4A434E4FCADF04A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555-0101(werk)</w:t>
                </w:r>
              </w:sdtContent>
            </w:sdt>
          </w:p>
        </w:tc>
      </w:tr>
      <w:tr w:rsidR="0033610D" w:rsidRPr="00AD228F" w14:paraId="05EF31C6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36868E5D" w14:textId="77777777" w:rsidR="0033610D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309458353"/>
                <w:placeholder>
                  <w:docPart w:val="4F69B94B3BE5458DA206E80499769F46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noProof/>
                    <w:lang w:bidi="nl-NL"/>
                  </w:rPr>
                  <w:t>Postcode en plaats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63105DE6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54"/>
                <w:placeholder>
                  <w:docPart w:val="D0E0D200DAE84332A1110594101BCFFC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555-0102(mobiel)</w:t>
                </w:r>
              </w:sdtContent>
            </w:sdt>
          </w:p>
        </w:tc>
      </w:tr>
      <w:tr w:rsidR="0033610D" w:rsidRPr="00AD228F" w14:paraId="42B866D6" w14:textId="77777777" w:rsidTr="002118F5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TekensvoorMemberDetails"/>
                <w:rFonts w:eastAsiaTheme="minorEastAsia" w:cstheme="minorBidi"/>
                <w:b w:val="0"/>
                <w:noProof/>
                <w:color w:val="0D0D0D" w:themeColor="text1" w:themeTint="F2"/>
                <w:szCs w:val="24"/>
                <w:lang w:bidi="en-US"/>
              </w:rPr>
              <w:id w:val="309458355"/>
              <w:placeholder>
                <w:docPart w:val="D8E8CCE2468049D9AD7ED91B6B472339"/>
              </w:placeholder>
              <w:showingPlcHdr/>
            </w:sdtPr>
            <w:sdtEndPr>
              <w:rPr>
                <w:rStyle w:val="Standaardalinea-lettertype"/>
              </w:rPr>
            </w:sdtEndPr>
            <w:sdtContent>
              <w:p w14:paraId="44553E03" w14:textId="77777777" w:rsidR="0033610D" w:rsidRPr="00AD228F" w:rsidRDefault="0033610D" w:rsidP="00A34E41">
                <w:pPr>
                  <w:pStyle w:val="Tekstnotities"/>
                  <w:rPr>
                    <w:noProof/>
                  </w:rPr>
                </w:pPr>
                <w:r w:rsidRPr="00AD228F">
                  <w:rPr>
                    <w:noProof/>
                    <w:lang w:bidi="nl-NL"/>
                  </w:rPr>
                  <w:t>E-mail/websiteadres</w:t>
                </w:r>
              </w:p>
            </w:sdtContent>
          </w:sdt>
        </w:tc>
        <w:tc>
          <w:tcPr>
            <w:tcW w:w="4550" w:type="dxa"/>
            <w:vAlign w:val="bottom"/>
          </w:tcPr>
          <w:p w14:paraId="1538E510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56"/>
                <w:placeholder>
                  <w:docPart w:val="60A7D69746D5434BB187A3FDA50ED8E1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555-0103(fax)</w:t>
                </w:r>
              </w:sdtContent>
            </w:sdt>
          </w:p>
        </w:tc>
      </w:tr>
      <w:tr w:rsidR="0033610D" w:rsidRPr="00AD228F" w14:paraId="3961DC4D" w14:textId="77777777" w:rsidTr="002118F5">
        <w:trPr>
          <w:trHeight w:val="1337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374DF948" w14:textId="77777777" w:rsidR="0033610D" w:rsidRPr="00AD228F" w:rsidRDefault="0033610D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  <w:tc>
          <w:tcPr>
            <w:tcW w:w="4550" w:type="dxa"/>
            <w:vMerge w:val="restart"/>
            <w:vAlign w:val="bottom"/>
          </w:tcPr>
          <w:p w14:paraId="45611B51" w14:textId="77777777" w:rsidR="0033610D" w:rsidRPr="00AD228F" w:rsidRDefault="0033610D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33610D" w:rsidRPr="00AD228F" w14:paraId="2A826466" w14:textId="77777777" w:rsidTr="002118F5">
        <w:trPr>
          <w:trHeight w:val="95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7A4D42B2" w14:textId="77777777" w:rsidR="0033610D" w:rsidRPr="00AD228F" w:rsidRDefault="0033610D" w:rsidP="00443D77">
            <w:pPr>
              <w:pStyle w:val="MemberDetails"/>
              <w:rPr>
                <w:rStyle w:val="TekensvoorMemberDetails"/>
                <w:noProof/>
                <w:sz w:val="20"/>
                <w:szCs w:val="20"/>
              </w:rPr>
            </w:pPr>
          </w:p>
        </w:tc>
        <w:tc>
          <w:tcPr>
            <w:tcW w:w="4550" w:type="dxa"/>
            <w:vMerge/>
            <w:vAlign w:val="bottom"/>
          </w:tcPr>
          <w:p w14:paraId="0104A6DF" w14:textId="77777777" w:rsidR="0033610D" w:rsidRPr="00AD228F" w:rsidRDefault="0033610D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33610D" w:rsidRPr="00AD228F" w14:paraId="74096853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6752570C" w14:textId="77777777" w:rsidR="0033610D" w:rsidRPr="00BE3645" w:rsidRDefault="004B202B" w:rsidP="00BE3645">
            <w:pPr>
              <w:pStyle w:val="Naam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TekensvoorMemberDetails"/>
                  <w:b/>
                  <w:sz w:val="32"/>
                  <w:szCs w:val="32"/>
                </w:rPr>
                <w:id w:val="309458357"/>
                <w:placeholder>
                  <w:docPart w:val="3C6BA8B17B87471C88EF8695246916D5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BE3645">
                  <w:t>Naam lid</w:t>
                </w:r>
              </w:sdtContent>
            </w:sdt>
          </w:p>
        </w:tc>
        <w:tc>
          <w:tcPr>
            <w:tcW w:w="4550" w:type="dxa"/>
            <w:vAlign w:val="bottom"/>
          </w:tcPr>
          <w:p w14:paraId="5CE26354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58"/>
                <w:placeholder>
                  <w:docPart w:val="0A3980F483E745A68E004D8648A3D550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555-0100(thuis)</w:t>
                </w:r>
              </w:sdtContent>
            </w:sdt>
          </w:p>
        </w:tc>
      </w:tr>
      <w:tr w:rsidR="0033610D" w:rsidRPr="00AD228F" w14:paraId="11FF4AE3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27F43E0D" w14:textId="77777777" w:rsidR="0033610D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309458359"/>
                <w:placeholder>
                  <w:docPart w:val="C69897FC0A9143CD87D96051507DDA85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5FFD42FA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60"/>
                <w:placeholder>
                  <w:docPart w:val="17A74174E08D4C5B84A5B948D9A2323F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555-0101(werk)</w:t>
                </w:r>
              </w:sdtContent>
            </w:sdt>
          </w:p>
        </w:tc>
      </w:tr>
      <w:tr w:rsidR="0033610D" w:rsidRPr="00AD228F" w14:paraId="21ADA983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09E8A6AF" w14:textId="77777777" w:rsidR="0033610D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309458361"/>
                <w:placeholder>
                  <w:docPart w:val="A0FB29409DB84E138E897D1AA32C4C13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noProof/>
                    <w:lang w:bidi="nl-NL"/>
                  </w:rPr>
                  <w:t>Postcode en plaats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3D4F2E3D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62"/>
                <w:placeholder>
                  <w:docPart w:val="C760B7099DF349F0BAFB641A41CA7CF3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555-0102(mobiel)</w:t>
                </w:r>
              </w:sdtContent>
            </w:sdt>
          </w:p>
        </w:tc>
      </w:tr>
      <w:tr w:rsidR="0033610D" w:rsidRPr="00AD228F" w14:paraId="4175E337" w14:textId="77777777" w:rsidTr="002118F5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TekensvoorMemberDetails"/>
                <w:rFonts w:eastAsiaTheme="minorEastAsia" w:cstheme="minorBidi"/>
                <w:b w:val="0"/>
                <w:noProof/>
                <w:color w:val="0D0D0D" w:themeColor="text1" w:themeTint="F2"/>
                <w:szCs w:val="24"/>
                <w:lang w:bidi="en-US"/>
              </w:rPr>
              <w:id w:val="309458363"/>
              <w:placeholder>
                <w:docPart w:val="895CDD2426484BE18F221235222B1A05"/>
              </w:placeholder>
              <w:showingPlcHdr/>
            </w:sdtPr>
            <w:sdtEndPr>
              <w:rPr>
                <w:rStyle w:val="Standaardalinea-lettertype"/>
              </w:rPr>
            </w:sdtEndPr>
            <w:sdtContent>
              <w:p w14:paraId="1E4CC7C8" w14:textId="77777777" w:rsidR="0033610D" w:rsidRPr="00AD228F" w:rsidRDefault="0033610D" w:rsidP="00A34E41">
                <w:pPr>
                  <w:pStyle w:val="Tekstnotities"/>
                  <w:rPr>
                    <w:noProof/>
                  </w:rPr>
                </w:pPr>
                <w:r w:rsidRPr="00AD228F">
                  <w:rPr>
                    <w:noProof/>
                    <w:lang w:bidi="nl-NL"/>
                  </w:rPr>
                  <w:t>E-mail/websiteadres</w:t>
                </w:r>
              </w:p>
            </w:sdtContent>
          </w:sdt>
        </w:tc>
        <w:tc>
          <w:tcPr>
            <w:tcW w:w="4550" w:type="dxa"/>
            <w:vAlign w:val="bottom"/>
          </w:tcPr>
          <w:p w14:paraId="0298F82F" w14:textId="77777777" w:rsidR="0033610D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309458364"/>
                <w:placeholder>
                  <w:docPart w:val="47DBCEB8F6A24388819DD110D8CF5E95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33610D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555-0103(fax)</w:t>
                </w:r>
              </w:sdtContent>
            </w:sdt>
          </w:p>
        </w:tc>
      </w:tr>
    </w:tbl>
    <w:p w14:paraId="629A7B0A" w14:textId="77777777" w:rsidR="0033610D" w:rsidRPr="00AD228F" w:rsidRDefault="009B0223" w:rsidP="00877125">
      <w:pPr>
        <w:rPr>
          <w:noProof/>
        </w:rPr>
      </w:pPr>
      <w:r w:rsidRPr="00AD228F">
        <w:rPr>
          <w:noProof/>
          <w:lang w:bidi="nl-NL"/>
        </w:rPr>
        <w:drawing>
          <wp:anchor distT="0" distB="0" distL="114300" distR="114300" simplePos="0" relativeHeight="251668480" behindDoc="1" locked="0" layoutInCell="1" allowOverlap="1" wp14:anchorId="0BA0B7A3" wp14:editId="371BC90E">
            <wp:simplePos x="0" y="0"/>
            <wp:positionH relativeFrom="column">
              <wp:posOffset>-485775</wp:posOffset>
            </wp:positionH>
            <wp:positionV relativeFrom="paragraph">
              <wp:posOffset>-458470</wp:posOffset>
            </wp:positionV>
            <wp:extent cx="7773035" cy="10706100"/>
            <wp:effectExtent l="0" t="0" r="0" b="0"/>
            <wp:wrapNone/>
            <wp:docPr id="22" name="Afbeelding 22" descr="abstracte vervagende achter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mbership directory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293" cy="1070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13372"/>
        <w:tblW w:w="1048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88"/>
      </w:tblGrid>
      <w:tr w:rsidR="00B71347" w:rsidRPr="00AD228F" w14:paraId="46C05AA9" w14:textId="77777777" w:rsidTr="00B71347">
        <w:trPr>
          <w:trHeight w:val="743"/>
        </w:trPr>
        <w:tc>
          <w:tcPr>
            <w:tcW w:w="10488" w:type="dxa"/>
            <w:vAlign w:val="bottom"/>
          </w:tcPr>
          <w:p w14:paraId="2861B097" w14:textId="77777777" w:rsidR="00B71347" w:rsidRPr="00AD228F" w:rsidRDefault="00B71347" w:rsidP="00B71347">
            <w:pPr>
              <w:pStyle w:val="MemberDetails"/>
              <w:rPr>
                <w:noProof/>
              </w:rPr>
            </w:pP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5C62DC03" wp14:editId="579F3807">
                      <wp:extent cx="6619875" cy="0"/>
                      <wp:effectExtent l="0" t="19050" r="28575" b="19050"/>
                      <wp:docPr id="16" name="Rechte verbindingslijn 16" descr="balk met voetteks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987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00DB3AE" id="Rechte verbindingslijn 16" o:spid="_x0000_s1026" alt="balk met voetteks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p w14:paraId="5B6F191B" w14:textId="77777777" w:rsidR="0033610D" w:rsidRPr="00AD228F" w:rsidRDefault="0033610D" w:rsidP="0033610D">
      <w:pPr>
        <w:pStyle w:val="Kop1"/>
        <w:rPr>
          <w:noProof/>
        </w:rPr>
      </w:pPr>
      <w:r w:rsidRPr="00AD228F">
        <w:rPr>
          <w:noProof/>
          <w:lang w:bidi="nl-NL"/>
        </w:rPr>
        <w:br w:type="page"/>
      </w:r>
    </w:p>
    <w:tbl>
      <w:tblPr>
        <w:tblpPr w:leftFromText="180" w:rightFromText="180" w:vertAnchor="text" w:horzAnchor="margin" w:tblpY="11"/>
        <w:tblW w:w="1049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176"/>
      </w:tblGrid>
      <w:tr w:rsidR="0033610D" w:rsidRPr="00AD228F" w14:paraId="61DF7AFA" w14:textId="77777777" w:rsidTr="002118F5">
        <w:trPr>
          <w:trHeight w:val="913"/>
        </w:trPr>
        <w:tc>
          <w:tcPr>
            <w:tcW w:w="5314" w:type="dxa"/>
          </w:tcPr>
          <w:p w14:paraId="5022FEEB" w14:textId="77777777" w:rsidR="0033610D" w:rsidRPr="00AD228F" w:rsidRDefault="0033610D" w:rsidP="0033610D">
            <w:pPr>
              <w:pStyle w:val="MemberDetails"/>
              <w:rPr>
                <w:noProof/>
              </w:rPr>
            </w:pPr>
            <w:r w:rsidRPr="00AD228F">
              <w:rPr>
                <w:noProof/>
                <w:lang w:bidi="nl-NL"/>
              </w:rPr>
              <w:lastRenderedPageBreak/>
              <w:t>BEDRIJFSNAAM</w:t>
            </w:r>
          </w:p>
        </w:tc>
        <w:tc>
          <w:tcPr>
            <w:tcW w:w="5176" w:type="dxa"/>
          </w:tcPr>
          <w:p w14:paraId="699A5C9A" w14:textId="77777777" w:rsidR="0033610D" w:rsidRPr="00AD228F" w:rsidRDefault="0033610D" w:rsidP="0033610D">
            <w:pPr>
              <w:pStyle w:val="MemberDetails"/>
              <w:jc w:val="right"/>
              <w:rPr>
                <w:noProof/>
              </w:rPr>
            </w:pPr>
            <w:r w:rsidRPr="00AD228F">
              <w:rPr>
                <w:noProof/>
                <w:lang w:bidi="nl-NL"/>
              </w:rPr>
              <w:t>Ledenlijst</w:t>
            </w:r>
          </w:p>
        </w:tc>
      </w:tr>
    </w:tbl>
    <w:tbl>
      <w:tblPr>
        <w:tblStyle w:val="Tabelraster"/>
        <w:tblpPr w:leftFromText="187" w:rightFromText="187" w:vertAnchor="page" w:horzAnchor="margin" w:tblpY="2273"/>
        <w:tblOverlap w:val="nev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5940"/>
        <w:gridCol w:w="4550"/>
      </w:tblGrid>
      <w:tr w:rsidR="00443D77" w:rsidRPr="00AD228F" w14:paraId="5F68CE5A" w14:textId="77777777" w:rsidTr="002118F5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557DAC66" w14:textId="77777777" w:rsidR="00443D77" w:rsidRPr="00AD228F" w:rsidRDefault="00443D77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  <w:tc>
          <w:tcPr>
            <w:tcW w:w="4550" w:type="dxa"/>
            <w:vAlign w:val="bottom"/>
          </w:tcPr>
          <w:p w14:paraId="514BAE41" w14:textId="77777777" w:rsidR="00443D77" w:rsidRPr="00AD228F" w:rsidRDefault="00443D77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443D77" w:rsidRPr="00AD228F" w14:paraId="01EBA14E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52C12B42" w14:textId="77777777" w:rsidR="00443D77" w:rsidRPr="00BE3645" w:rsidRDefault="004B202B" w:rsidP="00BE3645">
            <w:pPr>
              <w:pStyle w:val="Naam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TekensvoorMemberDetails"/>
                  <w:b/>
                  <w:sz w:val="32"/>
                  <w:szCs w:val="32"/>
                </w:rPr>
                <w:id w:val="-499962368"/>
                <w:placeholder>
                  <w:docPart w:val="5C82DB2D6DA949B782C70BCA5ABFF81A"/>
                </w:placeholder>
                <w:showingPlcHdr/>
                <w15:appearance w15:val="hidden"/>
              </w:sdtPr>
              <w:sdtEndPr>
                <w:rPr>
                  <w:rStyle w:val="Standaardalinea-lettertype"/>
                </w:rPr>
              </w:sdtEndPr>
              <w:sdtContent>
                <w:r w:rsidR="00443D77" w:rsidRPr="00BE3645">
                  <w:rPr>
                    <w:rStyle w:val="Tekensvoornaam"/>
                    <w:b/>
                  </w:rPr>
                  <w:t>Naam lid</w:t>
                </w:r>
              </w:sdtContent>
            </w:sdt>
          </w:p>
        </w:tc>
        <w:tc>
          <w:tcPr>
            <w:tcW w:w="4550" w:type="dxa"/>
            <w:vAlign w:val="bottom"/>
          </w:tcPr>
          <w:p w14:paraId="57A577A4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100720305"/>
                <w:placeholder>
                  <w:docPart w:val="0D4FB978FF5C459D8B91BE6308A1983E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555-0100(thuis)</w:t>
                </w:r>
              </w:sdtContent>
            </w:sdt>
          </w:p>
        </w:tc>
      </w:tr>
      <w:tr w:rsidR="00443D77" w:rsidRPr="00AD228F" w14:paraId="163A716F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4797CED4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808139355"/>
                <w:placeholder>
                  <w:docPart w:val="A4B1C147553048B1A8ED6D05DADF189D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25E67C47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256332712"/>
                <w:placeholder>
                  <w:docPart w:val="0C7DC8CA078B4D33B0B7C6B9004FF19F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555-0101(werk)</w:t>
                </w:r>
              </w:sdtContent>
            </w:sdt>
          </w:p>
        </w:tc>
      </w:tr>
      <w:tr w:rsidR="00443D77" w:rsidRPr="00AD228F" w14:paraId="60154A45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5B1E674B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-1418331273"/>
                <w:placeholder>
                  <w:docPart w:val="5204A3BF5CDB41D1B7F5C3967FEC67E4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Postcode en plaats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386D9C63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1890068278"/>
                <w:placeholder>
                  <w:docPart w:val="F30F7186ACDB44A5B816810F2590EF9F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555-0102(mobiel)</w:t>
                </w:r>
              </w:sdtContent>
            </w:sdt>
          </w:p>
        </w:tc>
      </w:tr>
      <w:tr w:rsidR="00443D77" w:rsidRPr="00AD228F" w14:paraId="3559A72D" w14:textId="77777777" w:rsidTr="002118F5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TekensvoorMemberDetails"/>
                <w:rFonts w:eastAsiaTheme="minorEastAsia" w:cstheme="minorBidi"/>
                <w:b w:val="0"/>
                <w:noProof/>
                <w:color w:val="0D0D0D" w:themeColor="text1" w:themeTint="F2"/>
                <w:szCs w:val="24"/>
                <w:lang w:bidi="en-US"/>
              </w:rPr>
              <w:id w:val="-2008346267"/>
              <w:placeholder>
                <w:docPart w:val="D7A0F13B48A24D50B3EE84AE94A8FAD7"/>
              </w:placeholder>
              <w:showingPlcHdr/>
            </w:sdtPr>
            <w:sdtEndPr>
              <w:rPr>
                <w:rStyle w:val="Standaardalinea-lettertype"/>
              </w:rPr>
            </w:sdtEndPr>
            <w:sdtContent>
              <w:p w14:paraId="2BCF1DC6" w14:textId="77777777" w:rsidR="00443D77" w:rsidRPr="00AD228F" w:rsidRDefault="00443D77" w:rsidP="00A34E41">
                <w:pPr>
                  <w:pStyle w:val="Tekstnotities"/>
                  <w:rPr>
                    <w:noProof/>
                  </w:rPr>
                </w:pPr>
                <w:r w:rsidRPr="00AD228F">
                  <w:rPr>
                    <w:noProof/>
                    <w:lang w:bidi="nl-NL"/>
                  </w:rPr>
                  <w:t>E-mail/websiteadres</w:t>
                </w:r>
              </w:p>
            </w:sdtContent>
          </w:sdt>
        </w:tc>
        <w:tc>
          <w:tcPr>
            <w:tcW w:w="4550" w:type="dxa"/>
            <w:vAlign w:val="bottom"/>
          </w:tcPr>
          <w:p w14:paraId="43B5ED33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1406292255"/>
                <w:placeholder>
                  <w:docPart w:val="E1FEC7E0E8094E3480A55298B2B55AF3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555-0103(fax)</w:t>
                </w:r>
              </w:sdtContent>
            </w:sdt>
          </w:p>
        </w:tc>
      </w:tr>
      <w:tr w:rsidR="00443D77" w:rsidRPr="00AD228F" w14:paraId="418EBB38" w14:textId="77777777" w:rsidTr="002118F5">
        <w:trPr>
          <w:trHeight w:val="572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4B6F4788" w14:textId="77777777" w:rsidR="00443D77" w:rsidRPr="00AD228F" w:rsidRDefault="00443D77" w:rsidP="00443D77">
            <w:pPr>
              <w:pStyle w:val="MemberDetails"/>
              <w:rPr>
                <w:noProof/>
              </w:rPr>
            </w:pPr>
          </w:p>
        </w:tc>
        <w:tc>
          <w:tcPr>
            <w:tcW w:w="4550" w:type="dxa"/>
            <w:vMerge w:val="restart"/>
            <w:vAlign w:val="bottom"/>
          </w:tcPr>
          <w:p w14:paraId="0718129D" w14:textId="77777777" w:rsidR="00443D77" w:rsidRPr="00AD228F" w:rsidRDefault="00443D77" w:rsidP="00443D77">
            <w:pPr>
              <w:pStyle w:val="MemberDetails"/>
              <w:rPr>
                <w:noProof/>
              </w:rPr>
            </w:pPr>
          </w:p>
        </w:tc>
      </w:tr>
      <w:tr w:rsidR="00443D77" w:rsidRPr="00AD228F" w14:paraId="2A7F9104" w14:textId="77777777" w:rsidTr="002118F5">
        <w:trPr>
          <w:trHeight w:val="140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1BB1374D" w14:textId="77777777" w:rsidR="00443D77" w:rsidRPr="00AD228F" w:rsidRDefault="00443D77" w:rsidP="00443D77">
            <w:pPr>
              <w:pStyle w:val="MemberDetails"/>
              <w:rPr>
                <w:noProof/>
                <w:sz w:val="20"/>
                <w:szCs w:val="20"/>
              </w:rPr>
            </w:pPr>
          </w:p>
        </w:tc>
        <w:tc>
          <w:tcPr>
            <w:tcW w:w="4550" w:type="dxa"/>
            <w:vMerge/>
            <w:vAlign w:val="bottom"/>
          </w:tcPr>
          <w:p w14:paraId="78A34449" w14:textId="77777777" w:rsidR="00443D77" w:rsidRPr="00AD228F" w:rsidRDefault="00443D77" w:rsidP="00443D77">
            <w:pPr>
              <w:pStyle w:val="MemberDetails"/>
              <w:rPr>
                <w:noProof/>
              </w:rPr>
            </w:pPr>
          </w:p>
        </w:tc>
      </w:tr>
      <w:tr w:rsidR="00443D77" w:rsidRPr="00AD228F" w14:paraId="70709608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7AEB20E3" w14:textId="77777777" w:rsidR="00443D77" w:rsidRPr="00BE3645" w:rsidRDefault="004B202B" w:rsidP="00BE3645">
            <w:pPr>
              <w:pStyle w:val="Naam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TekensvoorMemberDetails"/>
                  <w:b/>
                  <w:sz w:val="32"/>
                  <w:szCs w:val="32"/>
                </w:rPr>
                <w:id w:val="1268589959"/>
                <w:placeholder>
                  <w:docPart w:val="AAC032C818774261883E7E2FA5B97F5E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BE3645">
                  <w:rPr>
                    <w:rStyle w:val="Tekensvoornaam"/>
                    <w:b/>
                  </w:rPr>
                  <w:t>Naam lid</w:t>
                </w:r>
              </w:sdtContent>
            </w:sdt>
          </w:p>
        </w:tc>
        <w:tc>
          <w:tcPr>
            <w:tcW w:w="4550" w:type="dxa"/>
            <w:vAlign w:val="bottom"/>
          </w:tcPr>
          <w:p w14:paraId="2959ADE3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161443244"/>
                <w:placeholder>
                  <w:docPart w:val="D5B50B834D434939865C1C2B5F9EEA1C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555-0100(thuis)</w:t>
                </w:r>
              </w:sdtContent>
            </w:sdt>
          </w:p>
        </w:tc>
      </w:tr>
      <w:tr w:rsidR="00443D77" w:rsidRPr="00AD228F" w14:paraId="1C8A65D7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2A38B66E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-1025332363"/>
                <w:placeholder>
                  <w:docPart w:val="419450CB330745C29E5AF8093BE71855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5CBB67CF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78028085"/>
                <w:placeholder>
                  <w:docPart w:val="4A0B05AFD53B4FE8974D47536A7FCA32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555-0101(werk)</w:t>
                </w:r>
              </w:sdtContent>
            </w:sdt>
          </w:p>
        </w:tc>
      </w:tr>
      <w:tr w:rsidR="00443D77" w:rsidRPr="00AD228F" w14:paraId="348EB906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0471A354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1652105783"/>
                <w:placeholder>
                  <w:docPart w:val="ACABD4C3420942C59BE6B2C28B2C2E86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Postcode en plaats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1693862A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535732350"/>
                <w:placeholder>
                  <w:docPart w:val="CF0F4FCDA8C74B8AB95D2AA96BABC4A4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555-0102(mobiel)</w:t>
                </w:r>
              </w:sdtContent>
            </w:sdt>
          </w:p>
        </w:tc>
      </w:tr>
      <w:tr w:rsidR="00443D77" w:rsidRPr="00AD228F" w14:paraId="1FC0DC87" w14:textId="77777777" w:rsidTr="002118F5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TekensvoorMemberDetails"/>
                <w:rFonts w:eastAsiaTheme="minorEastAsia" w:cstheme="minorBidi"/>
                <w:b w:val="0"/>
                <w:noProof/>
                <w:color w:val="0D0D0D" w:themeColor="text1" w:themeTint="F2"/>
                <w:szCs w:val="24"/>
                <w:lang w:bidi="en-US"/>
              </w:rPr>
              <w:id w:val="1192268611"/>
              <w:placeholder>
                <w:docPart w:val="97D7B6CAC9AD43AE8085EEE2482BB399"/>
              </w:placeholder>
              <w:showingPlcHdr/>
            </w:sdtPr>
            <w:sdtEndPr>
              <w:rPr>
                <w:rStyle w:val="Standaardalinea-lettertype"/>
              </w:rPr>
            </w:sdtEndPr>
            <w:sdtContent>
              <w:p w14:paraId="625CE4C2" w14:textId="77777777" w:rsidR="00443D77" w:rsidRPr="00AD228F" w:rsidRDefault="00443D77" w:rsidP="00A34E41">
                <w:pPr>
                  <w:pStyle w:val="Tekstnotities"/>
                  <w:rPr>
                    <w:noProof/>
                  </w:rPr>
                </w:pPr>
                <w:r w:rsidRPr="00AD228F">
                  <w:rPr>
                    <w:noProof/>
                    <w:lang w:bidi="nl-NL"/>
                  </w:rPr>
                  <w:t>E-mail/websiteadres</w:t>
                </w:r>
              </w:p>
            </w:sdtContent>
          </w:sdt>
        </w:tc>
        <w:tc>
          <w:tcPr>
            <w:tcW w:w="4550" w:type="dxa"/>
            <w:vAlign w:val="bottom"/>
          </w:tcPr>
          <w:p w14:paraId="20C0CE8E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612523165"/>
                <w:placeholder>
                  <w:docPart w:val="0AC0E1F1CF024A2F9C85652203FC5D0E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555-0103(fax)</w:t>
                </w:r>
              </w:sdtContent>
            </w:sdt>
          </w:p>
        </w:tc>
      </w:tr>
      <w:tr w:rsidR="00443D77" w:rsidRPr="00AD228F" w14:paraId="2111BFF0" w14:textId="77777777" w:rsidTr="002118F5">
        <w:trPr>
          <w:trHeight w:val="1055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44D8F0B3" w14:textId="77777777" w:rsidR="00443D77" w:rsidRPr="00AD228F" w:rsidRDefault="00443D77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  <w:tc>
          <w:tcPr>
            <w:tcW w:w="4550" w:type="dxa"/>
            <w:vMerge w:val="restart"/>
            <w:vAlign w:val="bottom"/>
          </w:tcPr>
          <w:p w14:paraId="5196CBB5" w14:textId="77777777" w:rsidR="00443D77" w:rsidRPr="00AD228F" w:rsidRDefault="00443D77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443D77" w:rsidRPr="00AD228F" w14:paraId="5C3B4A70" w14:textId="77777777" w:rsidTr="002118F5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0FD2438" w14:textId="77777777" w:rsidR="00443D77" w:rsidRPr="00AD228F" w:rsidRDefault="00443D77" w:rsidP="00443D77">
            <w:pPr>
              <w:pStyle w:val="MemberDetails"/>
              <w:rPr>
                <w:rStyle w:val="TekensvoorMemberDetails"/>
                <w:noProof/>
                <w:sz w:val="18"/>
                <w:szCs w:val="20"/>
              </w:rPr>
            </w:pPr>
          </w:p>
        </w:tc>
        <w:tc>
          <w:tcPr>
            <w:tcW w:w="4550" w:type="dxa"/>
            <w:vMerge/>
            <w:vAlign w:val="bottom"/>
          </w:tcPr>
          <w:p w14:paraId="4A633D81" w14:textId="77777777" w:rsidR="00443D77" w:rsidRPr="00AD228F" w:rsidRDefault="00443D77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443D77" w:rsidRPr="00AD228F" w14:paraId="71731E39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69A39CF3" w14:textId="77777777" w:rsidR="00443D77" w:rsidRPr="00BE3645" w:rsidRDefault="004B202B" w:rsidP="00BE3645">
            <w:pPr>
              <w:pStyle w:val="Naam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TekensvoorMemberDetails"/>
                  <w:b/>
                  <w:sz w:val="32"/>
                  <w:szCs w:val="32"/>
                </w:rPr>
                <w:id w:val="1765568218"/>
                <w:placeholder>
                  <w:docPart w:val="1537F9BEC08C4D0E850AA1BBBF6110DD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BE3645">
                  <w:t>Naam lid</w:t>
                </w:r>
              </w:sdtContent>
            </w:sdt>
          </w:p>
        </w:tc>
        <w:tc>
          <w:tcPr>
            <w:tcW w:w="4550" w:type="dxa"/>
            <w:vAlign w:val="bottom"/>
          </w:tcPr>
          <w:p w14:paraId="44C9168E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336844132"/>
                <w:placeholder>
                  <w:docPart w:val="A13EF39FBA104F929CD1AFCE18C198C1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555-0100(thuis)</w:t>
                </w:r>
              </w:sdtContent>
            </w:sdt>
          </w:p>
        </w:tc>
      </w:tr>
      <w:tr w:rsidR="00443D77" w:rsidRPr="00AD228F" w14:paraId="4C11BD3A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685B6C56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-39598080"/>
                <w:placeholder>
                  <w:docPart w:val="E0B727C244014515842553175B790BB3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1658145C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282473254"/>
                <w:placeholder>
                  <w:docPart w:val="0B6A1C5589744123BDA7AAB898933882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555-0101(werk)</w:t>
                </w:r>
              </w:sdtContent>
            </w:sdt>
          </w:p>
        </w:tc>
      </w:tr>
      <w:tr w:rsidR="00443D77" w:rsidRPr="00AD228F" w14:paraId="55305628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5F952F90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-1938737057"/>
                <w:placeholder>
                  <w:docPart w:val="4828CD1EF4B14DDB8E594E6815C62D20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Postcode en plaats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794E8AD0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258135459"/>
                <w:placeholder>
                  <w:docPart w:val="F81EA1E4BEFE434986BC1A83A602EAD8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555-0102(mobiel)</w:t>
                </w:r>
              </w:sdtContent>
            </w:sdt>
          </w:p>
        </w:tc>
      </w:tr>
      <w:tr w:rsidR="00443D77" w:rsidRPr="00AD228F" w14:paraId="65156107" w14:textId="77777777" w:rsidTr="002118F5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TekensvoorMemberDetails"/>
                <w:rFonts w:eastAsiaTheme="minorEastAsia" w:cstheme="minorBidi"/>
                <w:b w:val="0"/>
                <w:noProof/>
                <w:color w:val="0D0D0D" w:themeColor="text1" w:themeTint="F2"/>
                <w:szCs w:val="24"/>
                <w:lang w:bidi="en-US"/>
              </w:rPr>
              <w:id w:val="-1915844544"/>
              <w:placeholder>
                <w:docPart w:val="599704DEEB904EEDAAB2A8A6CD525006"/>
              </w:placeholder>
              <w:showingPlcHdr/>
            </w:sdtPr>
            <w:sdtEndPr>
              <w:rPr>
                <w:rStyle w:val="Standaardalinea-lettertype"/>
              </w:rPr>
            </w:sdtEndPr>
            <w:sdtContent>
              <w:p w14:paraId="3A661B77" w14:textId="77777777" w:rsidR="00443D77" w:rsidRPr="00AD228F" w:rsidRDefault="00443D77" w:rsidP="00A34E41">
                <w:pPr>
                  <w:pStyle w:val="Tekstnotities"/>
                  <w:rPr>
                    <w:noProof/>
                  </w:rPr>
                </w:pPr>
                <w:r w:rsidRPr="00AD228F">
                  <w:rPr>
                    <w:noProof/>
                    <w:lang w:bidi="nl-NL"/>
                  </w:rPr>
                  <w:t>E-mail/websiteadres</w:t>
                </w:r>
              </w:p>
            </w:sdtContent>
          </w:sdt>
        </w:tc>
        <w:tc>
          <w:tcPr>
            <w:tcW w:w="4550" w:type="dxa"/>
            <w:vAlign w:val="bottom"/>
          </w:tcPr>
          <w:p w14:paraId="7A388363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1773967635"/>
                <w:placeholder>
                  <w:docPart w:val="57E1408396D44095AC4208E1B46E6E6D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555-0103(fax)</w:t>
                </w:r>
              </w:sdtContent>
            </w:sdt>
          </w:p>
        </w:tc>
      </w:tr>
      <w:tr w:rsidR="00443D77" w:rsidRPr="00AD228F" w14:paraId="634E9E7B" w14:textId="77777777" w:rsidTr="002118F5">
        <w:trPr>
          <w:trHeight w:val="1337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00383153" w14:textId="77777777" w:rsidR="00443D77" w:rsidRPr="00AD228F" w:rsidRDefault="00443D77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  <w:tc>
          <w:tcPr>
            <w:tcW w:w="4550" w:type="dxa"/>
            <w:vMerge w:val="restart"/>
            <w:vAlign w:val="bottom"/>
          </w:tcPr>
          <w:p w14:paraId="06C8E039" w14:textId="77777777" w:rsidR="00443D77" w:rsidRPr="00AD228F" w:rsidRDefault="00443D77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443D77" w:rsidRPr="00AD228F" w14:paraId="7B3ED525" w14:textId="77777777" w:rsidTr="002118F5">
        <w:trPr>
          <w:trHeight w:val="95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5A22D09B" w14:textId="77777777" w:rsidR="00443D77" w:rsidRPr="00AD228F" w:rsidRDefault="00443D77" w:rsidP="00443D77">
            <w:pPr>
              <w:pStyle w:val="MemberDetails"/>
              <w:rPr>
                <w:rStyle w:val="TekensvoorMemberDetails"/>
                <w:noProof/>
                <w:sz w:val="20"/>
                <w:szCs w:val="20"/>
              </w:rPr>
            </w:pPr>
          </w:p>
        </w:tc>
        <w:tc>
          <w:tcPr>
            <w:tcW w:w="4550" w:type="dxa"/>
            <w:vMerge/>
            <w:vAlign w:val="bottom"/>
          </w:tcPr>
          <w:p w14:paraId="04A9A580" w14:textId="77777777" w:rsidR="00443D77" w:rsidRPr="00AD228F" w:rsidRDefault="00443D77" w:rsidP="00443D77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443D77" w:rsidRPr="00AD228F" w14:paraId="4EF0A03C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3483EEBE" w14:textId="77777777" w:rsidR="00443D77" w:rsidRPr="00BE3645" w:rsidRDefault="004B202B" w:rsidP="00BE3645">
            <w:pPr>
              <w:pStyle w:val="Naam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TekensvoorMemberDetails"/>
                  <w:b/>
                  <w:sz w:val="32"/>
                  <w:szCs w:val="32"/>
                </w:rPr>
                <w:id w:val="-685444740"/>
                <w:placeholder>
                  <w:docPart w:val="9B2538544FAF4904ACEE87CAFD5505DF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BE3645">
                  <w:t>Naam lid</w:t>
                </w:r>
              </w:sdtContent>
            </w:sdt>
          </w:p>
        </w:tc>
        <w:tc>
          <w:tcPr>
            <w:tcW w:w="4550" w:type="dxa"/>
            <w:vAlign w:val="bottom"/>
          </w:tcPr>
          <w:p w14:paraId="446AC411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1816723596"/>
                <w:placeholder>
                  <w:docPart w:val="4874FCF3925B40709105A239891B9529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555-0100(thuis)</w:t>
                </w:r>
              </w:sdtContent>
            </w:sdt>
          </w:p>
        </w:tc>
      </w:tr>
      <w:tr w:rsidR="00443D77" w:rsidRPr="00AD228F" w14:paraId="0C3D5E83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003FF265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-2027241772"/>
                <w:placeholder>
                  <w:docPart w:val="7673EF2DB44241FF9EFB14C4CCBCCAF1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3042C2F1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508651494"/>
                <w:placeholder>
                  <w:docPart w:val="EAF96CBB0A0D428F8C16F1BFFCD9BC2A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555-0101(werk)</w:t>
                </w:r>
              </w:sdtContent>
            </w:sdt>
          </w:p>
        </w:tc>
      </w:tr>
      <w:tr w:rsidR="00443D77" w:rsidRPr="00AD228F" w14:paraId="2F130A77" w14:textId="77777777" w:rsidTr="002118F5">
        <w:trPr>
          <w:trHeight w:val="432"/>
        </w:trPr>
        <w:tc>
          <w:tcPr>
            <w:tcW w:w="5940" w:type="dxa"/>
            <w:vAlign w:val="bottom"/>
          </w:tcPr>
          <w:p w14:paraId="295F89FA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957070223"/>
                <w:placeholder>
                  <w:docPart w:val="2BC3B550E3624E2392056C6CB2A3B9D5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Postcode en plaats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513D131C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1288499187"/>
                <w:placeholder>
                  <w:docPart w:val="4D5F63E99A264CA2ACCEDCBA4B4602A4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555-0102(mobiel)</w:t>
                </w:r>
              </w:sdtContent>
            </w:sdt>
          </w:p>
        </w:tc>
      </w:tr>
      <w:tr w:rsidR="00443D77" w:rsidRPr="00AD228F" w14:paraId="072D6221" w14:textId="77777777" w:rsidTr="002118F5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TekensvoorMemberDetails"/>
                <w:rFonts w:eastAsiaTheme="minorEastAsia" w:cstheme="minorBidi"/>
                <w:b w:val="0"/>
                <w:noProof/>
                <w:color w:val="0D0D0D" w:themeColor="text1" w:themeTint="F2"/>
                <w:szCs w:val="24"/>
                <w:lang w:bidi="en-US"/>
              </w:rPr>
              <w:id w:val="166519190"/>
              <w:placeholder>
                <w:docPart w:val="4CC3235727924E0A94E39A6CB543300C"/>
              </w:placeholder>
              <w:showingPlcHdr/>
            </w:sdtPr>
            <w:sdtEndPr>
              <w:rPr>
                <w:rStyle w:val="Standaardalinea-lettertype"/>
              </w:rPr>
            </w:sdtEndPr>
            <w:sdtContent>
              <w:p w14:paraId="08854349" w14:textId="77777777" w:rsidR="00443D77" w:rsidRPr="00AD228F" w:rsidRDefault="00443D77" w:rsidP="00A34E41">
                <w:pPr>
                  <w:pStyle w:val="Tekstnotities"/>
                  <w:rPr>
                    <w:noProof/>
                  </w:rPr>
                </w:pPr>
                <w:r w:rsidRPr="00AD228F">
                  <w:rPr>
                    <w:noProof/>
                    <w:lang w:bidi="nl-NL"/>
                  </w:rPr>
                  <w:t>E-mail/websiteadres</w:t>
                </w:r>
              </w:p>
            </w:sdtContent>
          </w:sdt>
        </w:tc>
        <w:tc>
          <w:tcPr>
            <w:tcW w:w="4550" w:type="dxa"/>
            <w:vAlign w:val="bottom"/>
          </w:tcPr>
          <w:p w14:paraId="7B730901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1876765243"/>
                <w:placeholder>
                  <w:docPart w:val="2D8326B991AC49BF8FD4BA7EE93A5C3C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555-0103(fax)</w:t>
                </w:r>
              </w:sdtContent>
            </w:sdt>
          </w:p>
        </w:tc>
      </w:tr>
    </w:tbl>
    <w:p w14:paraId="39538DC6" w14:textId="77777777" w:rsidR="00443D77" w:rsidRPr="00AD228F" w:rsidRDefault="009B0223" w:rsidP="00877125">
      <w:pPr>
        <w:rPr>
          <w:noProof/>
        </w:rPr>
      </w:pPr>
      <w:r w:rsidRPr="00AD228F">
        <w:rPr>
          <w:noProof/>
          <w:lang w:bidi="nl-NL"/>
        </w:rPr>
        <w:drawing>
          <wp:anchor distT="0" distB="0" distL="114300" distR="114300" simplePos="0" relativeHeight="251670528" behindDoc="1" locked="0" layoutInCell="1" allowOverlap="1" wp14:anchorId="23EA1E3E" wp14:editId="55777EDD">
            <wp:simplePos x="0" y="0"/>
            <wp:positionH relativeFrom="column">
              <wp:posOffset>-485775</wp:posOffset>
            </wp:positionH>
            <wp:positionV relativeFrom="paragraph">
              <wp:posOffset>-458470</wp:posOffset>
            </wp:positionV>
            <wp:extent cx="7773035" cy="10668000"/>
            <wp:effectExtent l="0" t="0" r="0" b="0"/>
            <wp:wrapNone/>
            <wp:docPr id="23" name="Afbeelding 23" descr="abstracte vervagende achter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mbership directory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294" cy="10668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13387"/>
        <w:tblW w:w="1048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88"/>
      </w:tblGrid>
      <w:tr w:rsidR="003F6AEF" w:rsidRPr="00AD228F" w14:paraId="4F5C9590" w14:textId="77777777" w:rsidTr="00B71347">
        <w:trPr>
          <w:trHeight w:val="743"/>
        </w:trPr>
        <w:tc>
          <w:tcPr>
            <w:tcW w:w="10488" w:type="dxa"/>
            <w:vAlign w:val="bottom"/>
          </w:tcPr>
          <w:p w14:paraId="30DAA79A" w14:textId="77777777" w:rsidR="003F6AEF" w:rsidRPr="00AD228F" w:rsidRDefault="003F6AEF" w:rsidP="00B71347">
            <w:pPr>
              <w:pStyle w:val="MemberDetails"/>
              <w:rPr>
                <w:noProof/>
              </w:rPr>
            </w:pP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2DE28E41" wp14:editId="67781E64">
                      <wp:extent cx="6619875" cy="0"/>
                      <wp:effectExtent l="0" t="19050" r="28575" b="19050"/>
                      <wp:docPr id="24" name="Rechte verbindingslijn 24" descr="balk met voetteks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987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BF919FA" id="Rechte verbindingslijn 24" o:spid="_x0000_s1026" alt="balk met voetteks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p w14:paraId="5572C6C9" w14:textId="77777777" w:rsidR="00443D77" w:rsidRPr="00AD228F" w:rsidRDefault="00443D77" w:rsidP="00443D77">
      <w:pPr>
        <w:pStyle w:val="Kop1"/>
        <w:rPr>
          <w:noProof/>
        </w:rPr>
      </w:pPr>
      <w:r w:rsidRPr="00AD228F">
        <w:rPr>
          <w:noProof/>
          <w:lang w:bidi="nl-NL"/>
        </w:rPr>
        <w:br w:type="page"/>
      </w:r>
    </w:p>
    <w:tbl>
      <w:tblPr>
        <w:tblpPr w:leftFromText="180" w:rightFromText="180" w:vertAnchor="text" w:horzAnchor="margin" w:tblpY="11"/>
        <w:tblW w:w="1049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176"/>
      </w:tblGrid>
      <w:tr w:rsidR="00443D77" w:rsidRPr="00AD228F" w14:paraId="7FB96324" w14:textId="77777777" w:rsidTr="003F6AEF">
        <w:trPr>
          <w:trHeight w:val="913"/>
        </w:trPr>
        <w:tc>
          <w:tcPr>
            <w:tcW w:w="5314" w:type="dxa"/>
          </w:tcPr>
          <w:p w14:paraId="2F40EF67" w14:textId="77777777" w:rsidR="00443D77" w:rsidRPr="00AD228F" w:rsidRDefault="00443D77" w:rsidP="009237F8">
            <w:pPr>
              <w:pStyle w:val="MemberDetails"/>
              <w:rPr>
                <w:noProof/>
              </w:rPr>
            </w:pPr>
            <w:r w:rsidRPr="00AD228F">
              <w:rPr>
                <w:noProof/>
                <w:lang w:bidi="nl-NL"/>
              </w:rPr>
              <w:lastRenderedPageBreak/>
              <w:t>BEDRIJFSNAAM</w:t>
            </w:r>
          </w:p>
        </w:tc>
        <w:tc>
          <w:tcPr>
            <w:tcW w:w="5176" w:type="dxa"/>
          </w:tcPr>
          <w:p w14:paraId="692D08D9" w14:textId="77777777" w:rsidR="00443D77" w:rsidRPr="00AD228F" w:rsidRDefault="00443D77" w:rsidP="009237F8">
            <w:pPr>
              <w:pStyle w:val="MemberDetails"/>
              <w:jc w:val="right"/>
              <w:rPr>
                <w:noProof/>
              </w:rPr>
            </w:pPr>
            <w:r w:rsidRPr="00AD228F">
              <w:rPr>
                <w:noProof/>
                <w:lang w:bidi="nl-NL"/>
              </w:rPr>
              <w:t>Ledenlijst</w:t>
            </w:r>
          </w:p>
        </w:tc>
      </w:tr>
    </w:tbl>
    <w:tbl>
      <w:tblPr>
        <w:tblStyle w:val="Tabelraster"/>
        <w:tblpPr w:leftFromText="187" w:rightFromText="187" w:vertAnchor="page" w:horzAnchor="margin" w:tblpY="2273"/>
        <w:tblOverlap w:val="nev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5940"/>
        <w:gridCol w:w="4550"/>
      </w:tblGrid>
      <w:tr w:rsidR="00443D77" w:rsidRPr="00AD228F" w14:paraId="5F14A317" w14:textId="77777777" w:rsidTr="003F6AEF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912C9C0" w14:textId="77777777" w:rsidR="00443D77" w:rsidRPr="00AD228F" w:rsidRDefault="00443D77" w:rsidP="009237F8">
            <w:pPr>
              <w:pStyle w:val="MemberDetails"/>
              <w:rPr>
                <w:rStyle w:val="TekensvoorMemberDetails"/>
                <w:noProof/>
              </w:rPr>
            </w:pPr>
          </w:p>
        </w:tc>
        <w:tc>
          <w:tcPr>
            <w:tcW w:w="4550" w:type="dxa"/>
            <w:vAlign w:val="bottom"/>
          </w:tcPr>
          <w:p w14:paraId="70D2B91E" w14:textId="77777777" w:rsidR="00443D77" w:rsidRPr="00AD228F" w:rsidRDefault="00443D77" w:rsidP="009237F8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443D77" w:rsidRPr="00AD228F" w14:paraId="1B0BF215" w14:textId="77777777" w:rsidTr="003F6AEF">
        <w:trPr>
          <w:trHeight w:val="432"/>
        </w:trPr>
        <w:tc>
          <w:tcPr>
            <w:tcW w:w="5940" w:type="dxa"/>
            <w:vAlign w:val="bottom"/>
          </w:tcPr>
          <w:p w14:paraId="35C1987A" w14:textId="77777777" w:rsidR="00443D77" w:rsidRPr="00AD228F" w:rsidRDefault="004B202B" w:rsidP="009237F8">
            <w:pPr>
              <w:pStyle w:val="Naam"/>
              <w:framePr w:hSpace="0" w:wrap="auto" w:vAnchor="margin" w:xAlign="left" w:yAlign="inline"/>
              <w:suppressOverlap w:val="0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  <w:sz w:val="32"/>
                  <w:szCs w:val="32"/>
                </w:rPr>
                <w:id w:val="661431088"/>
                <w:placeholder>
                  <w:docPart w:val="322C52009DEA4A85B9E436CF82084786"/>
                </w:placeholder>
                <w:showingPlcHdr/>
                <w15:appearance w15:val="hidden"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ensvoornaam"/>
                    <w:b/>
                    <w:noProof/>
                    <w:lang w:bidi="nl-NL"/>
                  </w:rPr>
                  <w:t>Naam lid</w:t>
                </w:r>
              </w:sdtContent>
            </w:sdt>
          </w:p>
        </w:tc>
        <w:tc>
          <w:tcPr>
            <w:tcW w:w="4550" w:type="dxa"/>
            <w:vAlign w:val="bottom"/>
          </w:tcPr>
          <w:p w14:paraId="5F03421B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602105498"/>
                <w:placeholder>
                  <w:docPart w:val="C50B6D20552B41E4BE3685F20D0CD65E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555-0100(thuis)</w:t>
                </w:r>
              </w:sdtContent>
            </w:sdt>
          </w:p>
        </w:tc>
      </w:tr>
      <w:tr w:rsidR="00443D77" w:rsidRPr="00AD228F" w14:paraId="6D495BB8" w14:textId="77777777" w:rsidTr="003F6AEF">
        <w:trPr>
          <w:trHeight w:val="432"/>
        </w:trPr>
        <w:tc>
          <w:tcPr>
            <w:tcW w:w="5940" w:type="dxa"/>
            <w:vAlign w:val="bottom"/>
          </w:tcPr>
          <w:p w14:paraId="3452D52A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1128195779"/>
                <w:placeholder>
                  <w:docPart w:val="E58E8EFB017B48239BF1523976205AB6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68C87550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1169596222"/>
                <w:placeholder>
                  <w:docPart w:val="7BCBC938EC064185A1E49D97BCBA687A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555-0101(werk)</w:t>
                </w:r>
              </w:sdtContent>
            </w:sdt>
          </w:p>
        </w:tc>
      </w:tr>
      <w:tr w:rsidR="00443D77" w:rsidRPr="00AD228F" w14:paraId="34E44553" w14:textId="77777777" w:rsidTr="003F6AEF">
        <w:trPr>
          <w:trHeight w:val="432"/>
        </w:trPr>
        <w:tc>
          <w:tcPr>
            <w:tcW w:w="5940" w:type="dxa"/>
            <w:vAlign w:val="bottom"/>
          </w:tcPr>
          <w:p w14:paraId="3250A3FF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1680699271"/>
                <w:placeholder>
                  <w:docPart w:val="7117E94AC44B4F0189FDE5C5A0B72820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Postcode en plaats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5AB034BE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361596557"/>
                <w:placeholder>
                  <w:docPart w:val="D8B5BDB16A784390A584F064C2F9153B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555-0102(mobiel)</w:t>
                </w:r>
              </w:sdtContent>
            </w:sdt>
          </w:p>
        </w:tc>
      </w:tr>
      <w:tr w:rsidR="00443D77" w:rsidRPr="00AD228F" w14:paraId="3A2E6D0D" w14:textId="77777777" w:rsidTr="003F6AEF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TekensvoorMemberDetails"/>
                <w:rFonts w:eastAsiaTheme="minorEastAsia" w:cstheme="minorBidi"/>
                <w:b w:val="0"/>
                <w:noProof/>
                <w:color w:val="0D0D0D" w:themeColor="text1" w:themeTint="F2"/>
                <w:szCs w:val="24"/>
                <w:lang w:bidi="en-US"/>
              </w:rPr>
              <w:id w:val="2121800205"/>
              <w:placeholder>
                <w:docPart w:val="62C19D014291460F86AB1C86C367C689"/>
              </w:placeholder>
              <w:showingPlcHdr/>
            </w:sdtPr>
            <w:sdtEndPr>
              <w:rPr>
                <w:rStyle w:val="Standaardalinea-lettertype"/>
              </w:rPr>
            </w:sdtEndPr>
            <w:sdtContent>
              <w:p w14:paraId="34445500" w14:textId="77777777" w:rsidR="00443D77" w:rsidRPr="00AD228F" w:rsidRDefault="00443D77" w:rsidP="00A34E41">
                <w:pPr>
                  <w:pStyle w:val="Tekstnotities"/>
                  <w:rPr>
                    <w:noProof/>
                  </w:rPr>
                </w:pPr>
                <w:r w:rsidRPr="00AD228F">
                  <w:rPr>
                    <w:noProof/>
                    <w:lang w:bidi="nl-NL"/>
                  </w:rPr>
                  <w:t>E-mail/websiteadres</w:t>
                </w:r>
              </w:p>
            </w:sdtContent>
          </w:sdt>
        </w:tc>
        <w:tc>
          <w:tcPr>
            <w:tcW w:w="4550" w:type="dxa"/>
            <w:vAlign w:val="bottom"/>
          </w:tcPr>
          <w:p w14:paraId="3C7D9E4B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1443684623"/>
                <w:placeholder>
                  <w:docPart w:val="ECE9D09B0BBF41E6B3EC08413AD143ED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555-0103(fax)</w:t>
                </w:r>
              </w:sdtContent>
            </w:sdt>
          </w:p>
        </w:tc>
      </w:tr>
      <w:tr w:rsidR="00443D77" w:rsidRPr="00AD228F" w14:paraId="2A25D1A4" w14:textId="77777777" w:rsidTr="003F6AEF">
        <w:trPr>
          <w:trHeight w:val="572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221A6258" w14:textId="77777777" w:rsidR="00443D77" w:rsidRPr="00AD228F" w:rsidRDefault="00443D77" w:rsidP="009237F8">
            <w:pPr>
              <w:pStyle w:val="MemberDetails"/>
              <w:rPr>
                <w:noProof/>
              </w:rPr>
            </w:pPr>
          </w:p>
        </w:tc>
        <w:tc>
          <w:tcPr>
            <w:tcW w:w="4550" w:type="dxa"/>
            <w:vMerge w:val="restart"/>
            <w:vAlign w:val="bottom"/>
          </w:tcPr>
          <w:p w14:paraId="693B7C8B" w14:textId="77777777" w:rsidR="00443D77" w:rsidRPr="00AD228F" w:rsidRDefault="00443D77" w:rsidP="009237F8">
            <w:pPr>
              <w:pStyle w:val="MemberDetails"/>
              <w:rPr>
                <w:noProof/>
              </w:rPr>
            </w:pPr>
          </w:p>
        </w:tc>
      </w:tr>
      <w:tr w:rsidR="00443D77" w:rsidRPr="00AD228F" w14:paraId="41147E57" w14:textId="77777777" w:rsidTr="003F6AEF">
        <w:trPr>
          <w:trHeight w:val="140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07E83EB3" w14:textId="77777777" w:rsidR="00443D77" w:rsidRPr="00AD228F" w:rsidRDefault="00443D77" w:rsidP="009237F8">
            <w:pPr>
              <w:pStyle w:val="MemberDetails"/>
              <w:rPr>
                <w:noProof/>
                <w:sz w:val="20"/>
                <w:szCs w:val="20"/>
              </w:rPr>
            </w:pPr>
          </w:p>
        </w:tc>
        <w:tc>
          <w:tcPr>
            <w:tcW w:w="4550" w:type="dxa"/>
            <w:vMerge/>
            <w:vAlign w:val="bottom"/>
          </w:tcPr>
          <w:p w14:paraId="73B9FC64" w14:textId="77777777" w:rsidR="00443D77" w:rsidRPr="00AD228F" w:rsidRDefault="00443D77" w:rsidP="009237F8">
            <w:pPr>
              <w:pStyle w:val="MemberDetails"/>
              <w:rPr>
                <w:noProof/>
              </w:rPr>
            </w:pPr>
          </w:p>
        </w:tc>
      </w:tr>
      <w:tr w:rsidR="00443D77" w:rsidRPr="00AD228F" w14:paraId="3C11F492" w14:textId="77777777" w:rsidTr="003F6AEF">
        <w:trPr>
          <w:trHeight w:val="432"/>
        </w:trPr>
        <w:tc>
          <w:tcPr>
            <w:tcW w:w="5940" w:type="dxa"/>
            <w:vAlign w:val="bottom"/>
          </w:tcPr>
          <w:p w14:paraId="4A3FACBE" w14:textId="77777777" w:rsidR="00443D77" w:rsidRPr="00AD228F" w:rsidRDefault="004B202B" w:rsidP="009237F8">
            <w:pPr>
              <w:pStyle w:val="Naam"/>
              <w:framePr w:hSpace="0" w:wrap="auto" w:vAnchor="margin" w:xAlign="left" w:yAlign="inline"/>
              <w:suppressOverlap w:val="0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  <w:sz w:val="32"/>
                  <w:szCs w:val="32"/>
                </w:rPr>
                <w:id w:val="1303041390"/>
                <w:placeholder>
                  <w:docPart w:val="A69B3D092B8244EBA074483D576BE169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ensvoornaam"/>
                    <w:b/>
                    <w:noProof/>
                    <w:lang w:bidi="nl-NL"/>
                  </w:rPr>
                  <w:t>Naam lid</w:t>
                </w:r>
              </w:sdtContent>
            </w:sdt>
          </w:p>
        </w:tc>
        <w:tc>
          <w:tcPr>
            <w:tcW w:w="4550" w:type="dxa"/>
            <w:vAlign w:val="bottom"/>
          </w:tcPr>
          <w:p w14:paraId="07D2C666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928927819"/>
                <w:placeholder>
                  <w:docPart w:val="8694AEFF12B34CB3A465B0D40F27E311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555-0100(thuis)</w:t>
                </w:r>
              </w:sdtContent>
            </w:sdt>
          </w:p>
        </w:tc>
      </w:tr>
      <w:tr w:rsidR="00443D77" w:rsidRPr="00AD228F" w14:paraId="69CB0B6D" w14:textId="77777777" w:rsidTr="003F6AEF">
        <w:trPr>
          <w:trHeight w:val="432"/>
        </w:trPr>
        <w:tc>
          <w:tcPr>
            <w:tcW w:w="5940" w:type="dxa"/>
            <w:vAlign w:val="bottom"/>
          </w:tcPr>
          <w:p w14:paraId="17E063C0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-1500272947"/>
                <w:placeholder>
                  <w:docPart w:val="812C91C6E1A1402F8A300217EF5B498F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165F8702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1641689891"/>
                <w:placeholder>
                  <w:docPart w:val="F28AA88D0F2E4A79A1727CE2B47A50E9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555-0101(werk)</w:t>
                </w:r>
              </w:sdtContent>
            </w:sdt>
          </w:p>
        </w:tc>
      </w:tr>
      <w:tr w:rsidR="00443D77" w:rsidRPr="00AD228F" w14:paraId="3DA60439" w14:textId="77777777" w:rsidTr="003F6AEF">
        <w:trPr>
          <w:trHeight w:val="432"/>
        </w:trPr>
        <w:tc>
          <w:tcPr>
            <w:tcW w:w="5940" w:type="dxa"/>
            <w:vAlign w:val="bottom"/>
          </w:tcPr>
          <w:p w14:paraId="2D823B2D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325485093"/>
                <w:placeholder>
                  <w:docPart w:val="529E3069EF2C47A3BF820F649675A9D1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Postcode en plaats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7824FA5F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654193074"/>
                <w:placeholder>
                  <w:docPart w:val="A747DBA642F64E2C9284042BCC40D3CB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555-0102(mobiel)</w:t>
                </w:r>
              </w:sdtContent>
            </w:sdt>
          </w:p>
        </w:tc>
      </w:tr>
      <w:tr w:rsidR="00443D77" w:rsidRPr="00AD228F" w14:paraId="1B4A0AAE" w14:textId="77777777" w:rsidTr="003F6AEF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TekensvoorMemberDetails"/>
                <w:rFonts w:eastAsiaTheme="minorEastAsia" w:cstheme="minorBidi"/>
                <w:b w:val="0"/>
                <w:noProof/>
                <w:color w:val="0D0D0D" w:themeColor="text1" w:themeTint="F2"/>
                <w:szCs w:val="24"/>
                <w:lang w:bidi="en-US"/>
              </w:rPr>
              <w:id w:val="-599250016"/>
              <w:placeholder>
                <w:docPart w:val="D0AD05E7AB684D789360468B72086302"/>
              </w:placeholder>
              <w:showingPlcHdr/>
            </w:sdtPr>
            <w:sdtEndPr>
              <w:rPr>
                <w:rStyle w:val="Standaardalinea-lettertype"/>
              </w:rPr>
            </w:sdtEndPr>
            <w:sdtContent>
              <w:p w14:paraId="24FCE656" w14:textId="77777777" w:rsidR="00443D77" w:rsidRPr="00AD228F" w:rsidRDefault="00443D77" w:rsidP="00A34E41">
                <w:pPr>
                  <w:pStyle w:val="Tekstnotities"/>
                  <w:rPr>
                    <w:noProof/>
                  </w:rPr>
                </w:pPr>
                <w:r w:rsidRPr="00AD228F">
                  <w:rPr>
                    <w:noProof/>
                    <w:lang w:bidi="nl-NL"/>
                  </w:rPr>
                  <w:t>E-mail/websiteadres</w:t>
                </w:r>
              </w:p>
            </w:sdtContent>
          </w:sdt>
        </w:tc>
        <w:tc>
          <w:tcPr>
            <w:tcW w:w="4550" w:type="dxa"/>
            <w:vAlign w:val="bottom"/>
          </w:tcPr>
          <w:p w14:paraId="151D2CBD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218440984"/>
                <w:placeholder>
                  <w:docPart w:val="45DED119298B48509663AAA8EE81FD9C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555-0103(fax)</w:t>
                </w:r>
              </w:sdtContent>
            </w:sdt>
          </w:p>
        </w:tc>
      </w:tr>
      <w:tr w:rsidR="00443D77" w:rsidRPr="00AD228F" w14:paraId="0F1F5568" w14:textId="77777777" w:rsidTr="003F6AEF">
        <w:trPr>
          <w:trHeight w:val="1055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02887BA6" w14:textId="77777777" w:rsidR="00443D77" w:rsidRPr="00AD228F" w:rsidRDefault="00443D77" w:rsidP="009237F8">
            <w:pPr>
              <w:pStyle w:val="MemberDetails"/>
              <w:rPr>
                <w:rStyle w:val="TekensvoorMemberDetails"/>
                <w:noProof/>
              </w:rPr>
            </w:pPr>
          </w:p>
        </w:tc>
        <w:tc>
          <w:tcPr>
            <w:tcW w:w="4550" w:type="dxa"/>
            <w:vMerge w:val="restart"/>
            <w:vAlign w:val="bottom"/>
          </w:tcPr>
          <w:p w14:paraId="48FC38E4" w14:textId="77777777" w:rsidR="00443D77" w:rsidRPr="00AD228F" w:rsidRDefault="00443D77" w:rsidP="009237F8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443D77" w:rsidRPr="00AD228F" w14:paraId="05A73BB6" w14:textId="77777777" w:rsidTr="003F6AEF">
        <w:trPr>
          <w:trHeight w:val="266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401C2157" w14:textId="77777777" w:rsidR="00443D77" w:rsidRPr="00AD228F" w:rsidRDefault="00443D77" w:rsidP="009237F8">
            <w:pPr>
              <w:pStyle w:val="MemberDetails"/>
              <w:rPr>
                <w:rStyle w:val="TekensvoorMemberDetails"/>
                <w:noProof/>
                <w:sz w:val="18"/>
                <w:szCs w:val="20"/>
              </w:rPr>
            </w:pPr>
          </w:p>
        </w:tc>
        <w:tc>
          <w:tcPr>
            <w:tcW w:w="4550" w:type="dxa"/>
            <w:vMerge/>
            <w:vAlign w:val="bottom"/>
          </w:tcPr>
          <w:p w14:paraId="1237E70B" w14:textId="77777777" w:rsidR="00443D77" w:rsidRPr="00AD228F" w:rsidRDefault="00443D77" w:rsidP="009237F8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443D77" w:rsidRPr="00AD228F" w14:paraId="39CA723E" w14:textId="77777777" w:rsidTr="003F6AEF">
        <w:trPr>
          <w:trHeight w:val="432"/>
        </w:trPr>
        <w:tc>
          <w:tcPr>
            <w:tcW w:w="5940" w:type="dxa"/>
            <w:vAlign w:val="bottom"/>
          </w:tcPr>
          <w:p w14:paraId="7BAA56C2" w14:textId="77777777" w:rsidR="00443D77" w:rsidRPr="00840A79" w:rsidRDefault="004B202B" w:rsidP="00840A79">
            <w:pPr>
              <w:pStyle w:val="Naam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TekensvoorMemberDetails"/>
                  <w:b/>
                  <w:sz w:val="32"/>
                  <w:szCs w:val="32"/>
                </w:rPr>
                <w:id w:val="1296720811"/>
                <w:placeholder>
                  <w:docPart w:val="A2D9D0FC414C45D98C7F514607421373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840A79">
                  <w:t>Naam lid</w:t>
                </w:r>
              </w:sdtContent>
            </w:sdt>
          </w:p>
        </w:tc>
        <w:tc>
          <w:tcPr>
            <w:tcW w:w="4550" w:type="dxa"/>
            <w:vAlign w:val="bottom"/>
          </w:tcPr>
          <w:p w14:paraId="50CF3FAB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140038023"/>
                <w:placeholder>
                  <w:docPart w:val="661B542D99A544C0A681C00353EE80C6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555-0100(thuis)</w:t>
                </w:r>
              </w:sdtContent>
            </w:sdt>
          </w:p>
        </w:tc>
      </w:tr>
      <w:tr w:rsidR="00443D77" w:rsidRPr="00AD228F" w14:paraId="5F2C35FD" w14:textId="77777777" w:rsidTr="003F6AEF">
        <w:trPr>
          <w:trHeight w:val="432"/>
        </w:trPr>
        <w:tc>
          <w:tcPr>
            <w:tcW w:w="5940" w:type="dxa"/>
            <w:vAlign w:val="bottom"/>
          </w:tcPr>
          <w:p w14:paraId="268D7650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-189841261"/>
                <w:placeholder>
                  <w:docPart w:val="6B7EC073307F4FB597536199F4836E38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1C00A0F9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1587530861"/>
                <w:placeholder>
                  <w:docPart w:val="6AAC33E9E49846F2B581CFFC5EC6889D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555-0101(werk)</w:t>
                </w:r>
              </w:sdtContent>
            </w:sdt>
          </w:p>
        </w:tc>
      </w:tr>
      <w:tr w:rsidR="00443D77" w:rsidRPr="00AD228F" w14:paraId="1AF12823" w14:textId="77777777" w:rsidTr="003F6AEF">
        <w:trPr>
          <w:trHeight w:val="432"/>
        </w:trPr>
        <w:tc>
          <w:tcPr>
            <w:tcW w:w="5940" w:type="dxa"/>
            <w:vAlign w:val="bottom"/>
          </w:tcPr>
          <w:p w14:paraId="3E201A54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-303776526"/>
                <w:placeholder>
                  <w:docPart w:val="615CC40E461A4AC69115A28E99263E43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Postcode en plaats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709EE62C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464277158"/>
                <w:placeholder>
                  <w:docPart w:val="809FD7B8E6B440BBBAB7CC81BBF80103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555-0102(mobiel)</w:t>
                </w:r>
              </w:sdtContent>
            </w:sdt>
          </w:p>
        </w:tc>
      </w:tr>
      <w:tr w:rsidR="00443D77" w:rsidRPr="00AD228F" w14:paraId="404F09B3" w14:textId="77777777" w:rsidTr="003F6AEF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TekensvoorMemberDetails"/>
                <w:rFonts w:eastAsiaTheme="minorEastAsia" w:cstheme="minorBidi"/>
                <w:b w:val="0"/>
                <w:noProof/>
                <w:color w:val="0D0D0D" w:themeColor="text1" w:themeTint="F2"/>
                <w:szCs w:val="24"/>
                <w:lang w:bidi="en-US"/>
              </w:rPr>
              <w:id w:val="478735011"/>
              <w:placeholder>
                <w:docPart w:val="AE492E854649414CA7FD3B1661D19B44"/>
              </w:placeholder>
              <w:showingPlcHdr/>
            </w:sdtPr>
            <w:sdtEndPr>
              <w:rPr>
                <w:rStyle w:val="Standaardalinea-lettertype"/>
              </w:rPr>
            </w:sdtEndPr>
            <w:sdtContent>
              <w:p w14:paraId="309D8DD3" w14:textId="77777777" w:rsidR="00443D77" w:rsidRPr="00AD228F" w:rsidRDefault="00443D77" w:rsidP="00A34E41">
                <w:pPr>
                  <w:pStyle w:val="Tekstnotities"/>
                  <w:rPr>
                    <w:noProof/>
                  </w:rPr>
                </w:pPr>
                <w:r w:rsidRPr="00AD228F">
                  <w:rPr>
                    <w:noProof/>
                    <w:lang w:bidi="nl-NL"/>
                  </w:rPr>
                  <w:t>E-mail/websiteadres</w:t>
                </w:r>
              </w:p>
            </w:sdtContent>
          </w:sdt>
        </w:tc>
        <w:tc>
          <w:tcPr>
            <w:tcW w:w="4550" w:type="dxa"/>
            <w:vAlign w:val="bottom"/>
          </w:tcPr>
          <w:p w14:paraId="27569997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1162390836"/>
                <w:placeholder>
                  <w:docPart w:val="B51E4C37DC594DC49464BBCE87EA6418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555-0103(fax)</w:t>
                </w:r>
              </w:sdtContent>
            </w:sdt>
          </w:p>
        </w:tc>
      </w:tr>
      <w:tr w:rsidR="00443D77" w:rsidRPr="00AD228F" w14:paraId="1BD889DC" w14:textId="77777777" w:rsidTr="003F6AEF">
        <w:trPr>
          <w:trHeight w:val="1337"/>
        </w:trPr>
        <w:tc>
          <w:tcPr>
            <w:tcW w:w="5940" w:type="dxa"/>
            <w:tcBorders>
              <w:bottom w:val="single" w:sz="36" w:space="0" w:color="A5300F"/>
            </w:tcBorders>
            <w:vAlign w:val="bottom"/>
          </w:tcPr>
          <w:p w14:paraId="3333FBAF" w14:textId="77777777" w:rsidR="00443D77" w:rsidRPr="00AD228F" w:rsidRDefault="00443D77" w:rsidP="009237F8">
            <w:pPr>
              <w:pStyle w:val="MemberDetails"/>
              <w:rPr>
                <w:rStyle w:val="TekensvoorMemberDetails"/>
                <w:noProof/>
              </w:rPr>
            </w:pPr>
          </w:p>
        </w:tc>
        <w:tc>
          <w:tcPr>
            <w:tcW w:w="4550" w:type="dxa"/>
            <w:vMerge w:val="restart"/>
            <w:vAlign w:val="bottom"/>
          </w:tcPr>
          <w:p w14:paraId="6C4B3260" w14:textId="77777777" w:rsidR="00443D77" w:rsidRPr="00AD228F" w:rsidRDefault="00443D77" w:rsidP="009237F8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443D77" w:rsidRPr="00AD228F" w14:paraId="394A2446" w14:textId="77777777" w:rsidTr="003F6AEF">
        <w:trPr>
          <w:trHeight w:val="95"/>
        </w:trPr>
        <w:tc>
          <w:tcPr>
            <w:tcW w:w="5940" w:type="dxa"/>
            <w:tcBorders>
              <w:top w:val="single" w:sz="36" w:space="0" w:color="A5300F"/>
            </w:tcBorders>
            <w:vAlign w:val="bottom"/>
          </w:tcPr>
          <w:p w14:paraId="5D2D6F7F" w14:textId="77777777" w:rsidR="00443D77" w:rsidRPr="00AD228F" w:rsidRDefault="00443D77" w:rsidP="009237F8">
            <w:pPr>
              <w:pStyle w:val="MemberDetails"/>
              <w:rPr>
                <w:rStyle w:val="TekensvoorMemberDetails"/>
                <w:noProof/>
                <w:sz w:val="20"/>
                <w:szCs w:val="20"/>
              </w:rPr>
            </w:pPr>
          </w:p>
        </w:tc>
        <w:tc>
          <w:tcPr>
            <w:tcW w:w="4550" w:type="dxa"/>
            <w:vMerge/>
            <w:vAlign w:val="bottom"/>
          </w:tcPr>
          <w:p w14:paraId="331B4C48" w14:textId="77777777" w:rsidR="00443D77" w:rsidRPr="00AD228F" w:rsidRDefault="00443D77" w:rsidP="009237F8">
            <w:pPr>
              <w:pStyle w:val="MemberDetails"/>
              <w:rPr>
                <w:rStyle w:val="TekensvoorMemberDetails"/>
                <w:noProof/>
              </w:rPr>
            </w:pPr>
          </w:p>
        </w:tc>
      </w:tr>
      <w:tr w:rsidR="00443D77" w:rsidRPr="00AD228F" w14:paraId="6580C8A1" w14:textId="77777777" w:rsidTr="003F6AEF">
        <w:trPr>
          <w:trHeight w:val="432"/>
        </w:trPr>
        <w:tc>
          <w:tcPr>
            <w:tcW w:w="5940" w:type="dxa"/>
            <w:vAlign w:val="bottom"/>
          </w:tcPr>
          <w:p w14:paraId="6C5E5B28" w14:textId="77777777" w:rsidR="00443D77" w:rsidRPr="00840A79" w:rsidRDefault="004B202B" w:rsidP="00840A79">
            <w:pPr>
              <w:pStyle w:val="Naam"/>
              <w:framePr w:hSpace="0" w:wrap="auto" w:vAnchor="margin" w:xAlign="left" w:yAlign="inline"/>
              <w:suppressOverlap w:val="0"/>
            </w:pPr>
            <w:sdt>
              <w:sdtPr>
                <w:rPr>
                  <w:rStyle w:val="TekensvoorMemberDetails"/>
                  <w:b/>
                  <w:sz w:val="32"/>
                  <w:szCs w:val="32"/>
                </w:rPr>
                <w:id w:val="-1303688268"/>
                <w:placeholder>
                  <w:docPart w:val="B89CA3D7402E49DDB65C548C46AF96EE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840A79">
                  <w:t>Naam lid</w:t>
                </w:r>
              </w:sdtContent>
            </w:sdt>
          </w:p>
        </w:tc>
        <w:tc>
          <w:tcPr>
            <w:tcW w:w="4550" w:type="dxa"/>
            <w:vAlign w:val="bottom"/>
          </w:tcPr>
          <w:p w14:paraId="7ADC038A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1932424852"/>
                <w:placeholder>
                  <w:docPart w:val="FB8618AF25494088ADB273E33E6A0387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555-0100(thuis)</w:t>
                </w:r>
              </w:sdtContent>
            </w:sdt>
          </w:p>
        </w:tc>
      </w:tr>
      <w:tr w:rsidR="00443D77" w:rsidRPr="00AD228F" w14:paraId="19227918" w14:textId="77777777" w:rsidTr="003F6AEF">
        <w:trPr>
          <w:trHeight w:val="432"/>
        </w:trPr>
        <w:tc>
          <w:tcPr>
            <w:tcW w:w="5940" w:type="dxa"/>
            <w:vAlign w:val="bottom"/>
          </w:tcPr>
          <w:p w14:paraId="189DC04D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1605846781"/>
                <w:placeholder>
                  <w:docPart w:val="737D3E0537CF4D9686A29B1E0D0640A3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Adres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76E70E74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1110054003"/>
                <w:placeholder>
                  <w:docPart w:val="C90A79AEE198458BA82B8098A14691B2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555-0101(werk)</w:t>
                </w:r>
              </w:sdtContent>
            </w:sdt>
          </w:p>
        </w:tc>
      </w:tr>
      <w:tr w:rsidR="00443D77" w:rsidRPr="00AD228F" w14:paraId="21A7E13D" w14:textId="77777777" w:rsidTr="003F6AEF">
        <w:trPr>
          <w:trHeight w:val="432"/>
        </w:trPr>
        <w:tc>
          <w:tcPr>
            <w:tcW w:w="5940" w:type="dxa"/>
            <w:vAlign w:val="bottom"/>
          </w:tcPr>
          <w:p w14:paraId="5A8C586C" w14:textId="77777777" w:rsidR="00443D77" w:rsidRPr="00AD228F" w:rsidRDefault="004B202B" w:rsidP="00A34E41">
            <w:pPr>
              <w:pStyle w:val="Tekstnotities"/>
              <w:rPr>
                <w:noProof/>
              </w:rPr>
            </w:pPr>
            <w:sdt>
              <w:sdtPr>
                <w:rPr>
                  <w:rStyle w:val="TekensvoorMemberDetails"/>
                  <w:rFonts w:eastAsiaTheme="minorEastAsia" w:cstheme="minorBidi"/>
                  <w:b w:val="0"/>
                  <w:noProof/>
                  <w:color w:val="0D0D0D" w:themeColor="text1" w:themeTint="F2"/>
                  <w:szCs w:val="24"/>
                  <w:lang w:bidi="en-US"/>
                </w:rPr>
                <w:id w:val="-43527757"/>
                <w:placeholder>
                  <w:docPart w:val="61930D49E0054E14AE7C6BF1BC84901A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noProof/>
                    <w:lang w:bidi="nl-NL"/>
                  </w:rPr>
                  <w:t>Postcode en plaats</w:t>
                </w:r>
              </w:sdtContent>
            </w:sdt>
          </w:p>
        </w:tc>
        <w:tc>
          <w:tcPr>
            <w:tcW w:w="4550" w:type="dxa"/>
            <w:vAlign w:val="bottom"/>
          </w:tcPr>
          <w:p w14:paraId="552904BE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634757711"/>
                <w:placeholder>
                  <w:docPart w:val="98BAC1DB009541F19E2359B53E9BD5B1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555-0102(mobiel)</w:t>
                </w:r>
              </w:sdtContent>
            </w:sdt>
          </w:p>
        </w:tc>
      </w:tr>
      <w:tr w:rsidR="00443D77" w:rsidRPr="00AD228F" w14:paraId="5EE60D4A" w14:textId="77777777" w:rsidTr="003F6AEF">
        <w:trPr>
          <w:trHeight w:val="432"/>
        </w:trPr>
        <w:tc>
          <w:tcPr>
            <w:tcW w:w="5940" w:type="dxa"/>
            <w:vAlign w:val="bottom"/>
          </w:tcPr>
          <w:sdt>
            <w:sdtPr>
              <w:rPr>
                <w:rStyle w:val="TekensvoorMemberDetails"/>
                <w:rFonts w:eastAsiaTheme="minorEastAsia" w:cstheme="minorBidi"/>
                <w:b w:val="0"/>
                <w:noProof/>
                <w:color w:val="0D0D0D" w:themeColor="text1" w:themeTint="F2"/>
                <w:szCs w:val="24"/>
                <w:lang w:bidi="en-US"/>
              </w:rPr>
              <w:id w:val="1245152"/>
              <w:placeholder>
                <w:docPart w:val="827C920476CD4C7CBD4E10DB9A37A953"/>
              </w:placeholder>
              <w:showingPlcHdr/>
            </w:sdtPr>
            <w:sdtEndPr>
              <w:rPr>
                <w:rStyle w:val="Standaardalinea-lettertype"/>
              </w:rPr>
            </w:sdtEndPr>
            <w:sdtContent>
              <w:p w14:paraId="4078B06F" w14:textId="77777777" w:rsidR="00443D77" w:rsidRPr="00AD228F" w:rsidRDefault="00443D77" w:rsidP="00A34E41">
                <w:pPr>
                  <w:pStyle w:val="Tekstnotities"/>
                  <w:rPr>
                    <w:noProof/>
                  </w:rPr>
                </w:pPr>
                <w:r w:rsidRPr="00AD228F">
                  <w:rPr>
                    <w:noProof/>
                    <w:lang w:bidi="nl-NL"/>
                  </w:rPr>
                  <w:t>E-mail/websiteadres</w:t>
                </w:r>
              </w:p>
            </w:sdtContent>
          </w:sdt>
        </w:tc>
        <w:tc>
          <w:tcPr>
            <w:tcW w:w="4550" w:type="dxa"/>
            <w:vAlign w:val="bottom"/>
          </w:tcPr>
          <w:p w14:paraId="711572E7" w14:textId="77777777" w:rsidR="00443D77" w:rsidRPr="00AD228F" w:rsidRDefault="004B202B" w:rsidP="00A34E41">
            <w:pPr>
              <w:pStyle w:val="MemberDetails"/>
              <w:rPr>
                <w:noProof/>
              </w:rPr>
            </w:pPr>
            <w:sdt>
              <w:sdtPr>
                <w:rPr>
                  <w:rStyle w:val="TekensvoorMemberDetails"/>
                  <w:b/>
                  <w:noProof/>
                </w:rPr>
                <w:id w:val="-1725599820"/>
                <w:placeholder>
                  <w:docPart w:val="28E52562F6CE4725AD295B7BAC0E5B9D"/>
                </w:placeholder>
                <w:showingPlcHdr/>
              </w:sdtPr>
              <w:sdtEndPr>
                <w:rPr>
                  <w:rStyle w:val="Standaardalinea-lettertype"/>
                </w:rPr>
              </w:sdtEndPr>
              <w:sdtContent>
                <w:r w:rsidR="00443D77" w:rsidRPr="00AD228F">
                  <w:rPr>
                    <w:rStyle w:val="Tekstvantijdelijkeaanduiding"/>
                    <w:noProof/>
                    <w:color w:val="000000" w:themeColor="text1"/>
                    <w:lang w:bidi="nl-NL"/>
                  </w:rPr>
                  <w:t>555-0103(fax)</w:t>
                </w:r>
              </w:sdtContent>
            </w:sdt>
          </w:p>
        </w:tc>
      </w:tr>
    </w:tbl>
    <w:p w14:paraId="3A98B603" w14:textId="77777777" w:rsidR="00443D77" w:rsidRPr="00AD228F" w:rsidRDefault="009B0223" w:rsidP="00877125">
      <w:pPr>
        <w:rPr>
          <w:noProof/>
        </w:rPr>
      </w:pPr>
      <w:r w:rsidRPr="00AD228F">
        <w:rPr>
          <w:noProof/>
          <w:lang w:bidi="nl-NL"/>
        </w:rPr>
        <w:drawing>
          <wp:anchor distT="0" distB="0" distL="114300" distR="114300" simplePos="0" relativeHeight="251672576" behindDoc="1" locked="0" layoutInCell="1" allowOverlap="1" wp14:anchorId="6BDF8254" wp14:editId="70367FB2">
            <wp:simplePos x="0" y="0"/>
            <wp:positionH relativeFrom="column">
              <wp:posOffset>-485775</wp:posOffset>
            </wp:positionH>
            <wp:positionV relativeFrom="paragraph">
              <wp:posOffset>-458470</wp:posOffset>
            </wp:positionV>
            <wp:extent cx="7773035" cy="10668000"/>
            <wp:effectExtent l="0" t="0" r="0" b="0"/>
            <wp:wrapNone/>
            <wp:docPr id="25" name="Afbeelding 25" descr="abstracte vervagende achter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mbership directory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293" cy="10668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13387"/>
        <w:tblW w:w="1048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88"/>
      </w:tblGrid>
      <w:tr w:rsidR="00B71347" w:rsidRPr="00AD228F" w14:paraId="27034D81" w14:textId="77777777" w:rsidTr="00B71347">
        <w:trPr>
          <w:trHeight w:val="743"/>
        </w:trPr>
        <w:tc>
          <w:tcPr>
            <w:tcW w:w="10488" w:type="dxa"/>
            <w:vAlign w:val="bottom"/>
          </w:tcPr>
          <w:p w14:paraId="05299344" w14:textId="77777777" w:rsidR="00B71347" w:rsidRPr="00AD228F" w:rsidRDefault="00B71347" w:rsidP="00B71347">
            <w:pPr>
              <w:pStyle w:val="MemberDetails"/>
              <w:rPr>
                <w:noProof/>
              </w:rPr>
            </w:pP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44C11160" wp14:editId="3DC45C9A">
                      <wp:extent cx="6610350" cy="0"/>
                      <wp:effectExtent l="0" t="19050" r="19050" b="19050"/>
                      <wp:docPr id="26" name="Rechte verbindingslijn 26" descr="balk met voetteks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035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3063413" id="Rechte verbindingslijn 26" o:spid="_x0000_s1026" alt="balk met voetteks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0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p w14:paraId="0F8B5AAC" w14:textId="77777777" w:rsidR="00443D77" w:rsidRPr="00AD228F" w:rsidRDefault="00443D77" w:rsidP="00443D77">
      <w:pPr>
        <w:pStyle w:val="Kop1"/>
        <w:rPr>
          <w:noProof/>
        </w:rPr>
      </w:pPr>
      <w:r w:rsidRPr="00AD228F">
        <w:rPr>
          <w:noProof/>
          <w:lang w:bidi="nl-NL"/>
        </w:rPr>
        <w:br w:type="page"/>
      </w:r>
    </w:p>
    <w:tbl>
      <w:tblPr>
        <w:tblpPr w:leftFromText="180" w:rightFromText="180" w:vertAnchor="text" w:horzAnchor="margin" w:tblpY="11"/>
        <w:tblW w:w="1049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4"/>
        <w:gridCol w:w="5176"/>
      </w:tblGrid>
      <w:tr w:rsidR="00443D77" w:rsidRPr="00AD228F" w14:paraId="0DEA4640" w14:textId="77777777" w:rsidTr="003F6AEF">
        <w:trPr>
          <w:trHeight w:val="913"/>
        </w:trPr>
        <w:tc>
          <w:tcPr>
            <w:tcW w:w="5314" w:type="dxa"/>
          </w:tcPr>
          <w:p w14:paraId="70223A32" w14:textId="77777777" w:rsidR="00443D77" w:rsidRPr="00AD228F" w:rsidRDefault="00443D77" w:rsidP="009237F8">
            <w:pPr>
              <w:pStyle w:val="MemberDetails"/>
              <w:rPr>
                <w:noProof/>
              </w:rPr>
            </w:pPr>
            <w:r w:rsidRPr="00AD228F">
              <w:rPr>
                <w:noProof/>
                <w:lang w:bidi="nl-NL"/>
              </w:rPr>
              <w:lastRenderedPageBreak/>
              <w:t>BEDRIJFSNAAM</w:t>
            </w:r>
          </w:p>
        </w:tc>
        <w:tc>
          <w:tcPr>
            <w:tcW w:w="5176" w:type="dxa"/>
          </w:tcPr>
          <w:p w14:paraId="6C1F7577" w14:textId="77777777" w:rsidR="00443D77" w:rsidRPr="00AD228F" w:rsidRDefault="00443D77" w:rsidP="009237F8">
            <w:pPr>
              <w:pStyle w:val="MemberDetails"/>
              <w:jc w:val="right"/>
              <w:rPr>
                <w:noProof/>
              </w:rPr>
            </w:pPr>
            <w:r w:rsidRPr="00AD228F">
              <w:rPr>
                <w:noProof/>
                <w:lang w:bidi="nl-NL"/>
              </w:rPr>
              <w:t>Ledenlijst</w:t>
            </w:r>
          </w:p>
        </w:tc>
      </w:tr>
    </w:tbl>
    <w:tbl>
      <w:tblPr>
        <w:tblpPr w:leftFromText="180" w:rightFromText="180" w:vertAnchor="text" w:tblpX="-40" w:tblpY="1623"/>
        <w:tblW w:w="104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C53E50" w:rsidRPr="00AD228F" w14:paraId="121EB521" w14:textId="77777777" w:rsidTr="003F6AEF">
        <w:trPr>
          <w:trHeight w:val="1526"/>
        </w:trPr>
        <w:tc>
          <w:tcPr>
            <w:tcW w:w="10490" w:type="dxa"/>
          </w:tcPr>
          <w:p w14:paraId="46A76203" w14:textId="77777777" w:rsidR="00C53E50" w:rsidRPr="00AD228F" w:rsidRDefault="00C53E50" w:rsidP="00C53E50">
            <w:pPr>
              <w:pStyle w:val="Naam"/>
              <w:framePr w:hSpace="0" w:wrap="auto" w:vAnchor="margin" w:xAlign="left" w:yAlign="inline"/>
              <w:suppressOverlap w:val="0"/>
              <w:rPr>
                <w:noProof/>
              </w:rPr>
            </w:pP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78F1C3DD" wp14:editId="18D9DBF8">
                      <wp:extent cx="3530009" cy="540913"/>
                      <wp:effectExtent l="0" t="0" r="0" b="12065"/>
                      <wp:docPr id="33" name="Tekstva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0009" cy="5409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Nadruk"/>
                                    </w:rPr>
                                    <w:id w:val="-1105642880"/>
                                    <w:placeholder>
                                      <w:docPart w:val="22AA4D5502E8442192D92401C5CB06E5"/>
                                    </w:placeholder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Nadruk"/>
                                    </w:rPr>
                                  </w:sdtEndPr>
                                  <w:sdtContent>
                                    <w:p w14:paraId="75F6F921" w14:textId="77777777" w:rsidR="00C53E50" w:rsidRPr="0033610D" w:rsidRDefault="00C53E50" w:rsidP="00443D77">
                                      <w:pPr>
                                        <w:pStyle w:val="Naam"/>
                                        <w:rPr>
                                          <w:rStyle w:val="Nadruk"/>
                                        </w:rPr>
                                      </w:pPr>
                                      <w:r w:rsidRPr="00443D77">
                                        <w:rPr>
                                          <w:rStyle w:val="Nadruk"/>
                                          <w:sz w:val="44"/>
                                          <w:szCs w:val="44"/>
                                          <w:lang w:bidi="nl-NL"/>
                                        </w:rPr>
                                        <w:t>Een paar opmerkingen</w:t>
                                      </w:r>
                                    </w:p>
                                  </w:sdtContent>
                                </w:sdt>
                                <w:p w14:paraId="1EC06133" w14:textId="77777777" w:rsidR="00C53E50" w:rsidRDefault="00C53E50" w:rsidP="00443D77"/>
                              </w:txbxContent>
                            </wps:txbx>
                            <wps:bodyPr rot="0" spcFirstLastPara="0" vertOverflow="overflow" horzOverflow="overflow" vert="horz" wrap="square" lIns="91440" tIns="18288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F1C3DD" id="Tekstvak 33" o:spid="_x0000_s1032" type="#_x0000_t202" style="width:277.95pt;height:4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" filled="f" stroked="f" strokeweight=".5pt">
                      <v:textbox inset=",14.4pt,,0">
                        <w:txbxContent>
                          <w:sdt>
                            <w:sdtPr>
                              <w:rPr>
                                <w:rStyle w:val="Nadruk"/>
                              </w:rPr>
                              <w:id w:val="-1105642880"/>
                              <w:placeholder>
                                <w:docPart w:val="22AA4D5502E8442192D92401C5CB06E5"/>
                              </w:placeholder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Nadruk"/>
                              </w:rPr>
                            </w:sdtEndPr>
                            <w:sdtContent>
                              <w:p w14:paraId="75F6F921" w14:textId="77777777" w:rsidR="00C53E50" w:rsidRPr="0033610D" w:rsidRDefault="00C53E50" w:rsidP="00443D77">
                                <w:pPr>
                                  <w:pStyle w:val="Naam"/>
                                  <w:rPr>
                                    <w:rStyle w:val="Nadruk"/>
                                  </w:rPr>
                                </w:pPr>
                                <w:r w:rsidRPr="00443D77">
                                  <w:rPr>
                                    <w:rStyle w:val="Nadruk"/>
                                    <w:sz w:val="44"/>
                                    <w:szCs w:val="44"/>
                                    <w:lang w:bidi="nl-NL"/>
                                  </w:rPr>
                                  <w:t>Een paar opmerkingen</w:t>
                                </w:r>
                              </w:p>
                            </w:sdtContent>
                          </w:sdt>
                          <w:p w14:paraId="1EC06133" w14:textId="77777777" w:rsidR="00C53E50" w:rsidRDefault="00C53E50" w:rsidP="00443D77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E67E090" w14:textId="77777777" w:rsidR="00C53E50" w:rsidRPr="00AD228F" w:rsidRDefault="00C53E50" w:rsidP="00C53E50">
            <w:pPr>
              <w:pStyle w:val="Naam"/>
              <w:framePr w:hSpace="0" w:wrap="auto" w:vAnchor="margin" w:xAlign="left" w:yAlign="inline"/>
              <w:spacing w:line="240" w:lineRule="exact"/>
              <w:suppressOverlap w:val="0"/>
              <w:rPr>
                <w:noProof/>
                <w:sz w:val="10"/>
                <w:szCs w:val="10"/>
              </w:rPr>
            </w:pP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44AFFC0D" wp14:editId="75830961">
                      <wp:extent cx="3181508" cy="0"/>
                      <wp:effectExtent l="0" t="19050" r="38100" b="38100"/>
                      <wp:docPr id="37" name="Rechte verbindingslijn 37" descr="tekst ruimte bal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81508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EA44CC7" id="Rechte verbindingslijn 37" o:spid="_x0000_s1026" alt="tekst ruimte balk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0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" strokecolor="#ef7629 [3206]" strokeweight="4.5pt">
                      <w10:anchorlock/>
                    </v:line>
                  </w:pict>
                </mc:Fallback>
              </mc:AlternateContent>
            </w:r>
          </w:p>
        </w:tc>
      </w:tr>
      <w:tr w:rsidR="00443D77" w:rsidRPr="00AD228F" w14:paraId="00720D05" w14:textId="77777777" w:rsidTr="003F6AEF">
        <w:trPr>
          <w:trHeight w:val="5476"/>
        </w:trPr>
        <w:tc>
          <w:tcPr>
            <w:tcW w:w="10490" w:type="dxa"/>
          </w:tcPr>
          <w:p w14:paraId="3F176B09" w14:textId="77777777" w:rsidR="00C53E50" w:rsidRPr="00AD228F" w:rsidRDefault="00C53E50" w:rsidP="00C53E50">
            <w:pPr>
              <w:pStyle w:val="Tekstnotities"/>
              <w:jc w:val="center"/>
              <w:rPr>
                <w:rStyle w:val="Tekensvoornaam"/>
                <w:rFonts w:eastAsiaTheme="minorHAnsi"/>
                <w:noProof/>
              </w:rPr>
            </w:pPr>
            <w:r w:rsidRPr="00AD228F">
              <w:rPr>
                <w:noProof/>
                <w:lang w:bidi="nl-NL"/>
              </w:rPr>
              <w:drawing>
                <wp:anchor distT="0" distB="0" distL="114300" distR="114300" simplePos="0" relativeHeight="251677696" behindDoc="1" locked="0" layoutInCell="1" allowOverlap="1" wp14:anchorId="01C6D532" wp14:editId="266F8EE0">
                  <wp:simplePos x="0" y="0"/>
                  <wp:positionH relativeFrom="column">
                    <wp:posOffset>-440690</wp:posOffset>
                  </wp:positionH>
                  <wp:positionV relativeFrom="paragraph">
                    <wp:posOffset>-2496185</wp:posOffset>
                  </wp:positionV>
                  <wp:extent cx="7797165" cy="10706100"/>
                  <wp:effectExtent l="0" t="0" r="0" b="0"/>
                  <wp:wrapNone/>
                  <wp:docPr id="40" name="Afbeelding 40" descr="grijze achtergrond met abstracte vor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embership directory-0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623" cy="1070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0A4DC435" wp14:editId="646CD85A">
                      <wp:extent cx="6902173" cy="1223493"/>
                      <wp:effectExtent l="0" t="0" r="0" b="0"/>
                      <wp:docPr id="38" name="Tekstva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02173" cy="12234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alpha val="66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Tekensvoornaam"/>
                                      <w:rFonts w:eastAsiaTheme="minorEastAsia" w:cstheme="minorBidi"/>
                                      <w:b w:val="0"/>
                                      <w:noProof/>
                                      <w:color w:val="FFFFFF" w:themeColor="background1"/>
                                      <w:sz w:val="28"/>
                                      <w:szCs w:val="24"/>
                                      <w:lang w:bidi="en-US"/>
                                    </w:rPr>
                                    <w:id w:val="-1809699124"/>
                                    <w:placeholder>
                                      <w:docPart w:val="D10AE351ABA340A1B1D55DD3F0A45E81"/>
                                    </w:placeholder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Standaardalinea-lettertype"/>
                                    </w:rPr>
                                  </w:sdtEndPr>
                                  <w:sdtContent>
                                    <w:p w14:paraId="03A587F8" w14:textId="77777777" w:rsidR="00C53E50" w:rsidRPr="00A34E41" w:rsidRDefault="00C53E50" w:rsidP="00A34E41">
                                      <w:pPr>
                                        <w:pStyle w:val="Tekstnotities"/>
                                        <w:rPr>
                                          <w:noProof/>
                                          <w:color w:val="FFFFFF" w:themeColor="background1"/>
                                        </w:rPr>
                                      </w:pPr>
                                      <w:r w:rsidRPr="00A34E41">
                                        <w:rPr>
                                          <w:rStyle w:val="Tekstvantijdelijkeaanduiding"/>
                                          <w:noProof/>
                                          <w:color w:val="FFFFFF" w:themeColor="background1"/>
                                          <w:lang w:bidi="nl-NL"/>
                                        </w:rPr>
                                        <w:t>[Typ eventuele extra notities over de ledenlijst of het adresboek, zoals contactgegevens en informatie over het indienen van updates.]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365760" tIns="45720" rIns="36576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4DC435" id="Tekstvak 38" o:spid="_x0000_s1033" type="#_x0000_t202" style="width:543.5pt;height:9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" fillcolor="#333947 [3207]" stroked="f" strokeweight=".5pt">
                      <v:fill opacity="43176f"/>
                      <v:textbox inset="28.8pt,,28.8pt">
                        <w:txbxContent>
                          <w:sdt>
                            <w:sdtPr>
                              <w:rPr>
                                <w:rStyle w:val="Tekensvoornaam"/>
                                <w:rFonts w:eastAsiaTheme="minorEastAsia" w:cstheme="minorBidi"/>
                                <w:b w:val="0"/>
                                <w:noProof/>
                                <w:color w:val="FFFFFF" w:themeColor="background1"/>
                                <w:sz w:val="28"/>
                                <w:szCs w:val="24"/>
                                <w:lang w:bidi="en-US"/>
                              </w:rPr>
                              <w:id w:val="-1809699124"/>
                              <w:placeholder>
                                <w:docPart w:val="D10AE351ABA340A1B1D55DD3F0A45E81"/>
                              </w:placeholder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Standaardalinea-lettertype"/>
                              </w:rPr>
                            </w:sdtEndPr>
                            <w:sdtContent>
                              <w:p w14:paraId="03A587F8" w14:textId="77777777" w:rsidR="00C53E50" w:rsidRPr="00A34E41" w:rsidRDefault="00C53E50" w:rsidP="00A34E41">
                                <w:pPr>
                                  <w:pStyle w:val="Tekstnotities"/>
                                  <w:rPr>
                                    <w:noProof/>
                                    <w:color w:val="FFFFFF" w:themeColor="background1"/>
                                  </w:rPr>
                                </w:pPr>
                                <w:r w:rsidRPr="00A34E41">
                                  <w:rPr>
                                    <w:rStyle w:val="Tekstvantijdelijkeaanduiding"/>
                                    <w:noProof/>
                                    <w:color w:val="FFFFFF" w:themeColor="background1"/>
                                    <w:lang w:bidi="nl-NL"/>
                                  </w:rPr>
                                  <w:t>[Typ eventuele extra notities over de ledenlijst of het adresboek, zoals contactgegevens en informatie over het indienen van updates.]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14570"/>
        <w:tblW w:w="1046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66"/>
      </w:tblGrid>
      <w:tr w:rsidR="00B71347" w:rsidRPr="00AD228F" w14:paraId="47F8CEF1" w14:textId="77777777" w:rsidTr="00B71347">
        <w:trPr>
          <w:trHeight w:val="743"/>
        </w:trPr>
        <w:tc>
          <w:tcPr>
            <w:tcW w:w="10466" w:type="dxa"/>
            <w:vAlign w:val="bottom"/>
          </w:tcPr>
          <w:p w14:paraId="267740AC" w14:textId="77777777" w:rsidR="00B71347" w:rsidRPr="00AD228F" w:rsidRDefault="00B71347" w:rsidP="00B71347">
            <w:pPr>
              <w:pStyle w:val="MemberDetails"/>
              <w:rPr>
                <w:noProof/>
              </w:rPr>
            </w:pPr>
            <w:r w:rsidRPr="00AD228F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2F27BFD4" wp14:editId="22F6FE69">
                      <wp:extent cx="6619875" cy="0"/>
                      <wp:effectExtent l="0" t="19050" r="28575" b="19050"/>
                      <wp:docPr id="32" name="Rechte verbindingslijn 32" descr="balk met voetteks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987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B040903" id="Rechte verbindingslijn 32" o:spid="_x0000_s1026" alt="balk met voetteks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" strokecolor="black [3213]" strokeweight="3pt">
                      <w10:anchorlock/>
                    </v:line>
                  </w:pict>
                </mc:Fallback>
              </mc:AlternateContent>
            </w:r>
          </w:p>
        </w:tc>
      </w:tr>
    </w:tbl>
    <w:p w14:paraId="326A16A4" w14:textId="77777777" w:rsidR="00060B61" w:rsidRPr="00AD228F" w:rsidRDefault="00C53E50" w:rsidP="00877125">
      <w:pPr>
        <w:rPr>
          <w:noProof/>
        </w:rPr>
      </w:pPr>
      <w:r w:rsidRPr="00AD228F">
        <w:rPr>
          <w:noProof/>
          <w:lang w:bidi="nl-NL"/>
        </w:rPr>
        <w:drawing>
          <wp:anchor distT="0" distB="0" distL="114300" distR="114300" simplePos="0" relativeHeight="251676672" behindDoc="0" locked="0" layoutInCell="1" allowOverlap="1" wp14:anchorId="3EB4F041" wp14:editId="5E4D6E18">
            <wp:simplePos x="0" y="0"/>
            <wp:positionH relativeFrom="column">
              <wp:posOffset>5143500</wp:posOffset>
            </wp:positionH>
            <wp:positionV relativeFrom="paragraph">
              <wp:posOffset>8380188</wp:posOffset>
            </wp:positionV>
            <wp:extent cx="1482907" cy="491741"/>
            <wp:effectExtent l="0" t="0" r="3175" b="3810"/>
            <wp:wrapNone/>
            <wp:docPr id="39" name="Afbeelding 39" descr="plaatsaanduiding voor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907" cy="491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0B61" w:rsidRPr="00AD228F" w:rsidSect="002118F5">
      <w:footerReference w:type="default" r:id="rId13"/>
      <w:pgSz w:w="11906" w:h="16838" w:code="9"/>
      <w:pgMar w:top="737" w:right="720" w:bottom="737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EEFAA" w14:textId="77777777" w:rsidR="004B202B" w:rsidRDefault="004B202B">
      <w:r>
        <w:separator/>
      </w:r>
    </w:p>
  </w:endnote>
  <w:endnote w:type="continuationSeparator" w:id="0">
    <w:p w14:paraId="7A239AB3" w14:textId="77777777" w:rsidR="004B202B" w:rsidRDefault="004B2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560AA" w14:textId="77777777" w:rsidR="00C36E1D" w:rsidRDefault="00C36E1D" w:rsidP="00882856">
    <w:pPr>
      <w:pStyle w:val="Voettekst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16F28" w14:textId="77777777" w:rsidR="004B202B" w:rsidRDefault="004B202B">
      <w:r>
        <w:separator/>
      </w:r>
    </w:p>
  </w:footnote>
  <w:footnote w:type="continuationSeparator" w:id="0">
    <w:p w14:paraId="56C41808" w14:textId="77777777" w:rsidR="004B202B" w:rsidRDefault="004B2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0FE9FD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9ED6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1CE5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DF6A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F6880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DE28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2651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D2C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8643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C84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bordersDoNotSurroundHeader/>
  <w:bordersDoNotSurroundFooter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ECC"/>
    <w:rsid w:val="00031674"/>
    <w:rsid w:val="00060B61"/>
    <w:rsid w:val="00065070"/>
    <w:rsid w:val="000E1657"/>
    <w:rsid w:val="00110E69"/>
    <w:rsid w:val="001D3DAB"/>
    <w:rsid w:val="002118F5"/>
    <w:rsid w:val="002B6C02"/>
    <w:rsid w:val="002C5352"/>
    <w:rsid w:val="002E5046"/>
    <w:rsid w:val="00335E5E"/>
    <w:rsid w:val="0033610D"/>
    <w:rsid w:val="00370BF9"/>
    <w:rsid w:val="003F6AEF"/>
    <w:rsid w:val="00443D77"/>
    <w:rsid w:val="00467437"/>
    <w:rsid w:val="00467B2C"/>
    <w:rsid w:val="004B202B"/>
    <w:rsid w:val="005173BA"/>
    <w:rsid w:val="005956B8"/>
    <w:rsid w:val="005E06CF"/>
    <w:rsid w:val="00625D6D"/>
    <w:rsid w:val="0066324E"/>
    <w:rsid w:val="0073706B"/>
    <w:rsid w:val="007907BB"/>
    <w:rsid w:val="007A4250"/>
    <w:rsid w:val="007B54BA"/>
    <w:rsid w:val="008071AD"/>
    <w:rsid w:val="00840A79"/>
    <w:rsid w:val="00877125"/>
    <w:rsid w:val="00882856"/>
    <w:rsid w:val="008A2B4F"/>
    <w:rsid w:val="009B0223"/>
    <w:rsid w:val="009E3552"/>
    <w:rsid w:val="00A0698E"/>
    <w:rsid w:val="00A34E41"/>
    <w:rsid w:val="00A42139"/>
    <w:rsid w:val="00A63907"/>
    <w:rsid w:val="00A773D6"/>
    <w:rsid w:val="00AD228F"/>
    <w:rsid w:val="00AE0FD6"/>
    <w:rsid w:val="00B65607"/>
    <w:rsid w:val="00B71347"/>
    <w:rsid w:val="00B82D9D"/>
    <w:rsid w:val="00BE24A0"/>
    <w:rsid w:val="00BE3645"/>
    <w:rsid w:val="00C36E1D"/>
    <w:rsid w:val="00C53E50"/>
    <w:rsid w:val="00C668EA"/>
    <w:rsid w:val="00CC0D98"/>
    <w:rsid w:val="00CC7A39"/>
    <w:rsid w:val="00D839F5"/>
    <w:rsid w:val="00E31726"/>
    <w:rsid w:val="00E53070"/>
    <w:rsid w:val="00E66331"/>
    <w:rsid w:val="00E83ECC"/>
    <w:rsid w:val="00E85B2C"/>
    <w:rsid w:val="00EB40AD"/>
    <w:rsid w:val="00EB53D9"/>
    <w:rsid w:val="00EE63C1"/>
    <w:rsid w:val="00F04109"/>
    <w:rsid w:val="00FB5898"/>
    <w:rsid w:val="00FC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,"/>
  <w:listSeparator w:val=";"/>
  <w14:docId w14:val="7AD430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Kop1"/>
    <w:rsid w:val="00877125"/>
    <w:rPr>
      <w:rFonts w:ascii="Candara" w:hAnsi="Candara"/>
      <w:szCs w:val="24"/>
    </w:rPr>
  </w:style>
  <w:style w:type="paragraph" w:styleId="Kop1">
    <w:name w:val="heading 1"/>
    <w:basedOn w:val="Standaard"/>
    <w:next w:val="Standaard"/>
    <w:link w:val="Kop1Char"/>
    <w:uiPriority w:val="9"/>
    <w:rsid w:val="00060B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060B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060B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300F" w:themeColor="accent1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60B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300F" w:themeColor="accent1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60B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11707" w:themeColor="accent1" w:themeShade="7F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60B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11707" w:themeColor="accent1" w:themeShade="7F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60B6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60B6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A5300F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60B6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60B61"/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060B61"/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060B61"/>
    <w:rPr>
      <w:rFonts w:asciiTheme="majorHAnsi" w:eastAsiaTheme="majorEastAsia" w:hAnsiTheme="majorHAnsi" w:cstheme="majorBidi"/>
      <w:b/>
      <w:bCs/>
      <w:color w:val="A5300F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060B61"/>
    <w:rPr>
      <w:rFonts w:asciiTheme="majorHAnsi" w:eastAsiaTheme="majorEastAsia" w:hAnsiTheme="majorHAnsi" w:cstheme="majorBidi"/>
      <w:b/>
      <w:bCs/>
      <w:i/>
      <w:iCs/>
      <w:color w:val="A5300F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060B61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060B61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sid w:val="00060B61"/>
    <w:rPr>
      <w:rFonts w:asciiTheme="majorHAnsi" w:eastAsiaTheme="majorEastAsia" w:hAnsiTheme="majorHAnsi" w:cstheme="majorBidi"/>
      <w:color w:val="A5300F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060B61"/>
    <w:rPr>
      <w:b/>
      <w:bCs/>
      <w:color w:val="A5300F" w:themeColor="accent1"/>
      <w:sz w:val="18"/>
      <w:szCs w:val="18"/>
    </w:rPr>
  </w:style>
  <w:style w:type="paragraph" w:customStyle="1" w:styleId="DirectoryTitle">
    <w:name w:val="Directory_Title"/>
    <w:link w:val="TekensvoorDirectoryTitle"/>
    <w:qFormat/>
    <w:rsid w:val="00882856"/>
    <w:pPr>
      <w:jc w:val="right"/>
    </w:pPr>
    <w:rPr>
      <w:rFonts w:asciiTheme="majorHAnsi" w:hAnsiTheme="majorHAnsi"/>
      <w:b/>
      <w:color w:val="FFFFFF" w:themeColor="background1"/>
      <w:spacing w:val="20"/>
      <w:sz w:val="80"/>
      <w:szCs w:val="80"/>
    </w:rPr>
  </w:style>
  <w:style w:type="character" w:customStyle="1" w:styleId="TekensvoorDirectoryTitle">
    <w:name w:val="Tekens voor Directory_Title"/>
    <w:basedOn w:val="Standaardalinea-lettertype"/>
    <w:link w:val="DirectoryTitle"/>
    <w:rsid w:val="00882856"/>
    <w:rPr>
      <w:rFonts w:asciiTheme="majorHAnsi" w:hAnsiTheme="majorHAnsi"/>
      <w:b/>
      <w:color w:val="FFFFFF" w:themeColor="background1"/>
      <w:spacing w:val="20"/>
      <w:sz w:val="80"/>
      <w:szCs w:val="80"/>
    </w:rPr>
  </w:style>
  <w:style w:type="character" w:styleId="Tekstvantijdelijkeaanduiding">
    <w:name w:val="Placeholder Text"/>
    <w:basedOn w:val="Standaardalinea-lettertype"/>
    <w:uiPriority w:val="99"/>
    <w:semiHidden/>
    <w:rsid w:val="00060B61"/>
    <w:rPr>
      <w:color w:val="808080"/>
    </w:rPr>
  </w:style>
  <w:style w:type="paragraph" w:customStyle="1" w:styleId="SeasonYear">
    <w:name w:val="Season_Year"/>
    <w:basedOn w:val="OrganizationName"/>
    <w:link w:val="SeasonYearChar"/>
    <w:qFormat/>
    <w:rsid w:val="000E1657"/>
    <w:pPr>
      <w:framePr w:wrap="around"/>
      <w:jc w:val="right"/>
    </w:pPr>
    <w:rPr>
      <w:b w:val="0"/>
      <w:color w:val="FFFFFF" w:themeColor="background1"/>
    </w:rPr>
  </w:style>
  <w:style w:type="character" w:customStyle="1" w:styleId="SeasonYearChar">
    <w:name w:val="Season_Year Char"/>
    <w:basedOn w:val="Standaardalinea-lettertype"/>
    <w:link w:val="SeasonYear"/>
    <w:rsid w:val="000E1657"/>
    <w:rPr>
      <w:rFonts w:asciiTheme="majorHAnsi" w:eastAsia="Times New Roman" w:hAnsiTheme="majorHAnsi" w:cs="Arial"/>
      <w:color w:val="FFFFFF" w:themeColor="background1"/>
      <w:spacing w:val="20"/>
      <w:sz w:val="52"/>
      <w:szCs w:val="16"/>
      <w:lang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60B61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171B25" w:themeColor="text2" w:themeShade="BF"/>
    </w:rPr>
  </w:style>
  <w:style w:type="character" w:customStyle="1" w:styleId="KoptekstChar">
    <w:name w:val="Koptekst Char"/>
    <w:basedOn w:val="Standaardalinea-lettertype"/>
    <w:link w:val="Koptekst"/>
    <w:uiPriority w:val="99"/>
    <w:rsid w:val="00060B61"/>
    <w:rPr>
      <w:color w:val="171B25" w:themeColor="text2" w:themeShade="BF"/>
      <w:szCs w:val="24"/>
    </w:rPr>
  </w:style>
  <w:style w:type="paragraph" w:styleId="Voettekst">
    <w:name w:val="footer"/>
    <w:basedOn w:val="Standaard"/>
    <w:link w:val="Voettekst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171B25" w:themeColor="text2" w:themeShade="BF"/>
    </w:rPr>
  </w:style>
  <w:style w:type="character" w:customStyle="1" w:styleId="VoettekstChar">
    <w:name w:val="Voettekst Char"/>
    <w:basedOn w:val="Standaardalinea-lettertype"/>
    <w:link w:val="Voettekst"/>
    <w:uiPriority w:val="99"/>
    <w:rsid w:val="00060B61"/>
    <w:rPr>
      <w:color w:val="171B25" w:themeColor="text2" w:themeShade="BF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60B6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0B61"/>
    <w:rPr>
      <w:rFonts w:ascii="Tahoma" w:hAnsi="Tahoma" w:cs="Tahoma"/>
      <w:sz w:val="16"/>
      <w:szCs w:val="16"/>
    </w:rPr>
  </w:style>
  <w:style w:type="paragraph" w:customStyle="1" w:styleId="Naam">
    <w:name w:val="Naam"/>
    <w:basedOn w:val="MemberDetails"/>
    <w:link w:val="Tekensvoornaam"/>
    <w:qFormat/>
    <w:rsid w:val="0033610D"/>
    <w:pPr>
      <w:framePr w:hSpace="187" w:wrap="around" w:vAnchor="page" w:hAnchor="text" w:x="90" w:y="2272"/>
      <w:suppressOverlap/>
    </w:pPr>
    <w:rPr>
      <w:sz w:val="32"/>
      <w:szCs w:val="32"/>
    </w:rPr>
  </w:style>
  <w:style w:type="paragraph" w:customStyle="1" w:styleId="OrganizationName">
    <w:name w:val="Organization_Name"/>
    <w:basedOn w:val="Standaard"/>
    <w:link w:val="OrganizationNameChar"/>
    <w:qFormat/>
    <w:rsid w:val="000E1657"/>
    <w:pPr>
      <w:framePr w:hSpace="180" w:wrap="around" w:vAnchor="text" w:hAnchor="text" w:x="-40" w:y="609"/>
      <w:ind w:firstLine="288"/>
    </w:pPr>
    <w:rPr>
      <w:rFonts w:asciiTheme="majorHAnsi" w:eastAsia="Times New Roman" w:hAnsiTheme="majorHAnsi" w:cs="Arial"/>
      <w:b/>
      <w:color w:val="000000" w:themeColor="text1"/>
      <w:spacing w:val="20"/>
      <w:sz w:val="52"/>
      <w:szCs w:val="16"/>
      <w:lang w:bidi="ar-SA"/>
    </w:rPr>
  </w:style>
  <w:style w:type="character" w:customStyle="1" w:styleId="Tekensvoornaam">
    <w:name w:val="Tekens voor naam"/>
    <w:basedOn w:val="Standaardalinea-lettertype"/>
    <w:link w:val="Naam"/>
    <w:rsid w:val="0033610D"/>
    <w:rPr>
      <w:rFonts w:eastAsia="Times New Roman" w:cs="Arial"/>
      <w:b/>
      <w:color w:val="000000" w:themeColor="text1"/>
      <w:sz w:val="32"/>
      <w:szCs w:val="32"/>
      <w:lang w:bidi="ar-SA"/>
    </w:rPr>
  </w:style>
  <w:style w:type="character" w:customStyle="1" w:styleId="OrganizationNameChar">
    <w:name w:val="Organization_Name Char"/>
    <w:basedOn w:val="Standaardalinea-lettertype"/>
    <w:link w:val="OrganizationName"/>
    <w:rsid w:val="000E1657"/>
    <w:rPr>
      <w:rFonts w:asciiTheme="majorHAnsi" w:eastAsia="Times New Roman" w:hAnsiTheme="majorHAnsi" w:cs="Arial"/>
      <w:b/>
      <w:color w:val="000000" w:themeColor="text1"/>
      <w:spacing w:val="20"/>
      <w:sz w:val="52"/>
      <w:szCs w:val="16"/>
      <w:lang w:bidi="ar-SA"/>
    </w:rPr>
  </w:style>
  <w:style w:type="table" w:styleId="Tabelraster">
    <w:name w:val="Table Grid"/>
    <w:basedOn w:val="Standaardtabel"/>
    <w:uiPriority w:val="59"/>
    <w:rsid w:val="00060B6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mberDetails">
    <w:name w:val="Member_Details"/>
    <w:link w:val="TekensvoorMemberDetails"/>
    <w:qFormat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paragraph" w:customStyle="1" w:styleId="Notitiestitel">
    <w:name w:val="Notities titel"/>
    <w:basedOn w:val="Naam"/>
    <w:link w:val="TekensvoorNotitiestitel"/>
    <w:qFormat/>
    <w:rsid w:val="00370BF9"/>
    <w:pPr>
      <w:framePr w:wrap="around"/>
      <w:spacing w:before="120"/>
    </w:pPr>
    <w:rPr>
      <w:b w:val="0"/>
      <w:color w:val="171B25" w:themeColor="text2" w:themeShade="BF"/>
    </w:rPr>
  </w:style>
  <w:style w:type="character" w:customStyle="1" w:styleId="TekensvoorMemberDetails">
    <w:name w:val="Tekens voor Member_Details"/>
    <w:basedOn w:val="Standaardalinea-lettertype"/>
    <w:link w:val="MemberDetails"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character" w:customStyle="1" w:styleId="TekensvoorNotitiestitel">
    <w:name w:val="Tekens voor Notities titel"/>
    <w:basedOn w:val="Tekensvoornaam"/>
    <w:link w:val="Notitiestitel"/>
    <w:rsid w:val="00370BF9"/>
    <w:rPr>
      <w:rFonts w:eastAsia="Times New Roman" w:cs="Arial"/>
      <w:b w:val="0"/>
      <w:color w:val="171B25" w:themeColor="text2" w:themeShade="BF"/>
      <w:sz w:val="32"/>
      <w:szCs w:val="24"/>
      <w:lang w:bidi="ar-SA"/>
    </w:rPr>
  </w:style>
  <w:style w:type="paragraph" w:customStyle="1" w:styleId="Tekstnotities">
    <w:name w:val="Tekst notities"/>
    <w:link w:val="TekensvoorTekstnotities"/>
    <w:qFormat/>
    <w:rsid w:val="00A34E41"/>
    <w:rPr>
      <w:color w:val="0D0D0D" w:themeColor="text1" w:themeTint="F2"/>
      <w:sz w:val="28"/>
      <w:szCs w:val="24"/>
    </w:rPr>
  </w:style>
  <w:style w:type="character" w:customStyle="1" w:styleId="TekensvoorTekstnotities">
    <w:name w:val="Tekens voor Tekst notities"/>
    <w:basedOn w:val="Standaardalinea-lettertype"/>
    <w:link w:val="Tekstnotities"/>
    <w:rsid w:val="00A34E41"/>
    <w:rPr>
      <w:color w:val="0D0D0D" w:themeColor="text1" w:themeTint="F2"/>
      <w:sz w:val="28"/>
      <w:szCs w:val="24"/>
    </w:rPr>
  </w:style>
  <w:style w:type="paragraph" w:customStyle="1" w:styleId="titelaanzijkant">
    <w:name w:val="titel aan zijkant"/>
    <w:basedOn w:val="Standaard"/>
    <w:link w:val="Tekensvoortitelaanzijkant"/>
    <w:qFormat/>
    <w:rsid w:val="002E5046"/>
    <w:pPr>
      <w:jc w:val="center"/>
    </w:pPr>
    <w:rPr>
      <w:rFonts w:asciiTheme="majorHAnsi" w:hAnsiTheme="majorHAnsi"/>
      <w:color w:val="C3540E" w:themeColor="accent3" w:themeShade="BF"/>
      <w:spacing w:val="200"/>
      <w:sz w:val="172"/>
      <w:szCs w:val="180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877125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Tekensvoortitelaanzijkant">
    <w:name w:val="Tekens voor titel aan zijkant"/>
    <w:basedOn w:val="Standaardalinea-lettertype"/>
    <w:link w:val="titelaanzijkant"/>
    <w:rsid w:val="002E5046"/>
    <w:rPr>
      <w:rFonts w:asciiTheme="majorHAnsi" w:hAnsiTheme="majorHAnsi"/>
      <w:color w:val="C3540E" w:themeColor="accent3" w:themeShade="BF"/>
      <w:spacing w:val="200"/>
      <w:sz w:val="172"/>
      <w:szCs w:val="18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7125"/>
    <w:rPr>
      <w:rFonts w:ascii="Candara" w:hAnsi="Candara"/>
      <w:i/>
      <w:iCs/>
      <w:color w:val="A5300F" w:themeColor="accent1"/>
      <w:szCs w:val="24"/>
    </w:rPr>
  </w:style>
  <w:style w:type="character" w:styleId="Intensievebenadrukking">
    <w:name w:val="Intense Emphasis"/>
    <w:basedOn w:val="Standaardalinea-lettertype"/>
    <w:uiPriority w:val="21"/>
    <w:rsid w:val="00877125"/>
    <w:rPr>
      <w:i/>
      <w:iCs/>
      <w:color w:val="A5300F" w:themeColor="accent1"/>
    </w:rPr>
  </w:style>
  <w:style w:type="character" w:styleId="Intensieveverwijzing">
    <w:name w:val="Intense Reference"/>
    <w:basedOn w:val="Standaardalinea-lettertype"/>
    <w:uiPriority w:val="32"/>
    <w:rsid w:val="00877125"/>
    <w:rPr>
      <w:b/>
      <w:bCs/>
      <w:smallCaps/>
      <w:color w:val="A5300F" w:themeColor="accent1"/>
      <w:spacing w:val="5"/>
    </w:rPr>
  </w:style>
  <w:style w:type="character" w:styleId="Nadruk">
    <w:name w:val="Emphasis"/>
    <w:basedOn w:val="Standaardalinea-lettertype"/>
    <w:uiPriority w:val="20"/>
    <w:qFormat/>
    <w:rsid w:val="0033610D"/>
    <w:rPr>
      <w:i/>
      <w:iC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4B6560950CE4AA49F273DB029300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2C2B9-2C85-421F-A6EE-558B482D4A01}"/>
      </w:docPartPr>
      <w:docPartBody>
        <w:p w:rsidR="00644BE2" w:rsidRDefault="006F6575" w:rsidP="006F6575">
          <w:pPr>
            <w:pStyle w:val="44B6560950CE4AA49F273DB02930064A3"/>
            <w:framePr w:wrap="around"/>
          </w:pPr>
          <w:r w:rsidRPr="00AD228F">
            <w:rPr>
              <w:noProof/>
              <w:lang w:bidi="nl-NL"/>
            </w:rPr>
            <w:t>[BEDRIJFSNAAM]</w:t>
          </w:r>
        </w:p>
      </w:docPartBody>
    </w:docPart>
    <w:docPart>
      <w:docPartPr>
        <w:name w:val="22C3244D7989475B930E2D5F24D19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F0934-2494-4E6B-A1C1-589F220ABEAC}"/>
      </w:docPartPr>
      <w:docPartBody>
        <w:p w:rsidR="00644BE2" w:rsidRDefault="006F6575" w:rsidP="006F6575">
          <w:pPr>
            <w:pStyle w:val="22C3244D7989475B930E2D5F24D19FCA22"/>
          </w:pPr>
          <w:r w:rsidRPr="00BE3645">
            <w:rPr>
              <w:rStyle w:val="TekensvoorTekstnotities"/>
            </w:rPr>
            <w:t>Wanneer u deze instructies niet meer nodig hebt, kunt u deze tekst verwijderen en vervangen met een notitie over uw organisatie.</w:t>
          </w:r>
        </w:p>
      </w:docPartBody>
    </w:docPart>
    <w:docPart>
      <w:docPartPr>
        <w:name w:val="B6F2C383A6264AF8B5A7092BC9AD3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89CBF-5E1E-4053-AABF-1639DD276506}"/>
      </w:docPartPr>
      <w:docPartBody>
        <w:p w:rsidR="00644BE2" w:rsidRDefault="006F6575" w:rsidP="006F6575">
          <w:pPr>
            <w:pStyle w:val="B6F2C383A6264AF8B5A7092BC9AD3F8122"/>
            <w:framePr w:wrap="around"/>
          </w:pPr>
          <w:r w:rsidRPr="00BE3645">
            <w:rPr>
              <w:rStyle w:val="Tekensvoornaam"/>
            </w:rPr>
            <w:t>Naam lid</w:t>
          </w:r>
        </w:p>
      </w:docPartBody>
    </w:docPart>
    <w:docPart>
      <w:docPartPr>
        <w:name w:val="B686063071F94B0CA6B1492A45C5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59399-840E-4D5E-8D5E-2E9013DA2A4C}"/>
      </w:docPartPr>
      <w:docPartBody>
        <w:p w:rsidR="00644BE2" w:rsidRDefault="006F6575" w:rsidP="006F6575">
          <w:pPr>
            <w:pStyle w:val="B686063071F94B0CA6B1492A45C5B22222"/>
          </w:pPr>
          <w:r w:rsidRPr="00AD228F">
            <w:rPr>
              <w:rStyle w:val="Tekstvantijdelijkeaanduiding"/>
              <w:noProof/>
              <w:lang w:bidi="nl-NL"/>
            </w:rPr>
            <w:t>555-0100(thuis)</w:t>
          </w:r>
        </w:p>
      </w:docPartBody>
    </w:docPart>
    <w:docPart>
      <w:docPartPr>
        <w:name w:val="52F4E361AF5044D985ABE328BC15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F5362-A824-4D3E-87B3-B01CA86A87FF}"/>
      </w:docPartPr>
      <w:docPartBody>
        <w:p w:rsidR="00644BE2" w:rsidRDefault="006F6575" w:rsidP="006F6575">
          <w:pPr>
            <w:pStyle w:val="52F4E361AF5044D985ABE328BC15FDB13"/>
          </w:pPr>
          <w:r w:rsidRPr="00AD228F">
            <w:rPr>
              <w:noProof/>
              <w:lang w:bidi="nl-NL"/>
            </w:rPr>
            <w:t>Adres</w:t>
          </w:r>
        </w:p>
      </w:docPartBody>
    </w:docPart>
    <w:docPart>
      <w:docPartPr>
        <w:name w:val="9C09A44DE7994ED3883A76699F916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A936E-4E51-4C89-9EFD-3A37E85213A2}"/>
      </w:docPartPr>
      <w:docPartBody>
        <w:p w:rsidR="00644BE2" w:rsidRDefault="006F6575" w:rsidP="006F6575">
          <w:pPr>
            <w:pStyle w:val="9C09A44DE7994ED3883A76699F91644122"/>
          </w:pPr>
          <w:r w:rsidRPr="00AD228F">
            <w:rPr>
              <w:rStyle w:val="Tekstvantijdelijkeaanduiding"/>
              <w:noProof/>
              <w:lang w:bidi="nl-NL"/>
            </w:rPr>
            <w:t>555-0101(werk)</w:t>
          </w:r>
        </w:p>
      </w:docPartBody>
    </w:docPart>
    <w:docPart>
      <w:docPartPr>
        <w:name w:val="BB9C24D7B60A42EDA4EDF6CE43247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5BA63-4CBA-4AC5-9FA4-5C3DA83E6B36}"/>
      </w:docPartPr>
      <w:docPartBody>
        <w:p w:rsidR="00644BE2" w:rsidRDefault="006F6575" w:rsidP="006F6575">
          <w:pPr>
            <w:pStyle w:val="BB9C24D7B60A42EDA4EDF6CE43247BA53"/>
          </w:pPr>
          <w:r w:rsidRPr="00AD228F">
            <w:rPr>
              <w:noProof/>
              <w:lang w:bidi="nl-NL"/>
            </w:rPr>
            <w:t>Postcode en plaats</w:t>
          </w:r>
        </w:p>
      </w:docPartBody>
    </w:docPart>
    <w:docPart>
      <w:docPartPr>
        <w:name w:val="153F3E3F246643EB86C6A313E0A42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FB62B-12B6-474A-B1E4-B6C23ADDF993}"/>
      </w:docPartPr>
      <w:docPartBody>
        <w:p w:rsidR="00644BE2" w:rsidRDefault="006F6575" w:rsidP="006F6575">
          <w:pPr>
            <w:pStyle w:val="153F3E3F246643EB86C6A313E0A421A922"/>
          </w:pPr>
          <w:r w:rsidRPr="00AD228F">
            <w:rPr>
              <w:rStyle w:val="Tekstvantijdelijkeaanduiding"/>
              <w:noProof/>
              <w:lang w:bidi="nl-NL"/>
            </w:rPr>
            <w:t>555-0102(mobiel)</w:t>
          </w:r>
        </w:p>
      </w:docPartBody>
    </w:docPart>
    <w:docPart>
      <w:docPartPr>
        <w:name w:val="5FEA647F2AC8422095D118A9A9A91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B8C17-E121-4AC2-A5BB-A573BE3AC179}"/>
      </w:docPartPr>
      <w:docPartBody>
        <w:p w:rsidR="00644BE2" w:rsidRDefault="006F6575" w:rsidP="006F6575">
          <w:pPr>
            <w:pStyle w:val="5FEA647F2AC8422095D118A9A9A9130E3"/>
          </w:pPr>
          <w:r w:rsidRPr="00AD228F">
            <w:rPr>
              <w:noProof/>
              <w:lang w:bidi="nl-NL"/>
            </w:rPr>
            <w:t>E-mail/websiteadres</w:t>
          </w:r>
        </w:p>
      </w:docPartBody>
    </w:docPart>
    <w:docPart>
      <w:docPartPr>
        <w:name w:val="FB180515D3444FA3959E5B4B137E1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5FEB1-791C-43D3-977F-EFBC3A800BA6}"/>
      </w:docPartPr>
      <w:docPartBody>
        <w:p w:rsidR="00644BE2" w:rsidRDefault="006F6575" w:rsidP="006F6575">
          <w:pPr>
            <w:pStyle w:val="FB180515D3444FA3959E5B4B137E11C622"/>
          </w:pPr>
          <w:r w:rsidRPr="00AD228F">
            <w:rPr>
              <w:rStyle w:val="Tekstvantijdelijkeaanduiding"/>
              <w:noProof/>
              <w:lang w:bidi="nl-NL"/>
            </w:rPr>
            <w:t>555-0103(fax)</w:t>
          </w:r>
        </w:p>
      </w:docPartBody>
    </w:docPart>
    <w:docPart>
      <w:docPartPr>
        <w:name w:val="0266FAE56D1945D0917F1F3315C2A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03F47-1E21-4B7D-A8B7-FEA2528FC98A}"/>
      </w:docPartPr>
      <w:docPartBody>
        <w:p w:rsidR="00644BE2" w:rsidRDefault="006F6575" w:rsidP="006F6575">
          <w:pPr>
            <w:pStyle w:val="0266FAE56D1945D0917F1F3315C2ADEA22"/>
            <w:framePr w:wrap="around"/>
          </w:pPr>
          <w:r w:rsidRPr="00BE3645">
            <w:rPr>
              <w:rStyle w:val="Tekensvoornaam"/>
            </w:rPr>
            <w:t>Naam lid</w:t>
          </w:r>
        </w:p>
      </w:docPartBody>
    </w:docPart>
    <w:docPart>
      <w:docPartPr>
        <w:name w:val="7564FC768E504D62B0E7081A9209A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80A18-9573-4AE9-A449-FE1909DBB870}"/>
      </w:docPartPr>
      <w:docPartBody>
        <w:p w:rsidR="00644BE2" w:rsidRDefault="006F6575" w:rsidP="006F6575">
          <w:pPr>
            <w:pStyle w:val="7564FC768E504D62B0E7081A9209A7B122"/>
          </w:pPr>
          <w:r w:rsidRPr="00AD228F">
            <w:rPr>
              <w:rStyle w:val="Tekstvantijdelijkeaanduiding"/>
              <w:noProof/>
              <w:lang w:bidi="nl-NL"/>
            </w:rPr>
            <w:t>555-0100(thuis)</w:t>
          </w:r>
        </w:p>
      </w:docPartBody>
    </w:docPart>
    <w:docPart>
      <w:docPartPr>
        <w:name w:val="9CF50B9711084974B8085AFD6352C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3EBAF-F112-4C37-B7C1-A6212FA3EA12}"/>
      </w:docPartPr>
      <w:docPartBody>
        <w:p w:rsidR="00644BE2" w:rsidRDefault="006F6575" w:rsidP="006F6575">
          <w:pPr>
            <w:pStyle w:val="9CF50B9711084974B8085AFD6352CBF23"/>
          </w:pPr>
          <w:r w:rsidRPr="00AD228F">
            <w:rPr>
              <w:noProof/>
              <w:lang w:bidi="nl-NL"/>
            </w:rPr>
            <w:t>Adres</w:t>
          </w:r>
        </w:p>
      </w:docPartBody>
    </w:docPart>
    <w:docPart>
      <w:docPartPr>
        <w:name w:val="993E724E3BBA402DB2F1760FCCA4E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A315B-E754-4041-9C30-1886F39D0372}"/>
      </w:docPartPr>
      <w:docPartBody>
        <w:p w:rsidR="00644BE2" w:rsidRDefault="006F6575" w:rsidP="006F6575">
          <w:pPr>
            <w:pStyle w:val="993E724E3BBA402DB2F1760FCCA4E60722"/>
          </w:pPr>
          <w:r w:rsidRPr="00AD228F">
            <w:rPr>
              <w:rStyle w:val="Tekstvantijdelijkeaanduiding"/>
              <w:noProof/>
              <w:lang w:bidi="nl-NL"/>
            </w:rPr>
            <w:t>555-0101(werk)</w:t>
          </w:r>
        </w:p>
      </w:docPartBody>
    </w:docPart>
    <w:docPart>
      <w:docPartPr>
        <w:name w:val="4C64199630A34807A8AA8087D5F89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BA0BC-4E1C-47F4-9BB9-0BF8BB1E2C3A}"/>
      </w:docPartPr>
      <w:docPartBody>
        <w:p w:rsidR="00644BE2" w:rsidRDefault="006F6575" w:rsidP="006F6575">
          <w:pPr>
            <w:pStyle w:val="4C64199630A34807A8AA8087D5F894BF3"/>
          </w:pPr>
          <w:r w:rsidRPr="00AD228F">
            <w:rPr>
              <w:noProof/>
              <w:lang w:bidi="nl-NL"/>
            </w:rPr>
            <w:t>Postcode en plaats</w:t>
          </w:r>
        </w:p>
      </w:docPartBody>
    </w:docPart>
    <w:docPart>
      <w:docPartPr>
        <w:name w:val="9E62DD825E49422FA35464E5F8398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AE1B7-4FF7-4D5A-8314-17FE60C4D284}"/>
      </w:docPartPr>
      <w:docPartBody>
        <w:p w:rsidR="00644BE2" w:rsidRDefault="006F6575" w:rsidP="006F6575">
          <w:pPr>
            <w:pStyle w:val="9E62DD825E49422FA35464E5F8398ACB22"/>
          </w:pPr>
          <w:r w:rsidRPr="00AD228F">
            <w:rPr>
              <w:rStyle w:val="Tekstvantijdelijkeaanduiding"/>
              <w:noProof/>
              <w:lang w:bidi="nl-NL"/>
            </w:rPr>
            <w:t>555-0102(mobiel)</w:t>
          </w:r>
        </w:p>
      </w:docPartBody>
    </w:docPart>
    <w:docPart>
      <w:docPartPr>
        <w:name w:val="2F720CB738534DEEB7D692346B57F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3CBE8-9147-44D0-8521-DC6C10A04049}"/>
      </w:docPartPr>
      <w:docPartBody>
        <w:p w:rsidR="00644BE2" w:rsidRDefault="006F6575" w:rsidP="006F6575">
          <w:pPr>
            <w:pStyle w:val="2F720CB738534DEEB7D692346B57FE0F3"/>
          </w:pPr>
          <w:r w:rsidRPr="00AD228F">
            <w:rPr>
              <w:noProof/>
              <w:lang w:bidi="nl-NL"/>
            </w:rPr>
            <w:t>E-mail/websiteadres</w:t>
          </w:r>
        </w:p>
      </w:docPartBody>
    </w:docPart>
    <w:docPart>
      <w:docPartPr>
        <w:name w:val="79F311AE86374BEFA0A6D8956258E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DEC72-DBFA-4730-A3C4-245F9820F75F}"/>
      </w:docPartPr>
      <w:docPartBody>
        <w:p w:rsidR="00644BE2" w:rsidRDefault="006F6575" w:rsidP="006F6575">
          <w:pPr>
            <w:pStyle w:val="79F311AE86374BEFA0A6D8956258E37A22"/>
          </w:pPr>
          <w:r w:rsidRPr="00AD228F">
            <w:rPr>
              <w:rStyle w:val="Tekstvantijdelijkeaanduiding"/>
              <w:noProof/>
              <w:lang w:bidi="nl-NL"/>
            </w:rPr>
            <w:t>555-0103(fax)</w:t>
          </w:r>
        </w:p>
      </w:docPartBody>
    </w:docPart>
    <w:docPart>
      <w:docPartPr>
        <w:name w:val="BBA603DF8AE84C138C1295E3EAA8A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58FB5-93E6-45B4-8802-040885A352BA}"/>
      </w:docPartPr>
      <w:docPartBody>
        <w:p w:rsidR="00644BE2" w:rsidRDefault="006F6575" w:rsidP="006F6575">
          <w:pPr>
            <w:pStyle w:val="BBA603DF8AE84C138C1295E3EAA8AF442"/>
            <w:framePr w:wrap="around"/>
          </w:pPr>
          <w:r w:rsidRPr="00BE3645">
            <w:t>Naam lid</w:t>
          </w:r>
        </w:p>
      </w:docPartBody>
    </w:docPart>
    <w:docPart>
      <w:docPartPr>
        <w:name w:val="7C544A51375E4486A71E6549D05B3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68B7-FFD4-45AF-8006-97FC99EBFB18}"/>
      </w:docPartPr>
      <w:docPartBody>
        <w:p w:rsidR="00644BE2" w:rsidRDefault="006F6575" w:rsidP="006F6575">
          <w:pPr>
            <w:pStyle w:val="7C544A51375E4486A71E6549D05B36ED22"/>
          </w:pPr>
          <w:r w:rsidRPr="00AD228F">
            <w:rPr>
              <w:rStyle w:val="Tekstvantijdelijkeaanduiding"/>
              <w:noProof/>
              <w:lang w:bidi="nl-NL"/>
            </w:rPr>
            <w:t>555-0100(thuis)</w:t>
          </w:r>
        </w:p>
      </w:docPartBody>
    </w:docPart>
    <w:docPart>
      <w:docPartPr>
        <w:name w:val="4D10CFD91B674328BD7F4883D7564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179BE-AB0F-4E6B-8022-0DEA4D457ACC}"/>
      </w:docPartPr>
      <w:docPartBody>
        <w:p w:rsidR="00644BE2" w:rsidRDefault="006F6575" w:rsidP="006F6575">
          <w:pPr>
            <w:pStyle w:val="4D10CFD91B674328BD7F4883D75647673"/>
          </w:pPr>
          <w:r w:rsidRPr="00AD228F">
            <w:rPr>
              <w:noProof/>
              <w:lang w:bidi="nl-NL"/>
            </w:rPr>
            <w:t>Adres</w:t>
          </w:r>
        </w:p>
      </w:docPartBody>
    </w:docPart>
    <w:docPart>
      <w:docPartPr>
        <w:name w:val="302856C8715B43A8A4A434E4FCADF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5D5BB-CE95-4CAF-A713-D8C68E2C87B1}"/>
      </w:docPartPr>
      <w:docPartBody>
        <w:p w:rsidR="00644BE2" w:rsidRDefault="006F6575" w:rsidP="006F6575">
          <w:pPr>
            <w:pStyle w:val="302856C8715B43A8A4A434E4FCADF04A22"/>
          </w:pPr>
          <w:r w:rsidRPr="00AD228F">
            <w:rPr>
              <w:rStyle w:val="Tekstvantijdelijkeaanduiding"/>
              <w:noProof/>
              <w:lang w:bidi="nl-NL"/>
            </w:rPr>
            <w:t>555-0101(werk)</w:t>
          </w:r>
        </w:p>
      </w:docPartBody>
    </w:docPart>
    <w:docPart>
      <w:docPartPr>
        <w:name w:val="4F69B94B3BE5458DA206E80499769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29B6E-30EB-4DB0-B39D-A3415F796898}"/>
      </w:docPartPr>
      <w:docPartBody>
        <w:p w:rsidR="00644BE2" w:rsidRDefault="006F6575" w:rsidP="006F6575">
          <w:pPr>
            <w:pStyle w:val="4F69B94B3BE5458DA206E80499769F463"/>
          </w:pPr>
          <w:r w:rsidRPr="00AD228F">
            <w:rPr>
              <w:noProof/>
              <w:lang w:bidi="nl-NL"/>
            </w:rPr>
            <w:t>Postcode en plaats</w:t>
          </w:r>
        </w:p>
      </w:docPartBody>
    </w:docPart>
    <w:docPart>
      <w:docPartPr>
        <w:name w:val="D0E0D200DAE84332A1110594101BC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41A7D-EBA4-45AC-AF62-483F597F5C81}"/>
      </w:docPartPr>
      <w:docPartBody>
        <w:p w:rsidR="00644BE2" w:rsidRDefault="006F6575" w:rsidP="006F6575">
          <w:pPr>
            <w:pStyle w:val="D0E0D200DAE84332A1110594101BCFFC22"/>
          </w:pPr>
          <w:r w:rsidRPr="00AD228F">
            <w:rPr>
              <w:rStyle w:val="Tekstvantijdelijkeaanduiding"/>
              <w:noProof/>
              <w:lang w:bidi="nl-NL"/>
            </w:rPr>
            <w:t>555-0102(mobiel)</w:t>
          </w:r>
        </w:p>
      </w:docPartBody>
    </w:docPart>
    <w:docPart>
      <w:docPartPr>
        <w:name w:val="D8E8CCE2468049D9AD7ED91B6B472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293C2-B839-4540-9521-8A0F308D69C0}"/>
      </w:docPartPr>
      <w:docPartBody>
        <w:p w:rsidR="00644BE2" w:rsidRDefault="006F6575" w:rsidP="006F6575">
          <w:pPr>
            <w:pStyle w:val="D8E8CCE2468049D9AD7ED91B6B4723393"/>
          </w:pPr>
          <w:r w:rsidRPr="00AD228F">
            <w:rPr>
              <w:noProof/>
              <w:lang w:bidi="nl-NL"/>
            </w:rPr>
            <w:t>E-mail/websiteadres</w:t>
          </w:r>
        </w:p>
      </w:docPartBody>
    </w:docPart>
    <w:docPart>
      <w:docPartPr>
        <w:name w:val="60A7D69746D5434BB187A3FDA50ED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6EB5C-4D88-48B2-A530-148987C603BD}"/>
      </w:docPartPr>
      <w:docPartBody>
        <w:p w:rsidR="00644BE2" w:rsidRDefault="006F6575" w:rsidP="006F6575">
          <w:pPr>
            <w:pStyle w:val="60A7D69746D5434BB187A3FDA50ED8E122"/>
          </w:pPr>
          <w:r w:rsidRPr="00AD228F">
            <w:rPr>
              <w:rStyle w:val="Tekstvantijdelijkeaanduiding"/>
              <w:noProof/>
              <w:lang w:bidi="nl-NL"/>
            </w:rPr>
            <w:t>555-0103(fax)</w:t>
          </w:r>
        </w:p>
      </w:docPartBody>
    </w:docPart>
    <w:docPart>
      <w:docPartPr>
        <w:name w:val="3C6BA8B17B87471C88EF869524691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8A906-E562-4BE3-8F75-20D46C9E32A8}"/>
      </w:docPartPr>
      <w:docPartBody>
        <w:p w:rsidR="00644BE2" w:rsidRDefault="006F6575" w:rsidP="006F6575">
          <w:pPr>
            <w:pStyle w:val="3C6BA8B17B87471C88EF8695246916D52"/>
            <w:framePr w:wrap="around"/>
          </w:pPr>
          <w:r w:rsidRPr="00BE3645">
            <w:t>Naam lid</w:t>
          </w:r>
        </w:p>
      </w:docPartBody>
    </w:docPart>
    <w:docPart>
      <w:docPartPr>
        <w:name w:val="0A3980F483E745A68E004D8648A3D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DCC9E-ED22-4AD9-A263-E3E7C0662689}"/>
      </w:docPartPr>
      <w:docPartBody>
        <w:p w:rsidR="00644BE2" w:rsidRDefault="006F6575" w:rsidP="006F6575">
          <w:pPr>
            <w:pStyle w:val="0A3980F483E745A68E004D8648A3D55022"/>
          </w:pPr>
          <w:r w:rsidRPr="00AD228F">
            <w:rPr>
              <w:rStyle w:val="Tekstvantijdelijkeaanduiding"/>
              <w:noProof/>
              <w:lang w:bidi="nl-NL"/>
            </w:rPr>
            <w:t>555-0100(thuis)</w:t>
          </w:r>
        </w:p>
      </w:docPartBody>
    </w:docPart>
    <w:docPart>
      <w:docPartPr>
        <w:name w:val="C69897FC0A9143CD87D96051507DD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E3690-31DD-46F1-BAF3-A133A8626E55}"/>
      </w:docPartPr>
      <w:docPartBody>
        <w:p w:rsidR="00644BE2" w:rsidRDefault="006F6575" w:rsidP="006F6575">
          <w:pPr>
            <w:pStyle w:val="C69897FC0A9143CD87D96051507DDA853"/>
          </w:pPr>
          <w:r w:rsidRPr="00AD228F">
            <w:rPr>
              <w:noProof/>
              <w:lang w:bidi="nl-NL"/>
            </w:rPr>
            <w:t>Adres</w:t>
          </w:r>
        </w:p>
      </w:docPartBody>
    </w:docPart>
    <w:docPart>
      <w:docPartPr>
        <w:name w:val="17A74174E08D4C5B84A5B948D9A23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AC7AA-E75A-4FFB-9972-7693A8692593}"/>
      </w:docPartPr>
      <w:docPartBody>
        <w:p w:rsidR="00644BE2" w:rsidRDefault="006F6575" w:rsidP="006F6575">
          <w:pPr>
            <w:pStyle w:val="17A74174E08D4C5B84A5B948D9A2323F22"/>
          </w:pPr>
          <w:r w:rsidRPr="00AD228F">
            <w:rPr>
              <w:rStyle w:val="Tekstvantijdelijkeaanduiding"/>
              <w:noProof/>
              <w:lang w:bidi="nl-NL"/>
            </w:rPr>
            <w:t>555-0101(werk)</w:t>
          </w:r>
        </w:p>
      </w:docPartBody>
    </w:docPart>
    <w:docPart>
      <w:docPartPr>
        <w:name w:val="A0FB29409DB84E138E897D1AA32C4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BF944-2A64-48C4-9CCB-4B8FB9CB696A}"/>
      </w:docPartPr>
      <w:docPartBody>
        <w:p w:rsidR="00644BE2" w:rsidRDefault="006F6575" w:rsidP="006F6575">
          <w:pPr>
            <w:pStyle w:val="A0FB29409DB84E138E897D1AA32C4C133"/>
          </w:pPr>
          <w:r w:rsidRPr="00AD228F">
            <w:rPr>
              <w:noProof/>
              <w:lang w:bidi="nl-NL"/>
            </w:rPr>
            <w:t>Postcode en plaats</w:t>
          </w:r>
        </w:p>
      </w:docPartBody>
    </w:docPart>
    <w:docPart>
      <w:docPartPr>
        <w:name w:val="C760B7099DF349F0BAFB641A41CA7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AC535-5085-49FD-BB44-B3931E51E499}"/>
      </w:docPartPr>
      <w:docPartBody>
        <w:p w:rsidR="00644BE2" w:rsidRDefault="006F6575" w:rsidP="006F6575">
          <w:pPr>
            <w:pStyle w:val="C760B7099DF349F0BAFB641A41CA7CF322"/>
          </w:pPr>
          <w:r w:rsidRPr="00AD228F">
            <w:rPr>
              <w:rStyle w:val="Tekstvantijdelijkeaanduiding"/>
              <w:noProof/>
              <w:lang w:bidi="nl-NL"/>
            </w:rPr>
            <w:t>555-0102(mobiel)</w:t>
          </w:r>
        </w:p>
      </w:docPartBody>
    </w:docPart>
    <w:docPart>
      <w:docPartPr>
        <w:name w:val="895CDD2426484BE18F221235222B1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D57B8-2595-45A7-AAB5-66F8A7C50DA4}"/>
      </w:docPartPr>
      <w:docPartBody>
        <w:p w:rsidR="00644BE2" w:rsidRDefault="006F6575" w:rsidP="006F6575">
          <w:pPr>
            <w:pStyle w:val="895CDD2426484BE18F221235222B1A053"/>
          </w:pPr>
          <w:r w:rsidRPr="00AD228F">
            <w:rPr>
              <w:noProof/>
              <w:lang w:bidi="nl-NL"/>
            </w:rPr>
            <w:t>E-mail/websiteadres</w:t>
          </w:r>
        </w:p>
      </w:docPartBody>
    </w:docPart>
    <w:docPart>
      <w:docPartPr>
        <w:name w:val="47DBCEB8F6A24388819DD110D8CF5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CCA8D-CBF5-43B5-9198-54E516A14030}"/>
      </w:docPartPr>
      <w:docPartBody>
        <w:p w:rsidR="00644BE2" w:rsidRDefault="006F6575" w:rsidP="006F6575">
          <w:pPr>
            <w:pStyle w:val="47DBCEB8F6A24388819DD110D8CF5E9522"/>
          </w:pPr>
          <w:r w:rsidRPr="00AD228F">
            <w:rPr>
              <w:rStyle w:val="Tekstvantijdelijkeaanduiding"/>
              <w:noProof/>
              <w:lang w:bidi="nl-NL"/>
            </w:rPr>
            <w:t>555-0103(fax)</w:t>
          </w:r>
        </w:p>
      </w:docPartBody>
    </w:docPart>
    <w:docPart>
      <w:docPartPr>
        <w:name w:val="5C82DB2D6DA949B782C70BCA5ABFF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68F59-5687-4111-BEA1-3A5768CEFF10}"/>
      </w:docPartPr>
      <w:docPartBody>
        <w:p w:rsidR="00644BE2" w:rsidRDefault="006F6575" w:rsidP="006F6575">
          <w:pPr>
            <w:pStyle w:val="5C82DB2D6DA949B782C70BCA5ABFF81A22"/>
            <w:framePr w:wrap="around"/>
          </w:pPr>
          <w:r w:rsidRPr="00BE3645">
            <w:rPr>
              <w:rStyle w:val="Tekensvoornaam"/>
            </w:rPr>
            <w:t>Naam lid</w:t>
          </w:r>
        </w:p>
      </w:docPartBody>
    </w:docPart>
    <w:docPart>
      <w:docPartPr>
        <w:name w:val="0D4FB978FF5C459D8B91BE6308A19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EF6DE-9DD2-4AAC-AF00-1A0F709805A2}"/>
      </w:docPartPr>
      <w:docPartBody>
        <w:p w:rsidR="00644BE2" w:rsidRDefault="006F6575" w:rsidP="006F6575">
          <w:pPr>
            <w:pStyle w:val="0D4FB978FF5C459D8B91BE6308A1983E22"/>
          </w:pPr>
          <w:r w:rsidRPr="00AD228F">
            <w:rPr>
              <w:rStyle w:val="Tekstvantijdelijkeaanduiding"/>
              <w:noProof/>
              <w:lang w:bidi="nl-NL"/>
            </w:rPr>
            <w:t>555-0100(thuis)</w:t>
          </w:r>
        </w:p>
      </w:docPartBody>
    </w:docPart>
    <w:docPart>
      <w:docPartPr>
        <w:name w:val="A4B1C147553048B1A8ED6D05DADF1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DE6D1-CEC7-4B0C-967B-A6921D5CEEEE}"/>
      </w:docPartPr>
      <w:docPartBody>
        <w:p w:rsidR="00644BE2" w:rsidRDefault="006F6575" w:rsidP="006F6575">
          <w:pPr>
            <w:pStyle w:val="A4B1C147553048B1A8ED6D05DADF189D3"/>
          </w:pPr>
          <w:r w:rsidRPr="00AD228F">
            <w:rPr>
              <w:noProof/>
              <w:lang w:bidi="nl-NL"/>
            </w:rPr>
            <w:t>Adres</w:t>
          </w:r>
        </w:p>
      </w:docPartBody>
    </w:docPart>
    <w:docPart>
      <w:docPartPr>
        <w:name w:val="0C7DC8CA078B4D33B0B7C6B9004F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C250B-8FC1-46CA-AB61-66A30D113ED4}"/>
      </w:docPartPr>
      <w:docPartBody>
        <w:p w:rsidR="00644BE2" w:rsidRDefault="006F6575" w:rsidP="006F6575">
          <w:pPr>
            <w:pStyle w:val="0C7DC8CA078B4D33B0B7C6B9004FF19F22"/>
          </w:pPr>
          <w:r w:rsidRPr="00AD228F">
            <w:rPr>
              <w:rStyle w:val="Tekstvantijdelijkeaanduiding"/>
              <w:noProof/>
              <w:lang w:bidi="nl-NL"/>
            </w:rPr>
            <w:t>555-0101(werk)</w:t>
          </w:r>
        </w:p>
      </w:docPartBody>
    </w:docPart>
    <w:docPart>
      <w:docPartPr>
        <w:name w:val="5204A3BF5CDB41D1B7F5C3967FEC6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27766-7B1E-415F-952C-BF2527C7016A}"/>
      </w:docPartPr>
      <w:docPartBody>
        <w:p w:rsidR="00644BE2" w:rsidRDefault="006F6575" w:rsidP="006F6575">
          <w:pPr>
            <w:pStyle w:val="5204A3BF5CDB41D1B7F5C3967FEC67E43"/>
          </w:pPr>
          <w:r w:rsidRPr="00AD228F">
            <w:rPr>
              <w:noProof/>
              <w:lang w:bidi="nl-NL"/>
            </w:rPr>
            <w:t>Postcode en plaats</w:t>
          </w:r>
        </w:p>
      </w:docPartBody>
    </w:docPart>
    <w:docPart>
      <w:docPartPr>
        <w:name w:val="F30F7186ACDB44A5B816810F2590E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5E41B-D212-4559-884B-2F129431C183}"/>
      </w:docPartPr>
      <w:docPartBody>
        <w:p w:rsidR="00644BE2" w:rsidRDefault="006F6575" w:rsidP="006F6575">
          <w:pPr>
            <w:pStyle w:val="F30F7186ACDB44A5B816810F2590EF9F22"/>
          </w:pPr>
          <w:r w:rsidRPr="00AD228F">
            <w:rPr>
              <w:rStyle w:val="Tekstvantijdelijkeaanduiding"/>
              <w:noProof/>
              <w:lang w:bidi="nl-NL"/>
            </w:rPr>
            <w:t>555-0102(mobiel)</w:t>
          </w:r>
        </w:p>
      </w:docPartBody>
    </w:docPart>
    <w:docPart>
      <w:docPartPr>
        <w:name w:val="D7A0F13B48A24D50B3EE84AE94A8F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04652-80ED-46E5-8D5F-C9A0E7DD44A8}"/>
      </w:docPartPr>
      <w:docPartBody>
        <w:p w:rsidR="00644BE2" w:rsidRDefault="006F6575" w:rsidP="006F6575">
          <w:pPr>
            <w:pStyle w:val="D7A0F13B48A24D50B3EE84AE94A8FAD73"/>
          </w:pPr>
          <w:r w:rsidRPr="00AD228F">
            <w:rPr>
              <w:noProof/>
              <w:lang w:bidi="nl-NL"/>
            </w:rPr>
            <w:t>E-mail/websiteadres</w:t>
          </w:r>
        </w:p>
      </w:docPartBody>
    </w:docPart>
    <w:docPart>
      <w:docPartPr>
        <w:name w:val="E1FEC7E0E8094E3480A55298B2B55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352AF-5976-4C3F-A01E-2D017BE28238}"/>
      </w:docPartPr>
      <w:docPartBody>
        <w:p w:rsidR="00644BE2" w:rsidRDefault="006F6575" w:rsidP="006F6575">
          <w:pPr>
            <w:pStyle w:val="E1FEC7E0E8094E3480A55298B2B55AF322"/>
          </w:pPr>
          <w:r w:rsidRPr="00AD228F">
            <w:rPr>
              <w:rStyle w:val="Tekstvantijdelijkeaanduiding"/>
              <w:noProof/>
              <w:lang w:bidi="nl-NL"/>
            </w:rPr>
            <w:t>555-0103(fax)</w:t>
          </w:r>
        </w:p>
      </w:docPartBody>
    </w:docPart>
    <w:docPart>
      <w:docPartPr>
        <w:name w:val="AAC032C818774261883E7E2FA5B97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003A0-B52F-41E1-8A42-14B0E3708B14}"/>
      </w:docPartPr>
      <w:docPartBody>
        <w:p w:rsidR="00644BE2" w:rsidRDefault="006F6575" w:rsidP="006F6575">
          <w:pPr>
            <w:pStyle w:val="AAC032C818774261883E7E2FA5B97F5E22"/>
            <w:framePr w:wrap="around"/>
          </w:pPr>
          <w:r w:rsidRPr="00BE3645">
            <w:rPr>
              <w:rStyle w:val="Tekensvoornaam"/>
            </w:rPr>
            <w:t>Naam lid</w:t>
          </w:r>
        </w:p>
      </w:docPartBody>
    </w:docPart>
    <w:docPart>
      <w:docPartPr>
        <w:name w:val="D5B50B834D434939865C1C2B5F9EE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2CCC7-3EC6-4655-BFAF-F57E25F4D2BD}"/>
      </w:docPartPr>
      <w:docPartBody>
        <w:p w:rsidR="00644BE2" w:rsidRDefault="006F6575" w:rsidP="006F6575">
          <w:pPr>
            <w:pStyle w:val="D5B50B834D434939865C1C2B5F9EEA1C22"/>
          </w:pPr>
          <w:r w:rsidRPr="00AD228F">
            <w:rPr>
              <w:rStyle w:val="Tekstvantijdelijkeaanduiding"/>
              <w:noProof/>
              <w:lang w:bidi="nl-NL"/>
            </w:rPr>
            <w:t>555-0100(thuis)</w:t>
          </w:r>
        </w:p>
      </w:docPartBody>
    </w:docPart>
    <w:docPart>
      <w:docPartPr>
        <w:name w:val="419450CB330745C29E5AF8093BE71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D9A4C-B6FD-493E-B508-7B89C35488C2}"/>
      </w:docPartPr>
      <w:docPartBody>
        <w:p w:rsidR="00644BE2" w:rsidRDefault="006F6575" w:rsidP="006F6575">
          <w:pPr>
            <w:pStyle w:val="419450CB330745C29E5AF8093BE718553"/>
          </w:pPr>
          <w:r w:rsidRPr="00AD228F">
            <w:rPr>
              <w:noProof/>
              <w:lang w:bidi="nl-NL"/>
            </w:rPr>
            <w:t>Adres</w:t>
          </w:r>
        </w:p>
      </w:docPartBody>
    </w:docPart>
    <w:docPart>
      <w:docPartPr>
        <w:name w:val="4A0B05AFD53B4FE8974D47536A7FC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FBD25-4638-4CEA-9372-750D933B12F0}"/>
      </w:docPartPr>
      <w:docPartBody>
        <w:p w:rsidR="00644BE2" w:rsidRDefault="006F6575" w:rsidP="006F6575">
          <w:pPr>
            <w:pStyle w:val="4A0B05AFD53B4FE8974D47536A7FCA3222"/>
          </w:pPr>
          <w:r w:rsidRPr="00AD228F">
            <w:rPr>
              <w:rStyle w:val="Tekstvantijdelijkeaanduiding"/>
              <w:noProof/>
              <w:lang w:bidi="nl-NL"/>
            </w:rPr>
            <w:t>555-0101(werk)</w:t>
          </w:r>
        </w:p>
      </w:docPartBody>
    </w:docPart>
    <w:docPart>
      <w:docPartPr>
        <w:name w:val="ACABD4C3420942C59BE6B2C28B2C2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D8D22-9E94-4853-AB9A-EC2E257BA1DA}"/>
      </w:docPartPr>
      <w:docPartBody>
        <w:p w:rsidR="00644BE2" w:rsidRDefault="006F6575" w:rsidP="006F6575">
          <w:pPr>
            <w:pStyle w:val="ACABD4C3420942C59BE6B2C28B2C2E863"/>
          </w:pPr>
          <w:r w:rsidRPr="00AD228F">
            <w:rPr>
              <w:noProof/>
              <w:lang w:bidi="nl-NL"/>
            </w:rPr>
            <w:t>Postcode en plaats</w:t>
          </w:r>
        </w:p>
      </w:docPartBody>
    </w:docPart>
    <w:docPart>
      <w:docPartPr>
        <w:name w:val="CF0F4FCDA8C74B8AB95D2AA96BABC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5A23-B9F2-4C14-9515-A70F72F5CC49}"/>
      </w:docPartPr>
      <w:docPartBody>
        <w:p w:rsidR="00644BE2" w:rsidRDefault="006F6575" w:rsidP="006F6575">
          <w:pPr>
            <w:pStyle w:val="CF0F4FCDA8C74B8AB95D2AA96BABC4A422"/>
          </w:pPr>
          <w:r w:rsidRPr="00AD228F">
            <w:rPr>
              <w:rStyle w:val="Tekstvantijdelijkeaanduiding"/>
              <w:noProof/>
              <w:lang w:bidi="nl-NL"/>
            </w:rPr>
            <w:t>555-0102(mobiel)</w:t>
          </w:r>
        </w:p>
      </w:docPartBody>
    </w:docPart>
    <w:docPart>
      <w:docPartPr>
        <w:name w:val="97D7B6CAC9AD43AE8085EEE2482BB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36D43-7254-4270-89D2-E2903787E65F}"/>
      </w:docPartPr>
      <w:docPartBody>
        <w:p w:rsidR="00644BE2" w:rsidRDefault="006F6575" w:rsidP="006F6575">
          <w:pPr>
            <w:pStyle w:val="97D7B6CAC9AD43AE8085EEE2482BB3993"/>
          </w:pPr>
          <w:r w:rsidRPr="00AD228F">
            <w:rPr>
              <w:noProof/>
              <w:lang w:bidi="nl-NL"/>
            </w:rPr>
            <w:t>E-mail/websiteadres</w:t>
          </w:r>
        </w:p>
      </w:docPartBody>
    </w:docPart>
    <w:docPart>
      <w:docPartPr>
        <w:name w:val="0AC0E1F1CF024A2F9C85652203FC5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DB7C6-74F8-4087-AD16-516560000C04}"/>
      </w:docPartPr>
      <w:docPartBody>
        <w:p w:rsidR="00644BE2" w:rsidRDefault="006F6575" w:rsidP="006F6575">
          <w:pPr>
            <w:pStyle w:val="0AC0E1F1CF024A2F9C85652203FC5D0E22"/>
          </w:pPr>
          <w:r w:rsidRPr="00AD228F">
            <w:rPr>
              <w:rStyle w:val="Tekstvantijdelijkeaanduiding"/>
              <w:noProof/>
              <w:lang w:bidi="nl-NL"/>
            </w:rPr>
            <w:t>555-0103(fax)</w:t>
          </w:r>
        </w:p>
      </w:docPartBody>
    </w:docPart>
    <w:docPart>
      <w:docPartPr>
        <w:name w:val="1537F9BEC08C4D0E850AA1BBBF611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AC658-DBC8-47ED-A1D9-1B43223914F8}"/>
      </w:docPartPr>
      <w:docPartBody>
        <w:p w:rsidR="00644BE2" w:rsidRDefault="006F6575" w:rsidP="006F6575">
          <w:pPr>
            <w:pStyle w:val="1537F9BEC08C4D0E850AA1BBBF6110DD2"/>
            <w:framePr w:wrap="around"/>
          </w:pPr>
          <w:r w:rsidRPr="00BE3645">
            <w:t>Naam lid</w:t>
          </w:r>
        </w:p>
      </w:docPartBody>
    </w:docPart>
    <w:docPart>
      <w:docPartPr>
        <w:name w:val="A13EF39FBA104F929CD1AFCE18C19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CD142-6044-4049-B8AE-DC4BB42703C2}"/>
      </w:docPartPr>
      <w:docPartBody>
        <w:p w:rsidR="00644BE2" w:rsidRDefault="006F6575" w:rsidP="006F6575">
          <w:pPr>
            <w:pStyle w:val="A13EF39FBA104F929CD1AFCE18C198C122"/>
          </w:pPr>
          <w:r w:rsidRPr="00AD228F">
            <w:rPr>
              <w:rStyle w:val="Tekstvantijdelijkeaanduiding"/>
              <w:noProof/>
              <w:lang w:bidi="nl-NL"/>
            </w:rPr>
            <w:t>555-0100(thuis)</w:t>
          </w:r>
        </w:p>
      </w:docPartBody>
    </w:docPart>
    <w:docPart>
      <w:docPartPr>
        <w:name w:val="E0B727C244014515842553175B790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6EA3E-C6D2-4EC9-BA0E-1ADF94DAFC71}"/>
      </w:docPartPr>
      <w:docPartBody>
        <w:p w:rsidR="00644BE2" w:rsidRDefault="006F6575" w:rsidP="006F6575">
          <w:pPr>
            <w:pStyle w:val="E0B727C244014515842553175B790BB33"/>
          </w:pPr>
          <w:r w:rsidRPr="00AD228F">
            <w:rPr>
              <w:noProof/>
              <w:lang w:bidi="nl-NL"/>
            </w:rPr>
            <w:t>Adres</w:t>
          </w:r>
        </w:p>
      </w:docPartBody>
    </w:docPart>
    <w:docPart>
      <w:docPartPr>
        <w:name w:val="0B6A1C5589744123BDA7AAB898933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C0CF3-5FE0-4CDA-990F-C27DADC508E6}"/>
      </w:docPartPr>
      <w:docPartBody>
        <w:p w:rsidR="00644BE2" w:rsidRDefault="006F6575" w:rsidP="006F6575">
          <w:pPr>
            <w:pStyle w:val="0B6A1C5589744123BDA7AAB89893388222"/>
          </w:pPr>
          <w:r w:rsidRPr="00AD228F">
            <w:rPr>
              <w:rStyle w:val="Tekstvantijdelijkeaanduiding"/>
              <w:noProof/>
              <w:lang w:bidi="nl-NL"/>
            </w:rPr>
            <w:t>555-0101(werk)</w:t>
          </w:r>
        </w:p>
      </w:docPartBody>
    </w:docPart>
    <w:docPart>
      <w:docPartPr>
        <w:name w:val="4828CD1EF4B14DDB8E594E6815C62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DEB77-6C2A-4B90-8A4B-57E11A3E01EB}"/>
      </w:docPartPr>
      <w:docPartBody>
        <w:p w:rsidR="00644BE2" w:rsidRDefault="006F6575" w:rsidP="006F6575">
          <w:pPr>
            <w:pStyle w:val="4828CD1EF4B14DDB8E594E6815C62D203"/>
          </w:pPr>
          <w:r w:rsidRPr="00AD228F">
            <w:rPr>
              <w:noProof/>
              <w:lang w:bidi="nl-NL"/>
            </w:rPr>
            <w:t>Postcode en plaats</w:t>
          </w:r>
        </w:p>
      </w:docPartBody>
    </w:docPart>
    <w:docPart>
      <w:docPartPr>
        <w:name w:val="F81EA1E4BEFE434986BC1A83A602E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3E0A6-D613-4891-900A-32FA2039FA48}"/>
      </w:docPartPr>
      <w:docPartBody>
        <w:p w:rsidR="00644BE2" w:rsidRDefault="006F6575" w:rsidP="006F6575">
          <w:pPr>
            <w:pStyle w:val="F81EA1E4BEFE434986BC1A83A602EAD822"/>
          </w:pPr>
          <w:r w:rsidRPr="00AD228F">
            <w:rPr>
              <w:rStyle w:val="Tekstvantijdelijkeaanduiding"/>
              <w:noProof/>
              <w:lang w:bidi="nl-NL"/>
            </w:rPr>
            <w:t>555-0102(mobiel)</w:t>
          </w:r>
        </w:p>
      </w:docPartBody>
    </w:docPart>
    <w:docPart>
      <w:docPartPr>
        <w:name w:val="599704DEEB904EEDAAB2A8A6CD525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BA9F2-01A6-4B0A-87A0-110E38006614}"/>
      </w:docPartPr>
      <w:docPartBody>
        <w:p w:rsidR="00644BE2" w:rsidRDefault="006F6575" w:rsidP="006F6575">
          <w:pPr>
            <w:pStyle w:val="599704DEEB904EEDAAB2A8A6CD5250063"/>
          </w:pPr>
          <w:r w:rsidRPr="00AD228F">
            <w:rPr>
              <w:noProof/>
              <w:lang w:bidi="nl-NL"/>
            </w:rPr>
            <w:t>E-mail/websiteadres</w:t>
          </w:r>
        </w:p>
      </w:docPartBody>
    </w:docPart>
    <w:docPart>
      <w:docPartPr>
        <w:name w:val="57E1408396D44095AC4208E1B46E6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68FC1-22EF-4AF3-BC2E-54DFC6C036B1}"/>
      </w:docPartPr>
      <w:docPartBody>
        <w:p w:rsidR="00644BE2" w:rsidRDefault="006F6575" w:rsidP="006F6575">
          <w:pPr>
            <w:pStyle w:val="57E1408396D44095AC4208E1B46E6E6D22"/>
          </w:pPr>
          <w:r w:rsidRPr="00AD228F">
            <w:rPr>
              <w:rStyle w:val="Tekstvantijdelijkeaanduiding"/>
              <w:noProof/>
              <w:lang w:bidi="nl-NL"/>
            </w:rPr>
            <w:t>555-0103(fax)</w:t>
          </w:r>
        </w:p>
      </w:docPartBody>
    </w:docPart>
    <w:docPart>
      <w:docPartPr>
        <w:name w:val="9B2538544FAF4904ACEE87CAFD550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92DF1-3CD1-41F4-8197-00D993B21BDF}"/>
      </w:docPartPr>
      <w:docPartBody>
        <w:p w:rsidR="00644BE2" w:rsidRDefault="006F6575" w:rsidP="006F6575">
          <w:pPr>
            <w:pStyle w:val="9B2538544FAF4904ACEE87CAFD5505DF2"/>
            <w:framePr w:wrap="around"/>
          </w:pPr>
          <w:r w:rsidRPr="00BE3645">
            <w:t>Naam lid</w:t>
          </w:r>
        </w:p>
      </w:docPartBody>
    </w:docPart>
    <w:docPart>
      <w:docPartPr>
        <w:name w:val="4874FCF3925B40709105A239891B9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79E6A-A395-425C-A61D-1D229AA1ACF5}"/>
      </w:docPartPr>
      <w:docPartBody>
        <w:p w:rsidR="00644BE2" w:rsidRDefault="006F6575" w:rsidP="006F6575">
          <w:pPr>
            <w:pStyle w:val="4874FCF3925B40709105A239891B952922"/>
          </w:pPr>
          <w:r w:rsidRPr="00AD228F">
            <w:rPr>
              <w:rStyle w:val="Tekstvantijdelijkeaanduiding"/>
              <w:noProof/>
              <w:lang w:bidi="nl-NL"/>
            </w:rPr>
            <w:t>555-0100(thuis)</w:t>
          </w:r>
        </w:p>
      </w:docPartBody>
    </w:docPart>
    <w:docPart>
      <w:docPartPr>
        <w:name w:val="7673EF2DB44241FF9EFB14C4CCBCC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AA7F2-E47B-45DB-89FF-2959A8A21485}"/>
      </w:docPartPr>
      <w:docPartBody>
        <w:p w:rsidR="00644BE2" w:rsidRDefault="006F6575" w:rsidP="006F6575">
          <w:pPr>
            <w:pStyle w:val="7673EF2DB44241FF9EFB14C4CCBCCAF13"/>
          </w:pPr>
          <w:r w:rsidRPr="00AD228F">
            <w:rPr>
              <w:noProof/>
              <w:lang w:bidi="nl-NL"/>
            </w:rPr>
            <w:t>Adres</w:t>
          </w:r>
        </w:p>
      </w:docPartBody>
    </w:docPart>
    <w:docPart>
      <w:docPartPr>
        <w:name w:val="EAF96CBB0A0D428F8C16F1BFFCD9B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FDF64-2A81-446A-AAC4-915021B1FF04}"/>
      </w:docPartPr>
      <w:docPartBody>
        <w:p w:rsidR="00644BE2" w:rsidRDefault="006F6575" w:rsidP="006F6575">
          <w:pPr>
            <w:pStyle w:val="EAF96CBB0A0D428F8C16F1BFFCD9BC2A22"/>
          </w:pPr>
          <w:r w:rsidRPr="00AD228F">
            <w:rPr>
              <w:rStyle w:val="Tekstvantijdelijkeaanduiding"/>
              <w:noProof/>
              <w:lang w:bidi="nl-NL"/>
            </w:rPr>
            <w:t>555-0101(werk)</w:t>
          </w:r>
        </w:p>
      </w:docPartBody>
    </w:docPart>
    <w:docPart>
      <w:docPartPr>
        <w:name w:val="2BC3B550E3624E2392056C6CB2A3B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30BFA-3B78-40CE-958B-C4B7917A71FA}"/>
      </w:docPartPr>
      <w:docPartBody>
        <w:p w:rsidR="00644BE2" w:rsidRDefault="006F6575" w:rsidP="006F6575">
          <w:pPr>
            <w:pStyle w:val="2BC3B550E3624E2392056C6CB2A3B9D53"/>
          </w:pPr>
          <w:r w:rsidRPr="00AD228F">
            <w:rPr>
              <w:noProof/>
              <w:lang w:bidi="nl-NL"/>
            </w:rPr>
            <w:t>Postcode en plaats</w:t>
          </w:r>
        </w:p>
      </w:docPartBody>
    </w:docPart>
    <w:docPart>
      <w:docPartPr>
        <w:name w:val="4D5F63E99A264CA2ACCEDCBA4B460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6D965-4E72-4A5F-8144-A63A9BFDBC65}"/>
      </w:docPartPr>
      <w:docPartBody>
        <w:p w:rsidR="00644BE2" w:rsidRDefault="006F6575" w:rsidP="006F6575">
          <w:pPr>
            <w:pStyle w:val="4D5F63E99A264CA2ACCEDCBA4B4602A422"/>
          </w:pPr>
          <w:r w:rsidRPr="00AD228F">
            <w:rPr>
              <w:rStyle w:val="Tekstvantijdelijkeaanduiding"/>
              <w:noProof/>
              <w:lang w:bidi="nl-NL"/>
            </w:rPr>
            <w:t>555-0102(mobiel)</w:t>
          </w:r>
        </w:p>
      </w:docPartBody>
    </w:docPart>
    <w:docPart>
      <w:docPartPr>
        <w:name w:val="4CC3235727924E0A94E39A6CB5433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3D54B-E42F-4148-BD6E-9087C24CA649}"/>
      </w:docPartPr>
      <w:docPartBody>
        <w:p w:rsidR="00644BE2" w:rsidRDefault="006F6575" w:rsidP="006F6575">
          <w:pPr>
            <w:pStyle w:val="4CC3235727924E0A94E39A6CB543300C3"/>
          </w:pPr>
          <w:r w:rsidRPr="00AD228F">
            <w:rPr>
              <w:noProof/>
              <w:lang w:bidi="nl-NL"/>
            </w:rPr>
            <w:t>E-mail/websiteadres</w:t>
          </w:r>
        </w:p>
      </w:docPartBody>
    </w:docPart>
    <w:docPart>
      <w:docPartPr>
        <w:name w:val="2D8326B991AC49BF8FD4BA7EE93A5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3FDF5-6828-4520-A050-CCC15D2C003D}"/>
      </w:docPartPr>
      <w:docPartBody>
        <w:p w:rsidR="00644BE2" w:rsidRDefault="006F6575" w:rsidP="006F6575">
          <w:pPr>
            <w:pStyle w:val="2D8326B991AC49BF8FD4BA7EE93A5C3C22"/>
          </w:pPr>
          <w:r w:rsidRPr="00AD228F">
            <w:rPr>
              <w:rStyle w:val="Tekstvantijdelijkeaanduiding"/>
              <w:noProof/>
              <w:lang w:bidi="nl-NL"/>
            </w:rPr>
            <w:t>555-0103(fax)</w:t>
          </w:r>
        </w:p>
      </w:docPartBody>
    </w:docPart>
    <w:docPart>
      <w:docPartPr>
        <w:name w:val="322C52009DEA4A85B9E436CF82084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A6C29-560A-4609-B26A-A012B9725832}"/>
      </w:docPartPr>
      <w:docPartBody>
        <w:p w:rsidR="00644BE2" w:rsidRDefault="006F6575" w:rsidP="006F6575">
          <w:pPr>
            <w:pStyle w:val="322C52009DEA4A85B9E436CF8208478622"/>
            <w:framePr w:wrap="around"/>
          </w:pPr>
          <w:r w:rsidRPr="00AD228F">
            <w:rPr>
              <w:rStyle w:val="Tekensvoornaam"/>
              <w:noProof/>
              <w:lang w:bidi="nl-NL"/>
            </w:rPr>
            <w:t>Naam lid</w:t>
          </w:r>
        </w:p>
      </w:docPartBody>
    </w:docPart>
    <w:docPart>
      <w:docPartPr>
        <w:name w:val="C50B6D20552B41E4BE3685F20D0CD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9F2D9-EF1A-409B-A562-02E330329981}"/>
      </w:docPartPr>
      <w:docPartBody>
        <w:p w:rsidR="00644BE2" w:rsidRDefault="006F6575" w:rsidP="006F6575">
          <w:pPr>
            <w:pStyle w:val="C50B6D20552B41E4BE3685F20D0CD65E22"/>
          </w:pPr>
          <w:r w:rsidRPr="00AD228F">
            <w:rPr>
              <w:rStyle w:val="Tekstvantijdelijkeaanduiding"/>
              <w:noProof/>
              <w:lang w:bidi="nl-NL"/>
            </w:rPr>
            <w:t>555-0100(thuis)</w:t>
          </w:r>
        </w:p>
      </w:docPartBody>
    </w:docPart>
    <w:docPart>
      <w:docPartPr>
        <w:name w:val="E58E8EFB017B48239BF1523976205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72EB4-2A4B-4458-885D-B50FA8D02D11}"/>
      </w:docPartPr>
      <w:docPartBody>
        <w:p w:rsidR="00644BE2" w:rsidRDefault="006F6575" w:rsidP="006F6575">
          <w:pPr>
            <w:pStyle w:val="E58E8EFB017B48239BF1523976205AB63"/>
          </w:pPr>
          <w:r w:rsidRPr="00AD228F">
            <w:rPr>
              <w:noProof/>
              <w:lang w:bidi="nl-NL"/>
            </w:rPr>
            <w:t>Adres</w:t>
          </w:r>
        </w:p>
      </w:docPartBody>
    </w:docPart>
    <w:docPart>
      <w:docPartPr>
        <w:name w:val="7BCBC938EC064185A1E49D97BCBA6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DB9BC-B910-4EEB-B2C0-416FBC913130}"/>
      </w:docPartPr>
      <w:docPartBody>
        <w:p w:rsidR="00644BE2" w:rsidRDefault="006F6575" w:rsidP="006F6575">
          <w:pPr>
            <w:pStyle w:val="7BCBC938EC064185A1E49D97BCBA687A22"/>
          </w:pPr>
          <w:r w:rsidRPr="00AD228F">
            <w:rPr>
              <w:rStyle w:val="Tekstvantijdelijkeaanduiding"/>
              <w:noProof/>
              <w:lang w:bidi="nl-NL"/>
            </w:rPr>
            <w:t>555-0101(werk)</w:t>
          </w:r>
        </w:p>
      </w:docPartBody>
    </w:docPart>
    <w:docPart>
      <w:docPartPr>
        <w:name w:val="7117E94AC44B4F0189FDE5C5A0B72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F230F-B286-4EB2-B047-0F3F1360342C}"/>
      </w:docPartPr>
      <w:docPartBody>
        <w:p w:rsidR="00644BE2" w:rsidRDefault="006F6575" w:rsidP="006F6575">
          <w:pPr>
            <w:pStyle w:val="7117E94AC44B4F0189FDE5C5A0B728203"/>
          </w:pPr>
          <w:r w:rsidRPr="00AD228F">
            <w:rPr>
              <w:noProof/>
              <w:lang w:bidi="nl-NL"/>
            </w:rPr>
            <w:t>Postcode en plaats</w:t>
          </w:r>
        </w:p>
      </w:docPartBody>
    </w:docPart>
    <w:docPart>
      <w:docPartPr>
        <w:name w:val="D8B5BDB16A784390A584F064C2F91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30589-9482-4E79-B4F7-5E4FCC225253}"/>
      </w:docPartPr>
      <w:docPartBody>
        <w:p w:rsidR="00644BE2" w:rsidRDefault="006F6575" w:rsidP="006F6575">
          <w:pPr>
            <w:pStyle w:val="D8B5BDB16A784390A584F064C2F9153B22"/>
          </w:pPr>
          <w:r w:rsidRPr="00AD228F">
            <w:rPr>
              <w:rStyle w:val="Tekstvantijdelijkeaanduiding"/>
              <w:noProof/>
              <w:lang w:bidi="nl-NL"/>
            </w:rPr>
            <w:t>555-0102(mobiel)</w:t>
          </w:r>
        </w:p>
      </w:docPartBody>
    </w:docPart>
    <w:docPart>
      <w:docPartPr>
        <w:name w:val="62C19D014291460F86AB1C86C367C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273C7-CF07-4DB8-BA2E-04474A9C53BB}"/>
      </w:docPartPr>
      <w:docPartBody>
        <w:p w:rsidR="00644BE2" w:rsidRDefault="006F6575" w:rsidP="006F6575">
          <w:pPr>
            <w:pStyle w:val="62C19D014291460F86AB1C86C367C6893"/>
          </w:pPr>
          <w:r w:rsidRPr="00AD228F">
            <w:rPr>
              <w:noProof/>
              <w:lang w:bidi="nl-NL"/>
            </w:rPr>
            <w:t>E-mail/websiteadres</w:t>
          </w:r>
        </w:p>
      </w:docPartBody>
    </w:docPart>
    <w:docPart>
      <w:docPartPr>
        <w:name w:val="ECE9D09B0BBF41E6B3EC08413AD14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C0F3B-0C51-4884-8546-50BE065B3439}"/>
      </w:docPartPr>
      <w:docPartBody>
        <w:p w:rsidR="00644BE2" w:rsidRDefault="006F6575" w:rsidP="006F6575">
          <w:pPr>
            <w:pStyle w:val="ECE9D09B0BBF41E6B3EC08413AD143ED22"/>
          </w:pPr>
          <w:r w:rsidRPr="00AD228F">
            <w:rPr>
              <w:rStyle w:val="Tekstvantijdelijkeaanduiding"/>
              <w:noProof/>
              <w:lang w:bidi="nl-NL"/>
            </w:rPr>
            <w:t>555-0103(fax)</w:t>
          </w:r>
        </w:p>
      </w:docPartBody>
    </w:docPart>
    <w:docPart>
      <w:docPartPr>
        <w:name w:val="A69B3D092B8244EBA074483D576BE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38500-09A0-4E6C-A901-A4E32319AF5E}"/>
      </w:docPartPr>
      <w:docPartBody>
        <w:p w:rsidR="00644BE2" w:rsidRDefault="006F6575" w:rsidP="006F6575">
          <w:pPr>
            <w:pStyle w:val="A69B3D092B8244EBA074483D576BE16922"/>
            <w:framePr w:wrap="around"/>
          </w:pPr>
          <w:r w:rsidRPr="00AD228F">
            <w:rPr>
              <w:rStyle w:val="Tekensvoornaam"/>
              <w:noProof/>
              <w:lang w:bidi="nl-NL"/>
            </w:rPr>
            <w:t>Naam lid</w:t>
          </w:r>
        </w:p>
      </w:docPartBody>
    </w:docPart>
    <w:docPart>
      <w:docPartPr>
        <w:name w:val="8694AEFF12B34CB3A465B0D40F27E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D9BE0-7FA5-47F2-B05F-C3C6E6DF5EEA}"/>
      </w:docPartPr>
      <w:docPartBody>
        <w:p w:rsidR="00644BE2" w:rsidRDefault="006F6575" w:rsidP="006F6575">
          <w:pPr>
            <w:pStyle w:val="8694AEFF12B34CB3A465B0D40F27E31122"/>
          </w:pPr>
          <w:r w:rsidRPr="00AD228F">
            <w:rPr>
              <w:rStyle w:val="Tekstvantijdelijkeaanduiding"/>
              <w:noProof/>
              <w:lang w:bidi="nl-NL"/>
            </w:rPr>
            <w:t>555-0100(thuis)</w:t>
          </w:r>
        </w:p>
      </w:docPartBody>
    </w:docPart>
    <w:docPart>
      <w:docPartPr>
        <w:name w:val="812C91C6E1A1402F8A300217EF5B4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66C55-3A2E-43CE-91C5-BB2EEBF77498}"/>
      </w:docPartPr>
      <w:docPartBody>
        <w:p w:rsidR="00644BE2" w:rsidRDefault="006F6575" w:rsidP="006F6575">
          <w:pPr>
            <w:pStyle w:val="812C91C6E1A1402F8A300217EF5B498F3"/>
          </w:pPr>
          <w:r w:rsidRPr="00AD228F">
            <w:rPr>
              <w:noProof/>
              <w:lang w:bidi="nl-NL"/>
            </w:rPr>
            <w:t>Adres</w:t>
          </w:r>
        </w:p>
      </w:docPartBody>
    </w:docPart>
    <w:docPart>
      <w:docPartPr>
        <w:name w:val="F28AA88D0F2E4A79A1727CE2B47A5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43490-644E-480E-9919-584DAEBF9B15}"/>
      </w:docPartPr>
      <w:docPartBody>
        <w:p w:rsidR="00644BE2" w:rsidRDefault="006F6575" w:rsidP="006F6575">
          <w:pPr>
            <w:pStyle w:val="F28AA88D0F2E4A79A1727CE2B47A50E922"/>
          </w:pPr>
          <w:r w:rsidRPr="00AD228F">
            <w:rPr>
              <w:rStyle w:val="Tekstvantijdelijkeaanduiding"/>
              <w:noProof/>
              <w:lang w:bidi="nl-NL"/>
            </w:rPr>
            <w:t>555-0101(werk)</w:t>
          </w:r>
        </w:p>
      </w:docPartBody>
    </w:docPart>
    <w:docPart>
      <w:docPartPr>
        <w:name w:val="529E3069EF2C47A3BF820F649675A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A458B-B1CC-4842-8977-2DC2E0A59C75}"/>
      </w:docPartPr>
      <w:docPartBody>
        <w:p w:rsidR="00644BE2" w:rsidRDefault="006F6575" w:rsidP="006F6575">
          <w:pPr>
            <w:pStyle w:val="529E3069EF2C47A3BF820F649675A9D13"/>
          </w:pPr>
          <w:r w:rsidRPr="00AD228F">
            <w:rPr>
              <w:noProof/>
              <w:lang w:bidi="nl-NL"/>
            </w:rPr>
            <w:t>Postcode en plaats</w:t>
          </w:r>
        </w:p>
      </w:docPartBody>
    </w:docPart>
    <w:docPart>
      <w:docPartPr>
        <w:name w:val="A747DBA642F64E2C9284042BCC40D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A2CB7-7877-45AB-9B2F-35DCE9F71722}"/>
      </w:docPartPr>
      <w:docPartBody>
        <w:p w:rsidR="00644BE2" w:rsidRDefault="006F6575" w:rsidP="006F6575">
          <w:pPr>
            <w:pStyle w:val="A747DBA642F64E2C9284042BCC40D3CB22"/>
          </w:pPr>
          <w:r w:rsidRPr="00AD228F">
            <w:rPr>
              <w:rStyle w:val="Tekstvantijdelijkeaanduiding"/>
              <w:noProof/>
              <w:lang w:bidi="nl-NL"/>
            </w:rPr>
            <w:t>555-0102(mobiel)</w:t>
          </w:r>
        </w:p>
      </w:docPartBody>
    </w:docPart>
    <w:docPart>
      <w:docPartPr>
        <w:name w:val="D0AD05E7AB684D789360468B72086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F2C10-94BD-4219-B2F4-12A872112115}"/>
      </w:docPartPr>
      <w:docPartBody>
        <w:p w:rsidR="00644BE2" w:rsidRDefault="006F6575" w:rsidP="006F6575">
          <w:pPr>
            <w:pStyle w:val="D0AD05E7AB684D789360468B720863023"/>
          </w:pPr>
          <w:r w:rsidRPr="00AD228F">
            <w:rPr>
              <w:noProof/>
              <w:lang w:bidi="nl-NL"/>
            </w:rPr>
            <w:t>E-mail/websiteadres</w:t>
          </w:r>
        </w:p>
      </w:docPartBody>
    </w:docPart>
    <w:docPart>
      <w:docPartPr>
        <w:name w:val="45DED119298B48509663AAA8EE81F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59BD8-2FBA-40F2-A66F-96BE366C9AE8}"/>
      </w:docPartPr>
      <w:docPartBody>
        <w:p w:rsidR="00644BE2" w:rsidRDefault="006F6575" w:rsidP="006F6575">
          <w:pPr>
            <w:pStyle w:val="45DED119298B48509663AAA8EE81FD9C22"/>
          </w:pPr>
          <w:r w:rsidRPr="00AD228F">
            <w:rPr>
              <w:rStyle w:val="Tekstvantijdelijkeaanduiding"/>
              <w:noProof/>
              <w:lang w:bidi="nl-NL"/>
            </w:rPr>
            <w:t>555-0103(fax)</w:t>
          </w:r>
        </w:p>
      </w:docPartBody>
    </w:docPart>
    <w:docPart>
      <w:docPartPr>
        <w:name w:val="A2D9D0FC414C45D98C7F514607421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DAC74-DE12-4F17-96A0-52C51EEEBFE7}"/>
      </w:docPartPr>
      <w:docPartBody>
        <w:p w:rsidR="00644BE2" w:rsidRDefault="006F6575" w:rsidP="005E320A">
          <w:pPr>
            <w:pStyle w:val="A2D9D0FC414C45D98C7F5146074213731"/>
            <w:framePr w:wrap="around"/>
          </w:pPr>
          <w:r w:rsidRPr="00840A79">
            <w:t>Naam lid</w:t>
          </w:r>
        </w:p>
      </w:docPartBody>
    </w:docPart>
    <w:docPart>
      <w:docPartPr>
        <w:name w:val="661B542D99A544C0A681C00353EE8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F0F53-C990-4D0E-9106-57506EEF8EC6}"/>
      </w:docPartPr>
      <w:docPartBody>
        <w:p w:rsidR="00644BE2" w:rsidRDefault="006F6575" w:rsidP="006F6575">
          <w:pPr>
            <w:pStyle w:val="661B542D99A544C0A681C00353EE80C622"/>
          </w:pPr>
          <w:r w:rsidRPr="00AD228F">
            <w:rPr>
              <w:rStyle w:val="Tekstvantijdelijkeaanduiding"/>
              <w:noProof/>
              <w:lang w:bidi="nl-NL"/>
            </w:rPr>
            <w:t>555-0100(thuis)</w:t>
          </w:r>
        </w:p>
      </w:docPartBody>
    </w:docPart>
    <w:docPart>
      <w:docPartPr>
        <w:name w:val="6B7EC073307F4FB597536199F4836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7654F-FC33-4300-A998-112A670C295C}"/>
      </w:docPartPr>
      <w:docPartBody>
        <w:p w:rsidR="00644BE2" w:rsidRDefault="006F6575" w:rsidP="006F6575">
          <w:pPr>
            <w:pStyle w:val="6B7EC073307F4FB597536199F4836E383"/>
          </w:pPr>
          <w:r w:rsidRPr="00AD228F">
            <w:rPr>
              <w:noProof/>
              <w:lang w:bidi="nl-NL"/>
            </w:rPr>
            <w:t>Adres</w:t>
          </w:r>
        </w:p>
      </w:docPartBody>
    </w:docPart>
    <w:docPart>
      <w:docPartPr>
        <w:name w:val="6AAC33E9E49846F2B581CFFC5EC68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ED295-7273-4FB3-80DD-B910F206C571}"/>
      </w:docPartPr>
      <w:docPartBody>
        <w:p w:rsidR="00644BE2" w:rsidRDefault="006F6575" w:rsidP="006F6575">
          <w:pPr>
            <w:pStyle w:val="6AAC33E9E49846F2B581CFFC5EC6889D22"/>
          </w:pPr>
          <w:r w:rsidRPr="00AD228F">
            <w:rPr>
              <w:rStyle w:val="Tekstvantijdelijkeaanduiding"/>
              <w:noProof/>
              <w:lang w:bidi="nl-NL"/>
            </w:rPr>
            <w:t>555-0101(werk)</w:t>
          </w:r>
        </w:p>
      </w:docPartBody>
    </w:docPart>
    <w:docPart>
      <w:docPartPr>
        <w:name w:val="615CC40E461A4AC69115A28E99263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F23DA-6868-4F66-90C9-FCFE1D6EE728}"/>
      </w:docPartPr>
      <w:docPartBody>
        <w:p w:rsidR="00644BE2" w:rsidRDefault="006F6575" w:rsidP="006F6575">
          <w:pPr>
            <w:pStyle w:val="615CC40E461A4AC69115A28E99263E433"/>
          </w:pPr>
          <w:r w:rsidRPr="00AD228F">
            <w:rPr>
              <w:noProof/>
              <w:lang w:bidi="nl-NL"/>
            </w:rPr>
            <w:t>Postcode en plaats</w:t>
          </w:r>
        </w:p>
      </w:docPartBody>
    </w:docPart>
    <w:docPart>
      <w:docPartPr>
        <w:name w:val="809FD7B8E6B440BBBAB7CC81BBF80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44B97-80F4-4D90-A1DF-853F1AA8ACBA}"/>
      </w:docPartPr>
      <w:docPartBody>
        <w:p w:rsidR="00644BE2" w:rsidRDefault="006F6575" w:rsidP="006F6575">
          <w:pPr>
            <w:pStyle w:val="809FD7B8E6B440BBBAB7CC81BBF8010322"/>
          </w:pPr>
          <w:r w:rsidRPr="00AD228F">
            <w:rPr>
              <w:rStyle w:val="Tekstvantijdelijkeaanduiding"/>
              <w:noProof/>
              <w:lang w:bidi="nl-NL"/>
            </w:rPr>
            <w:t>555-0102(mobiel)</w:t>
          </w:r>
        </w:p>
      </w:docPartBody>
    </w:docPart>
    <w:docPart>
      <w:docPartPr>
        <w:name w:val="AE492E854649414CA7FD3B1661D19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25323-2696-4F61-92BF-8B4FC70A0886}"/>
      </w:docPartPr>
      <w:docPartBody>
        <w:p w:rsidR="00644BE2" w:rsidRDefault="006F6575" w:rsidP="006F6575">
          <w:pPr>
            <w:pStyle w:val="AE492E854649414CA7FD3B1661D19B443"/>
          </w:pPr>
          <w:r w:rsidRPr="00AD228F">
            <w:rPr>
              <w:noProof/>
              <w:lang w:bidi="nl-NL"/>
            </w:rPr>
            <w:t>E-mail/websiteadres</w:t>
          </w:r>
        </w:p>
      </w:docPartBody>
    </w:docPart>
    <w:docPart>
      <w:docPartPr>
        <w:name w:val="B51E4C37DC594DC49464BBCE87EA6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4E38-CED1-4B17-9AF8-D657997F7340}"/>
      </w:docPartPr>
      <w:docPartBody>
        <w:p w:rsidR="00644BE2" w:rsidRDefault="006F6575" w:rsidP="006F6575">
          <w:pPr>
            <w:pStyle w:val="B51E4C37DC594DC49464BBCE87EA641822"/>
          </w:pPr>
          <w:r w:rsidRPr="00AD228F">
            <w:rPr>
              <w:rStyle w:val="Tekstvantijdelijkeaanduiding"/>
              <w:noProof/>
              <w:lang w:bidi="nl-NL"/>
            </w:rPr>
            <w:t>555-0103(fax)</w:t>
          </w:r>
        </w:p>
      </w:docPartBody>
    </w:docPart>
    <w:docPart>
      <w:docPartPr>
        <w:name w:val="B89CA3D7402E49DDB65C548C46AF9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09B5D-DCD0-4327-B817-0E494780EE43}"/>
      </w:docPartPr>
      <w:docPartBody>
        <w:p w:rsidR="00644BE2" w:rsidRDefault="006F6575" w:rsidP="005E320A">
          <w:pPr>
            <w:pStyle w:val="B89CA3D7402E49DDB65C548C46AF96EE1"/>
            <w:framePr w:wrap="around"/>
          </w:pPr>
          <w:r w:rsidRPr="00840A79">
            <w:t>Naam lid</w:t>
          </w:r>
        </w:p>
      </w:docPartBody>
    </w:docPart>
    <w:docPart>
      <w:docPartPr>
        <w:name w:val="FB8618AF25494088ADB273E33E6A0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DB0F4-584C-40AF-94C6-A8069CCAE38D}"/>
      </w:docPartPr>
      <w:docPartBody>
        <w:p w:rsidR="00644BE2" w:rsidRDefault="006F6575" w:rsidP="006F6575">
          <w:pPr>
            <w:pStyle w:val="FB8618AF25494088ADB273E33E6A038722"/>
          </w:pPr>
          <w:r w:rsidRPr="00AD228F">
            <w:rPr>
              <w:rStyle w:val="Tekstvantijdelijkeaanduiding"/>
              <w:noProof/>
              <w:lang w:bidi="nl-NL"/>
            </w:rPr>
            <w:t>555-0100(thuis)</w:t>
          </w:r>
        </w:p>
      </w:docPartBody>
    </w:docPart>
    <w:docPart>
      <w:docPartPr>
        <w:name w:val="737D3E0537CF4D9686A29B1E0D064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0D86C-6D3D-42B9-AFC7-A6F10F6099C5}"/>
      </w:docPartPr>
      <w:docPartBody>
        <w:p w:rsidR="00644BE2" w:rsidRDefault="006F6575" w:rsidP="006F6575">
          <w:pPr>
            <w:pStyle w:val="737D3E0537CF4D9686A29B1E0D0640A33"/>
          </w:pPr>
          <w:r w:rsidRPr="00AD228F">
            <w:rPr>
              <w:noProof/>
              <w:lang w:bidi="nl-NL"/>
            </w:rPr>
            <w:t>Adres</w:t>
          </w:r>
        </w:p>
      </w:docPartBody>
    </w:docPart>
    <w:docPart>
      <w:docPartPr>
        <w:name w:val="C90A79AEE198458BA82B8098A1469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9E442-F846-44C9-AC49-0F9C354BC3B0}"/>
      </w:docPartPr>
      <w:docPartBody>
        <w:p w:rsidR="00644BE2" w:rsidRDefault="006F6575" w:rsidP="006F6575">
          <w:pPr>
            <w:pStyle w:val="C90A79AEE198458BA82B8098A14691B222"/>
          </w:pPr>
          <w:r w:rsidRPr="00AD228F">
            <w:rPr>
              <w:rStyle w:val="Tekstvantijdelijkeaanduiding"/>
              <w:noProof/>
              <w:lang w:bidi="nl-NL"/>
            </w:rPr>
            <w:t>555-0101(werk)</w:t>
          </w:r>
        </w:p>
      </w:docPartBody>
    </w:docPart>
    <w:docPart>
      <w:docPartPr>
        <w:name w:val="61930D49E0054E14AE7C6BF1BC849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0424A-B3B2-4FE5-941D-51724B4C3FB5}"/>
      </w:docPartPr>
      <w:docPartBody>
        <w:p w:rsidR="00644BE2" w:rsidRDefault="006F6575" w:rsidP="006F6575">
          <w:pPr>
            <w:pStyle w:val="61930D49E0054E14AE7C6BF1BC84901A3"/>
          </w:pPr>
          <w:r w:rsidRPr="00AD228F">
            <w:rPr>
              <w:noProof/>
              <w:lang w:bidi="nl-NL"/>
            </w:rPr>
            <w:t>Postcode en plaats</w:t>
          </w:r>
        </w:p>
      </w:docPartBody>
    </w:docPart>
    <w:docPart>
      <w:docPartPr>
        <w:name w:val="98BAC1DB009541F19E2359B53E9BD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CF5F5-DB78-49AC-BE48-934EB2EBD8D9}"/>
      </w:docPartPr>
      <w:docPartBody>
        <w:p w:rsidR="00644BE2" w:rsidRDefault="006F6575" w:rsidP="006F6575">
          <w:pPr>
            <w:pStyle w:val="98BAC1DB009541F19E2359B53E9BD5B122"/>
          </w:pPr>
          <w:r w:rsidRPr="00AD228F">
            <w:rPr>
              <w:rStyle w:val="Tekstvantijdelijkeaanduiding"/>
              <w:noProof/>
              <w:lang w:bidi="nl-NL"/>
            </w:rPr>
            <w:t>555-0102(mobiel)</w:t>
          </w:r>
        </w:p>
      </w:docPartBody>
    </w:docPart>
    <w:docPart>
      <w:docPartPr>
        <w:name w:val="827C920476CD4C7CBD4E10DB9A37A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0F5A9-749A-4A50-BAFD-712F45956BD7}"/>
      </w:docPartPr>
      <w:docPartBody>
        <w:p w:rsidR="00644BE2" w:rsidRDefault="006F6575" w:rsidP="006F6575">
          <w:pPr>
            <w:pStyle w:val="827C920476CD4C7CBD4E10DB9A37A9533"/>
          </w:pPr>
          <w:r w:rsidRPr="00AD228F">
            <w:rPr>
              <w:noProof/>
              <w:lang w:bidi="nl-NL"/>
            </w:rPr>
            <w:t>E-mail/websiteadres</w:t>
          </w:r>
        </w:p>
      </w:docPartBody>
    </w:docPart>
    <w:docPart>
      <w:docPartPr>
        <w:name w:val="28E52562F6CE4725AD295B7BAC0E5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D66C1-0983-40DE-81D4-439AA455FE90}"/>
      </w:docPartPr>
      <w:docPartBody>
        <w:p w:rsidR="00644BE2" w:rsidRDefault="006F6575" w:rsidP="006F6575">
          <w:pPr>
            <w:pStyle w:val="28E52562F6CE4725AD295B7BAC0E5B9D22"/>
          </w:pPr>
          <w:r w:rsidRPr="00AD228F">
            <w:rPr>
              <w:rStyle w:val="Tekstvantijdelijkeaanduiding"/>
              <w:noProof/>
              <w:lang w:bidi="nl-NL"/>
            </w:rPr>
            <w:t>555-0103(fax)</w:t>
          </w:r>
        </w:p>
      </w:docPartBody>
    </w:docPart>
    <w:docPart>
      <w:docPartPr>
        <w:name w:val="046347BB8D334AF7986BABC03C082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6D6C1-E616-4F5B-A5D9-775DD45208B4}"/>
      </w:docPartPr>
      <w:docPartBody>
        <w:p w:rsidR="00644BE2" w:rsidRDefault="006F6575" w:rsidP="006F6575">
          <w:pPr>
            <w:pStyle w:val="046347BB8D334AF7986BABC03C08204822"/>
            <w:framePr w:wrap="around"/>
          </w:pPr>
          <w:r>
            <w:rPr>
              <w:rStyle w:val="Nadruk"/>
              <w:noProof/>
              <w:lang w:bidi="nl-NL"/>
            </w:rPr>
            <w:t>Hoe deze sjabloon te gebruiken: Een ledenlijst is een goede manier om namen, adressen, telefoonnummers en andere informatie van mensen in uw organisatie bij te houden.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BE2"/>
    <w:rsid w:val="00095F8F"/>
    <w:rsid w:val="003E7A2B"/>
    <w:rsid w:val="005E320A"/>
    <w:rsid w:val="00644BE2"/>
    <w:rsid w:val="00690015"/>
    <w:rsid w:val="006F6575"/>
    <w:rsid w:val="007042A3"/>
    <w:rsid w:val="00ED6087"/>
    <w:rsid w:val="00F5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44B6560950CE4AA49F273DB02930064A">
    <w:name w:val="44B6560950CE4AA49F273DB02930064A"/>
  </w:style>
  <w:style w:type="character" w:styleId="Tekstvantijdelijkeaanduiding">
    <w:name w:val="Placeholder Text"/>
    <w:basedOn w:val="Standaardalinea-lettertype"/>
    <w:uiPriority w:val="99"/>
    <w:semiHidden/>
    <w:rsid w:val="006F6575"/>
    <w:rPr>
      <w:color w:val="808080"/>
    </w:rPr>
  </w:style>
  <w:style w:type="paragraph" w:customStyle="1" w:styleId="NotesText">
    <w:name w:val="Notes Text"/>
    <w:link w:val="NotesTextChar"/>
    <w:qFormat/>
    <w:rsid w:val="00F550BB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character" w:customStyle="1" w:styleId="NotesTextChar">
    <w:name w:val="Notes Text Char"/>
    <w:basedOn w:val="Standaardalinea-lettertype"/>
    <w:link w:val="NotesText"/>
    <w:rsid w:val="00F550BB"/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">
    <w:name w:val="22C3244D7989475B930E2D5F24D19FCA"/>
  </w:style>
  <w:style w:type="paragraph" w:customStyle="1" w:styleId="Name">
    <w:name w:val="Name"/>
    <w:basedOn w:val="Standaard"/>
    <w:link w:val="NameChar"/>
    <w:qFormat/>
    <w:rsid w:val="00F550BB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character" w:customStyle="1" w:styleId="NameChar">
    <w:name w:val="Name Char"/>
    <w:basedOn w:val="Standaardalinea-lettertype"/>
    <w:link w:val="Name"/>
    <w:rsid w:val="00F550BB"/>
    <w:rPr>
      <w:rFonts w:eastAsia="Times New Roman" w:cs="Arial"/>
      <w:b/>
      <w:color w:val="000000" w:themeColor="text1"/>
      <w:sz w:val="32"/>
      <w:szCs w:val="32"/>
    </w:rPr>
  </w:style>
  <w:style w:type="paragraph" w:customStyle="1" w:styleId="B6F2C383A6264AF8B5A7092BC9AD3F81">
    <w:name w:val="B6F2C383A6264AF8B5A7092BC9AD3F81"/>
  </w:style>
  <w:style w:type="paragraph" w:customStyle="1" w:styleId="B686063071F94B0CA6B1492A45C5B222">
    <w:name w:val="B686063071F94B0CA6B1492A45C5B222"/>
  </w:style>
  <w:style w:type="paragraph" w:customStyle="1" w:styleId="52F4E361AF5044D985ABE328BC15FDB1">
    <w:name w:val="52F4E361AF5044D985ABE328BC15FDB1"/>
  </w:style>
  <w:style w:type="paragraph" w:customStyle="1" w:styleId="9C09A44DE7994ED3883A76699F916441">
    <w:name w:val="9C09A44DE7994ED3883A76699F916441"/>
  </w:style>
  <w:style w:type="paragraph" w:customStyle="1" w:styleId="BB9C24D7B60A42EDA4EDF6CE43247BA5">
    <w:name w:val="BB9C24D7B60A42EDA4EDF6CE43247BA5"/>
  </w:style>
  <w:style w:type="paragraph" w:customStyle="1" w:styleId="153F3E3F246643EB86C6A313E0A421A9">
    <w:name w:val="153F3E3F246643EB86C6A313E0A421A9"/>
  </w:style>
  <w:style w:type="paragraph" w:customStyle="1" w:styleId="5FEA647F2AC8422095D118A9A9A9130E">
    <w:name w:val="5FEA647F2AC8422095D118A9A9A9130E"/>
  </w:style>
  <w:style w:type="paragraph" w:customStyle="1" w:styleId="FB180515D3444FA3959E5B4B137E11C6">
    <w:name w:val="FB180515D3444FA3959E5B4B137E11C6"/>
  </w:style>
  <w:style w:type="paragraph" w:customStyle="1" w:styleId="0266FAE56D1945D0917F1F3315C2ADEA">
    <w:name w:val="0266FAE56D1945D0917F1F3315C2ADEA"/>
  </w:style>
  <w:style w:type="paragraph" w:customStyle="1" w:styleId="7564FC768E504D62B0E7081A9209A7B1">
    <w:name w:val="7564FC768E504D62B0E7081A9209A7B1"/>
  </w:style>
  <w:style w:type="paragraph" w:customStyle="1" w:styleId="9CF50B9711084974B8085AFD6352CBF2">
    <w:name w:val="9CF50B9711084974B8085AFD6352CBF2"/>
  </w:style>
  <w:style w:type="paragraph" w:customStyle="1" w:styleId="993E724E3BBA402DB2F1760FCCA4E607">
    <w:name w:val="993E724E3BBA402DB2F1760FCCA4E607"/>
  </w:style>
  <w:style w:type="paragraph" w:customStyle="1" w:styleId="4C64199630A34807A8AA8087D5F894BF">
    <w:name w:val="4C64199630A34807A8AA8087D5F894BF"/>
  </w:style>
  <w:style w:type="paragraph" w:customStyle="1" w:styleId="9E62DD825E49422FA35464E5F8398ACB">
    <w:name w:val="9E62DD825E49422FA35464E5F8398ACB"/>
  </w:style>
  <w:style w:type="paragraph" w:customStyle="1" w:styleId="2F720CB738534DEEB7D692346B57FE0F">
    <w:name w:val="2F720CB738534DEEB7D692346B57FE0F"/>
  </w:style>
  <w:style w:type="paragraph" w:customStyle="1" w:styleId="79F311AE86374BEFA0A6D8956258E37A">
    <w:name w:val="79F311AE86374BEFA0A6D8956258E37A"/>
  </w:style>
  <w:style w:type="paragraph" w:customStyle="1" w:styleId="BBA603DF8AE84C138C1295E3EAA8AF44">
    <w:name w:val="BBA603DF8AE84C138C1295E3EAA8AF44"/>
  </w:style>
  <w:style w:type="paragraph" w:customStyle="1" w:styleId="7C544A51375E4486A71E6549D05B36ED">
    <w:name w:val="7C544A51375E4486A71E6549D05B36ED"/>
  </w:style>
  <w:style w:type="paragraph" w:customStyle="1" w:styleId="4D10CFD91B674328BD7F4883D7564767">
    <w:name w:val="4D10CFD91B674328BD7F4883D7564767"/>
  </w:style>
  <w:style w:type="paragraph" w:customStyle="1" w:styleId="302856C8715B43A8A4A434E4FCADF04A">
    <w:name w:val="302856C8715B43A8A4A434E4FCADF04A"/>
  </w:style>
  <w:style w:type="paragraph" w:customStyle="1" w:styleId="4F69B94B3BE5458DA206E80499769F46">
    <w:name w:val="4F69B94B3BE5458DA206E80499769F46"/>
  </w:style>
  <w:style w:type="paragraph" w:customStyle="1" w:styleId="D0E0D200DAE84332A1110594101BCFFC">
    <w:name w:val="D0E0D200DAE84332A1110594101BCFFC"/>
  </w:style>
  <w:style w:type="paragraph" w:customStyle="1" w:styleId="D8E8CCE2468049D9AD7ED91B6B472339">
    <w:name w:val="D8E8CCE2468049D9AD7ED91B6B472339"/>
  </w:style>
  <w:style w:type="paragraph" w:customStyle="1" w:styleId="60A7D69746D5434BB187A3FDA50ED8E1">
    <w:name w:val="60A7D69746D5434BB187A3FDA50ED8E1"/>
  </w:style>
  <w:style w:type="paragraph" w:customStyle="1" w:styleId="3C6BA8B17B87471C88EF8695246916D5">
    <w:name w:val="3C6BA8B17B87471C88EF8695246916D5"/>
  </w:style>
  <w:style w:type="paragraph" w:customStyle="1" w:styleId="0A3980F483E745A68E004D8648A3D550">
    <w:name w:val="0A3980F483E745A68E004D8648A3D550"/>
  </w:style>
  <w:style w:type="paragraph" w:customStyle="1" w:styleId="C69897FC0A9143CD87D96051507DDA85">
    <w:name w:val="C69897FC0A9143CD87D96051507DDA85"/>
  </w:style>
  <w:style w:type="paragraph" w:customStyle="1" w:styleId="17A74174E08D4C5B84A5B948D9A2323F">
    <w:name w:val="17A74174E08D4C5B84A5B948D9A2323F"/>
  </w:style>
  <w:style w:type="paragraph" w:customStyle="1" w:styleId="A0FB29409DB84E138E897D1AA32C4C13">
    <w:name w:val="A0FB29409DB84E138E897D1AA32C4C13"/>
  </w:style>
  <w:style w:type="paragraph" w:customStyle="1" w:styleId="C760B7099DF349F0BAFB641A41CA7CF3">
    <w:name w:val="C760B7099DF349F0BAFB641A41CA7CF3"/>
  </w:style>
  <w:style w:type="paragraph" w:customStyle="1" w:styleId="895CDD2426484BE18F221235222B1A05">
    <w:name w:val="895CDD2426484BE18F221235222B1A05"/>
  </w:style>
  <w:style w:type="paragraph" w:customStyle="1" w:styleId="47DBCEB8F6A24388819DD110D8CF5E95">
    <w:name w:val="47DBCEB8F6A24388819DD110D8CF5E95"/>
  </w:style>
  <w:style w:type="paragraph" w:customStyle="1" w:styleId="5C82DB2D6DA949B782C70BCA5ABFF81A">
    <w:name w:val="5C82DB2D6DA949B782C70BCA5ABFF81A"/>
  </w:style>
  <w:style w:type="paragraph" w:customStyle="1" w:styleId="0D4FB978FF5C459D8B91BE6308A1983E">
    <w:name w:val="0D4FB978FF5C459D8B91BE6308A1983E"/>
  </w:style>
  <w:style w:type="paragraph" w:customStyle="1" w:styleId="A4B1C147553048B1A8ED6D05DADF189D">
    <w:name w:val="A4B1C147553048B1A8ED6D05DADF189D"/>
  </w:style>
  <w:style w:type="paragraph" w:customStyle="1" w:styleId="0C7DC8CA078B4D33B0B7C6B9004FF19F">
    <w:name w:val="0C7DC8CA078B4D33B0B7C6B9004FF19F"/>
  </w:style>
  <w:style w:type="paragraph" w:customStyle="1" w:styleId="5204A3BF5CDB41D1B7F5C3967FEC67E4">
    <w:name w:val="5204A3BF5CDB41D1B7F5C3967FEC67E4"/>
  </w:style>
  <w:style w:type="paragraph" w:customStyle="1" w:styleId="F30F7186ACDB44A5B816810F2590EF9F">
    <w:name w:val="F30F7186ACDB44A5B816810F2590EF9F"/>
  </w:style>
  <w:style w:type="paragraph" w:customStyle="1" w:styleId="D7A0F13B48A24D50B3EE84AE94A8FAD7">
    <w:name w:val="D7A0F13B48A24D50B3EE84AE94A8FAD7"/>
  </w:style>
  <w:style w:type="paragraph" w:customStyle="1" w:styleId="E1FEC7E0E8094E3480A55298B2B55AF3">
    <w:name w:val="E1FEC7E0E8094E3480A55298B2B55AF3"/>
  </w:style>
  <w:style w:type="paragraph" w:customStyle="1" w:styleId="AAC032C818774261883E7E2FA5B97F5E">
    <w:name w:val="AAC032C818774261883E7E2FA5B97F5E"/>
  </w:style>
  <w:style w:type="paragraph" w:customStyle="1" w:styleId="D5B50B834D434939865C1C2B5F9EEA1C">
    <w:name w:val="D5B50B834D434939865C1C2B5F9EEA1C"/>
  </w:style>
  <w:style w:type="paragraph" w:customStyle="1" w:styleId="419450CB330745C29E5AF8093BE71855">
    <w:name w:val="419450CB330745C29E5AF8093BE71855"/>
  </w:style>
  <w:style w:type="paragraph" w:customStyle="1" w:styleId="4A0B05AFD53B4FE8974D47536A7FCA32">
    <w:name w:val="4A0B05AFD53B4FE8974D47536A7FCA32"/>
  </w:style>
  <w:style w:type="paragraph" w:customStyle="1" w:styleId="ACABD4C3420942C59BE6B2C28B2C2E86">
    <w:name w:val="ACABD4C3420942C59BE6B2C28B2C2E86"/>
  </w:style>
  <w:style w:type="paragraph" w:customStyle="1" w:styleId="CF0F4FCDA8C74B8AB95D2AA96BABC4A4">
    <w:name w:val="CF0F4FCDA8C74B8AB95D2AA96BABC4A4"/>
  </w:style>
  <w:style w:type="paragraph" w:customStyle="1" w:styleId="97D7B6CAC9AD43AE8085EEE2482BB399">
    <w:name w:val="97D7B6CAC9AD43AE8085EEE2482BB399"/>
  </w:style>
  <w:style w:type="paragraph" w:customStyle="1" w:styleId="0AC0E1F1CF024A2F9C85652203FC5D0E">
    <w:name w:val="0AC0E1F1CF024A2F9C85652203FC5D0E"/>
  </w:style>
  <w:style w:type="paragraph" w:customStyle="1" w:styleId="1537F9BEC08C4D0E850AA1BBBF6110DD">
    <w:name w:val="1537F9BEC08C4D0E850AA1BBBF6110DD"/>
  </w:style>
  <w:style w:type="paragraph" w:customStyle="1" w:styleId="A13EF39FBA104F929CD1AFCE18C198C1">
    <w:name w:val="A13EF39FBA104F929CD1AFCE18C198C1"/>
  </w:style>
  <w:style w:type="paragraph" w:customStyle="1" w:styleId="E0B727C244014515842553175B790BB3">
    <w:name w:val="E0B727C244014515842553175B790BB3"/>
  </w:style>
  <w:style w:type="paragraph" w:customStyle="1" w:styleId="0B6A1C5589744123BDA7AAB898933882">
    <w:name w:val="0B6A1C5589744123BDA7AAB898933882"/>
  </w:style>
  <w:style w:type="paragraph" w:customStyle="1" w:styleId="4828CD1EF4B14DDB8E594E6815C62D20">
    <w:name w:val="4828CD1EF4B14DDB8E594E6815C62D20"/>
  </w:style>
  <w:style w:type="paragraph" w:customStyle="1" w:styleId="F81EA1E4BEFE434986BC1A83A602EAD8">
    <w:name w:val="F81EA1E4BEFE434986BC1A83A602EAD8"/>
  </w:style>
  <w:style w:type="paragraph" w:customStyle="1" w:styleId="599704DEEB904EEDAAB2A8A6CD525006">
    <w:name w:val="599704DEEB904EEDAAB2A8A6CD525006"/>
  </w:style>
  <w:style w:type="paragraph" w:customStyle="1" w:styleId="57E1408396D44095AC4208E1B46E6E6D">
    <w:name w:val="57E1408396D44095AC4208E1B46E6E6D"/>
  </w:style>
  <w:style w:type="paragraph" w:customStyle="1" w:styleId="9B2538544FAF4904ACEE87CAFD5505DF">
    <w:name w:val="9B2538544FAF4904ACEE87CAFD5505DF"/>
  </w:style>
  <w:style w:type="paragraph" w:customStyle="1" w:styleId="4874FCF3925B40709105A239891B9529">
    <w:name w:val="4874FCF3925B40709105A239891B9529"/>
  </w:style>
  <w:style w:type="paragraph" w:customStyle="1" w:styleId="7673EF2DB44241FF9EFB14C4CCBCCAF1">
    <w:name w:val="7673EF2DB44241FF9EFB14C4CCBCCAF1"/>
  </w:style>
  <w:style w:type="paragraph" w:customStyle="1" w:styleId="EAF96CBB0A0D428F8C16F1BFFCD9BC2A">
    <w:name w:val="EAF96CBB0A0D428F8C16F1BFFCD9BC2A"/>
  </w:style>
  <w:style w:type="paragraph" w:customStyle="1" w:styleId="2BC3B550E3624E2392056C6CB2A3B9D5">
    <w:name w:val="2BC3B550E3624E2392056C6CB2A3B9D5"/>
  </w:style>
  <w:style w:type="paragraph" w:customStyle="1" w:styleId="4D5F63E99A264CA2ACCEDCBA4B4602A4">
    <w:name w:val="4D5F63E99A264CA2ACCEDCBA4B4602A4"/>
  </w:style>
  <w:style w:type="paragraph" w:customStyle="1" w:styleId="4CC3235727924E0A94E39A6CB543300C">
    <w:name w:val="4CC3235727924E0A94E39A6CB543300C"/>
  </w:style>
  <w:style w:type="paragraph" w:customStyle="1" w:styleId="2D8326B991AC49BF8FD4BA7EE93A5C3C">
    <w:name w:val="2D8326B991AC49BF8FD4BA7EE93A5C3C"/>
  </w:style>
  <w:style w:type="paragraph" w:customStyle="1" w:styleId="322C52009DEA4A85B9E436CF82084786">
    <w:name w:val="322C52009DEA4A85B9E436CF82084786"/>
  </w:style>
  <w:style w:type="paragraph" w:customStyle="1" w:styleId="C50B6D20552B41E4BE3685F20D0CD65E">
    <w:name w:val="C50B6D20552B41E4BE3685F20D0CD65E"/>
  </w:style>
  <w:style w:type="paragraph" w:customStyle="1" w:styleId="E58E8EFB017B48239BF1523976205AB6">
    <w:name w:val="E58E8EFB017B48239BF1523976205AB6"/>
  </w:style>
  <w:style w:type="paragraph" w:customStyle="1" w:styleId="7BCBC938EC064185A1E49D97BCBA687A">
    <w:name w:val="7BCBC938EC064185A1E49D97BCBA687A"/>
  </w:style>
  <w:style w:type="paragraph" w:customStyle="1" w:styleId="7117E94AC44B4F0189FDE5C5A0B72820">
    <w:name w:val="7117E94AC44B4F0189FDE5C5A0B72820"/>
  </w:style>
  <w:style w:type="paragraph" w:customStyle="1" w:styleId="D8B5BDB16A784390A584F064C2F9153B">
    <w:name w:val="D8B5BDB16A784390A584F064C2F9153B"/>
  </w:style>
  <w:style w:type="paragraph" w:customStyle="1" w:styleId="62C19D014291460F86AB1C86C367C689">
    <w:name w:val="62C19D014291460F86AB1C86C367C689"/>
  </w:style>
  <w:style w:type="paragraph" w:customStyle="1" w:styleId="ECE9D09B0BBF41E6B3EC08413AD143ED">
    <w:name w:val="ECE9D09B0BBF41E6B3EC08413AD143ED"/>
  </w:style>
  <w:style w:type="paragraph" w:customStyle="1" w:styleId="A69B3D092B8244EBA074483D576BE169">
    <w:name w:val="A69B3D092B8244EBA074483D576BE169"/>
  </w:style>
  <w:style w:type="paragraph" w:customStyle="1" w:styleId="8694AEFF12B34CB3A465B0D40F27E311">
    <w:name w:val="8694AEFF12B34CB3A465B0D40F27E311"/>
  </w:style>
  <w:style w:type="paragraph" w:customStyle="1" w:styleId="812C91C6E1A1402F8A300217EF5B498F">
    <w:name w:val="812C91C6E1A1402F8A300217EF5B498F"/>
  </w:style>
  <w:style w:type="paragraph" w:customStyle="1" w:styleId="F28AA88D0F2E4A79A1727CE2B47A50E9">
    <w:name w:val="F28AA88D0F2E4A79A1727CE2B47A50E9"/>
  </w:style>
  <w:style w:type="paragraph" w:customStyle="1" w:styleId="529E3069EF2C47A3BF820F649675A9D1">
    <w:name w:val="529E3069EF2C47A3BF820F649675A9D1"/>
  </w:style>
  <w:style w:type="paragraph" w:customStyle="1" w:styleId="A747DBA642F64E2C9284042BCC40D3CB">
    <w:name w:val="A747DBA642F64E2C9284042BCC40D3CB"/>
  </w:style>
  <w:style w:type="paragraph" w:customStyle="1" w:styleId="D0AD05E7AB684D789360468B72086302">
    <w:name w:val="D0AD05E7AB684D789360468B72086302"/>
  </w:style>
  <w:style w:type="paragraph" w:customStyle="1" w:styleId="45DED119298B48509663AAA8EE81FD9C">
    <w:name w:val="45DED119298B48509663AAA8EE81FD9C"/>
  </w:style>
  <w:style w:type="paragraph" w:customStyle="1" w:styleId="A2D9D0FC414C45D98C7F514607421373">
    <w:name w:val="A2D9D0FC414C45D98C7F514607421373"/>
  </w:style>
  <w:style w:type="paragraph" w:customStyle="1" w:styleId="661B542D99A544C0A681C00353EE80C6">
    <w:name w:val="661B542D99A544C0A681C00353EE80C6"/>
  </w:style>
  <w:style w:type="paragraph" w:customStyle="1" w:styleId="6B7EC073307F4FB597536199F4836E38">
    <w:name w:val="6B7EC073307F4FB597536199F4836E38"/>
  </w:style>
  <w:style w:type="paragraph" w:customStyle="1" w:styleId="6AAC33E9E49846F2B581CFFC5EC6889D">
    <w:name w:val="6AAC33E9E49846F2B581CFFC5EC6889D"/>
  </w:style>
  <w:style w:type="paragraph" w:customStyle="1" w:styleId="615CC40E461A4AC69115A28E99263E43">
    <w:name w:val="615CC40E461A4AC69115A28E99263E43"/>
  </w:style>
  <w:style w:type="paragraph" w:customStyle="1" w:styleId="809FD7B8E6B440BBBAB7CC81BBF80103">
    <w:name w:val="809FD7B8E6B440BBBAB7CC81BBF80103"/>
  </w:style>
  <w:style w:type="paragraph" w:customStyle="1" w:styleId="AE492E854649414CA7FD3B1661D19B44">
    <w:name w:val="AE492E854649414CA7FD3B1661D19B44"/>
  </w:style>
  <w:style w:type="paragraph" w:customStyle="1" w:styleId="B51E4C37DC594DC49464BBCE87EA6418">
    <w:name w:val="B51E4C37DC594DC49464BBCE87EA6418"/>
  </w:style>
  <w:style w:type="paragraph" w:customStyle="1" w:styleId="B89CA3D7402E49DDB65C548C46AF96EE">
    <w:name w:val="B89CA3D7402E49DDB65C548C46AF96EE"/>
  </w:style>
  <w:style w:type="paragraph" w:customStyle="1" w:styleId="FB8618AF25494088ADB273E33E6A0387">
    <w:name w:val="FB8618AF25494088ADB273E33E6A0387"/>
  </w:style>
  <w:style w:type="paragraph" w:customStyle="1" w:styleId="737D3E0537CF4D9686A29B1E0D0640A3">
    <w:name w:val="737D3E0537CF4D9686A29B1E0D0640A3"/>
  </w:style>
  <w:style w:type="paragraph" w:customStyle="1" w:styleId="C90A79AEE198458BA82B8098A14691B2">
    <w:name w:val="C90A79AEE198458BA82B8098A14691B2"/>
  </w:style>
  <w:style w:type="paragraph" w:customStyle="1" w:styleId="61930D49E0054E14AE7C6BF1BC84901A">
    <w:name w:val="61930D49E0054E14AE7C6BF1BC84901A"/>
  </w:style>
  <w:style w:type="paragraph" w:customStyle="1" w:styleId="98BAC1DB009541F19E2359B53E9BD5B1">
    <w:name w:val="98BAC1DB009541F19E2359B53E9BD5B1"/>
  </w:style>
  <w:style w:type="paragraph" w:customStyle="1" w:styleId="827C920476CD4C7CBD4E10DB9A37A953">
    <w:name w:val="827C920476CD4C7CBD4E10DB9A37A953"/>
  </w:style>
  <w:style w:type="paragraph" w:customStyle="1" w:styleId="28E52562F6CE4725AD295B7BAC0E5B9D">
    <w:name w:val="28E52562F6CE4725AD295B7BAC0E5B9D"/>
  </w:style>
  <w:style w:type="character" w:styleId="Nadruk">
    <w:name w:val="Emphasis"/>
    <w:basedOn w:val="Standaardalinea-lettertype"/>
    <w:uiPriority w:val="20"/>
    <w:qFormat/>
    <w:rsid w:val="006F6575"/>
    <w:rPr>
      <w:i/>
      <w:iCs/>
      <w:sz w:val="36"/>
      <w:szCs w:val="32"/>
    </w:rPr>
  </w:style>
  <w:style w:type="paragraph" w:customStyle="1" w:styleId="046347BB8D334AF7986BABC03C082048">
    <w:name w:val="046347BB8D334AF7986BABC03C082048"/>
  </w:style>
  <w:style w:type="paragraph" w:customStyle="1" w:styleId="22C3244D7989475B930E2D5F24D19FCA1">
    <w:name w:val="22C3244D7989475B930E2D5F24D19FCA1"/>
    <w:rsid w:val="00095F8F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1">
    <w:name w:val="B6F2C383A6264AF8B5A7092BC9AD3F811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1">
    <w:name w:val="B686063071F94B0CA6B1492A45C5B222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1">
    <w:name w:val="9C09A44DE7994ED3883A76699F916441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1">
    <w:name w:val="153F3E3F246643EB86C6A313E0A421A9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1">
    <w:name w:val="FB180515D3444FA3959E5B4B137E11C6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1">
    <w:name w:val="0266FAE56D1945D0917F1F3315C2ADEA1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1">
    <w:name w:val="7564FC768E504D62B0E7081A9209A7B1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1">
    <w:name w:val="993E724E3BBA402DB2F1760FCCA4E607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1">
    <w:name w:val="9E62DD825E49422FA35464E5F8398ACB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1">
    <w:name w:val="79F311AE86374BEFA0A6D8956258E37A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1">
    <w:name w:val="7C544A51375E4486A71E6549D05B36ED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1">
    <w:name w:val="302856C8715B43A8A4A434E4FCADF04A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1">
    <w:name w:val="D0E0D200DAE84332A1110594101BCFFC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1">
    <w:name w:val="60A7D69746D5434BB187A3FDA50ED8E1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1">
    <w:name w:val="0A3980F483E745A68E004D8648A3D550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1">
    <w:name w:val="17A74174E08D4C5B84A5B948D9A2323F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1">
    <w:name w:val="C760B7099DF349F0BAFB641A41CA7CF3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1">
    <w:name w:val="47DBCEB8F6A24388819DD110D8CF5E95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1">
    <w:name w:val="5C82DB2D6DA949B782C70BCA5ABFF81A1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1">
    <w:name w:val="0D4FB978FF5C459D8B91BE6308A1983E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1">
    <w:name w:val="0C7DC8CA078B4D33B0B7C6B9004FF19F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1">
    <w:name w:val="F30F7186ACDB44A5B816810F2590EF9F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1">
    <w:name w:val="E1FEC7E0E8094E3480A55298B2B55AF3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1">
    <w:name w:val="AAC032C818774261883E7E2FA5B97F5E1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1">
    <w:name w:val="D5B50B834D434939865C1C2B5F9EEA1C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1">
    <w:name w:val="4A0B05AFD53B4FE8974D47536A7FCA32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1">
    <w:name w:val="CF0F4FCDA8C74B8AB95D2AA96BABC4A4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1">
    <w:name w:val="0AC0E1F1CF024A2F9C85652203FC5D0E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1">
    <w:name w:val="A13EF39FBA104F929CD1AFCE18C198C1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1">
    <w:name w:val="0B6A1C5589744123BDA7AAB898933882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1">
    <w:name w:val="F81EA1E4BEFE434986BC1A83A602EAD8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1">
    <w:name w:val="57E1408396D44095AC4208E1B46E6E6D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1">
    <w:name w:val="4874FCF3925B40709105A239891B9529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1">
    <w:name w:val="EAF96CBB0A0D428F8C16F1BFFCD9BC2A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1">
    <w:name w:val="4D5F63E99A264CA2ACCEDCBA4B4602A4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1">
    <w:name w:val="2D8326B991AC49BF8FD4BA7EE93A5C3C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1">
    <w:name w:val="322C52009DEA4A85B9E436CF820847861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1">
    <w:name w:val="C50B6D20552B41E4BE3685F20D0CD65E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1">
    <w:name w:val="7BCBC938EC064185A1E49D97BCBA687A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1">
    <w:name w:val="D8B5BDB16A784390A584F064C2F9153B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1">
    <w:name w:val="ECE9D09B0BBF41E6B3EC08413AD143ED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1">
    <w:name w:val="A69B3D092B8244EBA074483D576BE1691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1">
    <w:name w:val="8694AEFF12B34CB3A465B0D40F27E311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1">
    <w:name w:val="F28AA88D0F2E4A79A1727CE2B47A50E9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1">
    <w:name w:val="A747DBA642F64E2C9284042BCC40D3CB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1">
    <w:name w:val="45DED119298B48509663AAA8EE81FD9C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1">
    <w:name w:val="661B542D99A544C0A681C00353EE80C6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1">
    <w:name w:val="6AAC33E9E49846F2B581CFFC5EC6889D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1">
    <w:name w:val="809FD7B8E6B440BBBAB7CC81BBF80103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1">
    <w:name w:val="B51E4C37DC594DC49464BBCE87EA6418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1">
    <w:name w:val="FB8618AF25494088ADB273E33E6A0387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1">
    <w:name w:val="C90A79AEE198458BA82B8098A14691B2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1">
    <w:name w:val="98BAC1DB009541F19E2359B53E9BD5B1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1">
    <w:name w:val="28E52562F6CE4725AD295B7BAC0E5B9D1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1">
    <w:name w:val="046347BB8D334AF7986BABC03C0820481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228AC36F3CC04B6FBF4589E71991C44D">
    <w:name w:val="228AC36F3CC04B6FBF4589E71991C44D"/>
    <w:rsid w:val="00095F8F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C399C63E92CA4D448D3C970685AA6B81">
    <w:name w:val="C399C63E92CA4D448D3C970685AA6B81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3C19DAAD1F1B46AAABEE987C0140B43F">
    <w:name w:val="3C19DAAD1F1B46AAABEE987C0140B43F"/>
    <w:rsid w:val="00095F8F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2">
    <w:name w:val="22C3244D7989475B930E2D5F24D19FCA2"/>
    <w:rsid w:val="00095F8F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2">
    <w:name w:val="B6F2C383A6264AF8B5A7092BC9AD3F812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2">
    <w:name w:val="B686063071F94B0CA6B1492A45C5B222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2">
    <w:name w:val="9C09A44DE7994ED3883A76699F916441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2">
    <w:name w:val="153F3E3F246643EB86C6A313E0A421A9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2">
    <w:name w:val="FB180515D3444FA3959E5B4B137E11C6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2">
    <w:name w:val="0266FAE56D1945D0917F1F3315C2ADEA2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2">
    <w:name w:val="7564FC768E504D62B0E7081A9209A7B1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2">
    <w:name w:val="993E724E3BBA402DB2F1760FCCA4E607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2">
    <w:name w:val="9E62DD825E49422FA35464E5F8398ACB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2">
    <w:name w:val="79F311AE86374BEFA0A6D8956258E37A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2">
    <w:name w:val="7C544A51375E4486A71E6549D05B36ED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2">
    <w:name w:val="302856C8715B43A8A4A434E4FCADF04A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2">
    <w:name w:val="D0E0D200DAE84332A1110594101BCFFC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2">
    <w:name w:val="60A7D69746D5434BB187A3FDA50ED8E1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2">
    <w:name w:val="0A3980F483E745A68E004D8648A3D550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2">
    <w:name w:val="17A74174E08D4C5B84A5B948D9A2323F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2">
    <w:name w:val="C760B7099DF349F0BAFB641A41CA7CF3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2">
    <w:name w:val="47DBCEB8F6A24388819DD110D8CF5E95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2">
    <w:name w:val="5C82DB2D6DA949B782C70BCA5ABFF81A2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2">
    <w:name w:val="0D4FB978FF5C459D8B91BE6308A1983E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2">
    <w:name w:val="0C7DC8CA078B4D33B0B7C6B9004FF19F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2">
    <w:name w:val="F30F7186ACDB44A5B816810F2590EF9F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2">
    <w:name w:val="E1FEC7E0E8094E3480A55298B2B55AF3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2">
    <w:name w:val="AAC032C818774261883E7E2FA5B97F5E2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2">
    <w:name w:val="D5B50B834D434939865C1C2B5F9EEA1C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2">
    <w:name w:val="4A0B05AFD53B4FE8974D47536A7FCA32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2">
    <w:name w:val="CF0F4FCDA8C74B8AB95D2AA96BABC4A4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2">
    <w:name w:val="0AC0E1F1CF024A2F9C85652203FC5D0E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2">
    <w:name w:val="A13EF39FBA104F929CD1AFCE18C198C1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2">
    <w:name w:val="0B6A1C5589744123BDA7AAB898933882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2">
    <w:name w:val="F81EA1E4BEFE434986BC1A83A602EAD8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2">
    <w:name w:val="57E1408396D44095AC4208E1B46E6E6D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2">
    <w:name w:val="4874FCF3925B40709105A239891B9529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2">
    <w:name w:val="EAF96CBB0A0D428F8C16F1BFFCD9BC2A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2">
    <w:name w:val="4D5F63E99A264CA2ACCEDCBA4B4602A4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2">
    <w:name w:val="2D8326B991AC49BF8FD4BA7EE93A5C3C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2">
    <w:name w:val="322C52009DEA4A85B9E436CF820847862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2">
    <w:name w:val="C50B6D20552B41E4BE3685F20D0CD65E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2">
    <w:name w:val="7BCBC938EC064185A1E49D97BCBA687A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2">
    <w:name w:val="D8B5BDB16A784390A584F064C2F9153B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2">
    <w:name w:val="ECE9D09B0BBF41E6B3EC08413AD143ED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2">
    <w:name w:val="A69B3D092B8244EBA074483D576BE1692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2">
    <w:name w:val="8694AEFF12B34CB3A465B0D40F27E311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2">
    <w:name w:val="F28AA88D0F2E4A79A1727CE2B47A50E9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2">
    <w:name w:val="A747DBA642F64E2C9284042BCC40D3CB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2">
    <w:name w:val="45DED119298B48509663AAA8EE81FD9C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2">
    <w:name w:val="661B542D99A544C0A681C00353EE80C6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2">
    <w:name w:val="6AAC33E9E49846F2B581CFFC5EC6889D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2">
    <w:name w:val="809FD7B8E6B440BBBAB7CC81BBF80103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2">
    <w:name w:val="B51E4C37DC594DC49464BBCE87EA6418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2">
    <w:name w:val="FB8618AF25494088ADB273E33E6A0387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2">
    <w:name w:val="C90A79AEE198458BA82B8098A14691B2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2">
    <w:name w:val="98BAC1DB009541F19E2359B53E9BD5B1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2">
    <w:name w:val="28E52562F6CE4725AD295B7BAC0E5B9D2"/>
    <w:rsid w:val="00095F8F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2">
    <w:name w:val="046347BB8D334AF7986BABC03C0820482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228AC36F3CC04B6FBF4589E71991C44D1">
    <w:name w:val="228AC36F3CC04B6FBF4589E71991C44D1"/>
    <w:rsid w:val="00095F8F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C399C63E92CA4D448D3C970685AA6B811">
    <w:name w:val="C399C63E92CA4D448D3C970685AA6B811"/>
    <w:rsid w:val="00095F8F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3C19DAAD1F1B46AAABEE987C0140B43F1">
    <w:name w:val="3C19DAAD1F1B46AAABEE987C0140B43F1"/>
    <w:rsid w:val="00095F8F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3">
    <w:name w:val="22C3244D7989475B930E2D5F24D19FCA3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3">
    <w:name w:val="B6F2C383A6264AF8B5A7092BC9AD3F81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3">
    <w:name w:val="B686063071F94B0CA6B1492A45C5B222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3">
    <w:name w:val="9C09A44DE7994ED3883A76699F91644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3">
    <w:name w:val="153F3E3F246643EB86C6A313E0A421A9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3">
    <w:name w:val="FB180515D3444FA3959E5B4B137E11C6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3">
    <w:name w:val="0266FAE56D1945D0917F1F3315C2ADEA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3">
    <w:name w:val="7564FC768E504D62B0E7081A9209A7B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3">
    <w:name w:val="993E724E3BBA402DB2F1760FCCA4E607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3">
    <w:name w:val="9E62DD825E49422FA35464E5F8398ACB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3">
    <w:name w:val="79F311AE86374BEFA0A6D8956258E37A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3">
    <w:name w:val="7C544A51375E4486A71E6549D05B36ED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3">
    <w:name w:val="302856C8715B43A8A4A434E4FCADF04A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3">
    <w:name w:val="D0E0D200DAE84332A1110594101BCFFC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3">
    <w:name w:val="60A7D69746D5434BB187A3FDA50ED8E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3">
    <w:name w:val="0A3980F483E745A68E004D8648A3D550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3">
    <w:name w:val="17A74174E08D4C5B84A5B948D9A2323F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3">
    <w:name w:val="C760B7099DF349F0BAFB641A41CA7CF3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3">
    <w:name w:val="47DBCEB8F6A24388819DD110D8CF5E95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3">
    <w:name w:val="5C82DB2D6DA949B782C70BCA5ABFF81A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3">
    <w:name w:val="0D4FB978FF5C459D8B91BE6308A1983E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3">
    <w:name w:val="0C7DC8CA078B4D33B0B7C6B9004FF19F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3">
    <w:name w:val="F30F7186ACDB44A5B816810F2590EF9F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3">
    <w:name w:val="E1FEC7E0E8094E3480A55298B2B55AF3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3">
    <w:name w:val="AAC032C818774261883E7E2FA5B97F5E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3">
    <w:name w:val="D5B50B834D434939865C1C2B5F9EEA1C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3">
    <w:name w:val="4A0B05AFD53B4FE8974D47536A7FCA32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3">
    <w:name w:val="CF0F4FCDA8C74B8AB95D2AA96BABC4A4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3">
    <w:name w:val="0AC0E1F1CF024A2F9C85652203FC5D0E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3">
    <w:name w:val="A13EF39FBA104F929CD1AFCE18C198C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3">
    <w:name w:val="0B6A1C5589744123BDA7AAB898933882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3">
    <w:name w:val="F81EA1E4BEFE434986BC1A83A602EAD8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3">
    <w:name w:val="57E1408396D44095AC4208E1B46E6E6D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3">
    <w:name w:val="4874FCF3925B40709105A239891B9529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3">
    <w:name w:val="EAF96CBB0A0D428F8C16F1BFFCD9BC2A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3">
    <w:name w:val="4D5F63E99A264CA2ACCEDCBA4B4602A4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3">
    <w:name w:val="2D8326B991AC49BF8FD4BA7EE93A5C3C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3">
    <w:name w:val="322C52009DEA4A85B9E436CF82084786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3">
    <w:name w:val="C50B6D20552B41E4BE3685F20D0CD65E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3">
    <w:name w:val="7BCBC938EC064185A1E49D97BCBA687A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3">
    <w:name w:val="D8B5BDB16A784390A584F064C2F9153B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3">
    <w:name w:val="ECE9D09B0BBF41E6B3EC08413AD143ED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3">
    <w:name w:val="A69B3D092B8244EBA074483D576BE169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3">
    <w:name w:val="8694AEFF12B34CB3A465B0D40F27E31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3">
    <w:name w:val="F28AA88D0F2E4A79A1727CE2B47A50E9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3">
    <w:name w:val="A747DBA642F64E2C9284042BCC40D3CB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3">
    <w:name w:val="45DED119298B48509663AAA8EE81FD9C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3">
    <w:name w:val="661B542D99A544C0A681C00353EE80C6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3">
    <w:name w:val="6AAC33E9E49846F2B581CFFC5EC6889D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3">
    <w:name w:val="809FD7B8E6B440BBBAB7CC81BBF80103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3">
    <w:name w:val="B51E4C37DC594DC49464BBCE87EA6418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3">
    <w:name w:val="FB8618AF25494088ADB273E33E6A0387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3">
    <w:name w:val="C90A79AEE198458BA82B8098A14691B2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3">
    <w:name w:val="98BAC1DB009541F19E2359B53E9BD5B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3">
    <w:name w:val="28E52562F6CE4725AD295B7BAC0E5B9D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3">
    <w:name w:val="046347BB8D334AF7986BABC03C082048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">
    <w:name w:val="EFE625F00D1442DC855883C4AFD167EB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">
    <w:name w:val="29C36073041B47A887CFAE79A05136A1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">
    <w:name w:val="A21CB0C1CD3040FE96B4137A9B614B92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4">
    <w:name w:val="22C3244D7989475B930E2D5F24D19FCA4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4">
    <w:name w:val="B6F2C383A6264AF8B5A7092BC9AD3F81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4">
    <w:name w:val="B686063071F94B0CA6B1492A45C5B222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4">
    <w:name w:val="9C09A44DE7994ED3883A76699F91644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4">
    <w:name w:val="153F3E3F246643EB86C6A313E0A421A9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4">
    <w:name w:val="FB180515D3444FA3959E5B4B137E11C6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4">
    <w:name w:val="0266FAE56D1945D0917F1F3315C2ADEA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4">
    <w:name w:val="7564FC768E504D62B0E7081A9209A7B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4">
    <w:name w:val="993E724E3BBA402DB2F1760FCCA4E607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4">
    <w:name w:val="9E62DD825E49422FA35464E5F8398ACB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4">
    <w:name w:val="79F311AE86374BEFA0A6D8956258E37A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4">
    <w:name w:val="7C544A51375E4486A71E6549D05B36ED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4">
    <w:name w:val="302856C8715B43A8A4A434E4FCADF04A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4">
    <w:name w:val="D0E0D200DAE84332A1110594101BCFFC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4">
    <w:name w:val="60A7D69746D5434BB187A3FDA50ED8E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4">
    <w:name w:val="0A3980F483E745A68E004D8648A3D550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4">
    <w:name w:val="17A74174E08D4C5B84A5B948D9A2323F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4">
    <w:name w:val="C760B7099DF349F0BAFB641A41CA7CF3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4">
    <w:name w:val="47DBCEB8F6A24388819DD110D8CF5E95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4">
    <w:name w:val="5C82DB2D6DA949B782C70BCA5ABFF81A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4">
    <w:name w:val="0D4FB978FF5C459D8B91BE6308A1983E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4">
    <w:name w:val="0C7DC8CA078B4D33B0B7C6B9004FF19F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4">
    <w:name w:val="F30F7186ACDB44A5B816810F2590EF9F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4">
    <w:name w:val="E1FEC7E0E8094E3480A55298B2B55AF3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4">
    <w:name w:val="AAC032C818774261883E7E2FA5B97F5E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4">
    <w:name w:val="D5B50B834D434939865C1C2B5F9EEA1C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4">
    <w:name w:val="4A0B05AFD53B4FE8974D47536A7FCA32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4">
    <w:name w:val="CF0F4FCDA8C74B8AB95D2AA96BABC4A4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4">
    <w:name w:val="0AC0E1F1CF024A2F9C85652203FC5D0E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4">
    <w:name w:val="A13EF39FBA104F929CD1AFCE18C198C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4">
    <w:name w:val="0B6A1C5589744123BDA7AAB898933882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4">
    <w:name w:val="F81EA1E4BEFE434986BC1A83A602EAD8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4">
    <w:name w:val="57E1408396D44095AC4208E1B46E6E6D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4">
    <w:name w:val="4874FCF3925B40709105A239891B9529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4">
    <w:name w:val="EAF96CBB0A0D428F8C16F1BFFCD9BC2A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4">
    <w:name w:val="4D5F63E99A264CA2ACCEDCBA4B4602A4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4">
    <w:name w:val="2D8326B991AC49BF8FD4BA7EE93A5C3C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4">
    <w:name w:val="322C52009DEA4A85B9E436CF82084786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4">
    <w:name w:val="C50B6D20552B41E4BE3685F20D0CD65E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4">
    <w:name w:val="7BCBC938EC064185A1E49D97BCBA687A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4">
    <w:name w:val="D8B5BDB16A784390A584F064C2F9153B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4">
    <w:name w:val="ECE9D09B0BBF41E6B3EC08413AD143ED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4">
    <w:name w:val="A69B3D092B8244EBA074483D576BE169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4">
    <w:name w:val="8694AEFF12B34CB3A465B0D40F27E31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4">
    <w:name w:val="F28AA88D0F2E4A79A1727CE2B47A50E9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4">
    <w:name w:val="A747DBA642F64E2C9284042BCC40D3CB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4">
    <w:name w:val="45DED119298B48509663AAA8EE81FD9C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4">
    <w:name w:val="661B542D99A544C0A681C00353EE80C6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4">
    <w:name w:val="6AAC33E9E49846F2B581CFFC5EC6889D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4">
    <w:name w:val="809FD7B8E6B440BBBAB7CC81BBF80103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4">
    <w:name w:val="B51E4C37DC594DC49464BBCE87EA6418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4">
    <w:name w:val="FB8618AF25494088ADB273E33E6A0387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4">
    <w:name w:val="C90A79AEE198458BA82B8098A14691B2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4">
    <w:name w:val="98BAC1DB009541F19E2359B53E9BD5B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4">
    <w:name w:val="28E52562F6CE4725AD295B7BAC0E5B9D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4">
    <w:name w:val="046347BB8D334AF7986BABC03C082048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1">
    <w:name w:val="EFE625F00D1442DC855883C4AFD167EB1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1">
    <w:name w:val="29C36073041B47A887CFAE79A05136A11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1">
    <w:name w:val="A21CB0C1CD3040FE96B4137A9B614B921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5">
    <w:name w:val="22C3244D7989475B930E2D5F24D19FCA5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5">
    <w:name w:val="B6F2C383A6264AF8B5A7092BC9AD3F81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5">
    <w:name w:val="B686063071F94B0CA6B1492A45C5B222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5">
    <w:name w:val="9C09A44DE7994ED3883A76699F91644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5">
    <w:name w:val="153F3E3F246643EB86C6A313E0A421A9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5">
    <w:name w:val="FB180515D3444FA3959E5B4B137E11C6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5">
    <w:name w:val="0266FAE56D1945D0917F1F3315C2ADEA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5">
    <w:name w:val="7564FC768E504D62B0E7081A9209A7B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5">
    <w:name w:val="993E724E3BBA402DB2F1760FCCA4E607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5">
    <w:name w:val="9E62DD825E49422FA35464E5F8398ACB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5">
    <w:name w:val="79F311AE86374BEFA0A6D8956258E37A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5">
    <w:name w:val="7C544A51375E4486A71E6549D05B36ED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5">
    <w:name w:val="302856C8715B43A8A4A434E4FCADF04A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5">
    <w:name w:val="D0E0D200DAE84332A1110594101BCFFC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5">
    <w:name w:val="60A7D69746D5434BB187A3FDA50ED8E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5">
    <w:name w:val="0A3980F483E745A68E004D8648A3D550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5">
    <w:name w:val="17A74174E08D4C5B84A5B948D9A2323F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5">
    <w:name w:val="C760B7099DF349F0BAFB641A41CA7CF3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5">
    <w:name w:val="47DBCEB8F6A24388819DD110D8CF5E95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5">
    <w:name w:val="5C82DB2D6DA949B782C70BCA5ABFF81A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5">
    <w:name w:val="0D4FB978FF5C459D8B91BE6308A1983E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5">
    <w:name w:val="0C7DC8CA078B4D33B0B7C6B9004FF19F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5">
    <w:name w:val="F30F7186ACDB44A5B816810F2590EF9F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5">
    <w:name w:val="E1FEC7E0E8094E3480A55298B2B55AF3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5">
    <w:name w:val="AAC032C818774261883E7E2FA5B97F5E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5">
    <w:name w:val="D5B50B834D434939865C1C2B5F9EEA1C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5">
    <w:name w:val="4A0B05AFD53B4FE8974D47536A7FCA32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5">
    <w:name w:val="CF0F4FCDA8C74B8AB95D2AA96BABC4A4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5">
    <w:name w:val="0AC0E1F1CF024A2F9C85652203FC5D0E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5">
    <w:name w:val="A13EF39FBA104F929CD1AFCE18C198C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5">
    <w:name w:val="0B6A1C5589744123BDA7AAB898933882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5">
    <w:name w:val="F81EA1E4BEFE434986BC1A83A602EAD8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5">
    <w:name w:val="57E1408396D44095AC4208E1B46E6E6D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5">
    <w:name w:val="4874FCF3925B40709105A239891B9529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5">
    <w:name w:val="EAF96CBB0A0D428F8C16F1BFFCD9BC2A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5">
    <w:name w:val="4D5F63E99A264CA2ACCEDCBA4B4602A4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5">
    <w:name w:val="2D8326B991AC49BF8FD4BA7EE93A5C3C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5">
    <w:name w:val="322C52009DEA4A85B9E436CF82084786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5">
    <w:name w:val="C50B6D20552B41E4BE3685F20D0CD65E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5">
    <w:name w:val="7BCBC938EC064185A1E49D97BCBA687A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5">
    <w:name w:val="D8B5BDB16A784390A584F064C2F9153B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5">
    <w:name w:val="ECE9D09B0BBF41E6B3EC08413AD143ED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5">
    <w:name w:val="A69B3D092B8244EBA074483D576BE169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5">
    <w:name w:val="8694AEFF12B34CB3A465B0D40F27E31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5">
    <w:name w:val="F28AA88D0F2E4A79A1727CE2B47A50E9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5">
    <w:name w:val="A747DBA642F64E2C9284042BCC40D3CB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5">
    <w:name w:val="45DED119298B48509663AAA8EE81FD9C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5">
    <w:name w:val="661B542D99A544C0A681C00353EE80C6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5">
    <w:name w:val="6AAC33E9E49846F2B581CFFC5EC6889D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5">
    <w:name w:val="809FD7B8E6B440BBBAB7CC81BBF80103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5">
    <w:name w:val="B51E4C37DC594DC49464BBCE87EA6418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5">
    <w:name w:val="FB8618AF25494088ADB273E33E6A0387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5">
    <w:name w:val="C90A79AEE198458BA82B8098A14691B2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5">
    <w:name w:val="98BAC1DB009541F19E2359B53E9BD5B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5">
    <w:name w:val="28E52562F6CE4725AD295B7BAC0E5B9D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5">
    <w:name w:val="046347BB8D334AF7986BABC03C082048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2">
    <w:name w:val="EFE625F00D1442DC855883C4AFD167EB2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2">
    <w:name w:val="29C36073041B47A887CFAE79A05136A12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2">
    <w:name w:val="A21CB0C1CD3040FE96B4137A9B614B922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6">
    <w:name w:val="22C3244D7989475B930E2D5F24D19FCA6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6">
    <w:name w:val="B6F2C383A6264AF8B5A7092BC9AD3F81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6">
    <w:name w:val="B686063071F94B0CA6B1492A45C5B222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6">
    <w:name w:val="9C09A44DE7994ED3883A76699F91644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6">
    <w:name w:val="153F3E3F246643EB86C6A313E0A421A9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6">
    <w:name w:val="FB180515D3444FA3959E5B4B137E11C6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6">
    <w:name w:val="0266FAE56D1945D0917F1F3315C2ADEA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6">
    <w:name w:val="7564FC768E504D62B0E7081A9209A7B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6">
    <w:name w:val="993E724E3BBA402DB2F1760FCCA4E607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6">
    <w:name w:val="9E62DD825E49422FA35464E5F8398ACB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6">
    <w:name w:val="79F311AE86374BEFA0A6D8956258E37A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6">
    <w:name w:val="7C544A51375E4486A71E6549D05B36ED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6">
    <w:name w:val="302856C8715B43A8A4A434E4FCADF04A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6">
    <w:name w:val="D0E0D200DAE84332A1110594101BCFFC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6">
    <w:name w:val="60A7D69746D5434BB187A3FDA50ED8E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6">
    <w:name w:val="0A3980F483E745A68E004D8648A3D550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6">
    <w:name w:val="17A74174E08D4C5B84A5B948D9A2323F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6">
    <w:name w:val="C760B7099DF349F0BAFB641A41CA7CF3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6">
    <w:name w:val="47DBCEB8F6A24388819DD110D8CF5E95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6">
    <w:name w:val="5C82DB2D6DA949B782C70BCA5ABFF81A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6">
    <w:name w:val="0D4FB978FF5C459D8B91BE6308A1983E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6">
    <w:name w:val="0C7DC8CA078B4D33B0B7C6B9004FF19F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6">
    <w:name w:val="F30F7186ACDB44A5B816810F2590EF9F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6">
    <w:name w:val="E1FEC7E0E8094E3480A55298B2B55AF3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6">
    <w:name w:val="AAC032C818774261883E7E2FA5B97F5E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6">
    <w:name w:val="D5B50B834D434939865C1C2B5F9EEA1C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6">
    <w:name w:val="4A0B05AFD53B4FE8974D47536A7FCA32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6">
    <w:name w:val="CF0F4FCDA8C74B8AB95D2AA96BABC4A4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6">
    <w:name w:val="0AC0E1F1CF024A2F9C85652203FC5D0E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6">
    <w:name w:val="A13EF39FBA104F929CD1AFCE18C198C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6">
    <w:name w:val="0B6A1C5589744123BDA7AAB898933882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6">
    <w:name w:val="F81EA1E4BEFE434986BC1A83A602EAD8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6">
    <w:name w:val="57E1408396D44095AC4208E1B46E6E6D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6">
    <w:name w:val="4874FCF3925B40709105A239891B9529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6">
    <w:name w:val="EAF96CBB0A0D428F8C16F1BFFCD9BC2A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6">
    <w:name w:val="4D5F63E99A264CA2ACCEDCBA4B4602A4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6">
    <w:name w:val="2D8326B991AC49BF8FD4BA7EE93A5C3C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6">
    <w:name w:val="322C52009DEA4A85B9E436CF82084786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6">
    <w:name w:val="C50B6D20552B41E4BE3685F20D0CD65E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6">
    <w:name w:val="7BCBC938EC064185A1E49D97BCBA687A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6">
    <w:name w:val="D8B5BDB16A784390A584F064C2F9153B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6">
    <w:name w:val="ECE9D09B0BBF41E6B3EC08413AD143ED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6">
    <w:name w:val="A69B3D092B8244EBA074483D576BE169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6">
    <w:name w:val="8694AEFF12B34CB3A465B0D40F27E31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6">
    <w:name w:val="F28AA88D0F2E4A79A1727CE2B47A50E9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6">
    <w:name w:val="A747DBA642F64E2C9284042BCC40D3CB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6">
    <w:name w:val="45DED119298B48509663AAA8EE81FD9C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6">
    <w:name w:val="661B542D99A544C0A681C00353EE80C6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6">
    <w:name w:val="6AAC33E9E49846F2B581CFFC5EC6889D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6">
    <w:name w:val="809FD7B8E6B440BBBAB7CC81BBF80103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6">
    <w:name w:val="B51E4C37DC594DC49464BBCE87EA6418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6">
    <w:name w:val="FB8618AF25494088ADB273E33E6A0387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6">
    <w:name w:val="C90A79AEE198458BA82B8098A14691B2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6">
    <w:name w:val="98BAC1DB009541F19E2359B53E9BD5B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6">
    <w:name w:val="28E52562F6CE4725AD295B7BAC0E5B9D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6">
    <w:name w:val="046347BB8D334AF7986BABC03C082048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3">
    <w:name w:val="EFE625F00D1442DC855883C4AFD167EB3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3">
    <w:name w:val="29C36073041B47A887CFAE79A05136A1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3">
    <w:name w:val="A21CB0C1CD3040FE96B4137A9B614B923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7">
    <w:name w:val="22C3244D7989475B930E2D5F24D19FCA7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7">
    <w:name w:val="B6F2C383A6264AF8B5A7092BC9AD3F81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7">
    <w:name w:val="B686063071F94B0CA6B1492A45C5B222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7">
    <w:name w:val="9C09A44DE7994ED3883A76699F91644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7">
    <w:name w:val="153F3E3F246643EB86C6A313E0A421A9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7">
    <w:name w:val="FB180515D3444FA3959E5B4B137E11C6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7">
    <w:name w:val="0266FAE56D1945D0917F1F3315C2ADEA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7">
    <w:name w:val="7564FC768E504D62B0E7081A9209A7B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7">
    <w:name w:val="993E724E3BBA402DB2F1760FCCA4E607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7">
    <w:name w:val="9E62DD825E49422FA35464E5F8398ACB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7">
    <w:name w:val="79F311AE86374BEFA0A6D8956258E37A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7">
    <w:name w:val="7C544A51375E4486A71E6549D05B36ED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7">
    <w:name w:val="302856C8715B43A8A4A434E4FCADF04A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7">
    <w:name w:val="D0E0D200DAE84332A1110594101BCFFC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7">
    <w:name w:val="60A7D69746D5434BB187A3FDA50ED8E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7">
    <w:name w:val="0A3980F483E745A68E004D8648A3D550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7">
    <w:name w:val="17A74174E08D4C5B84A5B948D9A2323F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7">
    <w:name w:val="C760B7099DF349F0BAFB641A41CA7CF3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7">
    <w:name w:val="47DBCEB8F6A24388819DD110D8CF5E95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7">
    <w:name w:val="5C82DB2D6DA949B782C70BCA5ABFF81A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7">
    <w:name w:val="0D4FB978FF5C459D8B91BE6308A1983E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7">
    <w:name w:val="0C7DC8CA078B4D33B0B7C6B9004FF19F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7">
    <w:name w:val="F30F7186ACDB44A5B816810F2590EF9F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7">
    <w:name w:val="E1FEC7E0E8094E3480A55298B2B55AF3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7">
    <w:name w:val="AAC032C818774261883E7E2FA5B97F5E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7">
    <w:name w:val="D5B50B834D434939865C1C2B5F9EEA1C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7">
    <w:name w:val="4A0B05AFD53B4FE8974D47536A7FCA32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7">
    <w:name w:val="CF0F4FCDA8C74B8AB95D2AA96BABC4A4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7">
    <w:name w:val="0AC0E1F1CF024A2F9C85652203FC5D0E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7">
    <w:name w:val="A13EF39FBA104F929CD1AFCE18C198C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7">
    <w:name w:val="0B6A1C5589744123BDA7AAB898933882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7">
    <w:name w:val="F81EA1E4BEFE434986BC1A83A602EAD8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7">
    <w:name w:val="57E1408396D44095AC4208E1B46E6E6D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7">
    <w:name w:val="4874FCF3925B40709105A239891B9529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7">
    <w:name w:val="EAF96CBB0A0D428F8C16F1BFFCD9BC2A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7">
    <w:name w:val="4D5F63E99A264CA2ACCEDCBA4B4602A4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7">
    <w:name w:val="2D8326B991AC49BF8FD4BA7EE93A5C3C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7">
    <w:name w:val="322C52009DEA4A85B9E436CF82084786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7">
    <w:name w:val="C50B6D20552B41E4BE3685F20D0CD65E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7">
    <w:name w:val="7BCBC938EC064185A1E49D97BCBA687A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7">
    <w:name w:val="D8B5BDB16A784390A584F064C2F9153B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7">
    <w:name w:val="ECE9D09B0BBF41E6B3EC08413AD143ED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7">
    <w:name w:val="A69B3D092B8244EBA074483D576BE169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7">
    <w:name w:val="8694AEFF12B34CB3A465B0D40F27E31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7">
    <w:name w:val="F28AA88D0F2E4A79A1727CE2B47A50E9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7">
    <w:name w:val="A747DBA642F64E2C9284042BCC40D3CB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7">
    <w:name w:val="45DED119298B48509663AAA8EE81FD9C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7">
    <w:name w:val="661B542D99A544C0A681C00353EE80C6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7">
    <w:name w:val="6AAC33E9E49846F2B581CFFC5EC6889D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7">
    <w:name w:val="809FD7B8E6B440BBBAB7CC81BBF80103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7">
    <w:name w:val="B51E4C37DC594DC49464BBCE87EA6418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7">
    <w:name w:val="FB8618AF25494088ADB273E33E6A0387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7">
    <w:name w:val="C90A79AEE198458BA82B8098A14691B2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7">
    <w:name w:val="98BAC1DB009541F19E2359B53E9BD5B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7">
    <w:name w:val="28E52562F6CE4725AD295B7BAC0E5B9D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7">
    <w:name w:val="046347BB8D334AF7986BABC03C082048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4">
    <w:name w:val="EFE625F00D1442DC855883C4AFD167EB4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4">
    <w:name w:val="29C36073041B47A887CFAE79A05136A1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4">
    <w:name w:val="A21CB0C1CD3040FE96B4137A9B614B924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8">
    <w:name w:val="22C3244D7989475B930E2D5F24D19FCA8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8">
    <w:name w:val="B6F2C383A6264AF8B5A7092BC9AD3F81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8">
    <w:name w:val="B686063071F94B0CA6B1492A45C5B222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8">
    <w:name w:val="9C09A44DE7994ED3883A76699F91644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8">
    <w:name w:val="153F3E3F246643EB86C6A313E0A421A9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8">
    <w:name w:val="FB180515D3444FA3959E5B4B137E11C6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8">
    <w:name w:val="0266FAE56D1945D0917F1F3315C2ADEA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8">
    <w:name w:val="7564FC768E504D62B0E7081A9209A7B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8">
    <w:name w:val="993E724E3BBA402DB2F1760FCCA4E607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8">
    <w:name w:val="9E62DD825E49422FA35464E5F8398ACB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8">
    <w:name w:val="79F311AE86374BEFA0A6D8956258E37A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8">
    <w:name w:val="7C544A51375E4486A71E6549D05B36ED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8">
    <w:name w:val="302856C8715B43A8A4A434E4FCADF04A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8">
    <w:name w:val="D0E0D200DAE84332A1110594101BCFFC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8">
    <w:name w:val="60A7D69746D5434BB187A3FDA50ED8E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8">
    <w:name w:val="0A3980F483E745A68E004D8648A3D550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8">
    <w:name w:val="17A74174E08D4C5B84A5B948D9A2323F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8">
    <w:name w:val="C760B7099DF349F0BAFB641A41CA7CF3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8">
    <w:name w:val="47DBCEB8F6A24388819DD110D8CF5E95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8">
    <w:name w:val="5C82DB2D6DA949B782C70BCA5ABFF81A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8">
    <w:name w:val="0D4FB978FF5C459D8B91BE6308A1983E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8">
    <w:name w:val="0C7DC8CA078B4D33B0B7C6B9004FF19F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8">
    <w:name w:val="F30F7186ACDB44A5B816810F2590EF9F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8">
    <w:name w:val="E1FEC7E0E8094E3480A55298B2B55AF3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8">
    <w:name w:val="AAC032C818774261883E7E2FA5B97F5E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8">
    <w:name w:val="D5B50B834D434939865C1C2B5F9EEA1C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8">
    <w:name w:val="4A0B05AFD53B4FE8974D47536A7FCA32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8">
    <w:name w:val="CF0F4FCDA8C74B8AB95D2AA96BABC4A4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8">
    <w:name w:val="0AC0E1F1CF024A2F9C85652203FC5D0E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8">
    <w:name w:val="A13EF39FBA104F929CD1AFCE18C198C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8">
    <w:name w:val="0B6A1C5589744123BDA7AAB898933882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8">
    <w:name w:val="F81EA1E4BEFE434986BC1A83A602EAD8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8">
    <w:name w:val="57E1408396D44095AC4208E1B46E6E6D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8">
    <w:name w:val="4874FCF3925B40709105A239891B9529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8">
    <w:name w:val="EAF96CBB0A0D428F8C16F1BFFCD9BC2A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8">
    <w:name w:val="4D5F63E99A264CA2ACCEDCBA4B4602A4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8">
    <w:name w:val="2D8326B991AC49BF8FD4BA7EE93A5C3C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8">
    <w:name w:val="322C52009DEA4A85B9E436CF82084786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8">
    <w:name w:val="C50B6D20552B41E4BE3685F20D0CD65E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8">
    <w:name w:val="7BCBC938EC064185A1E49D97BCBA687A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8">
    <w:name w:val="D8B5BDB16A784390A584F064C2F9153B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8">
    <w:name w:val="ECE9D09B0BBF41E6B3EC08413AD143ED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8">
    <w:name w:val="A69B3D092B8244EBA074483D576BE169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8">
    <w:name w:val="8694AEFF12B34CB3A465B0D40F27E31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8">
    <w:name w:val="F28AA88D0F2E4A79A1727CE2B47A50E9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8">
    <w:name w:val="A747DBA642F64E2C9284042BCC40D3CB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8">
    <w:name w:val="45DED119298B48509663AAA8EE81FD9C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8">
    <w:name w:val="661B542D99A544C0A681C00353EE80C6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8">
    <w:name w:val="6AAC33E9E49846F2B581CFFC5EC6889D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8">
    <w:name w:val="809FD7B8E6B440BBBAB7CC81BBF80103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8">
    <w:name w:val="B51E4C37DC594DC49464BBCE87EA6418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8">
    <w:name w:val="FB8618AF25494088ADB273E33E6A0387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8">
    <w:name w:val="C90A79AEE198458BA82B8098A14691B2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8">
    <w:name w:val="98BAC1DB009541F19E2359B53E9BD5B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8">
    <w:name w:val="28E52562F6CE4725AD295B7BAC0E5B9D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8">
    <w:name w:val="046347BB8D334AF7986BABC03C082048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5">
    <w:name w:val="EFE625F00D1442DC855883C4AFD167EB5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5">
    <w:name w:val="29C36073041B47A887CFAE79A05136A1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5">
    <w:name w:val="A21CB0C1CD3040FE96B4137A9B614B925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9">
    <w:name w:val="22C3244D7989475B930E2D5F24D19FCA9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9">
    <w:name w:val="B6F2C383A6264AF8B5A7092BC9AD3F819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9">
    <w:name w:val="B686063071F94B0CA6B1492A45C5B222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9">
    <w:name w:val="9C09A44DE7994ED3883A76699F916441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9">
    <w:name w:val="153F3E3F246643EB86C6A313E0A421A9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9">
    <w:name w:val="FB180515D3444FA3959E5B4B137E11C6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9">
    <w:name w:val="0266FAE56D1945D0917F1F3315C2ADEA9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9">
    <w:name w:val="7564FC768E504D62B0E7081A9209A7B1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9">
    <w:name w:val="993E724E3BBA402DB2F1760FCCA4E607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9">
    <w:name w:val="9E62DD825E49422FA35464E5F8398ACB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9">
    <w:name w:val="79F311AE86374BEFA0A6D8956258E37A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9">
    <w:name w:val="7C544A51375E4486A71E6549D05B36ED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9">
    <w:name w:val="302856C8715B43A8A4A434E4FCADF04A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9">
    <w:name w:val="D0E0D200DAE84332A1110594101BCFFC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9">
    <w:name w:val="60A7D69746D5434BB187A3FDA50ED8E1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9">
    <w:name w:val="0A3980F483E745A68E004D8648A3D550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9">
    <w:name w:val="17A74174E08D4C5B84A5B948D9A2323F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9">
    <w:name w:val="C760B7099DF349F0BAFB641A41CA7CF3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9">
    <w:name w:val="47DBCEB8F6A24388819DD110D8CF5E95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9">
    <w:name w:val="5C82DB2D6DA949B782C70BCA5ABFF81A9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9">
    <w:name w:val="0D4FB978FF5C459D8B91BE6308A1983E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9">
    <w:name w:val="0C7DC8CA078B4D33B0B7C6B9004FF19F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9">
    <w:name w:val="F30F7186ACDB44A5B816810F2590EF9F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9">
    <w:name w:val="E1FEC7E0E8094E3480A55298B2B55AF3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9">
    <w:name w:val="AAC032C818774261883E7E2FA5B97F5E9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9">
    <w:name w:val="D5B50B834D434939865C1C2B5F9EEA1C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9">
    <w:name w:val="4A0B05AFD53B4FE8974D47536A7FCA32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9">
    <w:name w:val="CF0F4FCDA8C74B8AB95D2AA96BABC4A4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9">
    <w:name w:val="0AC0E1F1CF024A2F9C85652203FC5D0E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9">
    <w:name w:val="A13EF39FBA104F929CD1AFCE18C198C1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9">
    <w:name w:val="0B6A1C5589744123BDA7AAB898933882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9">
    <w:name w:val="F81EA1E4BEFE434986BC1A83A602EAD8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9">
    <w:name w:val="57E1408396D44095AC4208E1B46E6E6D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9">
    <w:name w:val="4874FCF3925B40709105A239891B9529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9">
    <w:name w:val="EAF96CBB0A0D428F8C16F1BFFCD9BC2A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9">
    <w:name w:val="4D5F63E99A264CA2ACCEDCBA4B4602A4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9">
    <w:name w:val="2D8326B991AC49BF8FD4BA7EE93A5C3C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9">
    <w:name w:val="322C52009DEA4A85B9E436CF820847869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9">
    <w:name w:val="C50B6D20552B41E4BE3685F20D0CD65E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9">
    <w:name w:val="7BCBC938EC064185A1E49D97BCBA687A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9">
    <w:name w:val="D8B5BDB16A784390A584F064C2F9153B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9">
    <w:name w:val="ECE9D09B0BBF41E6B3EC08413AD143ED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9">
    <w:name w:val="A69B3D092B8244EBA074483D576BE1699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9">
    <w:name w:val="8694AEFF12B34CB3A465B0D40F27E311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9">
    <w:name w:val="F28AA88D0F2E4A79A1727CE2B47A50E9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9">
    <w:name w:val="A747DBA642F64E2C9284042BCC40D3CB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9">
    <w:name w:val="45DED119298B48509663AAA8EE81FD9C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9">
    <w:name w:val="661B542D99A544C0A681C00353EE80C6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9">
    <w:name w:val="6AAC33E9E49846F2B581CFFC5EC6889D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9">
    <w:name w:val="809FD7B8E6B440BBBAB7CC81BBF80103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9">
    <w:name w:val="B51E4C37DC594DC49464BBCE87EA6418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9">
    <w:name w:val="FB8618AF25494088ADB273E33E6A0387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9">
    <w:name w:val="C90A79AEE198458BA82B8098A14691B2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9">
    <w:name w:val="98BAC1DB009541F19E2359B53E9BD5B1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9">
    <w:name w:val="28E52562F6CE4725AD295B7BAC0E5B9D9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9">
    <w:name w:val="046347BB8D334AF7986BABC03C0820489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6">
    <w:name w:val="EFE625F00D1442DC855883C4AFD167EB6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6">
    <w:name w:val="29C36073041B47A887CFAE79A05136A1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6">
    <w:name w:val="A21CB0C1CD3040FE96B4137A9B614B926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10">
    <w:name w:val="22C3244D7989475B930E2D5F24D19FCA10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10">
    <w:name w:val="B6F2C383A6264AF8B5A7092BC9AD3F8110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10">
    <w:name w:val="B686063071F94B0CA6B1492A45C5B222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10">
    <w:name w:val="9C09A44DE7994ED3883A76699F916441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10">
    <w:name w:val="153F3E3F246643EB86C6A313E0A421A9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10">
    <w:name w:val="FB180515D3444FA3959E5B4B137E11C6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10">
    <w:name w:val="0266FAE56D1945D0917F1F3315C2ADEA10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10">
    <w:name w:val="7564FC768E504D62B0E7081A9209A7B1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10">
    <w:name w:val="993E724E3BBA402DB2F1760FCCA4E607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10">
    <w:name w:val="9E62DD825E49422FA35464E5F8398ACB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10">
    <w:name w:val="79F311AE86374BEFA0A6D8956258E37A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10">
    <w:name w:val="7C544A51375E4486A71E6549D05B36ED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10">
    <w:name w:val="302856C8715B43A8A4A434E4FCADF04A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10">
    <w:name w:val="D0E0D200DAE84332A1110594101BCFFC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10">
    <w:name w:val="60A7D69746D5434BB187A3FDA50ED8E1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10">
    <w:name w:val="0A3980F483E745A68E004D8648A3D550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10">
    <w:name w:val="17A74174E08D4C5B84A5B948D9A2323F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10">
    <w:name w:val="C760B7099DF349F0BAFB641A41CA7CF3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10">
    <w:name w:val="47DBCEB8F6A24388819DD110D8CF5E95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10">
    <w:name w:val="5C82DB2D6DA949B782C70BCA5ABFF81A10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10">
    <w:name w:val="0D4FB978FF5C459D8B91BE6308A1983E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10">
    <w:name w:val="0C7DC8CA078B4D33B0B7C6B9004FF19F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10">
    <w:name w:val="F30F7186ACDB44A5B816810F2590EF9F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10">
    <w:name w:val="E1FEC7E0E8094E3480A55298B2B55AF3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10">
    <w:name w:val="AAC032C818774261883E7E2FA5B97F5E10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10">
    <w:name w:val="D5B50B834D434939865C1C2B5F9EEA1C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10">
    <w:name w:val="4A0B05AFD53B4FE8974D47536A7FCA32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10">
    <w:name w:val="CF0F4FCDA8C74B8AB95D2AA96BABC4A4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10">
    <w:name w:val="0AC0E1F1CF024A2F9C85652203FC5D0E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10">
    <w:name w:val="A13EF39FBA104F929CD1AFCE18C198C1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10">
    <w:name w:val="0B6A1C5589744123BDA7AAB898933882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10">
    <w:name w:val="F81EA1E4BEFE434986BC1A83A602EAD8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10">
    <w:name w:val="57E1408396D44095AC4208E1B46E6E6D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10">
    <w:name w:val="4874FCF3925B40709105A239891B9529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10">
    <w:name w:val="EAF96CBB0A0D428F8C16F1BFFCD9BC2A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10">
    <w:name w:val="4D5F63E99A264CA2ACCEDCBA4B4602A4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10">
    <w:name w:val="2D8326B991AC49BF8FD4BA7EE93A5C3C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10">
    <w:name w:val="322C52009DEA4A85B9E436CF8208478610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10">
    <w:name w:val="C50B6D20552B41E4BE3685F20D0CD65E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10">
    <w:name w:val="7BCBC938EC064185A1E49D97BCBA687A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10">
    <w:name w:val="D8B5BDB16A784390A584F064C2F9153B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10">
    <w:name w:val="ECE9D09B0BBF41E6B3EC08413AD143ED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10">
    <w:name w:val="A69B3D092B8244EBA074483D576BE16910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10">
    <w:name w:val="8694AEFF12B34CB3A465B0D40F27E311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10">
    <w:name w:val="F28AA88D0F2E4A79A1727CE2B47A50E9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10">
    <w:name w:val="A747DBA642F64E2C9284042BCC40D3CB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10">
    <w:name w:val="45DED119298B48509663AAA8EE81FD9C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10">
    <w:name w:val="661B542D99A544C0A681C00353EE80C6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10">
    <w:name w:val="6AAC33E9E49846F2B581CFFC5EC6889D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10">
    <w:name w:val="809FD7B8E6B440BBBAB7CC81BBF80103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10">
    <w:name w:val="B51E4C37DC594DC49464BBCE87EA6418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10">
    <w:name w:val="FB8618AF25494088ADB273E33E6A0387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10">
    <w:name w:val="C90A79AEE198458BA82B8098A14691B2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10">
    <w:name w:val="98BAC1DB009541F19E2359B53E9BD5B1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10">
    <w:name w:val="28E52562F6CE4725AD295B7BAC0E5B9D10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10">
    <w:name w:val="046347BB8D334AF7986BABC03C08204810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7">
    <w:name w:val="EFE625F00D1442DC855883C4AFD167EB7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7">
    <w:name w:val="29C36073041B47A887CFAE79A05136A1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7">
    <w:name w:val="A21CB0C1CD3040FE96B4137A9B614B927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11">
    <w:name w:val="22C3244D7989475B930E2D5F24D19FCA11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11">
    <w:name w:val="B6F2C383A6264AF8B5A7092BC9AD3F8111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11">
    <w:name w:val="B686063071F94B0CA6B1492A45C5B222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11">
    <w:name w:val="9C09A44DE7994ED3883A76699F916441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11">
    <w:name w:val="153F3E3F246643EB86C6A313E0A421A9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11">
    <w:name w:val="FB180515D3444FA3959E5B4B137E11C6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11">
    <w:name w:val="0266FAE56D1945D0917F1F3315C2ADEA11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11">
    <w:name w:val="7564FC768E504D62B0E7081A9209A7B1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11">
    <w:name w:val="993E724E3BBA402DB2F1760FCCA4E607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11">
    <w:name w:val="9E62DD825E49422FA35464E5F8398ACB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11">
    <w:name w:val="79F311AE86374BEFA0A6D8956258E37A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11">
    <w:name w:val="7C544A51375E4486A71E6549D05B36ED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11">
    <w:name w:val="302856C8715B43A8A4A434E4FCADF04A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11">
    <w:name w:val="D0E0D200DAE84332A1110594101BCFFC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11">
    <w:name w:val="60A7D69746D5434BB187A3FDA50ED8E1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11">
    <w:name w:val="0A3980F483E745A68E004D8648A3D550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11">
    <w:name w:val="17A74174E08D4C5B84A5B948D9A2323F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11">
    <w:name w:val="C760B7099DF349F0BAFB641A41CA7CF3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11">
    <w:name w:val="47DBCEB8F6A24388819DD110D8CF5E95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11">
    <w:name w:val="5C82DB2D6DA949B782C70BCA5ABFF81A11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11">
    <w:name w:val="0D4FB978FF5C459D8B91BE6308A1983E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11">
    <w:name w:val="0C7DC8CA078B4D33B0B7C6B9004FF19F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11">
    <w:name w:val="F30F7186ACDB44A5B816810F2590EF9F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11">
    <w:name w:val="E1FEC7E0E8094E3480A55298B2B55AF3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11">
    <w:name w:val="AAC032C818774261883E7E2FA5B97F5E11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11">
    <w:name w:val="D5B50B834D434939865C1C2B5F9EEA1C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11">
    <w:name w:val="4A0B05AFD53B4FE8974D47536A7FCA32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11">
    <w:name w:val="CF0F4FCDA8C74B8AB95D2AA96BABC4A4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11">
    <w:name w:val="0AC0E1F1CF024A2F9C85652203FC5D0E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11">
    <w:name w:val="A13EF39FBA104F929CD1AFCE18C198C1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11">
    <w:name w:val="0B6A1C5589744123BDA7AAB898933882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11">
    <w:name w:val="F81EA1E4BEFE434986BC1A83A602EAD8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11">
    <w:name w:val="57E1408396D44095AC4208E1B46E6E6D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11">
    <w:name w:val="4874FCF3925B40709105A239891B9529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11">
    <w:name w:val="EAF96CBB0A0D428F8C16F1BFFCD9BC2A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11">
    <w:name w:val="4D5F63E99A264CA2ACCEDCBA4B4602A4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11">
    <w:name w:val="2D8326B991AC49BF8FD4BA7EE93A5C3C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11">
    <w:name w:val="322C52009DEA4A85B9E436CF8208478611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11">
    <w:name w:val="C50B6D20552B41E4BE3685F20D0CD65E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11">
    <w:name w:val="7BCBC938EC064185A1E49D97BCBA687A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11">
    <w:name w:val="D8B5BDB16A784390A584F064C2F9153B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11">
    <w:name w:val="ECE9D09B0BBF41E6B3EC08413AD143ED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11">
    <w:name w:val="A69B3D092B8244EBA074483D576BE16911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11">
    <w:name w:val="8694AEFF12B34CB3A465B0D40F27E311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11">
    <w:name w:val="F28AA88D0F2E4A79A1727CE2B47A50E9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11">
    <w:name w:val="A747DBA642F64E2C9284042BCC40D3CB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11">
    <w:name w:val="45DED119298B48509663AAA8EE81FD9C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11">
    <w:name w:val="661B542D99A544C0A681C00353EE80C6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11">
    <w:name w:val="6AAC33E9E49846F2B581CFFC5EC6889D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11">
    <w:name w:val="809FD7B8E6B440BBBAB7CC81BBF80103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11">
    <w:name w:val="B51E4C37DC594DC49464BBCE87EA6418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11">
    <w:name w:val="FB8618AF25494088ADB273E33E6A0387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11">
    <w:name w:val="C90A79AEE198458BA82B8098A14691B2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11">
    <w:name w:val="98BAC1DB009541F19E2359B53E9BD5B1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11">
    <w:name w:val="28E52562F6CE4725AD295B7BAC0E5B9D11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11">
    <w:name w:val="046347BB8D334AF7986BABC03C08204811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8">
    <w:name w:val="EFE625F00D1442DC855883C4AFD167EB8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8">
    <w:name w:val="29C36073041B47A887CFAE79A05136A1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8">
    <w:name w:val="A21CB0C1CD3040FE96B4137A9B614B928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12">
    <w:name w:val="22C3244D7989475B930E2D5F24D19FCA12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12">
    <w:name w:val="B6F2C383A6264AF8B5A7092BC9AD3F8112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12">
    <w:name w:val="B686063071F94B0CA6B1492A45C5B222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12">
    <w:name w:val="9C09A44DE7994ED3883A76699F916441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12">
    <w:name w:val="153F3E3F246643EB86C6A313E0A421A9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12">
    <w:name w:val="FB180515D3444FA3959E5B4B137E11C6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12">
    <w:name w:val="0266FAE56D1945D0917F1F3315C2ADEA12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12">
    <w:name w:val="7564FC768E504D62B0E7081A9209A7B1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12">
    <w:name w:val="993E724E3BBA402DB2F1760FCCA4E607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12">
    <w:name w:val="9E62DD825E49422FA35464E5F8398ACB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12">
    <w:name w:val="79F311AE86374BEFA0A6D8956258E37A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12">
    <w:name w:val="7C544A51375E4486A71E6549D05B36ED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12">
    <w:name w:val="302856C8715B43A8A4A434E4FCADF04A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12">
    <w:name w:val="D0E0D200DAE84332A1110594101BCFFC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12">
    <w:name w:val="60A7D69746D5434BB187A3FDA50ED8E1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12">
    <w:name w:val="0A3980F483E745A68E004D8648A3D550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12">
    <w:name w:val="17A74174E08D4C5B84A5B948D9A2323F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12">
    <w:name w:val="C760B7099DF349F0BAFB641A41CA7CF3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12">
    <w:name w:val="47DBCEB8F6A24388819DD110D8CF5E95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12">
    <w:name w:val="5C82DB2D6DA949B782C70BCA5ABFF81A12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12">
    <w:name w:val="0D4FB978FF5C459D8B91BE6308A1983E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12">
    <w:name w:val="0C7DC8CA078B4D33B0B7C6B9004FF19F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12">
    <w:name w:val="F30F7186ACDB44A5B816810F2590EF9F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12">
    <w:name w:val="E1FEC7E0E8094E3480A55298B2B55AF3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12">
    <w:name w:val="AAC032C818774261883E7E2FA5B97F5E12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12">
    <w:name w:val="D5B50B834D434939865C1C2B5F9EEA1C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12">
    <w:name w:val="4A0B05AFD53B4FE8974D47536A7FCA32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12">
    <w:name w:val="CF0F4FCDA8C74B8AB95D2AA96BABC4A4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12">
    <w:name w:val="0AC0E1F1CF024A2F9C85652203FC5D0E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12">
    <w:name w:val="A13EF39FBA104F929CD1AFCE18C198C1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12">
    <w:name w:val="0B6A1C5589744123BDA7AAB898933882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12">
    <w:name w:val="F81EA1E4BEFE434986BC1A83A602EAD8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12">
    <w:name w:val="57E1408396D44095AC4208E1B46E6E6D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12">
    <w:name w:val="4874FCF3925B40709105A239891B9529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12">
    <w:name w:val="EAF96CBB0A0D428F8C16F1BFFCD9BC2A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12">
    <w:name w:val="4D5F63E99A264CA2ACCEDCBA4B4602A4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12">
    <w:name w:val="2D8326B991AC49BF8FD4BA7EE93A5C3C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12">
    <w:name w:val="322C52009DEA4A85B9E436CF8208478612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12">
    <w:name w:val="C50B6D20552B41E4BE3685F20D0CD65E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12">
    <w:name w:val="7BCBC938EC064185A1E49D97BCBA687A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12">
    <w:name w:val="D8B5BDB16A784390A584F064C2F9153B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12">
    <w:name w:val="ECE9D09B0BBF41E6B3EC08413AD143ED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12">
    <w:name w:val="A69B3D092B8244EBA074483D576BE16912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12">
    <w:name w:val="8694AEFF12B34CB3A465B0D40F27E311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12">
    <w:name w:val="F28AA88D0F2E4A79A1727CE2B47A50E9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12">
    <w:name w:val="A747DBA642F64E2C9284042BCC40D3CB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12">
    <w:name w:val="45DED119298B48509663AAA8EE81FD9C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12">
    <w:name w:val="661B542D99A544C0A681C00353EE80C6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12">
    <w:name w:val="6AAC33E9E49846F2B581CFFC5EC6889D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12">
    <w:name w:val="809FD7B8E6B440BBBAB7CC81BBF80103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12">
    <w:name w:val="B51E4C37DC594DC49464BBCE87EA6418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12">
    <w:name w:val="FB8618AF25494088ADB273E33E6A0387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12">
    <w:name w:val="C90A79AEE198458BA82B8098A14691B2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12">
    <w:name w:val="98BAC1DB009541F19E2359B53E9BD5B1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12">
    <w:name w:val="28E52562F6CE4725AD295B7BAC0E5B9D12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12">
    <w:name w:val="046347BB8D334AF7986BABC03C08204812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9">
    <w:name w:val="EFE625F00D1442DC855883C4AFD167EB9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9">
    <w:name w:val="29C36073041B47A887CFAE79A05136A19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9">
    <w:name w:val="A21CB0C1CD3040FE96B4137A9B614B929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13">
    <w:name w:val="22C3244D7989475B930E2D5F24D19FCA13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13">
    <w:name w:val="B6F2C383A6264AF8B5A7092BC9AD3F811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13">
    <w:name w:val="B686063071F94B0CA6B1492A45C5B222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13">
    <w:name w:val="9C09A44DE7994ED3883A76699F916441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13">
    <w:name w:val="153F3E3F246643EB86C6A313E0A421A9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13">
    <w:name w:val="FB180515D3444FA3959E5B4B137E11C6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13">
    <w:name w:val="0266FAE56D1945D0917F1F3315C2ADEA1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13">
    <w:name w:val="7564FC768E504D62B0E7081A9209A7B1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13">
    <w:name w:val="993E724E3BBA402DB2F1760FCCA4E607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13">
    <w:name w:val="9E62DD825E49422FA35464E5F8398ACB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13">
    <w:name w:val="79F311AE86374BEFA0A6D8956258E37A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13">
    <w:name w:val="7C544A51375E4486A71E6549D05B36ED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13">
    <w:name w:val="302856C8715B43A8A4A434E4FCADF04A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13">
    <w:name w:val="D0E0D200DAE84332A1110594101BCFFC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13">
    <w:name w:val="60A7D69746D5434BB187A3FDA50ED8E1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13">
    <w:name w:val="0A3980F483E745A68E004D8648A3D550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13">
    <w:name w:val="17A74174E08D4C5B84A5B948D9A2323F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13">
    <w:name w:val="C760B7099DF349F0BAFB641A41CA7CF3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13">
    <w:name w:val="47DBCEB8F6A24388819DD110D8CF5E95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13">
    <w:name w:val="5C82DB2D6DA949B782C70BCA5ABFF81A1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13">
    <w:name w:val="0D4FB978FF5C459D8B91BE6308A1983E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13">
    <w:name w:val="0C7DC8CA078B4D33B0B7C6B9004FF19F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13">
    <w:name w:val="F30F7186ACDB44A5B816810F2590EF9F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13">
    <w:name w:val="E1FEC7E0E8094E3480A55298B2B55AF3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13">
    <w:name w:val="AAC032C818774261883E7E2FA5B97F5E1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13">
    <w:name w:val="D5B50B834D434939865C1C2B5F9EEA1C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13">
    <w:name w:val="4A0B05AFD53B4FE8974D47536A7FCA32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13">
    <w:name w:val="CF0F4FCDA8C74B8AB95D2AA96BABC4A4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13">
    <w:name w:val="0AC0E1F1CF024A2F9C85652203FC5D0E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13">
    <w:name w:val="A13EF39FBA104F929CD1AFCE18C198C1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13">
    <w:name w:val="0B6A1C5589744123BDA7AAB898933882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13">
    <w:name w:val="F81EA1E4BEFE434986BC1A83A602EAD8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13">
    <w:name w:val="57E1408396D44095AC4208E1B46E6E6D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13">
    <w:name w:val="4874FCF3925B40709105A239891B9529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13">
    <w:name w:val="EAF96CBB0A0D428F8C16F1BFFCD9BC2A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13">
    <w:name w:val="4D5F63E99A264CA2ACCEDCBA4B4602A4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13">
    <w:name w:val="2D8326B991AC49BF8FD4BA7EE93A5C3C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13">
    <w:name w:val="322C52009DEA4A85B9E436CF820847861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13">
    <w:name w:val="C50B6D20552B41E4BE3685F20D0CD65E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13">
    <w:name w:val="7BCBC938EC064185A1E49D97BCBA687A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13">
    <w:name w:val="D8B5BDB16A784390A584F064C2F9153B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13">
    <w:name w:val="ECE9D09B0BBF41E6B3EC08413AD143ED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13">
    <w:name w:val="A69B3D092B8244EBA074483D576BE1691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13">
    <w:name w:val="8694AEFF12B34CB3A465B0D40F27E311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13">
    <w:name w:val="F28AA88D0F2E4A79A1727CE2B47A50E9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13">
    <w:name w:val="A747DBA642F64E2C9284042BCC40D3CB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13">
    <w:name w:val="45DED119298B48509663AAA8EE81FD9C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13">
    <w:name w:val="661B542D99A544C0A681C00353EE80C6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13">
    <w:name w:val="6AAC33E9E49846F2B581CFFC5EC6889D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13">
    <w:name w:val="809FD7B8E6B440BBBAB7CC81BBF80103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13">
    <w:name w:val="B51E4C37DC594DC49464BBCE87EA6418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13">
    <w:name w:val="FB8618AF25494088ADB273E33E6A0387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13">
    <w:name w:val="C90A79AEE198458BA82B8098A14691B2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13">
    <w:name w:val="98BAC1DB009541F19E2359B53E9BD5B1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13">
    <w:name w:val="28E52562F6CE4725AD295B7BAC0E5B9D13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13">
    <w:name w:val="046347BB8D334AF7986BABC03C0820481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10">
    <w:name w:val="EFE625F00D1442DC855883C4AFD167EB10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10">
    <w:name w:val="29C36073041B47A887CFAE79A05136A110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10">
    <w:name w:val="A21CB0C1CD3040FE96B4137A9B614B9210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14">
    <w:name w:val="22C3244D7989475B930E2D5F24D19FCA14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14">
    <w:name w:val="B6F2C383A6264AF8B5A7092BC9AD3F811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14">
    <w:name w:val="B686063071F94B0CA6B1492A45C5B222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14">
    <w:name w:val="9C09A44DE7994ED3883A76699F916441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14">
    <w:name w:val="153F3E3F246643EB86C6A313E0A421A9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14">
    <w:name w:val="FB180515D3444FA3959E5B4B137E11C6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14">
    <w:name w:val="0266FAE56D1945D0917F1F3315C2ADEA1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14">
    <w:name w:val="7564FC768E504D62B0E7081A9209A7B1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14">
    <w:name w:val="993E724E3BBA402DB2F1760FCCA4E607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14">
    <w:name w:val="9E62DD825E49422FA35464E5F8398ACB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14">
    <w:name w:val="79F311AE86374BEFA0A6D8956258E37A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14">
    <w:name w:val="7C544A51375E4486A71E6549D05B36ED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14">
    <w:name w:val="302856C8715B43A8A4A434E4FCADF04A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14">
    <w:name w:val="D0E0D200DAE84332A1110594101BCFFC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14">
    <w:name w:val="60A7D69746D5434BB187A3FDA50ED8E1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14">
    <w:name w:val="0A3980F483E745A68E004D8648A3D550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14">
    <w:name w:val="17A74174E08D4C5B84A5B948D9A2323F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14">
    <w:name w:val="C760B7099DF349F0BAFB641A41CA7CF3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14">
    <w:name w:val="47DBCEB8F6A24388819DD110D8CF5E95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14">
    <w:name w:val="5C82DB2D6DA949B782C70BCA5ABFF81A1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14">
    <w:name w:val="0D4FB978FF5C459D8B91BE6308A1983E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14">
    <w:name w:val="0C7DC8CA078B4D33B0B7C6B9004FF19F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14">
    <w:name w:val="F30F7186ACDB44A5B816810F2590EF9F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14">
    <w:name w:val="E1FEC7E0E8094E3480A55298B2B55AF3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14">
    <w:name w:val="AAC032C818774261883E7E2FA5B97F5E1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14">
    <w:name w:val="D5B50B834D434939865C1C2B5F9EEA1C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14">
    <w:name w:val="4A0B05AFD53B4FE8974D47536A7FCA32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14">
    <w:name w:val="CF0F4FCDA8C74B8AB95D2AA96BABC4A4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14">
    <w:name w:val="0AC0E1F1CF024A2F9C85652203FC5D0E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14">
    <w:name w:val="A13EF39FBA104F929CD1AFCE18C198C1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14">
    <w:name w:val="0B6A1C5589744123BDA7AAB898933882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14">
    <w:name w:val="F81EA1E4BEFE434986BC1A83A602EAD8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14">
    <w:name w:val="57E1408396D44095AC4208E1B46E6E6D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14">
    <w:name w:val="4874FCF3925B40709105A239891B9529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14">
    <w:name w:val="EAF96CBB0A0D428F8C16F1BFFCD9BC2A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14">
    <w:name w:val="4D5F63E99A264CA2ACCEDCBA4B4602A4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14">
    <w:name w:val="2D8326B991AC49BF8FD4BA7EE93A5C3C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14">
    <w:name w:val="322C52009DEA4A85B9E436CF820847861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14">
    <w:name w:val="C50B6D20552B41E4BE3685F20D0CD65E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14">
    <w:name w:val="7BCBC938EC064185A1E49D97BCBA687A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14">
    <w:name w:val="D8B5BDB16A784390A584F064C2F9153B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14">
    <w:name w:val="ECE9D09B0BBF41E6B3EC08413AD143ED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14">
    <w:name w:val="A69B3D092B8244EBA074483D576BE1691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14">
    <w:name w:val="8694AEFF12B34CB3A465B0D40F27E311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14">
    <w:name w:val="F28AA88D0F2E4A79A1727CE2B47A50E9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14">
    <w:name w:val="A747DBA642F64E2C9284042BCC40D3CB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14">
    <w:name w:val="45DED119298B48509663AAA8EE81FD9C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14">
    <w:name w:val="661B542D99A544C0A681C00353EE80C6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14">
    <w:name w:val="6AAC33E9E49846F2B581CFFC5EC6889D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14">
    <w:name w:val="809FD7B8E6B440BBBAB7CC81BBF80103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14">
    <w:name w:val="B51E4C37DC594DC49464BBCE87EA6418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14">
    <w:name w:val="FB8618AF25494088ADB273E33E6A0387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14">
    <w:name w:val="C90A79AEE198458BA82B8098A14691B2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14">
    <w:name w:val="98BAC1DB009541F19E2359B53E9BD5B1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14">
    <w:name w:val="28E52562F6CE4725AD295B7BAC0E5B9D14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14">
    <w:name w:val="046347BB8D334AF7986BABC03C0820481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11">
    <w:name w:val="EFE625F00D1442DC855883C4AFD167EB11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11">
    <w:name w:val="29C36073041B47A887CFAE79A05136A111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11">
    <w:name w:val="A21CB0C1CD3040FE96B4137A9B614B9211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15">
    <w:name w:val="22C3244D7989475B930E2D5F24D19FCA15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15">
    <w:name w:val="B6F2C383A6264AF8B5A7092BC9AD3F811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15">
    <w:name w:val="B686063071F94B0CA6B1492A45C5B222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15">
    <w:name w:val="9C09A44DE7994ED3883A76699F916441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15">
    <w:name w:val="153F3E3F246643EB86C6A313E0A421A9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15">
    <w:name w:val="FB180515D3444FA3959E5B4B137E11C6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15">
    <w:name w:val="0266FAE56D1945D0917F1F3315C2ADEA1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15">
    <w:name w:val="7564FC768E504D62B0E7081A9209A7B1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15">
    <w:name w:val="993E724E3BBA402DB2F1760FCCA4E607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15">
    <w:name w:val="9E62DD825E49422FA35464E5F8398ACB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15">
    <w:name w:val="79F311AE86374BEFA0A6D8956258E37A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15">
    <w:name w:val="7C544A51375E4486A71E6549D05B36ED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15">
    <w:name w:val="302856C8715B43A8A4A434E4FCADF04A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15">
    <w:name w:val="D0E0D200DAE84332A1110594101BCFFC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15">
    <w:name w:val="60A7D69746D5434BB187A3FDA50ED8E1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15">
    <w:name w:val="0A3980F483E745A68E004D8648A3D550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15">
    <w:name w:val="17A74174E08D4C5B84A5B948D9A2323F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15">
    <w:name w:val="C760B7099DF349F0BAFB641A41CA7CF3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15">
    <w:name w:val="47DBCEB8F6A24388819DD110D8CF5E95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15">
    <w:name w:val="5C82DB2D6DA949B782C70BCA5ABFF81A1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15">
    <w:name w:val="0D4FB978FF5C459D8B91BE6308A1983E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15">
    <w:name w:val="0C7DC8CA078B4D33B0B7C6B9004FF19F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15">
    <w:name w:val="F30F7186ACDB44A5B816810F2590EF9F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15">
    <w:name w:val="E1FEC7E0E8094E3480A55298B2B55AF3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15">
    <w:name w:val="AAC032C818774261883E7E2FA5B97F5E1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15">
    <w:name w:val="D5B50B834D434939865C1C2B5F9EEA1C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15">
    <w:name w:val="4A0B05AFD53B4FE8974D47536A7FCA32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15">
    <w:name w:val="CF0F4FCDA8C74B8AB95D2AA96BABC4A4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15">
    <w:name w:val="0AC0E1F1CF024A2F9C85652203FC5D0E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15">
    <w:name w:val="A13EF39FBA104F929CD1AFCE18C198C1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15">
    <w:name w:val="0B6A1C5589744123BDA7AAB898933882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15">
    <w:name w:val="F81EA1E4BEFE434986BC1A83A602EAD8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15">
    <w:name w:val="57E1408396D44095AC4208E1B46E6E6D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15">
    <w:name w:val="4874FCF3925B40709105A239891B9529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15">
    <w:name w:val="EAF96CBB0A0D428F8C16F1BFFCD9BC2A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15">
    <w:name w:val="4D5F63E99A264CA2ACCEDCBA4B4602A4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15">
    <w:name w:val="2D8326B991AC49BF8FD4BA7EE93A5C3C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15">
    <w:name w:val="322C52009DEA4A85B9E436CF820847861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15">
    <w:name w:val="C50B6D20552B41E4BE3685F20D0CD65E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15">
    <w:name w:val="7BCBC938EC064185A1E49D97BCBA687A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15">
    <w:name w:val="D8B5BDB16A784390A584F064C2F9153B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15">
    <w:name w:val="ECE9D09B0BBF41E6B3EC08413AD143ED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15">
    <w:name w:val="A69B3D092B8244EBA074483D576BE1691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15">
    <w:name w:val="8694AEFF12B34CB3A465B0D40F27E311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15">
    <w:name w:val="F28AA88D0F2E4A79A1727CE2B47A50E9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15">
    <w:name w:val="A747DBA642F64E2C9284042BCC40D3CB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15">
    <w:name w:val="45DED119298B48509663AAA8EE81FD9C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15">
    <w:name w:val="661B542D99A544C0A681C00353EE80C6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15">
    <w:name w:val="6AAC33E9E49846F2B581CFFC5EC6889D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15">
    <w:name w:val="809FD7B8E6B440BBBAB7CC81BBF80103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15">
    <w:name w:val="B51E4C37DC594DC49464BBCE87EA6418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15">
    <w:name w:val="FB8618AF25494088ADB273E33E6A0387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15">
    <w:name w:val="C90A79AEE198458BA82B8098A14691B2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15">
    <w:name w:val="98BAC1DB009541F19E2359B53E9BD5B1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15">
    <w:name w:val="28E52562F6CE4725AD295B7BAC0E5B9D15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15">
    <w:name w:val="046347BB8D334AF7986BABC03C0820481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12">
    <w:name w:val="EFE625F00D1442DC855883C4AFD167EB12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12">
    <w:name w:val="29C36073041B47A887CFAE79A05136A112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12">
    <w:name w:val="A21CB0C1CD3040FE96B4137A9B614B9212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16">
    <w:name w:val="22C3244D7989475B930E2D5F24D19FCA16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16">
    <w:name w:val="B6F2C383A6264AF8B5A7092BC9AD3F811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16">
    <w:name w:val="B686063071F94B0CA6B1492A45C5B222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16">
    <w:name w:val="9C09A44DE7994ED3883A76699F916441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16">
    <w:name w:val="153F3E3F246643EB86C6A313E0A421A9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16">
    <w:name w:val="FB180515D3444FA3959E5B4B137E11C6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16">
    <w:name w:val="0266FAE56D1945D0917F1F3315C2ADEA1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16">
    <w:name w:val="7564FC768E504D62B0E7081A9209A7B1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16">
    <w:name w:val="993E724E3BBA402DB2F1760FCCA4E607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16">
    <w:name w:val="9E62DD825E49422FA35464E5F8398ACB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16">
    <w:name w:val="79F311AE86374BEFA0A6D8956258E37A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16">
    <w:name w:val="7C544A51375E4486A71E6549D05B36ED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16">
    <w:name w:val="302856C8715B43A8A4A434E4FCADF04A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16">
    <w:name w:val="D0E0D200DAE84332A1110594101BCFFC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16">
    <w:name w:val="60A7D69746D5434BB187A3FDA50ED8E1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16">
    <w:name w:val="0A3980F483E745A68E004D8648A3D550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16">
    <w:name w:val="17A74174E08D4C5B84A5B948D9A2323F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16">
    <w:name w:val="C760B7099DF349F0BAFB641A41CA7CF3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16">
    <w:name w:val="47DBCEB8F6A24388819DD110D8CF5E95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16">
    <w:name w:val="5C82DB2D6DA949B782C70BCA5ABFF81A1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16">
    <w:name w:val="0D4FB978FF5C459D8B91BE6308A1983E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16">
    <w:name w:val="0C7DC8CA078B4D33B0B7C6B9004FF19F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16">
    <w:name w:val="F30F7186ACDB44A5B816810F2590EF9F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16">
    <w:name w:val="E1FEC7E0E8094E3480A55298B2B55AF3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16">
    <w:name w:val="AAC032C818774261883E7E2FA5B97F5E1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16">
    <w:name w:val="D5B50B834D434939865C1C2B5F9EEA1C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16">
    <w:name w:val="4A0B05AFD53B4FE8974D47536A7FCA32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16">
    <w:name w:val="CF0F4FCDA8C74B8AB95D2AA96BABC4A4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16">
    <w:name w:val="0AC0E1F1CF024A2F9C85652203FC5D0E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16">
    <w:name w:val="A13EF39FBA104F929CD1AFCE18C198C1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16">
    <w:name w:val="0B6A1C5589744123BDA7AAB898933882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16">
    <w:name w:val="F81EA1E4BEFE434986BC1A83A602EAD8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16">
    <w:name w:val="57E1408396D44095AC4208E1B46E6E6D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16">
    <w:name w:val="4874FCF3925B40709105A239891B9529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16">
    <w:name w:val="EAF96CBB0A0D428F8C16F1BFFCD9BC2A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16">
    <w:name w:val="4D5F63E99A264CA2ACCEDCBA4B4602A4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16">
    <w:name w:val="2D8326B991AC49BF8FD4BA7EE93A5C3C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16">
    <w:name w:val="322C52009DEA4A85B9E436CF820847861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16">
    <w:name w:val="C50B6D20552B41E4BE3685F20D0CD65E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16">
    <w:name w:val="7BCBC938EC064185A1E49D97BCBA687A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16">
    <w:name w:val="D8B5BDB16A784390A584F064C2F9153B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16">
    <w:name w:val="ECE9D09B0BBF41E6B3EC08413AD143ED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16">
    <w:name w:val="A69B3D092B8244EBA074483D576BE1691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16">
    <w:name w:val="8694AEFF12B34CB3A465B0D40F27E311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16">
    <w:name w:val="F28AA88D0F2E4A79A1727CE2B47A50E9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16">
    <w:name w:val="A747DBA642F64E2C9284042BCC40D3CB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16">
    <w:name w:val="45DED119298B48509663AAA8EE81FD9C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16">
    <w:name w:val="661B542D99A544C0A681C00353EE80C6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16">
    <w:name w:val="6AAC33E9E49846F2B581CFFC5EC6889D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16">
    <w:name w:val="809FD7B8E6B440BBBAB7CC81BBF80103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16">
    <w:name w:val="B51E4C37DC594DC49464BBCE87EA6418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16">
    <w:name w:val="FB8618AF25494088ADB273E33E6A0387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16">
    <w:name w:val="C90A79AEE198458BA82B8098A14691B2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16">
    <w:name w:val="98BAC1DB009541F19E2359B53E9BD5B1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16">
    <w:name w:val="28E52562F6CE4725AD295B7BAC0E5B9D16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16">
    <w:name w:val="046347BB8D334AF7986BABC03C08204816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13">
    <w:name w:val="EFE625F00D1442DC855883C4AFD167EB13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13">
    <w:name w:val="29C36073041B47A887CFAE79A05136A113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13">
    <w:name w:val="A21CB0C1CD3040FE96B4137A9B614B9213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17">
    <w:name w:val="22C3244D7989475B930E2D5F24D19FCA17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17">
    <w:name w:val="B6F2C383A6264AF8B5A7092BC9AD3F811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17">
    <w:name w:val="B686063071F94B0CA6B1492A45C5B222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17">
    <w:name w:val="9C09A44DE7994ED3883A76699F916441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17">
    <w:name w:val="153F3E3F246643EB86C6A313E0A421A9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17">
    <w:name w:val="FB180515D3444FA3959E5B4B137E11C6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17">
    <w:name w:val="0266FAE56D1945D0917F1F3315C2ADEA1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17">
    <w:name w:val="7564FC768E504D62B0E7081A9209A7B1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17">
    <w:name w:val="993E724E3BBA402DB2F1760FCCA4E607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17">
    <w:name w:val="9E62DD825E49422FA35464E5F8398ACB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17">
    <w:name w:val="79F311AE86374BEFA0A6D8956258E37A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17">
    <w:name w:val="7C544A51375E4486A71E6549D05B36ED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17">
    <w:name w:val="302856C8715B43A8A4A434E4FCADF04A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17">
    <w:name w:val="D0E0D200DAE84332A1110594101BCFFC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17">
    <w:name w:val="60A7D69746D5434BB187A3FDA50ED8E1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17">
    <w:name w:val="0A3980F483E745A68E004D8648A3D550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17">
    <w:name w:val="17A74174E08D4C5B84A5B948D9A2323F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17">
    <w:name w:val="C760B7099DF349F0BAFB641A41CA7CF3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17">
    <w:name w:val="47DBCEB8F6A24388819DD110D8CF5E95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17">
    <w:name w:val="5C82DB2D6DA949B782C70BCA5ABFF81A1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17">
    <w:name w:val="0D4FB978FF5C459D8B91BE6308A1983E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17">
    <w:name w:val="0C7DC8CA078B4D33B0B7C6B9004FF19F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17">
    <w:name w:val="F30F7186ACDB44A5B816810F2590EF9F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17">
    <w:name w:val="E1FEC7E0E8094E3480A55298B2B55AF3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17">
    <w:name w:val="AAC032C818774261883E7E2FA5B97F5E1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17">
    <w:name w:val="D5B50B834D434939865C1C2B5F9EEA1C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17">
    <w:name w:val="4A0B05AFD53B4FE8974D47536A7FCA32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17">
    <w:name w:val="CF0F4FCDA8C74B8AB95D2AA96BABC4A4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17">
    <w:name w:val="0AC0E1F1CF024A2F9C85652203FC5D0E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17">
    <w:name w:val="A13EF39FBA104F929CD1AFCE18C198C1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17">
    <w:name w:val="0B6A1C5589744123BDA7AAB898933882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17">
    <w:name w:val="F81EA1E4BEFE434986BC1A83A602EAD8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17">
    <w:name w:val="57E1408396D44095AC4208E1B46E6E6D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17">
    <w:name w:val="4874FCF3925B40709105A239891B9529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17">
    <w:name w:val="EAF96CBB0A0D428F8C16F1BFFCD9BC2A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17">
    <w:name w:val="4D5F63E99A264CA2ACCEDCBA4B4602A4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17">
    <w:name w:val="2D8326B991AC49BF8FD4BA7EE93A5C3C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17">
    <w:name w:val="322C52009DEA4A85B9E436CF820847861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17">
    <w:name w:val="C50B6D20552B41E4BE3685F20D0CD65E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17">
    <w:name w:val="7BCBC938EC064185A1E49D97BCBA687A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17">
    <w:name w:val="D8B5BDB16A784390A584F064C2F9153B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17">
    <w:name w:val="ECE9D09B0BBF41E6B3EC08413AD143ED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17">
    <w:name w:val="A69B3D092B8244EBA074483D576BE1691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17">
    <w:name w:val="8694AEFF12B34CB3A465B0D40F27E311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17">
    <w:name w:val="F28AA88D0F2E4A79A1727CE2B47A50E9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17">
    <w:name w:val="A747DBA642F64E2C9284042BCC40D3CB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17">
    <w:name w:val="45DED119298B48509663AAA8EE81FD9C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17">
    <w:name w:val="661B542D99A544C0A681C00353EE80C6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17">
    <w:name w:val="6AAC33E9E49846F2B581CFFC5EC6889D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17">
    <w:name w:val="809FD7B8E6B440BBBAB7CC81BBF80103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17">
    <w:name w:val="B51E4C37DC594DC49464BBCE87EA6418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17">
    <w:name w:val="FB8618AF25494088ADB273E33E6A0387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17">
    <w:name w:val="C90A79AEE198458BA82B8098A14691B2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17">
    <w:name w:val="98BAC1DB009541F19E2359B53E9BD5B1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17">
    <w:name w:val="28E52562F6CE4725AD295B7BAC0E5B9D17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17">
    <w:name w:val="046347BB8D334AF7986BABC03C08204817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14">
    <w:name w:val="EFE625F00D1442DC855883C4AFD167EB14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14">
    <w:name w:val="29C36073041B47A887CFAE79A05136A114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14">
    <w:name w:val="A21CB0C1CD3040FE96B4137A9B614B9214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18">
    <w:name w:val="22C3244D7989475B930E2D5F24D19FCA18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18">
    <w:name w:val="B6F2C383A6264AF8B5A7092BC9AD3F811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18">
    <w:name w:val="B686063071F94B0CA6B1492A45C5B222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18">
    <w:name w:val="9C09A44DE7994ED3883A76699F916441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18">
    <w:name w:val="153F3E3F246643EB86C6A313E0A421A9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18">
    <w:name w:val="FB180515D3444FA3959E5B4B137E11C6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18">
    <w:name w:val="0266FAE56D1945D0917F1F3315C2ADEA1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18">
    <w:name w:val="7564FC768E504D62B0E7081A9209A7B1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18">
    <w:name w:val="993E724E3BBA402DB2F1760FCCA4E607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18">
    <w:name w:val="9E62DD825E49422FA35464E5F8398ACB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18">
    <w:name w:val="79F311AE86374BEFA0A6D8956258E37A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18">
    <w:name w:val="7C544A51375E4486A71E6549D05B36ED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18">
    <w:name w:val="302856C8715B43A8A4A434E4FCADF04A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18">
    <w:name w:val="D0E0D200DAE84332A1110594101BCFFC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18">
    <w:name w:val="60A7D69746D5434BB187A3FDA50ED8E1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18">
    <w:name w:val="0A3980F483E745A68E004D8648A3D550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18">
    <w:name w:val="17A74174E08D4C5B84A5B948D9A2323F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18">
    <w:name w:val="C760B7099DF349F0BAFB641A41CA7CF3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18">
    <w:name w:val="47DBCEB8F6A24388819DD110D8CF5E95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18">
    <w:name w:val="5C82DB2D6DA949B782C70BCA5ABFF81A1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18">
    <w:name w:val="0D4FB978FF5C459D8B91BE6308A1983E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18">
    <w:name w:val="0C7DC8CA078B4D33B0B7C6B9004FF19F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18">
    <w:name w:val="F30F7186ACDB44A5B816810F2590EF9F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18">
    <w:name w:val="E1FEC7E0E8094E3480A55298B2B55AF3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18">
    <w:name w:val="AAC032C818774261883E7E2FA5B97F5E1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18">
    <w:name w:val="D5B50B834D434939865C1C2B5F9EEA1C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18">
    <w:name w:val="4A0B05AFD53B4FE8974D47536A7FCA32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18">
    <w:name w:val="CF0F4FCDA8C74B8AB95D2AA96BABC4A4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18">
    <w:name w:val="0AC0E1F1CF024A2F9C85652203FC5D0E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18">
    <w:name w:val="A13EF39FBA104F929CD1AFCE18C198C1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18">
    <w:name w:val="0B6A1C5589744123BDA7AAB898933882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18">
    <w:name w:val="F81EA1E4BEFE434986BC1A83A602EAD8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18">
    <w:name w:val="57E1408396D44095AC4208E1B46E6E6D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18">
    <w:name w:val="4874FCF3925B40709105A239891B9529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18">
    <w:name w:val="EAF96CBB0A0D428F8C16F1BFFCD9BC2A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18">
    <w:name w:val="4D5F63E99A264CA2ACCEDCBA4B4602A4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18">
    <w:name w:val="2D8326B991AC49BF8FD4BA7EE93A5C3C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18">
    <w:name w:val="322C52009DEA4A85B9E436CF820847861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18">
    <w:name w:val="C50B6D20552B41E4BE3685F20D0CD65E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18">
    <w:name w:val="7BCBC938EC064185A1E49D97BCBA687A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18">
    <w:name w:val="D8B5BDB16A784390A584F064C2F9153B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18">
    <w:name w:val="ECE9D09B0BBF41E6B3EC08413AD143ED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18">
    <w:name w:val="A69B3D092B8244EBA074483D576BE1691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18">
    <w:name w:val="8694AEFF12B34CB3A465B0D40F27E311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18">
    <w:name w:val="F28AA88D0F2E4A79A1727CE2B47A50E9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18">
    <w:name w:val="A747DBA642F64E2C9284042BCC40D3CB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18">
    <w:name w:val="45DED119298B48509663AAA8EE81FD9C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18">
    <w:name w:val="661B542D99A544C0A681C00353EE80C6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18">
    <w:name w:val="6AAC33E9E49846F2B581CFFC5EC6889D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18">
    <w:name w:val="809FD7B8E6B440BBBAB7CC81BBF80103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18">
    <w:name w:val="B51E4C37DC594DC49464BBCE87EA6418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18">
    <w:name w:val="FB8618AF25494088ADB273E33E6A0387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18">
    <w:name w:val="C90A79AEE198458BA82B8098A14691B2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18">
    <w:name w:val="98BAC1DB009541F19E2359B53E9BD5B1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18">
    <w:name w:val="28E52562F6CE4725AD295B7BAC0E5B9D18"/>
    <w:rsid w:val="00ED6087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18">
    <w:name w:val="046347BB8D334AF7986BABC03C08204818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EFE625F00D1442DC855883C4AFD167EB15">
    <w:name w:val="EFE625F00D1442DC855883C4AFD167EB15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9C36073041B47A887CFAE79A05136A115">
    <w:name w:val="29C36073041B47A887CFAE79A05136A115"/>
    <w:rsid w:val="00ED6087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21CB0C1CD3040FE96B4137A9B614B9215">
    <w:name w:val="A21CB0C1CD3040FE96B4137A9B614B9215"/>
    <w:rsid w:val="00ED6087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19">
    <w:name w:val="22C3244D7989475B930E2D5F24D19FCA19"/>
    <w:rsid w:val="00F550BB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19">
    <w:name w:val="B6F2C383A6264AF8B5A7092BC9AD3F8119"/>
    <w:rsid w:val="00F550BB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19">
    <w:name w:val="B686063071F94B0CA6B1492A45C5B222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09A44DE7994ED3883A76699F91644119">
    <w:name w:val="9C09A44DE7994ED3883A76699F916441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F3E3F246643EB86C6A313E0A421A919">
    <w:name w:val="153F3E3F246643EB86C6A313E0A421A9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180515D3444FA3959E5B4B137E11C619">
    <w:name w:val="FB180515D3444FA3959E5B4B137E11C6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19">
    <w:name w:val="0266FAE56D1945D0917F1F3315C2ADEA19"/>
    <w:rsid w:val="00F550BB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19">
    <w:name w:val="7564FC768E504D62B0E7081A9209A7B1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93E724E3BBA402DB2F1760FCCA4E60719">
    <w:name w:val="993E724E3BBA402DB2F1760FCCA4E607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E62DD825E49422FA35464E5F8398ACB19">
    <w:name w:val="9E62DD825E49422FA35464E5F8398ACB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9F311AE86374BEFA0A6D8956258E37A19">
    <w:name w:val="79F311AE86374BEFA0A6D8956258E37A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19">
    <w:name w:val="7C544A51375E4486A71E6549D05B36ED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02856C8715B43A8A4A434E4FCADF04A19">
    <w:name w:val="302856C8715B43A8A4A434E4FCADF04A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E0D200DAE84332A1110594101BCFFC19">
    <w:name w:val="D0E0D200DAE84332A1110594101BCFFC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0A7D69746D5434BB187A3FDA50ED8E119">
    <w:name w:val="60A7D69746D5434BB187A3FDA50ED8E1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19">
    <w:name w:val="0A3980F483E745A68E004D8648A3D550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7A74174E08D4C5B84A5B948D9A2323F19">
    <w:name w:val="17A74174E08D4C5B84A5B948D9A2323F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760B7099DF349F0BAFB641A41CA7CF319">
    <w:name w:val="C760B7099DF349F0BAFB641A41CA7CF3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7DBCEB8F6A24388819DD110D8CF5E9519">
    <w:name w:val="47DBCEB8F6A24388819DD110D8CF5E95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19">
    <w:name w:val="5C82DB2D6DA949B782C70BCA5ABFF81A19"/>
    <w:rsid w:val="00F550BB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19">
    <w:name w:val="0D4FB978FF5C459D8B91BE6308A1983E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C7DC8CA078B4D33B0B7C6B9004FF19F19">
    <w:name w:val="0C7DC8CA078B4D33B0B7C6B9004FF19F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30F7186ACDB44A5B816810F2590EF9F19">
    <w:name w:val="F30F7186ACDB44A5B816810F2590EF9F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1FEC7E0E8094E3480A55298B2B55AF319">
    <w:name w:val="E1FEC7E0E8094E3480A55298B2B55AF3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19">
    <w:name w:val="AAC032C818774261883E7E2FA5B97F5E19"/>
    <w:rsid w:val="00F550BB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19">
    <w:name w:val="D5B50B834D434939865C1C2B5F9EEA1C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A0B05AFD53B4FE8974D47536A7FCA3219">
    <w:name w:val="4A0B05AFD53B4FE8974D47536A7FCA32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F0F4FCDA8C74B8AB95D2AA96BABC4A419">
    <w:name w:val="CF0F4FCDA8C74B8AB95D2AA96BABC4A4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C0E1F1CF024A2F9C85652203FC5D0E19">
    <w:name w:val="0AC0E1F1CF024A2F9C85652203FC5D0E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19">
    <w:name w:val="A13EF39FBA104F929CD1AFCE18C198C1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B6A1C5589744123BDA7AAB89893388219">
    <w:name w:val="0B6A1C5589744123BDA7AAB898933882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81EA1E4BEFE434986BC1A83A602EAD819">
    <w:name w:val="F81EA1E4BEFE434986BC1A83A602EAD8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7E1408396D44095AC4208E1B46E6E6D19">
    <w:name w:val="57E1408396D44095AC4208E1B46E6E6D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19">
    <w:name w:val="4874FCF3925B40709105A239891B9529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AF96CBB0A0D428F8C16F1BFFCD9BC2A19">
    <w:name w:val="EAF96CBB0A0D428F8C16F1BFFCD9BC2A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5F63E99A264CA2ACCEDCBA4B4602A419">
    <w:name w:val="4D5F63E99A264CA2ACCEDCBA4B4602A4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D8326B991AC49BF8FD4BA7EE93A5C3C19">
    <w:name w:val="2D8326B991AC49BF8FD4BA7EE93A5C3C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19">
    <w:name w:val="322C52009DEA4A85B9E436CF8208478619"/>
    <w:rsid w:val="00F550BB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19">
    <w:name w:val="C50B6D20552B41E4BE3685F20D0CD65E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BCBC938EC064185A1E49D97BCBA687A19">
    <w:name w:val="7BCBC938EC064185A1E49D97BCBA687A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B5BDB16A784390A584F064C2F9153B19">
    <w:name w:val="D8B5BDB16A784390A584F064C2F9153B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CE9D09B0BBF41E6B3EC08413AD143ED19">
    <w:name w:val="ECE9D09B0BBF41E6B3EC08413AD143ED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19">
    <w:name w:val="A69B3D092B8244EBA074483D576BE16919"/>
    <w:rsid w:val="00F550BB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19">
    <w:name w:val="8694AEFF12B34CB3A465B0D40F27E311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28AA88D0F2E4A79A1727CE2B47A50E919">
    <w:name w:val="F28AA88D0F2E4A79A1727CE2B47A50E9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747DBA642F64E2C9284042BCC40D3CB19">
    <w:name w:val="A747DBA642F64E2C9284042BCC40D3CB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5DED119298B48509663AAA8EE81FD9C19">
    <w:name w:val="45DED119298B48509663AAA8EE81FD9C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19">
    <w:name w:val="661B542D99A544C0A681C00353EE80C6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AAC33E9E49846F2B581CFFC5EC6889D19">
    <w:name w:val="6AAC33E9E49846F2B581CFFC5EC6889D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09FD7B8E6B440BBBAB7CC81BBF8010319">
    <w:name w:val="809FD7B8E6B440BBBAB7CC81BBF80103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51E4C37DC594DC49464BBCE87EA641819">
    <w:name w:val="B51E4C37DC594DC49464BBCE87EA6418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19">
    <w:name w:val="FB8618AF25494088ADB273E33E6A0387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90A79AEE198458BA82B8098A14691B219">
    <w:name w:val="C90A79AEE198458BA82B8098A14691B2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8BAC1DB009541F19E2359B53E9BD5B119">
    <w:name w:val="98BAC1DB009541F19E2359B53E9BD5B1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8E52562F6CE4725AD295B7BAC0E5B9D19">
    <w:name w:val="28E52562F6CE4725AD295B7BAC0E5B9D19"/>
    <w:rsid w:val="00F550BB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19">
    <w:name w:val="046347BB8D334AF7986BABC03C08204819"/>
    <w:rsid w:val="00F550BB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D97D8CDCF7645FBACDD166CCA563835">
    <w:name w:val="8D97D8CDCF7645FBACDD166CCA563835"/>
    <w:rsid w:val="00F550BB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0251D422C5F748CB8593DE84804E4701">
    <w:name w:val="0251D422C5F748CB8593DE84804E4701"/>
    <w:rsid w:val="00F550BB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CB66C59FB7E4926891663BFFDA8298D">
    <w:name w:val="ACB66C59FB7E4926891663BFFDA8298D"/>
    <w:rsid w:val="00F550BB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4B6560950CE4AA49F273DB02930064A1">
    <w:name w:val="44B6560950CE4AA49F273DB02930064A1"/>
    <w:rsid w:val="005E320A"/>
    <w:pPr>
      <w:framePr w:hSpace="180" w:wrap="around" w:vAnchor="text" w:hAnchor="text" w:x="-40" w:y="609"/>
      <w:spacing w:after="0" w:line="240" w:lineRule="auto"/>
      <w:ind w:firstLine="288"/>
    </w:pPr>
    <w:rPr>
      <w:rFonts w:asciiTheme="majorHAnsi" w:eastAsia="Times New Roman" w:hAnsiTheme="majorHAnsi" w:cs="Arial"/>
      <w:b/>
      <w:color w:val="000000" w:themeColor="text1"/>
      <w:spacing w:val="20"/>
      <w:sz w:val="52"/>
      <w:szCs w:val="16"/>
    </w:rPr>
  </w:style>
  <w:style w:type="paragraph" w:customStyle="1" w:styleId="Tekstnotities">
    <w:name w:val="Tekst notities"/>
    <w:link w:val="TekensvoorTekstnotities"/>
    <w:qFormat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character" w:customStyle="1" w:styleId="TekensvoorTekstnotities">
    <w:name w:val="Tekens voor Tekst notities"/>
    <w:basedOn w:val="Standaardalinea-lettertype"/>
    <w:link w:val="Tekstnotities"/>
    <w:rsid w:val="006F6575"/>
    <w:rPr>
      <w:color w:val="0D0D0D" w:themeColor="text1" w:themeTint="F2"/>
      <w:sz w:val="28"/>
      <w:szCs w:val="24"/>
      <w:lang w:bidi="en-US"/>
    </w:rPr>
  </w:style>
  <w:style w:type="paragraph" w:customStyle="1" w:styleId="22C3244D7989475B930E2D5F24D19FCA20">
    <w:name w:val="22C3244D7989475B930E2D5F24D19FCA20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Naam">
    <w:name w:val="Naam"/>
    <w:basedOn w:val="Standaard"/>
    <w:link w:val="Tekensvoornaam"/>
    <w:qFormat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character" w:customStyle="1" w:styleId="Tekensvoornaam">
    <w:name w:val="Tekens voor naam"/>
    <w:basedOn w:val="Standaardalinea-lettertype"/>
    <w:link w:val="Naam"/>
    <w:rsid w:val="006F6575"/>
    <w:rPr>
      <w:rFonts w:eastAsia="Times New Roman" w:cs="Arial"/>
      <w:b/>
      <w:color w:val="000000" w:themeColor="text1"/>
      <w:sz w:val="32"/>
      <w:szCs w:val="32"/>
    </w:rPr>
  </w:style>
  <w:style w:type="paragraph" w:customStyle="1" w:styleId="B6F2C383A6264AF8B5A7092BC9AD3F8120">
    <w:name w:val="B6F2C383A6264AF8B5A7092BC9AD3F8120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20">
    <w:name w:val="B686063071F94B0CA6B1492A45C5B222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F4E361AF5044D985ABE328BC15FDB11">
    <w:name w:val="52F4E361AF5044D985ABE328BC15FDB1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9C09A44DE7994ED3883A76699F91644120">
    <w:name w:val="9C09A44DE7994ED3883A76699F916441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B9C24D7B60A42EDA4EDF6CE43247BA51">
    <w:name w:val="BB9C24D7B60A42EDA4EDF6CE43247BA5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153F3E3F246643EB86C6A313E0A421A920">
    <w:name w:val="153F3E3F246643EB86C6A313E0A421A9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FEA647F2AC8422095D118A9A9A9130E1">
    <w:name w:val="5FEA647F2AC8422095D118A9A9A9130E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FB180515D3444FA3959E5B4B137E11C620">
    <w:name w:val="FB180515D3444FA3959E5B4B137E11C6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20">
    <w:name w:val="0266FAE56D1945D0917F1F3315C2ADEA20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20">
    <w:name w:val="7564FC768E504D62B0E7081A9209A7B1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F50B9711084974B8085AFD6352CBF21">
    <w:name w:val="9CF50B9711084974B8085AFD6352CBF2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993E724E3BBA402DB2F1760FCCA4E60720">
    <w:name w:val="993E724E3BBA402DB2F1760FCCA4E607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C64199630A34807A8AA8087D5F894BF1">
    <w:name w:val="4C64199630A34807A8AA8087D5F894BF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9E62DD825E49422FA35464E5F8398ACB20">
    <w:name w:val="9E62DD825E49422FA35464E5F8398ACB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F720CB738534DEEB7D692346B57FE0F1">
    <w:name w:val="2F720CB738534DEEB7D692346B57FE0F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79F311AE86374BEFA0A6D8956258E37A20">
    <w:name w:val="79F311AE86374BEFA0A6D8956258E37A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BA603DF8AE84C138C1295E3EAA8AF441">
    <w:name w:val="BBA603DF8AE84C138C1295E3EAA8AF441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C544A51375E4486A71E6549D05B36ED20">
    <w:name w:val="7C544A51375E4486A71E6549D05B36ED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10CFD91B674328BD7F4883D75647671">
    <w:name w:val="4D10CFD91B674328BD7F4883D7564767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302856C8715B43A8A4A434E4FCADF04A20">
    <w:name w:val="302856C8715B43A8A4A434E4FCADF04A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F69B94B3BE5458DA206E80499769F461">
    <w:name w:val="4F69B94B3BE5458DA206E80499769F46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D0E0D200DAE84332A1110594101BCFFC20">
    <w:name w:val="D0E0D200DAE84332A1110594101BCFFC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E8CCE2468049D9AD7ED91B6B4723391">
    <w:name w:val="D8E8CCE2468049D9AD7ED91B6B472339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60A7D69746D5434BB187A3FDA50ED8E120">
    <w:name w:val="60A7D69746D5434BB187A3FDA50ED8E1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C6BA8B17B87471C88EF8695246916D51">
    <w:name w:val="3C6BA8B17B87471C88EF8695246916D51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A3980F483E745A68E004D8648A3D55020">
    <w:name w:val="0A3980F483E745A68E004D8648A3D550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69897FC0A9143CD87D96051507DDA851">
    <w:name w:val="C69897FC0A9143CD87D96051507DDA85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17A74174E08D4C5B84A5B948D9A2323F20">
    <w:name w:val="17A74174E08D4C5B84A5B948D9A2323F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0FB29409DB84E138E897D1AA32C4C131">
    <w:name w:val="A0FB29409DB84E138E897D1AA32C4C13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C760B7099DF349F0BAFB641A41CA7CF320">
    <w:name w:val="C760B7099DF349F0BAFB641A41CA7CF3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95CDD2426484BE18F221235222B1A051">
    <w:name w:val="895CDD2426484BE18F221235222B1A05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7DBCEB8F6A24388819DD110D8CF5E9520">
    <w:name w:val="47DBCEB8F6A24388819DD110D8CF5E95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20">
    <w:name w:val="5C82DB2D6DA949B782C70BCA5ABFF81A20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20">
    <w:name w:val="0D4FB978FF5C459D8B91BE6308A1983E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4B1C147553048B1A8ED6D05DADF189D1">
    <w:name w:val="A4B1C147553048B1A8ED6D05DADF189D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0C7DC8CA078B4D33B0B7C6B9004FF19F20">
    <w:name w:val="0C7DC8CA078B4D33B0B7C6B9004FF19F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04A3BF5CDB41D1B7F5C3967FEC67E41">
    <w:name w:val="5204A3BF5CDB41D1B7F5C3967FEC67E4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F30F7186ACDB44A5B816810F2590EF9F20">
    <w:name w:val="F30F7186ACDB44A5B816810F2590EF9F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7A0F13B48A24D50B3EE84AE94A8FAD71">
    <w:name w:val="D7A0F13B48A24D50B3EE84AE94A8FAD7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E1FEC7E0E8094E3480A55298B2B55AF320">
    <w:name w:val="E1FEC7E0E8094E3480A55298B2B55AF3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20">
    <w:name w:val="AAC032C818774261883E7E2FA5B97F5E20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20">
    <w:name w:val="D5B50B834D434939865C1C2B5F9EEA1C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19450CB330745C29E5AF8093BE718551">
    <w:name w:val="419450CB330745C29E5AF8093BE71855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A0B05AFD53B4FE8974D47536A7FCA3220">
    <w:name w:val="4A0B05AFD53B4FE8974D47536A7FCA32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CABD4C3420942C59BE6B2C28B2C2E861">
    <w:name w:val="ACABD4C3420942C59BE6B2C28B2C2E86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CF0F4FCDA8C74B8AB95D2AA96BABC4A420">
    <w:name w:val="CF0F4FCDA8C74B8AB95D2AA96BABC4A4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7D7B6CAC9AD43AE8085EEE2482BB3991">
    <w:name w:val="97D7B6CAC9AD43AE8085EEE2482BB399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0AC0E1F1CF024A2F9C85652203FC5D0E20">
    <w:name w:val="0AC0E1F1CF024A2F9C85652203FC5D0E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7F9BEC08C4D0E850AA1BBBF6110DD1">
    <w:name w:val="1537F9BEC08C4D0E850AA1BBBF6110DD1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13EF39FBA104F929CD1AFCE18C198C120">
    <w:name w:val="A13EF39FBA104F929CD1AFCE18C198C1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0B727C244014515842553175B790BB31">
    <w:name w:val="E0B727C244014515842553175B790BB3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0B6A1C5589744123BDA7AAB89893388220">
    <w:name w:val="0B6A1C5589744123BDA7AAB898933882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28CD1EF4B14DDB8E594E6815C62D201">
    <w:name w:val="4828CD1EF4B14DDB8E594E6815C62D20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F81EA1E4BEFE434986BC1A83A602EAD820">
    <w:name w:val="F81EA1E4BEFE434986BC1A83A602EAD8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99704DEEB904EEDAAB2A8A6CD5250061">
    <w:name w:val="599704DEEB904EEDAAB2A8A6CD525006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57E1408396D44095AC4208E1B46E6E6D20">
    <w:name w:val="57E1408396D44095AC4208E1B46E6E6D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B2538544FAF4904ACEE87CAFD5505DF1">
    <w:name w:val="9B2538544FAF4904ACEE87CAFD5505DF1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4874FCF3925B40709105A239891B952920">
    <w:name w:val="4874FCF3925B40709105A239891B9529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673EF2DB44241FF9EFB14C4CCBCCAF11">
    <w:name w:val="7673EF2DB44241FF9EFB14C4CCBCCAF1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EAF96CBB0A0D428F8C16F1BFFCD9BC2A20">
    <w:name w:val="EAF96CBB0A0D428F8C16F1BFFCD9BC2A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BC3B550E3624E2392056C6CB2A3B9D51">
    <w:name w:val="2BC3B550E3624E2392056C6CB2A3B9D5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D5F63E99A264CA2ACCEDCBA4B4602A420">
    <w:name w:val="4D5F63E99A264CA2ACCEDCBA4B4602A4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CC3235727924E0A94E39A6CB543300C1">
    <w:name w:val="4CC3235727924E0A94E39A6CB543300C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D8326B991AC49BF8FD4BA7EE93A5C3C20">
    <w:name w:val="2D8326B991AC49BF8FD4BA7EE93A5C3C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20">
    <w:name w:val="322C52009DEA4A85B9E436CF8208478620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20">
    <w:name w:val="C50B6D20552B41E4BE3685F20D0CD65E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58E8EFB017B48239BF1523976205AB61">
    <w:name w:val="E58E8EFB017B48239BF1523976205AB6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7BCBC938EC064185A1E49D97BCBA687A20">
    <w:name w:val="7BCBC938EC064185A1E49D97BCBA687A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117E94AC44B4F0189FDE5C5A0B728201">
    <w:name w:val="7117E94AC44B4F0189FDE5C5A0B72820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D8B5BDB16A784390A584F064C2F9153B20">
    <w:name w:val="D8B5BDB16A784390A584F064C2F9153B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2C19D014291460F86AB1C86C367C6891">
    <w:name w:val="62C19D014291460F86AB1C86C367C689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ECE9D09B0BBF41E6B3EC08413AD143ED20">
    <w:name w:val="ECE9D09B0BBF41E6B3EC08413AD143ED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20">
    <w:name w:val="A69B3D092B8244EBA074483D576BE16920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20">
    <w:name w:val="8694AEFF12B34CB3A465B0D40F27E311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12C91C6E1A1402F8A300217EF5B498F1">
    <w:name w:val="812C91C6E1A1402F8A300217EF5B498F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F28AA88D0F2E4A79A1727CE2B47A50E920">
    <w:name w:val="F28AA88D0F2E4A79A1727CE2B47A50E9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9E3069EF2C47A3BF820F649675A9D11">
    <w:name w:val="529E3069EF2C47A3BF820F649675A9D1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A747DBA642F64E2C9284042BCC40D3CB20">
    <w:name w:val="A747DBA642F64E2C9284042BCC40D3CB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AD05E7AB684D789360468B720863021">
    <w:name w:val="D0AD05E7AB684D789360468B72086302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5DED119298B48509663AAA8EE81FD9C20">
    <w:name w:val="45DED119298B48509663AAA8EE81FD9C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2D9D0FC414C45D98C7F5146074213731">
    <w:name w:val="A2D9D0FC414C45D98C7F5146074213731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661B542D99A544C0A681C00353EE80C620">
    <w:name w:val="661B542D99A544C0A681C00353EE80C6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B7EC073307F4FB597536199F4836E381">
    <w:name w:val="6B7EC073307F4FB597536199F4836E38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6AAC33E9E49846F2B581CFFC5EC6889D20">
    <w:name w:val="6AAC33E9E49846F2B581CFFC5EC6889D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15CC40E461A4AC69115A28E99263E431">
    <w:name w:val="615CC40E461A4AC69115A28E99263E43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809FD7B8E6B440BBBAB7CC81BBF8010320">
    <w:name w:val="809FD7B8E6B440BBBAB7CC81BBF80103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E492E854649414CA7FD3B1661D19B441">
    <w:name w:val="AE492E854649414CA7FD3B1661D19B44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51E4C37DC594DC49464BBCE87EA641820">
    <w:name w:val="B51E4C37DC594DC49464BBCE87EA6418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89CA3D7402E49DDB65C548C46AF96EE1">
    <w:name w:val="B89CA3D7402E49DDB65C548C46AF96EE1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FB8618AF25494088ADB273E33E6A038720">
    <w:name w:val="FB8618AF25494088ADB273E33E6A0387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37D3E0537CF4D9686A29B1E0D0640A31">
    <w:name w:val="737D3E0537CF4D9686A29B1E0D0640A3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C90A79AEE198458BA82B8098A14691B220">
    <w:name w:val="C90A79AEE198458BA82B8098A14691B2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1930D49E0054E14AE7C6BF1BC84901A1">
    <w:name w:val="61930D49E0054E14AE7C6BF1BC84901A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98BAC1DB009541F19E2359B53E9BD5B120">
    <w:name w:val="98BAC1DB009541F19E2359B53E9BD5B1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27C920476CD4C7CBD4E10DB9A37A9531">
    <w:name w:val="827C920476CD4C7CBD4E10DB9A37A9531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8E52562F6CE4725AD295B7BAC0E5B9D20">
    <w:name w:val="28E52562F6CE4725AD295B7BAC0E5B9D20"/>
    <w:rsid w:val="005E320A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20">
    <w:name w:val="046347BB8D334AF7986BABC03C08204820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13AE146AED04E59AE48112A1970812C">
    <w:name w:val="013AE146AED04E59AE48112A1970812C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8A8DF9ABE55641D3AC26097981EB6E33">
    <w:name w:val="8A8DF9ABE55641D3AC26097981EB6E33"/>
    <w:rsid w:val="005E320A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310EACFF16D74283BC6BF4DC4EF8570D">
    <w:name w:val="310EACFF16D74283BC6BF4DC4EF8570D"/>
    <w:rsid w:val="005E320A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4B6560950CE4AA49F273DB02930064A2">
    <w:name w:val="44B6560950CE4AA49F273DB02930064A2"/>
    <w:rsid w:val="006F6575"/>
    <w:pPr>
      <w:framePr w:hSpace="180" w:wrap="around" w:vAnchor="text" w:hAnchor="text" w:x="-40" w:y="609"/>
      <w:spacing w:after="0" w:line="240" w:lineRule="auto"/>
      <w:ind w:firstLine="288"/>
    </w:pPr>
    <w:rPr>
      <w:rFonts w:asciiTheme="majorHAnsi" w:eastAsia="Times New Roman" w:hAnsiTheme="majorHAnsi" w:cs="Arial"/>
      <w:b/>
      <w:color w:val="000000" w:themeColor="text1"/>
      <w:spacing w:val="20"/>
      <w:sz w:val="52"/>
      <w:szCs w:val="16"/>
    </w:rPr>
  </w:style>
  <w:style w:type="paragraph" w:customStyle="1" w:styleId="22C3244D7989475B930E2D5F24D19FCA21">
    <w:name w:val="22C3244D7989475B930E2D5F24D19FCA21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21">
    <w:name w:val="B6F2C383A6264AF8B5A7092BC9AD3F8121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21">
    <w:name w:val="B686063071F94B0CA6B1492A45C5B222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F4E361AF5044D985ABE328BC15FDB12">
    <w:name w:val="52F4E361AF5044D985ABE328BC15FDB1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9C09A44DE7994ED3883A76699F91644121">
    <w:name w:val="9C09A44DE7994ED3883A76699F916441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B9C24D7B60A42EDA4EDF6CE43247BA52">
    <w:name w:val="BB9C24D7B60A42EDA4EDF6CE43247BA5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153F3E3F246643EB86C6A313E0A421A921">
    <w:name w:val="153F3E3F246643EB86C6A313E0A421A9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FEA647F2AC8422095D118A9A9A9130E2">
    <w:name w:val="5FEA647F2AC8422095D118A9A9A9130E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FB180515D3444FA3959E5B4B137E11C621">
    <w:name w:val="FB180515D3444FA3959E5B4B137E11C6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21">
    <w:name w:val="0266FAE56D1945D0917F1F3315C2ADEA21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21">
    <w:name w:val="7564FC768E504D62B0E7081A9209A7B1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F50B9711084974B8085AFD6352CBF22">
    <w:name w:val="9CF50B9711084974B8085AFD6352CBF2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993E724E3BBA402DB2F1760FCCA4E60721">
    <w:name w:val="993E724E3BBA402DB2F1760FCCA4E607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C64199630A34807A8AA8087D5F894BF2">
    <w:name w:val="4C64199630A34807A8AA8087D5F894BF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9E62DD825E49422FA35464E5F8398ACB21">
    <w:name w:val="9E62DD825E49422FA35464E5F8398ACB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F720CB738534DEEB7D692346B57FE0F2">
    <w:name w:val="2F720CB738534DEEB7D692346B57FE0F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79F311AE86374BEFA0A6D8956258E37A21">
    <w:name w:val="79F311AE86374BEFA0A6D8956258E37A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BA603DF8AE84C138C1295E3EAA8AF442">
    <w:name w:val="BBA603DF8AE84C138C1295E3EAA8AF442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C544A51375E4486A71E6549D05B36ED21">
    <w:name w:val="7C544A51375E4486A71E6549D05B36ED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10CFD91B674328BD7F4883D75647672">
    <w:name w:val="4D10CFD91B674328BD7F4883D7564767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302856C8715B43A8A4A434E4FCADF04A21">
    <w:name w:val="302856C8715B43A8A4A434E4FCADF04A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F69B94B3BE5458DA206E80499769F462">
    <w:name w:val="4F69B94B3BE5458DA206E80499769F46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D0E0D200DAE84332A1110594101BCFFC21">
    <w:name w:val="D0E0D200DAE84332A1110594101BCFFC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E8CCE2468049D9AD7ED91B6B4723392">
    <w:name w:val="D8E8CCE2468049D9AD7ED91B6B472339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60A7D69746D5434BB187A3FDA50ED8E121">
    <w:name w:val="60A7D69746D5434BB187A3FDA50ED8E1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C6BA8B17B87471C88EF8695246916D52">
    <w:name w:val="3C6BA8B17B87471C88EF8695246916D52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A3980F483E745A68E004D8648A3D55021">
    <w:name w:val="0A3980F483E745A68E004D8648A3D550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69897FC0A9143CD87D96051507DDA852">
    <w:name w:val="C69897FC0A9143CD87D96051507DDA85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17A74174E08D4C5B84A5B948D9A2323F21">
    <w:name w:val="17A74174E08D4C5B84A5B948D9A2323F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0FB29409DB84E138E897D1AA32C4C132">
    <w:name w:val="A0FB29409DB84E138E897D1AA32C4C13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C760B7099DF349F0BAFB641A41CA7CF321">
    <w:name w:val="C760B7099DF349F0BAFB641A41CA7CF3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95CDD2426484BE18F221235222B1A052">
    <w:name w:val="895CDD2426484BE18F221235222B1A05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7DBCEB8F6A24388819DD110D8CF5E9521">
    <w:name w:val="47DBCEB8F6A24388819DD110D8CF5E95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21">
    <w:name w:val="5C82DB2D6DA949B782C70BCA5ABFF81A21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21">
    <w:name w:val="0D4FB978FF5C459D8B91BE6308A1983E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4B1C147553048B1A8ED6D05DADF189D2">
    <w:name w:val="A4B1C147553048B1A8ED6D05DADF189D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0C7DC8CA078B4D33B0B7C6B9004FF19F21">
    <w:name w:val="0C7DC8CA078B4D33B0B7C6B9004FF19F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04A3BF5CDB41D1B7F5C3967FEC67E42">
    <w:name w:val="5204A3BF5CDB41D1B7F5C3967FEC67E4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F30F7186ACDB44A5B816810F2590EF9F21">
    <w:name w:val="F30F7186ACDB44A5B816810F2590EF9F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7A0F13B48A24D50B3EE84AE94A8FAD72">
    <w:name w:val="D7A0F13B48A24D50B3EE84AE94A8FAD7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E1FEC7E0E8094E3480A55298B2B55AF321">
    <w:name w:val="E1FEC7E0E8094E3480A55298B2B55AF3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21">
    <w:name w:val="AAC032C818774261883E7E2FA5B97F5E21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21">
    <w:name w:val="D5B50B834D434939865C1C2B5F9EEA1C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19450CB330745C29E5AF8093BE718552">
    <w:name w:val="419450CB330745C29E5AF8093BE71855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A0B05AFD53B4FE8974D47536A7FCA3221">
    <w:name w:val="4A0B05AFD53B4FE8974D47536A7FCA32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CABD4C3420942C59BE6B2C28B2C2E862">
    <w:name w:val="ACABD4C3420942C59BE6B2C28B2C2E86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CF0F4FCDA8C74B8AB95D2AA96BABC4A421">
    <w:name w:val="CF0F4FCDA8C74B8AB95D2AA96BABC4A4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7D7B6CAC9AD43AE8085EEE2482BB3992">
    <w:name w:val="97D7B6CAC9AD43AE8085EEE2482BB399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0AC0E1F1CF024A2F9C85652203FC5D0E21">
    <w:name w:val="0AC0E1F1CF024A2F9C85652203FC5D0E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1537F9BEC08C4D0E850AA1BBBF6110DD2">
    <w:name w:val="1537F9BEC08C4D0E850AA1BBBF6110DD2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A13EF39FBA104F929CD1AFCE18C198C121">
    <w:name w:val="A13EF39FBA104F929CD1AFCE18C198C1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0B727C244014515842553175B790BB32">
    <w:name w:val="E0B727C244014515842553175B790BB3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0B6A1C5589744123BDA7AAB89893388221">
    <w:name w:val="0B6A1C5589744123BDA7AAB898933882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28CD1EF4B14DDB8E594E6815C62D202">
    <w:name w:val="4828CD1EF4B14DDB8E594E6815C62D20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F81EA1E4BEFE434986BC1A83A602EAD821">
    <w:name w:val="F81EA1E4BEFE434986BC1A83A602EAD8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99704DEEB904EEDAAB2A8A6CD5250062">
    <w:name w:val="599704DEEB904EEDAAB2A8A6CD525006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57E1408396D44095AC4208E1B46E6E6D21">
    <w:name w:val="57E1408396D44095AC4208E1B46E6E6D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B2538544FAF4904ACEE87CAFD5505DF2">
    <w:name w:val="9B2538544FAF4904ACEE87CAFD5505DF2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4874FCF3925B40709105A239891B952921">
    <w:name w:val="4874FCF3925B40709105A239891B9529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673EF2DB44241FF9EFB14C4CCBCCAF12">
    <w:name w:val="7673EF2DB44241FF9EFB14C4CCBCCAF1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EAF96CBB0A0D428F8C16F1BFFCD9BC2A21">
    <w:name w:val="EAF96CBB0A0D428F8C16F1BFFCD9BC2A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BC3B550E3624E2392056C6CB2A3B9D52">
    <w:name w:val="2BC3B550E3624E2392056C6CB2A3B9D5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D5F63E99A264CA2ACCEDCBA4B4602A421">
    <w:name w:val="4D5F63E99A264CA2ACCEDCBA4B4602A4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CC3235727924E0A94E39A6CB543300C2">
    <w:name w:val="4CC3235727924E0A94E39A6CB543300C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D8326B991AC49BF8FD4BA7EE93A5C3C21">
    <w:name w:val="2D8326B991AC49BF8FD4BA7EE93A5C3C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21">
    <w:name w:val="322C52009DEA4A85B9E436CF8208478621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21">
    <w:name w:val="C50B6D20552B41E4BE3685F20D0CD65E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58E8EFB017B48239BF1523976205AB62">
    <w:name w:val="E58E8EFB017B48239BF1523976205AB6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7BCBC938EC064185A1E49D97BCBA687A21">
    <w:name w:val="7BCBC938EC064185A1E49D97BCBA687A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117E94AC44B4F0189FDE5C5A0B728202">
    <w:name w:val="7117E94AC44B4F0189FDE5C5A0B72820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D8B5BDB16A784390A584F064C2F9153B21">
    <w:name w:val="D8B5BDB16A784390A584F064C2F9153B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2C19D014291460F86AB1C86C367C6892">
    <w:name w:val="62C19D014291460F86AB1C86C367C689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ECE9D09B0BBF41E6B3EC08413AD143ED21">
    <w:name w:val="ECE9D09B0BBF41E6B3EC08413AD143ED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21">
    <w:name w:val="A69B3D092B8244EBA074483D576BE16921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21">
    <w:name w:val="8694AEFF12B34CB3A465B0D40F27E311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12C91C6E1A1402F8A300217EF5B498F2">
    <w:name w:val="812C91C6E1A1402F8A300217EF5B498F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F28AA88D0F2E4A79A1727CE2B47A50E921">
    <w:name w:val="F28AA88D0F2E4A79A1727CE2B47A50E9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9E3069EF2C47A3BF820F649675A9D12">
    <w:name w:val="529E3069EF2C47A3BF820F649675A9D1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A747DBA642F64E2C9284042BCC40D3CB21">
    <w:name w:val="A747DBA642F64E2C9284042BCC40D3CB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AD05E7AB684D789360468B720863022">
    <w:name w:val="D0AD05E7AB684D789360468B72086302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5DED119298B48509663AAA8EE81FD9C21">
    <w:name w:val="45DED119298B48509663AAA8EE81FD9C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21">
    <w:name w:val="661B542D99A544C0A681C00353EE80C6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B7EC073307F4FB597536199F4836E382">
    <w:name w:val="6B7EC073307F4FB597536199F4836E38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6AAC33E9E49846F2B581CFFC5EC6889D21">
    <w:name w:val="6AAC33E9E49846F2B581CFFC5EC6889D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15CC40E461A4AC69115A28E99263E432">
    <w:name w:val="615CC40E461A4AC69115A28E99263E43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809FD7B8E6B440BBBAB7CC81BBF8010321">
    <w:name w:val="809FD7B8E6B440BBBAB7CC81BBF80103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E492E854649414CA7FD3B1661D19B442">
    <w:name w:val="AE492E854649414CA7FD3B1661D19B44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51E4C37DC594DC49464BBCE87EA641821">
    <w:name w:val="B51E4C37DC594DC49464BBCE87EA6418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21">
    <w:name w:val="FB8618AF25494088ADB273E33E6A0387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37D3E0537CF4D9686A29B1E0D0640A32">
    <w:name w:val="737D3E0537CF4D9686A29B1E0D0640A3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C90A79AEE198458BA82B8098A14691B221">
    <w:name w:val="C90A79AEE198458BA82B8098A14691B2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1930D49E0054E14AE7C6BF1BC84901A2">
    <w:name w:val="61930D49E0054E14AE7C6BF1BC84901A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98BAC1DB009541F19E2359B53E9BD5B121">
    <w:name w:val="98BAC1DB009541F19E2359B53E9BD5B1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27C920476CD4C7CBD4E10DB9A37A9532">
    <w:name w:val="827C920476CD4C7CBD4E10DB9A37A953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8E52562F6CE4725AD295B7BAC0E5B9D21">
    <w:name w:val="28E52562F6CE4725AD295B7BAC0E5B9D21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21">
    <w:name w:val="046347BB8D334AF7986BABC03C08204821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9FEC923AAA8B4D6FA3E2822ADBA919D2">
    <w:name w:val="9FEC923AAA8B4D6FA3E2822ADBA919D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AA4D5502E8442192D92401C5CB06E5">
    <w:name w:val="22AA4D5502E8442192D92401C5CB06E5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10AE351ABA340A1B1D55DD3F0A45E81">
    <w:name w:val="D10AE351ABA340A1B1D55DD3F0A45E81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4B6560950CE4AA49F273DB02930064A3">
    <w:name w:val="44B6560950CE4AA49F273DB02930064A3"/>
    <w:rsid w:val="006F6575"/>
    <w:pPr>
      <w:framePr w:hSpace="180" w:wrap="around" w:vAnchor="text" w:hAnchor="text" w:x="-40" w:y="609"/>
      <w:spacing w:after="0" w:line="240" w:lineRule="auto"/>
      <w:ind w:firstLine="288"/>
    </w:pPr>
    <w:rPr>
      <w:rFonts w:asciiTheme="majorHAnsi" w:eastAsia="Times New Roman" w:hAnsiTheme="majorHAnsi" w:cs="Arial"/>
      <w:b/>
      <w:color w:val="000000" w:themeColor="text1"/>
      <w:spacing w:val="20"/>
      <w:sz w:val="52"/>
      <w:szCs w:val="16"/>
    </w:rPr>
  </w:style>
  <w:style w:type="paragraph" w:customStyle="1" w:styleId="22C3244D7989475B930E2D5F24D19FCA22">
    <w:name w:val="22C3244D7989475B930E2D5F24D19FCA22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6F2C383A6264AF8B5A7092BC9AD3F8122">
    <w:name w:val="B6F2C383A6264AF8B5A7092BC9AD3F8122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B686063071F94B0CA6B1492A45C5B22222">
    <w:name w:val="B686063071F94B0CA6B1492A45C5B222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F4E361AF5044D985ABE328BC15FDB13">
    <w:name w:val="52F4E361AF5044D985ABE328BC15FDB1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9C09A44DE7994ED3883A76699F91644122">
    <w:name w:val="9C09A44DE7994ED3883A76699F916441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BB9C24D7B60A42EDA4EDF6CE43247BA53">
    <w:name w:val="BB9C24D7B60A42EDA4EDF6CE43247BA5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153F3E3F246643EB86C6A313E0A421A922">
    <w:name w:val="153F3E3F246643EB86C6A313E0A421A9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FEA647F2AC8422095D118A9A9A9130E3">
    <w:name w:val="5FEA647F2AC8422095D118A9A9A9130E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FB180515D3444FA3959E5B4B137E11C622">
    <w:name w:val="FB180515D3444FA3959E5B4B137E11C6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266FAE56D1945D0917F1F3315C2ADEA22">
    <w:name w:val="0266FAE56D1945D0917F1F3315C2ADEA22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7564FC768E504D62B0E7081A9209A7B122">
    <w:name w:val="7564FC768E504D62B0E7081A9209A7B1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CF50B9711084974B8085AFD6352CBF23">
    <w:name w:val="9CF50B9711084974B8085AFD6352CBF2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993E724E3BBA402DB2F1760FCCA4E60722">
    <w:name w:val="993E724E3BBA402DB2F1760FCCA4E607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C64199630A34807A8AA8087D5F894BF3">
    <w:name w:val="4C64199630A34807A8AA8087D5F894BF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9E62DD825E49422FA35464E5F8398ACB22">
    <w:name w:val="9E62DD825E49422FA35464E5F8398ACB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F720CB738534DEEB7D692346B57FE0F3">
    <w:name w:val="2F720CB738534DEEB7D692346B57FE0F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79F311AE86374BEFA0A6D8956258E37A22">
    <w:name w:val="79F311AE86374BEFA0A6D8956258E37A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C544A51375E4486A71E6549D05B36ED22">
    <w:name w:val="7C544A51375E4486A71E6549D05B36ED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D10CFD91B674328BD7F4883D75647673">
    <w:name w:val="4D10CFD91B674328BD7F4883D7564767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302856C8715B43A8A4A434E4FCADF04A22">
    <w:name w:val="302856C8715B43A8A4A434E4FCADF04A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F69B94B3BE5458DA206E80499769F463">
    <w:name w:val="4F69B94B3BE5458DA206E80499769F46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D0E0D200DAE84332A1110594101BCFFC22">
    <w:name w:val="D0E0D200DAE84332A1110594101BCFFC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8E8CCE2468049D9AD7ED91B6B4723393">
    <w:name w:val="D8E8CCE2468049D9AD7ED91B6B472339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60A7D69746D5434BB187A3FDA50ED8E122">
    <w:name w:val="60A7D69746D5434BB187A3FDA50ED8E1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A3980F483E745A68E004D8648A3D55022">
    <w:name w:val="0A3980F483E745A68E004D8648A3D550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C69897FC0A9143CD87D96051507DDA853">
    <w:name w:val="C69897FC0A9143CD87D96051507DDA85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17A74174E08D4C5B84A5B948D9A2323F22">
    <w:name w:val="17A74174E08D4C5B84A5B948D9A2323F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0FB29409DB84E138E897D1AA32C4C133">
    <w:name w:val="A0FB29409DB84E138E897D1AA32C4C13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C760B7099DF349F0BAFB641A41CA7CF322">
    <w:name w:val="C760B7099DF349F0BAFB641A41CA7CF3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95CDD2426484BE18F221235222B1A053">
    <w:name w:val="895CDD2426484BE18F221235222B1A05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7DBCEB8F6A24388819DD110D8CF5E9522">
    <w:name w:val="47DBCEB8F6A24388819DD110D8CF5E95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C82DB2D6DA949B782C70BCA5ABFF81A22">
    <w:name w:val="5C82DB2D6DA949B782C70BCA5ABFF81A22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0D4FB978FF5C459D8B91BE6308A1983E22">
    <w:name w:val="0D4FB978FF5C459D8B91BE6308A1983E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4B1C147553048B1A8ED6D05DADF189D3">
    <w:name w:val="A4B1C147553048B1A8ED6D05DADF189D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0C7DC8CA078B4D33B0B7C6B9004FF19F22">
    <w:name w:val="0C7DC8CA078B4D33B0B7C6B9004FF19F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04A3BF5CDB41D1B7F5C3967FEC67E43">
    <w:name w:val="5204A3BF5CDB41D1B7F5C3967FEC67E4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F30F7186ACDB44A5B816810F2590EF9F22">
    <w:name w:val="F30F7186ACDB44A5B816810F2590EF9F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7A0F13B48A24D50B3EE84AE94A8FAD73">
    <w:name w:val="D7A0F13B48A24D50B3EE84AE94A8FAD7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E1FEC7E0E8094E3480A55298B2B55AF322">
    <w:name w:val="E1FEC7E0E8094E3480A55298B2B55AF3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AC032C818774261883E7E2FA5B97F5E22">
    <w:name w:val="AAC032C818774261883E7E2FA5B97F5E22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5B50B834D434939865C1C2B5F9EEA1C22">
    <w:name w:val="D5B50B834D434939865C1C2B5F9EEA1C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19450CB330745C29E5AF8093BE718553">
    <w:name w:val="419450CB330745C29E5AF8093BE71855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A0B05AFD53B4FE8974D47536A7FCA3222">
    <w:name w:val="4A0B05AFD53B4FE8974D47536A7FCA32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CABD4C3420942C59BE6B2C28B2C2E863">
    <w:name w:val="ACABD4C3420942C59BE6B2C28B2C2E86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CF0F4FCDA8C74B8AB95D2AA96BABC4A422">
    <w:name w:val="CF0F4FCDA8C74B8AB95D2AA96BABC4A4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97D7B6CAC9AD43AE8085EEE2482BB3993">
    <w:name w:val="97D7B6CAC9AD43AE8085EEE2482BB399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0AC0E1F1CF024A2F9C85652203FC5D0E22">
    <w:name w:val="0AC0E1F1CF024A2F9C85652203FC5D0E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13EF39FBA104F929CD1AFCE18C198C122">
    <w:name w:val="A13EF39FBA104F929CD1AFCE18C198C1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0B727C244014515842553175B790BB33">
    <w:name w:val="E0B727C244014515842553175B790BB3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0B6A1C5589744123BDA7AAB89893388222">
    <w:name w:val="0B6A1C5589744123BDA7AAB898933882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28CD1EF4B14DDB8E594E6815C62D203">
    <w:name w:val="4828CD1EF4B14DDB8E594E6815C62D20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F81EA1E4BEFE434986BC1A83A602EAD822">
    <w:name w:val="F81EA1E4BEFE434986BC1A83A602EAD8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99704DEEB904EEDAAB2A8A6CD5250063">
    <w:name w:val="599704DEEB904EEDAAB2A8A6CD525006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57E1408396D44095AC4208E1B46E6E6D22">
    <w:name w:val="57E1408396D44095AC4208E1B46E6E6D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874FCF3925B40709105A239891B952922">
    <w:name w:val="4874FCF3925B40709105A239891B9529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673EF2DB44241FF9EFB14C4CCBCCAF13">
    <w:name w:val="7673EF2DB44241FF9EFB14C4CCBCCAF1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EAF96CBB0A0D428F8C16F1BFFCD9BC2A22">
    <w:name w:val="EAF96CBB0A0D428F8C16F1BFFCD9BC2A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2BC3B550E3624E2392056C6CB2A3B9D53">
    <w:name w:val="2BC3B550E3624E2392056C6CB2A3B9D5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D5F63E99A264CA2ACCEDCBA4B4602A422">
    <w:name w:val="4D5F63E99A264CA2ACCEDCBA4B4602A4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4CC3235727924E0A94E39A6CB543300C3">
    <w:name w:val="4CC3235727924E0A94E39A6CB543300C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D8326B991AC49BF8FD4BA7EE93A5C3C22">
    <w:name w:val="2D8326B991AC49BF8FD4BA7EE93A5C3C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322C52009DEA4A85B9E436CF8208478622">
    <w:name w:val="322C52009DEA4A85B9E436CF8208478622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C50B6D20552B41E4BE3685F20D0CD65E22">
    <w:name w:val="C50B6D20552B41E4BE3685F20D0CD65E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E58E8EFB017B48239BF1523976205AB63">
    <w:name w:val="E58E8EFB017B48239BF1523976205AB6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7BCBC938EC064185A1E49D97BCBA687A22">
    <w:name w:val="7BCBC938EC064185A1E49D97BCBA687A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117E94AC44B4F0189FDE5C5A0B728203">
    <w:name w:val="7117E94AC44B4F0189FDE5C5A0B72820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D8B5BDB16A784390A584F064C2F9153B22">
    <w:name w:val="D8B5BDB16A784390A584F064C2F9153B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2C19D014291460F86AB1C86C367C6893">
    <w:name w:val="62C19D014291460F86AB1C86C367C689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ECE9D09B0BBF41E6B3EC08413AD143ED22">
    <w:name w:val="ECE9D09B0BBF41E6B3EC08413AD143ED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69B3D092B8244EBA074483D576BE16922">
    <w:name w:val="A69B3D092B8244EBA074483D576BE16922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8694AEFF12B34CB3A465B0D40F27E31122">
    <w:name w:val="8694AEFF12B34CB3A465B0D40F27E311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12C91C6E1A1402F8A300217EF5B498F3">
    <w:name w:val="812C91C6E1A1402F8A300217EF5B498F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F28AA88D0F2E4A79A1727CE2B47A50E922">
    <w:name w:val="F28AA88D0F2E4A79A1727CE2B47A50E9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529E3069EF2C47A3BF820F649675A9D13">
    <w:name w:val="529E3069EF2C47A3BF820F649675A9D1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A747DBA642F64E2C9284042BCC40D3CB22">
    <w:name w:val="A747DBA642F64E2C9284042BCC40D3CB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D0AD05E7AB684D789360468B720863023">
    <w:name w:val="D0AD05E7AB684D789360468B72086302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45DED119298B48509663AAA8EE81FD9C22">
    <w:name w:val="45DED119298B48509663AAA8EE81FD9C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61B542D99A544C0A681C00353EE80C622">
    <w:name w:val="661B542D99A544C0A681C00353EE80C6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B7EC073307F4FB597536199F4836E383">
    <w:name w:val="6B7EC073307F4FB597536199F4836E38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6AAC33E9E49846F2B581CFFC5EC6889D22">
    <w:name w:val="6AAC33E9E49846F2B581CFFC5EC6889D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15CC40E461A4AC69115A28E99263E433">
    <w:name w:val="615CC40E461A4AC69115A28E99263E43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809FD7B8E6B440BBBAB7CC81BBF8010322">
    <w:name w:val="809FD7B8E6B440BBBAB7CC81BBF80103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AE492E854649414CA7FD3B1661D19B443">
    <w:name w:val="AE492E854649414CA7FD3B1661D19B44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B51E4C37DC594DC49464BBCE87EA641822">
    <w:name w:val="B51E4C37DC594DC49464BBCE87EA6418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FB8618AF25494088ADB273E33E6A038722">
    <w:name w:val="FB8618AF25494088ADB273E33E6A0387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737D3E0537CF4D9686A29B1E0D0640A33">
    <w:name w:val="737D3E0537CF4D9686A29B1E0D0640A3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C90A79AEE198458BA82B8098A14691B222">
    <w:name w:val="C90A79AEE198458BA82B8098A14691B2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61930D49E0054E14AE7C6BF1BC84901A3">
    <w:name w:val="61930D49E0054E14AE7C6BF1BC84901A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98BAC1DB009541F19E2359B53E9BD5B122">
    <w:name w:val="98BAC1DB009541F19E2359B53E9BD5B1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827C920476CD4C7CBD4E10DB9A37A9533">
    <w:name w:val="827C920476CD4C7CBD4E10DB9A37A9533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8E52562F6CE4725AD295B7BAC0E5B9D22">
    <w:name w:val="28E52562F6CE4725AD295B7BAC0E5B9D22"/>
    <w:rsid w:val="006F6575"/>
    <w:pPr>
      <w:spacing w:after="0" w:line="240" w:lineRule="auto"/>
    </w:pPr>
    <w:rPr>
      <w:rFonts w:eastAsia="Times New Roman" w:cs="Arial"/>
      <w:b/>
      <w:color w:val="000000" w:themeColor="text1"/>
      <w:sz w:val="28"/>
      <w:szCs w:val="48"/>
    </w:rPr>
  </w:style>
  <w:style w:type="paragraph" w:customStyle="1" w:styleId="046347BB8D334AF7986BABC03C08204822">
    <w:name w:val="046347BB8D334AF7986BABC03C08204822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9FEC923AAA8B4D6FA3E2822ADBA919D21">
    <w:name w:val="9FEC923AAA8B4D6FA3E2822ADBA919D21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  <w:style w:type="paragraph" w:customStyle="1" w:styleId="22AA4D5502E8442192D92401C5CB06E51">
    <w:name w:val="22AA4D5502E8442192D92401C5CB06E51"/>
    <w:rsid w:val="006F6575"/>
    <w:pPr>
      <w:framePr w:hSpace="187" w:wrap="around" w:vAnchor="page" w:hAnchor="text" w:x="90" w:y="2272"/>
      <w:spacing w:after="0" w:line="240" w:lineRule="auto"/>
      <w:suppressOverlap/>
    </w:pPr>
    <w:rPr>
      <w:rFonts w:eastAsia="Times New Roman" w:cs="Arial"/>
      <w:b/>
      <w:color w:val="000000" w:themeColor="text1"/>
      <w:sz w:val="32"/>
      <w:szCs w:val="32"/>
    </w:rPr>
  </w:style>
  <w:style w:type="paragraph" w:customStyle="1" w:styleId="D10AE351ABA340A1B1D55DD3F0A45E811">
    <w:name w:val="D10AE351ABA340A1B1D55DD3F0A45E811"/>
    <w:rsid w:val="006F6575"/>
    <w:pPr>
      <w:spacing w:after="0" w:line="240" w:lineRule="auto"/>
    </w:pPr>
    <w:rPr>
      <w:color w:val="0D0D0D" w:themeColor="text1" w:themeTint="F2"/>
      <w:sz w:val="28"/>
      <w:szCs w:val="24"/>
      <w:lang w:bidi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4">
      <a:dk1>
        <a:sysClr val="windowText" lastClr="000000"/>
      </a:dk1>
      <a:lt1>
        <a:sysClr val="window" lastClr="FFFFFF"/>
      </a:lt1>
      <a:dk2>
        <a:srgbClr val="1F2432"/>
      </a:dk2>
      <a:lt2>
        <a:srgbClr val="E5C243"/>
      </a:lt2>
      <a:accent1>
        <a:srgbClr val="A5300F"/>
      </a:accent1>
      <a:accent2>
        <a:srgbClr val="D45927"/>
      </a:accent2>
      <a:accent3>
        <a:srgbClr val="EF7629"/>
      </a:accent3>
      <a:accent4>
        <a:srgbClr val="333947"/>
      </a:accent4>
      <a:accent5>
        <a:srgbClr val="B19C7D"/>
      </a:accent5>
      <a:accent6>
        <a:srgbClr val="7F5F52"/>
      </a:accent6>
      <a:hlink>
        <a:srgbClr val="B19C7D"/>
      </a:hlink>
      <a:folHlink>
        <a:srgbClr val="B26B02"/>
      </a:folHlink>
    </a:clrScheme>
    <a:fontScheme name="Custom 28">
      <a:majorFont>
        <a:latin typeface="Verdan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Office_37483187_TF10368910</Template>
  <TotalTime>39</TotalTime>
  <Pages>1</Pages>
  <Words>312</Words>
  <Characters>1722</Characters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2019-10-15T14:47:00Z</dcterms:created>
  <dcterms:modified xsi:type="dcterms:W3CDTF">2019-10-21T09:04:00Z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79;#Template 12;#95;#Microsoft Office Word 2007;#448;#Microsoft Office Word 2010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