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tbl>
      <w:tblPr>
        <w:tblW w:w="12207" w:type="dxa"/>
        <w:tblInd w:w="-1772" w:type="dxa"/>
        <w:tblLook w:val="0000" w:firstRow="0" w:lastRow="0" w:firstColumn="0" w:lastColumn="0" w:noHBand="0" w:noVBand="0"/>
      </w:tblPr>
      <w:tblGrid>
        <w:gridCol w:w="4762"/>
        <w:gridCol w:w="2798"/>
        <w:gridCol w:w="4577"/>
        <w:gridCol w:w="70"/>
      </w:tblGrid>
      <w:tr w:rsidR="00337E9B" w:rsidRPr="00F43648" w14:paraId="571AC833" w14:textId="77777777" w:rsidTr="00BD11D5">
        <w:trPr>
          <w:trHeight w:val="709"/>
        </w:trPr>
        <w:tc>
          <w:tcPr>
            <w:tcW w:w="7560" w:type="dxa"/>
            <w:gridSpan w:val="2"/>
            <w:vMerge w:val="restart"/>
          </w:tcPr>
          <w:p w14:paraId="0950652C" w14:textId="77777777" w:rsidR="00EF7B7B" w:rsidRPr="00F43648" w:rsidRDefault="00F5401F" w:rsidP="00EF03D7">
            <w:pPr>
              <w:ind w:left="720"/>
              <w:rPr>
                <w:noProof/>
              </w:rPr>
            </w:pPr>
            <w:r w:rsidRPr="00F43648">
              <w:rPr>
                <w:noProof/>
                <w:lang w:bidi="nl-NL"/>
              </w:rPr>
              <w:drawing>
                <wp:anchor distT="0" distB="0" distL="114300" distR="114300" simplePos="0" relativeHeight="251628030" behindDoc="1" locked="0" layoutInCell="1" allowOverlap="1" wp14:anchorId="529D1B4F" wp14:editId="702D8DD9">
                  <wp:simplePos x="0" y="0"/>
                  <wp:positionH relativeFrom="column">
                    <wp:posOffset>-323850</wp:posOffset>
                  </wp:positionH>
                  <wp:positionV relativeFrom="paragraph">
                    <wp:posOffset>-1621790</wp:posOffset>
                  </wp:positionV>
                  <wp:extent cx="8051800" cy="5356860"/>
                  <wp:effectExtent l="0" t="0" r="6350" b="0"/>
                  <wp:wrapNone/>
                  <wp:docPr id="262" name="Afbeelding 262" descr="Zicht op geb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a:blip r:embed="rId8">
                            <a:extLst>
                              <a:ext uri="{28A0092B-C50C-407E-A947-70E740481C1C}">
                                <a14:useLocalDpi xmlns:a14="http://schemas.microsoft.com/office/drawing/2010/main" val="0"/>
                              </a:ext>
                            </a:extLst>
                          </a:blip>
                          <a:stretch>
                            <a:fillRect/>
                          </a:stretch>
                        </pic:blipFill>
                        <pic:spPr>
                          <a:xfrm>
                            <a:off x="0" y="0"/>
                            <a:ext cx="8051800" cy="5356860"/>
                          </a:xfrm>
                          <a:prstGeom prst="rect">
                            <a:avLst/>
                          </a:prstGeom>
                        </pic:spPr>
                      </pic:pic>
                    </a:graphicData>
                  </a:graphic>
                  <wp14:sizeRelH relativeFrom="margin">
                    <wp14:pctWidth>0</wp14:pctWidth>
                  </wp14:sizeRelH>
                  <wp14:sizeRelV relativeFrom="margin">
                    <wp14:pctHeight>0</wp14:pctHeight>
                  </wp14:sizeRelV>
                </wp:anchor>
              </w:drawing>
            </w:r>
            <w:r w:rsidR="00B57D40" w:rsidRPr="00F43648">
              <w:rPr>
                <w:noProof/>
                <w:lang w:bidi="nl-NL"/>
              </w:rPr>
              <mc:AlternateContent>
                <mc:Choice Requires="wps">
                  <w:drawing>
                    <wp:anchor distT="0" distB="0" distL="114300" distR="114300" simplePos="0" relativeHeight="251693568" behindDoc="1" locked="0" layoutInCell="1" allowOverlap="1" wp14:anchorId="1EA7AA1B" wp14:editId="2135936B">
                      <wp:simplePos x="0" y="0"/>
                      <wp:positionH relativeFrom="column">
                        <wp:posOffset>-907747</wp:posOffset>
                      </wp:positionH>
                      <wp:positionV relativeFrom="paragraph">
                        <wp:posOffset>-264795</wp:posOffset>
                      </wp:positionV>
                      <wp:extent cx="6703060" cy="2033270"/>
                      <wp:effectExtent l="0" t="0" r="2540" b="5080"/>
                      <wp:wrapNone/>
                      <wp:docPr id="258" name="Parallellogram 258" descr="rechthoekige gekleurde vorm"/>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chemeClr val="tx2">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9989FD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258" o:spid="_x0000_s1026" type="#_x0000_t7" alt="rechthoekige gekleurde vorm" style="position:absolute;margin-left:-71.5pt;margin-top:-20.85pt;width:527.8pt;height:16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" adj="1638" fillcolor="#3a4b6a [3215]" stroked="f" strokeweight="1pt">
                      <v:fill opacity="56283f"/>
                    </v:shape>
                  </w:pict>
                </mc:Fallback>
              </mc:AlternateContent>
            </w:r>
            <w:r w:rsidR="00EF7B7B" w:rsidRPr="00F43648">
              <w:rPr>
                <w:noProof/>
                <w:lang w:bidi="nl-NL"/>
              </w:rPr>
              <mc:AlternateContent>
                <mc:Choice Requires="wps">
                  <w:drawing>
                    <wp:inline distT="0" distB="0" distL="0" distR="0" wp14:anchorId="1F653FE6" wp14:editId="4C88EAE1">
                      <wp:extent cx="3862317" cy="1569493"/>
                      <wp:effectExtent l="0" t="0" r="5080" b="12065"/>
                      <wp:docPr id="53" name="Tekstvak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94554" w14:textId="77777777" w:rsidR="00EF7B7B" w:rsidRPr="00BC36AD" w:rsidRDefault="00EF7B7B" w:rsidP="00BC36AD">
                                  <w:pPr>
                                    <w:pStyle w:val="Impressum"/>
                                    <w:rPr>
                                      <w:noProof/>
                                      <w:color w:val="FFC000" w:themeColor="accent3"/>
                                    </w:rPr>
                                  </w:pPr>
                                  <w:r w:rsidRPr="00BC36AD">
                                    <w:rPr>
                                      <w:noProof/>
                                      <w:color w:val="FFC000" w:themeColor="accent3"/>
                                      <w:lang w:bidi="nl-NL"/>
                                    </w:rPr>
                                    <w:t>Nieuwsbrief</w:t>
                                  </w:r>
                                  <w:r w:rsidRPr="00BC36AD">
                                    <w:rPr>
                                      <w:noProof/>
                                      <w:color w:val="FFC000" w:themeColor="accent3"/>
                                      <w:lang w:bidi="nl-NL"/>
                                    </w:rPr>
                                    <w:br/>
                                    <w:t>Titel</w:t>
                                  </w:r>
                                </w:p>
                              </w:txbxContent>
                            </wps:txbx>
                            <wps:bodyPr rot="0" vert="horz" wrap="square" lIns="0" tIns="0" rIns="0" bIns="0" anchor="t" anchorCtr="0" upright="1">
                              <a:noAutofit/>
                            </wps:bodyPr>
                          </wps:wsp>
                        </a:graphicData>
                      </a:graphic>
                    </wp:inline>
                  </w:drawing>
                </mc:Choice>
                <mc:Fallback>
                  <w:pict>
                    <v:shapetype w14:anchorId="1F653FE6" id="_x0000_t202" coordsize="21600,21600" o:spt="202" path="m,l,21600r21600,l21600,xe">
                      <v:stroke joinstyle="miter"/>
                      <v:path gradientshapeok="t" o:connecttype="rect"/>
                    </v:shapetype>
                    <v:shape id="Tekstvak 358" o:spid="_x0000_s1026" type="#_x0000_t202" style="width:304.1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" filled="f" stroked="f">
                      <v:textbox inset="0,0,0,0">
                        <w:txbxContent>
                          <w:p w14:paraId="73194554" w14:textId="77777777" w:rsidR="00EF7B7B" w:rsidRPr="00BC36AD" w:rsidRDefault="00EF7B7B" w:rsidP="00BC36AD">
                            <w:pPr>
                              <w:pStyle w:val="Impressum"/>
                              <w:rPr>
                                <w:noProof/>
                                <w:color w:val="FFC000" w:themeColor="accent3"/>
                              </w:rPr>
                            </w:pPr>
                            <w:r w:rsidRPr="00BC36AD">
                              <w:rPr>
                                <w:noProof/>
                                <w:color w:val="FFC000" w:themeColor="accent3"/>
                                <w:lang w:bidi="nl-NL"/>
                              </w:rPr>
                              <w:t>Nieuwsbrief</w:t>
                            </w:r>
                            <w:r w:rsidRPr="00BC36AD">
                              <w:rPr>
                                <w:noProof/>
                                <w:color w:val="FFC000" w:themeColor="accent3"/>
                                <w:lang w:bidi="nl-NL"/>
                              </w:rPr>
                              <w:br/>
                              <w:t>Titel</w:t>
                            </w:r>
                          </w:p>
                        </w:txbxContent>
                      </v:textbox>
                      <w10:anchorlock/>
                    </v:shape>
                  </w:pict>
                </mc:Fallback>
              </mc:AlternateContent>
            </w:r>
          </w:p>
        </w:tc>
        <w:tc>
          <w:tcPr>
            <w:tcW w:w="4647" w:type="dxa"/>
            <w:gridSpan w:val="2"/>
          </w:tcPr>
          <w:p w14:paraId="6C461183" w14:textId="77777777" w:rsidR="00EF7B7B" w:rsidRPr="00F43648" w:rsidRDefault="00D957C9" w:rsidP="00EF03D7">
            <w:pPr>
              <w:ind w:left="720"/>
              <w:rPr>
                <w:noProof/>
              </w:rPr>
            </w:pPr>
            <w:r w:rsidRPr="00F43648">
              <w:rPr>
                <w:noProof/>
                <w:lang w:bidi="nl-NL"/>
              </w:rPr>
              <mc:AlternateContent>
                <mc:Choice Requires="wps">
                  <w:drawing>
                    <wp:anchor distT="0" distB="0" distL="114300" distR="114300" simplePos="0" relativeHeight="251694592" behindDoc="1" locked="0" layoutInCell="1" allowOverlap="1" wp14:anchorId="62889B18" wp14:editId="2DB2D198">
                      <wp:simplePos x="0" y="0"/>
                      <wp:positionH relativeFrom="column">
                        <wp:posOffset>142875</wp:posOffset>
                      </wp:positionH>
                      <wp:positionV relativeFrom="paragraph">
                        <wp:posOffset>239538</wp:posOffset>
                      </wp:positionV>
                      <wp:extent cx="5117465" cy="927735"/>
                      <wp:effectExtent l="0" t="0" r="6985" b="5715"/>
                      <wp:wrapNone/>
                      <wp:docPr id="259" name="Parallellogram 259" descr="rechthoekige gekleurde vorm"/>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D583267" id="Parallellogram 259" o:spid="_x0000_s1026" type="#_x0000_t7" alt="rechthoekige gekleurde vorm" style="position:absolute;margin-left:11.25pt;margin-top:18.85pt;width:402.95pt;height:7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" adj="979" fillcolor="#ffc000 [3206]" stroked="f"/>
                  </w:pict>
                </mc:Fallback>
              </mc:AlternateContent>
            </w:r>
            <w:r w:rsidR="00EF7B7B" w:rsidRPr="00F43648">
              <w:rPr>
                <w:noProof/>
                <w:lang w:bidi="nl-NL"/>
              </w:rPr>
              <w:br w:type="page"/>
            </w:r>
          </w:p>
        </w:tc>
      </w:tr>
      <w:tr w:rsidR="00337E9B" w:rsidRPr="00F43648" w14:paraId="3C9DB59D" w14:textId="77777777" w:rsidTr="00BF600D">
        <w:trPr>
          <w:trHeight w:val="1521"/>
        </w:trPr>
        <w:tc>
          <w:tcPr>
            <w:tcW w:w="7560" w:type="dxa"/>
            <w:gridSpan w:val="2"/>
            <w:vMerge/>
          </w:tcPr>
          <w:p w14:paraId="397F1EE0" w14:textId="77777777" w:rsidR="00EF7B7B" w:rsidRPr="00F43648" w:rsidRDefault="00EF7B7B" w:rsidP="00EF03D7">
            <w:pPr>
              <w:ind w:left="720"/>
              <w:rPr>
                <w:noProof/>
              </w:rPr>
            </w:pPr>
          </w:p>
        </w:tc>
        <w:tc>
          <w:tcPr>
            <w:tcW w:w="4647" w:type="dxa"/>
            <w:gridSpan w:val="2"/>
          </w:tcPr>
          <w:p w14:paraId="5CD042C0" w14:textId="77777777" w:rsidR="00EF7B7B" w:rsidRPr="00F43648" w:rsidRDefault="00EF7B7B" w:rsidP="00EF03D7">
            <w:pPr>
              <w:ind w:left="720"/>
              <w:rPr>
                <w:noProof/>
              </w:rPr>
            </w:pPr>
            <w:r w:rsidRPr="00F43648">
              <w:rPr>
                <w:noProof/>
                <w:lang w:bidi="nl-NL"/>
              </w:rPr>
              <mc:AlternateContent>
                <mc:Choice Requires="wps">
                  <w:drawing>
                    <wp:inline distT="0" distB="0" distL="0" distR="0" wp14:anchorId="401F80F2" wp14:editId="13A29DC2">
                      <wp:extent cx="1764030" cy="652145"/>
                      <wp:effectExtent l="0" t="0" r="0" b="0"/>
                      <wp:docPr id="54" name="Tekstvak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B2340" w14:textId="77777777" w:rsidR="00EF7B7B" w:rsidRPr="00832412" w:rsidRDefault="00EF7B7B" w:rsidP="00EF7B7B">
                                  <w:pPr>
                                    <w:pStyle w:val="Jaargangeneditie"/>
                                    <w:rPr>
                                      <w:noProof/>
                                      <w:color w:val="3A4B6A" w:themeColor="text2"/>
                                    </w:rPr>
                                  </w:pPr>
                                  <w:r w:rsidRPr="00832412">
                                    <w:rPr>
                                      <w:noProof/>
                                      <w:color w:val="3A4B6A" w:themeColor="text2"/>
                                      <w:lang w:bidi="nl-NL"/>
                                    </w:rPr>
                                    <w:t>Datum nieuwsbrief</w:t>
                                  </w:r>
                                </w:p>
                                <w:p w14:paraId="6F1414D4" w14:textId="77777777" w:rsidR="00EF7B7B" w:rsidRPr="00832412" w:rsidRDefault="00EF7B7B" w:rsidP="00EF7B7B">
                                  <w:pPr>
                                    <w:pStyle w:val="Jaargangeneditie"/>
                                    <w:rPr>
                                      <w:noProof/>
                                      <w:color w:val="3A4B6A" w:themeColor="text2"/>
                                    </w:rPr>
                                  </w:pPr>
                                  <w:r w:rsidRPr="00832412">
                                    <w:rPr>
                                      <w:noProof/>
                                      <w:color w:val="3A4B6A" w:themeColor="text2"/>
                                      <w:lang w:bidi="nl-NL"/>
                                    </w:rPr>
                                    <w:t>Jaargang 1</w:t>
                                  </w:r>
                                  <w:r w:rsidRPr="00832412">
                                    <w:rPr>
                                      <w:noProof/>
                                      <w:color w:val="3A4B6A" w:themeColor="text2"/>
                                      <w:lang w:bidi="nl-NL"/>
                                    </w:rPr>
                                    <w:tab/>
                                    <w:t>Editie 1</w:t>
                                  </w:r>
                                </w:p>
                              </w:txbxContent>
                            </wps:txbx>
                            <wps:bodyPr rot="0" vert="horz" wrap="square" lIns="91440" tIns="45720" rIns="91440" bIns="45720" anchor="t" anchorCtr="0" upright="1">
                              <a:spAutoFit/>
                            </wps:bodyPr>
                          </wps:wsp>
                        </a:graphicData>
                      </a:graphic>
                    </wp:inline>
                  </w:drawing>
                </mc:Choice>
                <mc:Fallback>
                  <w:pict>
                    <v:shape w14:anchorId="401F80F2" id="Tekstvak 277" o:spid="_x0000_s1027" type="#_x0000_t202" style="width:138.9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" filled="f" stroked="f">
                      <v:textbox style="mso-fit-shape-to-text:t">
                        <w:txbxContent>
                          <w:p w14:paraId="3FCB2340" w14:textId="77777777" w:rsidR="00EF7B7B" w:rsidRPr="00832412" w:rsidRDefault="00EF7B7B" w:rsidP="00EF7B7B">
                            <w:pPr>
                              <w:pStyle w:val="Jaargangeneditie"/>
                              <w:rPr>
                                <w:noProof/>
                                <w:color w:val="3A4B6A" w:themeColor="text2"/>
                              </w:rPr>
                            </w:pPr>
                            <w:r w:rsidRPr="00832412">
                              <w:rPr>
                                <w:noProof/>
                                <w:color w:val="3A4B6A" w:themeColor="text2"/>
                                <w:lang w:bidi="nl-NL"/>
                              </w:rPr>
                              <w:t>Datum nieuwsbrief</w:t>
                            </w:r>
                          </w:p>
                          <w:p w14:paraId="6F1414D4" w14:textId="77777777" w:rsidR="00EF7B7B" w:rsidRPr="00832412" w:rsidRDefault="00EF7B7B" w:rsidP="00EF7B7B">
                            <w:pPr>
                              <w:pStyle w:val="Jaargangeneditie"/>
                              <w:rPr>
                                <w:noProof/>
                                <w:color w:val="3A4B6A" w:themeColor="text2"/>
                              </w:rPr>
                            </w:pPr>
                            <w:r w:rsidRPr="00832412">
                              <w:rPr>
                                <w:noProof/>
                                <w:color w:val="3A4B6A" w:themeColor="text2"/>
                                <w:lang w:bidi="nl-NL"/>
                              </w:rPr>
                              <w:t>Jaargang 1</w:t>
                            </w:r>
                            <w:r w:rsidRPr="00832412">
                              <w:rPr>
                                <w:noProof/>
                                <w:color w:val="3A4B6A" w:themeColor="text2"/>
                                <w:lang w:bidi="nl-NL"/>
                              </w:rPr>
                              <w:tab/>
                              <w:t>Editie 1</w:t>
                            </w:r>
                          </w:p>
                        </w:txbxContent>
                      </v:textbox>
                      <w10:anchorlock/>
                    </v:shape>
                  </w:pict>
                </mc:Fallback>
              </mc:AlternateContent>
            </w:r>
          </w:p>
        </w:tc>
      </w:tr>
      <w:tr w:rsidR="00EF03D7" w:rsidRPr="00F43648" w14:paraId="6D7E528A" w14:textId="77777777" w:rsidTr="00B57D40">
        <w:trPr>
          <w:trHeight w:val="747"/>
        </w:trPr>
        <w:tc>
          <w:tcPr>
            <w:tcW w:w="12207" w:type="dxa"/>
            <w:gridSpan w:val="4"/>
          </w:tcPr>
          <w:p w14:paraId="094D172A" w14:textId="77777777" w:rsidR="00EF03D7" w:rsidRPr="00F43648" w:rsidRDefault="00EF03D7" w:rsidP="00EF03D7">
            <w:pPr>
              <w:ind w:left="720"/>
              <w:rPr>
                <w:noProof/>
              </w:rPr>
            </w:pPr>
          </w:p>
        </w:tc>
      </w:tr>
      <w:tr w:rsidR="00B57D40" w:rsidRPr="00F43648" w14:paraId="5B251821" w14:textId="77777777" w:rsidTr="00535A69">
        <w:trPr>
          <w:trHeight w:val="2061"/>
        </w:trPr>
        <w:tc>
          <w:tcPr>
            <w:tcW w:w="12207" w:type="dxa"/>
            <w:gridSpan w:val="4"/>
          </w:tcPr>
          <w:p w14:paraId="22315F63" w14:textId="77777777" w:rsidR="00B57D40" w:rsidRPr="00F43648" w:rsidRDefault="00B57D40" w:rsidP="00535A69">
            <w:pPr>
              <w:ind w:left="288"/>
              <w:rPr>
                <w:noProof/>
              </w:rPr>
            </w:pPr>
            <w:r w:rsidRPr="00F43648">
              <w:rPr>
                <w:noProof/>
                <w:lang w:bidi="nl-NL"/>
              </w:rPr>
              <mc:AlternateContent>
                <mc:Choice Requires="wps">
                  <w:drawing>
                    <wp:inline distT="0" distB="0" distL="0" distR="0" wp14:anchorId="608AC6C9" wp14:editId="4118309C">
                      <wp:extent cx="4012223" cy="731520"/>
                      <wp:effectExtent l="0" t="0" r="7620" b="0"/>
                      <wp:docPr id="257" name="Tekstvak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223" cy="731520"/>
                              </a:xfrm>
                              <a:prstGeom prst="rect">
                                <a:avLst/>
                              </a:prstGeom>
                              <a:solidFill>
                                <a:schemeClr val="bg2"/>
                              </a:solidFill>
                              <a:ln>
                                <a:noFill/>
                              </a:ln>
                            </wps:spPr>
                            <wps:txbx>
                              <w:txbxContent>
                                <w:p w14:paraId="15B9B41C" w14:textId="60620C8C" w:rsidR="00B57D40" w:rsidRPr="00B57D40" w:rsidRDefault="00B57D40" w:rsidP="00B57D40">
                                  <w:pPr>
                                    <w:pStyle w:val="Bedrijfsgegevens"/>
                                    <w:rPr>
                                      <w:noProof/>
                                      <w:sz w:val="22"/>
                                      <w:szCs w:val="22"/>
                                    </w:rPr>
                                  </w:pPr>
                                  <w:r w:rsidRPr="00B57D40">
                                    <w:rPr>
                                      <w:noProof/>
                                      <w:sz w:val="22"/>
                                      <w:szCs w:val="22"/>
                                      <w:lang w:bidi="nl-NL"/>
                                    </w:rPr>
                                    <w:fldChar w:fldCharType="begin"/>
                                  </w:r>
                                  <w:r w:rsidRPr="00B57D40">
                                    <w:rPr>
                                      <w:noProof/>
                                      <w:sz w:val="22"/>
                                      <w:szCs w:val="22"/>
                                      <w:lang w:bidi="nl-NL"/>
                                    </w:rPr>
                                    <w:instrText>MACROBUTTON DoFieldClick [</w:instrText>
                                  </w:r>
                                  <w:r w:rsidR="007600DB" w:rsidRPr="007600DB">
                                    <w:rPr>
                                      <w:b/>
                                      <w:noProof/>
                                      <w:sz w:val="22"/>
                                      <w:szCs w:val="22"/>
                                      <w:lang w:bidi="nl-NL"/>
                                    </w:rPr>
                                    <w:instrText>Bedrijfsnaam</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xml:space="preserve">, </w:t>
                                  </w:r>
                                  <w:r w:rsidRPr="00B57D40">
                                    <w:rPr>
                                      <w:noProof/>
                                      <w:sz w:val="22"/>
                                      <w:szCs w:val="22"/>
                                      <w:lang w:bidi="nl-NL"/>
                                    </w:rPr>
                                    <w:fldChar w:fldCharType="begin"/>
                                  </w:r>
                                  <w:r w:rsidRPr="00B57D40">
                                    <w:rPr>
                                      <w:noProof/>
                                      <w:sz w:val="22"/>
                                      <w:szCs w:val="22"/>
                                      <w:lang w:bidi="nl-NL"/>
                                    </w:rPr>
                                    <w:instrText>MACROBUTTON DoFieldClick [</w:instrText>
                                  </w:r>
                                  <w:r w:rsidR="007600DB" w:rsidRPr="007600DB">
                                    <w:rPr>
                                      <w:b/>
                                      <w:noProof/>
                                      <w:sz w:val="22"/>
                                      <w:szCs w:val="22"/>
                                      <w:lang w:bidi="nl-NL"/>
                                    </w:rPr>
                                    <w:instrText>Adres</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xml:space="preserve">, </w:t>
                                  </w:r>
                                  <w:r w:rsidR="000E3F9A" w:rsidRPr="00BD11D5">
                                    <w:rPr>
                                      <w:b/>
                                      <w:noProof/>
                                      <w:sz w:val="22"/>
                                      <w:szCs w:val="22"/>
                                      <w:lang w:bidi="nl-NL"/>
                                    </w:rPr>
                                    <w:fldChar w:fldCharType="begin"/>
                                  </w:r>
                                  <w:r w:rsidR="000E3F9A" w:rsidRPr="00BD11D5">
                                    <w:rPr>
                                      <w:b/>
                                      <w:noProof/>
                                      <w:sz w:val="22"/>
                                      <w:szCs w:val="22"/>
                                      <w:lang w:bidi="nl-NL"/>
                                    </w:rPr>
                                    <w:instrText xml:space="preserve"> MACROBUTTON  DoFieldClick [</w:instrText>
                                  </w:r>
                                  <w:r w:rsidR="007600DB" w:rsidRPr="007600DB">
                                    <w:rPr>
                                      <w:b/>
                                      <w:noProof/>
                                      <w:sz w:val="22"/>
                                      <w:szCs w:val="22"/>
                                      <w:lang w:bidi="nl-NL"/>
                                    </w:rPr>
                                    <w:instrText>Postcode en plaats</w:instrText>
                                  </w:r>
                                  <w:r w:rsidR="000E3F9A" w:rsidRPr="00BD11D5">
                                    <w:rPr>
                                      <w:b/>
                                      <w:noProof/>
                                      <w:sz w:val="22"/>
                                      <w:szCs w:val="22"/>
                                      <w:lang w:bidi="nl-NL"/>
                                    </w:rPr>
                                    <w:instrText>]</w:instrText>
                                  </w:r>
                                  <w:r w:rsidR="000E3F9A" w:rsidRPr="00BD11D5">
                                    <w:rPr>
                                      <w:b/>
                                      <w:noProof/>
                                      <w:sz w:val="22"/>
                                      <w:szCs w:val="22"/>
                                      <w:lang w:bidi="nl-NL"/>
                                    </w:rPr>
                                    <w:fldChar w:fldCharType="end"/>
                                  </w:r>
                                </w:p>
                                <w:p w14:paraId="103F57E3" w14:textId="670E7763" w:rsidR="00B57D40" w:rsidRPr="00B57D40" w:rsidRDefault="00B57D40" w:rsidP="00B57D40">
                                  <w:pPr>
                                    <w:pStyle w:val="Bedrijfsgegevens"/>
                                    <w:rPr>
                                      <w:noProof/>
                                      <w:sz w:val="22"/>
                                      <w:szCs w:val="22"/>
                                    </w:rPr>
                                  </w:pPr>
                                  <w:r w:rsidRPr="00B57D40">
                                    <w:rPr>
                                      <w:noProof/>
                                      <w:sz w:val="22"/>
                                      <w:szCs w:val="22"/>
                                      <w:lang w:bidi="nl-NL"/>
                                    </w:rPr>
                                    <w:fldChar w:fldCharType="begin"/>
                                  </w:r>
                                  <w:r w:rsidRPr="00B57D40">
                                    <w:rPr>
                                      <w:noProof/>
                                      <w:sz w:val="22"/>
                                      <w:szCs w:val="22"/>
                                      <w:lang w:bidi="nl-NL"/>
                                    </w:rPr>
                                    <w:instrText>MACROBUTTON DoFieldClick [</w:instrText>
                                  </w:r>
                                  <w:r w:rsidR="007600DB" w:rsidRPr="007600DB">
                                    <w:rPr>
                                      <w:b/>
                                      <w:noProof/>
                                      <w:sz w:val="22"/>
                                      <w:szCs w:val="22"/>
                                      <w:lang w:bidi="nl-NL"/>
                                    </w:rPr>
                                    <w:instrText>Website</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w:t>
                                  </w:r>
                                  <w:r w:rsidRPr="00B57D40">
                                    <w:rPr>
                                      <w:noProof/>
                                      <w:sz w:val="22"/>
                                      <w:szCs w:val="22"/>
                                      <w:lang w:bidi="nl-NL"/>
                                    </w:rPr>
                                    <w:fldChar w:fldCharType="begin"/>
                                  </w:r>
                                  <w:r w:rsidRPr="00B57D40">
                                    <w:rPr>
                                      <w:noProof/>
                                      <w:sz w:val="22"/>
                                      <w:szCs w:val="22"/>
                                      <w:lang w:bidi="nl-NL"/>
                                    </w:rPr>
                                    <w:instrText>MACROBUTTON DoFieldClick [</w:instrText>
                                  </w:r>
                                  <w:r w:rsidR="007600DB" w:rsidRPr="007600DB">
                                    <w:rPr>
                                      <w:b/>
                                      <w:noProof/>
                                      <w:sz w:val="22"/>
                                      <w:szCs w:val="22"/>
                                      <w:lang w:bidi="nl-NL"/>
                                    </w:rPr>
                                    <w:instrText>e-mail</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w:t>
                                  </w:r>
                                  <w:r w:rsidRPr="00B57D40">
                                    <w:rPr>
                                      <w:noProof/>
                                      <w:sz w:val="22"/>
                                      <w:szCs w:val="22"/>
                                      <w:lang w:bidi="nl-NL"/>
                                    </w:rPr>
                                    <w:fldChar w:fldCharType="begin"/>
                                  </w:r>
                                  <w:r w:rsidRPr="00B57D40">
                                    <w:rPr>
                                      <w:noProof/>
                                      <w:sz w:val="22"/>
                                      <w:szCs w:val="22"/>
                                      <w:lang w:bidi="nl-NL"/>
                                    </w:rPr>
                                    <w:instrText>MACROBUTTON DoFieldClick [</w:instrText>
                                  </w:r>
                                  <w:r w:rsidR="007600DB" w:rsidRPr="007600DB">
                                    <w:rPr>
                                      <w:b/>
                                      <w:noProof/>
                                      <w:sz w:val="22"/>
                                      <w:szCs w:val="22"/>
                                      <w:lang w:bidi="nl-NL"/>
                                    </w:rPr>
                                    <w:instrText>telefoon</w:instrText>
                                  </w:r>
                                  <w:r w:rsidRPr="00B57D40">
                                    <w:rPr>
                                      <w:noProof/>
                                      <w:sz w:val="22"/>
                                      <w:szCs w:val="22"/>
                                      <w:lang w:bidi="nl-NL"/>
                                    </w:rPr>
                                    <w:instrText>]</w:instrText>
                                  </w:r>
                                  <w:r w:rsidRPr="00B57D40">
                                    <w:rPr>
                                      <w:noProof/>
                                      <w:sz w:val="22"/>
                                      <w:szCs w:val="22"/>
                                      <w:lang w:bidi="nl-NL"/>
                                    </w:rPr>
                                    <w:fldChar w:fldCharType="end"/>
                                  </w:r>
                                </w:p>
                              </w:txbxContent>
                            </wps:txbx>
                            <wps:bodyPr rot="0" vert="horz" wrap="square" lIns="182880" tIns="182880" rIns="182880" bIns="0" anchor="t" anchorCtr="0" upright="1">
                              <a:noAutofit/>
                            </wps:bodyPr>
                          </wps:wsp>
                        </a:graphicData>
                      </a:graphic>
                    </wp:inline>
                  </w:drawing>
                </mc:Choice>
                <mc:Fallback>
                  <w:pict>
                    <v:shape w14:anchorId="608AC6C9" id="Tekstvak 356" o:spid="_x0000_s1028" type="#_x0000_t202" style="width:315.9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" fillcolor="#eaeaea [3214]" stroked="f">
                      <v:textbox inset="14.4pt,14.4pt,14.4pt,0">
                        <w:txbxContent>
                          <w:p w14:paraId="15B9B41C" w14:textId="60620C8C" w:rsidR="00B57D40" w:rsidRPr="00B57D40" w:rsidRDefault="00B57D40" w:rsidP="00B57D40">
                            <w:pPr>
                              <w:pStyle w:val="Bedrijfsgegevens"/>
                              <w:rPr>
                                <w:noProof/>
                                <w:sz w:val="22"/>
                                <w:szCs w:val="22"/>
                              </w:rPr>
                            </w:pPr>
                            <w:r w:rsidRPr="00B57D40">
                              <w:rPr>
                                <w:noProof/>
                                <w:sz w:val="22"/>
                                <w:szCs w:val="22"/>
                                <w:lang w:bidi="nl-NL"/>
                              </w:rPr>
                              <w:fldChar w:fldCharType="begin"/>
                            </w:r>
                            <w:r w:rsidRPr="00B57D40">
                              <w:rPr>
                                <w:noProof/>
                                <w:sz w:val="22"/>
                                <w:szCs w:val="22"/>
                                <w:lang w:bidi="nl-NL"/>
                              </w:rPr>
                              <w:instrText>MACROBUTTON DoFieldClick [</w:instrText>
                            </w:r>
                            <w:r w:rsidR="007600DB" w:rsidRPr="007600DB">
                              <w:rPr>
                                <w:b/>
                                <w:noProof/>
                                <w:sz w:val="22"/>
                                <w:szCs w:val="22"/>
                                <w:lang w:bidi="nl-NL"/>
                              </w:rPr>
                              <w:instrText>Bedrijfsnaam</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xml:space="preserve">, </w:t>
                            </w:r>
                            <w:r w:rsidRPr="00B57D40">
                              <w:rPr>
                                <w:noProof/>
                                <w:sz w:val="22"/>
                                <w:szCs w:val="22"/>
                                <w:lang w:bidi="nl-NL"/>
                              </w:rPr>
                              <w:fldChar w:fldCharType="begin"/>
                            </w:r>
                            <w:r w:rsidRPr="00B57D40">
                              <w:rPr>
                                <w:noProof/>
                                <w:sz w:val="22"/>
                                <w:szCs w:val="22"/>
                                <w:lang w:bidi="nl-NL"/>
                              </w:rPr>
                              <w:instrText>MACROBUTTON DoFieldClick [</w:instrText>
                            </w:r>
                            <w:r w:rsidR="007600DB" w:rsidRPr="007600DB">
                              <w:rPr>
                                <w:b/>
                                <w:noProof/>
                                <w:sz w:val="22"/>
                                <w:szCs w:val="22"/>
                                <w:lang w:bidi="nl-NL"/>
                              </w:rPr>
                              <w:instrText>Adres</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xml:space="preserve">, </w:t>
                            </w:r>
                            <w:r w:rsidR="000E3F9A" w:rsidRPr="00BD11D5">
                              <w:rPr>
                                <w:b/>
                                <w:noProof/>
                                <w:sz w:val="22"/>
                                <w:szCs w:val="22"/>
                                <w:lang w:bidi="nl-NL"/>
                              </w:rPr>
                              <w:fldChar w:fldCharType="begin"/>
                            </w:r>
                            <w:r w:rsidR="000E3F9A" w:rsidRPr="00BD11D5">
                              <w:rPr>
                                <w:b/>
                                <w:noProof/>
                                <w:sz w:val="22"/>
                                <w:szCs w:val="22"/>
                                <w:lang w:bidi="nl-NL"/>
                              </w:rPr>
                              <w:instrText xml:space="preserve"> MACROBUTTON  DoFieldClick [</w:instrText>
                            </w:r>
                            <w:r w:rsidR="007600DB" w:rsidRPr="007600DB">
                              <w:rPr>
                                <w:b/>
                                <w:noProof/>
                                <w:sz w:val="22"/>
                                <w:szCs w:val="22"/>
                                <w:lang w:bidi="nl-NL"/>
                              </w:rPr>
                              <w:instrText>Postcode en plaats</w:instrText>
                            </w:r>
                            <w:r w:rsidR="000E3F9A" w:rsidRPr="00BD11D5">
                              <w:rPr>
                                <w:b/>
                                <w:noProof/>
                                <w:sz w:val="22"/>
                                <w:szCs w:val="22"/>
                                <w:lang w:bidi="nl-NL"/>
                              </w:rPr>
                              <w:instrText>]</w:instrText>
                            </w:r>
                            <w:r w:rsidR="000E3F9A" w:rsidRPr="00BD11D5">
                              <w:rPr>
                                <w:b/>
                                <w:noProof/>
                                <w:sz w:val="22"/>
                                <w:szCs w:val="22"/>
                                <w:lang w:bidi="nl-NL"/>
                              </w:rPr>
                              <w:fldChar w:fldCharType="end"/>
                            </w:r>
                          </w:p>
                          <w:p w14:paraId="103F57E3" w14:textId="670E7763" w:rsidR="00B57D40" w:rsidRPr="00B57D40" w:rsidRDefault="00B57D40" w:rsidP="00B57D40">
                            <w:pPr>
                              <w:pStyle w:val="Bedrijfsgegevens"/>
                              <w:rPr>
                                <w:noProof/>
                                <w:sz w:val="22"/>
                                <w:szCs w:val="22"/>
                              </w:rPr>
                            </w:pPr>
                            <w:r w:rsidRPr="00B57D40">
                              <w:rPr>
                                <w:noProof/>
                                <w:sz w:val="22"/>
                                <w:szCs w:val="22"/>
                                <w:lang w:bidi="nl-NL"/>
                              </w:rPr>
                              <w:fldChar w:fldCharType="begin"/>
                            </w:r>
                            <w:r w:rsidRPr="00B57D40">
                              <w:rPr>
                                <w:noProof/>
                                <w:sz w:val="22"/>
                                <w:szCs w:val="22"/>
                                <w:lang w:bidi="nl-NL"/>
                              </w:rPr>
                              <w:instrText>MACROBUTTON DoFieldClick [</w:instrText>
                            </w:r>
                            <w:r w:rsidR="007600DB" w:rsidRPr="007600DB">
                              <w:rPr>
                                <w:b/>
                                <w:noProof/>
                                <w:sz w:val="22"/>
                                <w:szCs w:val="22"/>
                                <w:lang w:bidi="nl-NL"/>
                              </w:rPr>
                              <w:instrText>Website</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w:t>
                            </w:r>
                            <w:r w:rsidRPr="00B57D40">
                              <w:rPr>
                                <w:noProof/>
                                <w:sz w:val="22"/>
                                <w:szCs w:val="22"/>
                                <w:lang w:bidi="nl-NL"/>
                              </w:rPr>
                              <w:fldChar w:fldCharType="begin"/>
                            </w:r>
                            <w:r w:rsidRPr="00B57D40">
                              <w:rPr>
                                <w:noProof/>
                                <w:sz w:val="22"/>
                                <w:szCs w:val="22"/>
                                <w:lang w:bidi="nl-NL"/>
                              </w:rPr>
                              <w:instrText>MACROBUTTON DoFieldClick [</w:instrText>
                            </w:r>
                            <w:r w:rsidR="007600DB" w:rsidRPr="007600DB">
                              <w:rPr>
                                <w:b/>
                                <w:noProof/>
                                <w:sz w:val="22"/>
                                <w:szCs w:val="22"/>
                                <w:lang w:bidi="nl-NL"/>
                              </w:rPr>
                              <w:instrText>e-mail</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w:t>
                            </w:r>
                            <w:r w:rsidRPr="00B57D40">
                              <w:rPr>
                                <w:noProof/>
                                <w:sz w:val="22"/>
                                <w:szCs w:val="22"/>
                                <w:lang w:bidi="nl-NL"/>
                              </w:rPr>
                              <w:fldChar w:fldCharType="begin"/>
                            </w:r>
                            <w:r w:rsidRPr="00B57D40">
                              <w:rPr>
                                <w:noProof/>
                                <w:sz w:val="22"/>
                                <w:szCs w:val="22"/>
                                <w:lang w:bidi="nl-NL"/>
                              </w:rPr>
                              <w:instrText>MACROBUTTON DoFieldClick [</w:instrText>
                            </w:r>
                            <w:r w:rsidR="007600DB" w:rsidRPr="007600DB">
                              <w:rPr>
                                <w:b/>
                                <w:noProof/>
                                <w:sz w:val="22"/>
                                <w:szCs w:val="22"/>
                                <w:lang w:bidi="nl-NL"/>
                              </w:rPr>
                              <w:instrText>telefoon</w:instrText>
                            </w:r>
                            <w:r w:rsidRPr="00B57D40">
                              <w:rPr>
                                <w:noProof/>
                                <w:sz w:val="22"/>
                                <w:szCs w:val="22"/>
                                <w:lang w:bidi="nl-NL"/>
                              </w:rPr>
                              <w:instrText>]</w:instrText>
                            </w:r>
                            <w:r w:rsidRPr="00B57D40">
                              <w:rPr>
                                <w:noProof/>
                                <w:sz w:val="22"/>
                                <w:szCs w:val="22"/>
                                <w:lang w:bidi="nl-NL"/>
                              </w:rPr>
                              <w:fldChar w:fldCharType="end"/>
                            </w:r>
                          </w:p>
                        </w:txbxContent>
                      </v:textbox>
                      <w10:anchorlock/>
                    </v:shape>
                  </w:pict>
                </mc:Fallback>
              </mc:AlternateContent>
            </w:r>
          </w:p>
        </w:tc>
      </w:tr>
      <w:tr w:rsidR="00337E9B" w:rsidRPr="00F43648" w14:paraId="1F42A171" w14:textId="77777777" w:rsidTr="00B049B4">
        <w:trPr>
          <w:gridAfter w:val="1"/>
          <w:wAfter w:w="70" w:type="dxa"/>
          <w:trHeight w:val="9581"/>
        </w:trPr>
        <w:tc>
          <w:tcPr>
            <w:tcW w:w="4762" w:type="dxa"/>
          </w:tcPr>
          <w:p w14:paraId="391B888C" w14:textId="77777777" w:rsidR="00B57D40" w:rsidRPr="00F43648" w:rsidRDefault="00535A69" w:rsidP="00EF03D7">
            <w:pPr>
              <w:ind w:left="720"/>
              <w:rPr>
                <w:noProof/>
              </w:rPr>
            </w:pPr>
            <w:r w:rsidRPr="00F43648">
              <w:rPr>
                <w:noProof/>
                <w:lang w:bidi="nl-NL"/>
              </w:rPr>
              <mc:AlternateContent>
                <mc:Choice Requires="wps">
                  <w:drawing>
                    <wp:anchor distT="0" distB="0" distL="114300" distR="114300" simplePos="0" relativeHeight="251695616" behindDoc="1" locked="0" layoutInCell="1" allowOverlap="1" wp14:anchorId="55AC185E" wp14:editId="462FC044">
                      <wp:simplePos x="0" y="0"/>
                      <wp:positionH relativeFrom="column">
                        <wp:posOffset>191432</wp:posOffset>
                      </wp:positionH>
                      <wp:positionV relativeFrom="page">
                        <wp:posOffset>-262215</wp:posOffset>
                      </wp:positionV>
                      <wp:extent cx="6979535" cy="5856790"/>
                      <wp:effectExtent l="0" t="0" r="0" b="0"/>
                      <wp:wrapNone/>
                      <wp:docPr id="277" name="Rechthoek 277" descr="Wit achtergrondvak"/>
                      <wp:cNvGraphicFramePr/>
                      <a:graphic xmlns:a="http://schemas.openxmlformats.org/drawingml/2006/main">
                        <a:graphicData uri="http://schemas.microsoft.com/office/word/2010/wordprocessingShape">
                          <wps:wsp>
                            <wps:cNvSpPr/>
                            <wps:spPr>
                              <a:xfrm>
                                <a:off x="0" y="0"/>
                                <a:ext cx="6979535" cy="58567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CB3DB00" id="Rechthoek 277" o:spid="_x0000_s1026" alt="Wit achtergrondvak" style="position:absolute;margin-left:15.05pt;margin-top:-20.65pt;width:549.55pt;height:461.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" stroked="f" strokeweight="1pt">
                      <w10:wrap anchory="page"/>
                    </v:rect>
                  </w:pict>
                </mc:Fallback>
              </mc:AlternateContent>
            </w:r>
            <w:r w:rsidR="00612826" w:rsidRPr="00F43648">
              <w:rPr>
                <w:noProof/>
                <w:lang w:bidi="nl-NL"/>
              </w:rPr>
              <mc:AlternateContent>
                <mc:Choice Requires="wps">
                  <w:drawing>
                    <wp:inline distT="0" distB="0" distL="0" distR="0" wp14:anchorId="30EFBCAF" wp14:editId="78264017">
                      <wp:extent cx="1983346" cy="2691684"/>
                      <wp:effectExtent l="0" t="0" r="0" b="0"/>
                      <wp:docPr id="56" name="Tekstvak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346" cy="269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14:paraId="5A01856F" w14:textId="77777777" w:rsidR="00612826" w:rsidRPr="00FF55D8" w:rsidRDefault="00FF55D8" w:rsidP="00FF55D8">
                                  <w:pPr>
                                    <w:pStyle w:val="TOCHeading"/>
                                    <w:spacing w:after="240"/>
                                    <w:rPr>
                                      <w:noProof/>
                                    </w:rPr>
                                  </w:pPr>
                                  <w:r w:rsidRPr="00FF55D8">
                                    <w:rPr>
                                      <w:noProof/>
                                      <w:lang w:bidi="nl-NL"/>
                                    </w:rPr>
                                    <w:t>IN DEZE EDITIE</w:t>
                                  </w:r>
                                </w:p>
                                <w:p w14:paraId="0768E25F" w14:textId="77777777" w:rsidR="00612826" w:rsidRDefault="00612826" w:rsidP="00FF55D8">
                                  <w:pPr>
                                    <w:pStyle w:val="ListParagraph"/>
                                    <w:numPr>
                                      <w:ilvl w:val="0"/>
                                      <w:numId w:val="13"/>
                                    </w:numPr>
                                    <w:spacing w:after="100"/>
                                    <w:contextualSpacing w:val="0"/>
                                    <w:rPr>
                                      <w:noProof/>
                                    </w:rPr>
                                  </w:pPr>
                                  <w:r w:rsidRPr="00FF55D8">
                                    <w:rPr>
                                      <w:noProof/>
                                      <w:sz w:val="22"/>
                                      <w:szCs w:val="22"/>
                                      <w:lang w:bidi="nl-NL"/>
                                    </w:rPr>
                                    <w:t>Aan de slag</w:t>
                                  </w:r>
                                </w:p>
                                <w:p w14:paraId="5DC11154" w14:textId="77777777" w:rsidR="00612826" w:rsidRDefault="00612826" w:rsidP="00FF55D8">
                                  <w:pPr>
                                    <w:pStyle w:val="ListParagraph"/>
                                    <w:numPr>
                                      <w:ilvl w:val="0"/>
                                      <w:numId w:val="13"/>
                                    </w:numPr>
                                    <w:spacing w:after="100"/>
                                    <w:contextualSpacing w:val="0"/>
                                    <w:rPr>
                                      <w:noProof/>
                                    </w:rPr>
                                  </w:pPr>
                                  <w:r w:rsidRPr="00FF55D8">
                                    <w:rPr>
                                      <w:noProof/>
                                      <w:sz w:val="22"/>
                                      <w:szCs w:val="22"/>
                                      <w:lang w:bidi="nl-NL"/>
                                    </w:rPr>
                                    <w:t>Geweldige artikelen voor nieuwsbrieven schrijven</w:t>
                                  </w:r>
                                </w:p>
                                <w:p w14:paraId="52C2B3E8" w14:textId="77777777" w:rsidR="00612826" w:rsidRDefault="00612826" w:rsidP="00FF55D8">
                                  <w:pPr>
                                    <w:pStyle w:val="ListParagraph"/>
                                    <w:numPr>
                                      <w:ilvl w:val="0"/>
                                      <w:numId w:val="13"/>
                                    </w:numPr>
                                    <w:spacing w:after="100"/>
                                    <w:contextualSpacing w:val="0"/>
                                    <w:rPr>
                                      <w:noProof/>
                                    </w:rPr>
                                  </w:pPr>
                                  <w:r w:rsidRPr="00FF55D8">
                                    <w:rPr>
                                      <w:noProof/>
                                      <w:sz w:val="22"/>
                                      <w:szCs w:val="22"/>
                                      <w:lang w:bidi="nl-NL"/>
                                    </w:rPr>
                                    <w:t>Een artikel in weinig ruimte krijgen</w:t>
                                  </w:r>
                                </w:p>
                                <w:p w14:paraId="127CB6CE" w14:textId="77777777" w:rsidR="00612826" w:rsidRDefault="00612826" w:rsidP="00FF55D8">
                                  <w:pPr>
                                    <w:pStyle w:val="ListParagraph"/>
                                    <w:numPr>
                                      <w:ilvl w:val="0"/>
                                      <w:numId w:val="13"/>
                                    </w:numPr>
                                    <w:spacing w:after="100"/>
                                    <w:contextualSpacing w:val="0"/>
                                    <w:rPr>
                                      <w:noProof/>
                                    </w:rPr>
                                  </w:pPr>
                                  <w:r w:rsidRPr="00FF55D8">
                                    <w:rPr>
                                      <w:noProof/>
                                      <w:sz w:val="22"/>
                                      <w:szCs w:val="22"/>
                                      <w:lang w:bidi="nl-NL"/>
                                    </w:rPr>
                                    <w:t>Uw eigen illustratie invoegen</w:t>
                                  </w:r>
                                </w:p>
                                <w:p w14:paraId="557DC969" w14:textId="77777777" w:rsidR="00612826" w:rsidRDefault="00612826" w:rsidP="00FF55D8">
                                  <w:pPr>
                                    <w:pStyle w:val="ListParagraph"/>
                                    <w:numPr>
                                      <w:ilvl w:val="0"/>
                                      <w:numId w:val="13"/>
                                    </w:numPr>
                                    <w:spacing w:after="100"/>
                                    <w:contextualSpacing w:val="0"/>
                                    <w:rPr>
                                      <w:noProof/>
                                    </w:rPr>
                                  </w:pPr>
                                  <w:r w:rsidRPr="00FF55D8">
                                    <w:rPr>
                                      <w:noProof/>
                                      <w:sz w:val="22"/>
                                      <w:szCs w:val="22"/>
                                      <w:lang w:bidi="nl-NL"/>
                                    </w:rPr>
                                    <w:t>De elementen van een nieuwsbrief</w:t>
                                  </w:r>
                                </w:p>
                              </w:txbxContent>
                            </wps:txbx>
                            <wps:bodyPr rot="0" vert="horz" wrap="square" lIns="91440" tIns="45720" rIns="91440" bIns="45720" anchor="t" anchorCtr="0" upright="1">
                              <a:noAutofit/>
                            </wps:bodyPr>
                          </wps:wsp>
                        </a:graphicData>
                      </a:graphic>
                    </wp:inline>
                  </w:drawing>
                </mc:Choice>
                <mc:Fallback>
                  <w:pict>
                    <v:shape w14:anchorId="30EFBCAF" id="Tekstvak 271" o:spid="_x0000_s1029" type="#_x0000_t202" style="width:156.15pt;height:2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" filled="f" stroked="f" strokecolor="#c30">
                      <v:textbox>
                        <w:txbxContent>
                          <w:p w14:paraId="5A01856F" w14:textId="77777777" w:rsidR="00612826" w:rsidRPr="00FF55D8" w:rsidRDefault="00FF55D8" w:rsidP="00FF55D8">
                            <w:pPr>
                              <w:pStyle w:val="TOCHeading"/>
                              <w:spacing w:after="240"/>
                              <w:rPr>
                                <w:noProof/>
                              </w:rPr>
                            </w:pPr>
                            <w:r w:rsidRPr="00FF55D8">
                              <w:rPr>
                                <w:noProof/>
                                <w:lang w:bidi="nl-NL"/>
                              </w:rPr>
                              <w:t>IN DEZE EDITIE</w:t>
                            </w:r>
                          </w:p>
                          <w:p w14:paraId="0768E25F" w14:textId="77777777" w:rsidR="00612826" w:rsidRDefault="00612826" w:rsidP="00FF55D8">
                            <w:pPr>
                              <w:pStyle w:val="ListParagraph"/>
                              <w:numPr>
                                <w:ilvl w:val="0"/>
                                <w:numId w:val="13"/>
                              </w:numPr>
                              <w:spacing w:after="100"/>
                              <w:contextualSpacing w:val="0"/>
                              <w:rPr>
                                <w:noProof/>
                              </w:rPr>
                            </w:pPr>
                            <w:r w:rsidRPr="00FF55D8">
                              <w:rPr>
                                <w:noProof/>
                                <w:sz w:val="22"/>
                                <w:szCs w:val="22"/>
                                <w:lang w:bidi="nl-NL"/>
                              </w:rPr>
                              <w:t>Aan de slag</w:t>
                            </w:r>
                          </w:p>
                          <w:p w14:paraId="5DC11154" w14:textId="77777777" w:rsidR="00612826" w:rsidRDefault="00612826" w:rsidP="00FF55D8">
                            <w:pPr>
                              <w:pStyle w:val="ListParagraph"/>
                              <w:numPr>
                                <w:ilvl w:val="0"/>
                                <w:numId w:val="13"/>
                              </w:numPr>
                              <w:spacing w:after="100"/>
                              <w:contextualSpacing w:val="0"/>
                              <w:rPr>
                                <w:noProof/>
                              </w:rPr>
                            </w:pPr>
                            <w:r w:rsidRPr="00FF55D8">
                              <w:rPr>
                                <w:noProof/>
                                <w:sz w:val="22"/>
                                <w:szCs w:val="22"/>
                                <w:lang w:bidi="nl-NL"/>
                              </w:rPr>
                              <w:t>Geweldige artikelen voor nieuwsbrieven schrijven</w:t>
                            </w:r>
                          </w:p>
                          <w:p w14:paraId="52C2B3E8" w14:textId="77777777" w:rsidR="00612826" w:rsidRDefault="00612826" w:rsidP="00FF55D8">
                            <w:pPr>
                              <w:pStyle w:val="ListParagraph"/>
                              <w:numPr>
                                <w:ilvl w:val="0"/>
                                <w:numId w:val="13"/>
                              </w:numPr>
                              <w:spacing w:after="100"/>
                              <w:contextualSpacing w:val="0"/>
                              <w:rPr>
                                <w:noProof/>
                              </w:rPr>
                            </w:pPr>
                            <w:r w:rsidRPr="00FF55D8">
                              <w:rPr>
                                <w:noProof/>
                                <w:sz w:val="22"/>
                                <w:szCs w:val="22"/>
                                <w:lang w:bidi="nl-NL"/>
                              </w:rPr>
                              <w:t>Een artikel in weinig ruimte krijgen</w:t>
                            </w:r>
                          </w:p>
                          <w:p w14:paraId="127CB6CE" w14:textId="77777777" w:rsidR="00612826" w:rsidRDefault="00612826" w:rsidP="00FF55D8">
                            <w:pPr>
                              <w:pStyle w:val="ListParagraph"/>
                              <w:numPr>
                                <w:ilvl w:val="0"/>
                                <w:numId w:val="13"/>
                              </w:numPr>
                              <w:spacing w:after="100"/>
                              <w:contextualSpacing w:val="0"/>
                              <w:rPr>
                                <w:noProof/>
                              </w:rPr>
                            </w:pPr>
                            <w:r w:rsidRPr="00FF55D8">
                              <w:rPr>
                                <w:noProof/>
                                <w:sz w:val="22"/>
                                <w:szCs w:val="22"/>
                                <w:lang w:bidi="nl-NL"/>
                              </w:rPr>
                              <w:t>Uw eigen illustratie invoegen</w:t>
                            </w:r>
                          </w:p>
                          <w:p w14:paraId="557DC969" w14:textId="77777777" w:rsidR="00612826" w:rsidRDefault="00612826" w:rsidP="00FF55D8">
                            <w:pPr>
                              <w:pStyle w:val="ListParagraph"/>
                              <w:numPr>
                                <w:ilvl w:val="0"/>
                                <w:numId w:val="13"/>
                              </w:numPr>
                              <w:spacing w:after="100"/>
                              <w:contextualSpacing w:val="0"/>
                              <w:rPr>
                                <w:noProof/>
                              </w:rPr>
                            </w:pPr>
                            <w:r w:rsidRPr="00FF55D8">
                              <w:rPr>
                                <w:noProof/>
                                <w:sz w:val="22"/>
                                <w:szCs w:val="22"/>
                                <w:lang w:bidi="nl-NL"/>
                              </w:rPr>
                              <w:t>De elementen van een nieuwsbrief</w:t>
                            </w:r>
                          </w:p>
                        </w:txbxContent>
                      </v:textbox>
                      <w10:anchorlock/>
                    </v:shape>
                  </w:pict>
                </mc:Fallback>
              </mc:AlternateContent>
            </w:r>
            <w:r w:rsidR="00337E9B" w:rsidRPr="00F43648">
              <w:rPr>
                <w:noProof/>
                <w:lang w:bidi="nl-NL"/>
              </w:rPr>
              <mc:AlternateContent>
                <mc:Choice Requires="wps">
                  <w:drawing>
                    <wp:inline distT="0" distB="0" distL="0" distR="0" wp14:anchorId="6E75AD3C" wp14:editId="518E2F62">
                      <wp:extent cx="2361063" cy="1209675"/>
                      <wp:effectExtent l="0" t="0" r="1270" b="9525"/>
                      <wp:docPr id="279" name="Parallellogram 279"/>
                      <wp:cNvGraphicFramePr/>
                      <a:graphic xmlns:a="http://schemas.openxmlformats.org/drawingml/2006/main">
                        <a:graphicData uri="http://schemas.microsoft.com/office/word/2010/wordprocessingShape">
                          <wps:wsp>
                            <wps:cNvSpPr/>
                            <wps:spPr>
                              <a:xfrm>
                                <a:off x="0" y="0"/>
                                <a:ext cx="2361063" cy="1209675"/>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39D0F" w14:textId="77777777" w:rsidR="00337E9B" w:rsidRDefault="00337E9B" w:rsidP="00337E9B">
                                  <w:pPr>
                                    <w:pStyle w:val="Stijl1"/>
                                    <w:spacing w:before="120"/>
                                    <w:ind w:right="288"/>
                                    <w:rPr>
                                      <w:noProof/>
                                    </w:rPr>
                                  </w:pPr>
                                  <w:r>
                                    <w:rPr>
                                      <w:noProof/>
                                      <w:lang w:bidi="nl-NL"/>
                                    </w:rPr>
                                    <w:t>"U kunt de aandacht van de lezer trekken door hier een interessante zin of citaat uit het artikel te plaatsten."</w:t>
                                  </w:r>
                                </w:p>
                                <w:p w14:paraId="162D2118" w14:textId="77777777" w:rsidR="00337E9B" w:rsidRDefault="00337E9B" w:rsidP="00337E9B">
                                  <w:pPr>
                                    <w:pStyle w:val="Heading2"/>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75AD3C" id="Parallellogram 279" o:spid="_x0000_s1030" style="width:185.9pt;height:95.2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" adj="-11796480,,5400" path="m,750570l,,1842135,,1654493,750570,,750570xe" fillcolor="#f0ede8 [3209]" stroked="f" strokeweight="1pt">
                      <v:stroke joinstyle="miter"/>
                      <v:formulas/>
                      <v:path arrowok="t" o:connecttype="custom" o:connectlocs="0,1209675;0,0;2361063,0;2120562,1209675;0,1209675" o:connectangles="0,0,0,0,0" textboxrect="0,0,1842135,750570"/>
                      <v:textbox>
                        <w:txbxContent>
                          <w:p w14:paraId="2A839D0F" w14:textId="77777777" w:rsidR="00337E9B" w:rsidRDefault="00337E9B" w:rsidP="00337E9B">
                            <w:pPr>
                              <w:pStyle w:val="Stijl1"/>
                              <w:spacing w:before="120"/>
                              <w:ind w:right="288"/>
                              <w:rPr>
                                <w:noProof/>
                              </w:rPr>
                            </w:pPr>
                            <w:r>
                              <w:rPr>
                                <w:noProof/>
                                <w:lang w:bidi="nl-NL"/>
                              </w:rPr>
                              <w:t>"U kunt de aandacht van de lezer trekken door hier een interessante zin of citaat uit het artikel te plaatsten."</w:t>
                            </w:r>
                          </w:p>
                          <w:p w14:paraId="162D2118" w14:textId="77777777" w:rsidR="00337E9B" w:rsidRDefault="00337E9B" w:rsidP="00337E9B">
                            <w:pPr>
                              <w:pStyle w:val="Heading2"/>
                              <w:rPr>
                                <w:noProof/>
                              </w:rPr>
                            </w:pPr>
                          </w:p>
                        </w:txbxContent>
                      </v:textbox>
                      <w10:anchorlock/>
                    </v:shape>
                  </w:pict>
                </mc:Fallback>
              </mc:AlternateContent>
            </w:r>
          </w:p>
        </w:tc>
        <w:tc>
          <w:tcPr>
            <w:tcW w:w="7375" w:type="dxa"/>
            <w:gridSpan w:val="2"/>
          </w:tcPr>
          <w:p w14:paraId="5503CF7B" w14:textId="77777777" w:rsidR="00B57D40" w:rsidRPr="00F43648" w:rsidRDefault="00B57D40" w:rsidP="00BF600D">
            <w:pPr>
              <w:ind w:left="288"/>
              <w:rPr>
                <w:noProof/>
              </w:rPr>
            </w:pPr>
            <w:r w:rsidRPr="00F43648">
              <w:rPr>
                <w:noProof/>
                <w:lang w:bidi="nl-NL"/>
              </w:rPr>
              <mc:AlternateContent>
                <mc:Choice Requires="wpg">
                  <w:drawing>
                    <wp:inline distT="0" distB="0" distL="0" distR="0" wp14:anchorId="633AF3FD" wp14:editId="051D7118">
                      <wp:extent cx="3784921" cy="5915025"/>
                      <wp:effectExtent l="0" t="0" r="6350" b="9525"/>
                      <wp:docPr id="263" name="Groep 263" descr="Tekstgroep"/>
                      <wp:cNvGraphicFramePr/>
                      <a:graphic xmlns:a="http://schemas.openxmlformats.org/drawingml/2006/main">
                        <a:graphicData uri="http://schemas.microsoft.com/office/word/2010/wordprocessingGroup">
                          <wpg:wgp>
                            <wpg:cNvGrpSpPr/>
                            <wpg:grpSpPr>
                              <a:xfrm>
                                <a:off x="0" y="0"/>
                                <a:ext cx="3784921" cy="5915025"/>
                                <a:chOff x="0" y="0"/>
                                <a:chExt cx="4356735" cy="4519989"/>
                              </a:xfrm>
                            </wpg:grpSpPr>
                            <wps:wsp>
                              <wps:cNvPr id="58" name="Tekstvak 14"/>
                              <wps:cNvSpPr txBox="1">
                                <a:spLocks noChangeArrowheads="1"/>
                              </wps:cNvSpPr>
                              <wps:spPr bwMode="auto">
                                <a:xfrm>
                                  <a:off x="0" y="518021"/>
                                  <a:ext cx="4122467" cy="400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47CBA" w14:textId="77777777" w:rsidR="00FF55D8" w:rsidRDefault="00FF55D8" w:rsidP="009D7079">
                                    <w:pPr>
                                      <w:pStyle w:val="BodyText"/>
                                      <w:rPr>
                                        <w:noProof/>
                                      </w:rPr>
                                    </w:pPr>
                                    <w:r>
                                      <w:rPr>
                                        <w:noProof/>
                                        <w:lang w:bidi="nl-NL"/>
                                      </w:rPr>
                                      <w:t>Als een nieuwsbrief goed is opgesteld, biedt de nieuwsbrief gespecialiseerde informatie voor een specifieke doelgroep. Om u te helpen dit doel te bereiken, kunt u in deze sjabloon suggesties vinden in het artikel in het taakvenster van de sjabloon met de titel 'Een nieuwsbrief maken'. U vindt het misschien ook interessant om het artikel 'Een nieuwsbrief afdrukken' te lezen, waarin verschillende afdrukopties worden beschreven, zoals het gebruik van een groot vel papier om uw nieuwsbrief als gevouwen boekje af te drukken. Naast deze Help-artikelen voor sjablonen bevat het taakvenster ook koppelingen naar Help-onderwerpen over de Microsoft Office Word-functies die in deze sjabloon worden gebruikt, zoals tekstvakken. Voordat u deze inhoud begint te vervangen, is het aan te raden om deze sjabloon als extra ondersteuning af te drukken, zodat u deze instructies erbij kunt houden.</w:t>
                                    </w:r>
                                  </w:p>
                                  <w:p w14:paraId="0E11B3CE" w14:textId="77777777" w:rsidR="00FF55D8" w:rsidRDefault="00FF55D8" w:rsidP="009D7079">
                                    <w:pPr>
                                      <w:pStyle w:val="BodyText"/>
                                      <w:rPr>
                                        <w:noProof/>
                                      </w:rPr>
                                    </w:pPr>
                                    <w:r>
                                      <w:rPr>
                                        <w:noProof/>
                                        <w:lang w:bidi="nl-NL"/>
                                      </w:rPr>
                                      <w:t>Als u een bepaald artikel binnen deze nieuwsbrief wilt vinden, raadpleegt u In deze editie op pagina 1.</w:t>
                                    </w:r>
                                  </w:p>
                                  <w:p w14:paraId="582B9D35" w14:textId="77777777" w:rsidR="00FF55D8" w:rsidRDefault="00FF55D8" w:rsidP="009D7079">
                                    <w:pPr>
                                      <w:pStyle w:val="BodyText"/>
                                      <w:rPr>
                                        <w:noProof/>
                                      </w:rPr>
                                    </w:pPr>
                                    <w:r>
                                      <w:rPr>
                                        <w:noProof/>
                                        <w:lang w:bidi="nl-NL"/>
                                      </w:rPr>
                                      <w:t>Wanneer u een nieuwsbrief schrijft, moet u eerst de doelgroep vaststellen. Dit kan iedereen zijn die erbij gebaat zou kunnen zijn, zoals mensen die geïnteresseerd zijn in het aanschaffen van een product of service.</w:t>
                                    </w:r>
                                  </w:p>
                                  <w:p w14:paraId="1C3ADD03" w14:textId="77777777" w:rsidR="00FF55D8" w:rsidRDefault="00FF55D8" w:rsidP="009D7079">
                                    <w:pPr>
                                      <w:pStyle w:val="BodyText"/>
                                      <w:rPr>
                                        <w:noProof/>
                                      </w:rPr>
                                    </w:pPr>
                                    <w:r>
                                      <w:rPr>
                                        <w:noProof/>
                                        <w:lang w:bidi="nl-NL"/>
                                      </w:rPr>
                                      <w:t>U kunt een adressenlijst samenstellen op basis van zakelijke antwoordkaarten, lijsten met klantengegevens, op een beurs verzamelde visitekaartjes of ledenlijsten. U kunt overwegen een adressenlijst te kopen bij een bedrijf dat uw beoogde klanten bedient.</w:t>
                                    </w:r>
                                  </w:p>
                                  <w:p w14:paraId="193D7F01" w14:textId="77777777" w:rsidR="00FF55D8" w:rsidRDefault="00FF55D8" w:rsidP="009D7079">
                                    <w:pPr>
                                      <w:pStyle w:val="BodyText"/>
                                      <w:rPr>
                                        <w:noProof/>
                                      </w:rPr>
                                    </w:pPr>
                                    <w:r>
                                      <w:rPr>
                                        <w:noProof/>
                                        <w:lang w:bidi="nl-NL"/>
                                      </w:rPr>
                                      <w:t>Vervolgens bepaalt u hoeveel tijd en geld u aan uw nieuwsbrief kunt besteden. Met deze factoren kunt u de lengte van uw nieuwsbrief bepalen en hoe vaak u de nieuwsbrief wilt publiceren.</w:t>
                                    </w:r>
                                  </w:p>
                                  <w:p w14:paraId="673E04B4" w14:textId="77777777" w:rsidR="00B57D40" w:rsidRPr="00DF0715" w:rsidRDefault="00B57D40" w:rsidP="00B57D40">
                                    <w:pPr>
                                      <w:pStyle w:val="BodyText"/>
                                      <w:rPr>
                                        <w:noProof/>
                                      </w:rPr>
                                    </w:pPr>
                                  </w:p>
                                </w:txbxContent>
                              </wps:txbx>
                              <wps:bodyPr rot="0" vert="horz" wrap="square" lIns="0" tIns="0" rIns="0" bIns="0" anchor="t" anchorCtr="0" upright="1">
                                <a:noAutofit/>
                              </wps:bodyPr>
                            </wps:wsp>
                            <wps:wsp>
                              <wps:cNvPr id="57" name="Tekstvak 15"/>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3B34" w14:textId="77777777" w:rsidR="00B57D40" w:rsidRPr="00913ACC" w:rsidRDefault="00B57D40" w:rsidP="00B57D40">
                                    <w:pPr>
                                      <w:pStyle w:val="Heading1"/>
                                      <w:rPr>
                                        <w:noProof/>
                                      </w:rPr>
                                    </w:pPr>
                                    <w:r>
                                      <w:rPr>
                                        <w:noProof/>
                                        <w:lang w:bidi="nl-NL"/>
                                      </w:rPr>
                                      <w:t>Aan de slag</w:t>
                                    </w:r>
                                  </w:p>
                                </w:txbxContent>
                              </wps:txbx>
                              <wps:bodyPr rot="0" vert="horz" wrap="square" lIns="0" tIns="0" rIns="0" bIns="0" anchor="t" anchorCtr="0" upright="1">
                                <a:noAutofit/>
                              </wps:bodyPr>
                            </wps:wsp>
                            <wps:wsp>
                              <wps:cNvPr id="256" name="Tekstvak 328"/>
                              <wps:cNvSpPr txBox="1">
                                <a:spLocks noChangeArrowheads="1"/>
                              </wps:cNvSpPr>
                              <wps:spPr bwMode="auto">
                                <a:xfrm>
                                  <a:off x="0" y="259307"/>
                                  <a:ext cx="161544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0290F8" w14:textId="77777777" w:rsidR="00B57D40" w:rsidRPr="009D7079" w:rsidRDefault="00B57D40" w:rsidP="00B57D40">
                                    <w:pPr>
                                      <w:pStyle w:val="Naamsvermelding"/>
                                      <w:rPr>
                                        <w:noProof/>
                                      </w:rPr>
                                    </w:pPr>
                                    <w:r w:rsidRPr="009D7079">
                                      <w:rPr>
                                        <w:noProof/>
                                        <w:lang w:bidi="nl-NL"/>
                                      </w:rPr>
                                      <w:t>Door Naam auteur</w:t>
                                    </w:r>
                                  </w:p>
                                </w:txbxContent>
                              </wps:txbx>
                              <wps:bodyPr rot="0" vert="horz" wrap="square" lIns="0" tIns="0" rIns="0" bIns="0" anchor="t" anchorCtr="0" upright="1">
                                <a:noAutofit/>
                              </wps:bodyPr>
                            </wps:wsp>
                          </wpg:wgp>
                        </a:graphicData>
                      </a:graphic>
                    </wp:inline>
                  </w:drawing>
                </mc:Choice>
                <mc:Fallback>
                  <w:pict>
                    <v:group w14:anchorId="633AF3FD" id="Groep 263" o:spid="_x0000_s1031" alt="Tekstgroep" style="width:298.05pt;height:465.75pt;mso-position-horizontal-relative:char;mso-position-vertical-relative:line" coordsize="43567,4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">
                      <v:shape id="Tekstvak 14" o:spid="_x0000_s1032" type="#_x0000_t202" style="position:absolute;top:5180;width:41224;height:40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4647CBA" w14:textId="77777777" w:rsidR="00FF55D8" w:rsidRDefault="00FF55D8" w:rsidP="009D7079">
                              <w:pPr>
                                <w:pStyle w:val="BodyText"/>
                                <w:rPr>
                                  <w:noProof/>
                                </w:rPr>
                              </w:pPr>
                              <w:r>
                                <w:rPr>
                                  <w:noProof/>
                                  <w:lang w:bidi="nl-NL"/>
                                </w:rPr>
                                <w:t>Als een nieuwsbrief goed is opgesteld, biedt de nieuwsbrief gespecialiseerde informatie voor een specifieke doelgroep. Om u te helpen dit doel te bereiken, kunt u in deze sjabloon suggesties vinden in het artikel in het taakvenster van de sjabloon met de titel 'Een nieuwsbrief maken'. U vindt het misschien ook interessant om het artikel 'Een nieuwsbrief afdrukken' te lezen, waarin verschillende afdrukopties worden beschreven, zoals het gebruik van een groot vel papier om uw nieuwsbrief als gevouwen boekje af te drukken. Naast deze Help-artikelen voor sjablonen bevat het taakvenster ook koppelingen naar Help-onderwerpen over de Microsoft Office Word-functies die in deze sjabloon worden gebruikt, zoals tekstvakken. Voordat u deze inhoud begint te vervangen, is het aan te raden om deze sjabloon als extra ondersteuning af te drukken, zodat u deze instructies erbij kunt houden.</w:t>
                              </w:r>
                            </w:p>
                            <w:p w14:paraId="0E11B3CE" w14:textId="77777777" w:rsidR="00FF55D8" w:rsidRDefault="00FF55D8" w:rsidP="009D7079">
                              <w:pPr>
                                <w:pStyle w:val="BodyText"/>
                                <w:rPr>
                                  <w:noProof/>
                                </w:rPr>
                              </w:pPr>
                              <w:r>
                                <w:rPr>
                                  <w:noProof/>
                                  <w:lang w:bidi="nl-NL"/>
                                </w:rPr>
                                <w:t>Als u een bepaald artikel binnen deze nieuwsbrief wilt vinden, raadpleegt u In deze editie op pagina 1.</w:t>
                              </w:r>
                            </w:p>
                            <w:p w14:paraId="582B9D35" w14:textId="77777777" w:rsidR="00FF55D8" w:rsidRDefault="00FF55D8" w:rsidP="009D7079">
                              <w:pPr>
                                <w:pStyle w:val="BodyText"/>
                                <w:rPr>
                                  <w:noProof/>
                                </w:rPr>
                              </w:pPr>
                              <w:r>
                                <w:rPr>
                                  <w:noProof/>
                                  <w:lang w:bidi="nl-NL"/>
                                </w:rPr>
                                <w:t>Wanneer u een nieuwsbrief schrijft, moet u eerst de doelgroep vaststellen. Dit kan iedereen zijn die erbij gebaat zou kunnen zijn, zoals mensen die geïnteresseerd zijn in het aanschaffen van een product of service.</w:t>
                              </w:r>
                            </w:p>
                            <w:p w14:paraId="1C3ADD03" w14:textId="77777777" w:rsidR="00FF55D8" w:rsidRDefault="00FF55D8" w:rsidP="009D7079">
                              <w:pPr>
                                <w:pStyle w:val="BodyText"/>
                                <w:rPr>
                                  <w:noProof/>
                                </w:rPr>
                              </w:pPr>
                              <w:r>
                                <w:rPr>
                                  <w:noProof/>
                                  <w:lang w:bidi="nl-NL"/>
                                </w:rPr>
                                <w:t>U kunt een adressenlijst samenstellen op basis van zakelijke antwoordkaarten, lijsten met klantengegevens, op een beurs verzamelde visitekaartjes of ledenlijsten. U kunt overwegen een adressenlijst te kopen bij een bedrijf dat uw beoogde klanten bedient.</w:t>
                              </w:r>
                            </w:p>
                            <w:p w14:paraId="193D7F01" w14:textId="77777777" w:rsidR="00FF55D8" w:rsidRDefault="00FF55D8" w:rsidP="009D7079">
                              <w:pPr>
                                <w:pStyle w:val="BodyText"/>
                                <w:rPr>
                                  <w:noProof/>
                                </w:rPr>
                              </w:pPr>
                              <w:r>
                                <w:rPr>
                                  <w:noProof/>
                                  <w:lang w:bidi="nl-NL"/>
                                </w:rPr>
                                <w:t>Vervolgens bepaalt u hoeveel tijd en geld u aan uw nieuwsbrief kunt besteden. Met deze factoren kunt u de lengte van uw nieuwsbrief bepalen en hoe vaak u de nieuwsbrief wilt publiceren.</w:t>
                              </w:r>
                            </w:p>
                            <w:p w14:paraId="673E04B4" w14:textId="77777777" w:rsidR="00B57D40" w:rsidRPr="00DF0715" w:rsidRDefault="00B57D40" w:rsidP="00B57D40">
                              <w:pPr>
                                <w:pStyle w:val="BodyText"/>
                                <w:rPr>
                                  <w:noProof/>
                                </w:rPr>
                              </w:pPr>
                            </w:p>
                          </w:txbxContent>
                        </v:textbox>
                      </v:shape>
                      <v:shape id="Tekstvak 15" o:spid="_x0000_s1033" type="#_x0000_t202" style="position:absolute;width:435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B753B34" w14:textId="77777777" w:rsidR="00B57D40" w:rsidRPr="00913ACC" w:rsidRDefault="00B57D40" w:rsidP="00B57D40">
                              <w:pPr>
                                <w:pStyle w:val="Heading1"/>
                                <w:rPr>
                                  <w:noProof/>
                                </w:rPr>
                              </w:pPr>
                              <w:r>
                                <w:rPr>
                                  <w:noProof/>
                                  <w:lang w:bidi="nl-NL"/>
                                </w:rPr>
                                <w:t>Aan de slag</w:t>
                              </w:r>
                            </w:p>
                          </w:txbxContent>
                        </v:textbox>
                      </v:shape>
                      <v:shape id="Tekstvak 328" o:spid="_x0000_s1034" type="#_x0000_t202" style="position:absolute;top:2593;width:161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410290F8" w14:textId="77777777" w:rsidR="00B57D40" w:rsidRPr="009D7079" w:rsidRDefault="00B57D40" w:rsidP="00B57D40">
                              <w:pPr>
                                <w:pStyle w:val="Naamsvermelding"/>
                                <w:rPr>
                                  <w:noProof/>
                                </w:rPr>
                              </w:pPr>
                              <w:r w:rsidRPr="009D7079">
                                <w:rPr>
                                  <w:noProof/>
                                  <w:lang w:bidi="nl-NL"/>
                                </w:rPr>
                                <w:t>Door Naam auteur</w:t>
                              </w:r>
                            </w:p>
                          </w:txbxContent>
                        </v:textbox>
                      </v:shape>
                      <w10:anchorlock/>
                    </v:group>
                  </w:pict>
                </mc:Fallback>
              </mc:AlternateContent>
            </w:r>
          </w:p>
          <w:p w14:paraId="7052458A" w14:textId="09BDE4EB" w:rsidR="00BD5366" w:rsidRPr="00F43648" w:rsidRDefault="00BD5366" w:rsidP="00BD5366">
            <w:pPr>
              <w:rPr>
                <w:noProof/>
              </w:rPr>
            </w:pPr>
          </w:p>
        </w:tc>
      </w:tr>
    </w:tbl>
    <w:p w14:paraId="5A382B84" w14:textId="77777777" w:rsidR="00535A69" w:rsidRPr="00F43648" w:rsidRDefault="006C7C57" w:rsidP="000C7FD6">
      <w:pPr>
        <w:rPr>
          <w:noProof/>
        </w:rPr>
      </w:pPr>
      <w:r w:rsidRPr="00F43648">
        <w:rPr>
          <w:noProof/>
          <w:lang w:bidi="nl-NL"/>
        </w:rPr>
        <w:lastRenderedPageBreak/>
        <mc:AlternateContent>
          <mc:Choice Requires="wps">
            <w:drawing>
              <wp:anchor distT="0" distB="0" distL="114300" distR="114300" simplePos="0" relativeHeight="251702784" behindDoc="0" locked="0" layoutInCell="1" allowOverlap="1" wp14:anchorId="424D4D23" wp14:editId="2A95093D">
                <wp:simplePos x="0" y="0"/>
                <wp:positionH relativeFrom="page">
                  <wp:posOffset>370391</wp:posOffset>
                </wp:positionH>
                <wp:positionV relativeFrom="page">
                  <wp:posOffset>370390</wp:posOffset>
                </wp:positionV>
                <wp:extent cx="2067102" cy="665480"/>
                <wp:effectExtent l="0" t="0" r="9525" b="1270"/>
                <wp:wrapNone/>
                <wp:docPr id="6"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102"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53976" w14:textId="77777777" w:rsidR="00BF600D" w:rsidRDefault="00BF600D" w:rsidP="00BF600D">
                            <w:pPr>
                              <w:pStyle w:val="Stijl2"/>
                            </w:pPr>
                            <w:r>
                              <w:rPr>
                                <w:lang w:bidi="nl-NL"/>
                              </w:rPr>
                              <w:t xml:space="preserve">Nieuwsbrief </w:t>
                            </w:r>
                          </w:p>
                          <w:p w14:paraId="16FA30F9" w14:textId="77777777" w:rsidR="00BF600D" w:rsidRPr="0053301D" w:rsidRDefault="00BF600D" w:rsidP="00BF600D">
                            <w:pPr>
                              <w:pStyle w:val="Stijl2"/>
                            </w:pPr>
                            <w:r>
                              <w:rPr>
                                <w:lang w:bidi="nl-NL"/>
                              </w:rPr>
                              <w:t>Titel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4D23" id="Tekstvak 3" o:spid="_x0000_s1035" type="#_x0000_t202" style="position:absolute;margin-left:29.15pt;margin-top:29.15pt;width:162.75pt;height:52.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" filled="f" stroked="f">
                <v:textbox inset="0,0,0,0">
                  <w:txbxContent>
                    <w:p w14:paraId="49853976" w14:textId="77777777" w:rsidR="00BF600D" w:rsidRDefault="00BF600D" w:rsidP="00BF600D">
                      <w:pPr>
                        <w:pStyle w:val="Stijl2"/>
                      </w:pPr>
                      <w:r>
                        <w:rPr>
                          <w:lang w:bidi="nl-NL"/>
                        </w:rPr>
                        <w:t xml:space="preserve">Nieuwsbrief </w:t>
                      </w:r>
                    </w:p>
                    <w:p w14:paraId="16FA30F9" w14:textId="77777777" w:rsidR="00BF600D" w:rsidRPr="0053301D" w:rsidRDefault="00BF600D" w:rsidP="00BF600D">
                      <w:pPr>
                        <w:pStyle w:val="Stijl2"/>
                      </w:pPr>
                      <w:r>
                        <w:rPr>
                          <w:lang w:bidi="nl-NL"/>
                        </w:rPr>
                        <w:t>Titel</w:t>
                      </w:r>
                    </w:p>
                  </w:txbxContent>
                </v:textbox>
                <w10:wrap anchorx="page" anchory="page"/>
              </v:shape>
            </w:pict>
          </mc:Fallback>
        </mc:AlternateContent>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RPr="00F43648" w14:paraId="51DE71AE" w14:textId="77777777" w:rsidTr="00F43648">
        <w:trPr>
          <w:trHeight w:val="4537"/>
        </w:trPr>
        <w:tc>
          <w:tcPr>
            <w:tcW w:w="8820" w:type="dxa"/>
          </w:tcPr>
          <w:p w14:paraId="37EA3B06" w14:textId="77777777" w:rsidR="00D957C9" w:rsidRPr="00F43648" w:rsidRDefault="00D957C9" w:rsidP="00D957C9">
            <w:pPr>
              <w:ind w:left="720"/>
              <w:rPr>
                <w:noProof/>
              </w:rPr>
            </w:pPr>
            <w:r w:rsidRPr="00F43648">
              <w:rPr>
                <w:noProof/>
                <w:lang w:bidi="nl-NL"/>
              </w:rPr>
              <mc:AlternateContent>
                <mc:Choice Requires="wpg">
                  <w:drawing>
                    <wp:inline distT="0" distB="0" distL="0" distR="0" wp14:anchorId="3290349D" wp14:editId="03E7DAB5">
                      <wp:extent cx="4654550" cy="2676614"/>
                      <wp:effectExtent l="0" t="0" r="12700" b="9525"/>
                      <wp:docPr id="285" name="Groep 285" descr="Tekstgroe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0" cy="2676614"/>
                                <a:chOff x="3946" y="1880"/>
                                <a:chExt cx="7330" cy="4653"/>
                              </a:xfrm>
                            </wpg:grpSpPr>
                            <wps:wsp>
                              <wps:cNvPr id="286" name="Tekstvak 363"/>
                              <wps:cNvSpPr txBox="1">
                                <a:spLocks noChangeArrowheads="1"/>
                              </wps:cNvSpPr>
                              <wps:spPr bwMode="auto">
                                <a:xfrm>
                                  <a:off x="3946" y="2907"/>
                                  <a:ext cx="7330" cy="3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78264F92" w14:textId="77777777" w:rsidR="00D957C9" w:rsidRDefault="00D957C9" w:rsidP="00D957C9">
                                    <w:pPr>
                                      <w:pStyle w:val="BodyText"/>
                                      <w:rPr>
                                        <w:noProof/>
                                      </w:rPr>
                                    </w:pPr>
                                    <w:r>
                                      <w:rPr>
                                        <w:noProof/>
                                        <w:lang w:bidi="nl-NL"/>
                                      </w:rPr>
                                      <w:t>Stel: u hebt nog ruimte voor één extra artikel in uw nieuwsbrief en een van uw experts ter plaatste schrijft het artikel. Hoe kunt u bepalen hoelang het artikel mag zijn?</w:t>
                                    </w:r>
                                  </w:p>
                                  <w:p w14:paraId="7FE93E5A" w14:textId="6829D220" w:rsidR="00BD5366" w:rsidRDefault="00D957C9" w:rsidP="00D957C9">
                                    <w:pPr>
                                      <w:pStyle w:val="BodyText"/>
                                      <w:rPr>
                                        <w:noProof/>
                                        <w:lang w:bidi="nl-NL"/>
                                      </w:rPr>
                                    </w:pPr>
                                    <w:r>
                                      <w:rPr>
                                        <w:noProof/>
                                        <w:lang w:bidi="nl-NL"/>
                                      </w:rPr>
                                      <w:t>Net zoals bij kranten kunt u de lengte van een nieuwsbrief bepalen aan de hand van hoeveel 'kolomcentimeters' er voor het artikel beschikbaar zijn. Een kolomcentimeter is een maat voor ruimte, dat wil zeggen, het gebied op een pagina van één kolom breed en één centimeter lang, waarmee de hoeveelheid tekst wordt gemeten die deze ruimte opvult. Dit varieert per nieuwsbrief en is afhankelijk van het gebruikte lettertype, de lengte van de nieuwsbrief, de breedte van de kolom en de witruimte tussen de regels en tussen de alinea's. U kunt de schrijver vertellen hoeveel woorden het artikel mag bevatten als u weet hoeveel woorden er gemiddeld op een kolomcentimeter in uw nieuwsbrief staan en als u vervolgens meet hoeveel kolomcentimeters er voor het artikel beschikbaar zijn. Laten we dit scenario stapje voor stapje doornemen.</w:t>
                                    </w:r>
                                  </w:p>
                                  <w:p w14:paraId="33C57DE4" w14:textId="77777777" w:rsidR="00D957C9" w:rsidRDefault="00D957C9" w:rsidP="00D957C9">
                                    <w:pPr>
                                      <w:pStyle w:val="BodyText"/>
                                      <w:numPr>
                                        <w:ilvl w:val="0"/>
                                        <w:numId w:val="12"/>
                                      </w:numPr>
                                      <w:ind w:left="360"/>
                                      <w:rPr>
                                        <w:noProof/>
                                      </w:rPr>
                                    </w:pPr>
                                    <w:r>
                                      <w:rPr>
                                        <w:noProof/>
                                        <w:lang w:bidi="nl-NL"/>
                                      </w:rPr>
                                      <w:t>Vul ten minste 10 centimeter van een kolom met een echte artikeltekst.</w:t>
                                    </w:r>
                                  </w:p>
                                  <w:p w14:paraId="3A7B534B" w14:textId="77777777" w:rsidR="00D957C9" w:rsidRDefault="00D957C9" w:rsidP="00D957C9">
                                    <w:pPr>
                                      <w:pStyle w:val="BodyText"/>
                                      <w:numPr>
                                        <w:ilvl w:val="0"/>
                                        <w:numId w:val="12"/>
                                      </w:numPr>
                                      <w:ind w:left="360"/>
                                      <w:rPr>
                                        <w:noProof/>
                                      </w:rPr>
                                    </w:pPr>
                                    <w:r>
                                      <w:rPr>
                                        <w:noProof/>
                                        <w:lang w:bidi="nl-NL"/>
                                      </w:rPr>
                                      <w:t>Druk de pagina af en gebruik een liniaal om te meten hoeveel centimeters van de kolom de tekst beslaat.</w:t>
                                    </w:r>
                                  </w:p>
                                  <w:p w14:paraId="28373851" w14:textId="77777777" w:rsidR="00D957C9" w:rsidRDefault="00D957C9" w:rsidP="00D957C9">
                                    <w:pPr>
                                      <w:pStyle w:val="BodyText"/>
                                      <w:numPr>
                                        <w:ilvl w:val="0"/>
                                        <w:numId w:val="12"/>
                                      </w:numPr>
                                      <w:ind w:left="360"/>
                                      <w:rPr>
                                        <w:noProof/>
                                      </w:rPr>
                                    </w:pPr>
                                    <w:r>
                                      <w:rPr>
                                        <w:noProof/>
                                        <w:lang w:bidi="nl-NL"/>
                                      </w:rPr>
                                      <w:t>Tel het aantal woorden in de tekst.</w:t>
                                    </w:r>
                                  </w:p>
                                  <w:p w14:paraId="69784D9F" w14:textId="77777777" w:rsidR="00D957C9" w:rsidRDefault="00D957C9" w:rsidP="00D957C9">
                                    <w:pPr>
                                      <w:pStyle w:val="BodyText"/>
                                      <w:numPr>
                                        <w:ilvl w:val="0"/>
                                        <w:numId w:val="12"/>
                                      </w:numPr>
                                      <w:ind w:left="360"/>
                                      <w:rPr>
                                        <w:noProof/>
                                      </w:rPr>
                                    </w:pPr>
                                    <w:r>
                                      <w:rPr>
                                        <w:noProof/>
                                        <w:lang w:bidi="nl-NL"/>
                                      </w:rPr>
                                      <w:t>Deel het aantal woorden in het artikel door het aantal centimeters dat de tekst opvult. Stel dat u 456 woorden in 12 centimeter aan kolom hebt: 456 ÷ 12 = 38. Dat is het magische getal voor het aantal woorden dat in een centimeter van een kolom in uw nieuwsbrief past. Maar u bent nog niet klaar.</w:t>
                                    </w:r>
                                  </w:p>
                                  <w:p w14:paraId="4746B091" w14:textId="77777777" w:rsidR="00D957C9" w:rsidRPr="009243A6" w:rsidRDefault="00D957C9" w:rsidP="00D957C9">
                                    <w:pPr>
                                      <w:pStyle w:val="BodyText"/>
                                      <w:numPr>
                                        <w:ilvl w:val="0"/>
                                        <w:numId w:val="12"/>
                                      </w:numPr>
                                      <w:ind w:left="360"/>
                                      <w:rPr>
                                        <w:noProof/>
                                      </w:rPr>
                                    </w:pPr>
                                    <w:r>
                                      <w:rPr>
                                        <w:noProof/>
                                        <w:lang w:bidi="nl-NL"/>
                                      </w:rPr>
                                      <w:t xml:space="preserve">Meet hoeveel kolomcentimeters er voor het artikel beschikbaar zijn. U ziet bijvoorbeeld dat het zeven centimeter is. </w:t>
                                    </w:r>
                                  </w:p>
                                </w:txbxContent>
                              </wps:txbx>
                              <wps:bodyPr rot="0" vert="horz" wrap="square" lIns="0" tIns="0" rIns="0" bIns="0" anchor="t" anchorCtr="0" upright="1">
                                <a:noAutofit/>
                              </wps:bodyPr>
                            </wps:wsp>
                            <wps:wsp>
                              <wps:cNvPr id="287" name="Tekstvak 364"/>
                              <wps:cNvSpPr txBox="1">
                                <a:spLocks noChangeArrowheads="1"/>
                              </wps:cNvSpPr>
                              <wps:spPr bwMode="auto">
                                <a:xfrm>
                                  <a:off x="3946" y="1880"/>
                                  <a:ext cx="686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81140" w14:textId="77777777" w:rsidR="00D957C9" w:rsidRPr="00913ACC" w:rsidRDefault="00D957C9" w:rsidP="00D957C9">
                                    <w:pPr>
                                      <w:pStyle w:val="Heading1"/>
                                      <w:rPr>
                                        <w:noProof/>
                                      </w:rPr>
                                    </w:pPr>
                                    <w:r>
                                      <w:rPr>
                                        <w:noProof/>
                                        <w:lang w:bidi="nl-NL"/>
                                      </w:rPr>
                                      <w:t>Een artikel in weinig ruimte krijgen</w:t>
                                    </w:r>
                                  </w:p>
                                </w:txbxContent>
                              </wps:txbx>
                              <wps:bodyPr rot="0" vert="horz" wrap="square" lIns="0" tIns="0" rIns="0" bIns="0" anchor="t" anchorCtr="0" upright="1">
                                <a:noAutofit/>
                              </wps:bodyPr>
                            </wps:wsp>
                            <wps:wsp>
                              <wps:cNvPr id="288" name="Tekstvak 365"/>
                              <wps:cNvSpPr txBox="1">
                                <a:spLocks noChangeArrowheads="1"/>
                              </wps:cNvSpPr>
                              <wps:spPr bwMode="auto">
                                <a:xfrm>
                                  <a:off x="3946" y="2490"/>
                                  <a:ext cx="2544" cy="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DFEC3E" w14:textId="77777777" w:rsidR="00D957C9" w:rsidRDefault="00D957C9" w:rsidP="00D957C9">
                                    <w:pPr>
                                      <w:pStyle w:val="Naamsvermelding"/>
                                      <w:rPr>
                                        <w:noProof/>
                                      </w:rPr>
                                    </w:pPr>
                                    <w:r>
                                      <w:rPr>
                                        <w:noProof/>
                                        <w:lang w:bidi="nl-NL"/>
                                      </w:rPr>
                                      <w:t>Door Naam auteur</w:t>
                                    </w:r>
                                  </w:p>
                                </w:txbxContent>
                              </wps:txbx>
                              <wps:bodyPr rot="0" vert="horz" wrap="square" lIns="0" tIns="0" rIns="0" bIns="0" anchor="t" anchorCtr="0" upright="1">
                                <a:noAutofit/>
                              </wps:bodyPr>
                            </wps:wsp>
                          </wpg:wgp>
                        </a:graphicData>
                      </a:graphic>
                    </wp:inline>
                  </w:drawing>
                </mc:Choice>
                <mc:Fallback>
                  <w:pict>
                    <v:group w14:anchorId="3290349D" id="Groep 285" o:spid="_x0000_s1036" alt="Tekstgroep" style="width:366.5pt;height:210.75pt;mso-position-horizontal-relative:char;mso-position-vertical-relative:line" coordorigin="3946,1880" coordsize="7330,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">
                      <v:shape id="_x0000_s1037" type="#_x0000_t202" style="position:absolute;left:3946;top:2907;width:733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style="mso-next-textbox:#Tekstvak 363" inset="0,0,0,0">
                          <w:txbxContent>
                            <w:p w14:paraId="78264F92" w14:textId="77777777" w:rsidR="00D957C9" w:rsidRDefault="00D957C9" w:rsidP="00D957C9">
                              <w:pPr>
                                <w:pStyle w:val="BodyText"/>
                                <w:rPr>
                                  <w:noProof/>
                                </w:rPr>
                              </w:pPr>
                              <w:r>
                                <w:rPr>
                                  <w:noProof/>
                                  <w:lang w:bidi="nl-NL"/>
                                </w:rPr>
                                <w:t>Stel: u hebt nog ruimte voor één extra artikel in uw nieuwsbrief en een van uw experts ter plaatste schrijft het artikel. Hoe kunt u bepalen hoelang het artikel mag zijn?</w:t>
                              </w:r>
                            </w:p>
                            <w:p w14:paraId="7FE93E5A" w14:textId="6829D220" w:rsidR="00BD5366" w:rsidRDefault="00D957C9" w:rsidP="00D957C9">
                              <w:pPr>
                                <w:pStyle w:val="BodyText"/>
                                <w:rPr>
                                  <w:noProof/>
                                  <w:lang w:bidi="nl-NL"/>
                                </w:rPr>
                              </w:pPr>
                              <w:r>
                                <w:rPr>
                                  <w:noProof/>
                                  <w:lang w:bidi="nl-NL"/>
                                </w:rPr>
                                <w:t>Net zoals bij kranten kunt u de lengte van een nieuwsbrief bepalen aan de hand van hoeveel 'kolomcentimeters' er voor het artikel beschikbaar zijn. Een kolomcentimeter is een maat voor ruimte, dat wil zeggen, het gebied op een pagina van één kolom breed en één centimeter lang, waarmee de hoeveelheid tekst wordt gemeten die deze ruimte opvult. Dit varieert per nieuwsbrief en is afhankelijk van het gebruikte lettertype, de lengte van de nieuwsbrief, de breedte van de kolom en de witruimte tussen de regels en tussen de alinea's. U kunt de schrijver vertellen hoeveel woorden het artikel mag bevatten als u weet hoeveel woorden er gemiddeld op een kolomcentimeter in uw nieuwsbrief staan en als u vervolgens meet hoeveel kolomcentimeters er voor het artikel beschikbaar zijn. Laten we dit scenario stapje voor stapje doornemen.</w:t>
                              </w:r>
                            </w:p>
                            <w:p w14:paraId="33C57DE4" w14:textId="77777777" w:rsidR="00D957C9" w:rsidRDefault="00D957C9" w:rsidP="00D957C9">
                              <w:pPr>
                                <w:pStyle w:val="BodyText"/>
                                <w:numPr>
                                  <w:ilvl w:val="0"/>
                                  <w:numId w:val="12"/>
                                </w:numPr>
                                <w:ind w:left="360"/>
                                <w:rPr>
                                  <w:noProof/>
                                </w:rPr>
                              </w:pPr>
                              <w:r>
                                <w:rPr>
                                  <w:noProof/>
                                  <w:lang w:bidi="nl-NL"/>
                                </w:rPr>
                                <w:t>Vul ten minste 10 centimeter van een kolom met een echte artikeltekst.</w:t>
                              </w:r>
                            </w:p>
                            <w:p w14:paraId="3A7B534B" w14:textId="77777777" w:rsidR="00D957C9" w:rsidRDefault="00D957C9" w:rsidP="00D957C9">
                              <w:pPr>
                                <w:pStyle w:val="BodyText"/>
                                <w:numPr>
                                  <w:ilvl w:val="0"/>
                                  <w:numId w:val="12"/>
                                </w:numPr>
                                <w:ind w:left="360"/>
                                <w:rPr>
                                  <w:noProof/>
                                </w:rPr>
                              </w:pPr>
                              <w:r>
                                <w:rPr>
                                  <w:noProof/>
                                  <w:lang w:bidi="nl-NL"/>
                                </w:rPr>
                                <w:t>Druk de pagina af en gebruik een liniaal om te meten hoeveel centimeters van de kolom de tekst beslaat.</w:t>
                              </w:r>
                            </w:p>
                            <w:p w14:paraId="28373851" w14:textId="77777777" w:rsidR="00D957C9" w:rsidRDefault="00D957C9" w:rsidP="00D957C9">
                              <w:pPr>
                                <w:pStyle w:val="BodyText"/>
                                <w:numPr>
                                  <w:ilvl w:val="0"/>
                                  <w:numId w:val="12"/>
                                </w:numPr>
                                <w:ind w:left="360"/>
                                <w:rPr>
                                  <w:noProof/>
                                </w:rPr>
                              </w:pPr>
                              <w:r>
                                <w:rPr>
                                  <w:noProof/>
                                  <w:lang w:bidi="nl-NL"/>
                                </w:rPr>
                                <w:t>Tel het aantal woorden in de tekst.</w:t>
                              </w:r>
                            </w:p>
                            <w:p w14:paraId="69784D9F" w14:textId="77777777" w:rsidR="00D957C9" w:rsidRDefault="00D957C9" w:rsidP="00D957C9">
                              <w:pPr>
                                <w:pStyle w:val="BodyText"/>
                                <w:numPr>
                                  <w:ilvl w:val="0"/>
                                  <w:numId w:val="12"/>
                                </w:numPr>
                                <w:ind w:left="360"/>
                                <w:rPr>
                                  <w:noProof/>
                                </w:rPr>
                              </w:pPr>
                              <w:r>
                                <w:rPr>
                                  <w:noProof/>
                                  <w:lang w:bidi="nl-NL"/>
                                </w:rPr>
                                <w:t>Deel het aantal woorden in het artikel door het aantal centimeters dat de tekst opvult. Stel dat u 456 woorden in 12 centimeter aan kolom hebt: 456 ÷ 12 = 38. Dat is het magische getal voor het aantal woorden dat in een centimeter van een kolom in uw nieuwsbrief past. Maar u bent nog niet klaar.</w:t>
                              </w:r>
                            </w:p>
                            <w:p w14:paraId="4746B091" w14:textId="77777777" w:rsidR="00D957C9" w:rsidRPr="009243A6" w:rsidRDefault="00D957C9" w:rsidP="00D957C9">
                              <w:pPr>
                                <w:pStyle w:val="BodyText"/>
                                <w:numPr>
                                  <w:ilvl w:val="0"/>
                                  <w:numId w:val="12"/>
                                </w:numPr>
                                <w:ind w:left="360"/>
                                <w:rPr>
                                  <w:noProof/>
                                </w:rPr>
                              </w:pPr>
                              <w:r>
                                <w:rPr>
                                  <w:noProof/>
                                  <w:lang w:bidi="nl-NL"/>
                                </w:rPr>
                                <w:t xml:space="preserve">Meet hoeveel kolomcentimeters er voor het artikel beschikbaar zijn. U ziet bijvoorbeeld dat het zeven centimeter is. </w:t>
                              </w:r>
                            </w:p>
                          </w:txbxContent>
                        </v:textbox>
                      </v:shape>
                      <v:shape id="Tekstvak 364" o:spid="_x0000_s1038" type="#_x0000_t202" style="position:absolute;left:3946;top:1880;width:686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EC81140" w14:textId="77777777" w:rsidR="00D957C9" w:rsidRPr="00913ACC" w:rsidRDefault="00D957C9" w:rsidP="00D957C9">
                              <w:pPr>
                                <w:pStyle w:val="Heading1"/>
                                <w:rPr>
                                  <w:noProof/>
                                </w:rPr>
                              </w:pPr>
                              <w:r>
                                <w:rPr>
                                  <w:noProof/>
                                  <w:lang w:bidi="nl-NL"/>
                                </w:rPr>
                                <w:t>Een artikel in weinig ruimte krijgen</w:t>
                              </w:r>
                            </w:p>
                          </w:txbxContent>
                        </v:textbox>
                      </v:shape>
                      <v:shape id="Tekstvak 365" o:spid="_x0000_s1039" type="#_x0000_t202" style="position:absolute;left:3946;top:2490;width:254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3FDFEC3E" w14:textId="77777777" w:rsidR="00D957C9" w:rsidRDefault="00D957C9" w:rsidP="00D957C9">
                              <w:pPr>
                                <w:pStyle w:val="Naamsvermelding"/>
                                <w:rPr>
                                  <w:noProof/>
                                </w:rPr>
                              </w:pPr>
                              <w:r>
                                <w:rPr>
                                  <w:noProof/>
                                  <w:lang w:bidi="nl-NL"/>
                                </w:rPr>
                                <w:t>Door Naam auteur</w:t>
                              </w:r>
                            </w:p>
                          </w:txbxContent>
                        </v:textbox>
                      </v:shape>
                      <w10:anchorlock/>
                    </v:group>
                  </w:pict>
                </mc:Fallback>
              </mc:AlternateContent>
            </w:r>
          </w:p>
        </w:tc>
        <w:tc>
          <w:tcPr>
            <w:tcW w:w="3409" w:type="dxa"/>
          </w:tcPr>
          <w:p w14:paraId="2FE72761" w14:textId="77777777" w:rsidR="00D957C9" w:rsidRPr="00F43648" w:rsidRDefault="00D957C9" w:rsidP="00D957C9">
            <w:pPr>
              <w:rPr>
                <w:noProof/>
              </w:rPr>
            </w:pPr>
            <w:r w:rsidRPr="00F43648">
              <w:rPr>
                <w:noProof/>
                <w:lang w:bidi="nl-NL"/>
              </w:rPr>
              <mc:AlternateContent>
                <mc:Choice Requires="wps">
                  <w:drawing>
                    <wp:inline distT="0" distB="0" distL="0" distR="0" wp14:anchorId="52C0BCDE" wp14:editId="471A63AB">
                      <wp:extent cx="2151530" cy="2783541"/>
                      <wp:effectExtent l="0" t="0" r="0" b="0"/>
                      <wp:docPr id="267" name="Parallellogram 279"/>
                      <wp:cNvGraphicFramePr/>
                      <a:graphic xmlns:a="http://schemas.openxmlformats.org/drawingml/2006/main">
                        <a:graphicData uri="http://schemas.microsoft.com/office/word/2010/wordprocessingShape">
                          <wps:wsp>
                            <wps:cNvSpPr/>
                            <wps:spPr>
                              <a:xfrm>
                                <a:off x="0" y="0"/>
                                <a:ext cx="2151530" cy="278354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8E23C" w14:textId="77777777" w:rsidR="00D957C9" w:rsidRDefault="00D957C9" w:rsidP="00D957C9">
                                  <w:pPr>
                                    <w:pStyle w:val="Stijl1"/>
                                    <w:spacing w:before="120"/>
                                    <w:ind w:right="288"/>
                                    <w:rPr>
                                      <w:noProof/>
                                    </w:rPr>
                                  </w:pPr>
                                  <w:r>
                                    <w:rPr>
                                      <w:noProof/>
                                      <w:lang w:bidi="nl-NL"/>
                                    </w:rPr>
                                    <w:t>"U kunt de aandacht van de lezer trekken door hier een interessante zin of citaat uit het artikel te plaatsten."</w:t>
                                  </w:r>
                                </w:p>
                                <w:p w14:paraId="038BE38E" w14:textId="77777777" w:rsidR="00D957C9" w:rsidRDefault="00D957C9" w:rsidP="00D957C9">
                                  <w:pPr>
                                    <w:pStyle w:val="Heading2"/>
                                    <w:rPr>
                                      <w:noProof/>
                                    </w:rPr>
                                  </w:pPr>
                                </w:p>
                              </w:txbxContent>
                            </wps:txbx>
                            <wps:bodyPr rot="0" spcFirstLastPara="0" vertOverflow="overflow" horzOverflow="overflow" vert="horz" wrap="square" lIns="91440" tIns="457200" rIns="91440" bIns="45720" numCol="1" spcCol="0" rtlCol="0" fromWordArt="0" anchor="ctr" anchorCtr="0" forceAA="0" compatLnSpc="1">
                              <a:prstTxWarp prst="textNoShape">
                                <a:avLst/>
                              </a:prstTxWarp>
                              <a:noAutofit/>
                            </wps:bodyPr>
                          </wps:wsp>
                        </a:graphicData>
                      </a:graphic>
                    </wp:inline>
                  </w:drawing>
                </mc:Choice>
                <mc:Fallback>
                  <w:pict>
                    <v:shape w14:anchorId="52C0BCDE" id="_x0000_s1040" style="width:169.4pt;height:219.2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" adj="-11796480,,5400" path="m,750570l,,1842135,,1654493,750570,,750570xe" filled="f" stroked="f" strokeweight="1pt">
                      <v:stroke joinstyle="miter"/>
                      <v:formulas/>
                      <v:path arrowok="t" o:connecttype="custom" o:connectlocs="0,2783541;0,0;2151530,0;1932373,2783541;0,2783541" o:connectangles="0,0,0,0,0" textboxrect="0,0,1842135,750570"/>
                      <v:textbox inset=",36pt">
                        <w:txbxContent>
                          <w:p w14:paraId="4778E23C" w14:textId="77777777" w:rsidR="00D957C9" w:rsidRDefault="00D957C9" w:rsidP="00D957C9">
                            <w:pPr>
                              <w:pStyle w:val="Stijl1"/>
                              <w:spacing w:before="120"/>
                              <w:ind w:right="288"/>
                              <w:rPr>
                                <w:noProof/>
                              </w:rPr>
                            </w:pPr>
                            <w:r>
                              <w:rPr>
                                <w:noProof/>
                                <w:lang w:bidi="nl-NL"/>
                              </w:rPr>
                              <w:t>"U kunt de aandacht van de lezer trekken door hier een interessante zin of citaat uit het artikel te plaatsten."</w:t>
                            </w:r>
                          </w:p>
                          <w:p w14:paraId="038BE38E" w14:textId="77777777" w:rsidR="00D957C9" w:rsidRDefault="00D957C9" w:rsidP="00D957C9">
                            <w:pPr>
                              <w:pStyle w:val="Heading2"/>
                              <w:rPr>
                                <w:noProof/>
                              </w:rPr>
                            </w:pPr>
                          </w:p>
                        </w:txbxContent>
                      </v:textbox>
                      <w10:anchorlock/>
                    </v:shape>
                  </w:pict>
                </mc:Fallback>
              </mc:AlternateContent>
            </w:r>
          </w:p>
        </w:tc>
      </w:tr>
      <w:tr w:rsidR="00D957C9" w:rsidRPr="00F43648" w14:paraId="0F241A05" w14:textId="77777777" w:rsidTr="005A0DE1">
        <w:trPr>
          <w:trHeight w:val="2944"/>
        </w:trPr>
        <w:tc>
          <w:tcPr>
            <w:tcW w:w="12229" w:type="dxa"/>
            <w:gridSpan w:val="2"/>
          </w:tcPr>
          <w:p w14:paraId="5DBBF7F3" w14:textId="77777777" w:rsidR="00D957C9" w:rsidRPr="00F43648" w:rsidRDefault="00D957C9" w:rsidP="00D957C9">
            <w:pPr>
              <w:ind w:left="720"/>
              <w:rPr>
                <w:noProof/>
              </w:rPr>
            </w:pPr>
            <w:r w:rsidRPr="00F43648">
              <w:rPr>
                <w:noProof/>
                <w:lang w:bidi="nl-NL"/>
              </w:rPr>
              <mc:AlternateContent>
                <mc:Choice Requires="wps">
                  <w:drawing>
                    <wp:inline distT="0" distB="0" distL="0" distR="0" wp14:anchorId="5A6E7AD9" wp14:editId="2D03BCB4">
                      <wp:extent cx="6956384" cy="2476982"/>
                      <wp:effectExtent l="0" t="0" r="16510" b="0"/>
                      <wp:docPr id="266" name="Tekstvak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384" cy="2476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91440" rIns="0" bIns="0" anchor="t" anchorCtr="0" upright="1">
                              <a:noAutofit/>
                            </wps:bodyPr>
                          </wps:wsp>
                        </a:graphicData>
                      </a:graphic>
                    </wp:inline>
                  </w:drawing>
                </mc:Choice>
                <mc:Fallback xmlns:w16="http://schemas.microsoft.com/office/word/2018/wordml" xmlns:w16cex="http://schemas.microsoft.com/office/word/2018/wordml/cex">
                  <w:pict>
                    <v:shape w14:anchorId="5A6E7AD9" id="Tekstvak 363" o:spid="_x0000_s1041" type="#_x0000_t202" style="width:547.75pt;height:1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" filled="f" stroked="f">
                      <v:textbox inset="0,7.2pt,0,0">
                        <w:txbxContent/>
                      </v:textbox>
                      <w10:anchorlock/>
                    </v:shape>
                  </w:pict>
                </mc:Fallback>
              </mc:AlternateContent>
            </w:r>
          </w:p>
        </w:tc>
      </w:tr>
      <w:tr w:rsidR="00D957C9" w:rsidRPr="00F43648" w14:paraId="5E91802D" w14:textId="77777777" w:rsidTr="00D957C9">
        <w:trPr>
          <w:trHeight w:val="3330"/>
        </w:trPr>
        <w:tc>
          <w:tcPr>
            <w:tcW w:w="12229" w:type="dxa"/>
            <w:gridSpan w:val="2"/>
          </w:tcPr>
          <w:p w14:paraId="7706E524" w14:textId="77777777" w:rsidR="00D957C9" w:rsidRPr="00F43648" w:rsidRDefault="00D957C9" w:rsidP="00D957C9">
            <w:pPr>
              <w:rPr>
                <w:noProof/>
              </w:rPr>
            </w:pPr>
            <w:r w:rsidRPr="00F43648">
              <w:rPr>
                <w:noProof/>
                <w:lang w:bidi="nl-NL"/>
              </w:rPr>
              <w:drawing>
                <wp:inline distT="0" distB="0" distL="0" distR="0" wp14:anchorId="51C97597" wp14:editId="38B0FB2C">
                  <wp:extent cx="7771932" cy="3383076"/>
                  <wp:effectExtent l="0" t="0" r="635" b="8255"/>
                  <wp:docPr id="268" name="Afbeelding 268" descr="Uitzicht vanaf gebouwen, stads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TM06086217 - Business newsletter 01-02.jpg"/>
                          <pic:cNvPicPr/>
                        </pic:nvPicPr>
                        <pic:blipFill>
                          <a:blip r:embed="rId9">
                            <a:extLst>
                              <a:ext uri="{28A0092B-C50C-407E-A947-70E740481C1C}">
                                <a14:useLocalDpi xmlns:a14="http://schemas.microsoft.com/office/drawing/2010/main" val="0"/>
                              </a:ext>
                            </a:extLst>
                          </a:blip>
                          <a:stretch>
                            <a:fillRect/>
                          </a:stretch>
                        </pic:blipFill>
                        <pic:spPr>
                          <a:xfrm>
                            <a:off x="0" y="0"/>
                            <a:ext cx="7771932" cy="3383076"/>
                          </a:xfrm>
                          <a:prstGeom prst="rect">
                            <a:avLst/>
                          </a:prstGeom>
                        </pic:spPr>
                      </pic:pic>
                    </a:graphicData>
                  </a:graphic>
                </wp:inline>
              </w:drawing>
            </w:r>
          </w:p>
        </w:tc>
      </w:tr>
    </w:tbl>
    <w:p w14:paraId="0EEF1FFC" w14:textId="77777777" w:rsidR="00535A69" w:rsidRPr="00F43648" w:rsidRDefault="00BF600D" w:rsidP="00BF600D">
      <w:pPr>
        <w:pStyle w:val="Stijl2"/>
      </w:pPr>
      <w:r w:rsidRPr="00F43648">
        <w:rPr>
          <w:lang w:bidi="nl-NL"/>
        </w:rPr>
        <mc:AlternateContent>
          <mc:Choice Requires="wps">
            <w:drawing>
              <wp:anchor distT="0" distB="0" distL="114300" distR="114300" simplePos="0" relativeHeight="251704832" behindDoc="1" locked="0" layoutInCell="1" allowOverlap="1" wp14:anchorId="78A08E3D" wp14:editId="427DB066">
                <wp:simplePos x="0" y="0"/>
                <wp:positionH relativeFrom="column">
                  <wp:posOffset>-2626995</wp:posOffset>
                </wp:positionH>
                <wp:positionV relativeFrom="page">
                  <wp:posOffset>-93345</wp:posOffset>
                </wp:positionV>
                <wp:extent cx="4808220" cy="1458595"/>
                <wp:effectExtent l="0" t="0" r="0" b="8255"/>
                <wp:wrapNone/>
                <wp:docPr id="280" name="Parallellogram 280" descr="rechthoekige gekleurde vorm"/>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6F09F69" id="Parallellogram 280" o:spid="_x0000_s1026" type="#_x0000_t7" alt="rechthoekige gekleurde vorm" style="position:absolute;margin-left:-206.85pt;margin-top:-7.35pt;width:378.6pt;height:11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" adj="1638" fillcolor="#3a4b6a [3207]" stroked="f" strokeweight="1pt">
                <w10:wrap anchory="page"/>
              </v:shape>
            </w:pict>
          </mc:Fallback>
        </mc:AlternateContent>
      </w:r>
      <w:r w:rsidRPr="00F43648">
        <w:rPr>
          <w:lang w:bidi="nl-NL"/>
        </w:rPr>
        <mc:AlternateContent>
          <mc:Choice Requires="wps">
            <w:drawing>
              <wp:anchor distT="0" distB="0" distL="114300" distR="114300" simplePos="0" relativeHeight="251705856" behindDoc="1" locked="0" layoutInCell="1" allowOverlap="1" wp14:anchorId="6AE504CE" wp14:editId="6EF6452D">
                <wp:simplePos x="0" y="0"/>
                <wp:positionH relativeFrom="column">
                  <wp:posOffset>1507490</wp:posOffset>
                </wp:positionH>
                <wp:positionV relativeFrom="page">
                  <wp:posOffset>370660</wp:posOffset>
                </wp:positionV>
                <wp:extent cx="5486400" cy="665480"/>
                <wp:effectExtent l="0" t="0" r="0" b="1270"/>
                <wp:wrapNone/>
                <wp:docPr id="281" name="Parallellogram 281" descr="rechthoekige gekleurde vorm"/>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2547CF1" id="Parallellogram 281" o:spid="_x0000_s1026" type="#_x0000_t7" alt="rechthoekige gekleurde vorm" style="position:absolute;margin-left:118.7pt;margin-top:29.2pt;width:6in;height:5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" adj="655" fillcolor="#ffc000 [3206]" stroked="f" strokeweight="1pt">
                <w10:wrap anchory="page"/>
              </v:shape>
            </w:pict>
          </mc:Fallback>
        </mc:AlternateContent>
      </w:r>
      <w:r w:rsidRPr="00F43648">
        <w:rPr>
          <w:lang w:bidi="nl-NL"/>
        </w:rPr>
        <mc:AlternateContent>
          <mc:Choice Requires="wps">
            <w:drawing>
              <wp:anchor distT="0" distB="0" distL="114300" distR="114300" simplePos="0" relativeHeight="251701760" behindDoc="0" locked="0" layoutInCell="1" allowOverlap="1" wp14:anchorId="78C8B060" wp14:editId="46235BC5">
                <wp:simplePos x="0" y="0"/>
                <wp:positionH relativeFrom="page">
                  <wp:posOffset>5540991</wp:posOffset>
                </wp:positionH>
                <wp:positionV relativeFrom="page">
                  <wp:posOffset>573206</wp:posOffset>
                </wp:positionV>
                <wp:extent cx="1656715" cy="272415"/>
                <wp:effectExtent l="0" t="0" r="635" b="1333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1D968" w14:textId="77777777" w:rsidR="00BF600D" w:rsidRPr="0053301D" w:rsidRDefault="00BF600D" w:rsidP="00BF600D">
                            <w:pPr>
                              <w:pStyle w:val="Heading2"/>
                              <w:jc w:val="right"/>
                              <w:rPr>
                                <w:noProof/>
                              </w:rPr>
                            </w:pPr>
                            <w:r w:rsidRPr="0053301D">
                              <w:rPr>
                                <w:noProof/>
                                <w:lang w:bidi="nl-NL"/>
                              </w:rPr>
                              <w:t xml:space="preserve">Pagina </w:t>
                            </w:r>
                            <w:r>
                              <w:rPr>
                                <w:noProof/>
                                <w:lang w:bidi="nl-NL"/>
                              </w:rPr>
                              <w:fldChar w:fldCharType="begin"/>
                            </w:r>
                            <w:r>
                              <w:rPr>
                                <w:noProof/>
                                <w:lang w:bidi="nl-NL"/>
                              </w:rPr>
                              <w:instrText xml:space="preserve"> PAGE </w:instrText>
                            </w:r>
                            <w:r>
                              <w:rPr>
                                <w:noProof/>
                                <w:lang w:bidi="nl-NL"/>
                              </w:rPr>
                              <w:fldChar w:fldCharType="separate"/>
                            </w:r>
                            <w:r>
                              <w:rPr>
                                <w:noProof/>
                                <w:lang w:bidi="nl-NL"/>
                              </w:rPr>
                              <w:t>2</w:t>
                            </w:r>
                            <w:r>
                              <w:rPr>
                                <w:noProof/>
                                <w:lang w:bidi="nl-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8B060" id="Tekstvak 2" o:spid="_x0000_s1042" type="#_x0000_t202" style="position:absolute;margin-left:436.3pt;margin-top:45.15pt;width:130.45pt;height:21.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" filled="f" stroked="f">
                <v:textbox inset="0,0,0,0">
                  <w:txbxContent>
                    <w:p w14:paraId="6C01D968" w14:textId="77777777" w:rsidR="00BF600D" w:rsidRPr="0053301D" w:rsidRDefault="00BF600D" w:rsidP="00BF600D">
                      <w:pPr>
                        <w:pStyle w:val="Heading2"/>
                        <w:jc w:val="right"/>
                        <w:rPr>
                          <w:noProof/>
                        </w:rPr>
                      </w:pPr>
                      <w:r w:rsidRPr="0053301D">
                        <w:rPr>
                          <w:noProof/>
                          <w:lang w:bidi="nl-NL"/>
                        </w:rPr>
                        <w:t xml:space="preserve">Pagina </w:t>
                      </w:r>
                      <w:r>
                        <w:rPr>
                          <w:noProof/>
                          <w:lang w:bidi="nl-NL"/>
                        </w:rPr>
                        <w:fldChar w:fldCharType="begin"/>
                      </w:r>
                      <w:r>
                        <w:rPr>
                          <w:noProof/>
                          <w:lang w:bidi="nl-NL"/>
                        </w:rPr>
                        <w:instrText xml:space="preserve"> PAGE </w:instrText>
                      </w:r>
                      <w:r>
                        <w:rPr>
                          <w:noProof/>
                          <w:lang w:bidi="nl-NL"/>
                        </w:rPr>
                        <w:fldChar w:fldCharType="separate"/>
                      </w:r>
                      <w:r>
                        <w:rPr>
                          <w:noProof/>
                          <w:lang w:bidi="nl-NL"/>
                        </w:rPr>
                        <w:t>2</w:t>
                      </w:r>
                      <w:r>
                        <w:rPr>
                          <w:noProof/>
                          <w:lang w:bidi="nl-NL"/>
                        </w:rPr>
                        <w:fldChar w:fldCharType="end"/>
                      </w:r>
                    </w:p>
                  </w:txbxContent>
                </v:textbox>
                <w10:wrap anchorx="page" anchory="page"/>
              </v:shape>
            </w:pict>
          </mc:Fallback>
        </mc:AlternateContent>
      </w:r>
      <w:r w:rsidR="00535A69" w:rsidRPr="00F43648">
        <w:rPr>
          <w:lang w:bidi="nl-NL"/>
        </w:rPr>
        <w:br w:type="page"/>
      </w:r>
    </w:p>
    <w:tbl>
      <w:tblPr>
        <w:tblpPr w:leftFromText="180" w:rightFromText="180" w:vertAnchor="text" w:horzAnchor="margin" w:tblpXSpec="center" w:tblpY="995"/>
        <w:tblW w:w="11863" w:type="dxa"/>
        <w:tblLayout w:type="fixed"/>
        <w:tblCellMar>
          <w:left w:w="0" w:type="dxa"/>
          <w:right w:w="0" w:type="dxa"/>
        </w:tblCellMar>
        <w:tblLook w:val="0000" w:firstRow="0" w:lastRow="0" w:firstColumn="0" w:lastColumn="0" w:noHBand="0" w:noVBand="0"/>
      </w:tblPr>
      <w:tblGrid>
        <w:gridCol w:w="7824"/>
        <w:gridCol w:w="4039"/>
      </w:tblGrid>
      <w:tr w:rsidR="00A868E0" w:rsidRPr="00F43648" w14:paraId="526C3212" w14:textId="77777777" w:rsidTr="00B049B4">
        <w:trPr>
          <w:trHeight w:val="6419"/>
        </w:trPr>
        <w:tc>
          <w:tcPr>
            <w:tcW w:w="7824" w:type="dxa"/>
          </w:tcPr>
          <w:p w14:paraId="06AAADAA" w14:textId="77777777" w:rsidR="00A868E0" w:rsidRPr="00F43648" w:rsidRDefault="006C7C57" w:rsidP="007E3223">
            <w:pPr>
              <w:ind w:left="720"/>
              <w:rPr>
                <w:noProof/>
              </w:rPr>
            </w:pPr>
            <w:r w:rsidRPr="00F43648">
              <w:rPr>
                <w:noProof/>
                <w:lang w:bidi="nl-NL"/>
              </w:rPr>
              <w:lastRenderedPageBreak/>
              <mc:AlternateContent>
                <mc:Choice Requires="wpg">
                  <w:drawing>
                    <wp:anchor distT="0" distB="0" distL="114300" distR="114300" simplePos="0" relativeHeight="251724288" behindDoc="1" locked="0" layoutInCell="1" allowOverlap="1" wp14:anchorId="55846902" wp14:editId="7B6532DB">
                      <wp:simplePos x="0" y="0"/>
                      <wp:positionH relativeFrom="column">
                        <wp:posOffset>372110</wp:posOffset>
                      </wp:positionH>
                      <wp:positionV relativeFrom="paragraph">
                        <wp:posOffset>4044950</wp:posOffset>
                      </wp:positionV>
                      <wp:extent cx="4381699" cy="3726815"/>
                      <wp:effectExtent l="0" t="0" r="0" b="6985"/>
                      <wp:wrapNone/>
                      <wp:docPr id="292" name="Groep 292" descr="Tekstgroe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699" cy="3726815"/>
                                <a:chOff x="3946" y="1880"/>
                                <a:chExt cx="7372" cy="8404"/>
                              </a:xfrm>
                            </wpg:grpSpPr>
                            <wps:wsp>
                              <wps:cNvPr id="293" name="Tekstvak 363"/>
                              <wps:cNvSpPr txBox="1">
                                <a:spLocks noChangeArrowheads="1"/>
                              </wps:cNvSpPr>
                              <wps:spPr bwMode="auto">
                                <a:xfrm>
                                  <a:off x="3946" y="3524"/>
                                  <a:ext cx="7330" cy="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0067" w14:textId="77777777" w:rsidR="00A868E0" w:rsidRDefault="00A868E0" w:rsidP="00A868E0">
                                    <w:pPr>
                                      <w:pStyle w:val="BodyText"/>
                                      <w:rPr>
                                        <w:noProof/>
                                      </w:rPr>
                                    </w:pPr>
                                    <w:r>
                                      <w:rPr>
                                        <w:noProof/>
                                        <w:lang w:bidi="nl-NL"/>
                                      </w:rPr>
                                      <w:t>"U kunt uw leven en werk transformeren in slechts zeven minuten per dag." Als u verder wilt lezen door deze uitspraak, is de opzet geslaagd.</w:t>
                                    </w:r>
                                  </w:p>
                                  <w:p w14:paraId="600F3A7F" w14:textId="77777777" w:rsidR="00A868E0" w:rsidRDefault="00A868E0" w:rsidP="00A868E0">
                                    <w:pPr>
                                      <w:pStyle w:val="BodyText"/>
                                      <w:rPr>
                                        <w:noProof/>
                                      </w:rPr>
                                    </w:pPr>
                                    <w:r>
                                      <w:rPr>
                                        <w:noProof/>
                                        <w:lang w:bidi="nl-NL"/>
                                      </w:rPr>
                                      <w:t>Een nieuwsbrief moet met veel andere afleidingen concurreren om de aandacht van de lezer, dus is het belangrijk dat de eerste zin of de eerste twee zinnen van het artikel de interesse van de lezer opwekt of opwekken. En aangezien deze lead een verwachting oproept, moet het artikel het gebruik ervan rechtvaardigen, anders voelt de lezer zich misleid.</w:t>
                                    </w:r>
                                  </w:p>
                                  <w:p w14:paraId="4343F420" w14:textId="77777777" w:rsidR="00A868E0" w:rsidRDefault="00A868E0" w:rsidP="00A868E0">
                                    <w:pPr>
                                      <w:pStyle w:val="BodyText"/>
                                      <w:rPr>
                                        <w:noProof/>
                                      </w:rPr>
                                    </w:pPr>
                                    <w:r>
                                      <w:rPr>
                                        <w:noProof/>
                                        <w:lang w:bidi="nl-NL"/>
                                      </w:rPr>
                                      <w:t>In combinatie met de lead moet de kop van het artikel bondig en actief zijn en een duidelijk doel hebben. Behalve deze essentiële kenmerken trekt een kop de aandacht als deze over iets zeer relevants gaat, nieuwsgierig maakt of een andere onweerstaanbare kwaliteit heeft.</w:t>
                                    </w:r>
                                  </w:p>
                                  <w:p w14:paraId="20F94F3C" w14:textId="77777777" w:rsidR="00A868E0" w:rsidRPr="009243A6" w:rsidRDefault="00A868E0" w:rsidP="0032463B">
                                    <w:pPr>
                                      <w:pStyle w:val="BodyText"/>
                                      <w:rPr>
                                        <w:noProof/>
                                      </w:rPr>
                                    </w:pPr>
                                    <w:r>
                                      <w:rPr>
                                        <w:noProof/>
                                        <w:lang w:bidi="nl-NL"/>
                                      </w:rPr>
                                      <w:t xml:space="preserve">Artikelen in nieuwsbrieven hebben weinig ruimte en hun lezers hebben weinig tijd. De artikelen moeten daarom to the point zijn en één kernboodschap overbrengen. Je kunt deze boodschap duidelijk maken met (ongeveer) twee tot vijf deelonderwerpen. </w:t>
                                    </w:r>
                                  </w:p>
                                </w:txbxContent>
                              </wps:txbx>
                              <wps:bodyPr rot="0" vert="horz" wrap="square" lIns="0" tIns="0" rIns="0" bIns="0" anchor="t" anchorCtr="0" upright="1">
                                <a:noAutofit/>
                              </wps:bodyPr>
                            </wps:wsp>
                            <wps:wsp>
                              <wps:cNvPr id="294" name="Tekstvak 364"/>
                              <wps:cNvSpPr txBox="1">
                                <a:spLocks noChangeArrowheads="1"/>
                              </wps:cNvSpPr>
                              <wps:spPr bwMode="auto">
                                <a:xfrm>
                                  <a:off x="3946" y="1880"/>
                                  <a:ext cx="7372"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2EFE4" w14:textId="77777777" w:rsidR="00A868E0" w:rsidRPr="00913ACC" w:rsidRDefault="00A868E0" w:rsidP="00A868E0">
                                    <w:pPr>
                                      <w:pStyle w:val="Heading1"/>
                                      <w:rPr>
                                        <w:noProof/>
                                      </w:rPr>
                                    </w:pPr>
                                    <w:r w:rsidRPr="00A868E0">
                                      <w:rPr>
                                        <w:noProof/>
                                        <w:lang w:bidi="nl-NL"/>
                                      </w:rPr>
                                      <w:t>Geweldige artikelen voor nieuwsbrieven schrijven</w:t>
                                    </w:r>
                                  </w:p>
                                </w:txbxContent>
                              </wps:txbx>
                              <wps:bodyPr rot="0" vert="horz" wrap="square" lIns="0" tIns="182880" rIns="0" bIns="0" anchor="t" anchorCtr="0" upright="1">
                                <a:noAutofit/>
                              </wps:bodyPr>
                            </wps:wsp>
                            <wps:wsp>
                              <wps:cNvPr id="295" name="Tekstvak 365"/>
                              <wps:cNvSpPr txBox="1">
                                <a:spLocks noChangeArrowheads="1"/>
                              </wps:cNvSpPr>
                              <wps:spPr bwMode="auto">
                                <a:xfrm>
                                  <a:off x="3946" y="2986"/>
                                  <a:ext cx="3857"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28F143" w14:textId="77777777" w:rsidR="00A868E0" w:rsidRDefault="00A868E0" w:rsidP="00A868E0">
                                    <w:pPr>
                                      <w:pStyle w:val="Naamsvermelding"/>
                                      <w:rPr>
                                        <w:noProof/>
                                      </w:rPr>
                                    </w:pPr>
                                    <w:r>
                                      <w:rPr>
                                        <w:noProof/>
                                        <w:lang w:bidi="nl-NL"/>
                                      </w:rPr>
                                      <w:t>Door Naam auteur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846902" id="Groep 292" o:spid="_x0000_s1043" alt="Tekstgroep" style="position:absolute;left:0;text-align:left;margin-left:29.3pt;margin-top:318.5pt;width:345pt;height:293.45pt;z-index:-251592192;mso-position-horizontal-relative:text;mso-position-vertical-relative:text;mso-width-relative:margin;mso-height-relative:margin" coordorigin="3946,1880" coordsize="7372,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">
                      <v:shape id="_x0000_s1044" type="#_x0000_t202" style="position:absolute;left:3946;top:3524;width:7330;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38F0067" w14:textId="77777777" w:rsidR="00A868E0" w:rsidRDefault="00A868E0" w:rsidP="00A868E0">
                              <w:pPr>
                                <w:pStyle w:val="BodyText"/>
                                <w:rPr>
                                  <w:noProof/>
                                </w:rPr>
                              </w:pPr>
                              <w:r>
                                <w:rPr>
                                  <w:noProof/>
                                  <w:lang w:bidi="nl-NL"/>
                                </w:rPr>
                                <w:t>"U kunt uw leven en werk transformeren in slechts zeven minuten per dag." Als u verder wilt lezen door deze uitspraak, is de opzet geslaagd.</w:t>
                              </w:r>
                            </w:p>
                            <w:p w14:paraId="600F3A7F" w14:textId="77777777" w:rsidR="00A868E0" w:rsidRDefault="00A868E0" w:rsidP="00A868E0">
                              <w:pPr>
                                <w:pStyle w:val="BodyText"/>
                                <w:rPr>
                                  <w:noProof/>
                                </w:rPr>
                              </w:pPr>
                              <w:r>
                                <w:rPr>
                                  <w:noProof/>
                                  <w:lang w:bidi="nl-NL"/>
                                </w:rPr>
                                <w:t>Een nieuwsbrief moet met veel andere afleidingen concurreren om de aandacht van de lezer, dus is het belangrijk dat de eerste zin of de eerste twee zinnen van het artikel de interesse van de lezer opwekt of opwekken. En aangezien deze lead een verwachting oproept, moet het artikel het gebruik ervan rechtvaardigen, anders voelt de lezer zich misleid.</w:t>
                              </w:r>
                            </w:p>
                            <w:p w14:paraId="4343F420" w14:textId="77777777" w:rsidR="00A868E0" w:rsidRDefault="00A868E0" w:rsidP="00A868E0">
                              <w:pPr>
                                <w:pStyle w:val="BodyText"/>
                                <w:rPr>
                                  <w:noProof/>
                                </w:rPr>
                              </w:pPr>
                              <w:r>
                                <w:rPr>
                                  <w:noProof/>
                                  <w:lang w:bidi="nl-NL"/>
                                </w:rPr>
                                <w:t>In combinatie met de lead moet de kop van het artikel bondig en actief zijn en een duidelijk doel hebben. Behalve deze essentiële kenmerken trekt een kop de aandacht als deze over iets zeer relevants gaat, nieuwsgierig maakt of een andere onweerstaanbare kwaliteit heeft.</w:t>
                              </w:r>
                            </w:p>
                            <w:p w14:paraId="20F94F3C" w14:textId="77777777" w:rsidR="00A868E0" w:rsidRPr="009243A6" w:rsidRDefault="00A868E0" w:rsidP="0032463B">
                              <w:pPr>
                                <w:pStyle w:val="BodyText"/>
                                <w:rPr>
                                  <w:noProof/>
                                </w:rPr>
                              </w:pPr>
                              <w:r>
                                <w:rPr>
                                  <w:noProof/>
                                  <w:lang w:bidi="nl-NL"/>
                                </w:rPr>
                                <w:t xml:space="preserve">Artikelen in nieuwsbrieven hebben weinig ruimte en hun lezers hebben weinig tijd. De artikelen moeten daarom to the point zijn en één kernboodschap overbrengen. Je kunt deze boodschap duidelijk maken met (ongeveer) twee tot vijf deelonderwerpen. </w:t>
                              </w:r>
                            </w:p>
                          </w:txbxContent>
                        </v:textbox>
                      </v:shape>
                      <v:shape id="Tekstvak 364" o:spid="_x0000_s1045" type="#_x0000_t202" style="position:absolute;left:3946;top:1880;width:7372;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" filled="f" stroked="f">
                        <v:textbox inset="0,14.4pt,0,0">
                          <w:txbxContent>
                            <w:p w14:paraId="12C2EFE4" w14:textId="77777777" w:rsidR="00A868E0" w:rsidRPr="00913ACC" w:rsidRDefault="00A868E0" w:rsidP="00A868E0">
                              <w:pPr>
                                <w:pStyle w:val="Heading1"/>
                                <w:rPr>
                                  <w:noProof/>
                                </w:rPr>
                              </w:pPr>
                              <w:r w:rsidRPr="00A868E0">
                                <w:rPr>
                                  <w:noProof/>
                                  <w:lang w:bidi="nl-NL"/>
                                </w:rPr>
                                <w:t>Geweldige artikelen voor nieuwsbrieven schrijven</w:t>
                              </w:r>
                            </w:p>
                          </w:txbxContent>
                        </v:textbox>
                      </v:shape>
                      <v:shape id="Tekstvak 365" o:spid="_x0000_s1046" type="#_x0000_t202" style="position:absolute;left:3946;top:2986;width:38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6928F143" w14:textId="77777777" w:rsidR="00A868E0" w:rsidRDefault="00A868E0" w:rsidP="00A868E0">
                              <w:pPr>
                                <w:pStyle w:val="Naamsvermelding"/>
                                <w:rPr>
                                  <w:noProof/>
                                </w:rPr>
                              </w:pPr>
                              <w:r>
                                <w:rPr>
                                  <w:noProof/>
                                  <w:lang w:bidi="nl-NL"/>
                                </w:rPr>
                                <w:t>Door Naam auteur</w:t>
                              </w:r>
                            </w:p>
                          </w:txbxContent>
                        </v:textbox>
                      </v:shape>
                    </v:group>
                  </w:pict>
                </mc:Fallback>
              </mc:AlternateContent>
            </w:r>
            <w:r w:rsidR="00A868E0" w:rsidRPr="00F43648">
              <w:rPr>
                <w:noProof/>
                <w:lang w:bidi="nl-NL"/>
              </w:rPr>
              <mc:AlternateContent>
                <mc:Choice Requires="wpg">
                  <w:drawing>
                    <wp:anchor distT="0" distB="0" distL="114300" distR="114300" simplePos="0" relativeHeight="251723264" behindDoc="1" locked="0" layoutInCell="1" allowOverlap="1" wp14:anchorId="241C3C68" wp14:editId="6B3361B0">
                      <wp:simplePos x="0" y="0"/>
                      <wp:positionH relativeFrom="column">
                        <wp:posOffset>357995</wp:posOffset>
                      </wp:positionH>
                      <wp:positionV relativeFrom="paragraph">
                        <wp:posOffset>4445</wp:posOffset>
                      </wp:positionV>
                      <wp:extent cx="4356735" cy="4056380"/>
                      <wp:effectExtent l="0" t="0" r="5715" b="1270"/>
                      <wp:wrapTight wrapText="bothSides">
                        <wp:wrapPolygon edited="0">
                          <wp:start x="0" y="0"/>
                          <wp:lineTo x="0" y="21505"/>
                          <wp:lineTo x="21534" y="21505"/>
                          <wp:lineTo x="21534" y="2942"/>
                          <wp:lineTo x="10767" y="1623"/>
                          <wp:lineTo x="18512" y="1623"/>
                          <wp:lineTo x="20589" y="1319"/>
                          <wp:lineTo x="20401" y="0"/>
                          <wp:lineTo x="0" y="0"/>
                        </wp:wrapPolygon>
                      </wp:wrapTight>
                      <wp:docPr id="276" name="Groep 276" descr="Tekstgroe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4056380"/>
                                <a:chOff x="3946" y="1880"/>
                                <a:chExt cx="7330" cy="7353"/>
                              </a:xfrm>
                            </wpg:grpSpPr>
                            <wps:wsp>
                              <wps:cNvPr id="278" name="Tekstvak 363"/>
                              <wps:cNvSpPr txBox="1">
                                <a:spLocks noChangeArrowheads="1"/>
                              </wps:cNvSpPr>
                              <wps:spPr bwMode="auto">
                                <a:xfrm>
                                  <a:off x="3946" y="2930"/>
                                  <a:ext cx="7330" cy="6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B0C2" w14:textId="77777777" w:rsidR="00A868E0" w:rsidRDefault="00A868E0" w:rsidP="00A868E0">
                                    <w:pPr>
                                      <w:pStyle w:val="BodyText"/>
                                      <w:rPr>
                                        <w:noProof/>
                                      </w:rPr>
                                    </w:pPr>
                                    <w:r w:rsidRPr="00365E98">
                                      <w:rPr>
                                        <w:noProof/>
                                        <w:lang w:bidi="nl-NL"/>
                                      </w:rPr>
                                      <w:t>U kunt de afbeeldingen in deze sjabloon vervangen door de illustraties van uw bedrijf.</w:t>
                                    </w:r>
                                  </w:p>
                                  <w:p w14:paraId="5A45F03F" w14:textId="77777777" w:rsidR="00A868E0" w:rsidRDefault="00A868E0" w:rsidP="00A868E0">
                                    <w:pPr>
                                      <w:pStyle w:val="BodyText"/>
                                      <w:rPr>
                                        <w:noProof/>
                                      </w:rPr>
                                    </w:pPr>
                                    <w:r>
                                      <w:rPr>
                                        <w:noProof/>
                                        <w:lang w:bidi="nl-NL"/>
                                      </w:rPr>
                                      <w:t xml:space="preserve">Klik hiervoor op de positie waar u de afbeelding wilt invoegen. Wijs </w:t>
                                    </w:r>
                                    <w:r>
                                      <w:rPr>
                                        <w:b/>
                                        <w:noProof/>
                                        <w:lang w:bidi="nl-NL"/>
                                      </w:rPr>
                                      <w:t>Afbeelding</w:t>
                                    </w:r>
                                    <w:r>
                                      <w:rPr>
                                        <w:noProof/>
                                        <w:lang w:bidi="nl-NL"/>
                                      </w:rPr>
                                      <w:t xml:space="preserve"> in het menu </w:t>
                                    </w:r>
                                    <w:r>
                                      <w:rPr>
                                        <w:b/>
                                        <w:noProof/>
                                        <w:lang w:bidi="nl-NL"/>
                                      </w:rPr>
                                      <w:t xml:space="preserve">Invoegen </w:t>
                                    </w:r>
                                    <w:r>
                                      <w:rPr>
                                        <w:noProof/>
                                        <w:lang w:bidi="nl-NL"/>
                                      </w:rPr>
                                      <w:t xml:space="preserve">aan en klik vervolgens op </w:t>
                                    </w:r>
                                    <w:r>
                                      <w:rPr>
                                        <w:b/>
                                        <w:noProof/>
                                        <w:lang w:bidi="nl-NL"/>
                                      </w:rPr>
                                      <w:t>Uit bestand</w:t>
                                    </w:r>
                                    <w:r>
                                      <w:rPr>
                                        <w:noProof/>
                                        <w:lang w:bidi="nl-NL"/>
                                      </w:rPr>
                                      <w:t>. Zoek de afbeelding die u wilt invoegen en klik er vervolgens op. Klik hierna op de pijl rechts van de</w:t>
                                    </w:r>
                                    <w:r>
                                      <w:rPr>
                                        <w:b/>
                                        <w:noProof/>
                                        <w:lang w:bidi="nl-NL"/>
                                      </w:rPr>
                                      <w:t xml:space="preserve"> </w:t>
                                    </w:r>
                                    <w:r>
                                      <w:rPr>
                                        <w:noProof/>
                                        <w:lang w:bidi="nl-NL"/>
                                      </w:rPr>
                                      <w:t xml:space="preserve">knop </w:t>
                                    </w:r>
                                    <w:r>
                                      <w:rPr>
                                        <w:b/>
                                        <w:noProof/>
                                        <w:lang w:bidi="nl-NL"/>
                                      </w:rPr>
                                      <w:t xml:space="preserve">Invoegen </w:t>
                                    </w:r>
                                    <w:r>
                                      <w:rPr>
                                        <w:noProof/>
                                        <w:lang w:bidi="nl-NL"/>
                                      </w:rPr>
                                      <w:t xml:space="preserve">en klik vervolgens op </w:t>
                                    </w:r>
                                    <w:r>
                                      <w:rPr>
                                        <w:b/>
                                        <w:noProof/>
                                        <w:lang w:bidi="nl-NL"/>
                                      </w:rPr>
                                      <w:t xml:space="preserve">Invoegen </w:t>
                                    </w:r>
                                    <w:r>
                                      <w:rPr>
                                        <w:noProof/>
                                        <w:lang w:bidi="nl-NL"/>
                                      </w:rPr>
                                      <w:t xml:space="preserve">om een kopie van de afbeelding in de nieuwsbrief te plaatsen, klik op </w:t>
                                    </w:r>
                                    <w:r>
                                      <w:rPr>
                                        <w:b/>
                                        <w:noProof/>
                                        <w:lang w:bidi="nl-NL"/>
                                      </w:rPr>
                                      <w:t xml:space="preserve">Koppelen aan bestand </w:t>
                                    </w:r>
                                    <w:r>
                                      <w:rPr>
                                        <w:noProof/>
                                        <w:lang w:bidi="nl-NL"/>
                                      </w:rPr>
                                      <w:t xml:space="preserve">als u de afbeelding wilt weergeven zonder een kopie in te voegen of klik op </w:t>
                                    </w:r>
                                    <w:r>
                                      <w:rPr>
                                        <w:b/>
                                        <w:noProof/>
                                        <w:lang w:bidi="nl-NL"/>
                                      </w:rPr>
                                      <w:t>Invoegen en koppelen</w:t>
                                    </w:r>
                                    <w:r>
                                      <w:rPr>
                                        <w:noProof/>
                                        <w:lang w:bidi="nl-NL"/>
                                      </w:rPr>
                                      <w:t>.</w:t>
                                    </w:r>
                                  </w:p>
                                  <w:p w14:paraId="481E7EC6" w14:textId="77777777" w:rsidR="00A868E0" w:rsidRDefault="00A868E0" w:rsidP="00A868E0">
                                    <w:pPr>
                                      <w:pStyle w:val="BodyText"/>
                                      <w:rPr>
                                        <w:noProof/>
                                      </w:rPr>
                                    </w:pPr>
                                    <w:r>
                                      <w:rPr>
                                        <w:noProof/>
                                        <w:lang w:bidi="nl-NL"/>
                                      </w:rPr>
                                      <w:t xml:space="preserve">Omdat er met de opdracht </w:t>
                                    </w:r>
                                    <w:r>
                                      <w:rPr>
                                        <w:b/>
                                        <w:noProof/>
                                        <w:lang w:bidi="nl-NL"/>
                                      </w:rPr>
                                      <w:t xml:space="preserve">Invoegen </w:t>
                                    </w:r>
                                    <w:r>
                                      <w:rPr>
                                        <w:noProof/>
                                        <w:lang w:bidi="nl-NL"/>
                                      </w:rPr>
                                      <w:t>een kopie wordt ingesloten, is de afbeelding altijd zichtbaar, maar hierdoor kan de grootte (in bytes) van uw nieuwsbrief aanzienlijk toenemen, afhankelijk van de grootte van de afbeelding.</w:t>
                                    </w:r>
                                  </w:p>
                                  <w:p w14:paraId="54F23C42" w14:textId="77777777" w:rsidR="00A868E0" w:rsidRDefault="00A868E0" w:rsidP="00A868E0">
                                    <w:pPr>
                                      <w:pStyle w:val="BodyText"/>
                                      <w:rPr>
                                        <w:noProof/>
                                      </w:rPr>
                                    </w:pPr>
                                    <w:r w:rsidRPr="00365E98">
                                      <w:rPr>
                                        <w:noProof/>
                                        <w:lang w:bidi="nl-NL"/>
                                      </w:rPr>
                                      <w:t xml:space="preserve">Met </w:t>
                                    </w:r>
                                    <w:r w:rsidRPr="00365E98">
                                      <w:rPr>
                                        <w:b/>
                                        <w:noProof/>
                                        <w:lang w:bidi="nl-NL"/>
                                      </w:rPr>
                                      <w:t>Koppelen aan bestand</w:t>
                                    </w:r>
                                    <w:r w:rsidRPr="00365E98">
                                      <w:rPr>
                                        <w:noProof/>
                                        <w:lang w:bidi="nl-NL"/>
                                      </w:rPr>
                                      <w:t xml:space="preserve"> daarentegen neemt de grootte van uw nieuwsbrief niet toe en wijzigingen die u in de originele afbeelding aanbrengt, worden automatisch in de nieuwsbrief weergegeven. Maar de afbeelding wordt echter niet weergegeven als u deze bekijkt op een computer die niet naar het origineel kan koppelen (bijvoorbeeld als de oorspronkelijke afbeelding is opgeslagen op een andere computer in een netwerk).</w:t>
                                    </w:r>
                                  </w:p>
                                  <w:p w14:paraId="6BFE9102" w14:textId="77777777" w:rsidR="00A868E0" w:rsidRPr="0071130A" w:rsidRDefault="00A868E0" w:rsidP="00A868E0">
                                    <w:pPr>
                                      <w:pStyle w:val="BodyText"/>
                                      <w:rPr>
                                        <w:noProof/>
                                      </w:rPr>
                                    </w:pPr>
                                    <w:r w:rsidRPr="00BB57E1">
                                      <w:rPr>
                                        <w:noProof/>
                                        <w:lang w:bidi="nl-NL"/>
                                      </w:rPr>
                                      <w:t xml:space="preserve">Met </w:t>
                                    </w:r>
                                    <w:r w:rsidRPr="00BB57E1">
                                      <w:rPr>
                                        <w:b/>
                                        <w:noProof/>
                                        <w:lang w:bidi="nl-NL"/>
                                      </w:rPr>
                                      <w:t xml:space="preserve">Invoegen en koppelen </w:t>
                                    </w:r>
                                    <w:r w:rsidRPr="00BB57E1">
                                      <w:rPr>
                                        <w:noProof/>
                                        <w:lang w:bidi="nl-NL"/>
                                      </w:rPr>
                                      <w:t>wordt een kopie ingevoegd, zodat de afbeelding altijd beschikbaar is en de wijzigingen in het origineel automatisch worden bijgewerkt.</w:t>
                                    </w:r>
                                  </w:p>
                                  <w:p w14:paraId="200DDC2F" w14:textId="77777777" w:rsidR="00A868E0" w:rsidRPr="009243A6" w:rsidRDefault="00A868E0" w:rsidP="00A868E0">
                                    <w:pPr>
                                      <w:pStyle w:val="BodyText"/>
                                      <w:rPr>
                                        <w:noProof/>
                                      </w:rPr>
                                    </w:pPr>
                                  </w:p>
                                </w:txbxContent>
                              </wps:txbx>
                              <wps:bodyPr rot="0" vert="horz" wrap="square" lIns="0" tIns="0" rIns="0" bIns="0" anchor="t" anchorCtr="0" upright="1">
                                <a:noAutofit/>
                              </wps:bodyPr>
                            </wps:wsp>
                            <wps:wsp>
                              <wps:cNvPr id="282" name="Tekstvak 364"/>
                              <wps:cNvSpPr txBox="1">
                                <a:spLocks noChangeArrowheads="1"/>
                              </wps:cNvSpPr>
                              <wps:spPr bwMode="auto">
                                <a:xfrm>
                                  <a:off x="3946" y="1880"/>
                                  <a:ext cx="68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07E3" w14:textId="77777777" w:rsidR="00A868E0" w:rsidRPr="00913ACC" w:rsidRDefault="00A868E0" w:rsidP="007E3223">
                                    <w:pPr>
                                      <w:pStyle w:val="Heading1"/>
                                      <w:rPr>
                                        <w:noProof/>
                                      </w:rPr>
                                    </w:pPr>
                                    <w:r w:rsidRPr="007E3223">
                                      <w:rPr>
                                        <w:noProof/>
                                        <w:lang w:bidi="nl-NL"/>
                                      </w:rPr>
                                      <w:t>Uw eigen illustratie invoegen</w:t>
                                    </w:r>
                                  </w:p>
                                </w:txbxContent>
                              </wps:txbx>
                              <wps:bodyPr rot="0" vert="horz" wrap="square" lIns="0" tIns="0" rIns="0" bIns="0" anchor="t" anchorCtr="0" upright="1">
                                <a:noAutofit/>
                              </wps:bodyPr>
                            </wps:wsp>
                            <wps:wsp>
                              <wps:cNvPr id="283" name="Tekstvak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36BEFE" w14:textId="77777777" w:rsidR="00A868E0" w:rsidRDefault="00A868E0" w:rsidP="007E3223">
                                    <w:pPr>
                                      <w:pStyle w:val="Naamsvermelding"/>
                                      <w:rPr>
                                        <w:noProof/>
                                      </w:rPr>
                                    </w:pPr>
                                    <w:r>
                                      <w:rPr>
                                        <w:noProof/>
                                        <w:lang w:bidi="nl-NL"/>
                                      </w:rPr>
                                      <w:t>Door Naam auteur</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41C3C68" id="Groep 276" o:spid="_x0000_s1047" alt="Tekstgroep" style="position:absolute;left:0;text-align:left;margin-left:28.2pt;margin-top:.35pt;width:343.05pt;height:319.4pt;z-index:-251593216;mso-position-horizontal-relative:text;mso-position-vertical-relative:text;mso-height-relative:margin" coordorigin="3946,1880" coordsize="7330,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">
                      <v:shape id="_x0000_s1048" type="#_x0000_t202" style="position:absolute;left:3946;top:2930;width:7330;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3ECB0C2" w14:textId="77777777" w:rsidR="00A868E0" w:rsidRDefault="00A868E0" w:rsidP="00A868E0">
                              <w:pPr>
                                <w:pStyle w:val="BodyText"/>
                                <w:rPr>
                                  <w:noProof/>
                                </w:rPr>
                              </w:pPr>
                              <w:r w:rsidRPr="00365E98">
                                <w:rPr>
                                  <w:noProof/>
                                  <w:lang w:bidi="nl-NL"/>
                                </w:rPr>
                                <w:t>U kunt de afbeeldingen in deze sjabloon vervangen door de illustraties van uw bedrijf.</w:t>
                              </w:r>
                            </w:p>
                            <w:p w14:paraId="5A45F03F" w14:textId="77777777" w:rsidR="00A868E0" w:rsidRDefault="00A868E0" w:rsidP="00A868E0">
                              <w:pPr>
                                <w:pStyle w:val="BodyText"/>
                                <w:rPr>
                                  <w:noProof/>
                                </w:rPr>
                              </w:pPr>
                              <w:r>
                                <w:rPr>
                                  <w:noProof/>
                                  <w:lang w:bidi="nl-NL"/>
                                </w:rPr>
                                <w:t xml:space="preserve">Klik hiervoor op de positie waar u de afbeelding wilt invoegen. Wijs </w:t>
                              </w:r>
                              <w:r>
                                <w:rPr>
                                  <w:b/>
                                  <w:noProof/>
                                  <w:lang w:bidi="nl-NL"/>
                                </w:rPr>
                                <w:t>Afbeelding</w:t>
                              </w:r>
                              <w:r>
                                <w:rPr>
                                  <w:noProof/>
                                  <w:lang w:bidi="nl-NL"/>
                                </w:rPr>
                                <w:t xml:space="preserve"> in het menu </w:t>
                              </w:r>
                              <w:r>
                                <w:rPr>
                                  <w:b/>
                                  <w:noProof/>
                                  <w:lang w:bidi="nl-NL"/>
                                </w:rPr>
                                <w:t xml:space="preserve">Invoegen </w:t>
                              </w:r>
                              <w:r>
                                <w:rPr>
                                  <w:noProof/>
                                  <w:lang w:bidi="nl-NL"/>
                                </w:rPr>
                                <w:t xml:space="preserve">aan en klik vervolgens op </w:t>
                              </w:r>
                              <w:r>
                                <w:rPr>
                                  <w:b/>
                                  <w:noProof/>
                                  <w:lang w:bidi="nl-NL"/>
                                </w:rPr>
                                <w:t>Uit bestand</w:t>
                              </w:r>
                              <w:r>
                                <w:rPr>
                                  <w:noProof/>
                                  <w:lang w:bidi="nl-NL"/>
                                </w:rPr>
                                <w:t>. Zoek de afbeelding die u wilt invoegen en klik er vervolgens op. Klik hierna op de pijl rechts van de</w:t>
                              </w:r>
                              <w:r>
                                <w:rPr>
                                  <w:b/>
                                  <w:noProof/>
                                  <w:lang w:bidi="nl-NL"/>
                                </w:rPr>
                                <w:t xml:space="preserve"> </w:t>
                              </w:r>
                              <w:r>
                                <w:rPr>
                                  <w:noProof/>
                                  <w:lang w:bidi="nl-NL"/>
                                </w:rPr>
                                <w:t xml:space="preserve">knop </w:t>
                              </w:r>
                              <w:r>
                                <w:rPr>
                                  <w:b/>
                                  <w:noProof/>
                                  <w:lang w:bidi="nl-NL"/>
                                </w:rPr>
                                <w:t xml:space="preserve">Invoegen </w:t>
                              </w:r>
                              <w:r>
                                <w:rPr>
                                  <w:noProof/>
                                  <w:lang w:bidi="nl-NL"/>
                                </w:rPr>
                                <w:t xml:space="preserve">en klik vervolgens op </w:t>
                              </w:r>
                              <w:r>
                                <w:rPr>
                                  <w:b/>
                                  <w:noProof/>
                                  <w:lang w:bidi="nl-NL"/>
                                </w:rPr>
                                <w:t xml:space="preserve">Invoegen </w:t>
                              </w:r>
                              <w:r>
                                <w:rPr>
                                  <w:noProof/>
                                  <w:lang w:bidi="nl-NL"/>
                                </w:rPr>
                                <w:t xml:space="preserve">om een kopie van de afbeelding in de nieuwsbrief te plaatsen, klik op </w:t>
                              </w:r>
                              <w:r>
                                <w:rPr>
                                  <w:b/>
                                  <w:noProof/>
                                  <w:lang w:bidi="nl-NL"/>
                                </w:rPr>
                                <w:t xml:space="preserve">Koppelen aan bestand </w:t>
                              </w:r>
                              <w:r>
                                <w:rPr>
                                  <w:noProof/>
                                  <w:lang w:bidi="nl-NL"/>
                                </w:rPr>
                                <w:t xml:space="preserve">als u de afbeelding wilt weergeven zonder een kopie in te voegen of klik op </w:t>
                              </w:r>
                              <w:r>
                                <w:rPr>
                                  <w:b/>
                                  <w:noProof/>
                                  <w:lang w:bidi="nl-NL"/>
                                </w:rPr>
                                <w:t>Invoegen en koppelen</w:t>
                              </w:r>
                              <w:r>
                                <w:rPr>
                                  <w:noProof/>
                                  <w:lang w:bidi="nl-NL"/>
                                </w:rPr>
                                <w:t>.</w:t>
                              </w:r>
                            </w:p>
                            <w:p w14:paraId="481E7EC6" w14:textId="77777777" w:rsidR="00A868E0" w:rsidRDefault="00A868E0" w:rsidP="00A868E0">
                              <w:pPr>
                                <w:pStyle w:val="BodyText"/>
                                <w:rPr>
                                  <w:noProof/>
                                </w:rPr>
                              </w:pPr>
                              <w:r>
                                <w:rPr>
                                  <w:noProof/>
                                  <w:lang w:bidi="nl-NL"/>
                                </w:rPr>
                                <w:t xml:space="preserve">Omdat er met de opdracht </w:t>
                              </w:r>
                              <w:r>
                                <w:rPr>
                                  <w:b/>
                                  <w:noProof/>
                                  <w:lang w:bidi="nl-NL"/>
                                </w:rPr>
                                <w:t xml:space="preserve">Invoegen </w:t>
                              </w:r>
                              <w:r>
                                <w:rPr>
                                  <w:noProof/>
                                  <w:lang w:bidi="nl-NL"/>
                                </w:rPr>
                                <w:t>een kopie wordt ingesloten, is de afbeelding altijd zichtbaar, maar hierdoor kan de grootte (in bytes) van uw nieuwsbrief aanzienlijk toenemen, afhankelijk van de grootte van de afbeelding.</w:t>
                              </w:r>
                            </w:p>
                            <w:p w14:paraId="54F23C42" w14:textId="77777777" w:rsidR="00A868E0" w:rsidRDefault="00A868E0" w:rsidP="00A868E0">
                              <w:pPr>
                                <w:pStyle w:val="BodyText"/>
                                <w:rPr>
                                  <w:noProof/>
                                </w:rPr>
                              </w:pPr>
                              <w:r w:rsidRPr="00365E98">
                                <w:rPr>
                                  <w:noProof/>
                                  <w:lang w:bidi="nl-NL"/>
                                </w:rPr>
                                <w:t xml:space="preserve">Met </w:t>
                              </w:r>
                              <w:r w:rsidRPr="00365E98">
                                <w:rPr>
                                  <w:b/>
                                  <w:noProof/>
                                  <w:lang w:bidi="nl-NL"/>
                                </w:rPr>
                                <w:t>Koppelen aan bestand</w:t>
                              </w:r>
                              <w:r w:rsidRPr="00365E98">
                                <w:rPr>
                                  <w:noProof/>
                                  <w:lang w:bidi="nl-NL"/>
                                </w:rPr>
                                <w:t xml:space="preserve"> daarentegen neemt de grootte van uw nieuwsbrief niet toe en wijzigingen die u in de originele afbeelding aanbrengt, worden automatisch in de nieuwsbrief weergegeven. Maar de afbeelding wordt echter niet weergegeven als u deze bekijkt op een computer die niet naar het origineel kan koppelen (bijvoorbeeld als de oorspronkelijke afbeelding is opgeslagen op een andere computer in een netwerk).</w:t>
                              </w:r>
                            </w:p>
                            <w:p w14:paraId="6BFE9102" w14:textId="77777777" w:rsidR="00A868E0" w:rsidRPr="0071130A" w:rsidRDefault="00A868E0" w:rsidP="00A868E0">
                              <w:pPr>
                                <w:pStyle w:val="BodyText"/>
                                <w:rPr>
                                  <w:noProof/>
                                </w:rPr>
                              </w:pPr>
                              <w:r w:rsidRPr="00BB57E1">
                                <w:rPr>
                                  <w:noProof/>
                                  <w:lang w:bidi="nl-NL"/>
                                </w:rPr>
                                <w:t xml:space="preserve">Met </w:t>
                              </w:r>
                              <w:r w:rsidRPr="00BB57E1">
                                <w:rPr>
                                  <w:b/>
                                  <w:noProof/>
                                  <w:lang w:bidi="nl-NL"/>
                                </w:rPr>
                                <w:t xml:space="preserve">Invoegen en koppelen </w:t>
                              </w:r>
                              <w:r w:rsidRPr="00BB57E1">
                                <w:rPr>
                                  <w:noProof/>
                                  <w:lang w:bidi="nl-NL"/>
                                </w:rPr>
                                <w:t>wordt een kopie ingevoegd, zodat de afbeelding altijd beschikbaar is en de wijzigingen in het origineel automatisch worden bijgewerkt.</w:t>
                              </w:r>
                            </w:p>
                            <w:p w14:paraId="200DDC2F" w14:textId="77777777" w:rsidR="00A868E0" w:rsidRPr="009243A6" w:rsidRDefault="00A868E0" w:rsidP="00A868E0">
                              <w:pPr>
                                <w:pStyle w:val="BodyText"/>
                                <w:rPr>
                                  <w:noProof/>
                                </w:rPr>
                              </w:pPr>
                            </w:p>
                          </w:txbxContent>
                        </v:textbox>
                      </v:shape>
                      <v:shape id="Tekstvak 364" o:spid="_x0000_s1049" type="#_x0000_t202" style="position:absolute;left:3946;top:1880;width:686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6DB807E3" w14:textId="77777777" w:rsidR="00A868E0" w:rsidRPr="00913ACC" w:rsidRDefault="00A868E0" w:rsidP="007E3223">
                              <w:pPr>
                                <w:pStyle w:val="Heading1"/>
                                <w:rPr>
                                  <w:noProof/>
                                </w:rPr>
                              </w:pPr>
                              <w:r w:rsidRPr="007E3223">
                                <w:rPr>
                                  <w:noProof/>
                                  <w:lang w:bidi="nl-NL"/>
                                </w:rPr>
                                <w:t>Uw eigen illustratie invoegen</w:t>
                              </w:r>
                            </w:p>
                          </w:txbxContent>
                        </v:textbox>
                      </v:shape>
                      <v:shape id="Tekstvak 365" o:spid="_x0000_s1050"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F36BEFE" w14:textId="77777777" w:rsidR="00A868E0" w:rsidRDefault="00A868E0" w:rsidP="007E3223">
                              <w:pPr>
                                <w:pStyle w:val="Naamsvermelding"/>
                                <w:rPr>
                                  <w:noProof/>
                                </w:rPr>
                              </w:pPr>
                              <w:r>
                                <w:rPr>
                                  <w:noProof/>
                                  <w:lang w:bidi="nl-NL"/>
                                </w:rPr>
                                <w:t>Door Naam auteur</w:t>
                              </w:r>
                            </w:p>
                          </w:txbxContent>
                        </v:textbox>
                      </v:shape>
                      <w10:wrap type="tight"/>
                    </v:group>
                  </w:pict>
                </mc:Fallback>
              </mc:AlternateContent>
            </w:r>
          </w:p>
        </w:tc>
        <w:tc>
          <w:tcPr>
            <w:tcW w:w="4039" w:type="dxa"/>
            <w:vMerge w:val="restart"/>
          </w:tcPr>
          <w:p w14:paraId="5CD4FF30" w14:textId="77777777" w:rsidR="00A868E0" w:rsidRPr="00F43648" w:rsidRDefault="00A868E0" w:rsidP="008471B7">
            <w:pPr>
              <w:jc w:val="center"/>
              <w:rPr>
                <w:noProof/>
              </w:rPr>
            </w:pPr>
            <w:r w:rsidRPr="00F43648">
              <w:rPr>
                <w:noProof/>
                <w:lang w:bidi="nl-NL"/>
              </w:rPr>
              <w:drawing>
                <wp:inline distT="0" distB="0" distL="0" distR="0" wp14:anchorId="1DA1B70A" wp14:editId="5FF7BA05">
                  <wp:extent cx="2540965" cy="2540965"/>
                  <wp:effectExtent l="0" t="0" r="0" b="0"/>
                  <wp:docPr id="63" name="Afbeelding 63" descr="Gebouwen met glazen r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0">
                            <a:extLst>
                              <a:ext uri="{28A0092B-C50C-407E-A947-70E740481C1C}">
                                <a14:useLocalDpi xmlns:a14="http://schemas.microsoft.com/office/drawing/2010/main" val="0"/>
                              </a:ext>
                            </a:extLst>
                          </a:blip>
                          <a:stretch>
                            <a:fillRect/>
                          </a:stretch>
                        </pic:blipFill>
                        <pic:spPr>
                          <a:xfrm>
                            <a:off x="0" y="0"/>
                            <a:ext cx="2540965" cy="2540965"/>
                          </a:xfrm>
                          <a:prstGeom prst="rect">
                            <a:avLst/>
                          </a:prstGeom>
                        </pic:spPr>
                      </pic:pic>
                    </a:graphicData>
                  </a:graphic>
                </wp:inline>
              </w:drawing>
            </w:r>
          </w:p>
          <w:p w14:paraId="724EC99F" w14:textId="77777777" w:rsidR="008471B7" w:rsidRPr="00F43648" w:rsidRDefault="008471B7" w:rsidP="008471B7">
            <w:pPr>
              <w:jc w:val="center"/>
              <w:rPr>
                <w:noProof/>
              </w:rPr>
            </w:pPr>
          </w:p>
          <w:p w14:paraId="5399DC43" w14:textId="77777777" w:rsidR="00A868E0" w:rsidRPr="00F43648" w:rsidRDefault="00A868E0" w:rsidP="008471B7">
            <w:pPr>
              <w:jc w:val="center"/>
              <w:rPr>
                <w:noProof/>
              </w:rPr>
            </w:pPr>
            <w:r w:rsidRPr="00F43648">
              <w:rPr>
                <w:noProof/>
                <w:lang w:bidi="nl-NL"/>
              </w:rPr>
              <mc:AlternateContent>
                <mc:Choice Requires="wps">
                  <w:drawing>
                    <wp:inline distT="0" distB="0" distL="0" distR="0" wp14:anchorId="3DA84548" wp14:editId="7B76B178">
                      <wp:extent cx="2099256" cy="152400"/>
                      <wp:effectExtent l="0" t="0" r="15875" b="635"/>
                      <wp:docPr id="31" name="Tekstvak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C2DF" w14:textId="77777777" w:rsidR="00A868E0" w:rsidRPr="00146A51" w:rsidRDefault="00A868E0" w:rsidP="00A868E0">
                                  <w:pPr>
                                    <w:pStyle w:val="Heading9"/>
                                    <w:rPr>
                                      <w:noProof/>
                                    </w:rPr>
                                  </w:pPr>
                                  <w:r w:rsidRPr="00146A51">
                                    <w:rPr>
                                      <w:noProof/>
                                      <w:lang w:bidi="nl-NL"/>
                                    </w:rPr>
                                    <w:t>Bijschrift bij afbeelding of illustratie.</w:t>
                                  </w:r>
                                </w:p>
                              </w:txbxContent>
                            </wps:txbx>
                            <wps:bodyPr rot="0" vert="horz" wrap="square" lIns="0" tIns="0" rIns="0" bIns="0" anchor="t" anchorCtr="0" upright="1">
                              <a:spAutoFit/>
                            </wps:bodyPr>
                          </wps:wsp>
                        </a:graphicData>
                      </a:graphic>
                    </wp:inline>
                  </w:drawing>
                </mc:Choice>
                <mc:Fallback>
                  <w:pict>
                    <v:shape w14:anchorId="3DA84548" id="Tekstvak 323" o:spid="_x0000_s1051"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" filled="f" stroked="f">
                      <v:textbox style="mso-fit-shape-to-text:t" inset="0,0,0,0">
                        <w:txbxContent>
                          <w:p w14:paraId="48CCC2DF" w14:textId="77777777" w:rsidR="00A868E0" w:rsidRPr="00146A51" w:rsidRDefault="00A868E0" w:rsidP="00A868E0">
                            <w:pPr>
                              <w:pStyle w:val="Heading9"/>
                              <w:rPr>
                                <w:noProof/>
                              </w:rPr>
                            </w:pPr>
                            <w:r w:rsidRPr="00146A51">
                              <w:rPr>
                                <w:noProof/>
                                <w:lang w:bidi="nl-NL"/>
                              </w:rPr>
                              <w:t>Bijschrift bij afbeelding of illustratie.</w:t>
                            </w:r>
                          </w:p>
                        </w:txbxContent>
                      </v:textbox>
                      <w10:anchorlock/>
                    </v:shape>
                  </w:pict>
                </mc:Fallback>
              </mc:AlternateContent>
            </w:r>
          </w:p>
          <w:p w14:paraId="50A3C7C9" w14:textId="77777777" w:rsidR="00A868E0" w:rsidRPr="00F43648" w:rsidRDefault="00A868E0" w:rsidP="008471B7">
            <w:pPr>
              <w:jc w:val="center"/>
              <w:rPr>
                <w:noProof/>
              </w:rPr>
            </w:pPr>
          </w:p>
          <w:p w14:paraId="363454DE" w14:textId="77777777" w:rsidR="00A868E0" w:rsidRPr="00F43648" w:rsidRDefault="00A868E0" w:rsidP="008471B7">
            <w:pPr>
              <w:jc w:val="center"/>
              <w:rPr>
                <w:noProof/>
              </w:rPr>
            </w:pPr>
            <w:r w:rsidRPr="00F43648">
              <w:rPr>
                <w:noProof/>
                <w:lang w:bidi="nl-NL"/>
              </w:rPr>
              <w:drawing>
                <wp:inline distT="0" distB="0" distL="0" distR="0" wp14:anchorId="13835264" wp14:editId="2FFC7B4E">
                  <wp:extent cx="2566899" cy="2571060"/>
                  <wp:effectExtent l="0" t="0" r="5080" b="1270"/>
                  <wp:docPr id="289" name="Afbeelding 289" descr="Stads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1">
                            <a:extLst>
                              <a:ext uri="{28A0092B-C50C-407E-A947-70E740481C1C}">
                                <a14:useLocalDpi xmlns:a14="http://schemas.microsoft.com/office/drawing/2010/main" val="0"/>
                              </a:ext>
                            </a:extLst>
                          </a:blip>
                          <a:stretch>
                            <a:fillRect/>
                          </a:stretch>
                        </pic:blipFill>
                        <pic:spPr>
                          <a:xfrm>
                            <a:off x="0" y="0"/>
                            <a:ext cx="2566899" cy="2571060"/>
                          </a:xfrm>
                          <a:prstGeom prst="rect">
                            <a:avLst/>
                          </a:prstGeom>
                        </pic:spPr>
                      </pic:pic>
                    </a:graphicData>
                  </a:graphic>
                </wp:inline>
              </w:drawing>
            </w:r>
          </w:p>
          <w:p w14:paraId="10A8A33D" w14:textId="77777777" w:rsidR="00A868E0" w:rsidRPr="00F43648" w:rsidRDefault="00A868E0" w:rsidP="008471B7">
            <w:pPr>
              <w:jc w:val="center"/>
              <w:rPr>
                <w:noProof/>
              </w:rPr>
            </w:pPr>
          </w:p>
          <w:p w14:paraId="308B25CA" w14:textId="77777777" w:rsidR="00A868E0" w:rsidRPr="00F43648" w:rsidRDefault="00A868E0" w:rsidP="008471B7">
            <w:pPr>
              <w:jc w:val="center"/>
              <w:rPr>
                <w:noProof/>
              </w:rPr>
            </w:pPr>
            <w:r w:rsidRPr="00F43648">
              <w:rPr>
                <w:noProof/>
                <w:lang w:bidi="nl-NL"/>
              </w:rPr>
              <mc:AlternateContent>
                <mc:Choice Requires="wps">
                  <w:drawing>
                    <wp:inline distT="0" distB="0" distL="0" distR="0" wp14:anchorId="041322ED" wp14:editId="6D2F8B6D">
                      <wp:extent cx="2099256" cy="152400"/>
                      <wp:effectExtent l="0" t="0" r="15875" b="635"/>
                      <wp:docPr id="291" name="Tekstvak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39694" w14:textId="77777777" w:rsidR="00A868E0" w:rsidRPr="00146A51" w:rsidRDefault="00A868E0" w:rsidP="00A868E0">
                                  <w:pPr>
                                    <w:pStyle w:val="Heading9"/>
                                    <w:rPr>
                                      <w:noProof/>
                                    </w:rPr>
                                  </w:pPr>
                                  <w:r w:rsidRPr="00146A51">
                                    <w:rPr>
                                      <w:noProof/>
                                      <w:lang w:bidi="nl-NL"/>
                                    </w:rPr>
                                    <w:t>Bijschrift bij afbeelding of illustratie.</w:t>
                                  </w:r>
                                </w:p>
                              </w:txbxContent>
                            </wps:txbx>
                            <wps:bodyPr rot="0" vert="horz" wrap="square" lIns="0" tIns="0" rIns="0" bIns="0" anchor="t" anchorCtr="0" upright="1">
                              <a:spAutoFit/>
                            </wps:bodyPr>
                          </wps:wsp>
                        </a:graphicData>
                      </a:graphic>
                    </wp:inline>
                  </w:drawing>
                </mc:Choice>
                <mc:Fallback>
                  <w:pict>
                    <v:shape w14:anchorId="041322ED" id="_x0000_s1052"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" filled="f" stroked="f">
                      <v:textbox style="mso-fit-shape-to-text:t" inset="0,0,0,0">
                        <w:txbxContent>
                          <w:p w14:paraId="6C239694" w14:textId="77777777" w:rsidR="00A868E0" w:rsidRPr="00146A51" w:rsidRDefault="00A868E0" w:rsidP="00A868E0">
                            <w:pPr>
                              <w:pStyle w:val="Heading9"/>
                              <w:rPr>
                                <w:noProof/>
                              </w:rPr>
                            </w:pPr>
                            <w:r w:rsidRPr="00146A51">
                              <w:rPr>
                                <w:noProof/>
                                <w:lang w:bidi="nl-NL"/>
                              </w:rPr>
                              <w:t>Bijschrift bij afbeelding of illustratie.</w:t>
                            </w:r>
                          </w:p>
                        </w:txbxContent>
                      </v:textbox>
                      <w10:anchorlock/>
                    </v:shape>
                  </w:pict>
                </mc:Fallback>
              </mc:AlternateContent>
            </w:r>
          </w:p>
          <w:p w14:paraId="65358CEC" w14:textId="77777777" w:rsidR="00A868E0" w:rsidRPr="00F43648" w:rsidRDefault="00A868E0" w:rsidP="008471B7">
            <w:pPr>
              <w:jc w:val="center"/>
              <w:rPr>
                <w:noProof/>
              </w:rPr>
            </w:pPr>
            <w:r w:rsidRPr="00F43648">
              <w:rPr>
                <w:noProof/>
                <w:lang w:bidi="nl-NL"/>
              </w:rPr>
              <mc:AlternateContent>
                <mc:Choice Requires="wps">
                  <w:drawing>
                    <wp:inline distT="0" distB="0" distL="0" distR="0" wp14:anchorId="5404D0AE" wp14:editId="57C67542">
                      <wp:extent cx="2151530" cy="1700011"/>
                      <wp:effectExtent l="0" t="0" r="0" b="0"/>
                      <wp:docPr id="296" name="Parallellogram 279"/>
                      <wp:cNvGraphicFramePr/>
                      <a:graphic xmlns:a="http://schemas.openxmlformats.org/drawingml/2006/main">
                        <a:graphicData uri="http://schemas.microsoft.com/office/word/2010/wordprocessingShape">
                          <wps:wsp>
                            <wps:cNvSpPr/>
                            <wps:spPr>
                              <a:xfrm>
                                <a:off x="0" y="0"/>
                                <a:ext cx="2151530" cy="170001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9E911" w14:textId="77777777" w:rsidR="00A868E0" w:rsidRDefault="00A868E0" w:rsidP="00A868E0">
                                  <w:pPr>
                                    <w:pStyle w:val="Stijl1"/>
                                    <w:spacing w:before="120"/>
                                    <w:ind w:right="288"/>
                                    <w:rPr>
                                      <w:noProof/>
                                    </w:rPr>
                                  </w:pPr>
                                  <w:r>
                                    <w:rPr>
                                      <w:noProof/>
                                      <w:lang w:bidi="nl-NL"/>
                                    </w:rPr>
                                    <w:t>"U kunt de aandacht van de lezer trekken door hier een interessante zin of citaat uit het artikel te plaatsten."</w:t>
                                  </w:r>
                                </w:p>
                                <w:p w14:paraId="6B0F0A7D" w14:textId="77777777" w:rsidR="00A868E0" w:rsidRDefault="00A868E0" w:rsidP="00A868E0">
                                  <w:pPr>
                                    <w:pStyle w:val="Heading2"/>
                                    <w:rPr>
                                      <w:noProof/>
                                    </w:rPr>
                                  </w:pPr>
                                </w:p>
                              </w:txbxContent>
                            </wps:txbx>
                            <wps:bodyPr rot="0" spcFirstLastPara="0" vertOverflow="overflow" horzOverflow="overflow" vert="horz" wrap="square" lIns="91440" tIns="274320" rIns="91440" bIns="45720" numCol="1" spcCol="0" rtlCol="0" fromWordArt="0" anchor="ctr" anchorCtr="0" forceAA="0" compatLnSpc="1">
                              <a:prstTxWarp prst="textNoShape">
                                <a:avLst/>
                              </a:prstTxWarp>
                              <a:noAutofit/>
                            </wps:bodyPr>
                          </wps:wsp>
                        </a:graphicData>
                      </a:graphic>
                    </wp:inline>
                  </w:drawing>
                </mc:Choice>
                <mc:Fallback>
                  <w:pict>
                    <v:shape w14:anchorId="5404D0AE" id="_x0000_s1053" style="width:169.4pt;height:133.8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" adj="-11796480,,5400" path="m,750570l,,1842135,,1654493,750570,,750570xe" filled="f" stroked="f" strokeweight="1pt">
                      <v:stroke joinstyle="miter"/>
                      <v:formulas/>
                      <v:path arrowok="t" o:connecttype="custom" o:connectlocs="0,1700011;0,0;2151530,0;1932373,1700011;0,1700011" o:connectangles="0,0,0,0,0" textboxrect="0,0,1842135,750570"/>
                      <v:textbox inset=",21.6pt">
                        <w:txbxContent>
                          <w:p w14:paraId="4619E911" w14:textId="77777777" w:rsidR="00A868E0" w:rsidRDefault="00A868E0" w:rsidP="00A868E0">
                            <w:pPr>
                              <w:pStyle w:val="Stijl1"/>
                              <w:spacing w:before="120"/>
                              <w:ind w:right="288"/>
                              <w:rPr>
                                <w:noProof/>
                              </w:rPr>
                            </w:pPr>
                            <w:r>
                              <w:rPr>
                                <w:noProof/>
                                <w:lang w:bidi="nl-NL"/>
                              </w:rPr>
                              <w:t>"U kunt de aandacht van de lezer trekken door hier een interessante zin of citaat uit het artikel te plaatsten."</w:t>
                            </w:r>
                          </w:p>
                          <w:p w14:paraId="6B0F0A7D" w14:textId="77777777" w:rsidR="00A868E0" w:rsidRDefault="00A868E0" w:rsidP="00A868E0">
                            <w:pPr>
                              <w:pStyle w:val="Heading2"/>
                              <w:rPr>
                                <w:noProof/>
                              </w:rPr>
                            </w:pPr>
                          </w:p>
                        </w:txbxContent>
                      </v:textbox>
                      <w10:anchorlock/>
                    </v:shape>
                  </w:pict>
                </mc:Fallback>
              </mc:AlternateContent>
            </w:r>
          </w:p>
        </w:tc>
      </w:tr>
      <w:tr w:rsidR="00A868E0" w:rsidRPr="00F43648" w14:paraId="2610F800" w14:textId="77777777" w:rsidTr="006C7C57">
        <w:trPr>
          <w:trHeight w:val="7338"/>
        </w:trPr>
        <w:tc>
          <w:tcPr>
            <w:tcW w:w="7824" w:type="dxa"/>
          </w:tcPr>
          <w:p w14:paraId="1BC9AB71" w14:textId="77777777" w:rsidR="00A868E0" w:rsidRPr="00F43648" w:rsidRDefault="00A868E0" w:rsidP="007E3223">
            <w:pPr>
              <w:ind w:left="720"/>
              <w:rPr>
                <w:noProof/>
              </w:rPr>
            </w:pPr>
          </w:p>
        </w:tc>
        <w:tc>
          <w:tcPr>
            <w:tcW w:w="4039" w:type="dxa"/>
            <w:vMerge/>
          </w:tcPr>
          <w:p w14:paraId="22C2CBCB" w14:textId="77777777" w:rsidR="00A868E0" w:rsidRPr="00F43648" w:rsidRDefault="00A868E0" w:rsidP="007E3223">
            <w:pPr>
              <w:rPr>
                <w:noProof/>
              </w:rPr>
            </w:pPr>
          </w:p>
        </w:tc>
      </w:tr>
    </w:tbl>
    <w:p w14:paraId="7406D5E3" w14:textId="77777777" w:rsidR="008471B7" w:rsidRPr="00F43648" w:rsidRDefault="006C7C57" w:rsidP="000C7FD6">
      <w:pPr>
        <w:rPr>
          <w:noProof/>
        </w:rPr>
      </w:pPr>
      <w:r w:rsidRPr="00F43648">
        <w:rPr>
          <w:noProof/>
          <w:lang w:bidi="nl-NL"/>
        </w:rPr>
        <mc:AlternateContent>
          <mc:Choice Requires="wps">
            <w:drawing>
              <wp:anchor distT="0" distB="0" distL="114300" distR="114300" simplePos="0" relativeHeight="251708928" behindDoc="0" locked="0" layoutInCell="1" allowOverlap="1" wp14:anchorId="738D3AD7" wp14:editId="0C175075">
                <wp:simplePos x="0" y="0"/>
                <wp:positionH relativeFrom="page">
                  <wp:posOffset>370391</wp:posOffset>
                </wp:positionH>
                <wp:positionV relativeFrom="page">
                  <wp:posOffset>370390</wp:posOffset>
                </wp:positionV>
                <wp:extent cx="2067102" cy="665480"/>
                <wp:effectExtent l="0" t="0" r="9525" b="1270"/>
                <wp:wrapNone/>
                <wp:docPr id="5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102"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541DB" w14:textId="77777777" w:rsidR="00D957C9" w:rsidRDefault="00D957C9" w:rsidP="00D957C9">
                            <w:pPr>
                              <w:pStyle w:val="Stijl2"/>
                            </w:pPr>
                            <w:r>
                              <w:rPr>
                                <w:lang w:bidi="nl-NL"/>
                              </w:rPr>
                              <w:t xml:space="preserve">Nieuwsbrief </w:t>
                            </w:r>
                          </w:p>
                          <w:p w14:paraId="5B4C4121" w14:textId="77777777" w:rsidR="00D957C9" w:rsidRPr="0053301D" w:rsidRDefault="00D957C9" w:rsidP="00D957C9">
                            <w:pPr>
                              <w:pStyle w:val="Stijl2"/>
                            </w:pPr>
                            <w:r>
                              <w:rPr>
                                <w:lang w:bidi="nl-NL"/>
                              </w:rPr>
                              <w:t>Titel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D3AD7" id="_x0000_s1054" type="#_x0000_t202" style="position:absolute;margin-left:29.15pt;margin-top:29.15pt;width:162.75pt;height:52.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" filled="f" stroked="f">
                <v:textbox inset="0,0,0,0">
                  <w:txbxContent>
                    <w:p w14:paraId="47D541DB" w14:textId="77777777" w:rsidR="00D957C9" w:rsidRDefault="00D957C9" w:rsidP="00D957C9">
                      <w:pPr>
                        <w:pStyle w:val="Stijl2"/>
                      </w:pPr>
                      <w:r>
                        <w:rPr>
                          <w:lang w:bidi="nl-NL"/>
                        </w:rPr>
                        <w:t xml:space="preserve">Nieuwsbrief </w:t>
                      </w:r>
                    </w:p>
                    <w:p w14:paraId="5B4C4121" w14:textId="77777777" w:rsidR="00D957C9" w:rsidRPr="0053301D" w:rsidRDefault="00D957C9" w:rsidP="00D957C9">
                      <w:pPr>
                        <w:pStyle w:val="Stijl2"/>
                      </w:pPr>
                      <w:r>
                        <w:rPr>
                          <w:lang w:bidi="nl-NL"/>
                        </w:rPr>
                        <w:t>Titel</w:t>
                      </w:r>
                    </w:p>
                  </w:txbxContent>
                </v:textbox>
                <w10:wrap anchorx="page" anchory="page"/>
              </v:shape>
            </w:pict>
          </mc:Fallback>
        </mc:AlternateContent>
      </w:r>
      <w:r w:rsidR="00D957C9" w:rsidRPr="00F43648">
        <w:rPr>
          <w:noProof/>
          <w:lang w:bidi="nl-NL"/>
        </w:rPr>
        <mc:AlternateContent>
          <mc:Choice Requires="wps">
            <w:drawing>
              <wp:anchor distT="0" distB="0" distL="114300" distR="114300" simplePos="0" relativeHeight="251722240" behindDoc="1" locked="0" layoutInCell="1" allowOverlap="1" wp14:anchorId="75763FD7" wp14:editId="547C02CE">
                <wp:simplePos x="0" y="0"/>
                <wp:positionH relativeFrom="column">
                  <wp:posOffset>1506855</wp:posOffset>
                </wp:positionH>
                <wp:positionV relativeFrom="page">
                  <wp:posOffset>370205</wp:posOffset>
                </wp:positionV>
                <wp:extent cx="5486400" cy="665480"/>
                <wp:effectExtent l="0" t="0" r="0" b="1270"/>
                <wp:wrapNone/>
                <wp:docPr id="59" name="Parallellogram 59" descr="rechthoekige gekleurde vorm"/>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4BC2910" id="Parallellogram 59" o:spid="_x0000_s1026" type="#_x0000_t7" alt="rechthoekige gekleurde vorm" style="position:absolute;margin-left:118.65pt;margin-top:29.15pt;width:6in;height:5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" adj="655" fillcolor="#ffc000 [3206]" stroked="f" strokeweight="1pt">
                <w10:wrap anchory="page"/>
              </v:shape>
            </w:pict>
          </mc:Fallback>
        </mc:AlternateContent>
      </w:r>
      <w:r w:rsidR="00D957C9" w:rsidRPr="00F43648">
        <w:rPr>
          <w:noProof/>
          <w:lang w:bidi="nl-NL"/>
        </w:rPr>
        <mc:AlternateContent>
          <mc:Choice Requires="wps">
            <w:drawing>
              <wp:anchor distT="0" distB="0" distL="114300" distR="114300" simplePos="0" relativeHeight="251709952" behindDoc="1" locked="0" layoutInCell="1" allowOverlap="1" wp14:anchorId="348481A9" wp14:editId="5A6F0EA7">
                <wp:simplePos x="0" y="0"/>
                <wp:positionH relativeFrom="column">
                  <wp:posOffset>-2626360</wp:posOffset>
                </wp:positionH>
                <wp:positionV relativeFrom="page">
                  <wp:posOffset>-93345</wp:posOffset>
                </wp:positionV>
                <wp:extent cx="4808220" cy="1458595"/>
                <wp:effectExtent l="0" t="0" r="0" b="8255"/>
                <wp:wrapNone/>
                <wp:docPr id="55" name="Parallellogram 55" descr="rechthoekige gekleurde vorm"/>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F3C0DC8" id="Parallellogram 55" o:spid="_x0000_s1026" type="#_x0000_t7" alt="rechthoekige gekleurde vorm" style="position:absolute;margin-left:-206.8pt;margin-top:-7.35pt;width:378.6pt;height:114.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" adj="1638" fillcolor="#3a4b6a [3207]" stroked="f" strokeweight="1pt">
                <w10:wrap anchory="page"/>
              </v:shape>
            </w:pict>
          </mc:Fallback>
        </mc:AlternateContent>
      </w:r>
      <w:r w:rsidR="00D957C9" w:rsidRPr="00F43648">
        <w:rPr>
          <w:noProof/>
          <w:lang w:bidi="nl-NL"/>
        </w:rPr>
        <mc:AlternateContent>
          <mc:Choice Requires="wps">
            <w:drawing>
              <wp:anchor distT="0" distB="0" distL="114300" distR="114300" simplePos="0" relativeHeight="251707904" behindDoc="0" locked="0" layoutInCell="1" allowOverlap="1" wp14:anchorId="719209D6" wp14:editId="0A904989">
                <wp:simplePos x="0" y="0"/>
                <wp:positionH relativeFrom="page">
                  <wp:posOffset>5540337</wp:posOffset>
                </wp:positionH>
                <wp:positionV relativeFrom="page">
                  <wp:posOffset>572770</wp:posOffset>
                </wp:positionV>
                <wp:extent cx="1656715" cy="272415"/>
                <wp:effectExtent l="0" t="0" r="635" b="13335"/>
                <wp:wrapNone/>
                <wp:docPr id="2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89392" w14:textId="77777777" w:rsidR="00D957C9" w:rsidRPr="0053301D" w:rsidRDefault="00D957C9" w:rsidP="00BF600D">
                            <w:pPr>
                              <w:pStyle w:val="Heading2"/>
                              <w:jc w:val="right"/>
                              <w:rPr>
                                <w:noProof/>
                              </w:rPr>
                            </w:pPr>
                            <w:r w:rsidRPr="0053301D">
                              <w:rPr>
                                <w:noProof/>
                                <w:lang w:bidi="nl-NL"/>
                              </w:rPr>
                              <w:t>Pagina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09D6" id="_x0000_s1055" type="#_x0000_t202" style="position:absolute;margin-left:436.25pt;margin-top:45.1pt;width:130.45pt;height:21.4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" filled="f" stroked="f">
                <v:textbox inset="0,0,0,0">
                  <w:txbxContent>
                    <w:p w14:paraId="0F989392" w14:textId="77777777" w:rsidR="00D957C9" w:rsidRPr="0053301D" w:rsidRDefault="00D957C9" w:rsidP="00BF600D">
                      <w:pPr>
                        <w:pStyle w:val="Heading2"/>
                        <w:jc w:val="right"/>
                        <w:rPr>
                          <w:noProof/>
                        </w:rPr>
                      </w:pPr>
                      <w:r w:rsidRPr="0053301D">
                        <w:rPr>
                          <w:noProof/>
                          <w:lang w:bidi="nl-NL"/>
                        </w:rPr>
                        <w:t>Pagina 3</w:t>
                      </w:r>
                    </w:p>
                  </w:txbxContent>
                </v:textbox>
                <w10:wrap anchorx="page" anchory="page"/>
              </v:shape>
            </w:pict>
          </mc:Fallback>
        </mc:AlternateContent>
      </w:r>
      <w:r w:rsidR="005B7866" w:rsidRPr="00F43648">
        <w:rPr>
          <w:noProof/>
          <w:lang w:bidi="nl-NL"/>
        </w:rPr>
        <w:br w:type="page"/>
      </w:r>
    </w:p>
    <w:p w14:paraId="45486704" w14:textId="77777777" w:rsidR="008471B7" w:rsidRPr="00F43648" w:rsidRDefault="006C7C57" w:rsidP="008471B7">
      <w:pPr>
        <w:tabs>
          <w:tab w:val="left" w:pos="3144"/>
        </w:tabs>
        <w:rPr>
          <w:noProof/>
        </w:rPr>
      </w:pPr>
      <w:r w:rsidRPr="00F43648">
        <w:rPr>
          <w:noProof/>
          <w:lang w:bidi="nl-NL"/>
        </w:rPr>
        <w:lastRenderedPageBreak/>
        <mc:AlternateContent>
          <mc:Choice Requires="wps">
            <w:drawing>
              <wp:anchor distT="0" distB="0" distL="114300" distR="114300" simplePos="0" relativeHeight="251719168" behindDoc="0" locked="0" layoutInCell="1" allowOverlap="1" wp14:anchorId="5C61CABC" wp14:editId="2EAB7074">
                <wp:simplePos x="0" y="0"/>
                <wp:positionH relativeFrom="page">
                  <wp:posOffset>347241</wp:posOffset>
                </wp:positionH>
                <wp:positionV relativeFrom="page">
                  <wp:posOffset>370390</wp:posOffset>
                </wp:positionV>
                <wp:extent cx="2193579" cy="665480"/>
                <wp:effectExtent l="0" t="0" r="16510" b="1270"/>
                <wp:wrapNone/>
                <wp:docPr id="45"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579"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AD92E" w14:textId="77777777" w:rsidR="00AB2D33" w:rsidRDefault="00AB2D33" w:rsidP="00AB2D33">
                            <w:pPr>
                              <w:pStyle w:val="Stijl2"/>
                            </w:pPr>
                            <w:r>
                              <w:rPr>
                                <w:lang w:bidi="nl-NL"/>
                              </w:rPr>
                              <w:t xml:space="preserve">Nieuwsbrief </w:t>
                            </w:r>
                          </w:p>
                          <w:p w14:paraId="14BA89AA" w14:textId="77777777" w:rsidR="00AB2D33" w:rsidRPr="0053301D" w:rsidRDefault="00AB2D33" w:rsidP="00AB2D33">
                            <w:pPr>
                              <w:pStyle w:val="Stijl2"/>
                            </w:pPr>
                            <w:r>
                              <w:rPr>
                                <w:lang w:bidi="nl-NL"/>
                              </w:rPr>
                              <w:t>Titel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1CABC" id="_x0000_s1056" type="#_x0000_t202" style="position:absolute;margin-left:27.35pt;margin-top:29.15pt;width:172.7pt;height:52.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" filled="f" stroked="f">
                <v:textbox inset="0,0,0,0">
                  <w:txbxContent>
                    <w:p w14:paraId="278AD92E" w14:textId="77777777" w:rsidR="00AB2D33" w:rsidRDefault="00AB2D33" w:rsidP="00AB2D33">
                      <w:pPr>
                        <w:pStyle w:val="Stijl2"/>
                      </w:pPr>
                      <w:r>
                        <w:rPr>
                          <w:lang w:bidi="nl-NL"/>
                        </w:rPr>
                        <w:t xml:space="preserve">Nieuwsbrief </w:t>
                      </w:r>
                    </w:p>
                    <w:p w14:paraId="14BA89AA" w14:textId="77777777" w:rsidR="00AB2D33" w:rsidRPr="0053301D" w:rsidRDefault="00AB2D33" w:rsidP="00AB2D33">
                      <w:pPr>
                        <w:pStyle w:val="Stijl2"/>
                      </w:pPr>
                      <w:r>
                        <w:rPr>
                          <w:lang w:bidi="nl-NL"/>
                        </w:rPr>
                        <w:t>Titel</w:t>
                      </w:r>
                    </w:p>
                  </w:txbxContent>
                </v:textbox>
                <w10:wrap anchorx="page" anchory="page"/>
              </v:shape>
            </w:pict>
          </mc:Fallback>
        </mc:AlternateContent>
      </w:r>
      <w:r w:rsidR="00AB2D33" w:rsidRPr="00F43648">
        <w:rPr>
          <w:noProof/>
          <w:lang w:bidi="nl-NL"/>
        </w:rPr>
        <mc:AlternateContent>
          <mc:Choice Requires="wps">
            <w:drawing>
              <wp:anchor distT="0" distB="0" distL="114300" distR="114300" simplePos="0" relativeHeight="251718144" behindDoc="0" locked="0" layoutInCell="1" allowOverlap="1" wp14:anchorId="0205EA09" wp14:editId="37F01138">
                <wp:simplePos x="0" y="0"/>
                <wp:positionH relativeFrom="page">
                  <wp:posOffset>5645785</wp:posOffset>
                </wp:positionH>
                <wp:positionV relativeFrom="page">
                  <wp:posOffset>572770</wp:posOffset>
                </wp:positionV>
                <wp:extent cx="1552575" cy="272415"/>
                <wp:effectExtent l="0" t="0" r="9525" b="13335"/>
                <wp:wrapNone/>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5E603" w14:textId="77777777" w:rsidR="00AB2D33" w:rsidRPr="0053301D" w:rsidRDefault="00AB2D33" w:rsidP="00BF600D">
                            <w:pPr>
                              <w:pStyle w:val="Heading2"/>
                              <w:jc w:val="right"/>
                              <w:rPr>
                                <w:noProof/>
                              </w:rPr>
                            </w:pPr>
                            <w:r w:rsidRPr="0053301D">
                              <w:rPr>
                                <w:noProof/>
                                <w:lang w:bidi="nl-NL"/>
                              </w:rPr>
                              <w:t>Pagina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EA09" id="_x0000_s1057" type="#_x0000_t202" style="position:absolute;margin-left:444.55pt;margin-top:45.1pt;width:122.25pt;height:21.4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" filled="f" stroked="f">
                <v:textbox inset="0,0,0,0">
                  <w:txbxContent>
                    <w:p w14:paraId="5625E603" w14:textId="77777777" w:rsidR="00AB2D33" w:rsidRPr="0053301D" w:rsidRDefault="00AB2D33" w:rsidP="00BF600D">
                      <w:pPr>
                        <w:pStyle w:val="Heading2"/>
                        <w:jc w:val="right"/>
                        <w:rPr>
                          <w:noProof/>
                        </w:rPr>
                      </w:pPr>
                      <w:r w:rsidRPr="0053301D">
                        <w:rPr>
                          <w:noProof/>
                          <w:lang w:bidi="nl-NL"/>
                        </w:rPr>
                        <w:t>Pagina 4</w:t>
                      </w:r>
                    </w:p>
                  </w:txbxContent>
                </v:textbox>
                <w10:wrap anchorx="page" anchory="page"/>
              </v:shape>
            </w:pict>
          </mc:Fallback>
        </mc:AlternateContent>
      </w:r>
      <w:r w:rsidR="00AB2D33" w:rsidRPr="00F43648">
        <w:rPr>
          <w:noProof/>
          <w:lang w:bidi="nl-NL"/>
        </w:rPr>
        <mc:AlternateContent>
          <mc:Choice Requires="wps">
            <w:drawing>
              <wp:anchor distT="0" distB="0" distL="114300" distR="114300" simplePos="0" relativeHeight="251720192" behindDoc="1" locked="0" layoutInCell="1" allowOverlap="1" wp14:anchorId="0FD162CC" wp14:editId="6EC7E13B">
                <wp:simplePos x="0" y="0"/>
                <wp:positionH relativeFrom="column">
                  <wp:posOffset>-2518410</wp:posOffset>
                </wp:positionH>
                <wp:positionV relativeFrom="page">
                  <wp:posOffset>-93345</wp:posOffset>
                </wp:positionV>
                <wp:extent cx="4808220" cy="1458595"/>
                <wp:effectExtent l="0" t="0" r="0" b="8255"/>
                <wp:wrapNone/>
                <wp:docPr id="46" name="Parallellogram 46" descr="rechthoekige gekleurde vorm"/>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8541F3D" id="Parallellogram 46" o:spid="_x0000_s1026" type="#_x0000_t7" alt="rechthoekige gekleurde vorm" style="position:absolute;margin-left:-198.3pt;margin-top:-7.35pt;width:378.6pt;height:114.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" adj="1638" fillcolor="#3a4b6a [3207]" stroked="f" strokeweight="1pt">
                <w10:wrap anchory="page"/>
              </v:shape>
            </w:pict>
          </mc:Fallback>
        </mc:AlternateContent>
      </w:r>
      <w:r w:rsidR="00AB2D33" w:rsidRPr="00F43648">
        <w:rPr>
          <w:noProof/>
          <w:lang w:bidi="nl-NL"/>
        </w:rPr>
        <mc:AlternateContent>
          <mc:Choice Requires="wps">
            <w:drawing>
              <wp:anchor distT="0" distB="0" distL="114300" distR="114300" simplePos="0" relativeHeight="251721216" behindDoc="1" locked="0" layoutInCell="1" allowOverlap="1" wp14:anchorId="05188C53" wp14:editId="19CBF13F">
                <wp:simplePos x="0" y="0"/>
                <wp:positionH relativeFrom="column">
                  <wp:posOffset>1612301</wp:posOffset>
                </wp:positionH>
                <wp:positionV relativeFrom="page">
                  <wp:posOffset>370205</wp:posOffset>
                </wp:positionV>
                <wp:extent cx="5486400" cy="665480"/>
                <wp:effectExtent l="0" t="0" r="0" b="1270"/>
                <wp:wrapNone/>
                <wp:docPr id="47" name="Parallellogram 47" descr="rechthoekige gekleurde vorm"/>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C5CF4F" id="Parallellogram 47" o:spid="_x0000_s1026" type="#_x0000_t7" alt="rechthoekige gekleurde vorm" style="position:absolute;margin-left:126.95pt;margin-top:29.15pt;width:6in;height:5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" adj="655" fillcolor="#ffc000 [3206]" stroked="f" strokeweight="1pt">
                <w10:wrap anchory="page"/>
              </v:shape>
            </w:pict>
          </mc:Fallback>
        </mc:AlternateContent>
      </w:r>
    </w:p>
    <w:tbl>
      <w:tblPr>
        <w:tblpPr w:leftFromText="180" w:rightFromText="180" w:vertAnchor="text" w:horzAnchor="margin" w:tblpXSpec="center" w:tblpY="750"/>
        <w:tblW w:w="12229" w:type="dxa"/>
        <w:tblLayout w:type="fixed"/>
        <w:tblCellMar>
          <w:left w:w="0" w:type="dxa"/>
          <w:right w:w="0" w:type="dxa"/>
        </w:tblCellMar>
        <w:tblLook w:val="0000" w:firstRow="0" w:lastRow="0" w:firstColumn="0" w:lastColumn="0" w:noHBand="0" w:noVBand="0"/>
      </w:tblPr>
      <w:tblGrid>
        <w:gridCol w:w="6480"/>
        <w:gridCol w:w="360"/>
        <w:gridCol w:w="5389"/>
      </w:tblGrid>
      <w:tr w:rsidR="00F5401F" w:rsidRPr="00F43648" w14:paraId="5ED29125" w14:textId="77777777" w:rsidTr="00F5401F">
        <w:trPr>
          <w:trHeight w:val="3326"/>
        </w:trPr>
        <w:tc>
          <w:tcPr>
            <w:tcW w:w="6480" w:type="dxa"/>
          </w:tcPr>
          <w:p w14:paraId="05A4E08B" w14:textId="77777777" w:rsidR="00F5401F" w:rsidRPr="00F43648" w:rsidRDefault="00F5401F" w:rsidP="000E2A58">
            <w:pPr>
              <w:ind w:left="720"/>
              <w:rPr>
                <w:noProof/>
              </w:rPr>
            </w:pPr>
            <w:r w:rsidRPr="00F43648">
              <w:rPr>
                <w:noProof/>
                <w:lang w:bidi="nl-NL"/>
              </w:rPr>
              <mc:AlternateContent>
                <mc:Choice Requires="wps">
                  <w:drawing>
                    <wp:inline distT="0" distB="0" distL="0" distR="0" wp14:anchorId="3FF2ADFE" wp14:editId="012ABC14">
                      <wp:extent cx="3219718" cy="1866900"/>
                      <wp:effectExtent l="0" t="0" r="0" b="0"/>
                      <wp:docPr id="40" name="Tekstvak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718"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2335731B" w14:textId="77777777" w:rsidR="00F5401F" w:rsidRPr="009243A6" w:rsidRDefault="00F5401F" w:rsidP="002C1D90">
                                  <w:pPr>
                                    <w:pStyle w:val="BodyText"/>
                                    <w:spacing w:line="228" w:lineRule="auto"/>
                                    <w:rPr>
                                      <w:noProof/>
                                    </w:rPr>
                                  </w:pPr>
                                  <w:r>
                                    <w:rPr>
                                      <w:noProof/>
                                      <w:lang w:bidi="nl-NL"/>
                                    </w:rPr>
                                    <w:t>Deze deelonderwerpen moeten als primair doel nuttig voor de lezers zijn, die het nut moeten kunnen aanwijzen. Het kan nieuwe kennis of inzichten zijn, een idee om hun bedrijf te verbeteren, of nog beter, hoe uw bedrijf dat van hen kan verbeteren.</w:t>
                                  </w:r>
                                </w:p>
                                <w:p w14:paraId="548D9AE4" w14:textId="77777777" w:rsidR="00F5401F" w:rsidRDefault="00F5401F" w:rsidP="002C1D90">
                                  <w:pPr>
                                    <w:pStyle w:val="BodyText"/>
                                    <w:spacing w:line="228" w:lineRule="auto"/>
                                    <w:rPr>
                                      <w:noProof/>
                                    </w:rPr>
                                  </w:pPr>
                                  <w:r>
                                    <w:rPr>
                                      <w:noProof/>
                                      <w:lang w:bidi="nl-NL"/>
                                    </w:rPr>
                                    <w:t>Het artikel moet verduidelijken, inspireren, aanmoedigen, enthousiasmeren, aan het denken zetten en bevredigen: u moet kortom een positieve reactie teweegbrengen. En de beste reactie van allemaal is uiteraard dat de lezers besluiten dat uw producten of services de oplossingen bieden die ze nodig hebben.</w:t>
                                  </w:r>
                                </w:p>
                                <w:p w14:paraId="577BECA0" w14:textId="77777777" w:rsidR="00F5401F" w:rsidRDefault="00F5401F" w:rsidP="002C1D90">
                                  <w:pPr>
                                    <w:pStyle w:val="BodyText"/>
                                    <w:spacing w:line="228" w:lineRule="auto"/>
                                    <w:rPr>
                                      <w:noProof/>
                                    </w:rPr>
                                  </w:pPr>
                                  <w:r>
                                    <w:rPr>
                                      <w:noProof/>
                                      <w:lang w:bidi="nl-NL"/>
                                    </w:rPr>
                                    <w:t xml:space="preserve">Kort samengevat, trek de aandacht van de lezers via een doeltreffende kop en lead en beloon de lezers voor het verder lezen door ze iets te geven wat ze niet eerder hadden. </w:t>
                                  </w:r>
                                </w:p>
                                <w:p w14:paraId="4831A11F" w14:textId="77777777" w:rsidR="00F5401F" w:rsidRPr="009243A6" w:rsidRDefault="00F5401F" w:rsidP="002C1D90">
                                  <w:pPr>
                                    <w:pStyle w:val="BodyText"/>
                                    <w:spacing w:line="228" w:lineRule="auto"/>
                                    <w:rPr>
                                      <w:noProof/>
                                    </w:rPr>
                                  </w:pPr>
                                  <w:r>
                                    <w:rPr>
                                      <w:noProof/>
                                      <w:lang w:bidi="nl-NL"/>
                                    </w:rPr>
                                    <w:t>Houd het artikel bovendien bondig en to the point en, indien van toepassing, toon aan hoe uw producten en services de in het artikel besproken problemen verhelpen. Als u dit doet, hebt u een goede kans de bestaande lezers vast te houden en elke editie nieuwe lezers aan te trekken.</w:t>
                                  </w:r>
                                </w:p>
                              </w:txbxContent>
                            </wps:txbx>
                            <wps:bodyPr rot="0" vert="horz" wrap="square" lIns="0" tIns="0" rIns="0" bIns="0" anchor="t" anchorCtr="0" upright="1">
                              <a:noAutofit/>
                            </wps:bodyPr>
                          </wps:wsp>
                        </a:graphicData>
                      </a:graphic>
                    </wp:inline>
                  </w:drawing>
                </mc:Choice>
                <mc:Fallback>
                  <w:pict>
                    <v:shape w14:anchorId="3FF2ADFE" id="_x0000_s1058" type="#_x0000_t202" style="width:253.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" filled="f" stroked="f">
                      <v:textbox style="mso-next-textbox:#_x0000_s1059" inset="0,0,0,0">
                        <w:txbxContent>
                          <w:p w14:paraId="2335731B" w14:textId="77777777" w:rsidR="00F5401F" w:rsidRPr="009243A6" w:rsidRDefault="00F5401F" w:rsidP="002C1D90">
                            <w:pPr>
                              <w:pStyle w:val="BodyText"/>
                              <w:spacing w:line="228" w:lineRule="auto"/>
                              <w:rPr>
                                <w:noProof/>
                              </w:rPr>
                            </w:pPr>
                            <w:r>
                              <w:rPr>
                                <w:noProof/>
                                <w:lang w:bidi="nl-NL"/>
                              </w:rPr>
                              <w:t>Deze deelonderwerpen moeten als primair doel nuttig voor de lezers zijn, die het nut moeten kunnen aanwijzen. Het kan nieuwe kennis of inzichten zijn, een idee om hun bedrijf te verbeteren, of nog beter, hoe uw bedrijf dat van hen kan verbeteren.</w:t>
                            </w:r>
                          </w:p>
                          <w:p w14:paraId="548D9AE4" w14:textId="77777777" w:rsidR="00F5401F" w:rsidRDefault="00F5401F" w:rsidP="002C1D90">
                            <w:pPr>
                              <w:pStyle w:val="BodyText"/>
                              <w:spacing w:line="228" w:lineRule="auto"/>
                              <w:rPr>
                                <w:noProof/>
                              </w:rPr>
                            </w:pPr>
                            <w:r>
                              <w:rPr>
                                <w:noProof/>
                                <w:lang w:bidi="nl-NL"/>
                              </w:rPr>
                              <w:t>Het artikel moet verduidelijken, inspireren, aanmoedigen, enthousiasmeren, aan het denken zetten en bevredigen: u moet kortom een positieve reactie teweegbrengen. En de beste reactie van allemaal is uiteraard dat de lezers besluiten dat uw producten of services de oplossingen bieden die ze nodig hebben.</w:t>
                            </w:r>
                          </w:p>
                          <w:p w14:paraId="577BECA0" w14:textId="77777777" w:rsidR="00F5401F" w:rsidRDefault="00F5401F" w:rsidP="002C1D90">
                            <w:pPr>
                              <w:pStyle w:val="BodyText"/>
                              <w:spacing w:line="228" w:lineRule="auto"/>
                              <w:rPr>
                                <w:noProof/>
                              </w:rPr>
                            </w:pPr>
                            <w:r>
                              <w:rPr>
                                <w:noProof/>
                                <w:lang w:bidi="nl-NL"/>
                              </w:rPr>
                              <w:t xml:space="preserve">Kort samengevat, trek de aandacht van de lezers via een doeltreffende kop en lead en beloon de lezers voor het verder lezen door ze iets te geven wat ze niet eerder hadden. </w:t>
                            </w:r>
                          </w:p>
                          <w:p w14:paraId="4831A11F" w14:textId="77777777" w:rsidR="00F5401F" w:rsidRPr="009243A6" w:rsidRDefault="00F5401F" w:rsidP="002C1D90">
                            <w:pPr>
                              <w:pStyle w:val="BodyText"/>
                              <w:spacing w:line="228" w:lineRule="auto"/>
                              <w:rPr>
                                <w:noProof/>
                              </w:rPr>
                            </w:pPr>
                            <w:r>
                              <w:rPr>
                                <w:noProof/>
                                <w:lang w:bidi="nl-NL"/>
                              </w:rPr>
                              <w:t>Houd het artikel bovendien bondig en to the point en, indien van toepassing, toon aan hoe uw producten en services de in het artikel besproken problemen verhelpen. Als u dit doet, hebt u een goede kans de bestaande lezers vast te houden en elke editie nieuwe lezers aan te trekken.</w:t>
                            </w:r>
                          </w:p>
                        </w:txbxContent>
                      </v:textbox>
                      <w10:anchorlock/>
                    </v:shape>
                  </w:pict>
                </mc:Fallback>
              </mc:AlternateContent>
            </w:r>
          </w:p>
        </w:tc>
        <w:tc>
          <w:tcPr>
            <w:tcW w:w="360" w:type="dxa"/>
          </w:tcPr>
          <w:p w14:paraId="2146F10A" w14:textId="77777777" w:rsidR="00F5401F" w:rsidRPr="00F43648" w:rsidRDefault="00F5401F" w:rsidP="000E2A58">
            <w:pPr>
              <w:rPr>
                <w:noProof/>
              </w:rPr>
            </w:pPr>
          </w:p>
        </w:tc>
        <w:tc>
          <w:tcPr>
            <w:tcW w:w="5389" w:type="dxa"/>
          </w:tcPr>
          <w:p w14:paraId="3999DD7B" w14:textId="77777777" w:rsidR="00F5401F" w:rsidRPr="00F43648" w:rsidRDefault="00F5401F" w:rsidP="000E2A58">
            <w:pPr>
              <w:rPr>
                <w:noProof/>
              </w:rPr>
            </w:pPr>
            <w:r w:rsidRPr="00F43648">
              <w:rPr>
                <w:noProof/>
                <w:lang w:bidi="nl-NL"/>
              </w:rPr>
              <mc:AlternateContent>
                <mc:Choice Requires="wps">
                  <w:drawing>
                    <wp:inline distT="0" distB="0" distL="0" distR="0" wp14:anchorId="7B55DACF" wp14:editId="21EC852D">
                      <wp:extent cx="3111335" cy="1924050"/>
                      <wp:effectExtent l="0" t="0" r="13335" b="0"/>
                      <wp:docPr id="29" name="Tekstvak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33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7B55DACF" id="_x0000_s1059" type="#_x0000_t202" style="width:24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" filled="f" stroked="f">
                      <v:textbox inset="0,0,0,0">
                        <w:txbxContent/>
                      </v:textbox>
                      <w10:anchorlock/>
                    </v:shape>
                  </w:pict>
                </mc:Fallback>
              </mc:AlternateContent>
            </w:r>
          </w:p>
        </w:tc>
      </w:tr>
      <w:tr w:rsidR="00AA0044" w:rsidRPr="00F43648" w14:paraId="71C2E755" w14:textId="77777777" w:rsidTr="000E2A58">
        <w:trPr>
          <w:trHeight w:val="8978"/>
        </w:trPr>
        <w:tc>
          <w:tcPr>
            <w:tcW w:w="6480" w:type="dxa"/>
          </w:tcPr>
          <w:p w14:paraId="4F1733FF" w14:textId="77777777" w:rsidR="00AA0044" w:rsidRPr="00F43648" w:rsidRDefault="00AA0044" w:rsidP="000E2A58">
            <w:pPr>
              <w:ind w:left="720"/>
              <w:rPr>
                <w:noProof/>
              </w:rPr>
            </w:pPr>
            <w:r w:rsidRPr="00F43648">
              <w:rPr>
                <w:noProof/>
                <w:lang w:bidi="nl-NL"/>
              </w:rPr>
              <mc:AlternateContent>
                <mc:Choice Requires="wpg">
                  <w:drawing>
                    <wp:inline distT="0" distB="0" distL="0" distR="0" wp14:anchorId="62ADAB18" wp14:editId="3B89912F">
                      <wp:extent cx="3576379" cy="6459077"/>
                      <wp:effectExtent l="0" t="0" r="5080" b="18415"/>
                      <wp:docPr id="274" name="Groep 274" descr="Tekstgroe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79" cy="6459077"/>
                                <a:chOff x="3946" y="1880"/>
                                <a:chExt cx="6415" cy="9354"/>
                              </a:xfrm>
                            </wpg:grpSpPr>
                            <wps:wsp>
                              <wps:cNvPr id="275" name="Tekstvak 363"/>
                              <wps:cNvSpPr txBox="1">
                                <a:spLocks noChangeArrowheads="1"/>
                              </wps:cNvSpPr>
                              <wps:spPr bwMode="auto">
                                <a:xfrm>
                                  <a:off x="3946" y="2930"/>
                                  <a:ext cx="6415" cy="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DA9C4" w14:textId="77777777" w:rsidR="00AA0044" w:rsidRDefault="00AA0044" w:rsidP="00AA0044">
                                    <w:pPr>
                                      <w:pStyle w:val="BodyText"/>
                                      <w:rPr>
                                        <w:noProof/>
                                      </w:rPr>
                                    </w:pPr>
                                    <w:r>
                                      <w:rPr>
                                        <w:noProof/>
                                        <w:lang w:bidi="nl-NL"/>
                                      </w:rPr>
                                      <w:t>Als u deze sjabloon aan uw behoeften aanpast, ziet u een aantal verschillende nieuwsbriefelementen. Hieronder ziet u een lijst met een groot aantal van deze elementen met een korte definitie.</w:t>
                                    </w:r>
                                  </w:p>
                                  <w:p w14:paraId="2776C1DC" w14:textId="77777777" w:rsidR="00AA0044" w:rsidRPr="0031561A" w:rsidRDefault="00AA0044" w:rsidP="00AA0044">
                                    <w:pPr>
                                      <w:pStyle w:val="BodyText"/>
                                      <w:rPr>
                                        <w:noProof/>
                                      </w:rPr>
                                    </w:pPr>
                                    <w:r>
                                      <w:rPr>
                                        <w:b/>
                                        <w:noProof/>
                                        <w:lang w:bidi="nl-NL"/>
                                      </w:rPr>
                                      <w:t>Hoofdtekst:</w:t>
                                    </w:r>
                                    <w:r>
                                      <w:rPr>
                                        <w:noProof/>
                                        <w:lang w:bidi="nl-NL"/>
                                      </w:rPr>
                                      <w:t>  De tekst van uw artikelen.</w:t>
                                    </w:r>
                                  </w:p>
                                  <w:p w14:paraId="11F7DFEE" w14:textId="77777777" w:rsidR="00AA0044" w:rsidRPr="0031561A" w:rsidRDefault="00AA0044" w:rsidP="00AA0044">
                                    <w:pPr>
                                      <w:pStyle w:val="BodyText"/>
                                      <w:rPr>
                                        <w:noProof/>
                                      </w:rPr>
                                    </w:pPr>
                                    <w:r>
                                      <w:rPr>
                                        <w:b/>
                                        <w:noProof/>
                                        <w:lang w:bidi="nl-NL"/>
                                      </w:rPr>
                                      <w:t>Naamsvermelding:</w:t>
                                    </w:r>
                                    <w:r>
                                      <w:rPr>
                                        <w:noProof/>
                                        <w:lang w:bidi="nl-NL"/>
                                      </w:rPr>
                                      <w:t>  Een tekstregel met de naam van de auteur van het artikel.</w:t>
                                    </w:r>
                                  </w:p>
                                  <w:p w14:paraId="6D565A1E" w14:textId="77777777" w:rsidR="00AA0044" w:rsidRPr="004C4871" w:rsidRDefault="00AA0044" w:rsidP="00AA0044">
                                    <w:pPr>
                                      <w:pStyle w:val="BodyText"/>
                                      <w:rPr>
                                        <w:noProof/>
                                      </w:rPr>
                                    </w:pPr>
                                    <w:r w:rsidRPr="004C4871">
                                      <w:rPr>
                                        <w:b/>
                                        <w:noProof/>
                                        <w:lang w:bidi="nl-NL"/>
                                      </w:rPr>
                                      <w:t>Tekst van bijschrift:  </w:t>
                                    </w:r>
                                    <w:r w:rsidRPr="004C4871">
                                      <w:rPr>
                                        <w:noProof/>
                                        <w:lang w:bidi="nl-NL"/>
                                      </w:rPr>
                                      <w:t>Tekst waarmee een afbeelding wordt beschreven. Een bijschrift moet een korte maar beschrijvende volzin zijn.</w:t>
                                    </w:r>
                                  </w:p>
                                  <w:p w14:paraId="24CC14A1" w14:textId="77777777" w:rsidR="00AA0044" w:rsidRDefault="00AA0044" w:rsidP="00AA0044">
                                    <w:pPr>
                                      <w:pStyle w:val="BodyText"/>
                                      <w:rPr>
                                        <w:noProof/>
                                      </w:rPr>
                                    </w:pPr>
                                    <w:r w:rsidRPr="0031561A">
                                      <w:rPr>
                                        <w:b/>
                                        <w:noProof/>
                                        <w:lang w:bidi="nl-NL"/>
                                      </w:rPr>
                                      <w:t>'Vervolg van'-regel:  </w:t>
                                    </w:r>
                                    <w:r w:rsidRPr="0031561A">
                                      <w:rPr>
                                        <w:noProof/>
                                        <w:lang w:bidi="nl-NL"/>
                                      </w:rPr>
                                      <w:t>Een tekstregel die aangeeft op welke pagina een artikel is begonnen.</w:t>
                                    </w:r>
                                  </w:p>
                                  <w:p w14:paraId="44403556" w14:textId="77777777" w:rsidR="00AA0044" w:rsidRPr="0031561A" w:rsidRDefault="00AA0044" w:rsidP="00AA0044">
                                    <w:pPr>
                                      <w:pStyle w:val="BodyText"/>
                                      <w:rPr>
                                        <w:noProof/>
                                      </w:rPr>
                                    </w:pPr>
                                    <w:r w:rsidRPr="0031561A">
                                      <w:rPr>
                                        <w:b/>
                                        <w:noProof/>
                                        <w:lang w:bidi="nl-NL"/>
                                      </w:rPr>
                                      <w:t>Datum:  </w:t>
                                    </w:r>
                                    <w:r w:rsidRPr="0031561A">
                                      <w:rPr>
                                        <w:noProof/>
                                        <w:lang w:bidi="nl-NL"/>
                                      </w:rPr>
                                      <w:t>De publicatiedatum of de datum waarop u verwacht dat de nieuwsbrief op het hoogtepunt van de verspreiding is.</w:t>
                                    </w:r>
                                  </w:p>
                                  <w:p w14:paraId="6E4AFDB4" w14:textId="77777777" w:rsidR="00AA0044" w:rsidRDefault="00AA0044" w:rsidP="00AA0044">
                                    <w:pPr>
                                      <w:pStyle w:val="BodyText"/>
                                      <w:rPr>
                                        <w:noProof/>
                                      </w:rPr>
                                    </w:pPr>
                                    <w:r w:rsidRPr="004C4871">
                                      <w:rPr>
                                        <w:b/>
                                        <w:noProof/>
                                        <w:lang w:bidi="nl-NL"/>
                                      </w:rPr>
                                      <w:t>Afbeelding:  </w:t>
                                    </w:r>
                                    <w:r w:rsidRPr="004C4871">
                                      <w:rPr>
                                        <w:noProof/>
                                        <w:lang w:bidi="nl-NL"/>
                                      </w:rPr>
                                      <w:t>Een foto, illustratie, grafiek, diagram of ander visueel element.</w:t>
                                    </w:r>
                                  </w:p>
                                  <w:p w14:paraId="4DF3DDF2" w14:textId="77777777" w:rsidR="00AA0044" w:rsidRPr="0031561A" w:rsidRDefault="00AA0044" w:rsidP="00AA0044">
                                    <w:pPr>
                                      <w:pStyle w:val="BodyText"/>
                                      <w:rPr>
                                        <w:noProof/>
                                      </w:rPr>
                                    </w:pPr>
                                    <w:r>
                                      <w:rPr>
                                        <w:b/>
                                        <w:noProof/>
                                        <w:lang w:bidi="nl-NL"/>
                                      </w:rPr>
                                      <w:t>Koptekst:  </w:t>
                                    </w:r>
                                    <w:r>
                                      <w:rPr>
                                        <w:noProof/>
                                        <w:lang w:bidi="nl-NL"/>
                                      </w:rPr>
                                      <w:t>Tekst bovenaan elke pagina met de naam van de nieuwsbrief en het paginanummer.</w:t>
                                    </w:r>
                                  </w:p>
                                  <w:p w14:paraId="1F967AFC" w14:textId="77777777" w:rsidR="00AA0044" w:rsidRPr="0031561A" w:rsidRDefault="00AA0044" w:rsidP="00AA0044">
                                    <w:pPr>
                                      <w:pStyle w:val="BodyText"/>
                                      <w:rPr>
                                        <w:noProof/>
                                      </w:rPr>
                                    </w:pPr>
                                    <w:r>
                                      <w:rPr>
                                        <w:b/>
                                        <w:noProof/>
                                        <w:lang w:bidi="nl-NL"/>
                                      </w:rPr>
                                      <w:t>Kop:  </w:t>
                                    </w:r>
                                    <w:r>
                                      <w:rPr>
                                        <w:noProof/>
                                        <w:lang w:bidi="nl-NL"/>
                                      </w:rPr>
                                      <w:t>De titel van een artikel. Een kop moet een duidelijk doel hebben, bondig en actief zijn en moet de aandacht trekken door relevant te zijn, nieuwsgierigheid op te wekken of door een andere onweerstaanbare kwaliteit.</w:t>
                                    </w:r>
                                  </w:p>
                                  <w:p w14:paraId="6AF8E8DD" w14:textId="77777777" w:rsidR="00AA0044" w:rsidRDefault="00AA0044" w:rsidP="00AA0044">
                                    <w:pPr>
                                      <w:pStyle w:val="BodyText"/>
                                      <w:rPr>
                                        <w:noProof/>
                                      </w:rPr>
                                    </w:pPr>
                                    <w:r w:rsidRPr="0031561A">
                                      <w:rPr>
                                        <w:b/>
                                        <w:noProof/>
                                        <w:lang w:bidi="nl-NL"/>
                                      </w:rPr>
                                      <w:t>Titel van de nieuwsbrief:  </w:t>
                                    </w:r>
                                    <w:r w:rsidRPr="0031561A">
                                      <w:rPr>
                                        <w:noProof/>
                                        <w:lang w:bidi="nl-NL"/>
                                      </w:rPr>
                                      <w:t>De titel van de nieuwsbrief.</w:t>
                                    </w:r>
                                  </w:p>
                                  <w:p w14:paraId="6A0A65E3" w14:textId="77777777" w:rsidR="00AA0044" w:rsidRPr="0031561A" w:rsidRDefault="00AA0044" w:rsidP="00AA0044">
                                    <w:pPr>
                                      <w:pStyle w:val="BodyText"/>
                                      <w:rPr>
                                        <w:noProof/>
                                      </w:rPr>
                                    </w:pPr>
                                    <w:r>
                                      <w:rPr>
                                        <w:b/>
                                        <w:noProof/>
                                        <w:lang w:bidi="nl-NL"/>
                                      </w:rPr>
                                      <w:t>Blikvangercitaat:  </w:t>
                                    </w:r>
                                    <w:r>
                                      <w:rPr>
                                        <w:noProof/>
                                        <w:lang w:bidi="nl-NL"/>
                                      </w:rPr>
                                      <w:t>Een woordgroep of zin uit een artikel die in grote letters op de pagina wordt weergegeven, vaak binnen een kader om het te scheiden van het artikel.</w:t>
                                    </w:r>
                                  </w:p>
                                  <w:p w14:paraId="2BF39C31" w14:textId="77777777" w:rsidR="00AA0044" w:rsidRDefault="00AA0044" w:rsidP="00AA0044">
                                    <w:pPr>
                                      <w:pStyle w:val="BodyText"/>
                                      <w:rPr>
                                        <w:noProof/>
                                      </w:rPr>
                                    </w:pPr>
                                  </w:p>
                                  <w:p w14:paraId="3BBBDEC4" w14:textId="77777777" w:rsidR="00AA0044" w:rsidRPr="009243A6" w:rsidRDefault="00AA0044" w:rsidP="00AA0044">
                                    <w:pPr>
                                      <w:pStyle w:val="BodyText"/>
                                      <w:rPr>
                                        <w:noProof/>
                                      </w:rPr>
                                    </w:pPr>
                                  </w:p>
                                </w:txbxContent>
                              </wps:txbx>
                              <wps:bodyPr rot="0" vert="horz" wrap="square" lIns="0" tIns="0" rIns="0" bIns="0" anchor="t" anchorCtr="0" upright="1">
                                <a:noAutofit/>
                              </wps:bodyPr>
                            </wps:wsp>
                            <wps:wsp>
                              <wps:cNvPr id="32" name="Tekstvak 364"/>
                              <wps:cNvSpPr txBox="1">
                                <a:spLocks noChangeArrowheads="1"/>
                              </wps:cNvSpPr>
                              <wps:spPr bwMode="auto">
                                <a:xfrm>
                                  <a:off x="3946" y="1880"/>
                                  <a:ext cx="630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DAFF" w14:textId="77777777" w:rsidR="00AA0044" w:rsidRPr="00913ACC" w:rsidRDefault="00AA0044" w:rsidP="00AA0044">
                                    <w:pPr>
                                      <w:pStyle w:val="Heading1"/>
                                      <w:rPr>
                                        <w:noProof/>
                                      </w:rPr>
                                    </w:pPr>
                                    <w:r w:rsidRPr="006E0E68">
                                      <w:rPr>
                                        <w:noProof/>
                                        <w:lang w:bidi="nl-NL"/>
                                      </w:rPr>
                                      <w:t>De elementen van een nieuwsbrief</w:t>
                                    </w:r>
                                  </w:p>
                                </w:txbxContent>
                              </wps:txbx>
                              <wps:bodyPr rot="0" vert="horz" wrap="square" lIns="0" tIns="0" rIns="0" bIns="0" anchor="t" anchorCtr="0" upright="1">
                                <a:noAutofit/>
                              </wps:bodyPr>
                            </wps:wsp>
                            <wps:wsp>
                              <wps:cNvPr id="33" name="Tekstvak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DDC33" w14:textId="77777777" w:rsidR="00AA0044" w:rsidRDefault="00AA0044" w:rsidP="00AA0044">
                                    <w:pPr>
                                      <w:pStyle w:val="Naamsvermelding"/>
                                      <w:rPr>
                                        <w:noProof/>
                                      </w:rPr>
                                    </w:pPr>
                                    <w:r>
                                      <w:rPr>
                                        <w:noProof/>
                                        <w:lang w:bidi="nl-NL"/>
                                      </w:rPr>
                                      <w:t>Door Naam auteur</w:t>
                                    </w:r>
                                  </w:p>
                                </w:txbxContent>
                              </wps:txbx>
                              <wps:bodyPr rot="0" vert="horz" wrap="square" lIns="0" tIns="0" rIns="0" bIns="0" anchor="t" anchorCtr="0" upright="1">
                                <a:noAutofit/>
                              </wps:bodyPr>
                            </wps:wsp>
                          </wpg:wgp>
                        </a:graphicData>
                      </a:graphic>
                    </wp:inline>
                  </w:drawing>
                </mc:Choice>
                <mc:Fallback>
                  <w:pict>
                    <v:group w14:anchorId="62ADAB18" id="Groep 274" o:spid="_x0000_s1060" alt="Tekstgroep" style="width:281.6pt;height:508.6pt;mso-position-horizontal-relative:char;mso-position-vertical-relative:line" coordorigin="3946,1880" coordsize="6415,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">
                      <v:shape id="_x0000_s1061" type="#_x0000_t202" style="position:absolute;left:3946;top:2930;width:6415;height:8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7D4DA9C4" w14:textId="77777777" w:rsidR="00AA0044" w:rsidRDefault="00AA0044" w:rsidP="00AA0044">
                              <w:pPr>
                                <w:pStyle w:val="BodyText"/>
                                <w:rPr>
                                  <w:noProof/>
                                </w:rPr>
                              </w:pPr>
                              <w:r>
                                <w:rPr>
                                  <w:noProof/>
                                  <w:lang w:bidi="nl-NL"/>
                                </w:rPr>
                                <w:t>Als u deze sjabloon aan uw behoeften aanpast, ziet u een aantal verschillende nieuwsbriefelementen. Hieronder ziet u een lijst met een groot aantal van deze elementen met een korte definitie.</w:t>
                              </w:r>
                            </w:p>
                            <w:p w14:paraId="2776C1DC" w14:textId="77777777" w:rsidR="00AA0044" w:rsidRPr="0031561A" w:rsidRDefault="00AA0044" w:rsidP="00AA0044">
                              <w:pPr>
                                <w:pStyle w:val="BodyText"/>
                                <w:rPr>
                                  <w:noProof/>
                                </w:rPr>
                              </w:pPr>
                              <w:r>
                                <w:rPr>
                                  <w:b/>
                                  <w:noProof/>
                                  <w:lang w:bidi="nl-NL"/>
                                </w:rPr>
                                <w:t>Hoofdtekst:</w:t>
                              </w:r>
                              <w:r>
                                <w:rPr>
                                  <w:noProof/>
                                  <w:lang w:bidi="nl-NL"/>
                                </w:rPr>
                                <w:t>  De tekst van uw artikelen.</w:t>
                              </w:r>
                            </w:p>
                            <w:p w14:paraId="11F7DFEE" w14:textId="77777777" w:rsidR="00AA0044" w:rsidRPr="0031561A" w:rsidRDefault="00AA0044" w:rsidP="00AA0044">
                              <w:pPr>
                                <w:pStyle w:val="BodyText"/>
                                <w:rPr>
                                  <w:noProof/>
                                </w:rPr>
                              </w:pPr>
                              <w:r>
                                <w:rPr>
                                  <w:b/>
                                  <w:noProof/>
                                  <w:lang w:bidi="nl-NL"/>
                                </w:rPr>
                                <w:t>Naamsvermelding:</w:t>
                              </w:r>
                              <w:r>
                                <w:rPr>
                                  <w:noProof/>
                                  <w:lang w:bidi="nl-NL"/>
                                </w:rPr>
                                <w:t>  Een tekstregel met de naam van de auteur van het artikel.</w:t>
                              </w:r>
                            </w:p>
                            <w:p w14:paraId="6D565A1E" w14:textId="77777777" w:rsidR="00AA0044" w:rsidRPr="004C4871" w:rsidRDefault="00AA0044" w:rsidP="00AA0044">
                              <w:pPr>
                                <w:pStyle w:val="BodyText"/>
                                <w:rPr>
                                  <w:noProof/>
                                </w:rPr>
                              </w:pPr>
                              <w:r w:rsidRPr="004C4871">
                                <w:rPr>
                                  <w:b/>
                                  <w:noProof/>
                                  <w:lang w:bidi="nl-NL"/>
                                </w:rPr>
                                <w:t>Tekst van bijschrift:  </w:t>
                              </w:r>
                              <w:r w:rsidRPr="004C4871">
                                <w:rPr>
                                  <w:noProof/>
                                  <w:lang w:bidi="nl-NL"/>
                                </w:rPr>
                                <w:t>Tekst waarmee een afbeelding wordt beschreven. Een bijschrift moet een korte maar beschrijvende volzin zijn.</w:t>
                              </w:r>
                            </w:p>
                            <w:p w14:paraId="24CC14A1" w14:textId="77777777" w:rsidR="00AA0044" w:rsidRDefault="00AA0044" w:rsidP="00AA0044">
                              <w:pPr>
                                <w:pStyle w:val="BodyText"/>
                                <w:rPr>
                                  <w:noProof/>
                                </w:rPr>
                              </w:pPr>
                              <w:r w:rsidRPr="0031561A">
                                <w:rPr>
                                  <w:b/>
                                  <w:noProof/>
                                  <w:lang w:bidi="nl-NL"/>
                                </w:rPr>
                                <w:t>'Vervolg van'-regel:  </w:t>
                              </w:r>
                              <w:r w:rsidRPr="0031561A">
                                <w:rPr>
                                  <w:noProof/>
                                  <w:lang w:bidi="nl-NL"/>
                                </w:rPr>
                                <w:t>Een tekstregel die aangeeft op welke pagina een artikel is begonnen.</w:t>
                              </w:r>
                            </w:p>
                            <w:p w14:paraId="44403556" w14:textId="77777777" w:rsidR="00AA0044" w:rsidRPr="0031561A" w:rsidRDefault="00AA0044" w:rsidP="00AA0044">
                              <w:pPr>
                                <w:pStyle w:val="BodyText"/>
                                <w:rPr>
                                  <w:noProof/>
                                </w:rPr>
                              </w:pPr>
                              <w:r w:rsidRPr="0031561A">
                                <w:rPr>
                                  <w:b/>
                                  <w:noProof/>
                                  <w:lang w:bidi="nl-NL"/>
                                </w:rPr>
                                <w:t>Datum:  </w:t>
                              </w:r>
                              <w:r w:rsidRPr="0031561A">
                                <w:rPr>
                                  <w:noProof/>
                                  <w:lang w:bidi="nl-NL"/>
                                </w:rPr>
                                <w:t>De publicatiedatum of de datum waarop u verwacht dat de nieuwsbrief op het hoogtepunt van de verspreiding is.</w:t>
                              </w:r>
                            </w:p>
                            <w:p w14:paraId="6E4AFDB4" w14:textId="77777777" w:rsidR="00AA0044" w:rsidRDefault="00AA0044" w:rsidP="00AA0044">
                              <w:pPr>
                                <w:pStyle w:val="BodyText"/>
                                <w:rPr>
                                  <w:noProof/>
                                </w:rPr>
                              </w:pPr>
                              <w:r w:rsidRPr="004C4871">
                                <w:rPr>
                                  <w:b/>
                                  <w:noProof/>
                                  <w:lang w:bidi="nl-NL"/>
                                </w:rPr>
                                <w:t>Afbeelding:  </w:t>
                              </w:r>
                              <w:r w:rsidRPr="004C4871">
                                <w:rPr>
                                  <w:noProof/>
                                  <w:lang w:bidi="nl-NL"/>
                                </w:rPr>
                                <w:t>Een foto, illustratie, grafiek, diagram of ander visueel element.</w:t>
                              </w:r>
                            </w:p>
                            <w:p w14:paraId="4DF3DDF2" w14:textId="77777777" w:rsidR="00AA0044" w:rsidRPr="0031561A" w:rsidRDefault="00AA0044" w:rsidP="00AA0044">
                              <w:pPr>
                                <w:pStyle w:val="BodyText"/>
                                <w:rPr>
                                  <w:noProof/>
                                </w:rPr>
                              </w:pPr>
                              <w:r>
                                <w:rPr>
                                  <w:b/>
                                  <w:noProof/>
                                  <w:lang w:bidi="nl-NL"/>
                                </w:rPr>
                                <w:t>Koptekst:  </w:t>
                              </w:r>
                              <w:r>
                                <w:rPr>
                                  <w:noProof/>
                                  <w:lang w:bidi="nl-NL"/>
                                </w:rPr>
                                <w:t>Tekst bovenaan elke pagina met de naam van de nieuwsbrief en het paginanummer.</w:t>
                              </w:r>
                            </w:p>
                            <w:p w14:paraId="1F967AFC" w14:textId="77777777" w:rsidR="00AA0044" w:rsidRPr="0031561A" w:rsidRDefault="00AA0044" w:rsidP="00AA0044">
                              <w:pPr>
                                <w:pStyle w:val="BodyText"/>
                                <w:rPr>
                                  <w:noProof/>
                                </w:rPr>
                              </w:pPr>
                              <w:r>
                                <w:rPr>
                                  <w:b/>
                                  <w:noProof/>
                                  <w:lang w:bidi="nl-NL"/>
                                </w:rPr>
                                <w:t>Kop:  </w:t>
                              </w:r>
                              <w:r>
                                <w:rPr>
                                  <w:noProof/>
                                  <w:lang w:bidi="nl-NL"/>
                                </w:rPr>
                                <w:t>De titel van een artikel. Een kop moet een duidelijk doel hebben, bondig en actief zijn en moet de aandacht trekken door relevant te zijn, nieuwsgierigheid op te wekken of door een andere onweerstaanbare kwaliteit.</w:t>
                              </w:r>
                            </w:p>
                            <w:p w14:paraId="6AF8E8DD" w14:textId="77777777" w:rsidR="00AA0044" w:rsidRDefault="00AA0044" w:rsidP="00AA0044">
                              <w:pPr>
                                <w:pStyle w:val="BodyText"/>
                                <w:rPr>
                                  <w:noProof/>
                                </w:rPr>
                              </w:pPr>
                              <w:r w:rsidRPr="0031561A">
                                <w:rPr>
                                  <w:b/>
                                  <w:noProof/>
                                  <w:lang w:bidi="nl-NL"/>
                                </w:rPr>
                                <w:t>Titel van de nieuwsbrief:  </w:t>
                              </w:r>
                              <w:r w:rsidRPr="0031561A">
                                <w:rPr>
                                  <w:noProof/>
                                  <w:lang w:bidi="nl-NL"/>
                                </w:rPr>
                                <w:t>De titel van de nieuwsbrief.</w:t>
                              </w:r>
                            </w:p>
                            <w:p w14:paraId="6A0A65E3" w14:textId="77777777" w:rsidR="00AA0044" w:rsidRPr="0031561A" w:rsidRDefault="00AA0044" w:rsidP="00AA0044">
                              <w:pPr>
                                <w:pStyle w:val="BodyText"/>
                                <w:rPr>
                                  <w:noProof/>
                                </w:rPr>
                              </w:pPr>
                              <w:r>
                                <w:rPr>
                                  <w:b/>
                                  <w:noProof/>
                                  <w:lang w:bidi="nl-NL"/>
                                </w:rPr>
                                <w:t>Blikvangercitaat:  </w:t>
                              </w:r>
                              <w:r>
                                <w:rPr>
                                  <w:noProof/>
                                  <w:lang w:bidi="nl-NL"/>
                                </w:rPr>
                                <w:t>Een woordgroep of zin uit een artikel die in grote letters op de pagina wordt weergegeven, vaak binnen een kader om het te scheiden van het artikel.</w:t>
                              </w:r>
                            </w:p>
                            <w:p w14:paraId="2BF39C31" w14:textId="77777777" w:rsidR="00AA0044" w:rsidRDefault="00AA0044" w:rsidP="00AA0044">
                              <w:pPr>
                                <w:pStyle w:val="BodyText"/>
                                <w:rPr>
                                  <w:noProof/>
                                </w:rPr>
                              </w:pPr>
                            </w:p>
                            <w:p w14:paraId="3BBBDEC4" w14:textId="77777777" w:rsidR="00AA0044" w:rsidRPr="009243A6" w:rsidRDefault="00AA0044" w:rsidP="00AA0044">
                              <w:pPr>
                                <w:pStyle w:val="BodyText"/>
                                <w:rPr>
                                  <w:noProof/>
                                </w:rPr>
                              </w:pPr>
                            </w:p>
                          </w:txbxContent>
                        </v:textbox>
                      </v:shape>
                      <v:shape id="Tekstvak 364" o:spid="_x0000_s1062" type="#_x0000_t202" style="position:absolute;left:3946;top:1880;width:630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673DAFF" w14:textId="77777777" w:rsidR="00AA0044" w:rsidRPr="00913ACC" w:rsidRDefault="00AA0044" w:rsidP="00AA0044">
                              <w:pPr>
                                <w:pStyle w:val="Heading1"/>
                                <w:rPr>
                                  <w:noProof/>
                                </w:rPr>
                              </w:pPr>
                              <w:r w:rsidRPr="006E0E68">
                                <w:rPr>
                                  <w:noProof/>
                                  <w:lang w:bidi="nl-NL"/>
                                </w:rPr>
                                <w:t>De elementen van een nieuwsbrief</w:t>
                              </w:r>
                            </w:p>
                          </w:txbxContent>
                        </v:textbox>
                      </v:shape>
                      <v:shape id="Tekstvak 365" o:spid="_x0000_s1063"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4CDDC33" w14:textId="77777777" w:rsidR="00AA0044" w:rsidRDefault="00AA0044" w:rsidP="00AA0044">
                              <w:pPr>
                                <w:pStyle w:val="Naamsvermelding"/>
                                <w:rPr>
                                  <w:noProof/>
                                </w:rPr>
                              </w:pPr>
                              <w:r>
                                <w:rPr>
                                  <w:noProof/>
                                  <w:lang w:bidi="nl-NL"/>
                                </w:rPr>
                                <w:t>Door Naam auteur</w:t>
                              </w:r>
                            </w:p>
                          </w:txbxContent>
                        </v:textbox>
                      </v:shape>
                      <w10:anchorlock/>
                    </v:group>
                  </w:pict>
                </mc:Fallback>
              </mc:AlternateContent>
            </w:r>
          </w:p>
        </w:tc>
        <w:tc>
          <w:tcPr>
            <w:tcW w:w="360" w:type="dxa"/>
          </w:tcPr>
          <w:p w14:paraId="4832ABA2" w14:textId="77777777" w:rsidR="00AA0044" w:rsidRPr="00F43648" w:rsidRDefault="00AA0044" w:rsidP="000E2A58">
            <w:pPr>
              <w:ind w:left="720"/>
              <w:jc w:val="right"/>
              <w:rPr>
                <w:noProof/>
              </w:rPr>
            </w:pPr>
          </w:p>
        </w:tc>
        <w:tc>
          <w:tcPr>
            <w:tcW w:w="5389" w:type="dxa"/>
          </w:tcPr>
          <w:p w14:paraId="5AEF3234" w14:textId="77777777" w:rsidR="00AA0044" w:rsidRPr="00F43648" w:rsidRDefault="00AA0044" w:rsidP="000E2A58">
            <w:pPr>
              <w:rPr>
                <w:noProof/>
              </w:rPr>
            </w:pPr>
            <w:r w:rsidRPr="00F43648">
              <w:rPr>
                <w:noProof/>
                <w:lang w:bidi="nl-NL"/>
              </w:rPr>
              <w:drawing>
                <wp:inline distT="0" distB="0" distL="0" distR="0" wp14:anchorId="27938D45" wp14:editId="629F57B2">
                  <wp:extent cx="3433063" cy="3196443"/>
                  <wp:effectExtent l="0" t="0" r="0" b="4445"/>
                  <wp:docPr id="43" name="Afbeelding 43" descr="detailweergave van geb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M06086217 - Business newsletter (4 pages) - NEW-05.jpg"/>
                          <pic:cNvPicPr/>
                        </pic:nvPicPr>
                        <pic:blipFill>
                          <a:blip r:embed="rId12">
                            <a:extLst>
                              <a:ext uri="{28A0092B-C50C-407E-A947-70E740481C1C}">
                                <a14:useLocalDpi xmlns:a14="http://schemas.microsoft.com/office/drawing/2010/main" val="0"/>
                              </a:ext>
                            </a:extLst>
                          </a:blip>
                          <a:stretch>
                            <a:fillRect/>
                          </a:stretch>
                        </pic:blipFill>
                        <pic:spPr>
                          <a:xfrm>
                            <a:off x="0" y="0"/>
                            <a:ext cx="3433063" cy="3196443"/>
                          </a:xfrm>
                          <a:prstGeom prst="rect">
                            <a:avLst/>
                          </a:prstGeom>
                        </pic:spPr>
                      </pic:pic>
                    </a:graphicData>
                  </a:graphic>
                </wp:inline>
              </w:drawing>
            </w:r>
          </w:p>
          <w:p w14:paraId="2565D241" w14:textId="77777777" w:rsidR="00AA0044" w:rsidRPr="00F43648" w:rsidRDefault="00AA0044" w:rsidP="000E2A58">
            <w:pPr>
              <w:rPr>
                <w:noProof/>
              </w:rPr>
            </w:pPr>
          </w:p>
          <w:p w14:paraId="4E3FC787" w14:textId="77777777" w:rsidR="00AA0044" w:rsidRPr="00F43648" w:rsidRDefault="00AA0044" w:rsidP="000E2A58">
            <w:pPr>
              <w:rPr>
                <w:noProof/>
              </w:rPr>
            </w:pPr>
          </w:p>
          <w:p w14:paraId="7FD65D8E" w14:textId="77777777" w:rsidR="00AA0044" w:rsidRPr="00F43648" w:rsidRDefault="00AA0044" w:rsidP="000E2A58">
            <w:pPr>
              <w:rPr>
                <w:noProof/>
              </w:rPr>
            </w:pPr>
            <w:r w:rsidRPr="00F43648">
              <w:rPr>
                <w:noProof/>
                <w:lang w:bidi="nl-NL"/>
              </w:rPr>
              <w:drawing>
                <wp:inline distT="0" distB="0" distL="0" distR="0" wp14:anchorId="15F43A62" wp14:editId="47DAEB52">
                  <wp:extent cx="1503859" cy="498689"/>
                  <wp:effectExtent l="0" t="0" r="1270" b="0"/>
                  <wp:docPr id="201" name="Illustratie 201" descr="plaatsaanduiding voor logo"/>
                  <wp:cNvGraphicFramePr/>
                  <a:graphic xmlns:a="http://schemas.openxmlformats.org/drawingml/2006/main">
                    <a:graphicData uri="http://schemas.openxmlformats.org/drawingml/2006/picture">
                      <pic:pic xmlns:pic="http://schemas.openxmlformats.org/drawingml/2006/picture">
                        <pic:nvPicPr>
                          <pic:cNvPr id="1" name="Illustrati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3859" cy="498689"/>
                          </a:xfrm>
                          <a:prstGeom prst="rect">
                            <a:avLst/>
                          </a:prstGeom>
                        </pic:spPr>
                      </pic:pic>
                    </a:graphicData>
                  </a:graphic>
                </wp:inline>
              </w:drawing>
            </w:r>
          </w:p>
          <w:p w14:paraId="5DD016C8" w14:textId="77777777" w:rsidR="00AA0044" w:rsidRPr="00F43648" w:rsidRDefault="00AA0044" w:rsidP="000E2A58">
            <w:pPr>
              <w:rPr>
                <w:noProof/>
              </w:rPr>
            </w:pPr>
          </w:p>
          <w:p w14:paraId="1306DCC9" w14:textId="77777777" w:rsidR="00AA0044" w:rsidRPr="00F43648" w:rsidRDefault="00AA0044" w:rsidP="000E2A58">
            <w:pPr>
              <w:rPr>
                <w:noProof/>
              </w:rPr>
            </w:pPr>
          </w:p>
          <w:p w14:paraId="0950D49A" w14:textId="77777777" w:rsidR="00AA0044" w:rsidRPr="00F43648" w:rsidRDefault="00AA0044" w:rsidP="000E2A58">
            <w:pPr>
              <w:jc w:val="center"/>
              <w:rPr>
                <w:noProof/>
              </w:rPr>
            </w:pPr>
            <w:r w:rsidRPr="00F43648">
              <w:rPr>
                <w:noProof/>
                <w:lang w:bidi="nl-NL"/>
              </w:rPr>
              <mc:AlternateContent>
                <mc:Choice Requires="wps">
                  <w:drawing>
                    <wp:inline distT="0" distB="0" distL="0" distR="0" wp14:anchorId="56CF6BDC" wp14:editId="6E69AE70">
                      <wp:extent cx="3412902" cy="862884"/>
                      <wp:effectExtent l="0" t="0" r="0" b="0"/>
                      <wp:docPr id="35" name="Tekstvak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902" cy="862884"/>
                              </a:xfrm>
                              <a:prstGeom prst="rect">
                                <a:avLst/>
                              </a:prstGeom>
                              <a:solidFill>
                                <a:schemeClr val="bg2"/>
                              </a:solidFill>
                              <a:ln>
                                <a:noFill/>
                              </a:ln>
                            </wps:spPr>
                            <wps:txbx>
                              <w:txbxContent>
                                <w:p w14:paraId="239D69D6" w14:textId="77777777" w:rsidR="007600DB" w:rsidRPr="00B57D40" w:rsidRDefault="007600DB" w:rsidP="007600DB">
                                  <w:pPr>
                                    <w:pStyle w:val="Bedrijfsgegevens"/>
                                    <w:rPr>
                                      <w:noProof/>
                                      <w:sz w:val="22"/>
                                      <w:szCs w:val="22"/>
                                    </w:rPr>
                                  </w:pPr>
                                  <w:r w:rsidRPr="00B57D40">
                                    <w:rPr>
                                      <w:noProof/>
                                      <w:sz w:val="22"/>
                                      <w:szCs w:val="22"/>
                                      <w:lang w:bidi="nl-NL"/>
                                    </w:rPr>
                                    <w:fldChar w:fldCharType="begin"/>
                                  </w:r>
                                  <w:r w:rsidRPr="00B57D40">
                                    <w:rPr>
                                      <w:noProof/>
                                      <w:sz w:val="22"/>
                                      <w:szCs w:val="22"/>
                                      <w:lang w:bidi="nl-NL"/>
                                    </w:rPr>
                                    <w:instrText>MACROBUTTON DoFieldClick [</w:instrText>
                                  </w:r>
                                  <w:r w:rsidRPr="007600DB">
                                    <w:rPr>
                                      <w:b/>
                                      <w:noProof/>
                                      <w:sz w:val="22"/>
                                      <w:szCs w:val="22"/>
                                      <w:lang w:bidi="nl-NL"/>
                                    </w:rPr>
                                    <w:instrText>Bedrijfsnaam</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xml:space="preserve">, </w:t>
                                  </w:r>
                                  <w:r w:rsidRPr="00B57D40">
                                    <w:rPr>
                                      <w:noProof/>
                                      <w:sz w:val="22"/>
                                      <w:szCs w:val="22"/>
                                      <w:lang w:bidi="nl-NL"/>
                                    </w:rPr>
                                    <w:fldChar w:fldCharType="begin"/>
                                  </w:r>
                                  <w:r w:rsidRPr="00B57D40">
                                    <w:rPr>
                                      <w:noProof/>
                                      <w:sz w:val="22"/>
                                      <w:szCs w:val="22"/>
                                      <w:lang w:bidi="nl-NL"/>
                                    </w:rPr>
                                    <w:instrText>MACROBUTTON DoFieldClick [</w:instrText>
                                  </w:r>
                                  <w:r w:rsidRPr="007600DB">
                                    <w:rPr>
                                      <w:b/>
                                      <w:noProof/>
                                      <w:sz w:val="22"/>
                                      <w:szCs w:val="22"/>
                                      <w:lang w:bidi="nl-NL"/>
                                    </w:rPr>
                                    <w:instrText>Adres</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xml:space="preserve">, </w:t>
                                  </w:r>
                                  <w:r w:rsidRPr="00BD11D5">
                                    <w:rPr>
                                      <w:b/>
                                      <w:noProof/>
                                      <w:sz w:val="22"/>
                                      <w:szCs w:val="22"/>
                                      <w:lang w:bidi="nl-NL"/>
                                    </w:rPr>
                                    <w:fldChar w:fldCharType="begin"/>
                                  </w:r>
                                  <w:r w:rsidRPr="00BD11D5">
                                    <w:rPr>
                                      <w:b/>
                                      <w:noProof/>
                                      <w:sz w:val="22"/>
                                      <w:szCs w:val="22"/>
                                      <w:lang w:bidi="nl-NL"/>
                                    </w:rPr>
                                    <w:instrText xml:space="preserve"> MACROBUTTON  DoFieldClick [</w:instrText>
                                  </w:r>
                                  <w:r w:rsidRPr="007600DB">
                                    <w:rPr>
                                      <w:b/>
                                      <w:noProof/>
                                      <w:sz w:val="22"/>
                                      <w:szCs w:val="22"/>
                                      <w:lang w:bidi="nl-NL"/>
                                    </w:rPr>
                                    <w:instrText>Postcode en plaats</w:instrText>
                                  </w:r>
                                  <w:r w:rsidRPr="00BD11D5">
                                    <w:rPr>
                                      <w:b/>
                                      <w:noProof/>
                                      <w:sz w:val="22"/>
                                      <w:szCs w:val="22"/>
                                      <w:lang w:bidi="nl-NL"/>
                                    </w:rPr>
                                    <w:instrText>]</w:instrText>
                                  </w:r>
                                  <w:r w:rsidRPr="00BD11D5">
                                    <w:rPr>
                                      <w:b/>
                                      <w:noProof/>
                                      <w:sz w:val="22"/>
                                      <w:szCs w:val="22"/>
                                      <w:lang w:bidi="nl-NL"/>
                                    </w:rPr>
                                    <w:fldChar w:fldCharType="end"/>
                                  </w:r>
                                </w:p>
                                <w:p w14:paraId="68F1EEB6" w14:textId="77777777" w:rsidR="007600DB" w:rsidRPr="00B57D40" w:rsidRDefault="007600DB" w:rsidP="007600DB">
                                  <w:pPr>
                                    <w:pStyle w:val="Bedrijfsgegevens"/>
                                    <w:rPr>
                                      <w:noProof/>
                                      <w:sz w:val="22"/>
                                      <w:szCs w:val="22"/>
                                    </w:rPr>
                                  </w:pPr>
                                  <w:r w:rsidRPr="00B57D40">
                                    <w:rPr>
                                      <w:noProof/>
                                      <w:sz w:val="22"/>
                                      <w:szCs w:val="22"/>
                                      <w:lang w:bidi="nl-NL"/>
                                    </w:rPr>
                                    <w:fldChar w:fldCharType="begin"/>
                                  </w:r>
                                  <w:r w:rsidRPr="00B57D40">
                                    <w:rPr>
                                      <w:noProof/>
                                      <w:sz w:val="22"/>
                                      <w:szCs w:val="22"/>
                                      <w:lang w:bidi="nl-NL"/>
                                    </w:rPr>
                                    <w:instrText>MACROBUTTON DoFieldClick [</w:instrText>
                                  </w:r>
                                  <w:r w:rsidRPr="007600DB">
                                    <w:rPr>
                                      <w:b/>
                                      <w:noProof/>
                                      <w:sz w:val="22"/>
                                      <w:szCs w:val="22"/>
                                      <w:lang w:bidi="nl-NL"/>
                                    </w:rPr>
                                    <w:instrText>Website</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w:t>
                                  </w:r>
                                  <w:r w:rsidRPr="00B57D40">
                                    <w:rPr>
                                      <w:noProof/>
                                      <w:sz w:val="22"/>
                                      <w:szCs w:val="22"/>
                                      <w:lang w:bidi="nl-NL"/>
                                    </w:rPr>
                                    <w:fldChar w:fldCharType="begin"/>
                                  </w:r>
                                  <w:r w:rsidRPr="00B57D40">
                                    <w:rPr>
                                      <w:noProof/>
                                      <w:sz w:val="22"/>
                                      <w:szCs w:val="22"/>
                                      <w:lang w:bidi="nl-NL"/>
                                    </w:rPr>
                                    <w:instrText>MACROBUTTON DoFieldClick [</w:instrText>
                                  </w:r>
                                  <w:r w:rsidRPr="007600DB">
                                    <w:rPr>
                                      <w:b/>
                                      <w:noProof/>
                                      <w:sz w:val="22"/>
                                      <w:szCs w:val="22"/>
                                      <w:lang w:bidi="nl-NL"/>
                                    </w:rPr>
                                    <w:instrText>e-mail</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w:t>
                                  </w:r>
                                  <w:r w:rsidRPr="00B57D40">
                                    <w:rPr>
                                      <w:noProof/>
                                      <w:sz w:val="22"/>
                                      <w:szCs w:val="22"/>
                                      <w:lang w:bidi="nl-NL"/>
                                    </w:rPr>
                                    <w:fldChar w:fldCharType="begin"/>
                                  </w:r>
                                  <w:r w:rsidRPr="00B57D40">
                                    <w:rPr>
                                      <w:noProof/>
                                      <w:sz w:val="22"/>
                                      <w:szCs w:val="22"/>
                                      <w:lang w:bidi="nl-NL"/>
                                    </w:rPr>
                                    <w:instrText>MACROBUTTON DoFieldClick [</w:instrText>
                                  </w:r>
                                  <w:r w:rsidRPr="007600DB">
                                    <w:rPr>
                                      <w:b/>
                                      <w:noProof/>
                                      <w:sz w:val="22"/>
                                      <w:szCs w:val="22"/>
                                      <w:lang w:bidi="nl-NL"/>
                                    </w:rPr>
                                    <w:instrText>telefoon</w:instrText>
                                  </w:r>
                                  <w:r w:rsidRPr="00B57D40">
                                    <w:rPr>
                                      <w:noProof/>
                                      <w:sz w:val="22"/>
                                      <w:szCs w:val="22"/>
                                      <w:lang w:bidi="nl-NL"/>
                                    </w:rPr>
                                    <w:instrText>]</w:instrText>
                                  </w:r>
                                  <w:r w:rsidRPr="00B57D40">
                                    <w:rPr>
                                      <w:noProof/>
                                      <w:sz w:val="22"/>
                                      <w:szCs w:val="22"/>
                                      <w:lang w:bidi="nl-NL"/>
                                    </w:rPr>
                                    <w:fldChar w:fldCharType="end"/>
                                  </w:r>
                                </w:p>
                              </w:txbxContent>
                            </wps:txbx>
                            <wps:bodyPr rot="0" vert="horz" wrap="square" lIns="182880" tIns="182880" rIns="182880" bIns="0" anchor="t" anchorCtr="0" upright="1">
                              <a:noAutofit/>
                            </wps:bodyPr>
                          </wps:wsp>
                        </a:graphicData>
                      </a:graphic>
                    </wp:inline>
                  </w:drawing>
                </mc:Choice>
                <mc:Fallback>
                  <w:pict>
                    <v:shape w14:anchorId="56CF6BDC" id="_x0000_s1064" type="#_x0000_t202" style="width:268.75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" fillcolor="#eaeaea [3214]" stroked="f">
                      <v:textbox inset="14.4pt,14.4pt,14.4pt,0">
                        <w:txbxContent>
                          <w:p w14:paraId="239D69D6" w14:textId="77777777" w:rsidR="007600DB" w:rsidRPr="00B57D40" w:rsidRDefault="007600DB" w:rsidP="007600DB">
                            <w:pPr>
                              <w:pStyle w:val="Bedrijfsgegevens"/>
                              <w:rPr>
                                <w:noProof/>
                                <w:sz w:val="22"/>
                                <w:szCs w:val="22"/>
                              </w:rPr>
                            </w:pPr>
                            <w:r w:rsidRPr="00B57D40">
                              <w:rPr>
                                <w:noProof/>
                                <w:sz w:val="22"/>
                                <w:szCs w:val="22"/>
                                <w:lang w:bidi="nl-NL"/>
                              </w:rPr>
                              <w:fldChar w:fldCharType="begin"/>
                            </w:r>
                            <w:r w:rsidRPr="00B57D40">
                              <w:rPr>
                                <w:noProof/>
                                <w:sz w:val="22"/>
                                <w:szCs w:val="22"/>
                                <w:lang w:bidi="nl-NL"/>
                              </w:rPr>
                              <w:instrText>MACROBUTTON DoFieldClick [</w:instrText>
                            </w:r>
                            <w:r w:rsidRPr="007600DB">
                              <w:rPr>
                                <w:b/>
                                <w:noProof/>
                                <w:sz w:val="22"/>
                                <w:szCs w:val="22"/>
                                <w:lang w:bidi="nl-NL"/>
                              </w:rPr>
                              <w:instrText>Bedrijfsnaam</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xml:space="preserve">, </w:t>
                            </w:r>
                            <w:r w:rsidRPr="00B57D40">
                              <w:rPr>
                                <w:noProof/>
                                <w:sz w:val="22"/>
                                <w:szCs w:val="22"/>
                                <w:lang w:bidi="nl-NL"/>
                              </w:rPr>
                              <w:fldChar w:fldCharType="begin"/>
                            </w:r>
                            <w:r w:rsidRPr="00B57D40">
                              <w:rPr>
                                <w:noProof/>
                                <w:sz w:val="22"/>
                                <w:szCs w:val="22"/>
                                <w:lang w:bidi="nl-NL"/>
                              </w:rPr>
                              <w:instrText>MACROBUTTON DoFieldClick [</w:instrText>
                            </w:r>
                            <w:r w:rsidRPr="007600DB">
                              <w:rPr>
                                <w:b/>
                                <w:noProof/>
                                <w:sz w:val="22"/>
                                <w:szCs w:val="22"/>
                                <w:lang w:bidi="nl-NL"/>
                              </w:rPr>
                              <w:instrText>Adres</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xml:space="preserve">, </w:t>
                            </w:r>
                            <w:r w:rsidRPr="00BD11D5">
                              <w:rPr>
                                <w:b/>
                                <w:noProof/>
                                <w:sz w:val="22"/>
                                <w:szCs w:val="22"/>
                                <w:lang w:bidi="nl-NL"/>
                              </w:rPr>
                              <w:fldChar w:fldCharType="begin"/>
                            </w:r>
                            <w:r w:rsidRPr="00BD11D5">
                              <w:rPr>
                                <w:b/>
                                <w:noProof/>
                                <w:sz w:val="22"/>
                                <w:szCs w:val="22"/>
                                <w:lang w:bidi="nl-NL"/>
                              </w:rPr>
                              <w:instrText xml:space="preserve"> MACROBUTTON  DoFieldClick [</w:instrText>
                            </w:r>
                            <w:r w:rsidRPr="007600DB">
                              <w:rPr>
                                <w:b/>
                                <w:noProof/>
                                <w:sz w:val="22"/>
                                <w:szCs w:val="22"/>
                                <w:lang w:bidi="nl-NL"/>
                              </w:rPr>
                              <w:instrText>Postcode en plaats</w:instrText>
                            </w:r>
                            <w:r w:rsidRPr="00BD11D5">
                              <w:rPr>
                                <w:b/>
                                <w:noProof/>
                                <w:sz w:val="22"/>
                                <w:szCs w:val="22"/>
                                <w:lang w:bidi="nl-NL"/>
                              </w:rPr>
                              <w:instrText>]</w:instrText>
                            </w:r>
                            <w:r w:rsidRPr="00BD11D5">
                              <w:rPr>
                                <w:b/>
                                <w:noProof/>
                                <w:sz w:val="22"/>
                                <w:szCs w:val="22"/>
                                <w:lang w:bidi="nl-NL"/>
                              </w:rPr>
                              <w:fldChar w:fldCharType="end"/>
                            </w:r>
                          </w:p>
                          <w:p w14:paraId="68F1EEB6" w14:textId="77777777" w:rsidR="007600DB" w:rsidRPr="00B57D40" w:rsidRDefault="007600DB" w:rsidP="007600DB">
                            <w:pPr>
                              <w:pStyle w:val="Bedrijfsgegevens"/>
                              <w:rPr>
                                <w:noProof/>
                                <w:sz w:val="22"/>
                                <w:szCs w:val="22"/>
                              </w:rPr>
                            </w:pPr>
                            <w:r w:rsidRPr="00B57D40">
                              <w:rPr>
                                <w:noProof/>
                                <w:sz w:val="22"/>
                                <w:szCs w:val="22"/>
                                <w:lang w:bidi="nl-NL"/>
                              </w:rPr>
                              <w:fldChar w:fldCharType="begin"/>
                            </w:r>
                            <w:r w:rsidRPr="00B57D40">
                              <w:rPr>
                                <w:noProof/>
                                <w:sz w:val="22"/>
                                <w:szCs w:val="22"/>
                                <w:lang w:bidi="nl-NL"/>
                              </w:rPr>
                              <w:instrText>MACROBUTTON DoFieldClick [</w:instrText>
                            </w:r>
                            <w:r w:rsidRPr="007600DB">
                              <w:rPr>
                                <w:b/>
                                <w:noProof/>
                                <w:sz w:val="22"/>
                                <w:szCs w:val="22"/>
                                <w:lang w:bidi="nl-NL"/>
                              </w:rPr>
                              <w:instrText>Website</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w:t>
                            </w:r>
                            <w:r w:rsidRPr="00B57D40">
                              <w:rPr>
                                <w:noProof/>
                                <w:sz w:val="22"/>
                                <w:szCs w:val="22"/>
                                <w:lang w:bidi="nl-NL"/>
                              </w:rPr>
                              <w:fldChar w:fldCharType="begin"/>
                            </w:r>
                            <w:r w:rsidRPr="00B57D40">
                              <w:rPr>
                                <w:noProof/>
                                <w:sz w:val="22"/>
                                <w:szCs w:val="22"/>
                                <w:lang w:bidi="nl-NL"/>
                              </w:rPr>
                              <w:instrText>MACROBUTTON DoFieldClick [</w:instrText>
                            </w:r>
                            <w:r w:rsidRPr="007600DB">
                              <w:rPr>
                                <w:b/>
                                <w:noProof/>
                                <w:sz w:val="22"/>
                                <w:szCs w:val="22"/>
                                <w:lang w:bidi="nl-NL"/>
                              </w:rPr>
                              <w:instrText>e-mail</w:instrText>
                            </w:r>
                            <w:r w:rsidRPr="00B57D40">
                              <w:rPr>
                                <w:noProof/>
                                <w:sz w:val="22"/>
                                <w:szCs w:val="22"/>
                                <w:lang w:bidi="nl-NL"/>
                              </w:rPr>
                              <w:instrText>]</w:instrText>
                            </w:r>
                            <w:r w:rsidRPr="00B57D40">
                              <w:rPr>
                                <w:noProof/>
                                <w:sz w:val="22"/>
                                <w:szCs w:val="22"/>
                                <w:lang w:bidi="nl-NL"/>
                              </w:rPr>
                              <w:fldChar w:fldCharType="end"/>
                            </w:r>
                            <w:r w:rsidRPr="00B57D40">
                              <w:rPr>
                                <w:noProof/>
                                <w:sz w:val="22"/>
                                <w:szCs w:val="22"/>
                                <w:lang w:bidi="nl-NL"/>
                              </w:rPr>
                              <w:t>   </w:t>
                            </w:r>
                            <w:r w:rsidRPr="00B57D40">
                              <w:rPr>
                                <w:noProof/>
                                <w:sz w:val="22"/>
                                <w:szCs w:val="22"/>
                                <w:lang w:bidi="nl-NL"/>
                              </w:rPr>
                              <w:fldChar w:fldCharType="begin"/>
                            </w:r>
                            <w:r w:rsidRPr="00B57D40">
                              <w:rPr>
                                <w:noProof/>
                                <w:sz w:val="22"/>
                                <w:szCs w:val="22"/>
                                <w:lang w:bidi="nl-NL"/>
                              </w:rPr>
                              <w:instrText>MACROBUTTON DoFieldClick [</w:instrText>
                            </w:r>
                            <w:r w:rsidRPr="007600DB">
                              <w:rPr>
                                <w:b/>
                                <w:noProof/>
                                <w:sz w:val="22"/>
                                <w:szCs w:val="22"/>
                                <w:lang w:bidi="nl-NL"/>
                              </w:rPr>
                              <w:instrText>telefoon</w:instrText>
                            </w:r>
                            <w:r w:rsidRPr="00B57D40">
                              <w:rPr>
                                <w:noProof/>
                                <w:sz w:val="22"/>
                                <w:szCs w:val="22"/>
                                <w:lang w:bidi="nl-NL"/>
                              </w:rPr>
                              <w:instrText>]</w:instrText>
                            </w:r>
                            <w:r w:rsidRPr="00B57D40">
                              <w:rPr>
                                <w:noProof/>
                                <w:sz w:val="22"/>
                                <w:szCs w:val="22"/>
                                <w:lang w:bidi="nl-NL"/>
                              </w:rPr>
                              <w:fldChar w:fldCharType="end"/>
                            </w:r>
                          </w:p>
                        </w:txbxContent>
                      </v:textbox>
                      <w10:anchorlock/>
                    </v:shape>
                  </w:pict>
                </mc:Fallback>
              </mc:AlternateContent>
            </w:r>
          </w:p>
          <w:p w14:paraId="7CF8D9A7" w14:textId="77777777" w:rsidR="00AA0044" w:rsidRPr="00F43648" w:rsidRDefault="00AA0044" w:rsidP="000E2A58">
            <w:pPr>
              <w:rPr>
                <w:noProof/>
              </w:rPr>
            </w:pPr>
            <w:bookmarkStart w:id="0" w:name="_GoBack"/>
            <w:bookmarkEnd w:id="0"/>
          </w:p>
        </w:tc>
      </w:tr>
    </w:tbl>
    <w:p w14:paraId="5D3197E5" w14:textId="77777777" w:rsidR="005B7866" w:rsidRPr="00F43648" w:rsidRDefault="005B7866" w:rsidP="00832412">
      <w:pPr>
        <w:rPr>
          <w:noProof/>
        </w:rPr>
      </w:pPr>
    </w:p>
    <w:sectPr w:rsidR="005B7866" w:rsidRPr="00F43648" w:rsidSect="00B049B4">
      <w:pgSz w:w="11906" w:h="16838" w:code="9"/>
      <w:pgMar w:top="1440" w:right="1800" w:bottom="288" w:left="180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42438" w14:textId="77777777" w:rsidR="005A21B5" w:rsidRDefault="005A21B5">
      <w:r>
        <w:separator/>
      </w:r>
    </w:p>
  </w:endnote>
  <w:endnote w:type="continuationSeparator" w:id="0">
    <w:p w14:paraId="0EFE31CD" w14:textId="77777777" w:rsidR="005A21B5" w:rsidRDefault="005A2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C3363" w14:textId="77777777" w:rsidR="005A21B5" w:rsidRDefault="005A21B5">
      <w:r>
        <w:separator/>
      </w:r>
    </w:p>
  </w:footnote>
  <w:footnote w:type="continuationSeparator" w:id="0">
    <w:p w14:paraId="293ADE8C" w14:textId="77777777" w:rsidR="005A21B5" w:rsidRDefault="005A21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339BA"/>
    <w:multiLevelType w:val="hybridMultilevel"/>
    <w:tmpl w:val="62A48434"/>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01F"/>
    <w:rsid w:val="000214DE"/>
    <w:rsid w:val="00021AF6"/>
    <w:rsid w:val="00047970"/>
    <w:rsid w:val="00054DD9"/>
    <w:rsid w:val="00073BC2"/>
    <w:rsid w:val="000848F3"/>
    <w:rsid w:val="000A61EC"/>
    <w:rsid w:val="000B49FE"/>
    <w:rsid w:val="000C7FD6"/>
    <w:rsid w:val="000D3D61"/>
    <w:rsid w:val="000E2A58"/>
    <w:rsid w:val="000E32BD"/>
    <w:rsid w:val="000E3F9A"/>
    <w:rsid w:val="0010070B"/>
    <w:rsid w:val="00103E9E"/>
    <w:rsid w:val="00146A51"/>
    <w:rsid w:val="001818A4"/>
    <w:rsid w:val="00182C73"/>
    <w:rsid w:val="001904ED"/>
    <w:rsid w:val="00191247"/>
    <w:rsid w:val="001949AD"/>
    <w:rsid w:val="001B17AB"/>
    <w:rsid w:val="001C55B4"/>
    <w:rsid w:val="001D7C64"/>
    <w:rsid w:val="002050D5"/>
    <w:rsid w:val="00213DB3"/>
    <w:rsid w:val="00215570"/>
    <w:rsid w:val="00225F56"/>
    <w:rsid w:val="00236358"/>
    <w:rsid w:val="002779F9"/>
    <w:rsid w:val="002833F6"/>
    <w:rsid w:val="00292041"/>
    <w:rsid w:val="002A047F"/>
    <w:rsid w:val="002C1D90"/>
    <w:rsid w:val="002C35F7"/>
    <w:rsid w:val="002E09A3"/>
    <w:rsid w:val="002E70B4"/>
    <w:rsid w:val="002F3B56"/>
    <w:rsid w:val="002F3BBC"/>
    <w:rsid w:val="00304915"/>
    <w:rsid w:val="00321767"/>
    <w:rsid w:val="0032463B"/>
    <w:rsid w:val="00337E9B"/>
    <w:rsid w:val="00344990"/>
    <w:rsid w:val="00346ED1"/>
    <w:rsid w:val="003720B2"/>
    <w:rsid w:val="003763D1"/>
    <w:rsid w:val="00380B5D"/>
    <w:rsid w:val="0039302A"/>
    <w:rsid w:val="00393352"/>
    <w:rsid w:val="003A38A9"/>
    <w:rsid w:val="003C09A0"/>
    <w:rsid w:val="003C772D"/>
    <w:rsid w:val="003E0E5F"/>
    <w:rsid w:val="003F0C0B"/>
    <w:rsid w:val="00415347"/>
    <w:rsid w:val="00424848"/>
    <w:rsid w:val="00430CA0"/>
    <w:rsid w:val="00431152"/>
    <w:rsid w:val="0044269C"/>
    <w:rsid w:val="004548A8"/>
    <w:rsid w:val="004703BF"/>
    <w:rsid w:val="0047754B"/>
    <w:rsid w:val="00494070"/>
    <w:rsid w:val="004A7B9D"/>
    <w:rsid w:val="004C4871"/>
    <w:rsid w:val="004D470D"/>
    <w:rsid w:val="004F61F4"/>
    <w:rsid w:val="00516F08"/>
    <w:rsid w:val="0053301D"/>
    <w:rsid w:val="00535A69"/>
    <w:rsid w:val="00537496"/>
    <w:rsid w:val="00564E62"/>
    <w:rsid w:val="00577767"/>
    <w:rsid w:val="00586878"/>
    <w:rsid w:val="00593947"/>
    <w:rsid w:val="005A0DE1"/>
    <w:rsid w:val="005A21B5"/>
    <w:rsid w:val="005B7866"/>
    <w:rsid w:val="005E0B2A"/>
    <w:rsid w:val="0060229A"/>
    <w:rsid w:val="00612826"/>
    <w:rsid w:val="00685F8D"/>
    <w:rsid w:val="00687DD4"/>
    <w:rsid w:val="00695A6E"/>
    <w:rsid w:val="0069753C"/>
    <w:rsid w:val="006A3DC1"/>
    <w:rsid w:val="006B670D"/>
    <w:rsid w:val="006C7C57"/>
    <w:rsid w:val="006D6024"/>
    <w:rsid w:val="006D64B2"/>
    <w:rsid w:val="006E0E68"/>
    <w:rsid w:val="006E29F9"/>
    <w:rsid w:val="00706F62"/>
    <w:rsid w:val="0071130A"/>
    <w:rsid w:val="007425F8"/>
    <w:rsid w:val="00744312"/>
    <w:rsid w:val="007459E2"/>
    <w:rsid w:val="007600DB"/>
    <w:rsid w:val="007A1688"/>
    <w:rsid w:val="007A568A"/>
    <w:rsid w:val="007A6666"/>
    <w:rsid w:val="007D3A2E"/>
    <w:rsid w:val="007E3223"/>
    <w:rsid w:val="007E5344"/>
    <w:rsid w:val="007E7738"/>
    <w:rsid w:val="007F3853"/>
    <w:rsid w:val="00806051"/>
    <w:rsid w:val="0082400E"/>
    <w:rsid w:val="00832412"/>
    <w:rsid w:val="00834DBC"/>
    <w:rsid w:val="008471B7"/>
    <w:rsid w:val="00847DFF"/>
    <w:rsid w:val="0085574A"/>
    <w:rsid w:val="00874259"/>
    <w:rsid w:val="008A5B36"/>
    <w:rsid w:val="008C512C"/>
    <w:rsid w:val="0090452C"/>
    <w:rsid w:val="00913ACC"/>
    <w:rsid w:val="009243A6"/>
    <w:rsid w:val="009340E0"/>
    <w:rsid w:val="009849BC"/>
    <w:rsid w:val="009916DB"/>
    <w:rsid w:val="00991C33"/>
    <w:rsid w:val="00995643"/>
    <w:rsid w:val="009D7079"/>
    <w:rsid w:val="009E28CE"/>
    <w:rsid w:val="009E2FFF"/>
    <w:rsid w:val="00A05C28"/>
    <w:rsid w:val="00A37793"/>
    <w:rsid w:val="00A54720"/>
    <w:rsid w:val="00A63B5A"/>
    <w:rsid w:val="00A868E0"/>
    <w:rsid w:val="00A95078"/>
    <w:rsid w:val="00AA0044"/>
    <w:rsid w:val="00AB22BF"/>
    <w:rsid w:val="00AB2D33"/>
    <w:rsid w:val="00AE2369"/>
    <w:rsid w:val="00B049B4"/>
    <w:rsid w:val="00B1290D"/>
    <w:rsid w:val="00B129F1"/>
    <w:rsid w:val="00B150F7"/>
    <w:rsid w:val="00B550A8"/>
    <w:rsid w:val="00B57D40"/>
    <w:rsid w:val="00B7204C"/>
    <w:rsid w:val="00B77F01"/>
    <w:rsid w:val="00B93EF5"/>
    <w:rsid w:val="00BA2B6F"/>
    <w:rsid w:val="00BA7E32"/>
    <w:rsid w:val="00BB509A"/>
    <w:rsid w:val="00BB57E1"/>
    <w:rsid w:val="00BC2783"/>
    <w:rsid w:val="00BC36AD"/>
    <w:rsid w:val="00BD11D5"/>
    <w:rsid w:val="00BD5366"/>
    <w:rsid w:val="00BE7EB0"/>
    <w:rsid w:val="00BF600D"/>
    <w:rsid w:val="00C310AF"/>
    <w:rsid w:val="00C366F0"/>
    <w:rsid w:val="00C43044"/>
    <w:rsid w:val="00C579FC"/>
    <w:rsid w:val="00C640A6"/>
    <w:rsid w:val="00C73C26"/>
    <w:rsid w:val="00C77585"/>
    <w:rsid w:val="00C80EC0"/>
    <w:rsid w:val="00C844A2"/>
    <w:rsid w:val="00C85F6F"/>
    <w:rsid w:val="00CA4CFE"/>
    <w:rsid w:val="00CE470C"/>
    <w:rsid w:val="00D06003"/>
    <w:rsid w:val="00D065AE"/>
    <w:rsid w:val="00D07AD8"/>
    <w:rsid w:val="00D33014"/>
    <w:rsid w:val="00D53097"/>
    <w:rsid w:val="00D72210"/>
    <w:rsid w:val="00D863F4"/>
    <w:rsid w:val="00D866FC"/>
    <w:rsid w:val="00D93FCF"/>
    <w:rsid w:val="00D957C9"/>
    <w:rsid w:val="00DE1230"/>
    <w:rsid w:val="00DE68B8"/>
    <w:rsid w:val="00DF0715"/>
    <w:rsid w:val="00DF1B82"/>
    <w:rsid w:val="00E03B7A"/>
    <w:rsid w:val="00E13F30"/>
    <w:rsid w:val="00E36328"/>
    <w:rsid w:val="00E764AF"/>
    <w:rsid w:val="00E8181D"/>
    <w:rsid w:val="00EA0447"/>
    <w:rsid w:val="00EB0DB1"/>
    <w:rsid w:val="00EC3FEA"/>
    <w:rsid w:val="00ED7358"/>
    <w:rsid w:val="00EF03D7"/>
    <w:rsid w:val="00EF7B7B"/>
    <w:rsid w:val="00F02DC0"/>
    <w:rsid w:val="00F04CD0"/>
    <w:rsid w:val="00F07A36"/>
    <w:rsid w:val="00F237CE"/>
    <w:rsid w:val="00F25F6B"/>
    <w:rsid w:val="00F340E7"/>
    <w:rsid w:val="00F40606"/>
    <w:rsid w:val="00F43648"/>
    <w:rsid w:val="00F5401F"/>
    <w:rsid w:val="00F661C1"/>
    <w:rsid w:val="00F803E7"/>
    <w:rsid w:val="00F856C0"/>
    <w:rsid w:val="00FA5032"/>
    <w:rsid w:val="00FB2E72"/>
    <w:rsid w:val="00FB523A"/>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4:docId w14:val="054DF8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nl-NL"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321767"/>
    <w:pPr>
      <w:keepNext/>
      <w:spacing w:before="120"/>
      <w:outlineLvl w:val="0"/>
    </w:pPr>
    <w:rPr>
      <w:rFonts w:ascii="Century Gothic" w:hAnsi="Century Gothic" w:cs="Arial"/>
      <w:b/>
      <w:color w:val="3A4B6A" w:themeColor="accent4"/>
      <w:sz w:val="28"/>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304915"/>
    <w:pPr>
      <w:spacing w:after="120" w:line="216" w:lineRule="auto"/>
    </w:pPr>
    <w:rPr>
      <w:rFonts w:ascii="Trebuchet MS" w:eastAsia="Times New Roman" w:hAnsi="Trebuchet MS" w:cs="Arial"/>
      <w:color w:val="000000"/>
    </w:rPr>
  </w:style>
  <w:style w:type="character" w:customStyle="1" w:styleId="BodyTextChar">
    <w:name w:val="Body Text Char"/>
    <w:basedOn w:val="DefaultParagraphFont"/>
    <w:link w:val="BodyText"/>
    <w:rsid w:val="00304915"/>
    <w:rPr>
      <w:rFonts w:ascii="Trebuchet MS" w:eastAsia="Times New Roman" w:hAnsi="Trebuchet MS" w:cs="Arial"/>
      <w:color w:val="000000"/>
    </w:rPr>
  </w:style>
  <w:style w:type="paragraph" w:styleId="Footer">
    <w:name w:val="footer"/>
    <w:basedOn w:val="Normal"/>
    <w:rsid w:val="00E03B7A"/>
    <w:pPr>
      <w:tabs>
        <w:tab w:val="center" w:pos="4320"/>
        <w:tab w:val="right" w:pos="8640"/>
      </w:tabs>
    </w:pPr>
  </w:style>
  <w:style w:type="paragraph" w:customStyle="1" w:styleId="Tekstvanbijschrift">
    <w:name w:val="Tekst van bijschrift"/>
    <w:basedOn w:val="Normal"/>
    <w:rsid w:val="00146A51"/>
    <w:pPr>
      <w:spacing w:line="240" w:lineRule="atLeast"/>
    </w:pPr>
    <w:rPr>
      <w:rFonts w:ascii="Arial" w:hAnsi="Arial" w:cs="Arial"/>
      <w:i/>
      <w:color w:val="336699"/>
      <w:sz w:val="16"/>
      <w:szCs w:val="16"/>
    </w:rPr>
  </w:style>
  <w:style w:type="paragraph" w:customStyle="1" w:styleId="Adresafzender">
    <w:name w:val="Adres afzender"/>
    <w:basedOn w:val="Normal"/>
    <w:rsid w:val="003E0E5F"/>
    <w:pPr>
      <w:jc w:val="center"/>
    </w:pPr>
    <w:rPr>
      <w:color w:val="auto"/>
      <w:sz w:val="18"/>
    </w:rPr>
  </w:style>
  <w:style w:type="paragraph" w:customStyle="1" w:styleId="Getallenvoorinhoudsopgave">
    <w:name w:val="Getallen voor inhoudsopgave"/>
    <w:basedOn w:val="Normal"/>
    <w:link w:val="Nummertekensvoorinhoudsopgave"/>
    <w:rsid w:val="00806051"/>
    <w:pPr>
      <w:spacing w:before="60"/>
    </w:pPr>
    <w:rPr>
      <w:rFonts w:ascii="Arial Black" w:hAnsi="Arial Black"/>
      <w:color w:val="336699"/>
      <w:szCs w:val="24"/>
    </w:rPr>
  </w:style>
  <w:style w:type="character" w:customStyle="1" w:styleId="Nummertekensvoorinhoudsopgave">
    <w:name w:val="Nummertekens voor inhoudsopgave"/>
    <w:basedOn w:val="DefaultParagraphFont"/>
    <w:link w:val="Getallenvoorinhoudsopgave"/>
    <w:rsid w:val="00806051"/>
    <w:rPr>
      <w:rFonts w:ascii="Arial Black" w:hAnsi="Arial Black"/>
      <w:color w:val="336699"/>
      <w:sz w:val="24"/>
      <w:szCs w:val="24"/>
      <w:lang w:val="en-US" w:eastAsia="en-US" w:bidi="ar-SA"/>
    </w:rPr>
  </w:style>
  <w:style w:type="paragraph" w:customStyle="1" w:styleId="Impressum">
    <w:name w:val="Impressum"/>
    <w:basedOn w:val="Normal"/>
    <w:rsid w:val="00C366F0"/>
    <w:rPr>
      <w:rFonts w:ascii="Century Gothic" w:hAnsi="Century Gothic"/>
      <w:color w:val="FFFFFF"/>
      <w:sz w:val="96"/>
      <w:szCs w:val="96"/>
    </w:rPr>
  </w:style>
  <w:style w:type="paragraph" w:customStyle="1" w:styleId="Jaargangeneditie">
    <w:name w:val="Jaargang en editie"/>
    <w:rsid w:val="00C366F0"/>
    <w:pPr>
      <w:jc w:val="right"/>
    </w:pPr>
    <w:rPr>
      <w:rFonts w:ascii="Century Gothic" w:eastAsia="Times New Roman" w:hAnsi="Century Gothic" w:cs="Arial"/>
      <w:b/>
      <w:color w:val="FFFFFF"/>
      <w:spacing w:val="20"/>
      <w:sz w:val="24"/>
    </w:rPr>
  </w:style>
  <w:style w:type="paragraph" w:customStyle="1" w:styleId="Tekstvoorinhoudsopgave">
    <w:name w:val="Tekst voor inhoudsopgave"/>
    <w:rsid w:val="00C73C26"/>
    <w:pPr>
      <w:tabs>
        <w:tab w:val="left" w:pos="360"/>
      </w:tabs>
      <w:spacing w:after="120"/>
      <w:ind w:left="360" w:hanging="360"/>
    </w:pPr>
    <w:rPr>
      <w:rFonts w:ascii="Arial" w:eastAsia="Times New Roman" w:hAnsi="Arial"/>
      <w:sz w:val="18"/>
    </w:rPr>
  </w:style>
  <w:style w:type="paragraph" w:customStyle="1" w:styleId="Blikvangercitaat">
    <w:name w:val="Blikvangercitaat"/>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ijl1">
    <w:name w:val="Stijl1"/>
    <w:basedOn w:val="Heading2"/>
    <w:link w:val="Tekensvoorstijl1"/>
    <w:qFormat/>
    <w:rsid w:val="00337E9B"/>
    <w:rPr>
      <w:sz w:val="24"/>
    </w:rPr>
  </w:style>
  <w:style w:type="paragraph" w:customStyle="1" w:styleId="Koptekstrechts">
    <w:name w:val="Koptekst rechts"/>
    <w:basedOn w:val="Normal"/>
    <w:rsid w:val="00E03B7A"/>
    <w:pPr>
      <w:jc w:val="right"/>
    </w:pPr>
    <w:rPr>
      <w:rFonts w:ascii="Lucida Sans Unicode" w:hAnsi="Lucida Sans Unicode" w:cs="Lucida Sans Unicode"/>
      <w:color w:val="FFFFFF"/>
      <w:sz w:val="28"/>
    </w:rPr>
  </w:style>
  <w:style w:type="paragraph" w:customStyle="1" w:styleId="Springenvan">
    <w:name w:val="Springen van"/>
    <w:basedOn w:val="BodyText"/>
    <w:rsid w:val="000C7FD6"/>
    <w:rPr>
      <w:rFonts w:ascii="Lucida Sans Unicode" w:hAnsi="Lucida Sans Unicode" w:cs="Lucida Sans Unicode"/>
      <w:color w:val="auto"/>
    </w:rPr>
  </w:style>
  <w:style w:type="paragraph" w:customStyle="1" w:styleId="Koptekstlinks">
    <w:name w:val="Koptekst links"/>
    <w:basedOn w:val="Header"/>
    <w:rsid w:val="00E03B7A"/>
  </w:style>
  <w:style w:type="paragraph" w:customStyle="1" w:styleId="Naamsvermelding">
    <w:name w:val="Naamsvermelding"/>
    <w:basedOn w:val="Normal"/>
    <w:rsid w:val="003C09A0"/>
    <w:rPr>
      <w:i/>
    </w:rPr>
  </w:style>
  <w:style w:type="paragraph" w:customStyle="1" w:styleId="Springennaar">
    <w:name w:val="Springen naar"/>
    <w:basedOn w:val="BodyText"/>
    <w:rsid w:val="000C7FD6"/>
    <w:pPr>
      <w:jc w:val="right"/>
    </w:pPr>
    <w:rPr>
      <w:rFonts w:ascii="Lucida Sans Unicode" w:hAnsi="Lucida Sans Unicode" w:cs="Lucida Sans Unicode"/>
      <w:color w:val="auto"/>
    </w:rPr>
  </w:style>
  <w:style w:type="paragraph" w:customStyle="1" w:styleId="Bedrijfsgegevens">
    <w:name w:val="Bedrijfsgegevens"/>
    <w:basedOn w:val="Normal"/>
    <w:rsid w:val="00C640A6"/>
    <w:rPr>
      <w:rFonts w:cs="Arial"/>
      <w:color w:val="336699"/>
      <w:spacing w:val="20"/>
      <w:sz w:val="18"/>
      <w:szCs w:val="18"/>
    </w:rPr>
  </w:style>
  <w:style w:type="paragraph" w:customStyle="1" w:styleId="Stijl2">
    <w:name w:val="Stijl2"/>
    <w:basedOn w:val="Normal"/>
    <w:link w:val="Tekenvoorstijl2"/>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Tekensvoorstijl1">
    <w:name w:val="Tekens voor stijl1"/>
    <w:basedOn w:val="Heading2Char"/>
    <w:link w:val="Stijl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Tekenvoorstijl2">
    <w:name w:val="Teken voor stijl2"/>
    <w:basedOn w:val="DefaultParagraphFont"/>
    <w:link w:val="Stijl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321767"/>
    <w:rPr>
      <w:rFonts w:ascii="Century Gothic" w:eastAsia="Times New Roman" w:hAnsi="Century Gothic" w:cs="Arial"/>
      <w:b/>
      <w:color w:val="3A4B6A" w:themeColor="accent4"/>
      <w:sz w:val="28"/>
      <w:szCs w:val="36"/>
    </w:rPr>
  </w:style>
  <w:style w:type="paragraph" w:styleId="ListParagraph">
    <w:name w:val="List Paragraph"/>
    <w:basedOn w:val="Normal"/>
    <w:uiPriority w:val="34"/>
    <w:qFormat/>
    <w:rsid w:val="00FF55D8"/>
    <w:pPr>
      <w:ind w:left="720"/>
      <w:contextualSpacing/>
    </w:pPr>
  </w:style>
  <w:style w:type="paragraph" w:customStyle="1" w:styleId="StijlLinks127cm">
    <w:name w:val="Stijl Links:  127 cm"/>
    <w:basedOn w:val="Normal"/>
    <w:rsid w:val="009D707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68511-DD9A-4CE6-8CC8-7EACB1322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Office_37483181_TF06086217.dotx</Template>
  <TotalTime>72</TotalTime>
  <Pages>4</Pages>
  <Words>14</Words>
  <Characters>82</Characters>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2003-09-09T13:51:00Z</cp:lastPrinted>
  <dcterms:created xsi:type="dcterms:W3CDTF">2019-10-15T12:58:00Z</dcterms:created>
  <dcterms:modified xsi:type="dcterms:W3CDTF">2019-10-22T10:36:00Z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