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Oppsettstabell"/>
      </w:tblPr>
      <w:tblGrid>
        <w:gridCol w:w="4680"/>
        <w:gridCol w:w="1929"/>
        <w:gridCol w:w="4821"/>
      </w:tblGrid>
      <w:tr w:rsidR="005F6144" w:rsidRPr="004A6371" w:rsidTr="00F34E78">
        <w:trPr>
          <w:trHeight w:val="7560"/>
        </w:trPr>
        <w:tc>
          <w:tcPr>
            <w:tcW w:w="4680" w:type="dxa"/>
            <w:vAlign w:val="center"/>
          </w:tcPr>
          <w:sdt>
            <w:sdtPr>
              <w:rPr>
                <w:lang w:val="nb-NO"/>
              </w:rPr>
              <w:id w:val="1458533798"/>
              <w:placeholder>
                <w:docPart w:val="6C65C6CA76B84F66A61901F520F510E6"/>
              </w:placeholder>
              <w:temporary/>
              <w:showingPlcHdr/>
            </w:sdtPr>
            <w:sdtEndPr/>
            <w:sdtContent>
              <w:p w:rsidR="005F6144" w:rsidRPr="004A6371" w:rsidRDefault="005F6144" w:rsidP="0052024D">
                <w:pPr>
                  <w:pStyle w:val="Title"/>
                  <w:ind w:right="-166"/>
                  <w:jc w:val="center"/>
                  <w:rPr>
                    <w:lang w:val="nb-NO"/>
                  </w:rPr>
                </w:pPr>
                <w:r w:rsidRPr="0052024D">
                  <w:rPr>
                    <w:sz w:val="100"/>
                    <w:szCs w:val="100"/>
                    <w:lang w:val="nb-NO" w:bidi="nb-NO"/>
                  </w:rPr>
                  <w:t>Høsten</w:t>
                </w:r>
                <w:r w:rsidRPr="0052024D">
                  <w:rPr>
                    <w:sz w:val="96"/>
                    <w:szCs w:val="96"/>
                    <w:lang w:val="nb-NO" w:bidi="nb-NO"/>
                  </w:rPr>
                  <w:t xml:space="preserve"> </w:t>
                </w:r>
                <w:r w:rsidRPr="0052024D">
                  <w:rPr>
                    <w:sz w:val="160"/>
                    <w:szCs w:val="160"/>
                    <w:lang w:val="nb-NO" w:bidi="nb-NO"/>
                  </w:rPr>
                  <w:t>2018</w:t>
                </w:r>
              </w:p>
            </w:sdtContent>
          </w:sdt>
          <w:sdt>
            <w:sdtPr>
              <w:rPr>
                <w:lang w:val="nb-NO"/>
              </w:rPr>
              <w:id w:val="-1997323962"/>
              <w:placeholder>
                <w:docPart w:val="9D41EE7F68E64A50BCA77B2F24282028"/>
              </w:placeholder>
              <w:temporary/>
              <w:showingPlcHdr/>
            </w:sdtPr>
            <w:sdtEndPr/>
            <w:sdtContent>
              <w:p w:rsidR="005F6144" w:rsidRPr="004A6371" w:rsidRDefault="005F6144" w:rsidP="00E3023A">
                <w:pPr>
                  <w:pStyle w:val="Subtitle"/>
                  <w:jc w:val="center"/>
                  <w:rPr>
                    <w:lang w:val="nb-NO"/>
                  </w:rPr>
                </w:pPr>
                <w:r w:rsidRPr="0052024D">
                  <w:rPr>
                    <w:sz w:val="180"/>
                    <w:szCs w:val="180"/>
                    <w:lang w:val="nb-NO" w:bidi="nb-NO"/>
                  </w:rPr>
                  <w:t>Fest</w:t>
                </w:r>
              </w:p>
            </w:sdtContent>
          </w:sdt>
        </w:tc>
        <w:tc>
          <w:tcPr>
            <w:tcW w:w="1929" w:type="dxa"/>
          </w:tcPr>
          <w:p w:rsidR="005F6144" w:rsidRPr="004A6371" w:rsidRDefault="005F6144" w:rsidP="005F6144">
            <w:pPr>
              <w:rPr>
                <w:lang w:val="nb-NO"/>
              </w:rPr>
            </w:pPr>
          </w:p>
        </w:tc>
        <w:tc>
          <w:tcPr>
            <w:tcW w:w="4821" w:type="dxa"/>
          </w:tcPr>
          <w:p w:rsidR="005F6144" w:rsidRPr="004A6371" w:rsidRDefault="005F6144" w:rsidP="005F6144">
            <w:pPr>
              <w:rPr>
                <w:lang w:val="nb-NO"/>
              </w:rPr>
            </w:pPr>
          </w:p>
        </w:tc>
      </w:tr>
      <w:tr w:rsidR="00971CAF" w:rsidRPr="004A6371" w:rsidTr="00F34E78">
        <w:trPr>
          <w:trHeight w:val="720"/>
        </w:trPr>
        <w:tc>
          <w:tcPr>
            <w:tcW w:w="6609" w:type="dxa"/>
            <w:gridSpan w:val="2"/>
          </w:tcPr>
          <w:p w:rsidR="00971CAF" w:rsidRPr="004A6371" w:rsidRDefault="00971CAF" w:rsidP="005F6144">
            <w:pPr>
              <w:spacing w:before="0" w:after="0"/>
              <w:rPr>
                <w:lang w:val="nb-NO"/>
              </w:rPr>
            </w:pPr>
          </w:p>
        </w:tc>
        <w:tc>
          <w:tcPr>
            <w:tcW w:w="4821" w:type="dxa"/>
          </w:tcPr>
          <w:p w:rsidR="00971CAF" w:rsidRPr="004A6371" w:rsidRDefault="00971CAF" w:rsidP="005F6144">
            <w:pPr>
              <w:spacing w:before="0" w:after="0"/>
              <w:rPr>
                <w:lang w:val="nb-NO"/>
              </w:rPr>
            </w:pPr>
          </w:p>
        </w:tc>
      </w:tr>
      <w:tr w:rsidR="005F6144" w:rsidRPr="004A6371" w:rsidTr="00F34E78">
        <w:trPr>
          <w:trHeight w:val="5040"/>
        </w:trPr>
        <w:sdt>
          <w:sdtPr>
            <w:rPr>
              <w:lang w:val="nb-NO"/>
            </w:rPr>
            <w:id w:val="608010192"/>
            <w:placeholder>
              <w:docPart w:val="D4C0F798C89841658E6833F064BB91BE"/>
            </w:placeholder>
            <w:temporary/>
            <w:showingPlcHdr/>
          </w:sdtPr>
          <w:sdtEndPr/>
          <w:sdtContent>
            <w:tc>
              <w:tcPr>
                <w:tcW w:w="6609" w:type="dxa"/>
                <w:gridSpan w:val="2"/>
                <w:vMerge w:val="restart"/>
              </w:tcPr>
              <w:p w:rsidR="005F6144" w:rsidRPr="004A6371" w:rsidRDefault="005F6144" w:rsidP="005F6144">
                <w:pPr>
                  <w:rPr>
                    <w:lang w:val="nb-NO"/>
                  </w:rPr>
                </w:pPr>
                <w:r w:rsidRPr="004A6371">
                  <w:rPr>
                    <w:lang w:val="nb-NO" w:bidi="nb-NO"/>
                  </w:rPr>
                  <w:t xml:space="preserve">Bli med på høstfeiringen vår!  </w:t>
                </w:r>
              </w:p>
              <w:p w:rsidR="005F6144" w:rsidRPr="004A6371" w:rsidRDefault="005F6144" w:rsidP="005F6144">
                <w:pPr>
                  <w:rPr>
                    <w:lang w:val="nb-NO"/>
                  </w:rPr>
                </w:pPr>
                <w:r w:rsidRPr="004A6371">
                  <w:rPr>
                    <w:lang w:val="nb-NO" w:bidi="nb-NO"/>
                  </w:rPr>
                  <w:t>Festivalen vil ha levende musikk, kunst og håndverk for hele familien og mye mat.  Er du klar for en høstfest med mye moro?</w:t>
                </w:r>
              </w:p>
              <w:p w:rsidR="005F6144" w:rsidRPr="004A6371" w:rsidRDefault="005F6144" w:rsidP="005F6144">
                <w:pPr>
                  <w:rPr>
                    <w:lang w:val="nb-NO"/>
                  </w:rPr>
                </w:pPr>
                <w:r w:rsidRPr="004A6371">
                  <w:rPr>
                    <w:lang w:val="nb-NO" w:bidi="nb-NO"/>
                  </w:rPr>
                  <w:t>Hvis du vil erstatte en plassholdertekst (slik som denne), klikker du på den og begynner å skrive.</w:t>
                </w:r>
              </w:p>
              <w:p w:rsidR="005F6144" w:rsidRPr="004A6371" w:rsidRDefault="005F6144" w:rsidP="005F6144">
                <w:pPr>
                  <w:rPr>
                    <w:lang w:val="nb-NO"/>
                  </w:rPr>
                </w:pPr>
                <w:r w:rsidRPr="004A6371">
                  <w:rPr>
                    <w:lang w:val="nb-NO" w:bidi="nb-NO"/>
                  </w:rPr>
                  <w:t xml:space="preserve">Vi synes dette vakre flygebladet gir et bra inntrykk som det er.  Hvis du ønsker å tilpasse det etter egen smak, kan du utforske forskjellige skrifter og farger på Utforming-fanen.  </w:t>
                </w:r>
              </w:p>
              <w:p w:rsidR="005F6144" w:rsidRPr="004A6371" w:rsidRDefault="005F6144" w:rsidP="005F6144">
                <w:pPr>
                  <w:rPr>
                    <w:lang w:val="nb-NO"/>
                  </w:rPr>
                </w:pPr>
                <w:r w:rsidRPr="004A6371">
                  <w:rPr>
                    <w:lang w:val="nb-NO" w:bidi="nb-NO"/>
                  </w:rPr>
                  <w:t>Dobbeltklikk på toppteksten hvis du ønsker å endre bakgrunnsbildet eller objekter.</w:t>
                </w:r>
              </w:p>
            </w:tc>
          </w:sdtContent>
        </w:sdt>
        <w:tc>
          <w:tcPr>
            <w:tcW w:w="4821" w:type="dxa"/>
            <w:vAlign w:val="center"/>
          </w:tcPr>
          <w:sdt>
            <w:sdtPr>
              <w:rPr>
                <w:lang w:val="nb-NO"/>
              </w:rPr>
              <w:id w:val="913904777"/>
              <w:placeholder>
                <w:docPart w:val="CEF6A1D5B75F41FBB44BFA331A9D33A8"/>
              </w:placeholder>
              <w:temporary/>
              <w:showingPlcHdr/>
            </w:sdtPr>
            <w:sdtEndPr/>
            <w:sdtContent>
              <w:p w:rsidR="005F6144" w:rsidRPr="004A6371" w:rsidRDefault="005F6144" w:rsidP="0052024D">
                <w:pPr>
                  <w:pStyle w:val="Date"/>
                  <w:ind w:right="469"/>
                  <w:rPr>
                    <w:lang w:val="nb-NO"/>
                  </w:rPr>
                </w:pPr>
                <w:r w:rsidRPr="0052024D">
                  <w:rPr>
                    <w:rStyle w:val="PlaceholderText"/>
                    <w:color w:val="F6A11E" w:themeColor="accent3"/>
                    <w:sz w:val="66"/>
                    <w:szCs w:val="66"/>
                    <w:lang w:val="nb-NO" w:bidi="nb-NO"/>
                  </w:rPr>
                  <w:t>8. oktober [ÅRSTALL]</w:t>
                </w:r>
              </w:p>
            </w:sdtContent>
          </w:sdt>
          <w:sdt>
            <w:sdtPr>
              <w:rPr>
                <w:lang w:val="nb-NO"/>
              </w:rPr>
              <w:id w:val="1984583861"/>
              <w:placeholder>
                <w:docPart w:val="D30455362C7A48F288EBDEAB8D4576F2"/>
              </w:placeholder>
              <w:temporary/>
              <w:showingPlcHdr/>
            </w:sdtPr>
            <w:sdtEndPr/>
            <w:sdtContent>
              <w:p w:rsidR="005F6144" w:rsidRPr="004A6371" w:rsidRDefault="005F6144" w:rsidP="00175E01">
                <w:pPr>
                  <w:pStyle w:val="Klokkeslett"/>
                  <w:ind w:right="465"/>
                  <w:rPr>
                    <w:lang w:val="nb-NO"/>
                  </w:rPr>
                </w:pPr>
                <w:r w:rsidRPr="00175E01">
                  <w:rPr>
                    <w:sz w:val="90"/>
                    <w:szCs w:val="90"/>
                    <w:lang w:val="nb-NO" w:bidi="nb-NO"/>
                  </w:rPr>
                  <w:t>Kl. 17:00</w:t>
                </w:r>
              </w:p>
            </w:sdtContent>
          </w:sdt>
        </w:tc>
        <w:bookmarkStart w:id="0" w:name="_GoBack"/>
        <w:bookmarkEnd w:id="0"/>
      </w:tr>
      <w:tr w:rsidR="005F6144" w:rsidRPr="004A6371" w:rsidTr="00F34E78">
        <w:trPr>
          <w:trHeight w:val="288"/>
        </w:trPr>
        <w:tc>
          <w:tcPr>
            <w:tcW w:w="6609" w:type="dxa"/>
            <w:gridSpan w:val="2"/>
            <w:vMerge/>
          </w:tcPr>
          <w:p w:rsidR="005F6144" w:rsidRPr="004A6371" w:rsidRDefault="005F6144" w:rsidP="005F6144">
            <w:pPr>
              <w:spacing w:before="240"/>
              <w:rPr>
                <w:sz w:val="4"/>
                <w:szCs w:val="4"/>
                <w:lang w:val="nb-NO"/>
              </w:rPr>
            </w:pPr>
          </w:p>
        </w:tc>
        <w:sdt>
          <w:sdtPr>
            <w:rPr>
              <w:lang w:val="nb-NO"/>
            </w:rPr>
            <w:id w:val="1096518706"/>
            <w:placeholder>
              <w:docPart w:val="3036E954F44B424B92A6CD221CF7BD9C"/>
            </w:placeholder>
            <w:temporary/>
            <w:showingPlcHdr/>
          </w:sdtPr>
          <w:sdtEndPr/>
          <w:sdtContent>
            <w:tc>
              <w:tcPr>
                <w:tcW w:w="4821" w:type="dxa"/>
                <w:vAlign w:val="bottom"/>
              </w:tcPr>
              <w:p w:rsidR="005F6144" w:rsidRPr="004A6371" w:rsidRDefault="005F6144" w:rsidP="005F6144">
                <w:pPr>
                  <w:pStyle w:val="Kontaktinformasjon"/>
                  <w:rPr>
                    <w:lang w:val="nb-NO"/>
                  </w:rPr>
                </w:pPr>
                <w:r w:rsidRPr="004A6371">
                  <w:rPr>
                    <w:lang w:val="nb-NO" w:bidi="nb-NO"/>
                  </w:rPr>
                  <w:t>S.u. til 00 00 00 00</w:t>
                </w:r>
              </w:p>
            </w:tc>
          </w:sdtContent>
        </w:sdt>
      </w:tr>
    </w:tbl>
    <w:p w:rsidR="002A068F" w:rsidRPr="004A6371" w:rsidRDefault="002A068F" w:rsidP="00F12A85">
      <w:pPr>
        <w:pStyle w:val="NoSpacing"/>
        <w:spacing w:before="0"/>
        <w:rPr>
          <w:rFonts w:ascii="Century Gothic" w:hAnsi="Century Gothic"/>
          <w:sz w:val="12"/>
          <w:lang w:val="nb-NO"/>
        </w:rPr>
      </w:pPr>
    </w:p>
    <w:sectPr w:rsidR="002A068F" w:rsidRPr="004A6371" w:rsidSect="0052024D">
      <w:footerReference w:type="default" r:id="rId11"/>
      <w:headerReference w:type="first" r:id="rId12"/>
      <w:pgSz w:w="11907" w:h="16839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E01" w:rsidRDefault="00175E01" w:rsidP="008B0818">
      <w:r>
        <w:separator/>
      </w:r>
    </w:p>
  </w:endnote>
  <w:endnote w:type="continuationSeparator" w:id="0">
    <w:p w:rsidR="00175E01" w:rsidRDefault="00175E01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nb-NO"/>
      </w:r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4A6371" w:rsidRDefault="009124DD" w:rsidP="008B0818">
        <w:pPr>
          <w:pStyle w:val="Footer"/>
          <w:rPr>
            <w:lang w:val="nb-NO"/>
          </w:rPr>
        </w:pPr>
        <w:r w:rsidRPr="004A6371">
          <w:rPr>
            <w:lang w:val="nb-NO" w:bidi="nb-NO"/>
          </w:rPr>
          <w:fldChar w:fldCharType="begin"/>
        </w:r>
        <w:r w:rsidRPr="004A6371">
          <w:rPr>
            <w:lang w:val="nb-NO" w:bidi="nb-NO"/>
          </w:rPr>
          <w:instrText xml:space="preserve"> PAGE   \* MERGEFORMAT </w:instrText>
        </w:r>
        <w:r w:rsidRPr="004A6371">
          <w:rPr>
            <w:lang w:val="nb-NO" w:bidi="nb-NO"/>
          </w:rPr>
          <w:fldChar w:fldCharType="separate"/>
        </w:r>
        <w:r w:rsidR="0052024D">
          <w:rPr>
            <w:noProof/>
            <w:lang w:val="nb-NO" w:bidi="nb-NO"/>
          </w:rPr>
          <w:t>2</w:t>
        </w:r>
        <w:r w:rsidRPr="004A6371">
          <w:rPr>
            <w:noProof/>
            <w:lang w:val="nb-NO" w:bidi="nb-N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E01" w:rsidRDefault="00175E01" w:rsidP="008B0818">
      <w:r>
        <w:separator/>
      </w:r>
    </w:p>
  </w:footnote>
  <w:footnote w:type="continuationSeparator" w:id="0">
    <w:p w:rsidR="00175E01" w:rsidRDefault="00175E01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228600</wp:posOffset>
              </wp:positionH>
              <wp:positionV relativeFrom="page">
                <wp:posOffset>211015</wp:posOffset>
              </wp:positionV>
              <wp:extent cx="7086600" cy="10251831"/>
              <wp:effectExtent l="0" t="0" r="0" b="0"/>
              <wp:wrapNone/>
              <wp:docPr id="4" name="Gruppe 4" descr="Background images and object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6600" cy="10251831"/>
                        <a:chOff x="0" y="0"/>
                        <a:chExt cx="7325360" cy="10143613"/>
                      </a:xfrm>
                    </wpg:grpSpPr>
                    <wpg:grpSp>
                      <wpg:cNvPr id="10" name="Gruppe 10" descr="Right banner in header"/>
                      <wpg:cNvGrpSpPr/>
                      <wpg:grpSpPr>
                        <a:xfrm>
                          <a:off x="4305118" y="4292600"/>
                          <a:ext cx="3020242" cy="5851013"/>
                          <a:chOff x="-182" y="0"/>
                          <a:chExt cx="3020242" cy="5851013"/>
                        </a:xfrm>
                      </wpg:grpSpPr>
                      <wps:wsp>
                        <wps:cNvPr id="2" name="Rectangle 2" descr="Maroon decrative arrow pointed down." title="Pil"/>
                        <wps:cNvSpPr/>
                        <wps:spPr>
                          <a:xfrm flipH="1">
                            <a:off x="-182" y="1469372"/>
                            <a:ext cx="3017520" cy="438164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pe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Likebent trekant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val="nb-NO" w:bidi="nb-NO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ktangel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Likebent triangel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 descr="Maroon decrative arrow pointed down." title="Pil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Rett linje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pe 4" o:spid="_x0000_s1026" alt="Background images and objects." style="position:absolute;left:0;text-align:left;margin-left:18pt;margin-top:16.6pt;width:558pt;height:807.25pt;z-index:251688960;mso-position-horizontal-relative:page;mso-position-vertical-relative:page;mso-width-relative:margin;mso-height-relative:margin" coordsize="73253,10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">
              <v:group id="Gruppe 10" o:spid="_x0000_s1027" alt="Right banner in header" style="position:absolute;left:43051;top:42926;width:30202;height:58510" coordorigin="-1" coordsize="30202,5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8" alt="Maroon decrative arrow pointed down." style="position:absolute;left:-1;top:14693;width:30174;height:438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pe 11" o:spid="_x0000_s1030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Likebent trekant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val="nb-NO" w:bidi="nb-NO"/>
                          </w:rPr>
                          <w:t>`</w:t>
                        </w:r>
                      </w:p>
                    </w:txbxContent>
                  </v:textbox>
                </v:shape>
                <v:rect id="Rektangel 6" o:spid="_x0000_s1032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5" o:spid="_x0000_s1033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Leaves in banner" cropleft="-229f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Likebent triangel 5" o:spid="_x0000_s1035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Rett linje 7" o:spid="_x0000_s1037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val="nb-NO" w:bidi="nb-NO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82241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CAA0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1A94B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1CE7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2A0E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B088C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A1604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CEB4A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76AB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0887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C350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13D010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FD4427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E01"/>
    <w:rsid w:val="00010291"/>
    <w:rsid w:val="00034346"/>
    <w:rsid w:val="00087178"/>
    <w:rsid w:val="000E33EA"/>
    <w:rsid w:val="0013447A"/>
    <w:rsid w:val="001570B2"/>
    <w:rsid w:val="001624C3"/>
    <w:rsid w:val="00175E01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4A6371"/>
    <w:rsid w:val="0052024D"/>
    <w:rsid w:val="00597C04"/>
    <w:rsid w:val="005B253B"/>
    <w:rsid w:val="005C5769"/>
    <w:rsid w:val="005D2D39"/>
    <w:rsid w:val="005F6144"/>
    <w:rsid w:val="006269ED"/>
    <w:rsid w:val="006772AC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  <w:rsid w:val="00F3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371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A6371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4A6371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A6371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A6371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A6371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A6371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A637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A6371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A6371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6371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4A6371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4A6371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4A6371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4A6371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4A6371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4A6371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Klokkeslett">
    <w:name w:val="Klokkeslett"/>
    <w:basedOn w:val="Normal"/>
    <w:uiPriority w:val="2"/>
    <w:qFormat/>
    <w:rsid w:val="004A6371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Sted">
    <w:name w:val="Sted"/>
    <w:basedOn w:val="Normal"/>
    <w:uiPriority w:val="3"/>
    <w:qFormat/>
    <w:rsid w:val="004A6371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sjon">
    <w:name w:val="Kontaktinformasjon"/>
    <w:basedOn w:val="Normal"/>
    <w:uiPriority w:val="4"/>
    <w:qFormat/>
    <w:rsid w:val="004A6371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4A637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6371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4A637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6371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4A6371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6371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6371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6371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A6371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A6371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A6371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A6371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6371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4A6371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4A6371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6371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4A637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4A6371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4A6371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4A6371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6371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6371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371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371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A63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A6371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A63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A6371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A6371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371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371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3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371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A6371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A6371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A6371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A6371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A6371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6371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6371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4A637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4A63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A6371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A6371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A637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4A63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A637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6371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6371"/>
    <w:rPr>
      <w:rFonts w:ascii="Consolas" w:hAnsi="Consolas"/>
      <w:color w:val="auto"/>
      <w:sz w:val="22"/>
      <w:szCs w:val="21"/>
    </w:rPr>
  </w:style>
  <w:style w:type="paragraph" w:customStyle="1" w:styleId="Intro">
    <w:name w:val="Intro"/>
    <w:basedOn w:val="Normal"/>
    <w:qFormat/>
    <w:rsid w:val="004A6371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4A6371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4A6371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A6371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6371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6371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4A6371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4A6371"/>
  </w:style>
  <w:style w:type="paragraph" w:styleId="BodyText">
    <w:name w:val="Body Text"/>
    <w:basedOn w:val="Normal"/>
    <w:link w:val="BodyTextChar"/>
    <w:uiPriority w:val="99"/>
    <w:semiHidden/>
    <w:unhideWhenUsed/>
    <w:rsid w:val="004A63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A6371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A63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A6371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A637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A6371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A63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A6371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A637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A6371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A63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A6371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4A6371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4A6371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A6371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A6371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A6371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A6371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A6371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A6371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A6371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A6371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A6371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A6371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4A6371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4A6371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4A6371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4A6371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4A637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A6371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A6371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A6371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A6371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A6371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A6371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A637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A637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A637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A637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A637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A637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A637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A637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A6371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A6371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A6371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A6371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A6371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A6371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A637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A6371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A6371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A6371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A6371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A6371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A6371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4A6371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4A6371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A6371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A6371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4A6371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4A6371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4A6371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4A6371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A6371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A6371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A6371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A6371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A6371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A6371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A6371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A6371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A6371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A6371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A6371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A6371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A6371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A6371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A6371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A6371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A6371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A6371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4A63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A63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A63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A63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A63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4A6371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4A637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A6371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A6371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A6371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A63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A63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A63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A63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A63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4A6371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4A6371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4A6371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A6371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A6371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4A63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4A637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A637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A637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A637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A637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A637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A637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A6371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A6371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A6371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A637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A637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A637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A637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A637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A637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A637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A637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A6371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A6371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A6371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A6371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A6371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A6371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A637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A6371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A6371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A6371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A6371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A6371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A6371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A6371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A6371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A6371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4A6371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A63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A6371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4A6371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4A63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A6371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A6371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4A6371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4A637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A637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A637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A637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A637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4A637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6371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A63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A6371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A6371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A6371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4A6371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qFormat/>
    <w:rsid w:val="004A6371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qFormat/>
    <w:rsid w:val="004A6371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A6371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4A63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A63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A63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A63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A63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A63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A63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A63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A63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A63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A63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A63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A63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A63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A63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A63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A63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4A63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A63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A63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A63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A63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A63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A63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A63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A637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A63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A63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A63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A63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A63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A63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A63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A63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A6371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A6371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A63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A63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A63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A63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A63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A63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A6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A63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A63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A63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A6371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A6371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4A63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A63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A63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A63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A63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A63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A63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A6371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4A6371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65C6CA76B84F66A61901F520F51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A4EA9-7968-4880-828C-C7A7405C6E74}"/>
      </w:docPartPr>
      <w:docPartBody>
        <w:p w:rsidR="00000000" w:rsidRDefault="00B730F2">
          <w:pPr>
            <w:pStyle w:val="6C65C6CA76B84F66A61901F520F510E6"/>
          </w:pPr>
          <w:r w:rsidRPr="0052024D">
            <w:rPr>
              <w:sz w:val="100"/>
              <w:szCs w:val="100"/>
              <w:lang w:val="nb-NO" w:bidi="nb-NO"/>
            </w:rPr>
            <w:t>Høsten</w:t>
          </w:r>
          <w:r w:rsidRPr="0052024D">
            <w:rPr>
              <w:sz w:val="96"/>
              <w:szCs w:val="96"/>
              <w:lang w:val="nb-NO" w:bidi="nb-NO"/>
            </w:rPr>
            <w:t xml:space="preserve"> </w:t>
          </w:r>
          <w:r w:rsidRPr="0052024D">
            <w:rPr>
              <w:sz w:val="160"/>
              <w:szCs w:val="160"/>
              <w:lang w:val="nb-NO" w:bidi="nb-NO"/>
            </w:rPr>
            <w:t>2018</w:t>
          </w:r>
        </w:p>
      </w:docPartBody>
    </w:docPart>
    <w:docPart>
      <w:docPartPr>
        <w:name w:val="9D41EE7F68E64A50BCA77B2F24282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31F86-6282-42FB-A8F9-FE627A9E4A3F}"/>
      </w:docPartPr>
      <w:docPartBody>
        <w:p w:rsidR="00000000" w:rsidRDefault="00B730F2">
          <w:pPr>
            <w:pStyle w:val="9D41EE7F68E64A50BCA77B2F24282028"/>
          </w:pPr>
          <w:r w:rsidRPr="0052024D">
            <w:rPr>
              <w:sz w:val="180"/>
              <w:szCs w:val="180"/>
              <w:lang w:val="nb-NO" w:bidi="nb-NO"/>
            </w:rPr>
            <w:t>Fest</w:t>
          </w:r>
        </w:p>
      </w:docPartBody>
    </w:docPart>
    <w:docPart>
      <w:docPartPr>
        <w:name w:val="D4C0F798C89841658E6833F064BB9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87E4F-E8F2-4F07-843A-2EFE10B2596C}"/>
      </w:docPartPr>
      <w:docPartBody>
        <w:p w:rsidR="00B730F2" w:rsidRPr="004A6371" w:rsidRDefault="00B730F2" w:rsidP="005F6144">
          <w:pPr>
            <w:rPr>
              <w:lang w:val="nb-NO"/>
            </w:rPr>
          </w:pPr>
          <w:r w:rsidRPr="004A6371">
            <w:rPr>
              <w:lang w:val="nb-NO" w:bidi="nb-NO"/>
            </w:rPr>
            <w:t xml:space="preserve">Bli med på høstfeiringen vår!  </w:t>
          </w:r>
        </w:p>
        <w:p w:rsidR="00B730F2" w:rsidRPr="004A6371" w:rsidRDefault="00B730F2" w:rsidP="005F6144">
          <w:pPr>
            <w:rPr>
              <w:lang w:val="nb-NO"/>
            </w:rPr>
          </w:pPr>
          <w:r w:rsidRPr="004A6371">
            <w:rPr>
              <w:lang w:val="nb-NO" w:bidi="nb-NO"/>
            </w:rPr>
            <w:t>Festivalen vil ha levende musikk, kunst og håndverk for hele familien og mye mat.  Er du klar for en høstfest med mye moro?</w:t>
          </w:r>
        </w:p>
        <w:p w:rsidR="00B730F2" w:rsidRPr="004A6371" w:rsidRDefault="00B730F2" w:rsidP="005F6144">
          <w:pPr>
            <w:rPr>
              <w:lang w:val="nb-NO"/>
            </w:rPr>
          </w:pPr>
          <w:r w:rsidRPr="004A6371">
            <w:rPr>
              <w:lang w:val="nb-NO" w:bidi="nb-NO"/>
            </w:rPr>
            <w:t>Hvis du vil erstatte en plassholdertekst (slik som denne), klikker du på den og begynner å skrive.</w:t>
          </w:r>
        </w:p>
        <w:p w:rsidR="00B730F2" w:rsidRPr="004A6371" w:rsidRDefault="00B730F2" w:rsidP="005F6144">
          <w:pPr>
            <w:rPr>
              <w:lang w:val="nb-NO"/>
            </w:rPr>
          </w:pPr>
          <w:r w:rsidRPr="004A6371">
            <w:rPr>
              <w:lang w:val="nb-NO" w:bidi="nb-NO"/>
            </w:rPr>
            <w:t xml:space="preserve">Vi synes dette vakre flygebladet gir et bra inntrykk som det er.  Hvis du ønsker å tilpasse det etter egen smak, kan du utforske forskjellige skrifter og farger på Utforming-fanen.  </w:t>
          </w:r>
        </w:p>
        <w:p w:rsidR="00000000" w:rsidRDefault="00B730F2">
          <w:pPr>
            <w:pStyle w:val="D4C0F798C89841658E6833F064BB91BE"/>
          </w:pPr>
          <w:r w:rsidRPr="004A6371">
            <w:rPr>
              <w:lang w:val="nb-NO" w:bidi="nb-NO"/>
            </w:rPr>
            <w:t>Dobbeltklikk på toppteksten hvis du ønsker å endre bakgrunnsbildet eller objekter.</w:t>
          </w:r>
        </w:p>
      </w:docPartBody>
    </w:docPart>
    <w:docPart>
      <w:docPartPr>
        <w:name w:val="CEF6A1D5B75F41FBB44BFA331A9D3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2FB0C-E451-47C4-9213-FC1048C63A86}"/>
      </w:docPartPr>
      <w:docPartBody>
        <w:p w:rsidR="00000000" w:rsidRDefault="00B730F2">
          <w:pPr>
            <w:pStyle w:val="CEF6A1D5B75F41FBB44BFA331A9D33A8"/>
          </w:pPr>
          <w:r w:rsidRPr="004A6371">
            <w:rPr>
              <w:rStyle w:val="PlaceholderText"/>
              <w:lang w:val="nb-NO" w:bidi="nb-NO"/>
            </w:rPr>
            <w:t>8. oktober [ÅRSTALL]</w:t>
          </w:r>
        </w:p>
      </w:docPartBody>
    </w:docPart>
    <w:docPart>
      <w:docPartPr>
        <w:name w:val="D30455362C7A48F288EBDEAB8D457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B746C-0BF5-41C9-AB28-24AA903187C3}"/>
      </w:docPartPr>
      <w:docPartBody>
        <w:p w:rsidR="00000000" w:rsidRDefault="00B730F2">
          <w:pPr>
            <w:pStyle w:val="D30455362C7A48F288EBDEAB8D4576F2"/>
          </w:pPr>
          <w:r w:rsidRPr="004A6371">
            <w:rPr>
              <w:lang w:val="nb-NO" w:bidi="nb-NO"/>
            </w:rPr>
            <w:t>Kl. 17:00</w:t>
          </w:r>
        </w:p>
      </w:docPartBody>
    </w:docPart>
    <w:docPart>
      <w:docPartPr>
        <w:name w:val="3036E954F44B424B92A6CD221CF7B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E74A6-F2BE-4010-8A4D-6BC3B0E3CA58}"/>
      </w:docPartPr>
      <w:docPartBody>
        <w:p w:rsidR="00000000" w:rsidRDefault="00B730F2">
          <w:pPr>
            <w:pStyle w:val="3036E954F44B424B92A6CD221CF7BD9C"/>
          </w:pPr>
          <w:r w:rsidRPr="004A6371">
            <w:rPr>
              <w:lang w:val="nb-NO" w:bidi="nb-NO"/>
            </w:rPr>
            <w:t>S.u. til 00 00 00 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65C6CA76B84F66A61901F520F510E6">
    <w:name w:val="6C65C6CA76B84F66A61901F520F510E6"/>
  </w:style>
  <w:style w:type="paragraph" w:customStyle="1" w:styleId="9D41EE7F68E64A50BCA77B2F24282028">
    <w:name w:val="9D41EE7F68E64A50BCA77B2F24282028"/>
  </w:style>
  <w:style w:type="paragraph" w:customStyle="1" w:styleId="D4C0F798C89841658E6833F064BB91BE">
    <w:name w:val="D4C0F798C89841658E6833F064BB91BE"/>
  </w:style>
  <w:style w:type="character" w:styleId="PlaceholderText">
    <w:name w:val="Placeholder Text"/>
    <w:basedOn w:val="DefaultParagraphFont"/>
    <w:uiPriority w:val="99"/>
    <w:semiHidden/>
    <w:rPr>
      <w:rFonts w:ascii="Century Gothic" w:hAnsi="Century Gothic"/>
      <w:color w:val="595959" w:themeColor="text1" w:themeTint="A6"/>
    </w:rPr>
  </w:style>
  <w:style w:type="paragraph" w:customStyle="1" w:styleId="CEF6A1D5B75F41FBB44BFA331A9D33A8">
    <w:name w:val="CEF6A1D5B75F41FBB44BFA331A9D33A8"/>
  </w:style>
  <w:style w:type="paragraph" w:customStyle="1" w:styleId="D30455362C7A48F288EBDEAB8D4576F2">
    <w:name w:val="D30455362C7A48F288EBDEAB8D4576F2"/>
  </w:style>
  <w:style w:type="paragraph" w:customStyle="1" w:styleId="3036E954F44B424B92A6CD221CF7BD9C">
    <w:name w:val="3036E954F44B424B92A6CD221CF7BD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4C18D8-0211-4B28-B4F2-10D1FBD772FF}">
  <ds:schemaRefs>
    <ds:schemaRef ds:uri="6dc4bcd6-49db-4c07-9060-8acfc67cef9f"/>
    <ds:schemaRef ds:uri="http://purl.org/dc/dcmitype/"/>
    <ds:schemaRef ds:uri="http://purl.org/dc/terms/"/>
    <ds:schemaRef ds:uri="fb0879af-3eba-417a-a55a-ffe6dcd6ca77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06EC736-557D-4F90-A12D-7E1107BAF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TF16412152</Template>
  <TotalTime>0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2018-06-27T13:48:00Z</dcterms:created>
  <dcterms:modified xsi:type="dcterms:W3CDTF">2018-06-27T13:51:00Z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