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CellMar>
          <w:left w:w="144" w:type="dxa"/>
          <w:right w:w="0" w:type="dxa"/>
        </w:tblCellMar>
        <w:tblLook w:val="04A0" w:firstRow="1" w:lastRow="0" w:firstColumn="1" w:lastColumn="0" w:noHBand="0" w:noVBand="1"/>
        <w:tblDescription w:val="Oppsettstabell for å skrive inn arrangementsnavn, fire kort per side"/>
      </w:tblPr>
      <w:tblGrid>
        <w:gridCol w:w="6138"/>
        <w:gridCol w:w="6139"/>
        <w:gridCol w:w="42"/>
      </w:tblGrid>
      <w:tr w:rsidR="00455A8A" w14:paraId="11F0F9F2" w14:textId="77777777" w:rsidTr="00D73476">
        <w:trPr>
          <w:trHeight w:hRule="exact" w:val="3750"/>
        </w:trPr>
        <w:tc>
          <w:tcPr>
            <w:tcW w:w="6138" w:type="dxa"/>
            <w:tcMar>
              <w:top w:w="0" w:type="dxa"/>
              <w:left w:w="0" w:type="dxa"/>
              <w:bottom w:w="432" w:type="dxa"/>
            </w:tcMar>
            <w:vAlign w:val="bottom"/>
          </w:tcPr>
          <w:bookmarkStart w:id="0" w:name="_GoBack"/>
          <w:bookmarkEnd w:id="0"/>
          <w:p w14:paraId="116A67D0" w14:textId="2C9D509C" w:rsidR="00455A8A" w:rsidRDefault="000E66B4" w:rsidP="00455A8A">
            <w:pPr>
              <w:pStyle w:val="Title"/>
            </w:pPr>
            <w:sdt>
              <w:sdtPr>
                <w:alias w:val="Du er invitert:"/>
                <w:tag w:val="Du er invitert:"/>
                <w:id w:val="498013097"/>
                <w:placeholder>
                  <w:docPart w:val="C4F11CCCC9184B23A7FDFDC752F0AC1F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D47183">
                  <w:rPr>
                    <w:lang w:val="nb-NO" w:bidi="nb-NO"/>
                  </w:rPr>
                  <w:t>DU ER INVITERT</w:t>
                </w:r>
              </w:sdtContent>
            </w:sdt>
          </w:p>
          <w:p w14:paraId="3A1D5BB9" w14:textId="2A2A371B" w:rsidR="00455A8A" w:rsidRDefault="000E66B4" w:rsidP="00455A8A">
            <w:pPr>
              <w:spacing w:after="200"/>
            </w:pPr>
            <w:sdt>
              <w:sdtPr>
                <w:alias w:val="Til å delta på:"/>
                <w:tag w:val="Til å delta på:"/>
                <w:id w:val="-331065099"/>
                <w:placeholder>
                  <w:docPart w:val="091A92BF2FE14E02AC3C09A7778328FB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2F407A">
                  <w:rPr>
                    <w:lang w:val="nb-NO" w:bidi="nb-NO"/>
                  </w:rPr>
                  <w:t>TIL Å DELTA PÅ</w:t>
                </w:r>
              </w:sdtContent>
            </w:sdt>
            <w:r w:rsidR="00455A8A">
              <w:rPr>
                <w:lang w:val="nb-NO" w:bidi="nb-NO"/>
              </w:rPr>
              <w:t xml:space="preserve"> </w:t>
            </w:r>
            <w:sdt>
              <w:sdtPr>
                <w:alias w:val="Skriv inn arrangementsnavn:"/>
                <w:tag w:val="Skriv inn arrangementsnavn:"/>
                <w:id w:val="-114297642"/>
                <w:placeholder>
                  <w:docPart w:val="28C81EB322094950B6369B703D10CE4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455A8A" w:rsidRPr="002F407A">
                  <w:rPr>
                    <w:lang w:val="nb-NO" w:bidi="nb-NO"/>
                  </w:rPr>
                  <w:t>ARRANGEMENTSNAVN</w:t>
                </w:r>
              </w:sdtContent>
            </w:sdt>
          </w:p>
          <w:p w14:paraId="0043C101" w14:textId="135494C9" w:rsidR="00455A8A" w:rsidRPr="000B5ED5" w:rsidRDefault="00455A8A" w:rsidP="00455A8A">
            <w:pPr>
              <w:pStyle w:val="Forsidetittel1"/>
            </w:pPr>
            <w:r>
              <w:rPr>
                <w:noProof/>
                <w:lang w:val="nb-NO" w:bidi="nb-NO"/>
              </w:rPr>
              <w:drawing>
                <wp:inline distT="0" distB="0" distL="0" distR="0" wp14:anchorId="2EDCAEEC" wp14:editId="1CBC654C">
                  <wp:extent cx="594910" cy="284987"/>
                  <wp:effectExtent l="0" t="0" r="0" b="1270"/>
                  <wp:docPr id="20" name="Grafikk 20" descr="Grafikkel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37" cy="30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1" w:type="dxa"/>
            <w:gridSpan w:val="2"/>
            <w:tcMar>
              <w:top w:w="0" w:type="dxa"/>
              <w:left w:w="576" w:type="dxa"/>
              <w:bottom w:w="432" w:type="dxa"/>
            </w:tcMar>
            <w:vAlign w:val="bottom"/>
          </w:tcPr>
          <w:p w14:paraId="0CEC90A5" w14:textId="77777777" w:rsidR="00EE4DA4" w:rsidRDefault="000E66B4" w:rsidP="00EE4DA4">
            <w:pPr>
              <w:pStyle w:val="Title"/>
            </w:pPr>
            <w:sdt>
              <w:sdtPr>
                <w:alias w:val="Du er invitert:"/>
                <w:tag w:val="Du er invitert:"/>
                <w:id w:val="1484040206"/>
                <w:placeholder>
                  <w:docPart w:val="3E94B7C1F9F04B489C22407D12E9013D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D47183">
                  <w:rPr>
                    <w:lang w:val="nb-NO" w:bidi="nb-NO"/>
                  </w:rPr>
                  <w:t>DU ER INVITERT</w:t>
                </w:r>
              </w:sdtContent>
            </w:sdt>
          </w:p>
          <w:p w14:paraId="08692AA9" w14:textId="77777777" w:rsidR="000825F5" w:rsidRDefault="000E66B4" w:rsidP="000825F5">
            <w:pPr>
              <w:spacing w:after="200"/>
            </w:pPr>
            <w:sdt>
              <w:sdtPr>
                <w:alias w:val="Til å delta på:"/>
                <w:tag w:val="Til å delta på:"/>
                <w:id w:val="-1053849284"/>
                <w:placeholder>
                  <w:docPart w:val="AFFE778B44224EEEAB02D63926B5477A"/>
                </w:placeholder>
                <w:temporary/>
                <w:showingPlcHdr/>
                <w15:appearance w15:val="hidden"/>
              </w:sdtPr>
              <w:sdtEndPr/>
              <w:sdtContent>
                <w:r w:rsidR="000825F5" w:rsidRPr="002F407A">
                  <w:rPr>
                    <w:lang w:val="nb-NO" w:bidi="nb-NO"/>
                  </w:rPr>
                  <w:t>TIL Å DELTA PÅ</w:t>
                </w:r>
              </w:sdtContent>
            </w:sdt>
            <w:r w:rsidR="000825F5">
              <w:rPr>
                <w:lang w:val="nb-NO" w:bidi="nb-NO"/>
              </w:rPr>
              <w:t xml:space="preserve"> </w:t>
            </w:r>
            <w:sdt>
              <w:sdtPr>
                <w:alias w:val="Skriv inn arrangementsnavn:"/>
                <w:tag w:val="Skriv inn arrangementsnavn:"/>
                <w:id w:val="227743998"/>
                <w:placeholder>
                  <w:docPart w:val="39A4942EEF5F48D89E16BBA9C6A9256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0825F5" w:rsidRPr="002F407A">
                  <w:rPr>
                    <w:lang w:val="nb-NO" w:bidi="nb-NO"/>
                  </w:rPr>
                  <w:t>ARRANGEMENTSNAVN</w:t>
                </w:r>
              </w:sdtContent>
            </w:sdt>
          </w:p>
          <w:p w14:paraId="424FFEDB" w14:textId="62DE1CD5" w:rsidR="00455A8A" w:rsidRDefault="000825F5" w:rsidP="000825F5">
            <w:pPr>
              <w:pStyle w:val="Forsidetittel1"/>
            </w:pPr>
            <w:r>
              <w:rPr>
                <w:noProof/>
                <w:lang w:val="nb-NO" w:bidi="nb-NO"/>
              </w:rPr>
              <w:t xml:space="preserve"> </w:t>
            </w:r>
            <w:r w:rsidR="00455A8A">
              <w:rPr>
                <w:noProof/>
                <w:lang w:val="nb-NO" w:bidi="nb-NO"/>
              </w:rPr>
              <w:drawing>
                <wp:inline distT="0" distB="0" distL="0" distR="0" wp14:anchorId="1A8D8BB3" wp14:editId="082F803C">
                  <wp:extent cx="594910" cy="284987"/>
                  <wp:effectExtent l="0" t="0" r="0" b="1270"/>
                  <wp:docPr id="16" name="Grafikk 16" descr="Grafikkel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37" cy="30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A8A" w14:paraId="1E9E49B7" w14:textId="77777777" w:rsidTr="00D73476">
        <w:trPr>
          <w:gridAfter w:val="1"/>
          <w:wAfter w:w="42" w:type="dxa"/>
          <w:trHeight w:hRule="exact" w:val="4014"/>
        </w:trPr>
        <w:tc>
          <w:tcPr>
            <w:tcW w:w="6138" w:type="dxa"/>
            <w:tcMar>
              <w:top w:w="0" w:type="dxa"/>
              <w:left w:w="0" w:type="dxa"/>
              <w:bottom w:w="216" w:type="dxa"/>
            </w:tcMar>
            <w:vAlign w:val="bottom"/>
          </w:tcPr>
          <w:p w14:paraId="3477F9EB" w14:textId="77777777" w:rsidR="00EE4DA4" w:rsidRDefault="000E66B4" w:rsidP="00EE4DA4">
            <w:pPr>
              <w:pStyle w:val="Title"/>
            </w:pPr>
            <w:sdt>
              <w:sdtPr>
                <w:alias w:val="Du er invitert:"/>
                <w:tag w:val="Du er invitert:"/>
                <w:id w:val="742614612"/>
                <w:placeholder>
                  <w:docPart w:val="0ADF122015E0451789438FADAD38540A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D47183">
                  <w:rPr>
                    <w:lang w:val="nb-NO" w:bidi="nb-NO"/>
                  </w:rPr>
                  <w:t>DU ER INVITERT</w:t>
                </w:r>
              </w:sdtContent>
            </w:sdt>
          </w:p>
          <w:p w14:paraId="4594C5E9" w14:textId="77777777" w:rsidR="000825F5" w:rsidRDefault="000E66B4" w:rsidP="000825F5">
            <w:pPr>
              <w:spacing w:after="200"/>
            </w:pPr>
            <w:sdt>
              <w:sdtPr>
                <w:alias w:val="Til å delta på:"/>
                <w:tag w:val="Til å delta på:"/>
                <w:id w:val="-66568159"/>
                <w:placeholder>
                  <w:docPart w:val="1531410D25504695AAB0A7A4A7A4D632"/>
                </w:placeholder>
                <w:temporary/>
                <w:showingPlcHdr/>
                <w15:appearance w15:val="hidden"/>
              </w:sdtPr>
              <w:sdtEndPr/>
              <w:sdtContent>
                <w:r w:rsidR="000825F5" w:rsidRPr="002F407A">
                  <w:rPr>
                    <w:lang w:val="nb-NO" w:bidi="nb-NO"/>
                  </w:rPr>
                  <w:t>TIL Å DELTA PÅ</w:t>
                </w:r>
              </w:sdtContent>
            </w:sdt>
            <w:r w:rsidR="000825F5">
              <w:rPr>
                <w:lang w:val="nb-NO" w:bidi="nb-NO"/>
              </w:rPr>
              <w:t xml:space="preserve"> </w:t>
            </w:r>
            <w:sdt>
              <w:sdtPr>
                <w:alias w:val="Skriv inn arrangementsnavn:"/>
                <w:tag w:val="Skriv inn arrangementsnavn:"/>
                <w:id w:val="-1971817759"/>
                <w:placeholder>
                  <w:docPart w:val="9A5F143298EA4A43A7DAEED0D93FEE7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0825F5" w:rsidRPr="002F407A">
                  <w:rPr>
                    <w:lang w:val="nb-NO" w:bidi="nb-NO"/>
                  </w:rPr>
                  <w:t>ARRANGEMENTSNAVN</w:t>
                </w:r>
              </w:sdtContent>
            </w:sdt>
          </w:p>
          <w:p w14:paraId="180D82DC" w14:textId="6DC073A6" w:rsidR="00455A8A" w:rsidRDefault="000825F5" w:rsidP="000825F5">
            <w:pPr>
              <w:pStyle w:val="Forsidetittel1"/>
            </w:pPr>
            <w:r>
              <w:rPr>
                <w:noProof/>
                <w:lang w:val="nb-NO" w:bidi="nb-NO"/>
              </w:rPr>
              <w:t xml:space="preserve"> </w:t>
            </w:r>
            <w:r w:rsidR="00455A8A">
              <w:rPr>
                <w:noProof/>
                <w:lang w:val="nb-NO" w:bidi="nb-NO"/>
              </w:rPr>
              <w:drawing>
                <wp:inline distT="0" distB="0" distL="0" distR="0" wp14:anchorId="022131B2" wp14:editId="5576DE9F">
                  <wp:extent cx="594910" cy="284987"/>
                  <wp:effectExtent l="0" t="0" r="0" b="1270"/>
                  <wp:docPr id="21" name="Grafikk 21" descr="Grafikkel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37" cy="30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9" w:type="dxa"/>
            <w:tcMar>
              <w:top w:w="0" w:type="dxa"/>
              <w:left w:w="576" w:type="dxa"/>
              <w:bottom w:w="216" w:type="dxa"/>
            </w:tcMar>
            <w:vAlign w:val="bottom"/>
          </w:tcPr>
          <w:p w14:paraId="6AC4EAD7" w14:textId="77777777" w:rsidR="00EE4DA4" w:rsidRDefault="000E66B4" w:rsidP="00EE4DA4">
            <w:pPr>
              <w:pStyle w:val="Title"/>
            </w:pPr>
            <w:sdt>
              <w:sdtPr>
                <w:alias w:val="Du er invitert:"/>
                <w:tag w:val="Du er invitert:"/>
                <w:id w:val="2133045252"/>
                <w:placeholder>
                  <w:docPart w:val="D19DE13C1F9741BB93176B5FB418716A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D47183">
                  <w:rPr>
                    <w:lang w:val="nb-NO" w:bidi="nb-NO"/>
                  </w:rPr>
                  <w:t>DU ER INVITERT</w:t>
                </w:r>
              </w:sdtContent>
            </w:sdt>
          </w:p>
          <w:p w14:paraId="1321AB1B" w14:textId="77777777" w:rsidR="000825F5" w:rsidRDefault="000E66B4" w:rsidP="000825F5">
            <w:pPr>
              <w:spacing w:after="200"/>
            </w:pPr>
            <w:sdt>
              <w:sdtPr>
                <w:alias w:val="Til å delta på:"/>
                <w:tag w:val="Til å delta på:"/>
                <w:id w:val="373508777"/>
                <w:placeholder>
                  <w:docPart w:val="F8E099F7906E47B08E48F0C8A748899A"/>
                </w:placeholder>
                <w:temporary/>
                <w:showingPlcHdr/>
                <w15:appearance w15:val="hidden"/>
              </w:sdtPr>
              <w:sdtEndPr/>
              <w:sdtContent>
                <w:r w:rsidR="000825F5" w:rsidRPr="002F407A">
                  <w:rPr>
                    <w:lang w:val="nb-NO" w:bidi="nb-NO"/>
                  </w:rPr>
                  <w:t>TIL Å DELTA PÅ</w:t>
                </w:r>
              </w:sdtContent>
            </w:sdt>
            <w:r w:rsidR="000825F5">
              <w:rPr>
                <w:lang w:val="nb-NO" w:bidi="nb-NO"/>
              </w:rPr>
              <w:t xml:space="preserve"> </w:t>
            </w:r>
            <w:sdt>
              <w:sdtPr>
                <w:alias w:val="Skriv inn arrangementsnavn:"/>
                <w:tag w:val="Skriv inn arrangementsnavn:"/>
                <w:id w:val="-2060619308"/>
                <w:placeholder>
                  <w:docPart w:val="77370B9382C54DA69BFE56A08A616DB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0825F5" w:rsidRPr="002F407A">
                  <w:rPr>
                    <w:lang w:val="nb-NO" w:bidi="nb-NO"/>
                  </w:rPr>
                  <w:t>ARRANGEMENTSNAVN</w:t>
                </w:r>
              </w:sdtContent>
            </w:sdt>
          </w:p>
          <w:p w14:paraId="5961F91A" w14:textId="341DD42C" w:rsidR="00455A8A" w:rsidRDefault="000825F5" w:rsidP="000825F5">
            <w:pPr>
              <w:pStyle w:val="Forsidetittel1"/>
            </w:pPr>
            <w:r>
              <w:rPr>
                <w:noProof/>
                <w:lang w:val="nb-NO" w:bidi="nb-NO"/>
              </w:rPr>
              <w:t xml:space="preserve"> </w:t>
            </w:r>
            <w:r w:rsidR="00455A8A">
              <w:rPr>
                <w:noProof/>
                <w:lang w:val="nb-NO" w:bidi="nb-NO"/>
              </w:rPr>
              <w:drawing>
                <wp:inline distT="0" distB="0" distL="0" distR="0" wp14:anchorId="0E280076" wp14:editId="2BC7938B">
                  <wp:extent cx="594910" cy="284987"/>
                  <wp:effectExtent l="0" t="0" r="0" b="1270"/>
                  <wp:docPr id="22" name="Grafikk 22" descr="Grafikkel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37" cy="30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A8A" w14:paraId="22B7A4B5" w14:textId="77777777" w:rsidTr="00D73476">
        <w:trPr>
          <w:gridAfter w:val="1"/>
          <w:wAfter w:w="42" w:type="dxa"/>
          <w:trHeight w:hRule="exact" w:val="3529"/>
        </w:trPr>
        <w:tc>
          <w:tcPr>
            <w:tcW w:w="6138" w:type="dxa"/>
            <w:tcMar>
              <w:top w:w="0" w:type="dxa"/>
              <w:left w:w="0" w:type="dxa"/>
              <w:bottom w:w="648" w:type="dxa"/>
            </w:tcMar>
            <w:vAlign w:val="center"/>
          </w:tcPr>
          <w:sdt>
            <w:sdtPr>
              <w:alias w:val="Vi arrangerer fest:"/>
              <w:tag w:val="Vi arrangerer fest:"/>
              <w:id w:val="-1580585322"/>
              <w:placeholder>
                <w:docPart w:val="1F4B54E1BDBE4183805328D67E84D72C"/>
              </w:placeholder>
              <w:temporary/>
              <w:showingPlcHdr/>
              <w15:appearance w15:val="hidden"/>
            </w:sdtPr>
            <w:sdtEndPr/>
            <w:sdtContent>
              <w:p w14:paraId="4FE74B00" w14:textId="77777777" w:rsidR="00EE4DA4" w:rsidRDefault="00EE4DA4" w:rsidP="00E4100B">
                <w:pPr>
                  <w:pStyle w:val="Heading1"/>
                </w:pPr>
                <w:r w:rsidRPr="00D47183">
                  <w:rPr>
                    <w:lang w:val="nb-NO" w:bidi="nb-NO"/>
                  </w:rPr>
                  <w:t>VI ARRANGERER FEST!</w:t>
                </w:r>
              </w:p>
            </w:sdtContent>
          </w:sdt>
          <w:p w14:paraId="77352918" w14:textId="77777777" w:rsidR="00EE4DA4" w:rsidRPr="005C5BF9" w:rsidRDefault="000E66B4" w:rsidP="005C5BF9">
            <w:pPr>
              <w:pStyle w:val="Arrangementsinnformasjon"/>
            </w:pPr>
            <w:sdt>
              <w:sdtPr>
                <w:alias w:val="Dato og klokkeslett:"/>
                <w:tag w:val="Dato og klokkeslett:"/>
                <w:id w:val="-1940358322"/>
                <w:placeholder>
                  <w:docPart w:val="7A4711CDD2664B6CB411B58991090821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Dato og klokkeslett:</w:t>
                </w:r>
              </w:sdtContent>
            </w:sdt>
            <w:r w:rsidR="00EE4DA4" w:rsidRPr="005C5BF9">
              <w:rPr>
                <w:lang w:val="nb-NO" w:bidi="nb-NO"/>
              </w:rPr>
              <w:t xml:space="preserve"> </w:t>
            </w:r>
            <w:sdt>
              <w:sdtPr>
                <w:alias w:val="Skriv inn dato:"/>
                <w:tag w:val="Skriv inn dato:"/>
                <w:id w:val="-1220279012"/>
                <w:placeholder>
                  <w:docPart w:val="7E2B24AFBE62462D854DF052E15FC28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Dato</w:t>
                </w:r>
              </w:sdtContent>
            </w:sdt>
            <w:r w:rsidR="00EE4DA4" w:rsidRPr="005C5BF9">
              <w:rPr>
                <w:lang w:val="nb-NO" w:bidi="nb-NO"/>
              </w:rPr>
              <w:t xml:space="preserve"> </w:t>
            </w:r>
            <w:sdt>
              <w:sdtPr>
                <w:alias w:val="Kl.:"/>
                <w:tag w:val="Kl.:"/>
                <w:id w:val="1133295276"/>
                <w:placeholder>
                  <w:docPart w:val="8F61A0E3E3ED44799329F4298F9810A3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klokken</w:t>
                </w:r>
              </w:sdtContent>
            </w:sdt>
            <w:r w:rsidR="00EE4DA4" w:rsidRPr="005C5BF9">
              <w:rPr>
                <w:lang w:val="nb-NO" w:bidi="nb-NO"/>
              </w:rPr>
              <w:t xml:space="preserve"> </w:t>
            </w:r>
            <w:sdt>
              <w:sdtPr>
                <w:alias w:val="Skriv inn klokkeslett:"/>
                <w:tag w:val="Skriv inn klokkeslett:"/>
                <w:id w:val="1093748323"/>
                <w:placeholder>
                  <w:docPart w:val="2B59049F71E1486C8BFBDDF24152448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Klokkeslett</w:t>
                </w:r>
              </w:sdtContent>
            </w:sdt>
          </w:p>
          <w:p w14:paraId="7FE4D173" w14:textId="77777777" w:rsidR="005C5BF9" w:rsidRPr="005C5BF9" w:rsidRDefault="000E66B4" w:rsidP="005C5BF9">
            <w:pPr>
              <w:pStyle w:val="Arrangementsinnformasjon"/>
            </w:pPr>
            <w:sdt>
              <w:sdtPr>
                <w:alias w:val="Sted:"/>
                <w:tag w:val="Sted:"/>
                <w:id w:val="-1617985189"/>
                <w:placeholder>
                  <w:docPart w:val="F0194A0645854BCC8FDD46EE92BB20A6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Sted:</w:t>
                </w:r>
              </w:sdtContent>
            </w:sdt>
            <w:r w:rsidR="00EE4DA4" w:rsidRPr="005C5BF9">
              <w:rPr>
                <w:lang w:val="nb-NO" w:bidi="nb-NO"/>
              </w:rPr>
              <w:t xml:space="preserve"> </w:t>
            </w:r>
            <w:sdt>
              <w:sdtPr>
                <w:alias w:val="Skriv inn sted for arrangementet:"/>
                <w:tag w:val="Skriv inn sted for arrangementet:"/>
                <w:id w:val="-312715412"/>
                <w:placeholder>
                  <w:docPart w:val="35C33890EB874E1FAB1332C5D98E1749"/>
                </w:placeholder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Sted for arrangementet</w:t>
                </w:r>
              </w:sdtContent>
            </w:sdt>
          </w:p>
          <w:p w14:paraId="44A7C23F" w14:textId="18FEBEA7" w:rsidR="00EE4DA4" w:rsidRPr="005C5BF9" w:rsidRDefault="000E66B4" w:rsidP="005C5BF9">
            <w:pPr>
              <w:pStyle w:val="Arrangementsinnformasjon"/>
            </w:pPr>
            <w:sdt>
              <w:sdtPr>
                <w:alias w:val="Send svar til:"/>
                <w:tag w:val="Send svar til:"/>
                <w:id w:val="-714967016"/>
                <w:placeholder>
                  <w:docPart w:val="0AEAF5B44E5948F0AC9EACDCE1956B1A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Send svar til</w:t>
                </w:r>
              </w:sdtContent>
            </w:sdt>
            <w:r w:rsidR="00EE4DA4" w:rsidRPr="005C5BF9">
              <w:rPr>
                <w:lang w:val="nb-NO" w:bidi="nb-NO"/>
              </w:rPr>
              <w:t xml:space="preserve"> </w:t>
            </w:r>
            <w:sdt>
              <w:sdtPr>
                <w:alias w:val="Skriv inn navn:"/>
                <w:tag w:val="Skriv inn navn:"/>
                <w:id w:val="2042706257"/>
                <w:placeholder>
                  <w:docPart w:val="143273CAF7D242EDBFA771A01932749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Navn</w:t>
                </w:r>
              </w:sdtContent>
            </w:sdt>
            <w:r w:rsidR="00EE4DA4" w:rsidRPr="005C5BF9">
              <w:rPr>
                <w:lang w:val="nb-NO" w:bidi="nb-NO"/>
              </w:rPr>
              <w:t xml:space="preserve"> </w:t>
            </w:r>
            <w:sdt>
              <w:sdtPr>
                <w:alias w:val="Innen:"/>
                <w:tag w:val="Innen:"/>
                <w:id w:val="914368642"/>
                <w:placeholder>
                  <w:docPart w:val="47C6A1F80FEE4A72BA046E4DEBD36574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Innen:</w:t>
                </w:r>
              </w:sdtContent>
            </w:sdt>
            <w:r w:rsidR="00EE4DA4" w:rsidRPr="005C5BF9">
              <w:rPr>
                <w:lang w:val="nb-NO" w:bidi="nb-NO"/>
              </w:rPr>
              <w:t xml:space="preserve"> </w:t>
            </w:r>
            <w:sdt>
              <w:sdtPr>
                <w:alias w:val="Skriv inn dato:"/>
                <w:tag w:val="Skriv inn dato:"/>
                <w:id w:val="1064918329"/>
                <w:placeholder>
                  <w:docPart w:val="D3A5428BD8184C08A35729EC13D93F1E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Dato</w:t>
                </w:r>
              </w:sdtContent>
            </w:sdt>
          </w:p>
          <w:p w14:paraId="14E36708" w14:textId="72D3C685" w:rsidR="00EE4DA4" w:rsidRPr="00EE4DA4" w:rsidRDefault="000E66B4" w:rsidP="005C5BF9">
            <w:pPr>
              <w:pStyle w:val="Arrangementsinnformasjon"/>
              <w:rPr>
                <w:b/>
                <w:spacing w:val="20"/>
              </w:rPr>
            </w:pPr>
            <w:sdt>
              <w:sdtPr>
                <w:alias w:val="Telefonnummer:"/>
                <w:tag w:val="Telefonnummer:"/>
                <w:id w:val="-1372907368"/>
                <w:placeholder>
                  <w:docPart w:val="FD83BC4B1E384D41A9CEE38D083C50E3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Telefonnummer:</w:t>
                </w:r>
              </w:sdtContent>
            </w:sdt>
            <w:r w:rsidR="00EE4DA4" w:rsidRPr="005C5BF9">
              <w:rPr>
                <w:lang w:val="nb-NO" w:bidi="nb-NO"/>
              </w:rPr>
              <w:t xml:space="preserve"> </w:t>
            </w:r>
            <w:sdt>
              <w:sdtPr>
                <w:alias w:val="Skriv inn telefonnummer:"/>
                <w:tag w:val="Skriv inn telefonnummer:"/>
                <w:id w:val="-762144728"/>
                <w:placeholder>
                  <w:docPart w:val="B18FCECD9CFE465F9BE720983415CEE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Telefonnummer</w:t>
                </w:r>
              </w:sdtContent>
            </w:sdt>
          </w:p>
        </w:tc>
        <w:tc>
          <w:tcPr>
            <w:tcW w:w="6139" w:type="dxa"/>
            <w:tcMar>
              <w:top w:w="0" w:type="dxa"/>
              <w:left w:w="144" w:type="dxa"/>
              <w:bottom w:w="648" w:type="dxa"/>
            </w:tcMar>
            <w:vAlign w:val="center"/>
          </w:tcPr>
          <w:p w14:paraId="30B7FD84" w14:textId="3E85AA67" w:rsidR="00455A8A" w:rsidRDefault="00D73476" w:rsidP="00E4100B">
            <w:pPr>
              <w:pStyle w:val="Heading1"/>
            </w:pPr>
            <w:r>
              <w:t xml:space="preserve">         </w:t>
            </w:r>
            <w:sdt>
              <w:sdtPr>
                <w:alias w:val="Vi arrangerer fest:"/>
                <w:tag w:val="Vi arrangerer fest:"/>
                <w:id w:val="-1145036025"/>
                <w:placeholder>
                  <w:docPart w:val="3A687F33674542C288044B13A34E03EA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D47183">
                  <w:rPr>
                    <w:lang w:val="nb-NO" w:bidi="nb-NO"/>
                  </w:rPr>
                  <w:t>VI ARRANGERER FEST!</w:t>
                </w:r>
              </w:sdtContent>
            </w:sdt>
          </w:p>
          <w:p w14:paraId="6977ABBD" w14:textId="0C722D1A" w:rsidR="00EE4DA4" w:rsidRPr="005C5BF9" w:rsidRDefault="00D73476" w:rsidP="005C5BF9">
            <w:pPr>
              <w:pStyle w:val="Arrangementsinnformasjon"/>
            </w:pPr>
            <w:r>
              <w:t xml:space="preserve">                </w:t>
            </w:r>
            <w:sdt>
              <w:sdtPr>
                <w:alias w:val="Dato og klokkeslett:"/>
                <w:tag w:val="Dato og klokkeslett:"/>
                <w:id w:val="1424994391"/>
                <w:placeholder>
                  <w:docPart w:val="644E9F3B82F0412B8EDF26BD5A090D9E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Dato og klokkeslett:</w:t>
                </w:r>
              </w:sdtContent>
            </w:sdt>
            <w:r w:rsidR="00EE4DA4" w:rsidRPr="005C5BF9">
              <w:rPr>
                <w:lang w:val="nb-NO" w:bidi="nb-NO"/>
              </w:rPr>
              <w:t xml:space="preserve"> </w:t>
            </w:r>
            <w:sdt>
              <w:sdtPr>
                <w:alias w:val="Dato:"/>
                <w:tag w:val="Dato:"/>
                <w:id w:val="51669659"/>
                <w:placeholder>
                  <w:docPart w:val="497EC1DFCA94472FB1D3B8D25DCC7A7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Dato</w:t>
                </w:r>
              </w:sdtContent>
            </w:sdt>
            <w:r w:rsidR="00EE4DA4" w:rsidRPr="005C5BF9">
              <w:rPr>
                <w:lang w:val="nb-NO" w:bidi="nb-NO"/>
              </w:rPr>
              <w:t xml:space="preserve"> </w:t>
            </w:r>
            <w:sdt>
              <w:sdtPr>
                <w:alias w:val="Kl.:"/>
                <w:tag w:val="Kl.:"/>
                <w:id w:val="-228463568"/>
                <w:placeholder>
                  <w:docPart w:val="8C682743036A4817A985A99F8CEDCFC5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klokken</w:t>
                </w:r>
              </w:sdtContent>
            </w:sdt>
            <w:r w:rsidR="00EE4DA4" w:rsidRPr="005C5BF9">
              <w:rPr>
                <w:lang w:val="nb-NO" w:bidi="nb-NO"/>
              </w:rPr>
              <w:t xml:space="preserve"> </w:t>
            </w:r>
            <w:sdt>
              <w:sdtPr>
                <w:alias w:val="Klokkeslett:"/>
                <w:tag w:val="Klokkeslett:"/>
                <w:id w:val="883135878"/>
                <w:placeholder>
                  <w:docPart w:val="363293D9237F4CE783C47E45A71E5D6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Klokkeslett</w:t>
                </w:r>
              </w:sdtContent>
            </w:sdt>
          </w:p>
          <w:p w14:paraId="07BEEC67" w14:textId="4E0F2F3D" w:rsidR="00EE4DA4" w:rsidRPr="005C5BF9" w:rsidRDefault="00D73476" w:rsidP="005C5BF9">
            <w:pPr>
              <w:pStyle w:val="Arrangementsinnformasjon"/>
            </w:pPr>
            <w:r>
              <w:t xml:space="preserve">        </w:t>
            </w:r>
            <w:sdt>
              <w:sdtPr>
                <w:alias w:val="Sted:"/>
                <w:tag w:val="Sted:"/>
                <w:id w:val="2109236626"/>
                <w:placeholder>
                  <w:docPart w:val="DA79047500F04E96A6EA7DA31B453758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Sted:</w:t>
                </w:r>
              </w:sdtContent>
            </w:sdt>
            <w:r w:rsidR="00EE4DA4" w:rsidRPr="005C5BF9">
              <w:rPr>
                <w:lang w:val="nb-NO" w:bidi="nb-NO"/>
              </w:rPr>
              <w:t xml:space="preserve"> </w:t>
            </w:r>
            <w:sdt>
              <w:sdtPr>
                <w:alias w:val="Sted for arrangementet:"/>
                <w:tag w:val="Sted for arrangementet:"/>
                <w:id w:val="-420959350"/>
                <w:placeholder>
                  <w:docPart w:val="3750E7C5827E45B3A7751715893BD78F"/>
                </w:placeholder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Sted for arrangementet</w:t>
                </w:r>
              </w:sdtContent>
            </w:sdt>
          </w:p>
          <w:p w14:paraId="4732A60F" w14:textId="2CEDDC8C" w:rsidR="00EE4DA4" w:rsidRPr="005C5BF9" w:rsidRDefault="00D73476" w:rsidP="005C5BF9">
            <w:pPr>
              <w:pStyle w:val="Arrangementsinnformasjon"/>
            </w:pPr>
            <w:r>
              <w:t xml:space="preserve">            </w:t>
            </w:r>
            <w:sdt>
              <w:sdtPr>
                <w:alias w:val="Send svar til:"/>
                <w:tag w:val="Send svar til:"/>
                <w:id w:val="-595485718"/>
                <w:placeholder>
                  <w:docPart w:val="15C5C8A154E34B2D9A3E02D1ACEEA409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Send svar til</w:t>
                </w:r>
              </w:sdtContent>
            </w:sdt>
            <w:r w:rsidR="00EE4DA4" w:rsidRPr="005C5BF9">
              <w:rPr>
                <w:lang w:val="nb-NO" w:bidi="nb-NO"/>
              </w:rPr>
              <w:t xml:space="preserve"> </w:t>
            </w:r>
            <w:sdt>
              <w:sdtPr>
                <w:alias w:val="Navn:"/>
                <w:tag w:val="Navn:"/>
                <w:id w:val="-280342840"/>
                <w:placeholder>
                  <w:docPart w:val="8CC4D4CC071D430AB510A84047C05CF8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Navn</w:t>
                </w:r>
              </w:sdtContent>
            </w:sdt>
            <w:r w:rsidR="00EE4DA4" w:rsidRPr="005C5BF9">
              <w:rPr>
                <w:lang w:val="nb-NO" w:bidi="nb-NO"/>
              </w:rPr>
              <w:t xml:space="preserve"> </w:t>
            </w:r>
            <w:sdt>
              <w:sdtPr>
                <w:alias w:val="Innen:"/>
                <w:tag w:val="Innen:"/>
                <w:id w:val="218405494"/>
                <w:placeholder>
                  <w:docPart w:val="EB00C42497DB49B3A8FAD4B8B891A1DC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Innen:</w:t>
                </w:r>
              </w:sdtContent>
            </w:sdt>
            <w:r w:rsidR="00EE4DA4" w:rsidRPr="005C5BF9">
              <w:rPr>
                <w:lang w:val="nb-NO" w:bidi="nb-NO"/>
              </w:rPr>
              <w:t xml:space="preserve"> </w:t>
            </w:r>
            <w:sdt>
              <w:sdtPr>
                <w:alias w:val="Dato:"/>
                <w:tag w:val="Dato:"/>
                <w:id w:val="1313294328"/>
                <w:placeholder>
                  <w:docPart w:val="80EAFD20901347B489D02FF4A738336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Dato</w:t>
                </w:r>
              </w:sdtContent>
            </w:sdt>
          </w:p>
          <w:p w14:paraId="72F456ED" w14:textId="0C526EB7" w:rsidR="00EE4DA4" w:rsidRPr="00EE4DA4" w:rsidRDefault="00D73476" w:rsidP="005C5BF9">
            <w:pPr>
              <w:pStyle w:val="Arrangementsinnformasjon"/>
              <w:rPr>
                <w:b/>
                <w:spacing w:val="20"/>
              </w:rPr>
            </w:pPr>
            <w:r>
              <w:t xml:space="preserve">            </w:t>
            </w:r>
            <w:sdt>
              <w:sdtPr>
                <w:alias w:val="Telefonnummer:"/>
                <w:tag w:val="Telefon:"/>
                <w:id w:val="-1149831401"/>
                <w:placeholder>
                  <w:docPart w:val="ECCF90005FBF44ABB138B4F5399AE368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Telefonnummer:</w:t>
                </w:r>
              </w:sdtContent>
            </w:sdt>
            <w:r w:rsidR="00EE4DA4" w:rsidRPr="005C5BF9">
              <w:rPr>
                <w:lang w:val="nb-NO" w:bidi="nb-NO"/>
              </w:rPr>
              <w:t xml:space="preserve"> </w:t>
            </w:r>
            <w:sdt>
              <w:sdtPr>
                <w:alias w:val="Telefon:"/>
                <w:tag w:val="Telefonnummer:"/>
                <w:id w:val="-2060307301"/>
                <w:placeholder>
                  <w:docPart w:val="C8254711DA5D4400B69B6A816A828D8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Telefonnummer</w:t>
                </w:r>
              </w:sdtContent>
            </w:sdt>
          </w:p>
        </w:tc>
      </w:tr>
      <w:tr w:rsidR="00455A8A" w14:paraId="3844FA07" w14:textId="77777777" w:rsidTr="00D73476">
        <w:trPr>
          <w:gridAfter w:val="1"/>
          <w:wAfter w:w="42" w:type="dxa"/>
          <w:trHeight w:hRule="exact" w:val="4265"/>
        </w:trPr>
        <w:tc>
          <w:tcPr>
            <w:tcW w:w="6138" w:type="dxa"/>
            <w:tcMar>
              <w:top w:w="0" w:type="dxa"/>
              <w:left w:w="0" w:type="dxa"/>
              <w:bottom w:w="0" w:type="dxa"/>
            </w:tcMar>
            <w:vAlign w:val="center"/>
          </w:tcPr>
          <w:sdt>
            <w:sdtPr>
              <w:alias w:val="Vi arrangerer fest:"/>
              <w:tag w:val="Vi arrangerer fest:"/>
              <w:id w:val="1379742199"/>
              <w:placeholder>
                <w:docPart w:val="09A8FDA88DCD48588439F9DE347F3EB6"/>
              </w:placeholder>
              <w:temporary/>
              <w:showingPlcHdr/>
              <w15:appearance w15:val="hidden"/>
            </w:sdtPr>
            <w:sdtEndPr/>
            <w:sdtContent>
              <w:p w14:paraId="02631F7F" w14:textId="77777777" w:rsidR="00EE4DA4" w:rsidRDefault="00EE4DA4" w:rsidP="00E4100B">
                <w:pPr>
                  <w:pStyle w:val="Heading1"/>
                </w:pPr>
                <w:r w:rsidRPr="00D47183">
                  <w:rPr>
                    <w:lang w:val="nb-NO" w:bidi="nb-NO"/>
                  </w:rPr>
                  <w:t>VI ARRANGERER FEST!</w:t>
                </w:r>
              </w:p>
            </w:sdtContent>
          </w:sdt>
          <w:p w14:paraId="2FBBF612" w14:textId="755C9E13" w:rsidR="00EE4DA4" w:rsidRPr="005C5BF9" w:rsidRDefault="000E66B4" w:rsidP="005C5BF9">
            <w:pPr>
              <w:pStyle w:val="Arrangementsinnformasjon"/>
            </w:pPr>
            <w:sdt>
              <w:sdtPr>
                <w:alias w:val="Dato og klokkeslett:"/>
                <w:tag w:val="Dato og klokkeslett:"/>
                <w:id w:val="332265011"/>
                <w:placeholder>
                  <w:docPart w:val="78EE0AB8A5D740DB944F46147647D81D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Dato og klokkeslett:</w:t>
                </w:r>
              </w:sdtContent>
            </w:sdt>
            <w:r w:rsidR="00EE4DA4" w:rsidRPr="005C5BF9">
              <w:rPr>
                <w:lang w:val="nb-NO" w:bidi="nb-NO"/>
              </w:rPr>
              <w:t xml:space="preserve"> </w:t>
            </w:r>
            <w:sdt>
              <w:sdtPr>
                <w:alias w:val="Dato:"/>
                <w:tag w:val="Dato:"/>
                <w:id w:val="2046255020"/>
                <w:placeholder>
                  <w:docPart w:val="1482D2B89650488998516275942C9C6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Dato</w:t>
                </w:r>
              </w:sdtContent>
            </w:sdt>
            <w:r w:rsidR="00EE4DA4" w:rsidRPr="005C5BF9">
              <w:rPr>
                <w:lang w:val="nb-NO" w:bidi="nb-NO"/>
              </w:rPr>
              <w:t xml:space="preserve"> </w:t>
            </w:r>
            <w:sdt>
              <w:sdtPr>
                <w:alias w:val="Kl.:"/>
                <w:tag w:val="Kl.:"/>
                <w:id w:val="-1651982946"/>
                <w:placeholder>
                  <w:docPart w:val="BE6780E922D041F38B194744FEDFFD4B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klokken</w:t>
                </w:r>
              </w:sdtContent>
            </w:sdt>
            <w:r w:rsidR="00EE4DA4" w:rsidRPr="005C5BF9">
              <w:rPr>
                <w:lang w:val="nb-NO" w:bidi="nb-NO"/>
              </w:rPr>
              <w:t xml:space="preserve"> </w:t>
            </w:r>
            <w:sdt>
              <w:sdtPr>
                <w:alias w:val="Klokkeslett:"/>
                <w:tag w:val="Klokkeslett:"/>
                <w:id w:val="-852870262"/>
                <w:placeholder>
                  <w:docPart w:val="29A33FA9B9E1468ABB2F153CEFB30B2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Klokkeslett</w:t>
                </w:r>
              </w:sdtContent>
            </w:sdt>
          </w:p>
          <w:p w14:paraId="58DBED74" w14:textId="77777777" w:rsidR="00EE4DA4" w:rsidRPr="005C5BF9" w:rsidRDefault="000E66B4" w:rsidP="005C5BF9">
            <w:pPr>
              <w:pStyle w:val="Arrangementsinnformasjon"/>
            </w:pPr>
            <w:sdt>
              <w:sdtPr>
                <w:alias w:val="Sted:"/>
                <w:tag w:val="Sted:"/>
                <w:id w:val="1986426742"/>
                <w:placeholder>
                  <w:docPart w:val="4B333274DE05493BA52A91BD94D4F31B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Sted:</w:t>
                </w:r>
              </w:sdtContent>
            </w:sdt>
            <w:r w:rsidR="00EE4DA4" w:rsidRPr="005C5BF9">
              <w:rPr>
                <w:lang w:val="nb-NO" w:bidi="nb-NO"/>
              </w:rPr>
              <w:t xml:space="preserve"> </w:t>
            </w:r>
            <w:sdt>
              <w:sdtPr>
                <w:alias w:val="Sted for arrangementet:"/>
                <w:tag w:val="Sted for arrangementet:"/>
                <w:id w:val="1104228984"/>
                <w:placeholder>
                  <w:docPart w:val="7F63992AF01E4A20812868DB25C4178E"/>
                </w:placeholder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Sted for arrangementet</w:t>
                </w:r>
              </w:sdtContent>
            </w:sdt>
          </w:p>
          <w:p w14:paraId="08314E9D" w14:textId="77777777" w:rsidR="00EE4DA4" w:rsidRPr="005C5BF9" w:rsidRDefault="000E66B4" w:rsidP="005C5BF9">
            <w:pPr>
              <w:pStyle w:val="Arrangementsinnformasjon"/>
            </w:pPr>
            <w:sdt>
              <w:sdtPr>
                <w:alias w:val="Send svar til:"/>
                <w:tag w:val="Send svar til:"/>
                <w:id w:val="1938402138"/>
                <w:placeholder>
                  <w:docPart w:val="150CC78DB7494DDDA74F1E9F91C3E590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Send svar til</w:t>
                </w:r>
              </w:sdtContent>
            </w:sdt>
            <w:r w:rsidR="00EE4DA4" w:rsidRPr="005C5BF9">
              <w:rPr>
                <w:lang w:val="nb-NO" w:bidi="nb-NO"/>
              </w:rPr>
              <w:t xml:space="preserve"> </w:t>
            </w:r>
            <w:sdt>
              <w:sdtPr>
                <w:alias w:val="Navn:"/>
                <w:tag w:val="Navn:"/>
                <w:id w:val="-134808167"/>
                <w:placeholder>
                  <w:docPart w:val="CC5F6A18A6D64E229F669CA6EE6129C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Navn</w:t>
                </w:r>
              </w:sdtContent>
            </w:sdt>
            <w:r w:rsidR="00EE4DA4" w:rsidRPr="005C5BF9">
              <w:rPr>
                <w:lang w:val="nb-NO" w:bidi="nb-NO"/>
              </w:rPr>
              <w:t xml:space="preserve"> </w:t>
            </w:r>
            <w:sdt>
              <w:sdtPr>
                <w:alias w:val="Innen:"/>
                <w:tag w:val="Innen:"/>
                <w:id w:val="1423371344"/>
                <w:placeholder>
                  <w:docPart w:val="0CBDBAFE368142129BD8AECABF83B79E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Innen:</w:t>
                </w:r>
              </w:sdtContent>
            </w:sdt>
            <w:r w:rsidR="00EE4DA4" w:rsidRPr="005C5BF9">
              <w:rPr>
                <w:lang w:val="nb-NO" w:bidi="nb-NO"/>
              </w:rPr>
              <w:t xml:space="preserve"> </w:t>
            </w:r>
            <w:sdt>
              <w:sdtPr>
                <w:alias w:val="Dato:"/>
                <w:tag w:val="Dato:"/>
                <w:id w:val="944119118"/>
                <w:placeholder>
                  <w:docPart w:val="1AE06D8D87F84749BF28B685C71472B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Dato</w:t>
                </w:r>
              </w:sdtContent>
            </w:sdt>
          </w:p>
          <w:p w14:paraId="3E476F29" w14:textId="66A19DD9" w:rsidR="00455A8A" w:rsidRDefault="000E66B4" w:rsidP="005C5BF9">
            <w:pPr>
              <w:pStyle w:val="Arrangementsinnformasjon"/>
            </w:pPr>
            <w:sdt>
              <w:sdtPr>
                <w:alias w:val="Telefonnummer:"/>
                <w:tag w:val="Telefon:"/>
                <w:id w:val="-1814709578"/>
                <w:placeholder>
                  <w:docPart w:val="FCAEE6CD89CF4240B969F4699786E034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Telefonnummer:</w:t>
                </w:r>
              </w:sdtContent>
            </w:sdt>
            <w:r w:rsidR="00EE4DA4" w:rsidRPr="005C5BF9">
              <w:rPr>
                <w:lang w:val="nb-NO" w:bidi="nb-NO"/>
              </w:rPr>
              <w:t xml:space="preserve"> </w:t>
            </w:r>
            <w:sdt>
              <w:sdtPr>
                <w:alias w:val="Telefon:"/>
                <w:tag w:val="Telefonnummer:"/>
                <w:id w:val="957684046"/>
                <w:placeholder>
                  <w:docPart w:val="C9DEA47C6108441E91B8B6BC8867E8F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Telefonnummer</w:t>
                </w:r>
              </w:sdtContent>
            </w:sdt>
          </w:p>
        </w:tc>
        <w:tc>
          <w:tcPr>
            <w:tcW w:w="6139" w:type="dxa"/>
            <w:tcMar>
              <w:top w:w="0" w:type="dxa"/>
              <w:left w:w="144" w:type="dxa"/>
              <w:bottom w:w="0" w:type="dxa"/>
            </w:tcMar>
            <w:vAlign w:val="center"/>
          </w:tcPr>
          <w:p w14:paraId="6F0362CB" w14:textId="36AC2F28" w:rsidR="00EE4DA4" w:rsidRDefault="00D73476" w:rsidP="00E4100B">
            <w:pPr>
              <w:pStyle w:val="Heading1"/>
            </w:pPr>
            <w:r>
              <w:t xml:space="preserve">             </w:t>
            </w:r>
            <w:sdt>
              <w:sdtPr>
                <w:alias w:val="Vi arrangerer fest:"/>
                <w:tag w:val="Vi arrangerer fest:"/>
                <w:id w:val="1940873808"/>
                <w:placeholder>
                  <w:docPart w:val="1D63E41571D143E6A51FA44F711708E3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D47183">
                  <w:rPr>
                    <w:lang w:val="nb-NO" w:bidi="nb-NO"/>
                  </w:rPr>
                  <w:t>VI ARRANGERER FEST!</w:t>
                </w:r>
              </w:sdtContent>
            </w:sdt>
          </w:p>
          <w:p w14:paraId="6FF1EF2B" w14:textId="41C755D1" w:rsidR="00EE4DA4" w:rsidRPr="005C5BF9" w:rsidRDefault="00D73476" w:rsidP="005C5BF9">
            <w:pPr>
              <w:pStyle w:val="Arrangementsinnformasjon"/>
            </w:pPr>
            <w:r>
              <w:t xml:space="preserve">                 </w:t>
            </w:r>
            <w:sdt>
              <w:sdtPr>
                <w:alias w:val="Dato og klokkeslett:"/>
                <w:tag w:val="Dato og klokkeslett:"/>
                <w:id w:val="-87166070"/>
                <w:placeholder>
                  <w:docPart w:val="0C8B8A15AD7143D5A4426EEE6E79CD58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Dato og klokkeslett:</w:t>
                </w:r>
              </w:sdtContent>
            </w:sdt>
            <w:r w:rsidR="00EE4DA4" w:rsidRPr="005C5BF9">
              <w:rPr>
                <w:lang w:val="nb-NO" w:bidi="nb-NO"/>
              </w:rPr>
              <w:t xml:space="preserve"> </w:t>
            </w:r>
            <w:sdt>
              <w:sdtPr>
                <w:alias w:val="Dato:"/>
                <w:tag w:val="Dato:"/>
                <w:id w:val="1773973939"/>
                <w:placeholder>
                  <w:docPart w:val="081FFCFA4E53469EB5935B5BBE35B3F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Dato</w:t>
                </w:r>
              </w:sdtContent>
            </w:sdt>
            <w:r w:rsidR="00EE4DA4" w:rsidRPr="005C5BF9">
              <w:rPr>
                <w:lang w:val="nb-NO" w:bidi="nb-NO"/>
              </w:rPr>
              <w:t xml:space="preserve"> </w:t>
            </w:r>
            <w:sdt>
              <w:sdtPr>
                <w:alias w:val="Kl.:"/>
                <w:tag w:val="Kl.:"/>
                <w:id w:val="-1950234638"/>
                <w:placeholder>
                  <w:docPart w:val="58419D1508D74502AF85A6B2C884FEBA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klokken</w:t>
                </w:r>
              </w:sdtContent>
            </w:sdt>
            <w:r w:rsidR="00EE4DA4" w:rsidRPr="005C5BF9">
              <w:rPr>
                <w:lang w:val="nb-NO" w:bidi="nb-NO"/>
              </w:rPr>
              <w:t xml:space="preserve"> </w:t>
            </w:r>
            <w:sdt>
              <w:sdtPr>
                <w:alias w:val="Klokkeslett:"/>
                <w:tag w:val="Klokkeslett:"/>
                <w:id w:val="-172652444"/>
                <w:placeholder>
                  <w:docPart w:val="1460C3DCFE624287AE74D851DB26F94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Klokkeslett</w:t>
                </w:r>
              </w:sdtContent>
            </w:sdt>
          </w:p>
          <w:p w14:paraId="2F713457" w14:textId="7DFAF983" w:rsidR="00EE4DA4" w:rsidRPr="005C5BF9" w:rsidRDefault="00D73476" w:rsidP="005C5BF9">
            <w:pPr>
              <w:pStyle w:val="Arrangementsinnformasjon"/>
            </w:pPr>
            <w:r>
              <w:t xml:space="preserve">              </w:t>
            </w:r>
            <w:sdt>
              <w:sdtPr>
                <w:alias w:val="Sted:"/>
                <w:tag w:val="Sted:"/>
                <w:id w:val="-921941037"/>
                <w:placeholder>
                  <w:docPart w:val="772279A7E8FA4F26A311A884873E4203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Sted:</w:t>
                </w:r>
              </w:sdtContent>
            </w:sdt>
            <w:r w:rsidR="00EE4DA4" w:rsidRPr="005C5BF9">
              <w:rPr>
                <w:lang w:val="nb-NO" w:bidi="nb-NO"/>
              </w:rPr>
              <w:t xml:space="preserve"> </w:t>
            </w:r>
            <w:sdt>
              <w:sdtPr>
                <w:alias w:val="Sted for arrangementet:"/>
                <w:tag w:val="Sted for arrangementet:"/>
                <w:id w:val="1053425017"/>
                <w:placeholder>
                  <w:docPart w:val="978C31B2AA354DE58E46443AA41FE025"/>
                </w:placeholder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Sted for arrangementet</w:t>
                </w:r>
              </w:sdtContent>
            </w:sdt>
          </w:p>
          <w:p w14:paraId="24F1C0DA" w14:textId="289AE7E4" w:rsidR="00EE4DA4" w:rsidRPr="005C5BF9" w:rsidRDefault="00D73476" w:rsidP="005C5BF9">
            <w:pPr>
              <w:pStyle w:val="Arrangementsinnformasjon"/>
            </w:pPr>
            <w:r>
              <w:t xml:space="preserve">               </w:t>
            </w:r>
            <w:sdt>
              <w:sdtPr>
                <w:alias w:val="Send svar til:"/>
                <w:tag w:val="Send svar til:"/>
                <w:id w:val="2131349622"/>
                <w:placeholder>
                  <w:docPart w:val="C4AE547754E34B08AB2DF3CB1D24932B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Send svar til</w:t>
                </w:r>
              </w:sdtContent>
            </w:sdt>
            <w:r w:rsidR="00EE4DA4" w:rsidRPr="005C5BF9">
              <w:rPr>
                <w:lang w:val="nb-NO" w:bidi="nb-NO"/>
              </w:rPr>
              <w:t xml:space="preserve"> </w:t>
            </w:r>
            <w:sdt>
              <w:sdtPr>
                <w:alias w:val="Navn:"/>
                <w:tag w:val="Navn:"/>
                <w:id w:val="-1540437005"/>
                <w:placeholder>
                  <w:docPart w:val="B29F47A938A24B478CF1213FB73ADD4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Navn</w:t>
                </w:r>
              </w:sdtContent>
            </w:sdt>
            <w:r w:rsidR="00EE4DA4" w:rsidRPr="005C5BF9">
              <w:rPr>
                <w:lang w:val="nb-NO" w:bidi="nb-NO"/>
              </w:rPr>
              <w:t xml:space="preserve"> </w:t>
            </w:r>
            <w:sdt>
              <w:sdtPr>
                <w:alias w:val="Innen:"/>
                <w:tag w:val="Innen:"/>
                <w:id w:val="-1545823111"/>
                <w:placeholder>
                  <w:docPart w:val="415FA9B3D8B144E18BC9585A31A9A566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Innen:</w:t>
                </w:r>
              </w:sdtContent>
            </w:sdt>
            <w:r w:rsidR="00EE4DA4" w:rsidRPr="005C5BF9">
              <w:rPr>
                <w:lang w:val="nb-NO" w:bidi="nb-NO"/>
              </w:rPr>
              <w:t xml:space="preserve"> </w:t>
            </w:r>
            <w:sdt>
              <w:sdtPr>
                <w:alias w:val="Dato:"/>
                <w:tag w:val="Dato:"/>
                <w:id w:val="748392154"/>
                <w:placeholder>
                  <w:docPart w:val="634357B0BCA04C0CAED1E4C5DF1E270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Dato</w:t>
                </w:r>
              </w:sdtContent>
            </w:sdt>
          </w:p>
          <w:p w14:paraId="55805B8C" w14:textId="7C1C7581" w:rsidR="00455A8A" w:rsidRDefault="00D73476" w:rsidP="005C5BF9">
            <w:pPr>
              <w:pStyle w:val="Arrangementsinnformasjon"/>
            </w:pPr>
            <w:r>
              <w:t xml:space="preserve">              </w:t>
            </w:r>
            <w:sdt>
              <w:sdtPr>
                <w:alias w:val="Telefonnummer:"/>
                <w:tag w:val="Telefon:"/>
                <w:id w:val="-1588926924"/>
                <w:placeholder>
                  <w:docPart w:val="0780C52A2C8A421FA021A386208744D2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Telefonnummer:</w:t>
                </w:r>
              </w:sdtContent>
            </w:sdt>
            <w:r w:rsidR="00EE4DA4" w:rsidRPr="005C5BF9">
              <w:rPr>
                <w:lang w:val="nb-NO" w:bidi="nb-NO"/>
              </w:rPr>
              <w:t xml:space="preserve"> </w:t>
            </w:r>
            <w:sdt>
              <w:sdtPr>
                <w:alias w:val="Telefon:"/>
                <w:tag w:val="Telefonnummer:"/>
                <w:id w:val="-1087382411"/>
                <w:placeholder>
                  <w:docPart w:val="5EBE9D80C7164819BF294B8E1BB07AA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val="nb-NO" w:bidi="nb-NO"/>
                  </w:rPr>
                  <w:t>Telefonnummer</w:t>
                </w:r>
              </w:sdtContent>
            </w:sdt>
          </w:p>
        </w:tc>
      </w:tr>
    </w:tbl>
    <w:p w14:paraId="20E27EFE" w14:textId="45F090BB" w:rsidR="00DE7536" w:rsidRDefault="00DE7536" w:rsidP="007B1D98">
      <w:pPr>
        <w:spacing w:after="200"/>
      </w:pPr>
    </w:p>
    <w:sectPr w:rsidR="00DE7536" w:rsidSect="00AB6416">
      <w:headerReference w:type="default" r:id="rId10"/>
      <w:headerReference w:type="first" r:id="rId11"/>
      <w:pgSz w:w="16838" w:h="11906" w:orient="landscape" w:code="9"/>
      <w:pgMar w:top="1771" w:right="2016" w:bottom="1440" w:left="2016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1300CF" w14:textId="77777777" w:rsidR="000E66B4" w:rsidRDefault="000E66B4" w:rsidP="002F407A">
      <w:r>
        <w:separator/>
      </w:r>
    </w:p>
  </w:endnote>
  <w:endnote w:type="continuationSeparator" w:id="0">
    <w:p w14:paraId="65676D3F" w14:textId="77777777" w:rsidR="000E66B4" w:rsidRDefault="000E66B4" w:rsidP="002F4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8A1DE7" w14:textId="77777777" w:rsidR="000E66B4" w:rsidRDefault="000E66B4" w:rsidP="002F407A">
      <w:r>
        <w:separator/>
      </w:r>
    </w:p>
  </w:footnote>
  <w:footnote w:type="continuationSeparator" w:id="0">
    <w:p w14:paraId="0300033F" w14:textId="77777777" w:rsidR="000E66B4" w:rsidRDefault="000E66B4" w:rsidP="002F40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1B60E" w14:textId="665EC10C" w:rsidR="00AB6416" w:rsidRDefault="003C7D11">
    <w:pPr>
      <w:pStyle w:val="Header"/>
    </w:pPr>
    <w:r>
      <w:rPr>
        <w:noProof/>
        <w:lang w:val="nb-NO" w:bidi="nb-NO"/>
      </w:rPr>
      <w:drawing>
        <wp:anchor distT="0" distB="0" distL="114300" distR="114300" simplePos="0" relativeHeight="251663360" behindDoc="1" locked="0" layoutInCell="1" allowOverlap="1" wp14:anchorId="310A5869" wp14:editId="14C1CFD1">
          <wp:simplePos x="0" y="0"/>
          <wp:positionH relativeFrom="page">
            <wp:posOffset>304800</wp:posOffset>
          </wp:positionH>
          <wp:positionV relativeFrom="page">
            <wp:posOffset>-106045</wp:posOffset>
          </wp:positionV>
          <wp:extent cx="10058400" cy="7772400"/>
          <wp:effectExtent l="0" t="0" r="0" b="0"/>
          <wp:wrapNone/>
          <wp:docPr id="11" name="Bilde 11" descr="Blader i kortutform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flowers-card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34E88B" w14:textId="259609BF" w:rsidR="003C7D11" w:rsidRDefault="003C7D11">
    <w:pPr>
      <w:pStyle w:val="Header"/>
    </w:pPr>
    <w:r>
      <w:rPr>
        <w:noProof/>
        <w:lang w:val="nb-NO" w:bidi="nb-NO"/>
      </w:rPr>
      <w:drawing>
        <wp:anchor distT="0" distB="0" distL="114300" distR="114300" simplePos="0" relativeHeight="251661312" behindDoc="1" locked="0" layoutInCell="1" allowOverlap="1" wp14:anchorId="08009C23" wp14:editId="308484A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058400" cy="7772400"/>
          <wp:effectExtent l="0" t="0" r="0" b="0"/>
          <wp:wrapNone/>
          <wp:docPr id="13" name="Bilde 13" descr="En blomsterbukett som forsideutforming på ko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flowers-card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6.5pt;height:22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" o:bullet="t">
        <v:imagedata r:id="rId1" o:title="" cropright="-352f"/>
      </v:shape>
    </w:pict>
  </w:numPicBullet>
  <w:abstractNum w:abstractNumId="0" w15:restartNumberingAfterBreak="0">
    <w:nsid w:val="FFFFFF7C"/>
    <w:multiLevelType w:val="singleLevel"/>
    <w:tmpl w:val="C2C6D08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6721C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E2A31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C24D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7B8D2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E41D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77A75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E2F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FD483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E8CEA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6"/>
  </w:num>
  <w:num w:numId="6">
    <w:abstractNumId w:val="5"/>
  </w:num>
  <w:num w:numId="7">
    <w:abstractNumId w:val="4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27E"/>
    <w:rsid w:val="0004237D"/>
    <w:rsid w:val="000825F5"/>
    <w:rsid w:val="000A570F"/>
    <w:rsid w:val="000B5ED5"/>
    <w:rsid w:val="000E66B4"/>
    <w:rsid w:val="001A2A93"/>
    <w:rsid w:val="001F2134"/>
    <w:rsid w:val="001F409D"/>
    <w:rsid w:val="00213FB2"/>
    <w:rsid w:val="002D4CAA"/>
    <w:rsid w:val="002E1D06"/>
    <w:rsid w:val="002E3432"/>
    <w:rsid w:val="002E7A18"/>
    <w:rsid w:val="002F407A"/>
    <w:rsid w:val="00332721"/>
    <w:rsid w:val="003357DF"/>
    <w:rsid w:val="003C7D11"/>
    <w:rsid w:val="003D3498"/>
    <w:rsid w:val="00455A8A"/>
    <w:rsid w:val="004853EB"/>
    <w:rsid w:val="004F46B3"/>
    <w:rsid w:val="005251FE"/>
    <w:rsid w:val="005C291D"/>
    <w:rsid w:val="005C5BF9"/>
    <w:rsid w:val="005D0179"/>
    <w:rsid w:val="006242F0"/>
    <w:rsid w:val="006702D0"/>
    <w:rsid w:val="006944BF"/>
    <w:rsid w:val="006B71B8"/>
    <w:rsid w:val="006C3BC5"/>
    <w:rsid w:val="006C45C2"/>
    <w:rsid w:val="00701094"/>
    <w:rsid w:val="00791E02"/>
    <w:rsid w:val="007B1D98"/>
    <w:rsid w:val="007E388C"/>
    <w:rsid w:val="007E3D01"/>
    <w:rsid w:val="00822BAC"/>
    <w:rsid w:val="008764E4"/>
    <w:rsid w:val="00994A6F"/>
    <w:rsid w:val="00A2571F"/>
    <w:rsid w:val="00A43E50"/>
    <w:rsid w:val="00A61509"/>
    <w:rsid w:val="00AB6416"/>
    <w:rsid w:val="00AE33A4"/>
    <w:rsid w:val="00B03C5C"/>
    <w:rsid w:val="00B52377"/>
    <w:rsid w:val="00B7217F"/>
    <w:rsid w:val="00B760AC"/>
    <w:rsid w:val="00BA227C"/>
    <w:rsid w:val="00BD2068"/>
    <w:rsid w:val="00CE1742"/>
    <w:rsid w:val="00CF6EA7"/>
    <w:rsid w:val="00D2647B"/>
    <w:rsid w:val="00D47183"/>
    <w:rsid w:val="00D51952"/>
    <w:rsid w:val="00D73476"/>
    <w:rsid w:val="00DE7536"/>
    <w:rsid w:val="00E31B46"/>
    <w:rsid w:val="00E4100B"/>
    <w:rsid w:val="00E7727E"/>
    <w:rsid w:val="00EB49E3"/>
    <w:rsid w:val="00EE08B1"/>
    <w:rsid w:val="00EE4DA4"/>
    <w:rsid w:val="00F13EB3"/>
    <w:rsid w:val="00F37B33"/>
    <w:rsid w:val="00F83762"/>
    <w:rsid w:val="00FA7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F5F14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0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0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iPriority="9" w:unhideWhenUsed="1" w:qFormat="1"/>
    <w:lsdException w:name="List Continue 2" w:semiHidden="1" w:uiPriority="10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3FB2"/>
    <w:rPr>
      <w:caps/>
    </w:rPr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rsid w:val="00E4100B"/>
    <w:pPr>
      <w:spacing w:after="100"/>
      <w:contextualSpacing/>
      <w:outlineLvl w:val="0"/>
    </w:pPr>
    <w:rPr>
      <w:rFonts w:eastAsia="Times New Roman" w:cs="Times New Roman"/>
      <w:b/>
      <w:color w:val="1C2F5B" w:themeColor="text2"/>
      <w:spacing w:val="2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4CA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51638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5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53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A43E50"/>
    <w:rPr>
      <w:rFonts w:eastAsia="Times New Roman" w:cs="Times New Roman"/>
      <w:b/>
      <w:caps/>
      <w:color w:val="1C2F5B" w:themeColor="text2"/>
      <w:spacing w:val="2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D4CAA"/>
    <w:rPr>
      <w:rFonts w:asciiTheme="majorHAnsi" w:eastAsiaTheme="majorEastAsia" w:hAnsiTheme="majorHAnsi" w:cstheme="majorBidi"/>
      <w:caps/>
      <w:color w:val="A51638" w:themeColor="accent1" w:themeShade="BF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DE7536"/>
    <w:rPr>
      <w:color w:val="808080"/>
    </w:rPr>
  </w:style>
  <w:style w:type="paragraph" w:customStyle="1" w:styleId="Arrangementsinnformasjon">
    <w:name w:val="Arrangementsinnformasjon"/>
    <w:basedOn w:val="Normal"/>
    <w:uiPriority w:val="10"/>
    <w:qFormat/>
    <w:rsid w:val="00E4100B"/>
    <w:pPr>
      <w:spacing w:line="240" w:lineRule="auto"/>
      <w:contextualSpacing/>
    </w:pPr>
    <w:rPr>
      <w:caps w:val="0"/>
      <w:color w:val="1C2F5B" w:themeColor="text2"/>
      <w:sz w:val="20"/>
    </w:rPr>
  </w:style>
  <w:style w:type="paragraph" w:customStyle="1" w:styleId="Forsidetittel1">
    <w:name w:val="Forsidetittel 1"/>
    <w:basedOn w:val="Normal"/>
    <w:uiPriority w:val="2"/>
    <w:qFormat/>
    <w:rsid w:val="002D4CAA"/>
    <w:rPr>
      <w:rFonts w:asciiTheme="majorHAnsi" w:hAnsiTheme="majorHAnsi"/>
      <w:b/>
      <w:i/>
      <w:color w:val="595959" w:themeColor="text1" w:themeTint="A6"/>
      <w:sz w:val="40"/>
      <w:szCs w:val="44"/>
    </w:rPr>
  </w:style>
  <w:style w:type="paragraph" w:styleId="Header">
    <w:name w:val="header"/>
    <w:basedOn w:val="Normal"/>
    <w:link w:val="HeaderChar"/>
    <w:uiPriority w:val="99"/>
    <w:unhideWhenUsed/>
    <w:rsid w:val="002F40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407A"/>
  </w:style>
  <w:style w:type="paragraph" w:styleId="Footer">
    <w:name w:val="footer"/>
    <w:basedOn w:val="Normal"/>
    <w:link w:val="FooterChar"/>
    <w:uiPriority w:val="99"/>
    <w:unhideWhenUsed/>
    <w:rsid w:val="002F40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407A"/>
  </w:style>
  <w:style w:type="paragraph" w:styleId="Title">
    <w:name w:val="Title"/>
    <w:basedOn w:val="Normal"/>
    <w:next w:val="Normal"/>
    <w:link w:val="TitleChar"/>
    <w:uiPriority w:val="1"/>
    <w:qFormat/>
    <w:rsid w:val="00455A8A"/>
    <w:pPr>
      <w:spacing w:after="80"/>
      <w:contextualSpacing/>
    </w:pPr>
    <w:rPr>
      <w:rFonts w:asciiTheme="majorHAnsi" w:eastAsiaTheme="majorEastAsia" w:hAnsiTheme="majorHAnsi" w:cstheme="majorBidi"/>
      <w:color w:val="1C2F5B" w:themeColor="text2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A43E50"/>
    <w:rPr>
      <w:rFonts w:asciiTheme="majorHAnsi" w:eastAsiaTheme="majorEastAsia" w:hAnsiTheme="majorHAnsi" w:cstheme="majorBidi"/>
      <w:caps/>
      <w:color w:val="1C2F5B" w:themeColor="text2"/>
      <w:spacing w:val="-10"/>
      <w:kern w:val="28"/>
      <w:sz w:val="36"/>
      <w:szCs w:val="56"/>
    </w:rPr>
  </w:style>
  <w:style w:type="table" w:styleId="TableGrid">
    <w:name w:val="Table Grid"/>
    <w:basedOn w:val="TableNormal"/>
    <w:uiPriority w:val="1"/>
    <w:rsid w:val="003C7D1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D4CAA"/>
    <w:rPr>
      <w:color w:val="C12C6D" w:themeColor="accent2" w:themeShade="BF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2D4CAA"/>
    <w:rPr>
      <w:color w:val="A51638" w:themeColor="accent1" w:themeShade="B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sv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8C81EB322094950B6369B703D10C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2104F-8FF8-4663-8415-C5AEE80B3EA1}"/>
      </w:docPartPr>
      <w:docPartBody>
        <w:p w:rsidR="00E02896" w:rsidRDefault="006A4ABA" w:rsidP="00687005">
          <w:pPr>
            <w:pStyle w:val="28C81EB322094950B6369B703D10CE4E"/>
          </w:pPr>
          <w:r w:rsidRPr="002F407A">
            <w:rPr>
              <w:lang w:val="nb-NO" w:bidi="nb-NO"/>
            </w:rPr>
            <w:t>ARRANGEMENTSNAVN</w:t>
          </w:r>
        </w:p>
      </w:docPartBody>
    </w:docPart>
    <w:docPart>
      <w:docPartPr>
        <w:name w:val="3E94B7C1F9F04B489C22407D12E90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00913-088D-4EB6-8E2B-5649A51FB916}"/>
      </w:docPartPr>
      <w:docPartBody>
        <w:p w:rsidR="00E02896" w:rsidRDefault="006A4ABA" w:rsidP="00687005">
          <w:pPr>
            <w:pStyle w:val="3E94B7C1F9F04B489C22407D12E9013D"/>
          </w:pPr>
          <w:r w:rsidRPr="00D47183">
            <w:rPr>
              <w:lang w:val="nb-NO" w:bidi="nb-NO"/>
            </w:rPr>
            <w:t>DU ER INVITERT</w:t>
          </w:r>
        </w:p>
      </w:docPartBody>
    </w:docPart>
    <w:docPart>
      <w:docPartPr>
        <w:name w:val="0ADF122015E0451789438FADAD3854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C9D97-7F9F-4A5E-AEBE-F089CF27D1CA}"/>
      </w:docPartPr>
      <w:docPartBody>
        <w:p w:rsidR="00E02896" w:rsidRDefault="006A4ABA" w:rsidP="00687005">
          <w:pPr>
            <w:pStyle w:val="0ADF122015E0451789438FADAD38540A"/>
          </w:pPr>
          <w:r w:rsidRPr="00D47183">
            <w:rPr>
              <w:lang w:val="nb-NO" w:bidi="nb-NO"/>
            </w:rPr>
            <w:t>DU ER INVITERT</w:t>
          </w:r>
        </w:p>
      </w:docPartBody>
    </w:docPart>
    <w:docPart>
      <w:docPartPr>
        <w:name w:val="D19DE13C1F9741BB93176B5FB41871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5E3EA-22A7-441A-9A18-E512900A576F}"/>
      </w:docPartPr>
      <w:docPartBody>
        <w:p w:rsidR="00E02896" w:rsidRDefault="006A4ABA" w:rsidP="00687005">
          <w:pPr>
            <w:pStyle w:val="D19DE13C1F9741BB93176B5FB418716A"/>
          </w:pPr>
          <w:r w:rsidRPr="00D47183">
            <w:rPr>
              <w:lang w:val="nb-NO" w:bidi="nb-NO"/>
            </w:rPr>
            <w:t>DU ER INVITERT</w:t>
          </w:r>
        </w:p>
      </w:docPartBody>
    </w:docPart>
    <w:docPart>
      <w:docPartPr>
        <w:name w:val="C4F11CCCC9184B23A7FDFDC752F0AC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66C8A-39D0-437A-989A-AB328DE7783B}"/>
      </w:docPartPr>
      <w:docPartBody>
        <w:p w:rsidR="00E02896" w:rsidRDefault="006A4ABA">
          <w:r w:rsidRPr="00D47183">
            <w:rPr>
              <w:lang w:val="nb-NO" w:bidi="nb-NO"/>
            </w:rPr>
            <w:t>DU ER INVITERT</w:t>
          </w:r>
        </w:p>
      </w:docPartBody>
    </w:docPart>
    <w:docPart>
      <w:docPartPr>
        <w:name w:val="091A92BF2FE14E02AC3C09A7778328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AF1210-2304-4126-8307-B13DEB98A744}"/>
      </w:docPartPr>
      <w:docPartBody>
        <w:p w:rsidR="00E02896" w:rsidRDefault="006A4ABA">
          <w:r w:rsidRPr="002F407A">
            <w:rPr>
              <w:lang w:val="nb-NO" w:bidi="nb-NO"/>
            </w:rPr>
            <w:t>TIL Å DELTA PÅ</w:t>
          </w:r>
        </w:p>
      </w:docPartBody>
    </w:docPart>
    <w:docPart>
      <w:docPartPr>
        <w:name w:val="3A687F33674542C288044B13A34E03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4D9B18-2210-4921-AE71-5F9411B4AAEA}"/>
      </w:docPartPr>
      <w:docPartBody>
        <w:p w:rsidR="00E02896" w:rsidRDefault="006A4ABA" w:rsidP="00687005">
          <w:pPr>
            <w:pStyle w:val="3A687F33674542C288044B13A34E03EA10"/>
          </w:pPr>
          <w:r w:rsidRPr="00D47183">
            <w:rPr>
              <w:lang w:val="nb-NO" w:bidi="nb-NO"/>
            </w:rPr>
            <w:t>VI ARRANGERER FEST!</w:t>
          </w:r>
        </w:p>
      </w:docPartBody>
    </w:docPart>
    <w:docPart>
      <w:docPartPr>
        <w:name w:val="497EC1DFCA94472FB1D3B8D25DCC7A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406AA1-1150-43AA-8FA1-B083395B885B}"/>
      </w:docPartPr>
      <w:docPartBody>
        <w:p w:rsidR="00E02896" w:rsidRDefault="006A4ABA" w:rsidP="00687005">
          <w:pPr>
            <w:pStyle w:val="497EC1DFCA94472FB1D3B8D25DCC7A7C2"/>
          </w:pPr>
          <w:r w:rsidRPr="005C5BF9">
            <w:rPr>
              <w:lang w:val="nb-NO" w:bidi="nb-NO"/>
            </w:rPr>
            <w:t>Dato</w:t>
          </w:r>
        </w:p>
      </w:docPartBody>
    </w:docPart>
    <w:docPart>
      <w:docPartPr>
        <w:name w:val="363293D9237F4CE783C47E45A71E5D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9C9F2B-7305-4B28-BE42-073DBD287CFB}"/>
      </w:docPartPr>
      <w:docPartBody>
        <w:p w:rsidR="00E02896" w:rsidRDefault="006A4ABA" w:rsidP="00687005">
          <w:pPr>
            <w:pStyle w:val="363293D9237F4CE783C47E45A71E5D672"/>
          </w:pPr>
          <w:r w:rsidRPr="005C5BF9">
            <w:rPr>
              <w:lang w:val="nb-NO" w:bidi="nb-NO"/>
            </w:rPr>
            <w:t>Klokkeslett</w:t>
          </w:r>
        </w:p>
      </w:docPartBody>
    </w:docPart>
    <w:docPart>
      <w:docPartPr>
        <w:name w:val="3750E7C5827E45B3A7751715893BD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3C8E55-27E0-4796-B088-7C10E7601DA8}"/>
      </w:docPartPr>
      <w:docPartBody>
        <w:p w:rsidR="00E02896" w:rsidRDefault="006A4ABA" w:rsidP="00687005">
          <w:pPr>
            <w:pStyle w:val="3750E7C5827E45B3A7751715893BD78F2"/>
          </w:pPr>
          <w:r w:rsidRPr="005C5BF9">
            <w:rPr>
              <w:lang w:val="nb-NO" w:bidi="nb-NO"/>
            </w:rPr>
            <w:t>Sted for arrangementet</w:t>
          </w:r>
        </w:p>
      </w:docPartBody>
    </w:docPart>
    <w:docPart>
      <w:docPartPr>
        <w:name w:val="644E9F3B82F0412B8EDF26BD5A090D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73177-A9E2-4F8A-889F-8FE8C8490B79}"/>
      </w:docPartPr>
      <w:docPartBody>
        <w:p w:rsidR="00E02896" w:rsidRDefault="006A4ABA" w:rsidP="00687005">
          <w:pPr>
            <w:pStyle w:val="644E9F3B82F0412B8EDF26BD5A090D9E2"/>
          </w:pPr>
          <w:r w:rsidRPr="005C5BF9">
            <w:rPr>
              <w:lang w:val="nb-NO" w:bidi="nb-NO"/>
            </w:rPr>
            <w:t>Dato og klokkeslett:</w:t>
          </w:r>
        </w:p>
      </w:docPartBody>
    </w:docPart>
    <w:docPart>
      <w:docPartPr>
        <w:name w:val="DA79047500F04E96A6EA7DA31B453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46D87-459C-4A42-9C5D-2429BEE8E501}"/>
      </w:docPartPr>
      <w:docPartBody>
        <w:p w:rsidR="00E02896" w:rsidRDefault="006A4ABA" w:rsidP="00687005">
          <w:pPr>
            <w:pStyle w:val="DA79047500F04E96A6EA7DA31B4537582"/>
          </w:pPr>
          <w:r w:rsidRPr="005C5BF9">
            <w:rPr>
              <w:lang w:val="nb-NO" w:bidi="nb-NO"/>
            </w:rPr>
            <w:t>Sted:</w:t>
          </w:r>
        </w:p>
      </w:docPartBody>
    </w:docPart>
    <w:docPart>
      <w:docPartPr>
        <w:name w:val="8CC4D4CC071D430AB510A84047C05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F7C632-BBB4-40C9-B6C7-930BA486595C}"/>
      </w:docPartPr>
      <w:docPartBody>
        <w:p w:rsidR="00E02896" w:rsidRDefault="006A4ABA" w:rsidP="00687005">
          <w:pPr>
            <w:pStyle w:val="8CC4D4CC071D430AB510A84047C05CF81"/>
          </w:pPr>
          <w:r w:rsidRPr="005C5BF9">
            <w:rPr>
              <w:lang w:val="nb-NO" w:bidi="nb-NO"/>
            </w:rPr>
            <w:t>Navn</w:t>
          </w:r>
        </w:p>
      </w:docPartBody>
    </w:docPart>
    <w:docPart>
      <w:docPartPr>
        <w:name w:val="80EAFD20901347B489D02FF4A7383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525CB-A40E-4B4E-9975-1ABB4C82CC24}"/>
      </w:docPartPr>
      <w:docPartBody>
        <w:p w:rsidR="00E02896" w:rsidRDefault="006A4ABA" w:rsidP="00687005">
          <w:pPr>
            <w:pStyle w:val="80EAFD20901347B489D02FF4A738336F1"/>
          </w:pPr>
          <w:r w:rsidRPr="005C5BF9">
            <w:rPr>
              <w:lang w:val="nb-NO" w:bidi="nb-NO"/>
            </w:rPr>
            <w:t>Dato</w:t>
          </w:r>
        </w:p>
      </w:docPartBody>
    </w:docPart>
    <w:docPart>
      <w:docPartPr>
        <w:name w:val="C8254711DA5D4400B69B6A816A828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6A228-290D-4FF2-8E5C-9CFC6C38058C}"/>
      </w:docPartPr>
      <w:docPartBody>
        <w:p w:rsidR="00E02896" w:rsidRDefault="006A4ABA" w:rsidP="00687005">
          <w:pPr>
            <w:pStyle w:val="C8254711DA5D4400B69B6A816A828D811"/>
          </w:pPr>
          <w:r w:rsidRPr="005C5BF9">
            <w:rPr>
              <w:lang w:val="nb-NO" w:bidi="nb-NO"/>
            </w:rPr>
            <w:t>Telefonnummer</w:t>
          </w:r>
        </w:p>
      </w:docPartBody>
    </w:docPart>
    <w:docPart>
      <w:docPartPr>
        <w:name w:val="1F4B54E1BDBE4183805328D67E84D7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E7497-ECA8-4C29-BA09-6090ABDCCA57}"/>
      </w:docPartPr>
      <w:docPartBody>
        <w:p w:rsidR="00E02896" w:rsidRDefault="006A4ABA" w:rsidP="00687005">
          <w:pPr>
            <w:pStyle w:val="1F4B54E1BDBE4183805328D67E84D72C8"/>
          </w:pPr>
          <w:r w:rsidRPr="00D47183">
            <w:rPr>
              <w:lang w:val="nb-NO" w:bidi="nb-NO"/>
            </w:rPr>
            <w:t>VI ARRANGERER FEST!</w:t>
          </w:r>
        </w:p>
      </w:docPartBody>
    </w:docPart>
    <w:docPart>
      <w:docPartPr>
        <w:name w:val="7A4711CDD2664B6CB411B589910908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8041B-2B25-4E79-B200-FBD03A34EB69}"/>
      </w:docPartPr>
      <w:docPartBody>
        <w:p w:rsidR="00E02896" w:rsidRDefault="006A4ABA" w:rsidP="00687005">
          <w:pPr>
            <w:pStyle w:val="7A4711CDD2664B6CB411B589910908212"/>
          </w:pPr>
          <w:r w:rsidRPr="005C5BF9">
            <w:rPr>
              <w:lang w:val="nb-NO" w:bidi="nb-NO"/>
            </w:rPr>
            <w:t>Dato og klokkeslett:</w:t>
          </w:r>
        </w:p>
      </w:docPartBody>
    </w:docPart>
    <w:docPart>
      <w:docPartPr>
        <w:name w:val="7E2B24AFBE62462D854DF052E15FC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645B0-5CFD-4C30-8E4E-FF53A911DBF9}"/>
      </w:docPartPr>
      <w:docPartBody>
        <w:p w:rsidR="00E02896" w:rsidRDefault="006A4ABA" w:rsidP="00687005">
          <w:pPr>
            <w:pStyle w:val="7E2B24AFBE62462D854DF052E15FC2832"/>
          </w:pPr>
          <w:r w:rsidRPr="005C5BF9">
            <w:rPr>
              <w:lang w:val="nb-NO" w:bidi="nb-NO"/>
            </w:rPr>
            <w:t>Dato</w:t>
          </w:r>
        </w:p>
      </w:docPartBody>
    </w:docPart>
    <w:docPart>
      <w:docPartPr>
        <w:name w:val="8F61A0E3E3ED44799329F4298F981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0114A8-C801-48C9-8F9C-1B565A25231B}"/>
      </w:docPartPr>
      <w:docPartBody>
        <w:p w:rsidR="00E02896" w:rsidRDefault="006A4ABA" w:rsidP="00687005">
          <w:pPr>
            <w:pStyle w:val="8F61A0E3E3ED44799329F4298F9810A32"/>
          </w:pPr>
          <w:r w:rsidRPr="005C5BF9">
            <w:rPr>
              <w:lang w:val="nb-NO" w:bidi="nb-NO"/>
            </w:rPr>
            <w:t>kl.</w:t>
          </w:r>
        </w:p>
      </w:docPartBody>
    </w:docPart>
    <w:docPart>
      <w:docPartPr>
        <w:name w:val="2B59049F71E1486C8BFBDDF2415244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B5EDD-EA39-4498-B179-100A198D438E}"/>
      </w:docPartPr>
      <w:docPartBody>
        <w:p w:rsidR="00E02896" w:rsidRDefault="006A4ABA" w:rsidP="00687005">
          <w:pPr>
            <w:pStyle w:val="2B59049F71E1486C8BFBDDF2415244802"/>
          </w:pPr>
          <w:r w:rsidRPr="005C5BF9">
            <w:rPr>
              <w:lang w:val="nb-NO" w:bidi="nb-NO"/>
            </w:rPr>
            <w:t>Klokkeslett</w:t>
          </w:r>
        </w:p>
      </w:docPartBody>
    </w:docPart>
    <w:docPart>
      <w:docPartPr>
        <w:name w:val="F0194A0645854BCC8FDD46EE92BB2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DE2B80-384E-423B-8079-E33F8AD68DFB}"/>
      </w:docPartPr>
      <w:docPartBody>
        <w:p w:rsidR="00E02896" w:rsidRDefault="006A4ABA" w:rsidP="00687005">
          <w:pPr>
            <w:pStyle w:val="F0194A0645854BCC8FDD46EE92BB20A62"/>
          </w:pPr>
          <w:r w:rsidRPr="005C5BF9">
            <w:rPr>
              <w:lang w:val="nb-NO" w:bidi="nb-NO"/>
            </w:rPr>
            <w:t>Sted:</w:t>
          </w:r>
        </w:p>
      </w:docPartBody>
    </w:docPart>
    <w:docPart>
      <w:docPartPr>
        <w:name w:val="35C33890EB874E1FAB1332C5D98E17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DF225-9F06-4CFF-A422-9E90349F5434}"/>
      </w:docPartPr>
      <w:docPartBody>
        <w:p w:rsidR="00E02896" w:rsidRDefault="006A4ABA" w:rsidP="00687005">
          <w:pPr>
            <w:pStyle w:val="35C33890EB874E1FAB1332C5D98E17492"/>
          </w:pPr>
          <w:r w:rsidRPr="005C5BF9">
            <w:rPr>
              <w:lang w:val="nb-NO" w:bidi="nb-NO"/>
            </w:rPr>
            <w:t>Sted for arrangementet</w:t>
          </w:r>
        </w:p>
      </w:docPartBody>
    </w:docPart>
    <w:docPart>
      <w:docPartPr>
        <w:name w:val="8C682743036A4817A985A99F8CEDCF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63534-B110-497F-BD75-4EFC6279B88A}"/>
      </w:docPartPr>
      <w:docPartBody>
        <w:p w:rsidR="00E02896" w:rsidRDefault="006A4ABA" w:rsidP="00687005">
          <w:pPr>
            <w:pStyle w:val="8C682743036A4817A985A99F8CEDCFC51"/>
          </w:pPr>
          <w:r w:rsidRPr="005C5BF9">
            <w:rPr>
              <w:lang w:val="nb-NO" w:bidi="nb-NO"/>
            </w:rPr>
            <w:t>på</w:t>
          </w:r>
        </w:p>
      </w:docPartBody>
    </w:docPart>
    <w:docPart>
      <w:docPartPr>
        <w:name w:val="15C5C8A154E34B2D9A3E02D1ACEEA4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39B2AC-9F6D-4E4A-8F64-D408B81CD969}"/>
      </w:docPartPr>
      <w:docPartBody>
        <w:p w:rsidR="00E02896" w:rsidRDefault="006A4ABA" w:rsidP="00687005">
          <w:pPr>
            <w:pStyle w:val="15C5C8A154E34B2D9A3E02D1ACEEA4091"/>
          </w:pPr>
          <w:r w:rsidRPr="005C5BF9">
            <w:rPr>
              <w:lang w:val="nb-NO" w:bidi="nb-NO"/>
            </w:rPr>
            <w:t>Send svar til</w:t>
          </w:r>
        </w:p>
      </w:docPartBody>
    </w:docPart>
    <w:docPart>
      <w:docPartPr>
        <w:name w:val="EB00C42497DB49B3A8FAD4B8B891A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F2BE0E-2CA4-4C8C-9A3E-98FEAB98F463}"/>
      </w:docPartPr>
      <w:docPartBody>
        <w:p w:rsidR="00E02896" w:rsidRDefault="006A4ABA" w:rsidP="00687005">
          <w:pPr>
            <w:pStyle w:val="EB00C42497DB49B3A8FAD4B8B891A1DC1"/>
          </w:pPr>
          <w:r w:rsidRPr="005C5BF9">
            <w:rPr>
              <w:lang w:val="nb-NO" w:bidi="nb-NO"/>
            </w:rPr>
            <w:t>innen:</w:t>
          </w:r>
        </w:p>
      </w:docPartBody>
    </w:docPart>
    <w:docPart>
      <w:docPartPr>
        <w:name w:val="ECCF90005FBF44ABB138B4F5399AE3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DAA43-15F5-4662-9F45-F01D66627FAC}"/>
      </w:docPartPr>
      <w:docPartBody>
        <w:p w:rsidR="00E02896" w:rsidRDefault="006A4ABA" w:rsidP="00687005">
          <w:pPr>
            <w:pStyle w:val="ECCF90005FBF44ABB138B4F5399AE3681"/>
          </w:pPr>
          <w:r w:rsidRPr="005C5BF9">
            <w:rPr>
              <w:lang w:val="nb-NO" w:bidi="nb-NO"/>
            </w:rPr>
            <w:t>Telefonnummer:</w:t>
          </w:r>
        </w:p>
      </w:docPartBody>
    </w:docPart>
    <w:docPart>
      <w:docPartPr>
        <w:name w:val="0AEAF5B44E5948F0AC9EACDCE1956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ED4CD-2ECB-4389-BFE2-255640CAB2C5}"/>
      </w:docPartPr>
      <w:docPartBody>
        <w:p w:rsidR="00E02896" w:rsidRDefault="006A4ABA" w:rsidP="00687005">
          <w:pPr>
            <w:pStyle w:val="0AEAF5B44E5948F0AC9EACDCE1956B1A"/>
          </w:pPr>
          <w:r w:rsidRPr="005C5BF9">
            <w:rPr>
              <w:lang w:val="nb-NO" w:bidi="nb-NO"/>
            </w:rPr>
            <w:t>Send svar til</w:t>
          </w:r>
        </w:p>
      </w:docPartBody>
    </w:docPart>
    <w:docPart>
      <w:docPartPr>
        <w:name w:val="143273CAF7D242EDBFA771A019327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49F22-E9A5-45D1-A280-1A02DD8C5750}"/>
      </w:docPartPr>
      <w:docPartBody>
        <w:p w:rsidR="00E02896" w:rsidRDefault="006A4ABA" w:rsidP="00687005">
          <w:pPr>
            <w:pStyle w:val="143273CAF7D242EDBFA771A019327497"/>
          </w:pPr>
          <w:r w:rsidRPr="005C5BF9">
            <w:rPr>
              <w:lang w:val="nb-NO" w:bidi="nb-NO"/>
            </w:rPr>
            <w:t>Navn</w:t>
          </w:r>
        </w:p>
      </w:docPartBody>
    </w:docPart>
    <w:docPart>
      <w:docPartPr>
        <w:name w:val="47C6A1F80FEE4A72BA046E4DEBD36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19B039-2BB5-45C4-8CC7-7ED0C1339F5B}"/>
      </w:docPartPr>
      <w:docPartBody>
        <w:p w:rsidR="00E02896" w:rsidRDefault="006A4ABA" w:rsidP="00687005">
          <w:pPr>
            <w:pStyle w:val="47C6A1F80FEE4A72BA046E4DEBD36574"/>
          </w:pPr>
          <w:r w:rsidRPr="005C5BF9">
            <w:rPr>
              <w:lang w:val="nb-NO" w:bidi="nb-NO"/>
            </w:rPr>
            <w:t>innen:</w:t>
          </w:r>
        </w:p>
      </w:docPartBody>
    </w:docPart>
    <w:docPart>
      <w:docPartPr>
        <w:name w:val="D3A5428BD8184C08A35729EC13D93F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71AA6-4D7A-4AAB-847E-E98B2BCC2537}"/>
      </w:docPartPr>
      <w:docPartBody>
        <w:p w:rsidR="00E02896" w:rsidRDefault="006A4ABA" w:rsidP="00687005">
          <w:pPr>
            <w:pStyle w:val="D3A5428BD8184C08A35729EC13D93F1E"/>
          </w:pPr>
          <w:r w:rsidRPr="005C5BF9">
            <w:rPr>
              <w:lang w:val="nb-NO" w:bidi="nb-NO"/>
            </w:rPr>
            <w:t>Dato</w:t>
          </w:r>
        </w:p>
      </w:docPartBody>
    </w:docPart>
    <w:docPart>
      <w:docPartPr>
        <w:name w:val="FD83BC4B1E384D41A9CEE38D083C50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28E94-6160-4FEA-9B86-B4A38AFCF9A5}"/>
      </w:docPartPr>
      <w:docPartBody>
        <w:p w:rsidR="00E02896" w:rsidRDefault="006A4ABA" w:rsidP="00687005">
          <w:pPr>
            <w:pStyle w:val="FD83BC4B1E384D41A9CEE38D083C50E3"/>
          </w:pPr>
          <w:r w:rsidRPr="005C5BF9">
            <w:rPr>
              <w:lang w:val="nb-NO" w:bidi="nb-NO"/>
            </w:rPr>
            <w:t>Telefonnummer:</w:t>
          </w:r>
        </w:p>
      </w:docPartBody>
    </w:docPart>
    <w:docPart>
      <w:docPartPr>
        <w:name w:val="B18FCECD9CFE465F9BE720983415C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AF316D-9AB3-4A09-9580-C54597FF7D4E}"/>
      </w:docPartPr>
      <w:docPartBody>
        <w:p w:rsidR="00E02896" w:rsidRDefault="006A4ABA" w:rsidP="00687005">
          <w:pPr>
            <w:pStyle w:val="B18FCECD9CFE465F9BE720983415CEEA"/>
          </w:pPr>
          <w:r w:rsidRPr="005C5BF9">
            <w:rPr>
              <w:lang w:val="nb-NO" w:bidi="nb-NO"/>
            </w:rPr>
            <w:t>Telefonnummer</w:t>
          </w:r>
        </w:p>
      </w:docPartBody>
    </w:docPart>
    <w:docPart>
      <w:docPartPr>
        <w:name w:val="09A8FDA88DCD48588439F9DE347F3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A4F0FF-10E1-49AF-87B2-2974CD5E663D}"/>
      </w:docPartPr>
      <w:docPartBody>
        <w:p w:rsidR="00E02896" w:rsidRDefault="006A4ABA" w:rsidP="00687005">
          <w:pPr>
            <w:pStyle w:val="09A8FDA88DCD48588439F9DE347F3EB63"/>
          </w:pPr>
          <w:r w:rsidRPr="00D47183">
            <w:rPr>
              <w:lang w:val="nb-NO" w:bidi="nb-NO"/>
            </w:rPr>
            <w:t>VI ARRANGERER FEST!</w:t>
          </w:r>
        </w:p>
      </w:docPartBody>
    </w:docPart>
    <w:docPart>
      <w:docPartPr>
        <w:name w:val="78EE0AB8A5D740DB944F46147647D8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5A762-16F8-43C9-8592-FA95068587C6}"/>
      </w:docPartPr>
      <w:docPartBody>
        <w:p w:rsidR="00E02896" w:rsidRDefault="006A4ABA" w:rsidP="00687005">
          <w:pPr>
            <w:pStyle w:val="78EE0AB8A5D740DB944F46147647D81D"/>
          </w:pPr>
          <w:r w:rsidRPr="005C5BF9">
            <w:rPr>
              <w:lang w:val="nb-NO" w:bidi="nb-NO"/>
            </w:rPr>
            <w:t>Dato og klokkeslett:</w:t>
          </w:r>
        </w:p>
      </w:docPartBody>
    </w:docPart>
    <w:docPart>
      <w:docPartPr>
        <w:name w:val="1482D2B89650488998516275942C9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8D186-7982-45EE-A9C3-D2444348C8C6}"/>
      </w:docPartPr>
      <w:docPartBody>
        <w:p w:rsidR="00E02896" w:rsidRDefault="006A4ABA" w:rsidP="00687005">
          <w:pPr>
            <w:pStyle w:val="1482D2B89650488998516275942C9C63"/>
          </w:pPr>
          <w:r w:rsidRPr="005C5BF9">
            <w:rPr>
              <w:lang w:val="nb-NO" w:bidi="nb-NO"/>
            </w:rPr>
            <w:t>Dato</w:t>
          </w:r>
        </w:p>
      </w:docPartBody>
    </w:docPart>
    <w:docPart>
      <w:docPartPr>
        <w:name w:val="BE6780E922D041F38B194744FEDFFD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CE3B2-36DB-47B8-806F-F0B6EE677BAC}"/>
      </w:docPartPr>
      <w:docPartBody>
        <w:p w:rsidR="00E02896" w:rsidRDefault="006A4ABA" w:rsidP="00687005">
          <w:pPr>
            <w:pStyle w:val="BE6780E922D041F38B194744FEDFFD4B"/>
          </w:pPr>
          <w:r w:rsidRPr="005C5BF9">
            <w:rPr>
              <w:lang w:val="nb-NO" w:bidi="nb-NO"/>
            </w:rPr>
            <w:t>kl.</w:t>
          </w:r>
        </w:p>
      </w:docPartBody>
    </w:docPart>
    <w:docPart>
      <w:docPartPr>
        <w:name w:val="29A33FA9B9E1468ABB2F153CEFB30B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0A41D-D93E-41FD-B19E-CB09513C10A2}"/>
      </w:docPartPr>
      <w:docPartBody>
        <w:p w:rsidR="00E02896" w:rsidRDefault="006A4ABA" w:rsidP="00687005">
          <w:pPr>
            <w:pStyle w:val="29A33FA9B9E1468ABB2F153CEFB30B20"/>
          </w:pPr>
          <w:r w:rsidRPr="005C5BF9">
            <w:rPr>
              <w:lang w:val="nb-NO" w:bidi="nb-NO"/>
            </w:rPr>
            <w:t>Klokkeslett</w:t>
          </w:r>
        </w:p>
      </w:docPartBody>
    </w:docPart>
    <w:docPart>
      <w:docPartPr>
        <w:name w:val="4B333274DE05493BA52A91BD94D4F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CD3B1-3813-46D3-810D-9BEFA8EF51CF}"/>
      </w:docPartPr>
      <w:docPartBody>
        <w:p w:rsidR="00E02896" w:rsidRDefault="006A4ABA" w:rsidP="00687005">
          <w:pPr>
            <w:pStyle w:val="4B333274DE05493BA52A91BD94D4F31B"/>
          </w:pPr>
          <w:r w:rsidRPr="005C5BF9">
            <w:rPr>
              <w:lang w:val="nb-NO" w:bidi="nb-NO"/>
            </w:rPr>
            <w:t>Sted:</w:t>
          </w:r>
        </w:p>
      </w:docPartBody>
    </w:docPart>
    <w:docPart>
      <w:docPartPr>
        <w:name w:val="7F63992AF01E4A20812868DB25C41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712B0-3687-4997-8448-A44BF747640E}"/>
      </w:docPartPr>
      <w:docPartBody>
        <w:p w:rsidR="00E02896" w:rsidRDefault="006A4ABA" w:rsidP="00687005">
          <w:pPr>
            <w:pStyle w:val="7F63992AF01E4A20812868DB25C4178E"/>
          </w:pPr>
          <w:r w:rsidRPr="005C5BF9">
            <w:rPr>
              <w:lang w:val="nb-NO" w:bidi="nb-NO"/>
            </w:rPr>
            <w:t>Sted for arrangementet</w:t>
          </w:r>
        </w:p>
      </w:docPartBody>
    </w:docPart>
    <w:docPart>
      <w:docPartPr>
        <w:name w:val="150CC78DB7494DDDA74F1E9F91C3E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2C78B-66CF-4DF3-8A0D-82CFEA2A5FEB}"/>
      </w:docPartPr>
      <w:docPartBody>
        <w:p w:rsidR="00E02896" w:rsidRDefault="006A4ABA" w:rsidP="00687005">
          <w:pPr>
            <w:pStyle w:val="150CC78DB7494DDDA74F1E9F91C3E590"/>
          </w:pPr>
          <w:r w:rsidRPr="005C5BF9">
            <w:rPr>
              <w:lang w:val="nb-NO" w:bidi="nb-NO"/>
            </w:rPr>
            <w:t>Send svar til</w:t>
          </w:r>
        </w:p>
      </w:docPartBody>
    </w:docPart>
    <w:docPart>
      <w:docPartPr>
        <w:name w:val="CC5F6A18A6D64E229F669CA6EE612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54B59E-7AA9-4EC1-9049-672AB30863AB}"/>
      </w:docPartPr>
      <w:docPartBody>
        <w:p w:rsidR="00E02896" w:rsidRDefault="006A4ABA" w:rsidP="00687005">
          <w:pPr>
            <w:pStyle w:val="CC5F6A18A6D64E229F669CA6EE6129C7"/>
          </w:pPr>
          <w:r w:rsidRPr="005C5BF9">
            <w:rPr>
              <w:lang w:val="nb-NO" w:bidi="nb-NO"/>
            </w:rPr>
            <w:t>Navn</w:t>
          </w:r>
        </w:p>
      </w:docPartBody>
    </w:docPart>
    <w:docPart>
      <w:docPartPr>
        <w:name w:val="0CBDBAFE368142129BD8AECABF83B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389DAD-EA9D-4D74-B9E7-EB087444E525}"/>
      </w:docPartPr>
      <w:docPartBody>
        <w:p w:rsidR="00E02896" w:rsidRDefault="006A4ABA" w:rsidP="00687005">
          <w:pPr>
            <w:pStyle w:val="0CBDBAFE368142129BD8AECABF83B79E"/>
          </w:pPr>
          <w:r w:rsidRPr="005C5BF9">
            <w:rPr>
              <w:lang w:val="nb-NO" w:bidi="nb-NO"/>
            </w:rPr>
            <w:t>innen:</w:t>
          </w:r>
        </w:p>
      </w:docPartBody>
    </w:docPart>
    <w:docPart>
      <w:docPartPr>
        <w:name w:val="1AE06D8D87F84749BF28B685C71472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07C520-DCE9-4ECD-A882-09BB10E9E166}"/>
      </w:docPartPr>
      <w:docPartBody>
        <w:p w:rsidR="00E02896" w:rsidRDefault="006A4ABA" w:rsidP="00687005">
          <w:pPr>
            <w:pStyle w:val="1AE06D8D87F84749BF28B685C71472B5"/>
          </w:pPr>
          <w:r w:rsidRPr="005C5BF9">
            <w:rPr>
              <w:lang w:val="nb-NO" w:bidi="nb-NO"/>
            </w:rPr>
            <w:t>Dato</w:t>
          </w:r>
        </w:p>
      </w:docPartBody>
    </w:docPart>
    <w:docPart>
      <w:docPartPr>
        <w:name w:val="FCAEE6CD89CF4240B969F4699786E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B9CFB-DF06-4078-8D50-0C7C1DD69678}"/>
      </w:docPartPr>
      <w:docPartBody>
        <w:p w:rsidR="00E02896" w:rsidRDefault="006A4ABA" w:rsidP="00687005">
          <w:pPr>
            <w:pStyle w:val="FCAEE6CD89CF4240B969F4699786E034"/>
          </w:pPr>
          <w:r w:rsidRPr="005C5BF9">
            <w:rPr>
              <w:lang w:val="nb-NO" w:bidi="nb-NO"/>
            </w:rPr>
            <w:t>Telefonnummer:</w:t>
          </w:r>
        </w:p>
      </w:docPartBody>
    </w:docPart>
    <w:docPart>
      <w:docPartPr>
        <w:name w:val="C9DEA47C6108441E91B8B6BC8867E8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78A95C-A61C-49AF-9E61-F98EC3508242}"/>
      </w:docPartPr>
      <w:docPartBody>
        <w:p w:rsidR="00E02896" w:rsidRDefault="006A4ABA" w:rsidP="00687005">
          <w:pPr>
            <w:pStyle w:val="C9DEA47C6108441E91B8B6BC8867E8F2"/>
          </w:pPr>
          <w:r w:rsidRPr="005C5BF9">
            <w:rPr>
              <w:lang w:val="nb-NO" w:bidi="nb-NO"/>
            </w:rPr>
            <w:t>Telefonnummer</w:t>
          </w:r>
        </w:p>
      </w:docPartBody>
    </w:docPart>
    <w:docPart>
      <w:docPartPr>
        <w:name w:val="1D63E41571D143E6A51FA44F711708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C05B9-884A-4C88-A47C-A7372109EF98}"/>
      </w:docPartPr>
      <w:docPartBody>
        <w:p w:rsidR="00E02896" w:rsidRDefault="006A4ABA" w:rsidP="00687005">
          <w:pPr>
            <w:pStyle w:val="1D63E41571D143E6A51FA44F711708E32"/>
          </w:pPr>
          <w:r w:rsidRPr="00D47183">
            <w:rPr>
              <w:lang w:val="nb-NO" w:bidi="nb-NO"/>
            </w:rPr>
            <w:t>VI ARRANGERER FEST!</w:t>
          </w:r>
        </w:p>
      </w:docPartBody>
    </w:docPart>
    <w:docPart>
      <w:docPartPr>
        <w:name w:val="0C8B8A15AD7143D5A4426EEE6E79CD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CC2A30-FF02-490F-A632-77A996A627AD}"/>
      </w:docPartPr>
      <w:docPartBody>
        <w:p w:rsidR="00E02896" w:rsidRDefault="006A4ABA" w:rsidP="00687005">
          <w:pPr>
            <w:pStyle w:val="0C8B8A15AD7143D5A4426EEE6E79CD58"/>
          </w:pPr>
          <w:r w:rsidRPr="005C5BF9">
            <w:rPr>
              <w:lang w:val="nb-NO" w:bidi="nb-NO"/>
            </w:rPr>
            <w:t>Dato og klokkeslett:</w:t>
          </w:r>
        </w:p>
      </w:docPartBody>
    </w:docPart>
    <w:docPart>
      <w:docPartPr>
        <w:name w:val="081FFCFA4E53469EB5935B5BBE35B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0A1734-734A-4CA9-9D7B-1CF14A760FD3}"/>
      </w:docPartPr>
      <w:docPartBody>
        <w:p w:rsidR="00E02896" w:rsidRDefault="006A4ABA" w:rsidP="00687005">
          <w:pPr>
            <w:pStyle w:val="081FFCFA4E53469EB5935B5BBE35B3FA"/>
          </w:pPr>
          <w:r w:rsidRPr="005C5BF9">
            <w:rPr>
              <w:lang w:val="nb-NO" w:bidi="nb-NO"/>
            </w:rPr>
            <w:t>Dato</w:t>
          </w:r>
        </w:p>
      </w:docPartBody>
    </w:docPart>
    <w:docPart>
      <w:docPartPr>
        <w:name w:val="58419D1508D74502AF85A6B2C884F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FB2420-5111-4A47-AAF3-AEF48D557A74}"/>
      </w:docPartPr>
      <w:docPartBody>
        <w:p w:rsidR="00E02896" w:rsidRDefault="006A4ABA" w:rsidP="00687005">
          <w:pPr>
            <w:pStyle w:val="58419D1508D74502AF85A6B2C884FEBA"/>
          </w:pPr>
          <w:r w:rsidRPr="005C5BF9">
            <w:rPr>
              <w:lang w:val="nb-NO" w:bidi="nb-NO"/>
            </w:rPr>
            <w:t>kl.</w:t>
          </w:r>
        </w:p>
      </w:docPartBody>
    </w:docPart>
    <w:docPart>
      <w:docPartPr>
        <w:name w:val="1460C3DCFE624287AE74D851DB26F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286EC-F8E8-4A82-8151-C44712AACFE1}"/>
      </w:docPartPr>
      <w:docPartBody>
        <w:p w:rsidR="00E02896" w:rsidRDefault="006A4ABA" w:rsidP="00687005">
          <w:pPr>
            <w:pStyle w:val="1460C3DCFE624287AE74D851DB26F940"/>
          </w:pPr>
          <w:r w:rsidRPr="005C5BF9">
            <w:rPr>
              <w:lang w:val="nb-NO" w:bidi="nb-NO"/>
            </w:rPr>
            <w:t>Klokkeslett</w:t>
          </w:r>
        </w:p>
      </w:docPartBody>
    </w:docPart>
    <w:docPart>
      <w:docPartPr>
        <w:name w:val="772279A7E8FA4F26A311A884873E4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2DAFF-7EB6-45B8-B061-F796FAA1B10F}"/>
      </w:docPartPr>
      <w:docPartBody>
        <w:p w:rsidR="00E02896" w:rsidRDefault="006A4ABA" w:rsidP="00687005">
          <w:pPr>
            <w:pStyle w:val="772279A7E8FA4F26A311A884873E4203"/>
          </w:pPr>
          <w:r w:rsidRPr="005C5BF9">
            <w:rPr>
              <w:lang w:val="nb-NO" w:bidi="nb-NO"/>
            </w:rPr>
            <w:t>Sted:</w:t>
          </w:r>
        </w:p>
      </w:docPartBody>
    </w:docPart>
    <w:docPart>
      <w:docPartPr>
        <w:name w:val="978C31B2AA354DE58E46443AA41FE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DE5D1-F05F-4B61-B674-8A31C5855EE4}"/>
      </w:docPartPr>
      <w:docPartBody>
        <w:p w:rsidR="00E02896" w:rsidRDefault="006A4ABA" w:rsidP="00687005">
          <w:pPr>
            <w:pStyle w:val="978C31B2AA354DE58E46443AA41FE025"/>
          </w:pPr>
          <w:r w:rsidRPr="005C5BF9">
            <w:rPr>
              <w:lang w:val="nb-NO" w:bidi="nb-NO"/>
            </w:rPr>
            <w:t>Sted for arrangementet</w:t>
          </w:r>
        </w:p>
      </w:docPartBody>
    </w:docPart>
    <w:docPart>
      <w:docPartPr>
        <w:name w:val="C4AE547754E34B08AB2DF3CB1D249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28003C-1BDA-4A95-90D6-65877075EF8E}"/>
      </w:docPartPr>
      <w:docPartBody>
        <w:p w:rsidR="00E02896" w:rsidRDefault="006A4ABA" w:rsidP="00687005">
          <w:pPr>
            <w:pStyle w:val="C4AE547754E34B08AB2DF3CB1D24932B"/>
          </w:pPr>
          <w:r w:rsidRPr="005C5BF9">
            <w:rPr>
              <w:lang w:val="nb-NO" w:bidi="nb-NO"/>
            </w:rPr>
            <w:t>Send svar til</w:t>
          </w:r>
        </w:p>
      </w:docPartBody>
    </w:docPart>
    <w:docPart>
      <w:docPartPr>
        <w:name w:val="B29F47A938A24B478CF1213FB73ADD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56612-F2AB-41B6-BD57-B651D8C1BA8F}"/>
      </w:docPartPr>
      <w:docPartBody>
        <w:p w:rsidR="00E02896" w:rsidRDefault="006A4ABA" w:rsidP="00687005">
          <w:pPr>
            <w:pStyle w:val="B29F47A938A24B478CF1213FB73ADD46"/>
          </w:pPr>
          <w:r w:rsidRPr="005C5BF9">
            <w:rPr>
              <w:lang w:val="nb-NO" w:bidi="nb-NO"/>
            </w:rPr>
            <w:t>Navn</w:t>
          </w:r>
        </w:p>
      </w:docPartBody>
    </w:docPart>
    <w:docPart>
      <w:docPartPr>
        <w:name w:val="415FA9B3D8B144E18BC9585A31A9A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CA855C-304F-4EBF-A59C-2D23C2AC1882}"/>
      </w:docPartPr>
      <w:docPartBody>
        <w:p w:rsidR="00E02896" w:rsidRDefault="006A4ABA" w:rsidP="00687005">
          <w:pPr>
            <w:pStyle w:val="415FA9B3D8B144E18BC9585A31A9A566"/>
          </w:pPr>
          <w:r w:rsidRPr="005C5BF9">
            <w:rPr>
              <w:lang w:val="nb-NO" w:bidi="nb-NO"/>
            </w:rPr>
            <w:t>innen:</w:t>
          </w:r>
        </w:p>
      </w:docPartBody>
    </w:docPart>
    <w:docPart>
      <w:docPartPr>
        <w:name w:val="634357B0BCA04C0CAED1E4C5DF1E27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8A6AE9-72E6-4152-AA9C-478EC5C0BA3F}"/>
      </w:docPartPr>
      <w:docPartBody>
        <w:p w:rsidR="00E02896" w:rsidRDefault="006A4ABA" w:rsidP="00687005">
          <w:pPr>
            <w:pStyle w:val="634357B0BCA04C0CAED1E4C5DF1E2708"/>
          </w:pPr>
          <w:r w:rsidRPr="005C5BF9">
            <w:rPr>
              <w:lang w:val="nb-NO" w:bidi="nb-NO"/>
            </w:rPr>
            <w:t>Dato</w:t>
          </w:r>
        </w:p>
      </w:docPartBody>
    </w:docPart>
    <w:docPart>
      <w:docPartPr>
        <w:name w:val="0780C52A2C8A421FA021A386208744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B268A9-7D86-4DBD-B61A-C26644E8F723}"/>
      </w:docPartPr>
      <w:docPartBody>
        <w:p w:rsidR="00E02896" w:rsidRDefault="006A4ABA" w:rsidP="00687005">
          <w:pPr>
            <w:pStyle w:val="0780C52A2C8A421FA021A386208744D2"/>
          </w:pPr>
          <w:r w:rsidRPr="005C5BF9">
            <w:rPr>
              <w:lang w:val="nb-NO" w:bidi="nb-NO"/>
            </w:rPr>
            <w:t>Telefonnummer:</w:t>
          </w:r>
        </w:p>
      </w:docPartBody>
    </w:docPart>
    <w:docPart>
      <w:docPartPr>
        <w:name w:val="5EBE9D80C7164819BF294B8E1BB07A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D8B99-C965-43A7-854C-6B4C92F3703D}"/>
      </w:docPartPr>
      <w:docPartBody>
        <w:p w:rsidR="00E02896" w:rsidRDefault="006A4ABA" w:rsidP="00687005">
          <w:pPr>
            <w:pStyle w:val="5EBE9D80C7164819BF294B8E1BB07AA5"/>
          </w:pPr>
          <w:r w:rsidRPr="005C5BF9">
            <w:rPr>
              <w:lang w:val="nb-NO" w:bidi="nb-NO"/>
            </w:rPr>
            <w:t>Telefonnummer</w:t>
          </w:r>
        </w:p>
      </w:docPartBody>
    </w:docPart>
    <w:docPart>
      <w:docPartPr>
        <w:name w:val="AFFE778B44224EEEAB02D63926B54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9C2C2A-9C60-4B04-9C85-C8699E5ACE5B}"/>
      </w:docPartPr>
      <w:docPartBody>
        <w:p w:rsidR="00BD2B53" w:rsidRDefault="00D66213" w:rsidP="00D66213">
          <w:pPr>
            <w:pStyle w:val="AFFE778B44224EEEAB02D63926B5477A"/>
          </w:pPr>
          <w:r w:rsidRPr="002F407A">
            <w:rPr>
              <w:lang w:val="nb-NO" w:bidi="nb-NO"/>
            </w:rPr>
            <w:t>TIL Å DELTA PÅ</w:t>
          </w:r>
        </w:p>
      </w:docPartBody>
    </w:docPart>
    <w:docPart>
      <w:docPartPr>
        <w:name w:val="39A4942EEF5F48D89E16BBA9C6A925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2A943A-0043-4BCF-9EEF-0C032FC542C3}"/>
      </w:docPartPr>
      <w:docPartBody>
        <w:p w:rsidR="00BD2B53" w:rsidRDefault="00D66213" w:rsidP="00D66213">
          <w:pPr>
            <w:pStyle w:val="39A4942EEF5F48D89E16BBA9C6A92564"/>
          </w:pPr>
          <w:r w:rsidRPr="002F407A">
            <w:rPr>
              <w:lang w:val="nb-NO" w:bidi="nb-NO"/>
            </w:rPr>
            <w:t>ARRANGEMENTSNAVN</w:t>
          </w:r>
        </w:p>
      </w:docPartBody>
    </w:docPart>
    <w:docPart>
      <w:docPartPr>
        <w:name w:val="1531410D25504695AAB0A7A4A7A4D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51FFA-F292-405D-911C-31754878FD53}"/>
      </w:docPartPr>
      <w:docPartBody>
        <w:p w:rsidR="00BD2B53" w:rsidRDefault="00D66213" w:rsidP="00D66213">
          <w:pPr>
            <w:pStyle w:val="1531410D25504695AAB0A7A4A7A4D632"/>
          </w:pPr>
          <w:r w:rsidRPr="002F407A">
            <w:rPr>
              <w:lang w:val="nb-NO" w:bidi="nb-NO"/>
            </w:rPr>
            <w:t>TIL Å DELTA PÅ</w:t>
          </w:r>
        </w:p>
      </w:docPartBody>
    </w:docPart>
    <w:docPart>
      <w:docPartPr>
        <w:name w:val="9A5F143298EA4A43A7DAEED0D93FEE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633C1-9A74-4E8D-BA44-84F421BC2968}"/>
      </w:docPartPr>
      <w:docPartBody>
        <w:p w:rsidR="00BD2B53" w:rsidRDefault="00D66213" w:rsidP="00D66213">
          <w:pPr>
            <w:pStyle w:val="9A5F143298EA4A43A7DAEED0D93FEE74"/>
          </w:pPr>
          <w:r w:rsidRPr="002F407A">
            <w:rPr>
              <w:lang w:val="nb-NO" w:bidi="nb-NO"/>
            </w:rPr>
            <w:t>ARRANGEMENTSNAVN</w:t>
          </w:r>
        </w:p>
      </w:docPartBody>
    </w:docPart>
    <w:docPart>
      <w:docPartPr>
        <w:name w:val="F8E099F7906E47B08E48F0C8A7488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B97A47-2F12-4EEE-8FA5-0AC0D2490B99}"/>
      </w:docPartPr>
      <w:docPartBody>
        <w:p w:rsidR="00BD2B53" w:rsidRDefault="00D66213" w:rsidP="00D66213">
          <w:pPr>
            <w:pStyle w:val="F8E099F7906E47B08E48F0C8A748899A"/>
          </w:pPr>
          <w:r w:rsidRPr="002F407A">
            <w:rPr>
              <w:lang w:val="nb-NO" w:bidi="nb-NO"/>
            </w:rPr>
            <w:t>TIL Å DELTA PÅ</w:t>
          </w:r>
        </w:p>
      </w:docPartBody>
    </w:docPart>
    <w:docPart>
      <w:docPartPr>
        <w:name w:val="77370B9382C54DA69BFE56A08A616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E63F5-3D4D-470C-B238-312D171341E7}"/>
      </w:docPartPr>
      <w:docPartBody>
        <w:p w:rsidR="00BD2B53" w:rsidRDefault="00D66213" w:rsidP="00D66213">
          <w:pPr>
            <w:pStyle w:val="77370B9382C54DA69BFE56A08A616DB1"/>
          </w:pPr>
          <w:r w:rsidRPr="002F407A">
            <w:rPr>
              <w:lang w:val="nb-NO" w:bidi="nb-NO"/>
            </w:rPr>
            <w:t>ARRANGEMENTSNAVN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005"/>
    <w:rsid w:val="00623D67"/>
    <w:rsid w:val="00687005"/>
    <w:rsid w:val="006A4ABA"/>
    <w:rsid w:val="00856054"/>
    <w:rsid w:val="00AD16AB"/>
    <w:rsid w:val="00BD2B53"/>
    <w:rsid w:val="00CB6F37"/>
    <w:rsid w:val="00D6110F"/>
    <w:rsid w:val="00D66213"/>
    <w:rsid w:val="00E02896"/>
    <w:rsid w:val="00EF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005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A4ABA"/>
    <w:rPr>
      <w:color w:val="808080"/>
    </w:rPr>
  </w:style>
  <w:style w:type="paragraph" w:customStyle="1" w:styleId="6F401A3385004FA9825EC942A31F730D">
    <w:name w:val="6F401A3385004FA9825EC942A31F730D"/>
    <w:rsid w:val="00687005"/>
    <w:pPr>
      <w:spacing w:after="0" w:line="240" w:lineRule="auto"/>
    </w:pPr>
    <w:rPr>
      <w:rFonts w:eastAsiaTheme="minorHAnsi"/>
      <w:lang w:eastAsia="en-US"/>
    </w:rPr>
  </w:style>
  <w:style w:type="paragraph" w:customStyle="1" w:styleId="CB41E7763D5E4FFB9370D534D72C9EB1">
    <w:name w:val="CB41E7763D5E4FFB9370D534D72C9EB1"/>
    <w:rsid w:val="00687005"/>
    <w:pPr>
      <w:spacing w:after="0" w:line="240" w:lineRule="auto"/>
    </w:pPr>
    <w:rPr>
      <w:rFonts w:eastAsiaTheme="minorHAnsi"/>
      <w:lang w:eastAsia="en-US"/>
    </w:rPr>
  </w:style>
  <w:style w:type="paragraph" w:customStyle="1" w:styleId="BD530804936F43E2B472D9F8286AC2CC">
    <w:name w:val="BD530804936F43E2B472D9F8286AC2CC"/>
    <w:rsid w:val="00687005"/>
    <w:pPr>
      <w:spacing w:after="0" w:line="240" w:lineRule="auto"/>
    </w:pPr>
    <w:rPr>
      <w:rFonts w:eastAsiaTheme="minorHAnsi"/>
      <w:lang w:eastAsia="en-US"/>
    </w:rPr>
  </w:style>
  <w:style w:type="paragraph" w:customStyle="1" w:styleId="6F401A3385004FA9825EC942A31F730D1">
    <w:name w:val="6F401A3385004FA9825EC942A31F730D1"/>
    <w:rsid w:val="00687005"/>
    <w:pPr>
      <w:spacing w:after="0" w:line="240" w:lineRule="auto"/>
    </w:pPr>
    <w:rPr>
      <w:rFonts w:eastAsiaTheme="minorHAnsi"/>
      <w:lang w:eastAsia="en-US"/>
    </w:rPr>
  </w:style>
  <w:style w:type="paragraph" w:customStyle="1" w:styleId="BCA673B8E9294355A8FF183849C1E974">
    <w:name w:val="BCA673B8E9294355A8FF183849C1E974"/>
    <w:rsid w:val="00687005"/>
  </w:style>
  <w:style w:type="paragraph" w:customStyle="1" w:styleId="DE7AF464BA4B41F3A9F54E7BD333B987">
    <w:name w:val="DE7AF464BA4B41F3A9F54E7BD333B987"/>
    <w:rsid w:val="00687005"/>
  </w:style>
  <w:style w:type="paragraph" w:customStyle="1" w:styleId="EC0CD34C5D124C93ACE754B31EAD1F03">
    <w:name w:val="EC0CD34C5D124C93ACE754B31EAD1F03"/>
    <w:rsid w:val="00687005"/>
  </w:style>
  <w:style w:type="paragraph" w:customStyle="1" w:styleId="2292B91E6DDF4D97BB670BE7201CCEE2">
    <w:name w:val="2292B91E6DDF4D97BB670BE7201CCEE2"/>
    <w:rsid w:val="00687005"/>
  </w:style>
  <w:style w:type="paragraph" w:customStyle="1" w:styleId="C12ADBE5D031408285A7EA4BA74710A9">
    <w:name w:val="C12ADBE5D031408285A7EA4BA74710A9"/>
    <w:rsid w:val="00687005"/>
  </w:style>
  <w:style w:type="paragraph" w:customStyle="1" w:styleId="894F53839A3E4A2D82251832E382EF68">
    <w:name w:val="894F53839A3E4A2D82251832E382EF68"/>
    <w:rsid w:val="00687005"/>
  </w:style>
  <w:style w:type="paragraph" w:customStyle="1" w:styleId="0613D99CBF614BF78B1036A03B594659">
    <w:name w:val="0613D99CBF614BF78B1036A03B594659"/>
    <w:rsid w:val="00687005"/>
  </w:style>
  <w:style w:type="paragraph" w:customStyle="1" w:styleId="6235AF5527944477BBCF51D41C6DFA89">
    <w:name w:val="6235AF5527944477BBCF51D41C6DFA89"/>
    <w:rsid w:val="00687005"/>
  </w:style>
  <w:style w:type="paragraph" w:customStyle="1" w:styleId="1B2ED88E38B4498D83626F347AA38309">
    <w:name w:val="1B2ED88E38B4498D83626F347AA38309"/>
    <w:rsid w:val="00687005"/>
  </w:style>
  <w:style w:type="paragraph" w:customStyle="1" w:styleId="EEACE172E56D486F9B11A7F0C2AF649E">
    <w:name w:val="EEACE172E56D486F9B11A7F0C2AF649E"/>
    <w:rsid w:val="00687005"/>
  </w:style>
  <w:style w:type="paragraph" w:customStyle="1" w:styleId="0709C0AC8E3A47A987C88448D565666F">
    <w:name w:val="0709C0AC8E3A47A987C88448D565666F"/>
    <w:rsid w:val="00687005"/>
  </w:style>
  <w:style w:type="paragraph" w:customStyle="1" w:styleId="07B5C3FAD0F84EB0AE89FFE4A201318B">
    <w:name w:val="07B5C3FAD0F84EB0AE89FFE4A201318B"/>
    <w:rsid w:val="00687005"/>
  </w:style>
  <w:style w:type="paragraph" w:customStyle="1" w:styleId="BBCBECDEA1FB4A14A1A4A9D2403A4A1A">
    <w:name w:val="BBCBECDEA1FB4A14A1A4A9D2403A4A1A"/>
    <w:rsid w:val="00687005"/>
  </w:style>
  <w:style w:type="paragraph" w:customStyle="1" w:styleId="6C30C973EB3742B9BE8BF3A4D7AF69D2">
    <w:name w:val="6C30C973EB3742B9BE8BF3A4D7AF69D2"/>
    <w:rsid w:val="00687005"/>
  </w:style>
  <w:style w:type="paragraph" w:customStyle="1" w:styleId="23CE1007A85247969907FEDB2F43AF89">
    <w:name w:val="23CE1007A85247969907FEDB2F43AF89"/>
    <w:rsid w:val="00687005"/>
  </w:style>
  <w:style w:type="paragraph" w:customStyle="1" w:styleId="FC3FA788B3E449A7A0182845326F9AA6">
    <w:name w:val="FC3FA788B3E449A7A0182845326F9AA6"/>
    <w:rsid w:val="00687005"/>
  </w:style>
  <w:style w:type="paragraph" w:customStyle="1" w:styleId="5E6986D25B6348E2932E9AB8C9A612D6">
    <w:name w:val="5E6986D25B6348E2932E9AB8C9A612D6"/>
    <w:rsid w:val="00687005"/>
  </w:style>
  <w:style w:type="paragraph" w:customStyle="1" w:styleId="3AB919D1BFD54F3C9944FCEA07CB8A96">
    <w:name w:val="3AB919D1BFD54F3C9944FCEA07CB8A96"/>
    <w:rsid w:val="00687005"/>
  </w:style>
  <w:style w:type="paragraph" w:customStyle="1" w:styleId="E4493B72900449F694F684808668CE21">
    <w:name w:val="E4493B72900449F694F684808668CE21"/>
    <w:rsid w:val="00687005"/>
  </w:style>
  <w:style w:type="paragraph" w:customStyle="1" w:styleId="AFEFAFD7FCC64F3F80873B99721E61AF">
    <w:name w:val="AFEFAFD7FCC64F3F80873B99721E61AF"/>
    <w:rsid w:val="00687005"/>
  </w:style>
  <w:style w:type="paragraph" w:customStyle="1" w:styleId="28C81EB322094950B6369B703D10CE4E">
    <w:name w:val="28C81EB322094950B6369B703D10CE4E"/>
    <w:rsid w:val="00687005"/>
  </w:style>
  <w:style w:type="paragraph" w:customStyle="1" w:styleId="0F07920F3E4A4BE081903DD7B997F262">
    <w:name w:val="0F07920F3E4A4BE081903DD7B997F262"/>
    <w:rsid w:val="00687005"/>
  </w:style>
  <w:style w:type="paragraph" w:customStyle="1" w:styleId="8676880F74354B2C880B457DFD02148F">
    <w:name w:val="8676880F74354B2C880B457DFD02148F"/>
    <w:rsid w:val="00687005"/>
  </w:style>
  <w:style w:type="paragraph" w:customStyle="1" w:styleId="F3834EAA3AAA4555BB983B1B0CF970F2">
    <w:name w:val="F3834EAA3AAA4555BB983B1B0CF970F2"/>
    <w:rsid w:val="00687005"/>
  </w:style>
  <w:style w:type="paragraph" w:customStyle="1" w:styleId="5A50096EDA054FA1BEB600E343DDD0A8">
    <w:name w:val="5A50096EDA054FA1BEB600E343DDD0A8"/>
    <w:rsid w:val="00687005"/>
  </w:style>
  <w:style w:type="paragraph" w:customStyle="1" w:styleId="CA2E8E37AD0C47CBA6B43B94BA21E2F8">
    <w:name w:val="CA2E8E37AD0C47CBA6B43B94BA21E2F8"/>
    <w:rsid w:val="00687005"/>
  </w:style>
  <w:style w:type="paragraph" w:customStyle="1" w:styleId="0834639B26224E778BF770BFFBB452D0">
    <w:name w:val="0834639B26224E778BF770BFFBB452D0"/>
    <w:rsid w:val="00687005"/>
  </w:style>
  <w:style w:type="paragraph" w:customStyle="1" w:styleId="CACCF7639AF14C63A7151F36AA982E05">
    <w:name w:val="CACCF7639AF14C63A7151F36AA982E05"/>
    <w:rsid w:val="00687005"/>
  </w:style>
  <w:style w:type="paragraph" w:customStyle="1" w:styleId="741C67BB9CE64109A281FF89AEACBA1A">
    <w:name w:val="741C67BB9CE64109A281FF89AEACBA1A"/>
    <w:rsid w:val="00687005"/>
  </w:style>
  <w:style w:type="paragraph" w:customStyle="1" w:styleId="7AF87A343D724550956FECF4F887D2F7">
    <w:name w:val="7AF87A343D724550956FECF4F887D2F7"/>
    <w:rsid w:val="00687005"/>
  </w:style>
  <w:style w:type="paragraph" w:customStyle="1" w:styleId="573AF52997B44E96A8274FCCFFDE919F">
    <w:name w:val="573AF52997B44E96A8274FCCFFDE919F"/>
    <w:rsid w:val="00687005"/>
  </w:style>
  <w:style w:type="paragraph" w:customStyle="1" w:styleId="E004D8DF7B9942CBAABDB27067A2C3EF">
    <w:name w:val="E004D8DF7B9942CBAABDB27067A2C3EF"/>
    <w:rsid w:val="00687005"/>
  </w:style>
  <w:style w:type="paragraph" w:customStyle="1" w:styleId="2FCDBB3B85AE43C0AACD70CC05553EA0">
    <w:name w:val="2FCDBB3B85AE43C0AACD70CC05553EA0"/>
    <w:rsid w:val="00687005"/>
  </w:style>
  <w:style w:type="paragraph" w:customStyle="1" w:styleId="A48126224F6C434C82AC5A7A51A8C705">
    <w:name w:val="A48126224F6C434C82AC5A7A51A8C705"/>
    <w:rsid w:val="00687005"/>
  </w:style>
  <w:style w:type="paragraph" w:customStyle="1" w:styleId="86E9459A428D4E51A6FB4D6AF0F29DF8">
    <w:name w:val="86E9459A428D4E51A6FB4D6AF0F29DF8"/>
    <w:rsid w:val="00687005"/>
  </w:style>
  <w:style w:type="paragraph" w:customStyle="1" w:styleId="10F39CB638E345E784131F579851D2D7">
    <w:name w:val="10F39CB638E345E784131F579851D2D7"/>
    <w:rsid w:val="00687005"/>
  </w:style>
  <w:style w:type="paragraph" w:customStyle="1" w:styleId="DF59F4B7670A4C7EBE669DA477D964F2">
    <w:name w:val="DF59F4B7670A4C7EBE669DA477D964F2"/>
    <w:rsid w:val="00687005"/>
  </w:style>
  <w:style w:type="paragraph" w:customStyle="1" w:styleId="FC71084C9D2544148355CB3E8E72A0E6">
    <w:name w:val="FC71084C9D2544148355CB3E8E72A0E6"/>
    <w:rsid w:val="00687005"/>
  </w:style>
  <w:style w:type="paragraph" w:customStyle="1" w:styleId="E55ACC37B2FF4883977FB6B650E8541D">
    <w:name w:val="E55ACC37B2FF4883977FB6B650E8541D"/>
    <w:rsid w:val="00687005"/>
  </w:style>
  <w:style w:type="paragraph" w:customStyle="1" w:styleId="DD2490607BAD44039E5D7D64448FAC35">
    <w:name w:val="DD2490607BAD44039E5D7D64448FAC35"/>
    <w:rsid w:val="00687005"/>
  </w:style>
  <w:style w:type="paragraph" w:customStyle="1" w:styleId="2B7A56CE0D5E4D4185C4CBC77F8485AA">
    <w:name w:val="2B7A56CE0D5E4D4185C4CBC77F8485AA"/>
    <w:rsid w:val="00687005"/>
  </w:style>
  <w:style w:type="paragraph" w:customStyle="1" w:styleId="CAAC684604C64D21BD43DC80C6282CC7">
    <w:name w:val="CAAC684604C64D21BD43DC80C6282CC7"/>
    <w:rsid w:val="00687005"/>
  </w:style>
  <w:style w:type="paragraph" w:customStyle="1" w:styleId="3E94B7C1F9F04B489C22407D12E9013D">
    <w:name w:val="3E94B7C1F9F04B489C22407D12E9013D"/>
    <w:rsid w:val="00687005"/>
  </w:style>
  <w:style w:type="paragraph" w:customStyle="1" w:styleId="0ADF122015E0451789438FADAD38540A">
    <w:name w:val="0ADF122015E0451789438FADAD38540A"/>
    <w:rsid w:val="00687005"/>
  </w:style>
  <w:style w:type="paragraph" w:customStyle="1" w:styleId="D19DE13C1F9741BB93176B5FB418716A">
    <w:name w:val="D19DE13C1F9741BB93176B5FB418716A"/>
    <w:rsid w:val="00687005"/>
  </w:style>
  <w:style w:type="paragraph" w:customStyle="1" w:styleId="3A687F33674542C288044B13A34E03EA">
    <w:name w:val="3A687F33674542C288044B13A34E03EA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3A687F33674542C288044B13A34E03EA1">
    <w:name w:val="3A687F33674542C288044B13A34E03EA1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774C3A33A9C2476AB79DA47B7F363B96">
    <w:name w:val="774C3A33A9C2476AB79DA47B7F363B96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3A687F33674542C288044B13A34E03EA2">
    <w:name w:val="3A687F33674542C288044B13A34E03EA2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644E9F3B82F0412B8EDF26BD5A090D9E">
    <w:name w:val="644E9F3B82F0412B8EDF26BD5A090D9E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497EC1DFCA94472FB1D3B8D25DCC7A7C">
    <w:name w:val="497EC1DFCA94472FB1D3B8D25DCC7A7C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363293D9237F4CE783C47E45A71E5D67">
    <w:name w:val="363293D9237F4CE783C47E45A71E5D67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DA79047500F04E96A6EA7DA31B453758">
    <w:name w:val="DA79047500F04E96A6EA7DA31B453758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3750E7C5827E45B3A7751715893BD78F">
    <w:name w:val="3750E7C5827E45B3A7751715893BD78F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1F4B54E1BDBE4183805328D67E84D72C">
    <w:name w:val="1F4B54E1BDBE4183805328D67E84D72C"/>
    <w:rsid w:val="00687005"/>
  </w:style>
  <w:style w:type="paragraph" w:customStyle="1" w:styleId="7A4711CDD2664B6CB411B58991090821">
    <w:name w:val="7A4711CDD2664B6CB411B58991090821"/>
    <w:rsid w:val="00687005"/>
  </w:style>
  <w:style w:type="paragraph" w:customStyle="1" w:styleId="7E2B24AFBE62462D854DF052E15FC283">
    <w:name w:val="7E2B24AFBE62462D854DF052E15FC283"/>
    <w:rsid w:val="00687005"/>
  </w:style>
  <w:style w:type="paragraph" w:customStyle="1" w:styleId="8F61A0E3E3ED44799329F4298F9810A3">
    <w:name w:val="8F61A0E3E3ED44799329F4298F9810A3"/>
    <w:rsid w:val="00687005"/>
  </w:style>
  <w:style w:type="paragraph" w:customStyle="1" w:styleId="2B59049F71E1486C8BFBDDF241524480">
    <w:name w:val="2B59049F71E1486C8BFBDDF241524480"/>
    <w:rsid w:val="00687005"/>
  </w:style>
  <w:style w:type="paragraph" w:customStyle="1" w:styleId="F0194A0645854BCC8FDD46EE92BB20A6">
    <w:name w:val="F0194A0645854BCC8FDD46EE92BB20A6"/>
    <w:rsid w:val="00687005"/>
  </w:style>
  <w:style w:type="paragraph" w:customStyle="1" w:styleId="35C33890EB874E1FAB1332C5D98E1749">
    <w:name w:val="35C33890EB874E1FAB1332C5D98E1749"/>
    <w:rsid w:val="00687005"/>
  </w:style>
  <w:style w:type="paragraph" w:customStyle="1" w:styleId="81A37D1692B6490EA4C5A8B089F1030E">
    <w:name w:val="81A37D1692B6490EA4C5A8B089F1030E"/>
    <w:rsid w:val="00687005"/>
  </w:style>
  <w:style w:type="paragraph" w:customStyle="1" w:styleId="F11D3BEA65C74C9EA14069C46BABCFB6">
    <w:name w:val="F11D3BEA65C74C9EA14069C46BABCFB6"/>
    <w:rsid w:val="00687005"/>
  </w:style>
  <w:style w:type="paragraph" w:customStyle="1" w:styleId="962C96EDD04B4B5E9428A2EAF331E689">
    <w:name w:val="962C96EDD04B4B5E9428A2EAF331E689"/>
    <w:rsid w:val="00687005"/>
  </w:style>
  <w:style w:type="paragraph" w:customStyle="1" w:styleId="1F4B54E1BDBE4183805328D67E84D72C1">
    <w:name w:val="1F4B54E1BDBE4183805328D67E84D72C1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7A4711CDD2664B6CB411B589910908211">
    <w:name w:val="7A4711CDD2664B6CB411B589910908211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7E2B24AFBE62462D854DF052E15FC2831">
    <w:name w:val="7E2B24AFBE62462D854DF052E15FC2831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8F61A0E3E3ED44799329F4298F9810A31">
    <w:name w:val="8F61A0E3E3ED44799329F4298F9810A31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2B59049F71E1486C8BFBDDF2415244801">
    <w:name w:val="2B59049F71E1486C8BFBDDF2415244801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F0194A0645854BCC8FDD46EE92BB20A61">
    <w:name w:val="F0194A0645854BCC8FDD46EE92BB20A61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35C33890EB874E1FAB1332C5D98E17491">
    <w:name w:val="35C33890EB874E1FAB1332C5D98E17491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81A37D1692B6490EA4C5A8B089F1030E1">
    <w:name w:val="81A37D1692B6490EA4C5A8B089F1030E1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F11D3BEA65C74C9EA14069C46BABCFB61">
    <w:name w:val="F11D3BEA65C74C9EA14069C46BABCFB61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962C96EDD04B4B5E9428A2EAF331E6891">
    <w:name w:val="962C96EDD04B4B5E9428A2EAF331E6891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3A687F33674542C288044B13A34E03EA3">
    <w:name w:val="3A687F33674542C288044B13A34E03EA3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644E9F3B82F0412B8EDF26BD5A090D9E1">
    <w:name w:val="644E9F3B82F0412B8EDF26BD5A090D9E1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497EC1DFCA94472FB1D3B8D25DCC7A7C1">
    <w:name w:val="497EC1DFCA94472FB1D3B8D25DCC7A7C1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8C682743036A4817A985A99F8CEDCFC5">
    <w:name w:val="8C682743036A4817A985A99F8CEDCFC5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363293D9237F4CE783C47E45A71E5D671">
    <w:name w:val="363293D9237F4CE783C47E45A71E5D671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DA79047500F04E96A6EA7DA31B4537581">
    <w:name w:val="DA79047500F04E96A6EA7DA31B4537581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3750E7C5827E45B3A7751715893BD78F1">
    <w:name w:val="3750E7C5827E45B3A7751715893BD78F1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15C5C8A154E34B2D9A3E02D1ACEEA409">
    <w:name w:val="15C5C8A154E34B2D9A3E02D1ACEEA409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8CC4D4CC071D430AB510A84047C05CF8">
    <w:name w:val="8CC4D4CC071D430AB510A84047C05CF8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EB00C42497DB49B3A8FAD4B8B891A1DC">
    <w:name w:val="EB00C42497DB49B3A8FAD4B8B891A1DC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80EAFD20901347B489D02FF4A738336F">
    <w:name w:val="80EAFD20901347B489D02FF4A738336F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ECCF90005FBF44ABB138B4F5399AE368">
    <w:name w:val="ECCF90005FBF44ABB138B4F5399AE368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C8254711DA5D4400B69B6A816A828D81">
    <w:name w:val="C8254711DA5D4400B69B6A816A828D81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1F4B54E1BDBE4183805328D67E84D72C2">
    <w:name w:val="1F4B54E1BDBE4183805328D67E84D72C2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7A4711CDD2664B6CB411B589910908212">
    <w:name w:val="7A4711CDD2664B6CB411B589910908212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7E2B24AFBE62462D854DF052E15FC2832">
    <w:name w:val="7E2B24AFBE62462D854DF052E15FC2832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8F61A0E3E3ED44799329F4298F9810A32">
    <w:name w:val="8F61A0E3E3ED44799329F4298F9810A32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2B59049F71E1486C8BFBDDF2415244802">
    <w:name w:val="2B59049F71E1486C8BFBDDF2415244802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F0194A0645854BCC8FDD46EE92BB20A62">
    <w:name w:val="F0194A0645854BCC8FDD46EE92BB20A62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35C33890EB874E1FAB1332C5D98E17492">
    <w:name w:val="35C33890EB874E1FAB1332C5D98E17492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81A37D1692B6490EA4C5A8B089F1030E2">
    <w:name w:val="81A37D1692B6490EA4C5A8B089F1030E2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F11D3BEA65C74C9EA14069C46BABCFB62">
    <w:name w:val="F11D3BEA65C74C9EA14069C46BABCFB62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962C96EDD04B4B5E9428A2EAF331E6892">
    <w:name w:val="962C96EDD04B4B5E9428A2EAF331E6892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3A687F33674542C288044B13A34E03EA4">
    <w:name w:val="3A687F33674542C288044B13A34E03EA4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644E9F3B82F0412B8EDF26BD5A090D9E2">
    <w:name w:val="644E9F3B82F0412B8EDF26BD5A090D9E2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497EC1DFCA94472FB1D3B8D25DCC7A7C2">
    <w:name w:val="497EC1DFCA94472FB1D3B8D25DCC7A7C2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8C682743036A4817A985A99F8CEDCFC51">
    <w:name w:val="8C682743036A4817A985A99F8CEDCFC51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363293D9237F4CE783C47E45A71E5D672">
    <w:name w:val="363293D9237F4CE783C47E45A71E5D672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DA79047500F04E96A6EA7DA31B4537582">
    <w:name w:val="DA79047500F04E96A6EA7DA31B4537582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3750E7C5827E45B3A7751715893BD78F2">
    <w:name w:val="3750E7C5827E45B3A7751715893BD78F2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15C5C8A154E34B2D9A3E02D1ACEEA4091">
    <w:name w:val="15C5C8A154E34B2D9A3E02D1ACEEA4091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8CC4D4CC071D430AB510A84047C05CF81">
    <w:name w:val="8CC4D4CC071D430AB510A84047C05CF81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EB00C42497DB49B3A8FAD4B8B891A1DC1">
    <w:name w:val="EB00C42497DB49B3A8FAD4B8B891A1DC1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80EAFD20901347B489D02FF4A738336F1">
    <w:name w:val="80EAFD20901347B489D02FF4A738336F1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ECCF90005FBF44ABB138B4F5399AE3681">
    <w:name w:val="ECCF90005FBF44ABB138B4F5399AE3681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C8254711DA5D4400B69B6A816A828D811">
    <w:name w:val="C8254711DA5D4400B69B6A816A828D811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1F4B54E1BDBE4183805328D67E84D72C3">
    <w:name w:val="1F4B54E1BDBE4183805328D67E84D72C3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3A687F33674542C288044B13A34E03EA5">
    <w:name w:val="3A687F33674542C288044B13A34E03EA5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0AEAF5B44E5948F0AC9EACDCE1956B1A">
    <w:name w:val="0AEAF5B44E5948F0AC9EACDCE1956B1A"/>
    <w:rsid w:val="00687005"/>
  </w:style>
  <w:style w:type="paragraph" w:customStyle="1" w:styleId="143273CAF7D242EDBFA771A019327497">
    <w:name w:val="143273CAF7D242EDBFA771A019327497"/>
    <w:rsid w:val="00687005"/>
  </w:style>
  <w:style w:type="paragraph" w:customStyle="1" w:styleId="47C6A1F80FEE4A72BA046E4DEBD36574">
    <w:name w:val="47C6A1F80FEE4A72BA046E4DEBD36574"/>
    <w:rsid w:val="00687005"/>
  </w:style>
  <w:style w:type="paragraph" w:customStyle="1" w:styleId="D3A5428BD8184C08A35729EC13D93F1E">
    <w:name w:val="D3A5428BD8184C08A35729EC13D93F1E"/>
    <w:rsid w:val="00687005"/>
  </w:style>
  <w:style w:type="paragraph" w:customStyle="1" w:styleId="FD83BC4B1E384D41A9CEE38D083C50E3">
    <w:name w:val="FD83BC4B1E384D41A9CEE38D083C50E3"/>
    <w:rsid w:val="00687005"/>
  </w:style>
  <w:style w:type="paragraph" w:customStyle="1" w:styleId="B18FCECD9CFE465F9BE720983415CEEA">
    <w:name w:val="B18FCECD9CFE465F9BE720983415CEEA"/>
    <w:rsid w:val="00687005"/>
  </w:style>
  <w:style w:type="paragraph" w:customStyle="1" w:styleId="1F4B54E1BDBE4183805328D67E84D72C4">
    <w:name w:val="1F4B54E1BDBE4183805328D67E84D72C4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3A687F33674542C288044B13A34E03EA6">
    <w:name w:val="3A687F33674542C288044B13A34E03EA6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1F4B54E1BDBE4183805328D67E84D72C5">
    <w:name w:val="1F4B54E1BDBE4183805328D67E84D72C5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3A687F33674542C288044B13A34E03EA7">
    <w:name w:val="3A687F33674542C288044B13A34E03EA7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09A8FDA88DCD48588439F9DE347F3EB6">
    <w:name w:val="09A8FDA88DCD48588439F9DE347F3EB6"/>
    <w:rsid w:val="00687005"/>
  </w:style>
  <w:style w:type="paragraph" w:customStyle="1" w:styleId="78EE0AB8A5D740DB944F46147647D81D">
    <w:name w:val="78EE0AB8A5D740DB944F46147647D81D"/>
    <w:rsid w:val="00687005"/>
  </w:style>
  <w:style w:type="paragraph" w:customStyle="1" w:styleId="1482D2B89650488998516275942C9C63">
    <w:name w:val="1482D2B89650488998516275942C9C63"/>
    <w:rsid w:val="00687005"/>
  </w:style>
  <w:style w:type="paragraph" w:customStyle="1" w:styleId="BE6780E922D041F38B194744FEDFFD4B">
    <w:name w:val="BE6780E922D041F38B194744FEDFFD4B"/>
    <w:rsid w:val="00687005"/>
  </w:style>
  <w:style w:type="paragraph" w:customStyle="1" w:styleId="29A33FA9B9E1468ABB2F153CEFB30B20">
    <w:name w:val="29A33FA9B9E1468ABB2F153CEFB30B20"/>
    <w:rsid w:val="00687005"/>
  </w:style>
  <w:style w:type="paragraph" w:customStyle="1" w:styleId="4B333274DE05493BA52A91BD94D4F31B">
    <w:name w:val="4B333274DE05493BA52A91BD94D4F31B"/>
    <w:rsid w:val="00687005"/>
  </w:style>
  <w:style w:type="paragraph" w:customStyle="1" w:styleId="7F63992AF01E4A20812868DB25C4178E">
    <w:name w:val="7F63992AF01E4A20812868DB25C4178E"/>
    <w:rsid w:val="00687005"/>
  </w:style>
  <w:style w:type="paragraph" w:customStyle="1" w:styleId="150CC78DB7494DDDA74F1E9F91C3E590">
    <w:name w:val="150CC78DB7494DDDA74F1E9F91C3E590"/>
    <w:rsid w:val="00687005"/>
  </w:style>
  <w:style w:type="paragraph" w:customStyle="1" w:styleId="CC5F6A18A6D64E229F669CA6EE6129C7">
    <w:name w:val="CC5F6A18A6D64E229F669CA6EE6129C7"/>
    <w:rsid w:val="00687005"/>
  </w:style>
  <w:style w:type="paragraph" w:customStyle="1" w:styleId="0CBDBAFE368142129BD8AECABF83B79E">
    <w:name w:val="0CBDBAFE368142129BD8AECABF83B79E"/>
    <w:rsid w:val="00687005"/>
  </w:style>
  <w:style w:type="paragraph" w:customStyle="1" w:styleId="1AE06D8D87F84749BF28B685C71472B5">
    <w:name w:val="1AE06D8D87F84749BF28B685C71472B5"/>
    <w:rsid w:val="00687005"/>
  </w:style>
  <w:style w:type="paragraph" w:customStyle="1" w:styleId="FCAEE6CD89CF4240B969F4699786E034">
    <w:name w:val="FCAEE6CD89CF4240B969F4699786E034"/>
    <w:rsid w:val="00687005"/>
  </w:style>
  <w:style w:type="paragraph" w:customStyle="1" w:styleId="C9DEA47C6108441E91B8B6BC8867E8F2">
    <w:name w:val="C9DEA47C6108441E91B8B6BC8867E8F2"/>
    <w:rsid w:val="00687005"/>
  </w:style>
  <w:style w:type="paragraph" w:customStyle="1" w:styleId="1D63E41571D143E6A51FA44F711708E3">
    <w:name w:val="1D63E41571D143E6A51FA44F711708E3"/>
    <w:rsid w:val="00687005"/>
  </w:style>
  <w:style w:type="paragraph" w:customStyle="1" w:styleId="0C8B8A15AD7143D5A4426EEE6E79CD58">
    <w:name w:val="0C8B8A15AD7143D5A4426EEE6E79CD58"/>
    <w:rsid w:val="00687005"/>
  </w:style>
  <w:style w:type="paragraph" w:customStyle="1" w:styleId="081FFCFA4E53469EB5935B5BBE35B3FA">
    <w:name w:val="081FFCFA4E53469EB5935B5BBE35B3FA"/>
    <w:rsid w:val="00687005"/>
  </w:style>
  <w:style w:type="paragraph" w:customStyle="1" w:styleId="58419D1508D74502AF85A6B2C884FEBA">
    <w:name w:val="58419D1508D74502AF85A6B2C884FEBA"/>
    <w:rsid w:val="00687005"/>
  </w:style>
  <w:style w:type="paragraph" w:customStyle="1" w:styleId="1460C3DCFE624287AE74D851DB26F940">
    <w:name w:val="1460C3DCFE624287AE74D851DB26F940"/>
    <w:rsid w:val="00687005"/>
  </w:style>
  <w:style w:type="paragraph" w:customStyle="1" w:styleId="772279A7E8FA4F26A311A884873E4203">
    <w:name w:val="772279A7E8FA4F26A311A884873E4203"/>
    <w:rsid w:val="00687005"/>
  </w:style>
  <w:style w:type="paragraph" w:customStyle="1" w:styleId="978C31B2AA354DE58E46443AA41FE025">
    <w:name w:val="978C31B2AA354DE58E46443AA41FE025"/>
    <w:rsid w:val="00687005"/>
  </w:style>
  <w:style w:type="paragraph" w:customStyle="1" w:styleId="C4AE547754E34B08AB2DF3CB1D24932B">
    <w:name w:val="C4AE547754E34B08AB2DF3CB1D24932B"/>
    <w:rsid w:val="00687005"/>
  </w:style>
  <w:style w:type="paragraph" w:customStyle="1" w:styleId="B29F47A938A24B478CF1213FB73ADD46">
    <w:name w:val="B29F47A938A24B478CF1213FB73ADD46"/>
    <w:rsid w:val="00687005"/>
  </w:style>
  <w:style w:type="paragraph" w:customStyle="1" w:styleId="415FA9B3D8B144E18BC9585A31A9A566">
    <w:name w:val="415FA9B3D8B144E18BC9585A31A9A566"/>
    <w:rsid w:val="00687005"/>
  </w:style>
  <w:style w:type="paragraph" w:customStyle="1" w:styleId="634357B0BCA04C0CAED1E4C5DF1E2708">
    <w:name w:val="634357B0BCA04C0CAED1E4C5DF1E2708"/>
    <w:rsid w:val="00687005"/>
  </w:style>
  <w:style w:type="paragraph" w:customStyle="1" w:styleId="0780C52A2C8A421FA021A386208744D2">
    <w:name w:val="0780C52A2C8A421FA021A386208744D2"/>
    <w:rsid w:val="00687005"/>
  </w:style>
  <w:style w:type="paragraph" w:customStyle="1" w:styleId="5EBE9D80C7164819BF294B8E1BB07AA5">
    <w:name w:val="5EBE9D80C7164819BF294B8E1BB07AA5"/>
    <w:rsid w:val="00687005"/>
  </w:style>
  <w:style w:type="paragraph" w:customStyle="1" w:styleId="1F4B54E1BDBE4183805328D67E84D72C6">
    <w:name w:val="1F4B54E1BDBE4183805328D67E84D72C6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3A687F33674542C288044B13A34E03EA8">
    <w:name w:val="3A687F33674542C288044B13A34E03EA8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09A8FDA88DCD48588439F9DE347F3EB61">
    <w:name w:val="09A8FDA88DCD48588439F9DE347F3EB61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1D63E41571D143E6A51FA44F711708E31">
    <w:name w:val="1D63E41571D143E6A51FA44F711708E31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1F4B54E1BDBE4183805328D67E84D72C7">
    <w:name w:val="1F4B54E1BDBE4183805328D67E84D72C7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3A687F33674542C288044B13A34E03EA9">
    <w:name w:val="3A687F33674542C288044B13A34E03EA9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09A8FDA88DCD48588439F9DE347F3EB62">
    <w:name w:val="09A8FDA88DCD48588439F9DE347F3EB62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1D63E41571D143E6A51FA44F711708E32">
    <w:name w:val="1D63E41571D143E6A51FA44F711708E32"/>
    <w:rsid w:val="00687005"/>
    <w:pPr>
      <w:spacing w:after="0" w:line="276" w:lineRule="auto"/>
      <w:jc w:val="center"/>
    </w:pPr>
    <w:rPr>
      <w:rFonts w:eastAsiaTheme="minorHAnsi"/>
      <w:lang w:eastAsia="en-US"/>
    </w:rPr>
  </w:style>
  <w:style w:type="paragraph" w:customStyle="1" w:styleId="1F4B54E1BDBE4183805328D67E84D72C8">
    <w:name w:val="1F4B54E1BDBE4183805328D67E84D72C8"/>
    <w:rsid w:val="00687005"/>
    <w:pPr>
      <w:spacing w:after="0" w:line="276" w:lineRule="auto"/>
      <w:jc w:val="center"/>
    </w:pPr>
    <w:rPr>
      <w:rFonts w:eastAsiaTheme="minorHAnsi"/>
      <w:caps/>
      <w:lang w:eastAsia="en-US"/>
    </w:rPr>
  </w:style>
  <w:style w:type="paragraph" w:customStyle="1" w:styleId="3A687F33674542C288044B13A34E03EA10">
    <w:name w:val="3A687F33674542C288044B13A34E03EA10"/>
    <w:rsid w:val="00687005"/>
    <w:pPr>
      <w:spacing w:after="0" w:line="276" w:lineRule="auto"/>
      <w:jc w:val="center"/>
    </w:pPr>
    <w:rPr>
      <w:rFonts w:eastAsiaTheme="minorHAnsi"/>
      <w:caps/>
      <w:lang w:eastAsia="en-US"/>
    </w:rPr>
  </w:style>
  <w:style w:type="paragraph" w:customStyle="1" w:styleId="09A8FDA88DCD48588439F9DE347F3EB63">
    <w:name w:val="09A8FDA88DCD48588439F9DE347F3EB63"/>
    <w:rsid w:val="00687005"/>
    <w:pPr>
      <w:spacing w:after="0" w:line="276" w:lineRule="auto"/>
      <w:jc w:val="center"/>
    </w:pPr>
    <w:rPr>
      <w:rFonts w:eastAsiaTheme="minorHAnsi"/>
      <w:caps/>
      <w:lang w:eastAsia="en-US"/>
    </w:rPr>
  </w:style>
  <w:style w:type="paragraph" w:customStyle="1" w:styleId="AFFE778B44224EEEAB02D63926B5477A">
    <w:name w:val="AFFE778B44224EEEAB02D63926B5477A"/>
    <w:rsid w:val="00D66213"/>
    <w:rPr>
      <w:lang w:eastAsia="en-US"/>
    </w:rPr>
  </w:style>
  <w:style w:type="paragraph" w:customStyle="1" w:styleId="39A4942EEF5F48D89E16BBA9C6A92564">
    <w:name w:val="39A4942EEF5F48D89E16BBA9C6A92564"/>
    <w:rsid w:val="00D66213"/>
    <w:rPr>
      <w:lang w:eastAsia="en-US"/>
    </w:rPr>
  </w:style>
  <w:style w:type="paragraph" w:customStyle="1" w:styleId="1531410D25504695AAB0A7A4A7A4D632">
    <w:name w:val="1531410D25504695AAB0A7A4A7A4D632"/>
    <w:rsid w:val="00D66213"/>
    <w:rPr>
      <w:lang w:eastAsia="en-US"/>
    </w:rPr>
  </w:style>
  <w:style w:type="paragraph" w:customStyle="1" w:styleId="9A5F143298EA4A43A7DAEED0D93FEE74">
    <w:name w:val="9A5F143298EA4A43A7DAEED0D93FEE74"/>
    <w:rsid w:val="00D66213"/>
    <w:rPr>
      <w:lang w:eastAsia="en-US"/>
    </w:rPr>
  </w:style>
  <w:style w:type="paragraph" w:customStyle="1" w:styleId="F8E099F7906E47B08E48F0C8A748899A">
    <w:name w:val="F8E099F7906E47B08E48F0C8A748899A"/>
    <w:rsid w:val="00D66213"/>
    <w:rPr>
      <w:lang w:eastAsia="en-US"/>
    </w:rPr>
  </w:style>
  <w:style w:type="paragraph" w:customStyle="1" w:styleId="77370B9382C54DA69BFE56A08A616DB1">
    <w:name w:val="77370B9382C54DA69BFE56A08A616DB1"/>
    <w:rsid w:val="00D66213"/>
    <w:rPr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Floral">
  <a:themeElements>
    <a:clrScheme name="Custom 42">
      <a:dk1>
        <a:sysClr val="windowText" lastClr="000000"/>
      </a:dk1>
      <a:lt1>
        <a:sysClr val="window" lastClr="FFFFFF"/>
      </a:lt1>
      <a:dk2>
        <a:srgbClr val="1C2F5B"/>
      </a:dk2>
      <a:lt2>
        <a:srgbClr val="EEECE1"/>
      </a:lt2>
      <a:accent1>
        <a:srgbClr val="DD1E4B"/>
      </a:accent1>
      <a:accent2>
        <a:srgbClr val="DB6398"/>
      </a:accent2>
      <a:accent3>
        <a:srgbClr val="9CC7CB"/>
      </a:accent3>
      <a:accent4>
        <a:srgbClr val="78A04F"/>
      </a:accent4>
      <a:accent5>
        <a:srgbClr val="EEA382"/>
      </a:accent5>
      <a:accent6>
        <a:srgbClr val="F79646"/>
      </a:accent6>
      <a:hlink>
        <a:srgbClr val="DB6398"/>
      </a:hlink>
      <a:folHlink>
        <a:srgbClr val="DB6398"/>
      </a:folHlink>
    </a:clrScheme>
    <a:fontScheme name="Custom 16">
      <a:majorFont>
        <a:latin typeface="Century Gothic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Office_34058871_TF10251267</Template>
  <TotalTime>134</TotalTime>
  <Pages>2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Sherry Li (RWS Moravia)</cp:lastModifiedBy>
  <cp:revision>5</cp:revision>
  <cp:lastPrinted>2006-08-01T17:47:00Z</cp:lastPrinted>
  <dcterms:created xsi:type="dcterms:W3CDTF">2018-06-05T04:14:00Z</dcterms:created>
  <dcterms:modified xsi:type="dcterms:W3CDTF">2019-06-28T07:45:00Z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TC101731891033</vt:lpwstr>
  </property>
  <property fmtid="{D5CDD505-2E9C-101B-9397-08002B2CF9AE}" pid="3" name="ContentTypeId">
    <vt:lpwstr>0x010100AA3F7D94069FF64A86F7DFF56D60E3BE</vt:lpwstr>
  </property>
  <property fmtid="{D5CDD505-2E9C-101B-9397-08002B2CF9AE}" pid="4" name="ImageGenCounter">
    <vt:lpwstr>0</vt:lpwstr>
  </property>
  <property fmtid="{D5CDD505-2E9C-101B-9397-08002B2CF9AE}" pid="5" name="ViolationReportStatus">
    <vt:lpwstr>None</vt:lpwstr>
  </property>
  <property fmtid="{D5CDD505-2E9C-101B-9397-08002B2CF9AE}" pid="6" name="ImageGenStatus">
    <vt:lpwstr>0</vt:lpwstr>
  </property>
  <property fmtid="{D5CDD505-2E9C-101B-9397-08002B2CF9AE}" pid="7" name="PolicheckStatus">
    <vt:lpwstr>0</vt:lpwstr>
  </property>
  <property fmtid="{D5CDD505-2E9C-101B-9397-08002B2CF9AE}" pid="8" name="Applications">
    <vt:lpwstr>95;#zwd120;#79;#tpl120;#448;#zwd140</vt:lpwstr>
  </property>
  <property fmtid="{D5CDD505-2E9C-101B-9397-08002B2CF9AE}" pid="9" name="PolicheckCounter">
    <vt:lpwstr>0</vt:lpwstr>
  </property>
  <property fmtid="{D5CDD505-2E9C-101B-9397-08002B2CF9AE}" pid="10" name="APTrustLevel">
    <vt:r8>1</vt:r8>
  </property>
</Properties>
</file>