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Oppsett for visittkort med ti kort per side"/>
      </w:tblPr>
      <w:tblGrid>
        <w:gridCol w:w="2892"/>
        <w:gridCol w:w="2891"/>
        <w:gridCol w:w="2891"/>
        <w:gridCol w:w="2891"/>
        <w:gridCol w:w="2891"/>
      </w:tblGrid>
      <w:tr w:rsidR="00EE2BCB" w:rsidRPr="000155DA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</w:tr>
      <w:tr w:rsidR="00EE2BCB" w:rsidRPr="000155DA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0155DA" w:rsidRDefault="00A02212" w:rsidP="00EE2BCB">
            <w:pPr>
              <w:pStyle w:val="Overskrift1"/>
              <w:rPr>
                <w:rFonts w:eastAsia="Times New Roman"/>
                <w:lang w:val="nb-NO" w:eastAsia="ja-JP"/>
              </w:rPr>
            </w:pPr>
            <w:sdt>
              <w:sdtPr>
                <w:rPr>
                  <w:rFonts w:eastAsia="Times New Roman"/>
                  <w:lang w:val="nb-NO" w:eastAsia="ja-JP"/>
                </w:rPr>
                <w:alias w:val="Skriv inn navnet:"/>
                <w:tag w:val="Skriv inn navnet ditt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rFonts w:eastAsia="Times New Roman"/>
                    <w:lang w:val="nb-NO" w:bidi="nb-NO"/>
                  </w:rPr>
                  <w:t>Navnet ditt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nb-NO" w:eastAsia="ja-JP"/>
              </w:rPr>
              <w:alias w:val="Skriv inn navnet ditt:"/>
              <w:tag w:val="Skriv inn navnet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pStyle w:val="Overskrift1"/>
                  <w:rPr>
                    <w:rFonts w:eastAsia="Times New Roman"/>
                    <w:lang w:val="nb-NO" w:eastAsia="ja-JP"/>
                  </w:rPr>
                </w:pPr>
                <w:r w:rsidRPr="000155DA">
                  <w:rPr>
                    <w:rFonts w:eastAsia="Times New Roman"/>
                    <w:lang w:val="nb-NO" w:bidi="nb-NO"/>
                  </w:rPr>
                  <w:t>Navnet ditt</w:t>
                </w:r>
              </w:p>
            </w:sdtContent>
          </w:sdt>
          <w:sdt>
            <w:sdtPr>
              <w:rPr>
                <w:lang w:val="nb-NO" w:eastAsia="ja-JP"/>
              </w:rPr>
              <w:alias w:val="Skriv inn gateadresse, poststed, postnummer:"/>
              <w:tag w:val="Skriv inn gateadresse, poststed, postnummer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Gateadresse</w:t>
                </w:r>
                <w:r w:rsidRPr="000155DA">
                  <w:rPr>
                    <w:lang w:val="nb-NO" w:bidi="nb-NO"/>
                  </w:rPr>
                  <w:br/>
                  <w:t>Poststed, postnummer</w:t>
                </w:r>
              </w:p>
            </w:sdtContent>
          </w:sdt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telefonnummer:"/>
                <w:tag w:val="Skriv inn telefonnummer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Telefon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Skriv inn e-postadresse:"/>
                <w:tag w:val="Skriv inn e-postadresse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E-postadresse</w:t>
                </w:r>
              </w:sdtContent>
            </w:sdt>
          </w:p>
          <w:p w:rsidR="00EE2BCB" w:rsidRPr="000155DA" w:rsidRDefault="00A02212" w:rsidP="00EE2BCB">
            <w:pPr>
              <w:rPr>
                <w:lang w:val="nb-NO" w:eastAsia="ja-JP"/>
              </w:rPr>
            </w:pPr>
            <w:sdt>
              <w:sdtPr>
                <w:rPr>
                  <w:lang w:val="nb-NO"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@twitter</w:t>
                </w:r>
              </w:sdtContent>
            </w:sdt>
            <w:r w:rsidR="00EE2BCB" w:rsidRPr="000155DA">
              <w:rPr>
                <w:lang w:val="nb-NO" w:bidi="nb-NO"/>
              </w:rPr>
              <w:t xml:space="preserve">: </w:t>
            </w:r>
            <w:sdt>
              <w:sdtPr>
                <w:rPr>
                  <w:lang w:val="nb-NO" w:eastAsia="ja-JP"/>
                </w:rPr>
                <w:alias w:val="Skriv inn Twitter-brukernavn:"/>
                <w:tag w:val="Skriv inn Twitter-brukernavn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0155DA">
                  <w:rPr>
                    <w:lang w:val="nb-NO" w:bidi="nb-NO"/>
                  </w:rPr>
                  <w:t>Twitter-brukernavn</w:t>
                </w:r>
              </w:sdtContent>
            </w:sdt>
          </w:p>
          <w:sdt>
            <w:sdtPr>
              <w:rPr>
                <w:lang w:val="nb-NO" w:eastAsia="ja-JP"/>
              </w:rPr>
              <w:alias w:val="Skriv inn nettadresse:"/>
              <w:tag w:val="Skriv inn nettadresse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0155DA" w:rsidRDefault="00EE2BCB" w:rsidP="00EE2BCB">
                <w:pPr>
                  <w:rPr>
                    <w:lang w:val="nb-NO" w:eastAsia="ja-JP"/>
                  </w:rPr>
                </w:pPr>
                <w:r w:rsidRPr="000155DA">
                  <w:rPr>
                    <w:lang w:val="nb-NO" w:bidi="nb-NO"/>
                  </w:rPr>
                  <w:t>Nettadresse</w:t>
                </w:r>
              </w:p>
            </w:sdtContent>
          </w:sdt>
        </w:tc>
      </w:tr>
    </w:tbl>
    <w:p w:rsidR="002C74C0" w:rsidRPr="000155DA" w:rsidRDefault="00A02212">
      <w:pPr>
        <w:rPr>
          <w:lang w:val="nb-NO"/>
        </w:rPr>
      </w:pPr>
    </w:p>
    <w:sectPr w:rsidR="002C74C0" w:rsidRPr="000155DA" w:rsidSect="0049038B">
      <w:headerReference w:type="default" r:id="rId8"/>
      <w:pgSz w:w="16838" w:h="11906" w:orient="landscape" w:code="9"/>
      <w:pgMar w:top="851" w:right="1191" w:bottom="567" w:left="1191" w:header="567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212" w:rsidRDefault="00A02212" w:rsidP="008F07DC">
      <w:r>
        <w:separator/>
      </w:r>
    </w:p>
  </w:endnote>
  <w:endnote w:type="continuationSeparator" w:id="0">
    <w:p w:rsidR="00A02212" w:rsidRDefault="00A02212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212" w:rsidRDefault="00A02212" w:rsidP="008F07DC">
      <w:r>
        <w:separator/>
      </w:r>
    </w:p>
  </w:footnote>
  <w:footnote w:type="continuationSeparator" w:id="0">
    <w:p w:rsidR="00A02212" w:rsidRDefault="00A02212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Topptekst"/>
    </w:pPr>
    <w:r>
      <w:rPr>
        <w:noProof/>
        <w:lang w:val="nb-NO" w:eastAsia="nb-NO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678815</wp:posOffset>
              </wp:positionH>
              <wp:positionV relativeFrom="page">
                <wp:posOffset>436880</wp:posOffset>
              </wp:positionV>
              <wp:extent cx="9326880" cy="6601460"/>
              <wp:effectExtent l="0" t="0" r="7620" b="8890"/>
              <wp:wrapNone/>
              <wp:docPr id="4" name="Gruppe 4" descr="Kreativ bakgrunnsillustrasjon med hvite skyer og gul sol med smilefjes på blå tekstu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46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Bilde 1" descr="Kreativ bakgrunnsillustrasjon med hvite skyer og gul sol med smilefjes på blå tekstur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Bilde 2" descr="Kreativ bakgrunnsillustrasjon med hvite skyer og gul sol med smilefjes på blå tekstu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e 3" descr="Kreativ bakgrunnsillustrasjon med hvite skyer og gul sol med smilefjes på blå tekstu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126713" id="Gruppe 4" o:spid="_x0000_s1026" alt="Kreativ bakgrunnsillustrasjon med hvite skyer og gul sol med smilefjes på blå tekstur" style="position:absolute;margin-left:53.45pt;margin-top:34.4pt;width:734.4pt;height:519.8pt;z-index:-251657216;mso-position-horizontal-relative:page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e 1" o:spid="_x0000_s1027" type="#_x0000_t75" alt="Kreativ bakgrunnsillustrasjon med hvite skyer og gul sol med smilefjes på blå tekstur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Kreativ bakgrunnsillustrasjon med hvite skyer og gul sol med smilefjes på blå tekstur" cropbottom="419f" cropright="410f"/>
                <v:path arrowok="t"/>
              </v:shape>
              <v:shape id="Bilde 2" o:spid="_x0000_s1028" type="#_x0000_t75" alt="Kreativ bakgrunnsillustrasjon med hvite skyer og gul sol med smilefjes på blå tekstur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Kreativ bakgrunnsillustrasjon med hvite skyer og gul sol med smilefjes på blå tekstur" cropleft="4489f" cropright="6499f"/>
                <v:path arrowok="t"/>
              </v:shape>
              <v:shape id="Bilde 3" o:spid="_x0000_s1029" type="#_x0000_t75" alt="Kreativ bakgrunnsillustrasjon med hvite skyer og gul sol med smilefjes på blå tekstur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Kreativ bakgrunnsillustrasjon med hvite skyer og gul sol med smilefjes på blå tekstur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b-NO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155DA"/>
    <w:rsid w:val="00293B83"/>
    <w:rsid w:val="003316BC"/>
    <w:rsid w:val="00481F05"/>
    <w:rsid w:val="0049038B"/>
    <w:rsid w:val="00597750"/>
    <w:rsid w:val="005C55A0"/>
    <w:rsid w:val="005F3E61"/>
    <w:rsid w:val="006A3CE7"/>
    <w:rsid w:val="006E48F3"/>
    <w:rsid w:val="008F07DC"/>
    <w:rsid w:val="00A02212"/>
    <w:rsid w:val="00BD0135"/>
    <w:rsid w:val="00C900FB"/>
    <w:rsid w:val="00EA2BC4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BCB"/>
  </w:style>
  <w:style w:type="paragraph" w:styleId="Overskrift1">
    <w:name w:val="heading 1"/>
    <w:basedOn w:val="Normal"/>
    <w:next w:val="Normal"/>
    <w:link w:val="Overskrift1Tegn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krotekst">
    <w:name w:val="macro"/>
    <w:link w:val="MakrotekstTegn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Topptekst">
    <w:name w:val="header"/>
    <w:basedOn w:val="Normal"/>
    <w:link w:val="TopptekstTegn"/>
    <w:uiPriority w:val="99"/>
    <w:unhideWhenUsed/>
    <w:rsid w:val="008F07DC"/>
  </w:style>
  <w:style w:type="character" w:customStyle="1" w:styleId="TopptekstTegn">
    <w:name w:val="Topptekst Tegn"/>
    <w:basedOn w:val="Standardskriftforavsnitt"/>
    <w:link w:val="Topptekst"/>
    <w:uiPriority w:val="99"/>
    <w:rsid w:val="008F07DC"/>
  </w:style>
  <w:style w:type="paragraph" w:styleId="Bunntekst">
    <w:name w:val="footer"/>
    <w:basedOn w:val="Normal"/>
    <w:link w:val="BunntekstTegn"/>
    <w:uiPriority w:val="99"/>
    <w:unhideWhenUsed/>
    <w:rsid w:val="008F07DC"/>
  </w:style>
  <w:style w:type="character" w:customStyle="1" w:styleId="BunntekstTegn">
    <w:name w:val="Bunntekst Tegn"/>
    <w:basedOn w:val="Standardskriftforavsnitt"/>
    <w:link w:val="Bunntekst"/>
    <w:uiPriority w:val="99"/>
    <w:rsid w:val="008F07DC"/>
  </w:style>
  <w:style w:type="paragraph" w:styleId="Tittel">
    <w:name w:val="Title"/>
    <w:basedOn w:val="Normal"/>
    <w:link w:val="TittelTegn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Undertittel">
    <w:name w:val="Subtitle"/>
    <w:basedOn w:val="Normal"/>
    <w:link w:val="UndertittelTegn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8F07DC"/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8F07DC"/>
    <w:rPr>
      <w:i/>
      <w:iCs/>
      <w:color w:val="002E38" w:themeColor="accent1" w:themeShade="80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F07DC"/>
    <w:rPr>
      <w:rFonts w:ascii="Segoe UI" w:hAnsi="Segoe UI" w:cs="Segoe UI"/>
      <w:szCs w:val="18"/>
    </w:rPr>
  </w:style>
  <w:style w:type="paragraph" w:styleId="Blokktekst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8F07DC"/>
    <w:rPr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8F07DC"/>
    <w:rPr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8F07DC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8F07DC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8F07DC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8F07D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8F07DC"/>
    <w:rPr>
      <w:b/>
      <w:bCs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F07DC"/>
    <w:rPr>
      <w:rFonts w:ascii="Segoe UI" w:hAnsi="Segoe UI" w:cs="Segoe UI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8F07DC"/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8F07DC"/>
    <w:rPr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8F07DC"/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8F07DC"/>
    <w:rPr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8F07DC"/>
    <w:rPr>
      <w:rFonts w:ascii="Consolas" w:hAnsi="Consolas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8F07DC"/>
    <w:rPr>
      <w:rFonts w:ascii="Consolas" w:hAnsi="Consolas"/>
      <w:szCs w:val="21"/>
    </w:rPr>
  </w:style>
  <w:style w:type="character" w:styleId="Plassholdertekst">
    <w:name w:val="Placeholder Text"/>
    <w:basedOn w:val="Standardskriftforavsnitt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C275EA" w:rsidP="00C275EA">
          <w:pPr>
            <w:pStyle w:val="61751A2BF08D4433BE32BD6C49D58A2F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C275EA" w:rsidP="00C275EA">
          <w:pPr>
            <w:pStyle w:val="44B6891E68284A228E60A0A90CA0EF5E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C275EA" w:rsidP="00C275EA">
          <w:pPr>
            <w:pStyle w:val="C3F59890460E4FDE8BC634E0D11BAD3C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C275EA" w:rsidP="00C275EA">
          <w:pPr>
            <w:pStyle w:val="9F8BFD8A00974A4EAE664C38E9530A6B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C275EA" w:rsidP="00C275EA">
          <w:pPr>
            <w:pStyle w:val="2DB300036B7A44608B8248D6AC8D6A28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C275EA" w:rsidP="00C275EA">
          <w:pPr>
            <w:pStyle w:val="F5F32F1C8DBB44499DAD070A8B4BB888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C275EA" w:rsidP="00C275EA">
          <w:pPr>
            <w:pStyle w:val="935CC20D92E54899BCE515D9A291781A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C275EA" w:rsidP="00C275EA">
          <w:pPr>
            <w:pStyle w:val="497842A4D96D4990AF0939ECA3BAEAE3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C275EA" w:rsidP="00C275EA">
          <w:pPr>
            <w:pStyle w:val="FCE87D51527F403CAC5D4D3A9A0FFCF9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C275EA" w:rsidP="00C275EA">
          <w:pPr>
            <w:pStyle w:val="54A25BF130B74AFA87A816CD1BDFA9E8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C275EA" w:rsidP="00C275EA">
          <w:pPr>
            <w:pStyle w:val="740A7C05D53E4FBA9535856538E9FF37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C275EA" w:rsidP="00C275EA">
          <w:pPr>
            <w:pStyle w:val="D405DB9F0E1B4EEEBD176E24C48E1FD4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C275EA" w:rsidP="00C275EA">
          <w:pPr>
            <w:pStyle w:val="9EA814B3162C407FB64BC8C873E65339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C275EA" w:rsidP="00C275EA">
          <w:pPr>
            <w:pStyle w:val="BEB43983431C45F69ED7B1A598CCDD91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C275EA" w:rsidP="00C275EA">
          <w:pPr>
            <w:pStyle w:val="BD54F712089C4A7D83F9BA1E44760BF3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C275EA" w:rsidP="00C275EA">
          <w:pPr>
            <w:pStyle w:val="B52EFD85EF724FB49806FD19340060CC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C275EA" w:rsidP="00C275EA">
          <w:pPr>
            <w:pStyle w:val="5AC38FC2A5AC4F0D97A459B75B215435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C275EA" w:rsidP="00C275EA">
          <w:pPr>
            <w:pStyle w:val="D13BEC89AA3A49D290D013DFF4FECD43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C275EA" w:rsidP="00C275EA">
          <w:pPr>
            <w:pStyle w:val="5F0C00C586C34B6CADC2BD00A693D11D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C275EA" w:rsidP="00C275EA">
          <w:pPr>
            <w:pStyle w:val="BDDE80B71B71412D8FB57C43012BD070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C275EA" w:rsidP="00C275EA">
          <w:pPr>
            <w:pStyle w:val="98FDA0D21B07498296F53C70C182444B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C275EA" w:rsidP="00C275EA">
          <w:pPr>
            <w:pStyle w:val="4319D86A3B854D60B5285237661530A3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C275EA" w:rsidP="00C275EA">
          <w:pPr>
            <w:pStyle w:val="41F337D386D84D529A32C532592AC4F9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C275EA" w:rsidP="00C275EA">
          <w:pPr>
            <w:pStyle w:val="B5BF58398EF147D1BD596E24C7E4BE4F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C275EA" w:rsidP="00C275EA">
          <w:pPr>
            <w:pStyle w:val="EBA0AA0254C641B98A33C63E11B48EC0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C275EA" w:rsidP="00C275EA">
          <w:pPr>
            <w:pStyle w:val="D9484940B9B74C19B9C9F67A0D8DD6FD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C275EA" w:rsidP="00C275EA">
          <w:pPr>
            <w:pStyle w:val="3F1C3174481E450985D2041DE804FC28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C275EA" w:rsidP="00C275EA">
          <w:pPr>
            <w:pStyle w:val="C499C30D4C4044339241C04ED251E80A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C275EA" w:rsidP="00C275EA">
          <w:pPr>
            <w:pStyle w:val="17EA11FCAFE34B9C9D2B955AF18127E5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C275EA" w:rsidP="00C275EA">
          <w:pPr>
            <w:pStyle w:val="843AF17E534843C6B064C539B1B23EB6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C275EA" w:rsidP="00C275EA">
          <w:pPr>
            <w:pStyle w:val="5E194F9D016044BD8E07424879C6CEBA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C275EA" w:rsidP="00C275EA">
          <w:pPr>
            <w:pStyle w:val="D6EC307BD561411C823635398FFF17C9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C275EA" w:rsidP="00C275EA">
          <w:pPr>
            <w:pStyle w:val="B40AD156B3FF494CA6B09240AF1852D7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C275EA" w:rsidP="00C275EA">
          <w:pPr>
            <w:pStyle w:val="9294D1F6D50F438185EE9634A3045382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C275EA" w:rsidP="00C275EA">
          <w:pPr>
            <w:pStyle w:val="B38EBE298F624E5EBC6885C62249DB37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C275EA" w:rsidP="00C275EA">
          <w:pPr>
            <w:pStyle w:val="87F3AAFF2A1147079EBEAD5E9AD09404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C275EA" w:rsidP="00C275EA">
          <w:pPr>
            <w:pStyle w:val="B713CC29FD7A4CB181C84C220ECF176D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C275EA" w:rsidP="00C275EA">
          <w:pPr>
            <w:pStyle w:val="03DC97ACBC8E42AD8EC8817EA1ED359E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C275EA" w:rsidP="00C275EA">
          <w:pPr>
            <w:pStyle w:val="98DEE2BBEA9D438581934394F50EFE24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C275EA" w:rsidP="00C275EA">
          <w:pPr>
            <w:pStyle w:val="3F59DDF6FCD44B52B2B1E3435A99ECD1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C275EA" w:rsidP="00C275EA">
          <w:pPr>
            <w:pStyle w:val="14003D18E086497FB4FFE7802219D6ED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C275EA" w:rsidP="00C275EA">
          <w:pPr>
            <w:pStyle w:val="5D7BB8680BCD4B7BAB2E66F0A436E001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C275EA" w:rsidP="00C275EA">
          <w:pPr>
            <w:pStyle w:val="F585EADD01764CE79CC46B16932526ED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C275EA" w:rsidP="00C275EA">
          <w:pPr>
            <w:pStyle w:val="A57853B1C55C47699D1C2C8D61D7228D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C275EA" w:rsidP="00C275EA">
          <w:pPr>
            <w:pStyle w:val="9A0F9DA1452442DC92C29ACA8E88F029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C275EA" w:rsidP="00C275EA">
          <w:pPr>
            <w:pStyle w:val="507F24B7E5B94F39BA087D717ACFA51F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C275EA" w:rsidP="00C275EA">
          <w:pPr>
            <w:pStyle w:val="C3569666973449C0902E6ABF51E53DB0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C275EA" w:rsidP="00C275EA">
          <w:pPr>
            <w:pStyle w:val="04696397080E41B1864D22FDE6C28FE4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C275EA" w:rsidP="00C275EA">
          <w:pPr>
            <w:pStyle w:val="B075BFA1F2B04506B66BDB7197CE7B8E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C275EA" w:rsidP="00C275EA">
          <w:pPr>
            <w:pStyle w:val="29043AB05F0149E5BF8F8BE9561B1CC0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C275EA" w:rsidP="00C275EA">
          <w:pPr>
            <w:pStyle w:val="DB4E58551C4349E6B17C14BBAFC7F53B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C275EA" w:rsidP="00C275EA">
          <w:pPr>
            <w:pStyle w:val="A20378D79E414C72B0597B103540418D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C275EA" w:rsidP="00C275EA">
          <w:pPr>
            <w:pStyle w:val="BBB533B150DC47409DE327415209C5BA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C275EA" w:rsidP="00C275EA">
          <w:pPr>
            <w:pStyle w:val="242AB9A62A5C4845A66FABE00351FFD9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C275EA" w:rsidP="00C275EA">
          <w:pPr>
            <w:pStyle w:val="F4BC503EFEA747CAB18587EA3BBB490B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C275EA" w:rsidP="00C275EA">
          <w:pPr>
            <w:pStyle w:val="BB095B48F3B34993B2723679B607FC6C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C275EA" w:rsidP="00C275EA">
          <w:pPr>
            <w:pStyle w:val="5E507FC34F044A56AFB35F1BC902F19F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C275EA" w:rsidP="00C275EA">
          <w:pPr>
            <w:pStyle w:val="63EE7F5E9008432EAAC28098C4E537F7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C275EA" w:rsidP="00C275EA">
          <w:pPr>
            <w:pStyle w:val="AC90C47A7696466F854639C42D2D77AD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C275EA" w:rsidP="00C275EA">
          <w:pPr>
            <w:pStyle w:val="40B849C197564BF9A0E3EA1249BEEB27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C275EA" w:rsidP="00C275EA">
          <w:pPr>
            <w:pStyle w:val="A5C48B79821D495C9A80898618818E0C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C275EA" w:rsidP="00C275EA">
          <w:pPr>
            <w:pStyle w:val="A1EAE44E57AB428E8F3F13B92DB4513A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C275EA" w:rsidP="00C275EA">
          <w:pPr>
            <w:pStyle w:val="BC39F189559448C6BDAD5CA932CB8E832"/>
          </w:pPr>
          <w:r w:rsidRPr="000155DA">
            <w:rPr>
              <w:lang w:val="nb-NO" w:bidi="nb-NO"/>
            </w:rPr>
            <w:t>Nettadresse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C275EA" w:rsidP="00C275EA">
          <w:pPr>
            <w:pStyle w:val="CC21CA08A1244A329D43391B027051DD2"/>
          </w:pPr>
          <w:r w:rsidRPr="000155DA">
            <w:rPr>
              <w:rFonts w:eastAsia="Times New Roman"/>
              <w:lang w:val="nb-NO" w:bidi="nb-NO"/>
            </w:rPr>
            <w:t>Navnet ditt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C275EA" w:rsidP="00C275EA">
          <w:pPr>
            <w:pStyle w:val="806E87A790034897BAE9C3EDB03776822"/>
          </w:pPr>
          <w:r w:rsidRPr="000155DA">
            <w:rPr>
              <w:lang w:val="nb-NO" w:bidi="nb-NO"/>
            </w:rPr>
            <w:t>Gateadresse</w:t>
          </w:r>
          <w:r w:rsidRPr="000155DA">
            <w:rPr>
              <w:lang w:val="nb-NO" w:bidi="nb-NO"/>
            </w:rPr>
            <w:br/>
            <w:t>Poststed, postnummer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C275EA" w:rsidP="00C275EA">
          <w:pPr>
            <w:pStyle w:val="C8CD0564BDD64F4299574B759F27C14C2"/>
          </w:pPr>
          <w:r w:rsidRPr="000155DA">
            <w:rPr>
              <w:lang w:val="nb-NO" w:bidi="nb-NO"/>
            </w:rPr>
            <w:t>Telefon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C275EA" w:rsidP="00C275EA">
          <w:pPr>
            <w:pStyle w:val="6D4133065E1E4368BA7230F852B0901C2"/>
          </w:pPr>
          <w:r w:rsidRPr="000155DA">
            <w:rPr>
              <w:lang w:val="nb-NO" w:bidi="nb-NO"/>
            </w:rPr>
            <w:t>E-postadresse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C275EA" w:rsidP="00C275EA">
          <w:pPr>
            <w:pStyle w:val="0C0E8D3FC82F4C83811E783DC8B918D22"/>
          </w:pPr>
          <w:r w:rsidRPr="000155DA">
            <w:rPr>
              <w:lang w:val="nb-NO" w:bidi="nb-NO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C275EA" w:rsidP="00C275EA">
          <w:pPr>
            <w:pStyle w:val="6E05D381D9D44DF5B7DC5298A2D237322"/>
          </w:pPr>
          <w:r w:rsidRPr="000155DA">
            <w:rPr>
              <w:lang w:val="nb-NO" w:bidi="nb-NO"/>
            </w:rPr>
            <w:t>Twitter-brukernavn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C275EA" w:rsidP="00C275EA">
          <w:pPr>
            <w:pStyle w:val="66ECA03E55084983A1D834D7EBF917DC2"/>
          </w:pPr>
          <w:r w:rsidRPr="000155DA">
            <w:rPr>
              <w:lang w:val="nb-NO" w:bidi="nb-NO"/>
            </w:rPr>
            <w:t>Nettadresse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BC0627"/>
    <w:rsid w:val="00C001E8"/>
    <w:rsid w:val="00C275EA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Plassholdertekst">
    <w:name w:val="Placeholder Text"/>
    <w:basedOn w:val="Standardskriftforavsnitt"/>
    <w:uiPriority w:val="99"/>
    <w:semiHidden/>
    <w:rsid w:val="00C275EA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C275EA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C275EA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5B709-8BA1-4325-B51B-0E2326526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Office_15820532_TF03424893</Template>
  <TotalTime>26</TotalTime>
  <Pages>1</Pages>
  <Words>194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