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F14" w:rsidRPr="00EA7F44" w:rsidRDefault="000E3597">
      <w:pPr>
        <w:pStyle w:val="Tittel"/>
        <w:rPr>
          <w:noProof/>
        </w:rPr>
      </w:pPr>
      <w:r w:rsidRPr="00EA7F44">
        <w:rPr>
          <w:noProof/>
        </w:rPr>
        <w:t>Sjekkliste for bryllupskalender</w:t>
      </w:r>
    </w:p>
    <w:p w:rsidR="00170F14" w:rsidRPr="00EA7F44" w:rsidRDefault="00CB592F" w:rsidP="005D6522">
      <w:pPr>
        <w:pStyle w:val="Vanliginnrykk"/>
        <w:ind w:right="288"/>
        <w:rPr>
          <w:noProof/>
        </w:rPr>
      </w:pPr>
      <w:r w:rsidRPr="00CB592F">
        <w:rPr>
          <w:noProof/>
        </w:rPr>
        <w:t>Sjekklisten nedenfor er utformet med den (ideelle) timeplanen på tolv måneder.</w:t>
      </w:r>
      <w:r w:rsidR="000E3597" w:rsidRPr="00EA7F44">
        <w:rPr>
          <w:noProof/>
        </w:rPr>
        <w:t xml:space="preserve"> Hvis du har tenkt å planlegge bryllupet ditt på kortere tid, begynner du bare på begynnelsen av listen og prøver å ta igjen så fort som mulig. Bruk boksene til venstre for elementet for å merke av for oppgavene etter hvert som du fullfører dem.</w:t>
      </w:r>
    </w:p>
    <w:p w:rsidR="00170F14" w:rsidRPr="00EA7F44" w:rsidRDefault="000E3597" w:rsidP="005D6522">
      <w:pPr>
        <w:pStyle w:val="Overskrift1"/>
        <w:spacing w:before="280"/>
        <w:rPr>
          <w:noProof/>
        </w:rPr>
      </w:pPr>
      <w:r w:rsidRPr="00EA7F44">
        <w:rPr>
          <w:noProof/>
        </w:rPr>
        <w:t>9 til 12 måneder før bryllupsdagen: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Arrangere en samling for dere med foreldre.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Fastslå budsjettet og hvordan utgiftene skal fordeles.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Diskutere størrelse, stil, sted og omfang for bryllupet.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 xml:space="preserve">Velge dato og klokkeslett for bryllupet. (Den faktiske datoen vil variere avhengig av stedets </w:t>
      </w:r>
      <w:r w:rsidR="000E3597" w:rsidRPr="00EA7F44">
        <w:rPr>
          <w:noProof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uppe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Bild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Bild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Bild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Bild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Bild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3B733" id="Gruppe 16" o:spid="_x0000_s1026" alt="Flower graphic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r:id="rId13" o:title="" cropbottom="38307f" recolortarget="black"/>
                  <v:path arrowok="t"/>
                </v:shape>
                <v:shape id="Bilde 3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:id="rId14" o:title="" recolortarget="#6d0838 [1445]"/>
                  <v:path arrowok="t"/>
                </v:shape>
                <v:shape id="Bilde 4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r:id="rId15" o:title=""/>
                  <v:path arrowok="t"/>
                </v:shape>
                <v:shape id="Bilde 5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:id="rId16" o:title="" recolortarget="#6d0838 [1445]"/>
                  <v:path arrowok="t"/>
                </v:shape>
                <v:shape id="Bilde 6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r:id="rId13" o:title="" croptop="47500f" recolortarget="black"/>
                  <v:path arrowok="t"/>
                </v:shape>
                <v:shape id="Bilde 7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r:id="rId1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="000E3597" w:rsidRPr="00EA7F44">
        <w:rPr>
          <w:noProof/>
        </w:rPr>
        <w:t>tilgjengelighet.)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Lage en mappe for oppbevaring og organisering av ideer, regneark, oppskrifter, brosjyrer og så videre.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Besøke og reservere steder for bryllupet og mottagelsen.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Treffe prest/byfogd</w:t>
      </w:r>
      <w:r w:rsidR="00CB592F">
        <w:rPr>
          <w:noProof/>
        </w:rPr>
        <w:t>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</w:r>
      <w:r w:rsidR="00CB592F" w:rsidRPr="00CB592F">
        <w:rPr>
          <w:noProof/>
        </w:rPr>
        <w:t>Starte sammensetting av gjestelisten for å estimere tilnærmet antall personer.</w:t>
      </w:r>
      <w:r w:rsidR="000E3597" w:rsidRPr="00EA7F44">
        <w:rPr>
          <w:noProof/>
        </w:rPr>
        <w:t xml:space="preserve"> Vurder budsjettet når du tenker på "må invitere" og "kjekt å invitere".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Begynne innkjøp av brudekjole.</w:t>
      </w:r>
    </w:p>
    <w:p w:rsidR="00170F14" w:rsidRPr="00EA7F44" w:rsidRDefault="000E3597" w:rsidP="005D6522">
      <w:pPr>
        <w:pStyle w:val="Overskrift1"/>
        <w:spacing w:before="260"/>
        <w:rPr>
          <w:noProof/>
        </w:rPr>
      </w:pPr>
      <w:r w:rsidRPr="00EA7F44">
        <w:rPr>
          <w:noProof/>
        </w:rPr>
        <w:t>6 til 9 måneder før: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Velge deltakere til bryllupsfølget.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Registrere deg på bryllupsgavelister i butikker.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Leie fotograf og videofotograf.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Bestille profesjonelt fotografoppdrag, spesielt hvis du planlegger å inkludere et profesjonelt bilde i invitasjonskortet.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Bestille cateringselskap.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Bestille blomsterforhandler.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Ordne med musikk som skal spilles ved seremonien og mottakelsen.</w:t>
      </w:r>
      <w:r w:rsidR="000E3597" w:rsidRPr="00EA7F44">
        <w:rPr>
          <w:noProof/>
        </w:rPr>
        <w:br/>
      </w:r>
      <w:r w:rsidR="00CB592F" w:rsidRPr="00CB592F">
        <w:rPr>
          <w:noProof/>
        </w:rPr>
        <w:t>(Oppgavene kan omfatte bestilling av band eller solomusiker, leie av DJ, velge ut viktig musikk og så videre.)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Reservere hotellrom for utenbysgjester. (Be om grupperabatter.)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</w:r>
      <w:r w:rsidR="00CB592F" w:rsidRPr="00CB592F">
        <w:rPr>
          <w:noProof/>
        </w:rPr>
        <w:t>Sende ut invitasjonskort (inkludert informasjon om innkvartering og kart hvis det er mulig.)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Se på gifteringer.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70F14" w:rsidRPr="00EA7F44">
        <w:trPr>
          <w:jc w:val="center"/>
        </w:trPr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Plukke ut og bestille bryllupskjole, og sørge for at det er god tid til levering og endringer.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Kjøpe kjoler til brudepiker.</w:t>
            </w:r>
          </w:p>
        </w:tc>
        <w:tc>
          <w:tcPr>
            <w:tcW w:w="385" w:type="pct"/>
          </w:tcPr>
          <w:p w:rsidR="00170F14" w:rsidRPr="00EA7F44" w:rsidRDefault="00170F14">
            <w:pPr>
              <w:rPr>
                <w:noProof/>
              </w:rPr>
            </w:pPr>
          </w:p>
        </w:tc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Planlegge avtale for utforming og smaking på bryllupskake.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Begynne planlegging av bryllupsreisen.</w:t>
            </w:r>
          </w:p>
        </w:tc>
      </w:tr>
    </w:tbl>
    <w:p w:rsidR="00170F14" w:rsidRPr="00EA7F44" w:rsidRDefault="000E3597">
      <w:pPr>
        <w:pStyle w:val="Overskrift1"/>
        <w:spacing w:before="440"/>
        <w:rPr>
          <w:noProof/>
        </w:rPr>
      </w:pPr>
      <w:r w:rsidRPr="00EA7F44">
        <w:rPr>
          <w:noProof/>
        </w:rPr>
        <w:t>4 til 6 måneder før: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70F14" w:rsidRPr="00EA7F44">
        <w:trPr>
          <w:jc w:val="center"/>
        </w:trPr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Gjøre ferdig gjestelisten.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Bestille invitasjoner (25 ekstra) og andre bryllupskort (for eksempel bordkort og takkekort).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</w:r>
            <w:r w:rsidR="00CB592F" w:rsidRPr="00CB592F">
              <w:rPr>
                <w:noProof/>
              </w:rPr>
              <w:t>Planlegge frisør og sminking på bryllupsdagen. Spør stylisten om hvor lenge på forhånd de tar imot bestillinger for bryllup, og om de er villige til å arbeide på arrangementsstedet for bryllupet.</w:t>
            </w:r>
            <w:r w:rsidR="000E3597" w:rsidRPr="00EA7F44">
              <w:rPr>
                <w:noProof/>
              </w:rPr>
              <w:t xml:space="preserve"> </w:t>
            </w:r>
          </w:p>
        </w:tc>
        <w:tc>
          <w:tcPr>
            <w:tcW w:w="385" w:type="pct"/>
          </w:tcPr>
          <w:p w:rsidR="00170F14" w:rsidRPr="00EA7F44" w:rsidRDefault="00170F14">
            <w:pPr>
              <w:rPr>
                <w:noProof/>
              </w:rPr>
            </w:pPr>
          </w:p>
        </w:tc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Gjøre ferdig alle planene for bryllupsreisen. Hvis dere skal reise utenlands, må dere ordne med visum, pass og vaksiner.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Bestille transport til bryllupsdagen (vogn, limousin og så videre).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 xml:space="preserve">Planlegge prøvemiddagen. </w:t>
            </w:r>
          </w:p>
        </w:tc>
      </w:tr>
    </w:tbl>
    <w:p w:rsidR="00170F14" w:rsidRPr="00EA7F44" w:rsidRDefault="000E3597">
      <w:pPr>
        <w:pStyle w:val="Overskrift1"/>
        <w:rPr>
          <w:noProof/>
        </w:rPr>
      </w:pPr>
      <w:r w:rsidRPr="00EA7F44">
        <w:rPr>
          <w:noProof/>
        </w:rPr>
        <w:t>2 til 4 måneder før: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70F14" w:rsidRPr="00EA7F44">
        <w:trPr>
          <w:jc w:val="center"/>
        </w:trPr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Skaffe prøvingsattest for vielse. Ta med alle nødvendige dokumenter.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Bestille smokinger til brudgom og forlover.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Møte med cateringselskap for å gå gjennom menyer, vinvalg og så videre.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 xml:space="preserve">Bestille bryllupskaken. </w:t>
            </w:r>
          </w:p>
        </w:tc>
        <w:tc>
          <w:tcPr>
            <w:tcW w:w="385" w:type="pct"/>
          </w:tcPr>
          <w:p w:rsidR="00170F14" w:rsidRPr="00EA7F44" w:rsidRDefault="00170F14">
            <w:pPr>
              <w:rPr>
                <w:noProof/>
              </w:rPr>
            </w:pPr>
          </w:p>
        </w:tc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Bestille gifteringene.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Bekrefte vielsesseremoni og mottakelsesmusikk.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Bestille hotellrom for bryllupsnatten.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 xml:space="preserve">Hvis du skal skrive dine egne løfter, må du begynne å skrive dem nå. </w:t>
            </w:r>
          </w:p>
        </w:tc>
      </w:tr>
    </w:tbl>
    <w:p w:rsidR="00170F14" w:rsidRPr="00EA7F44" w:rsidRDefault="000E3597">
      <w:pPr>
        <w:pStyle w:val="Overskrift1"/>
        <w:rPr>
          <w:noProof/>
        </w:rPr>
      </w:pPr>
      <w:r w:rsidRPr="00EA7F44">
        <w:rPr>
          <w:noProof/>
        </w:rPr>
        <w:t>4 til 8 uker før: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70F14" w:rsidRPr="00EA7F44">
        <w:trPr>
          <w:jc w:val="center"/>
        </w:trPr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Sende bryllupsinvitasjonene 8 uker før vielsesdatoen.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 xml:space="preserve">Gjennomkjøring av frisyre og sminke (inkludert slør hvis det skal brukes). </w:t>
            </w:r>
          </w:p>
        </w:tc>
        <w:tc>
          <w:tcPr>
            <w:tcW w:w="385" w:type="pct"/>
          </w:tcPr>
          <w:p w:rsidR="00170F14" w:rsidRPr="00EA7F44" w:rsidRDefault="00170F14">
            <w:pPr>
              <w:rPr>
                <w:noProof/>
              </w:rPr>
            </w:pPr>
          </w:p>
        </w:tc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Bekrefte alle transportplaner.</w:t>
            </w:r>
          </w:p>
        </w:tc>
      </w:tr>
    </w:tbl>
    <w:p w:rsidR="00170F14" w:rsidRPr="00EA7F44" w:rsidRDefault="000E3597">
      <w:pPr>
        <w:pStyle w:val="Overskrift1"/>
        <w:spacing w:before="440"/>
        <w:rPr>
          <w:noProof/>
        </w:rPr>
      </w:pPr>
      <w:r w:rsidRPr="00EA7F44">
        <w:rPr>
          <w:noProof/>
        </w:rPr>
        <w:t>2 til 4 uker før: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70F14" w:rsidRPr="00EA7F44">
        <w:trPr>
          <w:jc w:val="center"/>
        </w:trPr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Arbeide med bordplasseringene for mottakelsen.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Gjøre ferdig forberedelsene for utenbysdeltakere og -gjester.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Bekrefte detaljene med fotograf, blomsterforhandler og andre leverandører.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Gjennomføre en siste prøving av brudekjolen og kjolene til brudepikene.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Skrive tale til prøvemiddagen.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Kjøpe gaver til bryllupsdeltakerne.</w:t>
            </w:r>
          </w:p>
        </w:tc>
        <w:tc>
          <w:tcPr>
            <w:tcW w:w="385" w:type="pct"/>
          </w:tcPr>
          <w:p w:rsidR="00170F14" w:rsidRPr="00EA7F44" w:rsidRDefault="00170F14">
            <w:pPr>
              <w:rPr>
                <w:noProof/>
              </w:rPr>
            </w:pPr>
          </w:p>
        </w:tc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Lage en liste over alle bryllupsleverandørene og -følget med kontaktinformasjon. Ta med deg denne listen overalt (i tilfelle noe skjer).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Gi informasjon om detaljene for prøvemiddagen til dem som skal delta på prøven og prøvemiddagen.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Finne ut hvor brud, brudgom og deltakere skal kle seg om til seremonien.</w:t>
            </w:r>
          </w:p>
        </w:tc>
      </w:tr>
    </w:tbl>
    <w:p w:rsidR="00170F14" w:rsidRPr="00EA7F44" w:rsidRDefault="000E3597">
      <w:pPr>
        <w:pStyle w:val="Overskrift1"/>
        <w:rPr>
          <w:noProof/>
        </w:rPr>
      </w:pPr>
      <w:r w:rsidRPr="00EA7F44">
        <w:rPr>
          <w:noProof/>
        </w:rPr>
        <w:lastRenderedPageBreak/>
        <w:t>1 uke før: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70F14" w:rsidRPr="00EA7F44">
        <w:trPr>
          <w:jc w:val="center"/>
        </w:trPr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</w:r>
            <w:r w:rsidR="00B27085" w:rsidRPr="00B27085">
              <w:rPr>
                <w:noProof/>
              </w:rPr>
              <w:t>Legge eventuelle honorarer som skal betales på bryllupsdagen, i konvolutter for enkel distribusjon.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Gi cateringselskapet det endelige deltakerantallet.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 xml:space="preserve">Finne en pålitelig person til å ta med viktige ting (kakekniv, glass til å skåle med og så videre) til mottakelsen. </w:t>
            </w:r>
          </w:p>
        </w:tc>
        <w:tc>
          <w:tcPr>
            <w:tcW w:w="385" w:type="pct"/>
          </w:tcPr>
          <w:p w:rsidR="00170F14" w:rsidRPr="00EA7F44" w:rsidRDefault="00170F14">
            <w:pPr>
              <w:rPr>
                <w:noProof/>
              </w:rPr>
            </w:pPr>
          </w:p>
        </w:tc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Finne en person til å være ansvarlig for problemer som oppstår i siste øyeblikk.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Gå gjennom de siste detaljene med alle i bryllupsfølget.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Få utført de siste skjønnhetsbehandlingene (manikyr, ansiktsbehandling, massasje, voksing, utforming av øyenbryn og så videre)</w:t>
            </w:r>
          </w:p>
        </w:tc>
      </w:tr>
    </w:tbl>
    <w:p w:rsidR="00170F14" w:rsidRPr="00EA7F44" w:rsidRDefault="000E3597">
      <w:pPr>
        <w:pStyle w:val="Overskrift1"/>
        <w:rPr>
          <w:noProof/>
        </w:rPr>
      </w:pPr>
      <w:r w:rsidRPr="00EA7F44">
        <w:rPr>
          <w:noProof/>
        </w:rPr>
        <w:t>Dagen før bryllupet: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70F14" w:rsidRPr="00EA7F44">
        <w:trPr>
          <w:jc w:val="center"/>
        </w:trPr>
        <w:tc>
          <w:tcPr>
            <w:tcW w:w="2308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Samle sammen følgende:</w:t>
            </w:r>
          </w:p>
          <w:p w:rsidR="00170F14" w:rsidRPr="00EA7F44" w:rsidRDefault="00187662">
            <w:pPr>
              <w:pStyle w:val="Liste2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Noe gammelt</w:t>
            </w:r>
            <w:r w:rsidR="000E3597" w:rsidRPr="00EA7F44">
              <w:rPr>
                <w:noProof/>
              </w:rPr>
              <w:br/>
            </w:r>
            <w:r w:rsidR="000E3597" w:rsidRPr="00EA7F44">
              <w:rPr>
                <w:rStyle w:val="Utheving"/>
                <w:noProof/>
              </w:rPr>
              <w:t>Symboliserer kontinuitet med familie og arv</w:t>
            </w:r>
          </w:p>
          <w:p w:rsidR="00170F14" w:rsidRPr="00EA7F44" w:rsidRDefault="00187662">
            <w:pPr>
              <w:pStyle w:val="Liste2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Noe nytt</w:t>
            </w:r>
            <w:r w:rsidR="000E3597" w:rsidRPr="00EA7F44">
              <w:rPr>
                <w:noProof/>
              </w:rPr>
              <w:br/>
            </w:r>
            <w:r w:rsidR="000E3597" w:rsidRPr="00EA7F44">
              <w:rPr>
                <w:rStyle w:val="Utheving"/>
                <w:noProof/>
              </w:rPr>
              <w:t>Symboliserer optimisme og håp for det nye livet som venter</w:t>
            </w:r>
          </w:p>
          <w:p w:rsidR="00170F14" w:rsidRPr="00EA7F44" w:rsidRDefault="00187662">
            <w:pPr>
              <w:pStyle w:val="Liste2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Noe lånt</w:t>
            </w:r>
            <w:r w:rsidR="000E3597" w:rsidRPr="00EA7F44">
              <w:rPr>
                <w:noProof/>
              </w:rPr>
              <w:br/>
            </w:r>
            <w:r w:rsidR="000E3597" w:rsidRPr="00EA7F44">
              <w:rPr>
                <w:rStyle w:val="Utheving"/>
                <w:noProof/>
              </w:rPr>
              <w:t>En ting fra en lykkelig gift venn eller et familiemedlem</w:t>
            </w:r>
          </w:p>
          <w:p w:rsidR="00170F14" w:rsidRPr="00EA7F44" w:rsidRDefault="00187662">
            <w:pPr>
              <w:pStyle w:val="Liste2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Noe blått</w:t>
            </w:r>
            <w:r w:rsidR="000E3597" w:rsidRPr="00EA7F44">
              <w:rPr>
                <w:noProof/>
              </w:rPr>
              <w:br/>
            </w:r>
            <w:r w:rsidR="000E3597" w:rsidRPr="00EA7F44">
              <w:rPr>
                <w:rStyle w:val="Utheving"/>
                <w:noProof/>
              </w:rPr>
              <w:t>Symboliserer kjærlighet og troskap</w:t>
            </w:r>
          </w:p>
        </w:tc>
        <w:tc>
          <w:tcPr>
            <w:tcW w:w="385" w:type="pct"/>
          </w:tcPr>
          <w:p w:rsidR="00170F14" w:rsidRPr="00EA7F44" w:rsidRDefault="00170F14">
            <w:pPr>
              <w:rPr>
                <w:noProof/>
              </w:rPr>
            </w:pPr>
          </w:p>
        </w:tc>
        <w:tc>
          <w:tcPr>
            <w:tcW w:w="2307" w:type="pct"/>
          </w:tcPr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Bekrefte arrangementene for bryllupsreisen.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Pakke for bryllupsreisen.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Bruke dagen til å slappe av med familie og venner.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Delta på prøven og prøvemiddagen. Gi gaver til deltakerne.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Gi ringer og avgifter til prest/byforgd til forloveren.</w:t>
            </w:r>
          </w:p>
          <w:p w:rsidR="00170F14" w:rsidRPr="00EA7F44" w:rsidRDefault="00187662">
            <w:pPr>
              <w:pStyle w:val="Liste"/>
              <w:rPr>
                <w:noProof/>
              </w:rPr>
            </w:pPr>
            <w:sdt>
              <w:sdtPr>
                <w:rPr>
                  <w:rStyle w:val="Avmerkingsboks"/>
                  <w:noProof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vmerkingsboks"/>
                </w:rPr>
              </w:sdtEndPr>
              <w:sdtContent>
                <w:r w:rsidR="000E3597" w:rsidRPr="00EA7F44">
                  <w:rPr>
                    <w:rStyle w:val="Avmerkingsboks"/>
                    <w:noProof/>
                  </w:rPr>
                  <w:t>☐</w:t>
                </w:r>
              </w:sdtContent>
            </w:sdt>
            <w:r w:rsidR="000E3597" w:rsidRPr="00EA7F44">
              <w:rPr>
                <w:noProof/>
              </w:rPr>
              <w:tab/>
              <w:t>Prøve å slappe litt av</w:t>
            </w:r>
            <w:r>
              <w:rPr>
                <w:noProof/>
              </w:rPr>
              <w:t>.</w:t>
            </w:r>
          </w:p>
        </w:tc>
      </w:tr>
    </w:tbl>
    <w:p w:rsidR="00170F14" w:rsidRPr="00EA7F44" w:rsidRDefault="000E3597">
      <w:pPr>
        <w:pStyle w:val="Overskrift1"/>
        <w:rPr>
          <w:noProof/>
        </w:rPr>
      </w:pPr>
      <w:r w:rsidRPr="00EA7F4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uppe 6" descr="Flower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Bild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Bilde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Bild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Bild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Bilde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D6FDE" id="Gruppe 6" o:spid="_x0000_s1026" alt="Flower graphic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">
                <o:lock v:ext="edit" aspectratio="t"/>
                <v:shape id="Bilde 14" o:spid="_x0000_s1027" type="#_x0000_t75" style="position:absolute;left:1798;width:11978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:id="rId23" o:title="" recolortarget="#730927 [1444]"/>
                  <v:path arrowok="t"/>
                </v:shape>
                <v:shape id="Bilde 15" o:spid="_x0000_s1028" type="#_x0000_t75" style="position:absolute;left:4245;top:9747;width:11217;height: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:id="rId24" o:title="" recolortarget="black"/>
                  <v:path arrowok="t"/>
                </v:shape>
                <v:shape id="Bilde 16" o:spid="_x0000_s1029" type="#_x0000_t75" style="position:absolute;width:15575;height:3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r:id="rId25" o:title=""/>
                  <v:path arrowok="t"/>
                </v:shape>
                <v:shape id="Bilde 18" o:spid="_x0000_s1030" type="#_x0000_t75" style="position:absolute;left:8194;top:15796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:id="rId26" o:title="" recolortarget="#6d0838 [1445]"/>
                  <v:path arrowok="t"/>
                </v:shape>
                <v:shape id="Bilde 19" o:spid="_x0000_s1031" type="#_x0000_t75" style="position:absolute;left:8377;top:16542;width:6492;height:16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r:id="rId2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EA7F44">
        <w:rPr>
          <w:noProof/>
        </w:rPr>
        <w:t>Bryllupsdagen: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Poste bryllupsannonseringene.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Slappe av og være rolig.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Huske å spise litt.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  <w:t>Beregne minst to timer til påkledning.</w:t>
      </w:r>
    </w:p>
    <w:p w:rsidR="00170F14" w:rsidRPr="00EA7F44" w:rsidRDefault="00187662">
      <w:pPr>
        <w:pStyle w:val="Liste"/>
        <w:rPr>
          <w:noProof/>
        </w:rPr>
      </w:pPr>
      <w:sdt>
        <w:sdtPr>
          <w:rPr>
            <w:rStyle w:val="Avmerkingsboks"/>
            <w:noProof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vmerkingsboks"/>
          </w:rPr>
        </w:sdtEndPr>
        <w:sdtContent>
          <w:r w:rsidR="000E3597" w:rsidRPr="00EA7F44">
            <w:rPr>
              <w:rStyle w:val="Avmerkingsboks"/>
              <w:noProof/>
            </w:rPr>
            <w:t>☐</w:t>
          </w:r>
        </w:sdtContent>
      </w:sdt>
      <w:r w:rsidR="000E3597" w:rsidRPr="00EA7F44">
        <w:rPr>
          <w:noProof/>
        </w:rPr>
        <w:tab/>
      </w:r>
      <w:r w:rsidRPr="00187662">
        <w:rPr>
          <w:noProof/>
        </w:rPr>
        <w:t>KOSE DEG MED DENNE ÉN-GANG-I-LIVET-OPPLEVELSEN</w:t>
      </w:r>
      <w:bookmarkStart w:id="0" w:name="_GoBack"/>
      <w:bookmarkEnd w:id="0"/>
      <w:r w:rsidR="000E3597" w:rsidRPr="00EA7F44">
        <w:rPr>
          <w:noProof/>
        </w:rPr>
        <w:t>!</w:t>
      </w:r>
    </w:p>
    <w:sectPr w:rsidR="00170F14" w:rsidRPr="00EA7F44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F14"/>
    <w:rsid w:val="000E3597"/>
    <w:rsid w:val="00170F14"/>
    <w:rsid w:val="00187662"/>
    <w:rsid w:val="005D6522"/>
    <w:rsid w:val="005E43E0"/>
    <w:rsid w:val="00623BC8"/>
    <w:rsid w:val="00B27085"/>
    <w:rsid w:val="00CB592F"/>
    <w:rsid w:val="00CD1659"/>
    <w:rsid w:val="00EA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nb-NO" w:eastAsia="nb-NO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Vanliginnrykk">
    <w:name w:val="Normal Indent"/>
    <w:basedOn w:val="Normal"/>
    <w:uiPriority w:val="2"/>
    <w:unhideWhenUsed/>
    <w:qFormat/>
    <w:pPr>
      <w:ind w:right="1440"/>
    </w:pPr>
  </w:style>
  <w:style w:type="character" w:customStyle="1" w:styleId="Overskrift1Tegn">
    <w:name w:val="Overskrift 1 Tegn"/>
    <w:basedOn w:val="Standardskriftforavsnitt"/>
    <w:link w:val="Overskrift1"/>
    <w:uiPriority w:val="9"/>
    <w:rPr>
      <w:caps/>
      <w:kern w:val="18"/>
    </w:rPr>
  </w:style>
  <w:style w:type="paragraph" w:styleId="Liste">
    <w:name w:val="List"/>
    <w:basedOn w:val="Normal"/>
    <w:uiPriority w:val="1"/>
    <w:unhideWhenUsed/>
    <w:qFormat/>
    <w:pPr>
      <w:ind w:left="346" w:hanging="317"/>
    </w:pPr>
  </w:style>
  <w:style w:type="paragraph" w:styleId="Liste2">
    <w:name w:val="List 2"/>
    <w:basedOn w:val="Normal"/>
    <w:uiPriority w:val="1"/>
    <w:unhideWhenUsed/>
    <w:qFormat/>
    <w:pPr>
      <w:ind w:left="706" w:hanging="317"/>
    </w:pPr>
  </w:style>
  <w:style w:type="character" w:customStyle="1" w:styleId="Avmerkingsboks">
    <w:name w:val="Avmerkingsboks"/>
    <w:basedOn w:val="Standardskriftforavsnitt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ellrutenett">
    <w:name w:val="Table Grid"/>
    <w:basedOn w:val="Vanligtabel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theving">
    <w:name w:val="Emphasis"/>
    <w:basedOn w:val="Standardskriftforavsnitt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3770583-0a95-488a-909d-acf753acc1f4" xsi:nil="true"/>
    <AssetExpire xmlns="e3770583-0a95-488a-909d-acf753acc1f4">2029-01-01T08:00:00+00:00</AssetExpire>
    <CampaignTagsTaxHTField0 xmlns="e3770583-0a95-488a-909d-acf753acc1f4">
      <Terms xmlns="http://schemas.microsoft.com/office/infopath/2007/PartnerControls"/>
    </CampaignTagsTaxHTField0>
    <IntlLangReviewDate xmlns="e3770583-0a95-488a-909d-acf753acc1f4" xsi:nil="true"/>
    <TPFriendlyName xmlns="e3770583-0a95-488a-909d-acf753acc1f4" xsi:nil="true"/>
    <IntlLangReview xmlns="e3770583-0a95-488a-909d-acf753acc1f4">false</IntlLangReview>
    <LocLastLocAttemptVersionLookup xmlns="e3770583-0a95-488a-909d-acf753acc1f4">835445</LocLastLocAttemptVersionLookup>
    <PolicheckWords xmlns="e3770583-0a95-488a-909d-acf753acc1f4" xsi:nil="true"/>
    <SubmitterId xmlns="e3770583-0a95-488a-909d-acf753acc1f4" xsi:nil="true"/>
    <AcquiredFrom xmlns="e3770583-0a95-488a-909d-acf753acc1f4">Internal MS</AcquiredFrom>
    <EditorialStatus xmlns="e3770583-0a95-488a-909d-acf753acc1f4">Complete</EditorialStatus>
    <Markets xmlns="e3770583-0a95-488a-909d-acf753acc1f4"/>
    <OriginAsset xmlns="e3770583-0a95-488a-909d-acf753acc1f4" xsi:nil="true"/>
    <AssetStart xmlns="e3770583-0a95-488a-909d-acf753acc1f4">2012-05-10T23:01:00+00:00</AssetStart>
    <FriendlyTitle xmlns="e3770583-0a95-488a-909d-acf753acc1f4" xsi:nil="true"/>
    <MarketSpecific xmlns="e3770583-0a95-488a-909d-acf753acc1f4">false</MarketSpecific>
    <TPNamespace xmlns="e3770583-0a95-488a-909d-acf753acc1f4" xsi:nil="true"/>
    <PublishStatusLookup xmlns="e3770583-0a95-488a-909d-acf753acc1f4">
      <Value>321467</Value>
    </PublishStatusLookup>
    <APAuthor xmlns="e3770583-0a95-488a-909d-acf753acc1f4">
      <UserInfo>
        <DisplayName>REDMOND\v-sa</DisplayName>
        <AccountId>2467</AccountId>
        <AccountType/>
      </UserInfo>
    </APAuthor>
    <TPCommandLine xmlns="e3770583-0a95-488a-909d-acf753acc1f4" xsi:nil="true"/>
    <IntlLangReviewer xmlns="e3770583-0a95-488a-909d-acf753acc1f4" xsi:nil="true"/>
    <OpenTemplate xmlns="e3770583-0a95-488a-909d-acf753acc1f4">true</OpenTemplate>
    <CSXSubmissionDate xmlns="e3770583-0a95-488a-909d-acf753acc1f4" xsi:nil="true"/>
    <TaxCatchAll xmlns="e3770583-0a95-488a-909d-acf753acc1f4"/>
    <Manager xmlns="e3770583-0a95-488a-909d-acf753acc1f4" xsi:nil="true"/>
    <NumericId xmlns="e3770583-0a95-488a-909d-acf753acc1f4" xsi:nil="true"/>
    <ParentAssetId xmlns="e3770583-0a95-488a-909d-acf753acc1f4" xsi:nil="true"/>
    <OriginalSourceMarket xmlns="e3770583-0a95-488a-909d-acf753acc1f4">english</OriginalSourceMarket>
    <ApprovalStatus xmlns="e3770583-0a95-488a-909d-acf753acc1f4">InProgress</ApprovalStatus>
    <TPComponent xmlns="e3770583-0a95-488a-909d-acf753acc1f4" xsi:nil="true"/>
    <EditorialTags xmlns="e3770583-0a95-488a-909d-acf753acc1f4" xsi:nil="true"/>
    <TPExecutable xmlns="e3770583-0a95-488a-909d-acf753acc1f4" xsi:nil="true"/>
    <TPLaunchHelpLink xmlns="e3770583-0a95-488a-909d-acf753acc1f4" xsi:nil="true"/>
    <LocComments xmlns="e3770583-0a95-488a-909d-acf753acc1f4" xsi:nil="true"/>
    <LocRecommendedHandoff xmlns="e3770583-0a95-488a-909d-acf753acc1f4" xsi:nil="true"/>
    <SourceTitle xmlns="e3770583-0a95-488a-909d-acf753acc1f4" xsi:nil="true"/>
    <CSXUpdate xmlns="e3770583-0a95-488a-909d-acf753acc1f4">false</CSXUpdate>
    <IntlLocPriority xmlns="e3770583-0a95-488a-909d-acf753acc1f4" xsi:nil="true"/>
    <UAProjectedTotalWords xmlns="e3770583-0a95-488a-909d-acf753acc1f4" xsi:nil="true"/>
    <AssetType xmlns="e3770583-0a95-488a-909d-acf753acc1f4">TP</AssetType>
    <MachineTranslated xmlns="e3770583-0a95-488a-909d-acf753acc1f4">false</MachineTranslated>
    <OutputCachingOn xmlns="e3770583-0a95-488a-909d-acf753acc1f4">false</OutputCachingOn>
    <TemplateStatus xmlns="e3770583-0a95-488a-909d-acf753acc1f4">Complete</TemplateStatus>
    <IsSearchable xmlns="e3770583-0a95-488a-909d-acf753acc1f4">true</IsSearchable>
    <ContentItem xmlns="e3770583-0a95-488a-909d-acf753acc1f4" xsi:nil="true"/>
    <HandoffToMSDN xmlns="e3770583-0a95-488a-909d-acf753acc1f4" xsi:nil="true"/>
    <ShowIn xmlns="e3770583-0a95-488a-909d-acf753acc1f4">Show everywhere</ShowIn>
    <ThumbnailAssetId xmlns="e3770583-0a95-488a-909d-acf753acc1f4" xsi:nil="true"/>
    <UALocComments xmlns="e3770583-0a95-488a-909d-acf753acc1f4" xsi:nil="true"/>
    <UALocRecommendation xmlns="e3770583-0a95-488a-909d-acf753acc1f4">Localize</UALocRecommendation>
    <LastModifiedDateTime xmlns="e3770583-0a95-488a-909d-acf753acc1f4" xsi:nil="true"/>
    <LegacyData xmlns="e3770583-0a95-488a-909d-acf753acc1f4" xsi:nil="true"/>
    <LocManualTestRequired xmlns="e3770583-0a95-488a-909d-acf753acc1f4">false</LocManualTestRequired>
    <ClipArtFilename xmlns="e3770583-0a95-488a-909d-acf753acc1f4" xsi:nil="true"/>
    <TPApplication xmlns="e3770583-0a95-488a-909d-acf753acc1f4" xsi:nil="true"/>
    <CSXHash xmlns="e3770583-0a95-488a-909d-acf753acc1f4" xsi:nil="true"/>
    <DirectSourceMarket xmlns="e3770583-0a95-488a-909d-acf753acc1f4">english</DirectSourceMarket>
    <PrimaryImageGen xmlns="e3770583-0a95-488a-909d-acf753acc1f4">true</PrimaryImageGen>
    <PlannedPubDate xmlns="e3770583-0a95-488a-909d-acf753acc1f4" xsi:nil="true"/>
    <CSXSubmissionMarket xmlns="e3770583-0a95-488a-909d-acf753acc1f4" xsi:nil="true"/>
    <Downloads xmlns="e3770583-0a95-488a-909d-acf753acc1f4">0</Downloads>
    <ArtSampleDocs xmlns="e3770583-0a95-488a-909d-acf753acc1f4" xsi:nil="true"/>
    <TrustLevel xmlns="e3770583-0a95-488a-909d-acf753acc1f4">1 Microsoft Managed Content</TrustLevel>
    <BlockPublish xmlns="e3770583-0a95-488a-909d-acf753acc1f4">false</BlockPublish>
    <TPLaunchHelpLinkType xmlns="e3770583-0a95-488a-909d-acf753acc1f4">Template</TPLaunchHelpLinkType>
    <LocalizationTagsTaxHTField0 xmlns="e3770583-0a95-488a-909d-acf753acc1f4">
      <Terms xmlns="http://schemas.microsoft.com/office/infopath/2007/PartnerControls"/>
    </LocalizationTagsTaxHTField0>
    <BusinessGroup xmlns="e3770583-0a95-488a-909d-acf753acc1f4" xsi:nil="true"/>
    <Providers xmlns="e3770583-0a95-488a-909d-acf753acc1f4" xsi:nil="true"/>
    <TemplateTemplateType xmlns="e3770583-0a95-488a-909d-acf753acc1f4">Word Document Template</TemplateTemplateType>
    <TimesCloned xmlns="e3770583-0a95-488a-909d-acf753acc1f4" xsi:nil="true"/>
    <TPAppVersion xmlns="e3770583-0a95-488a-909d-acf753acc1f4" xsi:nil="true"/>
    <VoteCount xmlns="e3770583-0a95-488a-909d-acf753acc1f4" xsi:nil="true"/>
    <FeatureTagsTaxHTField0 xmlns="e3770583-0a95-488a-909d-acf753acc1f4">
      <Terms xmlns="http://schemas.microsoft.com/office/infopath/2007/PartnerControls"/>
    </FeatureTagsTaxHTField0>
    <Provider xmlns="e3770583-0a95-488a-909d-acf753acc1f4" xsi:nil="true"/>
    <UACurrentWords xmlns="e3770583-0a95-488a-909d-acf753acc1f4" xsi:nil="true"/>
    <AssetId xmlns="e3770583-0a95-488a-909d-acf753acc1f4">TP102895214</AssetId>
    <TPClientViewer xmlns="e3770583-0a95-488a-909d-acf753acc1f4" xsi:nil="true"/>
    <DSATActionTaken xmlns="e3770583-0a95-488a-909d-acf753acc1f4" xsi:nil="true"/>
    <APEditor xmlns="e3770583-0a95-488a-909d-acf753acc1f4">
      <UserInfo>
        <DisplayName/>
        <AccountId xsi:nil="true"/>
        <AccountType/>
      </UserInfo>
    </APEditor>
    <TPInstallLocation xmlns="e3770583-0a95-488a-909d-acf753acc1f4" xsi:nil="true"/>
    <OOCacheId xmlns="e3770583-0a95-488a-909d-acf753acc1f4" xsi:nil="true"/>
    <IsDeleted xmlns="e3770583-0a95-488a-909d-acf753acc1f4">false</IsDeleted>
    <PublishTargets xmlns="e3770583-0a95-488a-909d-acf753acc1f4">OfficeOnlineVNext</PublishTargets>
    <ApprovalLog xmlns="e3770583-0a95-488a-909d-acf753acc1f4" xsi:nil="true"/>
    <BugNumber xmlns="e3770583-0a95-488a-909d-acf753acc1f4" xsi:nil="true"/>
    <CrawlForDependencies xmlns="e3770583-0a95-488a-909d-acf753acc1f4">false</CrawlForDependencies>
    <InternalTagsTaxHTField0 xmlns="e3770583-0a95-488a-909d-acf753acc1f4">
      <Terms xmlns="http://schemas.microsoft.com/office/infopath/2007/PartnerControls"/>
    </InternalTagsTaxHTField0>
    <LastHandOff xmlns="e3770583-0a95-488a-909d-acf753acc1f4" xsi:nil="true"/>
    <Milestone xmlns="e3770583-0a95-488a-909d-acf753acc1f4" xsi:nil="true"/>
    <OriginalRelease xmlns="e3770583-0a95-488a-909d-acf753acc1f4">15</OriginalRelease>
    <RecommendationsModifier xmlns="e3770583-0a95-488a-909d-acf753acc1f4" xsi:nil="true"/>
    <ScenarioTagsTaxHTField0 xmlns="e3770583-0a95-488a-909d-acf753acc1f4">
      <Terms xmlns="http://schemas.microsoft.com/office/infopath/2007/PartnerControls"/>
    </ScenarioTagsTaxHTField0>
    <UANotes xmlns="e3770583-0a95-488a-909d-acf753acc1f4" xsi:nil="true"/>
    <LocMarketGroupTiers2 xmlns="e3770583-0a95-488a-909d-acf753acc1f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B5366A1A4A0C84D9B7C7FC029A8F9A004002E98159AF81B0A43BC33725F0F080723" ma:contentTypeVersion="56" ma:contentTypeDescription="Create a new document." ma:contentTypeScope="" ma:versionID="8ff8419ef8b34080e1205c84cb8e5689">
  <xsd:schema xmlns:xsd="http://www.w3.org/2001/XMLSchema" xmlns:xs="http://www.w3.org/2001/XMLSchema" xmlns:p="http://schemas.microsoft.com/office/2006/metadata/properties" xmlns:ns2="e3770583-0a95-488a-909d-acf753acc1f4" targetNamespace="http://schemas.microsoft.com/office/2006/metadata/properties" ma:root="true" ma:fieldsID="83a38a798b607f9ce57041a3307adf0f" ns2:_="">
    <xsd:import namespace="e3770583-0a95-488a-909d-acf753acc1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0583-0a95-488a-909d-acf753acc1f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2bf8fd3-0838-4708-9f23-ce121d9853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0445BB7-24EE-4EE6-9648-720BF2A78C59}" ma:internalName="CSXSubmissionMarket" ma:readOnly="false" ma:showField="MarketName" ma:web="e3770583-0a95-488a-909d-acf753acc1f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832afea-3dc0-49b7-b1ce-c466b23ef09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D7CD828-E448-4C7A-803E-83553A7A7935}" ma:internalName="InProjectListLookup" ma:readOnly="true" ma:showField="InProjectLis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514d673-db25-48c7-8211-6998548b7d86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D7CD828-E448-4C7A-803E-83553A7A7935}" ma:internalName="LastCompleteVersionLookup" ma:readOnly="true" ma:showField="LastComplete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D7CD828-E448-4C7A-803E-83553A7A7935}" ma:internalName="LastPreviewErrorLookup" ma:readOnly="true" ma:showField="LastPreview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D7CD828-E448-4C7A-803E-83553A7A7935}" ma:internalName="LastPreviewResultLookup" ma:readOnly="true" ma:showField="LastPreview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D7CD828-E448-4C7A-803E-83553A7A7935}" ma:internalName="LastPreviewAttemptDateLookup" ma:readOnly="true" ma:showField="LastPreview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D7CD828-E448-4C7A-803E-83553A7A7935}" ma:internalName="LastPreviewedByLookup" ma:readOnly="true" ma:showField="LastPreview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D7CD828-E448-4C7A-803E-83553A7A7935}" ma:internalName="LastPreviewTimeLookup" ma:readOnly="true" ma:showField="LastPreview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D7CD828-E448-4C7A-803E-83553A7A7935}" ma:internalName="LastPreviewVersionLookup" ma:readOnly="true" ma:showField="LastPreview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D7CD828-E448-4C7A-803E-83553A7A7935}" ma:internalName="LastPublishErrorLookup" ma:readOnly="true" ma:showField="LastPublish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D7CD828-E448-4C7A-803E-83553A7A7935}" ma:internalName="LastPublishResultLookup" ma:readOnly="true" ma:showField="LastPublish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D7CD828-E448-4C7A-803E-83553A7A7935}" ma:internalName="LastPublishAttemptDateLookup" ma:readOnly="true" ma:showField="LastPublish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D7CD828-E448-4C7A-803E-83553A7A7935}" ma:internalName="LastPublishedByLookup" ma:readOnly="true" ma:showField="LastPublish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D7CD828-E448-4C7A-803E-83553A7A7935}" ma:internalName="LastPublishTimeLookup" ma:readOnly="true" ma:showField="LastPublish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D7CD828-E448-4C7A-803E-83553A7A7935}" ma:internalName="LastPublishVersionLookup" ma:readOnly="true" ma:showField="LastPublish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398BF3F-BAB2-4330-BD67-FDB3C311F7E9}" ma:internalName="LocLastLocAttemptVersionLookup" ma:readOnly="false" ma:showField="LastLocAttemptVersion" ma:web="e3770583-0a95-488a-909d-acf753acc1f4">
      <xsd:simpleType>
        <xsd:restriction base="dms:Lookup"/>
      </xsd:simpleType>
    </xsd:element>
    <xsd:element name="LocLastLocAttemptVersionTypeLookup" ma:index="71" nillable="true" ma:displayName="Loc Last Loc Attempt Version Type" ma:default="" ma:list="{8398BF3F-BAB2-4330-BD67-FDB3C311F7E9}" ma:internalName="LocLastLocAttemptVersionTypeLookup" ma:readOnly="true" ma:showField="LastLocAttemptVersionType" ma:web="e3770583-0a95-488a-909d-acf753acc1f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398BF3F-BAB2-4330-BD67-FDB3C311F7E9}" ma:internalName="LocNewPublishedVersionLookup" ma:readOnly="true" ma:showField="NewPublishedVersion" ma:web="e3770583-0a95-488a-909d-acf753acc1f4">
      <xsd:simpleType>
        <xsd:restriction base="dms:Lookup"/>
      </xsd:simpleType>
    </xsd:element>
    <xsd:element name="LocOverallHandbackStatusLookup" ma:index="75" nillable="true" ma:displayName="Loc Overall Handback Status" ma:default="" ma:list="{8398BF3F-BAB2-4330-BD67-FDB3C311F7E9}" ma:internalName="LocOverallHandbackStatusLookup" ma:readOnly="true" ma:showField="OverallHandbackStatus" ma:web="e3770583-0a95-488a-909d-acf753acc1f4">
      <xsd:simpleType>
        <xsd:restriction base="dms:Lookup"/>
      </xsd:simpleType>
    </xsd:element>
    <xsd:element name="LocOverallLocStatusLookup" ma:index="76" nillable="true" ma:displayName="Loc Overall Localize Status" ma:default="" ma:list="{8398BF3F-BAB2-4330-BD67-FDB3C311F7E9}" ma:internalName="LocOverallLocStatusLookup" ma:readOnly="true" ma:showField="OverallLocStatus" ma:web="e3770583-0a95-488a-909d-acf753acc1f4">
      <xsd:simpleType>
        <xsd:restriction base="dms:Lookup"/>
      </xsd:simpleType>
    </xsd:element>
    <xsd:element name="LocOverallPreviewStatusLookup" ma:index="77" nillable="true" ma:displayName="Loc Overall Preview Status" ma:default="" ma:list="{8398BF3F-BAB2-4330-BD67-FDB3C311F7E9}" ma:internalName="LocOverallPreviewStatusLookup" ma:readOnly="true" ma:showField="OverallPreviewStatus" ma:web="e3770583-0a95-488a-909d-acf753acc1f4">
      <xsd:simpleType>
        <xsd:restriction base="dms:Lookup"/>
      </xsd:simpleType>
    </xsd:element>
    <xsd:element name="LocOverallPublishStatusLookup" ma:index="78" nillable="true" ma:displayName="Loc Overall Publish Status" ma:default="" ma:list="{8398BF3F-BAB2-4330-BD67-FDB3C311F7E9}" ma:internalName="LocOverallPublishStatusLookup" ma:readOnly="true" ma:showField="OverallPublishStatus" ma:web="e3770583-0a95-488a-909d-acf753acc1f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398BF3F-BAB2-4330-BD67-FDB3C311F7E9}" ma:internalName="LocProcessedForHandoffsLookup" ma:readOnly="true" ma:showField="ProcessedForHandoffs" ma:web="e3770583-0a95-488a-909d-acf753acc1f4">
      <xsd:simpleType>
        <xsd:restriction base="dms:Lookup"/>
      </xsd:simpleType>
    </xsd:element>
    <xsd:element name="LocProcessedForMarketsLookup" ma:index="81" nillable="true" ma:displayName="Loc Processed For Markets" ma:default="" ma:list="{8398BF3F-BAB2-4330-BD67-FDB3C311F7E9}" ma:internalName="LocProcessedForMarketsLookup" ma:readOnly="true" ma:showField="ProcessedForMarkets" ma:web="e3770583-0a95-488a-909d-acf753acc1f4">
      <xsd:simpleType>
        <xsd:restriction base="dms:Lookup"/>
      </xsd:simpleType>
    </xsd:element>
    <xsd:element name="LocPublishedDependentAssetsLookup" ma:index="82" nillable="true" ma:displayName="Loc Published Dependent Assets" ma:default="" ma:list="{8398BF3F-BAB2-4330-BD67-FDB3C311F7E9}" ma:internalName="LocPublishedDependentAssetsLookup" ma:readOnly="true" ma:showField="PublishedDependentAssets" ma:web="e3770583-0a95-488a-909d-acf753acc1f4">
      <xsd:simpleType>
        <xsd:restriction base="dms:Lookup"/>
      </xsd:simpleType>
    </xsd:element>
    <xsd:element name="LocPublishedLinkedAssetsLookup" ma:index="83" nillable="true" ma:displayName="Loc Published Linked Assets" ma:default="" ma:list="{8398BF3F-BAB2-4330-BD67-FDB3C311F7E9}" ma:internalName="LocPublishedLinkedAssetsLookup" ma:readOnly="true" ma:showField="PublishedLinkedAssets" ma:web="e3770583-0a95-488a-909d-acf753acc1f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15a6cd1-b75f-45c5-b2a6-8a6d3665dc0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0445BB7-24EE-4EE6-9648-720BF2A78C59}" ma:internalName="Markets" ma:readOnly="false" ma:showField="MarketNa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D7CD828-E448-4C7A-803E-83553A7A7935}" ma:internalName="NumOfRatingsLookup" ma:readOnly="true" ma:showField="NumOfRating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D7CD828-E448-4C7A-803E-83553A7A7935}" ma:internalName="PublishStatusLookup" ma:readOnly="false" ma:showField="PublishStatu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81baf9c-b1e7-411e-a8e8-04cec403fd4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f824fc9-0504-4dbd-9291-c9380f0461ff}" ma:internalName="TaxCatchAll" ma:showField="CatchAllData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f824fc9-0504-4dbd-9291-c9380f0461ff}" ma:internalName="TaxCatchAllLabel" ma:readOnly="true" ma:showField="CatchAllDataLabel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37AD3E-F7A8-49DE-8B05-D7CDD3222665}"/>
</file>

<file path=customXml/itemProps2.xml><?xml version="1.0" encoding="utf-8"?>
<ds:datastoreItem xmlns:ds="http://schemas.openxmlformats.org/officeDocument/2006/customXml" ds:itemID="{C6214E07-0DC6-4CB8-99B6-0AA9826BC3F4}"/>
</file>

<file path=customXml/itemProps3.xml><?xml version="1.0" encoding="utf-8"?>
<ds:datastoreItem xmlns:ds="http://schemas.openxmlformats.org/officeDocument/2006/customXml" ds:itemID="{10829BC4-10EF-445D-8181-78D59C27F5DE}"/>
</file>

<file path=customXml/itemProps4.xml><?xml version="1.0" encoding="utf-8"?>
<ds:datastoreItem xmlns:ds="http://schemas.openxmlformats.org/officeDocument/2006/customXml" ds:itemID="{E4CEB58A-F78F-4A48-97B6-6AF0982AA672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</Template>
  <TotalTime>236</TotalTime>
  <Pages>3</Pages>
  <Words>835</Words>
  <Characters>4429</Characters>
  <Application>Microsoft Office Word</Application>
  <DocSecurity>0</DocSecurity>
  <Lines>36</Lines>
  <Paragraphs>10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revision>69</cp:revision>
  <dcterms:created xsi:type="dcterms:W3CDTF">2012-04-26T17:48:00Z</dcterms:created>
  <dcterms:modified xsi:type="dcterms:W3CDTF">2013-04-01T07:18:00Z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0x0101006B5366A1A4A0C84D9B7C7FC029A8F9A004002E98159AF81B0A43BC33725F0F080723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