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521169" w:rsidRDefault="004562B5">
            <w:pPr>
              <w:pStyle w:val="Dienas"/>
            </w:pPr>
            <w:bookmarkStart w:id="0" w:name="_GoBack" w:colFirst="0" w:colLast="0"/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bookmarkEnd w:id="0"/>
    <w:p w14:paraId="030A0F2F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F1FC9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Fona faktūr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21169" w14:paraId="030A0F3E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521169" w:rsidRDefault="00F154D0"/>
        </w:tc>
        <w:tc>
          <w:tcPr>
            <w:tcW w:w="346" w:type="dxa"/>
            <w:vAlign w:val="bottom"/>
          </w:tcPr>
          <w:p w14:paraId="030A0F31" w14:textId="1FE2450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521169" w:rsidRDefault="00F154D0"/>
        </w:tc>
        <w:tc>
          <w:tcPr>
            <w:tcW w:w="346" w:type="dxa"/>
            <w:vAlign w:val="bottom"/>
          </w:tcPr>
          <w:p w14:paraId="030A0F33" w14:textId="1148C19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521169" w:rsidRDefault="00F154D0"/>
        </w:tc>
        <w:tc>
          <w:tcPr>
            <w:tcW w:w="346" w:type="dxa"/>
            <w:vAlign w:val="bottom"/>
          </w:tcPr>
          <w:p w14:paraId="030A0F35" w14:textId="723869A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521169" w:rsidRDefault="00F154D0"/>
        </w:tc>
        <w:tc>
          <w:tcPr>
            <w:tcW w:w="346" w:type="dxa"/>
            <w:vAlign w:val="bottom"/>
          </w:tcPr>
          <w:p w14:paraId="030A0F37" w14:textId="073A35F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521169" w:rsidRDefault="00F154D0"/>
        </w:tc>
        <w:tc>
          <w:tcPr>
            <w:tcW w:w="346" w:type="dxa"/>
            <w:vAlign w:val="bottom"/>
          </w:tcPr>
          <w:p w14:paraId="030A0F39" w14:textId="7435776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>= "</w:instrText>
            </w:r>
            <w:r w:rsidR="00C60875" w:rsidRPr="00521169">
              <w:rPr>
                <w:lang w:bidi="lv-LV"/>
              </w:rPr>
              <w:instrText>piektdiena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521169" w:rsidRDefault="00F154D0"/>
        </w:tc>
        <w:tc>
          <w:tcPr>
            <w:tcW w:w="346" w:type="dxa"/>
            <w:vAlign w:val="bottom"/>
          </w:tcPr>
          <w:p w14:paraId="030A0F3B" w14:textId="6A5378B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="00C60875" w:rsidRPr="00521169">
              <w:rPr>
                <w:lang w:bidi="lv-LV"/>
              </w:rPr>
              <w:fldChar w:fldCharType="separate"/>
            </w:r>
            <w:r w:rsidR="00521169" w:rsidRPr="00521169">
              <w:rPr>
                <w:noProof/>
                <w:lang w:bidi="lv-LV"/>
              </w:rPr>
              <w:t>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521169" w:rsidRDefault="00F154D0"/>
        </w:tc>
        <w:tc>
          <w:tcPr>
            <w:tcW w:w="334" w:type="dxa"/>
            <w:vAlign w:val="bottom"/>
          </w:tcPr>
          <w:p w14:paraId="030A0F3D" w14:textId="0CC1D47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="00C60875"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="00C60875"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30A0F4D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521169" w:rsidRDefault="00F154D0"/>
        </w:tc>
        <w:tc>
          <w:tcPr>
            <w:tcW w:w="346" w:type="dxa"/>
            <w:vAlign w:val="bottom"/>
          </w:tcPr>
          <w:p w14:paraId="030A0F40" w14:textId="3FAE234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=N1+1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521169" w:rsidRDefault="00F154D0"/>
        </w:tc>
        <w:tc>
          <w:tcPr>
            <w:tcW w:w="346" w:type="dxa"/>
            <w:vAlign w:val="bottom"/>
          </w:tcPr>
          <w:p w14:paraId="030A0F42" w14:textId="3A5C738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521169" w:rsidRDefault="00F154D0"/>
        </w:tc>
        <w:tc>
          <w:tcPr>
            <w:tcW w:w="346" w:type="dxa"/>
            <w:vAlign w:val="bottom"/>
          </w:tcPr>
          <w:p w14:paraId="030A0F44" w14:textId="196C972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521169" w:rsidRDefault="00F154D0"/>
        </w:tc>
        <w:tc>
          <w:tcPr>
            <w:tcW w:w="346" w:type="dxa"/>
            <w:vAlign w:val="bottom"/>
          </w:tcPr>
          <w:p w14:paraId="030A0F46" w14:textId="5E21549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521169" w:rsidRDefault="00F154D0"/>
        </w:tc>
        <w:tc>
          <w:tcPr>
            <w:tcW w:w="346" w:type="dxa"/>
            <w:vAlign w:val="bottom"/>
          </w:tcPr>
          <w:p w14:paraId="030A0F48" w14:textId="714074A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521169" w:rsidRDefault="00F154D0"/>
        </w:tc>
        <w:tc>
          <w:tcPr>
            <w:tcW w:w="346" w:type="dxa"/>
            <w:vAlign w:val="bottom"/>
          </w:tcPr>
          <w:p w14:paraId="030A0F4A" w14:textId="4012420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521169" w:rsidRDefault="00F154D0"/>
        </w:tc>
        <w:tc>
          <w:tcPr>
            <w:tcW w:w="334" w:type="dxa"/>
            <w:vAlign w:val="bottom"/>
          </w:tcPr>
          <w:p w14:paraId="030A0F4C" w14:textId="3023E00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30A0F5C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521169" w:rsidRDefault="00F154D0"/>
        </w:tc>
        <w:tc>
          <w:tcPr>
            <w:tcW w:w="346" w:type="dxa"/>
            <w:vAlign w:val="bottom"/>
          </w:tcPr>
          <w:p w14:paraId="030A0F4F" w14:textId="0BE4F00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521169" w:rsidRDefault="00F154D0"/>
        </w:tc>
        <w:tc>
          <w:tcPr>
            <w:tcW w:w="346" w:type="dxa"/>
            <w:vAlign w:val="bottom"/>
          </w:tcPr>
          <w:p w14:paraId="030A0F51" w14:textId="4ED4067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521169" w:rsidRDefault="00F154D0"/>
        </w:tc>
        <w:tc>
          <w:tcPr>
            <w:tcW w:w="346" w:type="dxa"/>
            <w:vAlign w:val="bottom"/>
          </w:tcPr>
          <w:p w14:paraId="030A0F53" w14:textId="6E7C9A8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521169" w:rsidRDefault="00F154D0"/>
        </w:tc>
        <w:tc>
          <w:tcPr>
            <w:tcW w:w="346" w:type="dxa"/>
            <w:vAlign w:val="bottom"/>
          </w:tcPr>
          <w:p w14:paraId="030A0F55" w14:textId="70C06C8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521169" w:rsidRDefault="00F154D0"/>
        </w:tc>
        <w:tc>
          <w:tcPr>
            <w:tcW w:w="346" w:type="dxa"/>
            <w:vAlign w:val="bottom"/>
          </w:tcPr>
          <w:p w14:paraId="030A0F57" w14:textId="7202B3E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521169" w:rsidRDefault="00F154D0"/>
        </w:tc>
        <w:tc>
          <w:tcPr>
            <w:tcW w:w="346" w:type="dxa"/>
            <w:vAlign w:val="bottom"/>
          </w:tcPr>
          <w:p w14:paraId="030A0F59" w14:textId="7B847F4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521169" w:rsidRDefault="00F154D0"/>
        </w:tc>
        <w:tc>
          <w:tcPr>
            <w:tcW w:w="334" w:type="dxa"/>
            <w:vAlign w:val="bottom"/>
          </w:tcPr>
          <w:p w14:paraId="030A0F5B" w14:textId="603084B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16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30A0F6B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521169" w:rsidRDefault="00F154D0"/>
        </w:tc>
        <w:tc>
          <w:tcPr>
            <w:tcW w:w="346" w:type="dxa"/>
            <w:vAlign w:val="bottom"/>
          </w:tcPr>
          <w:p w14:paraId="030A0F5E" w14:textId="3B55CFF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521169" w:rsidRDefault="00F154D0"/>
        </w:tc>
        <w:tc>
          <w:tcPr>
            <w:tcW w:w="346" w:type="dxa"/>
            <w:vAlign w:val="bottom"/>
          </w:tcPr>
          <w:p w14:paraId="030A0F60" w14:textId="2F6C529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521169" w:rsidRDefault="00F154D0"/>
        </w:tc>
        <w:tc>
          <w:tcPr>
            <w:tcW w:w="346" w:type="dxa"/>
            <w:vAlign w:val="bottom"/>
          </w:tcPr>
          <w:p w14:paraId="030A0F62" w14:textId="3BF4765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521169" w:rsidRDefault="00F154D0"/>
        </w:tc>
        <w:tc>
          <w:tcPr>
            <w:tcW w:w="346" w:type="dxa"/>
            <w:vAlign w:val="bottom"/>
          </w:tcPr>
          <w:p w14:paraId="030A0F64" w14:textId="460BB4B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521169" w:rsidRDefault="00F154D0"/>
        </w:tc>
        <w:tc>
          <w:tcPr>
            <w:tcW w:w="346" w:type="dxa"/>
            <w:vAlign w:val="bottom"/>
          </w:tcPr>
          <w:p w14:paraId="030A0F66" w14:textId="6B70930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521169" w:rsidRDefault="00F154D0"/>
        </w:tc>
        <w:tc>
          <w:tcPr>
            <w:tcW w:w="346" w:type="dxa"/>
            <w:vAlign w:val="bottom"/>
          </w:tcPr>
          <w:p w14:paraId="030A0F68" w14:textId="21CC761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521169" w:rsidRDefault="00F154D0"/>
        </w:tc>
        <w:tc>
          <w:tcPr>
            <w:tcW w:w="334" w:type="dxa"/>
            <w:vAlign w:val="bottom"/>
          </w:tcPr>
          <w:p w14:paraId="030A0F6A" w14:textId="512AF2E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23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30A0F7A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521169" w:rsidRDefault="00F154D0"/>
        </w:tc>
        <w:tc>
          <w:tcPr>
            <w:tcW w:w="346" w:type="dxa"/>
            <w:vAlign w:val="bottom"/>
          </w:tcPr>
          <w:p w14:paraId="030A0F6D" w14:textId="5B4A06D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521169" w:rsidRDefault="00F154D0"/>
        </w:tc>
        <w:tc>
          <w:tcPr>
            <w:tcW w:w="346" w:type="dxa"/>
            <w:vAlign w:val="bottom"/>
          </w:tcPr>
          <w:p w14:paraId="030A0F6F" w14:textId="7A025D2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521169" w:rsidRDefault="00F154D0"/>
        </w:tc>
        <w:tc>
          <w:tcPr>
            <w:tcW w:w="346" w:type="dxa"/>
            <w:vAlign w:val="bottom"/>
          </w:tcPr>
          <w:p w14:paraId="030A0F71" w14:textId="2DF1F26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521169" w:rsidRDefault="00F154D0"/>
        </w:tc>
        <w:tc>
          <w:tcPr>
            <w:tcW w:w="346" w:type="dxa"/>
            <w:vAlign w:val="bottom"/>
          </w:tcPr>
          <w:p w14:paraId="030A0F73" w14:textId="23BDF75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521169" w:rsidRDefault="00F154D0"/>
        </w:tc>
        <w:tc>
          <w:tcPr>
            <w:tcW w:w="346" w:type="dxa"/>
            <w:vAlign w:val="bottom"/>
          </w:tcPr>
          <w:p w14:paraId="030A0F75" w14:textId="60A1BE9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521169" w:rsidRDefault="00F154D0"/>
        </w:tc>
        <w:tc>
          <w:tcPr>
            <w:tcW w:w="346" w:type="dxa"/>
            <w:vAlign w:val="bottom"/>
          </w:tcPr>
          <w:p w14:paraId="030A0F77" w14:textId="3C7944B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521169" w:rsidRDefault="00F154D0"/>
        </w:tc>
        <w:tc>
          <w:tcPr>
            <w:tcW w:w="334" w:type="dxa"/>
            <w:vAlign w:val="bottom"/>
          </w:tcPr>
          <w:p w14:paraId="030A0F79" w14:textId="3D1AC9F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30A0F89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521169" w:rsidRDefault="00F154D0"/>
        </w:tc>
        <w:tc>
          <w:tcPr>
            <w:tcW w:w="346" w:type="dxa"/>
            <w:vAlign w:val="bottom"/>
          </w:tcPr>
          <w:p w14:paraId="030A0F7C" w14:textId="165A606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521169" w:rsidRDefault="00F154D0"/>
        </w:tc>
        <w:tc>
          <w:tcPr>
            <w:tcW w:w="346" w:type="dxa"/>
            <w:vAlign w:val="bottom"/>
          </w:tcPr>
          <w:p w14:paraId="030A0F7E" w14:textId="6E87735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=B6+1 </w:instrText>
            </w:r>
            <w:r w:rsidRPr="00521169">
              <w:rPr>
                <w:lang w:bidi="lv-LV"/>
              </w:rPr>
              <w:fldChar w:fldCharType="separate"/>
            </w:r>
            <w:r w:rsidR="005F1DB1" w:rsidRPr="00521169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521169" w:rsidRDefault="00F154D0"/>
        </w:tc>
        <w:tc>
          <w:tcPr>
            <w:tcW w:w="346" w:type="dxa"/>
            <w:vAlign w:val="bottom"/>
          </w:tcPr>
          <w:p w14:paraId="030A0F80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521169" w:rsidRDefault="00F154D0"/>
        </w:tc>
        <w:tc>
          <w:tcPr>
            <w:tcW w:w="346" w:type="dxa"/>
            <w:vAlign w:val="bottom"/>
          </w:tcPr>
          <w:p w14:paraId="030A0F82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521169" w:rsidRDefault="00F154D0"/>
        </w:tc>
        <w:tc>
          <w:tcPr>
            <w:tcW w:w="346" w:type="dxa"/>
            <w:vAlign w:val="bottom"/>
          </w:tcPr>
          <w:p w14:paraId="030A0F84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521169" w:rsidRDefault="00F154D0"/>
        </w:tc>
        <w:tc>
          <w:tcPr>
            <w:tcW w:w="346" w:type="dxa"/>
            <w:vAlign w:val="bottom"/>
          </w:tcPr>
          <w:p w14:paraId="030A0F86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521169" w:rsidRDefault="00F154D0"/>
        </w:tc>
        <w:tc>
          <w:tcPr>
            <w:tcW w:w="334" w:type="dxa"/>
            <w:vAlign w:val="bottom"/>
          </w:tcPr>
          <w:p w14:paraId="030A0F88" w14:textId="77777777" w:rsidR="00F154D0" w:rsidRPr="00521169" w:rsidRDefault="00F154D0">
            <w:pPr>
              <w:pStyle w:val="Datumi"/>
            </w:pPr>
          </w:p>
        </w:tc>
      </w:tr>
    </w:tbl>
    <w:p w14:paraId="030A0F8A" w14:textId="77777777" w:rsidR="00F154D0" w:rsidRPr="00521169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760"/>
        <w:gridCol w:w="629"/>
        <w:gridCol w:w="4411"/>
      </w:tblGrid>
      <w:tr w:rsidR="00F154D0" w:rsidRPr="00521169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664E3C24" w:rsidR="00F154D0" w:rsidRPr="00521169" w:rsidRDefault="004562B5">
            <w:pPr>
              <w:pStyle w:val="Mnesis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 MonthStart \@ MMMM \* MERGEFORMAT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t>februāris</w:t>
            </w:r>
            <w:r w:rsidRPr="00521169">
              <w:rPr>
                <w:lang w:bidi="lv-LV"/>
              </w:rPr>
              <w:fldChar w:fldCharType="end"/>
            </w:r>
          </w:p>
          <w:p w14:paraId="030A0F8C" w14:textId="40545777" w:rsidR="00F154D0" w:rsidRPr="00521169" w:rsidRDefault="004562B5">
            <w:pPr>
              <w:pStyle w:val="Gads"/>
              <w:spacing w:after="240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 MonthStart \@  yyyy   \* MERGEFORMAT </w:instrText>
            </w:r>
            <w:r w:rsidRPr="00521169">
              <w:rPr>
                <w:lang w:bidi="lv-LV"/>
              </w:rPr>
              <w:fldChar w:fldCharType="separate"/>
            </w:r>
            <w:r w:rsidR="00521169">
              <w:rPr>
                <w:lang w:bidi="lv-LV"/>
              </w:rPr>
              <w:t>2020</w:t>
            </w:r>
            <w:r w:rsidRPr="00521169">
              <w:rPr>
                <w:lang w:bidi="lv-LV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ēneši pirms un pēc"/>
            </w:tblPr>
            <w:tblGrid>
              <w:gridCol w:w="2254"/>
              <w:gridCol w:w="482"/>
              <w:gridCol w:w="2254"/>
            </w:tblGrid>
            <w:tr w:rsidR="00F154D0" w:rsidRPr="00521169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gājušā mēneša kalendāra izkārtojums tabula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521169" w14:paraId="030A0F94" w14:textId="77777777">
                    <w:tc>
                      <w:tcPr>
                        <w:tcW w:w="714" w:type="pct"/>
                      </w:tcPr>
                      <w:p w14:paraId="030A0F8D" w14:textId="16D16005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pirmdiena</w:instrText>
                        </w:r>
                        <w:r w:rsidRPr="00521169">
                          <w:rPr>
                            <w:lang w:bidi="lv-LV"/>
                          </w:rPr>
                          <w:instrText>" 1 ""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336F4C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otrdiena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50362EC1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6D52F3"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 w:rsidRPr="00521169">
                          <w:rPr>
                            <w:noProof/>
                            <w:lang w:bidi="lv-LV"/>
                          </w:rPr>
                          <w:t>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5DEADD9B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ceturtdiena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48E61AFC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>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piektdiena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628FAEA6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sestdiena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73322325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MonthStartB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9C" w14:textId="77777777">
                    <w:tc>
                      <w:tcPr>
                        <w:tcW w:w="714" w:type="pct"/>
                      </w:tcPr>
                      <w:p w14:paraId="030A0F95" w14:textId="448A87C2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0126D779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06CC7CA1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41EF4D8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53F8A432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55DE453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190A0906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A4" w14:textId="77777777">
                    <w:tc>
                      <w:tcPr>
                        <w:tcW w:w="714" w:type="pct"/>
                      </w:tcPr>
                      <w:p w14:paraId="030A0F9D" w14:textId="3EA2CA10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452D5EA7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068F4D4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3EFD6F59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35BD56A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2B79E8FE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41EA46A5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AC" w14:textId="77777777">
                    <w:tc>
                      <w:tcPr>
                        <w:tcW w:w="714" w:type="pct"/>
                      </w:tcPr>
                      <w:p w14:paraId="030A0FA5" w14:textId="7B95AF16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73BFB86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6EAC36A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7CFA5AF1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60749AE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30A6C68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7BF1757D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B4" w14:textId="77777777">
                    <w:tc>
                      <w:tcPr>
                        <w:tcW w:w="714" w:type="pct"/>
                      </w:tcPr>
                      <w:p w14:paraId="030A0FAD" w14:textId="6951DE5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3540E580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63A59C30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4C6BC9A3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65A4B313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71B9531F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6C27C627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BC" w14:textId="77777777">
                    <w:tc>
                      <w:tcPr>
                        <w:tcW w:w="714" w:type="pct"/>
                      </w:tcPr>
                      <w:p w14:paraId="030A0FB5" w14:textId="571EC56B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15AFCF6E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MonthEndB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</w:tr>
                </w:tbl>
                <w:p w14:paraId="030A0FBD" w14:textId="77777777" w:rsidR="00F154D0" w:rsidRPr="00521169" w:rsidRDefault="00F154D0"/>
              </w:tc>
              <w:tc>
                <w:tcPr>
                  <w:tcW w:w="482" w:type="dxa"/>
                </w:tcPr>
                <w:p w14:paraId="030A0FBE" w14:textId="77777777" w:rsidR="00F154D0" w:rsidRPr="00521169" w:rsidRDefault="00F154D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Nākamā mēneša kalendāra izkārtojuma tabula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521169" w14:paraId="030A0FC6" w14:textId="77777777">
                    <w:tc>
                      <w:tcPr>
                        <w:tcW w:w="714" w:type="pct"/>
                      </w:tcPr>
                      <w:p w14:paraId="030A0FBF" w14:textId="2EEC481C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pirmdiena</w:instrText>
                        </w:r>
                        <w:r w:rsidRPr="00521169">
                          <w:rPr>
                            <w:lang w:bidi="lv-LV"/>
                          </w:rPr>
                          <w:instrText>" 1 ""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5A8811C7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otrdiena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16AF57E1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trešdiena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0F1C14D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ceturtdiena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F1DB1"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7D542631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>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piektdiena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F1DB1" w:rsidRPr="00521169">
                          <w:rPr>
                            <w:noProof/>
                            <w:lang w:bidi="lv-LV"/>
                          </w:rPr>
                          <w:instrText>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1A28BD8C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sestdiena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6B5A63" w:rsidRPr="00521169">
                          <w:rPr>
                            <w:noProof/>
                            <w:lang w:bidi="lv-LV"/>
                          </w:rPr>
                          <w:instrText>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426E825B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MonthStartA \@ dddd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“</w:instrText>
                        </w:r>
                        <w:r w:rsidR="00C60875" w:rsidRPr="00521169">
                          <w:rPr>
                            <w:lang w:bidi="lv-LV"/>
                          </w:rPr>
                          <w:instrText>svētdiena</w:instrText>
                        </w:r>
                        <w:r w:rsidRPr="00521169">
                          <w:rPr>
                            <w:lang w:bidi="lv-LV"/>
                          </w:rPr>
                          <w:instrText xml:space="preserve">" 1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C60875" w:rsidRPr="00521169">
                          <w:rPr>
                            <w:noProof/>
                            <w:lang w:bidi="lv-LV"/>
                          </w:rPr>
                          <w:instrText>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&lt;&gt; 0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6B5A63" w:rsidRPr="00521169">
                          <w:rPr>
                            <w:noProof/>
                            <w:lang w:bidi="lv-LV"/>
                          </w:rPr>
                          <w:instrText>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="00C60875"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 w:rsidRPr="00521169">
                          <w:rPr>
                            <w:noProof/>
                            <w:lang w:bidi="lv-LV"/>
                          </w:rPr>
                          <w:t>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CE" w14:textId="77777777">
                    <w:tc>
                      <w:tcPr>
                        <w:tcW w:w="714" w:type="pct"/>
                      </w:tcPr>
                      <w:p w14:paraId="030A0FC7" w14:textId="216FAAA6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=G1+1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143EBAE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03A0F243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0C5F704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E10B80C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660367B5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5F7DA88C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D6" w14:textId="77777777">
                    <w:tc>
                      <w:tcPr>
                        <w:tcW w:w="714" w:type="pct"/>
                      </w:tcPr>
                      <w:p w14:paraId="030A0FCF" w14:textId="1737FB8D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=G2+1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4F41064E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4BCA757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4F31676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16D15466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3DADEC1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4AE5E935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DE" w14:textId="77777777">
                    <w:tc>
                      <w:tcPr>
                        <w:tcW w:w="714" w:type="pct"/>
                      </w:tcPr>
                      <w:p w14:paraId="030A0FD7" w14:textId="686BEFDB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=G3+1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43FE2A69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0F85F8C2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4D56A62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19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2FD4B97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35CF1427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4567B358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22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E6" w14:textId="77777777">
                    <w:tc>
                      <w:tcPr>
                        <w:tcW w:w="714" w:type="pct"/>
                      </w:tcPr>
                      <w:p w14:paraId="030A0FDF" w14:textId="5F8735BD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22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=G4+1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23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1783F41D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23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24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586A3F30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24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=B5+1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25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5D56F7CD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25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=C5+1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26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45D9A9A4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26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=D5+1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27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4C6BA76B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27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=E5+1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28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36295482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28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=F5+1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29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</w:tr>
                  <w:tr w:rsidR="00F154D0" w:rsidRPr="00521169" w14:paraId="030A0FEE" w14:textId="77777777">
                    <w:tc>
                      <w:tcPr>
                        <w:tcW w:w="714" w:type="pct"/>
                      </w:tcPr>
                      <w:p w14:paraId="030A0FE7" w14:textId="13B79F3A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29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=G5+1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30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133301D3" w:rsidR="00F154D0" w:rsidRPr="00521169" w:rsidRDefault="004562B5">
                        <w:pPr>
                          <w:pStyle w:val="Prombtnesmneudatumi"/>
                        </w:pP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= 0,""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IF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30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&lt;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DocVariable MonthEndA \@ d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 </w:instrText>
                        </w:r>
                        <w:r w:rsidRPr="00521169">
                          <w:rPr>
                            <w:lang w:bidi="lv-LV"/>
                          </w:rPr>
                          <w:fldChar w:fldCharType="begin"/>
                        </w:r>
                        <w:r w:rsidRPr="00521169">
                          <w:rPr>
                            <w:lang w:bidi="lv-LV"/>
                          </w:rPr>
                          <w:instrText xml:space="preserve"> =A6+1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instrText xml:space="preserve"> "" </w:instrText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instrText>31</w:instrTex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  <w:r w:rsidRPr="00521169">
                          <w:rPr>
                            <w:lang w:bidi="lv-LV"/>
                          </w:rPr>
                          <w:fldChar w:fldCharType="separate"/>
                        </w:r>
                        <w:r w:rsidR="00521169">
                          <w:rPr>
                            <w:noProof/>
                            <w:lang w:bidi="lv-LV"/>
                          </w:rPr>
                          <w:t>31</w:t>
                        </w:r>
                        <w:r w:rsidRPr="00521169">
                          <w:rPr>
                            <w:lang w:bidi="lv-LV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521169" w:rsidRDefault="00F154D0">
                        <w:pPr>
                          <w:pStyle w:val="Prombtnesmneudatumi"/>
                        </w:pPr>
                      </w:p>
                    </w:tc>
                  </w:tr>
                </w:tbl>
                <w:p w14:paraId="030A0FEF" w14:textId="77777777" w:rsidR="00F154D0" w:rsidRPr="00521169" w:rsidRDefault="00F154D0"/>
              </w:tc>
            </w:tr>
          </w:tbl>
          <w:p w14:paraId="030A0FF1" w14:textId="77777777" w:rsidR="00F154D0" w:rsidRPr="00521169" w:rsidRDefault="00F154D0">
            <w:pPr>
              <w:pStyle w:val="Bezatstarpm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Izkārtojuma tabula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521169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00726355" w:rsidR="00F154D0" w:rsidRPr="00521169" w:rsidRDefault="004562B5">
                  <w:pPr>
                    <w:pStyle w:val="Prombtnesmnei"/>
                  </w:pPr>
                  <w:r w:rsidRPr="00521169">
                    <w:rPr>
                      <w:lang w:bidi="lv-LV"/>
                    </w:rPr>
                    <w:fldChar w:fldCharType="begin"/>
                  </w:r>
                  <w:r w:rsidRPr="00521169">
                    <w:rPr>
                      <w:lang w:bidi="lv-LV"/>
                    </w:rPr>
                    <w:instrText xml:space="preserve"> DOCVARIABLE  MonthStartB \@ MMMM \* MERGEFORMAT </w:instrText>
                  </w:r>
                  <w:r w:rsidRPr="00521169">
                    <w:rPr>
                      <w:lang w:bidi="lv-LV"/>
                    </w:rPr>
                    <w:fldChar w:fldCharType="separate"/>
                  </w:r>
                  <w:r w:rsidR="00521169">
                    <w:rPr>
                      <w:lang w:bidi="lv-LV"/>
                    </w:rPr>
                    <w:t>janvāris</w:t>
                  </w:r>
                  <w:r w:rsidRPr="00521169">
                    <w:rPr>
                      <w:lang w:bidi="lv-LV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74D0F28C" w:rsidR="00F154D0" w:rsidRPr="00521169" w:rsidRDefault="004562B5">
                  <w:pPr>
                    <w:pStyle w:val="Prombtnesmneugadi"/>
                  </w:pPr>
                  <w:r w:rsidRPr="00521169">
                    <w:rPr>
                      <w:lang w:bidi="lv-LV"/>
                    </w:rPr>
                    <w:fldChar w:fldCharType="begin"/>
                  </w:r>
                  <w:r w:rsidRPr="00521169">
                    <w:rPr>
                      <w:lang w:bidi="lv-LV"/>
                    </w:rPr>
                    <w:instrText xml:space="preserve"> DOCVARIABLE  MonthStartB \@  yyyy   \* MERGEFORMAT </w:instrText>
                  </w:r>
                  <w:r w:rsidRPr="00521169">
                    <w:rPr>
                      <w:lang w:bidi="lv-LV"/>
                    </w:rPr>
                    <w:fldChar w:fldCharType="separate"/>
                  </w:r>
                  <w:r w:rsidR="00521169">
                    <w:rPr>
                      <w:lang w:bidi="lv-LV"/>
                    </w:rPr>
                    <w:t>2020</w:t>
                  </w:r>
                  <w:r w:rsidRPr="00521169">
                    <w:rPr>
                      <w:lang w:bidi="lv-LV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521169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2436EB21" w:rsidR="00F154D0" w:rsidRPr="00521169" w:rsidRDefault="004562B5">
                  <w:pPr>
                    <w:pStyle w:val="Prombtnesmnei"/>
                  </w:pPr>
                  <w:r w:rsidRPr="00521169">
                    <w:rPr>
                      <w:lang w:bidi="lv-LV"/>
                    </w:rPr>
                    <w:fldChar w:fldCharType="begin"/>
                  </w:r>
                  <w:r w:rsidRPr="00521169">
                    <w:rPr>
                      <w:lang w:bidi="lv-LV"/>
                    </w:rPr>
                    <w:instrText xml:space="preserve"> DOCVARIABLE  MonthStartA \@ MMMM \* MERGEFORMAT </w:instrText>
                  </w:r>
                  <w:r w:rsidRPr="00521169">
                    <w:rPr>
                      <w:lang w:bidi="lv-LV"/>
                    </w:rPr>
                    <w:fldChar w:fldCharType="separate"/>
                  </w:r>
                  <w:r w:rsidR="00521169">
                    <w:rPr>
                      <w:lang w:bidi="lv-LV"/>
                    </w:rPr>
                    <w:t>marts</w:t>
                  </w:r>
                  <w:r w:rsidRPr="00521169">
                    <w:rPr>
                      <w:lang w:bidi="lv-LV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006DABD4" w:rsidR="00F154D0" w:rsidRPr="00521169" w:rsidRDefault="004562B5">
                  <w:pPr>
                    <w:pStyle w:val="Prombtnesmneugadi"/>
                  </w:pPr>
                  <w:r w:rsidRPr="00521169">
                    <w:rPr>
                      <w:lang w:bidi="lv-LV"/>
                    </w:rPr>
                    <w:fldChar w:fldCharType="begin"/>
                  </w:r>
                  <w:r w:rsidRPr="00521169">
                    <w:rPr>
                      <w:lang w:bidi="lv-LV"/>
                    </w:rPr>
                    <w:instrText xml:space="preserve"> DOCVARIABLE  MonthStartA \@  yyyy   \* MERGEFORMAT </w:instrText>
                  </w:r>
                  <w:r w:rsidRPr="00521169">
                    <w:rPr>
                      <w:lang w:bidi="lv-LV"/>
                    </w:rPr>
                    <w:fldChar w:fldCharType="separate"/>
                  </w:r>
                  <w:r w:rsidR="00521169">
                    <w:rPr>
                      <w:lang w:bidi="lv-LV"/>
                    </w:rPr>
                    <w:t>2020</w:t>
                  </w:r>
                  <w:r w:rsidRPr="00521169">
                    <w:rPr>
                      <w:lang w:bidi="lv-LV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521169" w:rsidRDefault="00F154D0"/>
        </w:tc>
        <w:tc>
          <w:tcPr>
            <w:tcW w:w="629" w:type="dxa"/>
          </w:tcPr>
          <w:p w14:paraId="030A0FF9" w14:textId="77777777" w:rsidR="00F154D0" w:rsidRPr="0052116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521169" w:rsidRDefault="004562B5">
            <w:pPr>
              <w:pStyle w:val="Virsraksts1"/>
            </w:pPr>
            <w:r w:rsidRPr="00521169">
              <w:rPr>
                <w:lang w:bidi="lv-LV"/>
              </w:rPr>
              <w:t>Piezīmes:</w:t>
            </w:r>
          </w:p>
          <w:p w14:paraId="030A0FFB" w14:textId="77777777" w:rsidR="00F154D0" w:rsidRPr="00521169" w:rsidRDefault="0048634D">
            <w:pPr>
              <w:pStyle w:val="Piezmes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521169">
                  <w:rPr>
                    <w:lang w:bidi="lv-LV"/>
                  </w:rPr>
                  <w:t>Lai sāktu bez kavēšanās, pieskarieties jebkura viettura tekstam un sāciet rakstīt.</w:t>
                </w:r>
                <w:r w:rsidR="004562B5" w:rsidRPr="00521169">
                  <w:rPr>
                    <w:lang w:bidi="lv-LV"/>
                  </w:rPr>
                  <w:br/>
                  <w:t>Jūs varat nevainojami saglabāt dokumentu mākonī no programmas Word savā Windows, Mac, Android vai iOS ierīcē.</w:t>
                </w:r>
              </w:sdtContent>
            </w:sdt>
          </w:p>
        </w:tc>
      </w:tr>
    </w:tbl>
    <w:p w14:paraId="030A0FFD" w14:textId="77777777" w:rsidR="00F154D0" w:rsidRPr="00521169" w:rsidRDefault="00F154D0">
      <w:pPr>
        <w:pStyle w:val="Bezatstarpm"/>
      </w:pPr>
    </w:p>
    <w:sectPr w:rsidR="00F154D0" w:rsidRPr="00521169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1D4E1" w14:textId="77777777" w:rsidR="0048634D" w:rsidRDefault="0048634D">
      <w:pPr>
        <w:spacing w:after="0"/>
      </w:pPr>
      <w:r>
        <w:separator/>
      </w:r>
    </w:p>
  </w:endnote>
  <w:endnote w:type="continuationSeparator" w:id="0">
    <w:p w14:paraId="25787A9F" w14:textId="77777777" w:rsidR="0048634D" w:rsidRDefault="004863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5F1DB1" w:rsidRDefault="00141533">
    <w:pPr>
      <w:pStyle w:val="Kjene"/>
    </w:pPr>
    <w:r>
      <w:rPr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886B6E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951104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5C23CC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EB6C59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35D67F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9E5F54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B9EC60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F23937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0A2937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8931CB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61B2A9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B46345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2394E1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F63FD7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F71E29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0BA1B7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A0AB80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48237C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BB2A36A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108F08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44C133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9439B7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91527A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1BB35D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ACBC77B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3A2CA2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3A77E7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04DCFD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C21E19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BEF8E6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D82AA5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9254FF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2E23A3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E3D18" w14:textId="77777777" w:rsidR="0048634D" w:rsidRDefault="0048634D">
      <w:pPr>
        <w:spacing w:after="0"/>
      </w:pPr>
      <w:r>
        <w:separator/>
      </w:r>
    </w:p>
  </w:footnote>
  <w:footnote w:type="continuationSeparator" w:id="0">
    <w:p w14:paraId="01B5D40F" w14:textId="77777777" w:rsidR="0048634D" w:rsidRDefault="004863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5F1DB1" w:rsidRDefault="005F1DB1">
    <w:pPr>
      <w:pStyle w:val="Galvene"/>
    </w:pPr>
    <w:r>
      <w:rPr>
        <w:lang w:bidi="lv-LV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8A1A34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2D1373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1A40516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9F53D7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C79CD8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93385F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47DC07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AA5B43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5695A2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C2AD397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A24742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05DD98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431707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B73102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5C580A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701DA6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CAFC9D9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3ECFE2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38B6B0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85E0D5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F2A89D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A8047B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CE25F3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FDCCF4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230FCE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196966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2BF923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2D3C0C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DA7810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07FAF9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FF8283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16F30F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E1112E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45EE7A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74E0D8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9F49A8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95F8A3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E3F66E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6CAFB7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34DDDD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B080D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82AAA4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47C62F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0FD04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81E5C3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48FB40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0AADE9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E68496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93790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ED7C2F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B8A533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30894A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907042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7B93E80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E7F53"/>
    <w:rsid w:val="00115511"/>
    <w:rsid w:val="00141533"/>
    <w:rsid w:val="00272ADA"/>
    <w:rsid w:val="004341E1"/>
    <w:rsid w:val="004562B5"/>
    <w:rsid w:val="0048634D"/>
    <w:rsid w:val="004D048B"/>
    <w:rsid w:val="00521169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947A17"/>
    <w:rsid w:val="00A823E2"/>
    <w:rsid w:val="00AF5697"/>
    <w:rsid w:val="00B41633"/>
    <w:rsid w:val="00C60875"/>
    <w:rsid w:val="00DA742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36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0C47D0" w:rsidP="000C47D0">
          <w:pPr>
            <w:pStyle w:val="26F24D41C48947CDAA4674FD4BB2AFB1"/>
          </w:pPr>
          <w:r w:rsidRPr="00141533">
            <w:rPr>
              <w:lang w:bidi="lv-LV"/>
            </w:rPr>
            <w:t>Lai sāktu bez kavēšanās, pieskarieties jebkura viettura tekstam un sāciet rakstīt.</w:t>
          </w:r>
          <w:r w:rsidRPr="00141533">
            <w:rPr>
              <w:lang w:bidi="lv-LV"/>
            </w:rPr>
            <w:br/>
            <w:t>Jūs varat nevainojami saglabāt dokumentu mākonī no programmas Word savā Windows, Mac, Android vai iOS ierīcē.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0447F1"/>
    <w:rsid w:val="000C47D0"/>
    <w:rsid w:val="00166985"/>
    <w:rsid w:val="0060728C"/>
    <w:rsid w:val="007A76C2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cs="Times New Roman"/>
      <w:sz w:val="3276"/>
      <w:szCs w:val="327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0C47D0"/>
    <w:rPr>
      <w:color w:val="808080"/>
    </w:rPr>
  </w:style>
  <w:style w:type="paragraph" w:customStyle="1" w:styleId="26F24D41C48947CDAA4674FD4BB2AFB1">
    <w:name w:val="26F24D41C48947CDAA4674FD4BB2AFB1"/>
    <w:rsid w:val="000C47D0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ārs" insertBeforeMso="TabHome">
        <group id="Calendar" label="Kalendārs">
          <button id="NewDates" visible="true" size="large" label="Atlasīt jaunus datumus" keytip="D" screentip="Šajā kalendārā atlasiet jaunu mēnesi un gadu." onAction="CustomizeCalendar" imageMso="CalendarMonthDetailsSplitButton"/>
        </group>
        <group id="Themes" label="Dizaini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Office_42093027_TF02805138</Template>
  <TotalTime>11</TotalTime>
  <Pages>1</Pages>
  <Words>4017</Words>
  <Characters>2290</Characters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2020-02-20T20:03:00Z</dcterms:created>
  <dcterms:modified xsi:type="dcterms:W3CDTF">2020-02-28T13:54:00Z</dcterms:modified>
  <cp:version/>
</cp:coreProperties>
</file>