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Vizitinių kortelių maketas, skirtas 10 kortelių viename puslapyje"/>
      </w:tblPr>
      <w:tblGrid>
        <w:gridCol w:w="3165"/>
        <w:gridCol w:w="3164"/>
        <w:gridCol w:w="3163"/>
        <w:gridCol w:w="3163"/>
        <w:gridCol w:w="3163"/>
      </w:tblGrid>
      <w:tr w:rsidR="00FD19EA" w:rsidRPr="00AA7A10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AA7A10" w:rsidRDefault="00242F54" w:rsidP="00AA7A10">
            <w:pPr>
              <w:pStyle w:val="Vaizdas"/>
              <w:spacing w:line="204" w:lineRule="auto"/>
            </w:pPr>
            <w:bookmarkStart w:id="0" w:name="_GoBack"/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2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A965B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">
                      <o:lock v:ext="edit" aspectratio="t"/>
                      <v:group id="2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AA7A10" w:rsidRDefault="00E5777F" w:rsidP="00AA7A10">
            <w:pPr>
              <w:pStyle w:val="Vardas"/>
              <w:spacing w:line="204" w:lineRule="auto"/>
            </w:pPr>
            <w:sdt>
              <w:sdtPr>
                <w:alias w:val="Įveskite savo vardą:"/>
                <w:tag w:val="Įveskite savo vardą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Jūsų vardas</w:t>
                </w:r>
              </w:sdtContent>
            </w:sdt>
          </w:p>
          <w:p w14:paraId="24538C9E" w14:textId="77777777" w:rsidR="00AF10EE" w:rsidRPr="00AA7A10" w:rsidRDefault="00E5777F" w:rsidP="00AA7A10">
            <w:pPr>
              <w:spacing w:line="204" w:lineRule="auto"/>
            </w:pPr>
            <w:sdt>
              <w:sdtPr>
                <w:alias w:val="Įveskite adresą:"/>
                <w:tag w:val="Įveskite adresą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72746B48" w14:textId="45067E37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Įveskite miestą, valstybę, pašto kodą:"/>
                <w:tag w:val="Įveskite miestą, valstybę, pašto kodą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2E98870B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Įveskite telefoną:"/>
                <w:tag w:val="Įveskite telefoną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278BA0CA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Įveskite el. pašto adresą:"/>
                <w:tag w:val="Įveskite el. pašto adresą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330F2AE1" w14:textId="042D588E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Įveskite „Twitter“ sisteminę nuorodą:"/>
                <w:tag w:val="Įveskite „Twitter“ sisteminę nuorodą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p w14:paraId="67ECC39E" w14:textId="77777777" w:rsidR="00FD19EA" w:rsidRPr="00AA7A10" w:rsidRDefault="00E5777F" w:rsidP="00AA7A10">
            <w:pPr>
              <w:spacing w:line="204" w:lineRule="auto"/>
            </w:pPr>
            <w:sdt>
              <w:sdtPr>
                <w:alias w:val="Įveskite žiniatinklio adresą:"/>
                <w:tag w:val="Įveskite žiniatinklio adresą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Žiniatinklio adresas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16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D6349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">
                      <o:lock v:ext="edit" aspectratio="t"/>
                      <v:group id="16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sdt>
            <w:sdtPr>
              <w:alias w:val="Adresas:"/>
              <w:tag w:val="Adresas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Adresas</w:t>
                </w:r>
              </w:p>
            </w:sdtContent>
          </w:sdt>
          <w:sdt>
            <w:sdtPr>
              <w:alias w:val="Miestas, valstybė, pašto kodas:"/>
              <w:tag w:val="Miestas, valstybė, pašto kodas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AA7A10" w:rsidRDefault="00AF10EE" w:rsidP="00AA7A10">
                <w:pPr>
                  <w:pStyle w:val="Kontaktininformacija"/>
                  <w:spacing w:line="204" w:lineRule="auto"/>
                </w:pPr>
                <w:r w:rsidRPr="00AA7A10">
                  <w:rPr>
                    <w:lang w:bidi="lt-LT"/>
                  </w:rPr>
                  <w:t>Miestas, valstybė, pašto kodas</w:t>
                </w:r>
              </w:p>
            </w:sdtContent>
          </w:sdt>
          <w:p w14:paraId="2AB97BED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222E4981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5A7A7065" w14:textId="5B4FDF17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21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2252E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">
                      <o:lock v:ext="edit" aspectratio="t"/>
                      <v:group id="21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73939F02" w14:textId="77777777" w:rsidR="00AF10EE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384B062A" w14:textId="454B449A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0C042168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773FCFE0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31385AD1" w14:textId="2725FBF6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26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DB4630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">
                      <o:lock v:ext="edit" aspectratio="t"/>
                      <v:group id="26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55E02D4D" w14:textId="77777777" w:rsidR="00AF10EE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391AB4E5" w14:textId="1436D6E4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568F1E07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267B6C78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386DF020" w14:textId="7ACD0666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31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38FF5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">
                      <o:lock v:ext="edit" aspectratio="t"/>
                      <v:group id="31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1D15892B" w14:textId="59EE7239" w:rsidR="00FD19EA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756C17D2" w14:textId="77777777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4737E9D2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599B9CEF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5E3BE899" w14:textId="34311266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</w:tr>
      <w:tr w:rsidR="00FD19EA" w:rsidRPr="00AA7A10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68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47851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">
                      <o:lock v:ext="edit" aspectratio="t"/>
                      <v:group id="68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3A9B36BC" w14:textId="39A91896" w:rsidR="00FD19EA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323D9AC4" w14:textId="77777777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110385F1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267A5CD3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6F8F9AC4" w14:textId="6C32F5FE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73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A3060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">
                      <o:lock v:ext="edit" aspectratio="t"/>
                      <v:group id="73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7255EC0D" w14:textId="77777777" w:rsidR="00AF10EE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4D83F9D4" w14:textId="5E7CBC70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277C4F0D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Įveskite telefoną:"/>
                <w:tag w:val="Įveskite telefoną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59C41C8F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2C4EAC32" w14:textId="5429919D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78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4AF44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">
                      <o:lock v:ext="edit" aspectratio="t"/>
                      <v:group id="78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sdt>
            <w:sdtPr>
              <w:alias w:val="Adresas:"/>
              <w:tag w:val="Adresas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Adresas</w:t>
                </w:r>
              </w:p>
            </w:sdtContent>
          </w:sdt>
          <w:p w14:paraId="7461D026" w14:textId="77777777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21DC3DE0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426CC11F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22FA5724" w14:textId="7F9641F1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p w14:paraId="13EB2051" w14:textId="117B4EF4" w:rsidR="00FD19EA" w:rsidRPr="00AA7A10" w:rsidRDefault="00E5777F" w:rsidP="00AA7A10">
            <w:pPr>
              <w:spacing w:line="204" w:lineRule="auto"/>
              <w:rPr>
                <w:lang w:eastAsia="en-US"/>
              </w:rPr>
            </w:pPr>
            <w:sdt>
              <w:sdtPr>
                <w:alias w:val="Žiniatinklio adresas:"/>
                <w:tag w:val="Žiniatinklio adresas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Žiniatinklio adresas</w:t>
                </w:r>
              </w:sdtContent>
            </w:sdt>
            <w:r w:rsidR="00FD19EA" w:rsidRPr="00AA7A10">
              <w:rPr>
                <w:lang w:bidi="lt-LT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99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8070D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">
                      <o:lock v:ext="edit" aspectratio="t"/>
                      <v:group id="99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786A08F7" w14:textId="7D0E1801" w:rsidR="00FD19EA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27660EA7" w14:textId="77777777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2F4FAC9A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293A64AD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16E6EF15" w14:textId="6C84443A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AA7A10" w:rsidRDefault="00242F54" w:rsidP="00AA7A10">
            <w:pPr>
              <w:pStyle w:val="Vaizdas"/>
              <w:spacing w:line="204" w:lineRule="auto"/>
            </w:pPr>
            <w:r w:rsidRPr="00AA7A10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87 grupė" descr="Gėlės iliustracij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104 grupė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4 laisva forma" descr="Gėlės iliustracij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5 laisva forma" descr="Sėklos ankšti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3 laisva forma" descr="Sėklos ankšti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45E7C" id="87 grupė" o:spid="_x0000_s1026" alt="Gėlės iliustracij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">
                      <o:lock v:ext="edit" aspectratio="t"/>
                      <v:group id="104 grupė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4 laisva forma" o:spid="_x0000_s1028" alt="Gėlės iliustracij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5 laisva forma" o:spid="_x0000_s1029" alt="Sėklos ankšti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3 laisva forma" o:spid="_x0000_s1030" alt="Sėklos ankšti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Jūsų vardas ir pavardė:"/>
              <w:tag w:val="Jūsų vardas ir pavardė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AA7A10" w:rsidRDefault="00FD19EA" w:rsidP="00AA7A10">
                <w:pPr>
                  <w:pStyle w:val="Vardas"/>
                  <w:spacing w:line="204" w:lineRule="auto"/>
                </w:pPr>
                <w:r w:rsidRPr="00AA7A10">
                  <w:rPr>
                    <w:lang w:bidi="lt-LT"/>
                  </w:rPr>
                  <w:t>Jūsų vardas</w:t>
                </w:r>
              </w:p>
            </w:sdtContent>
          </w:sdt>
          <w:p w14:paraId="5C230A81" w14:textId="5866410F" w:rsidR="00FD19EA" w:rsidRPr="00AA7A10" w:rsidRDefault="00E5777F" w:rsidP="00AA7A10">
            <w:pPr>
              <w:spacing w:line="204" w:lineRule="auto"/>
            </w:pPr>
            <w:sdt>
              <w:sdtPr>
                <w:alias w:val="Adresas:"/>
                <w:tag w:val="Adresas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AA7A10">
                  <w:rPr>
                    <w:lang w:bidi="lt-LT"/>
                  </w:rPr>
                  <w:t>Adresas</w:t>
                </w:r>
              </w:sdtContent>
            </w:sdt>
            <w:r w:rsidR="00AF10EE" w:rsidRPr="00AA7A10">
              <w:rPr>
                <w:lang w:bidi="lt-LT"/>
              </w:rPr>
              <w:t>,</w:t>
            </w:r>
          </w:p>
          <w:p w14:paraId="1C2A23AF" w14:textId="77777777" w:rsidR="00AF10EE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Miestas, valstybė, pašto kodas:"/>
                <w:tag w:val="Miestas, valstybė, pašto kodas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AA7A10">
                  <w:rPr>
                    <w:lang w:bidi="lt-LT"/>
                  </w:rPr>
                  <w:t>Miestas, valstybė, pašto kodas</w:t>
                </w:r>
              </w:sdtContent>
            </w:sdt>
          </w:p>
          <w:p w14:paraId="49CDDEED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Telefonas:"/>
                <w:tag w:val="Telefonas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Telefonas</w:t>
                </w:r>
              </w:sdtContent>
            </w:sdt>
          </w:p>
          <w:p w14:paraId="2CB6F620" w14:textId="77777777" w:rsidR="00730835" w:rsidRPr="00AA7A10" w:rsidRDefault="00E5777F" w:rsidP="00AA7A10">
            <w:pPr>
              <w:spacing w:line="204" w:lineRule="auto"/>
            </w:pPr>
            <w:sdt>
              <w:sdtPr>
                <w:alias w:val="El. paštas:"/>
                <w:tag w:val="El. paštas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El. paštas</w:t>
                </w:r>
              </w:sdtContent>
            </w:sdt>
          </w:p>
          <w:p w14:paraId="4756DF8A" w14:textId="5D15E9CB" w:rsidR="00FD19EA" w:rsidRPr="00AA7A10" w:rsidRDefault="00E5777F" w:rsidP="00AA7A10">
            <w:pPr>
              <w:pStyle w:val="Kontaktininformacija"/>
              <w:spacing w:line="204" w:lineRule="auto"/>
            </w:pPr>
            <w:sdt>
              <w:sdtPr>
                <w:alias w:val="„Twitter“:"/>
                <w:tag w:val="„Twitter“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A7A10">
                  <w:rPr>
                    <w:lang w:bidi="lt-LT"/>
                  </w:rPr>
                  <w:t>@twitter</w:t>
                </w:r>
              </w:sdtContent>
            </w:sdt>
            <w:r w:rsidR="00FD19EA" w:rsidRPr="00AA7A10">
              <w:rPr>
                <w:lang w:bidi="lt-LT"/>
              </w:rPr>
              <w:t xml:space="preserve">: </w:t>
            </w:r>
            <w:sdt>
              <w:sdtPr>
                <w:alias w:val="„Twitter“ sisteminė nuoroda:"/>
                <w:tag w:val="„Twitter“ sisteminė nuoroda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AA7A10">
                  <w:rPr>
                    <w:lang w:bidi="lt-LT"/>
                  </w:rPr>
                  <w:t>„Twitter“ sisteminė nuoroda</w:t>
                </w:r>
              </w:sdtContent>
            </w:sdt>
          </w:p>
          <w:sdt>
            <w:sdtPr>
              <w:alias w:val="Žiniatinklio adresas:"/>
              <w:tag w:val="Žiniatinklio adresas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AA7A10" w:rsidRDefault="00FD19EA" w:rsidP="00AA7A10">
                <w:pPr>
                  <w:spacing w:line="204" w:lineRule="auto"/>
                </w:pPr>
                <w:r w:rsidRPr="00AA7A10">
                  <w:rPr>
                    <w:lang w:bidi="lt-LT"/>
                  </w:rPr>
                  <w:t>Žiniatinklio adresas</w:t>
                </w:r>
              </w:p>
            </w:sdtContent>
          </w:sdt>
        </w:tc>
      </w:tr>
      <w:bookmarkEnd w:id="0"/>
    </w:tbl>
    <w:p w14:paraId="4AC57265" w14:textId="77777777" w:rsidR="00E94CBA" w:rsidRPr="00AA7A10" w:rsidRDefault="00E94CBA" w:rsidP="00AA7A10">
      <w:pPr>
        <w:spacing w:line="204" w:lineRule="auto"/>
      </w:pPr>
    </w:p>
    <w:sectPr w:rsidR="00E94CBA" w:rsidRPr="00AA7A10" w:rsidSect="00AA7A10">
      <w:pgSz w:w="16838" w:h="11906" w:orient="landscape" w:code="9"/>
      <w:pgMar w:top="720" w:right="510" w:bottom="720" w:left="510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C1F21" w14:textId="77777777" w:rsidR="00E5777F" w:rsidRDefault="00E5777F" w:rsidP="0093710A">
      <w:r>
        <w:separator/>
      </w:r>
    </w:p>
  </w:endnote>
  <w:endnote w:type="continuationSeparator" w:id="0">
    <w:p w14:paraId="3FB7124E" w14:textId="77777777" w:rsidR="00E5777F" w:rsidRDefault="00E5777F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BA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0B83E" w14:textId="77777777" w:rsidR="00E5777F" w:rsidRDefault="00E5777F" w:rsidP="0093710A">
      <w:r>
        <w:separator/>
      </w:r>
    </w:p>
  </w:footnote>
  <w:footnote w:type="continuationSeparator" w:id="0">
    <w:p w14:paraId="2B8D6D88" w14:textId="77777777" w:rsidR="00E5777F" w:rsidRDefault="00E5777F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1717D2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A7A10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5777F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lt-LT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03245B"/>
  </w:style>
  <w:style w:type="paragraph" w:styleId="Antrat1">
    <w:name w:val="heading 1"/>
    <w:basedOn w:val="prastasis"/>
    <w:next w:val="prastasis"/>
    <w:link w:val="Antrat1Diagrama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Vardas">
    <w:name w:val="Vardas"/>
    <w:basedOn w:val="prastasis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Grietas">
    <w:name w:val="Strong"/>
    <w:basedOn w:val="Numatytasispastraiposriftas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Pr>
      <w:rFonts w:ascii="Segoe UI" w:hAnsi="Segoe UI" w:cs="Segoe UI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Pr>
      <w:rFonts w:ascii="Segoe UI" w:hAnsi="Segoe UI" w:cs="Segoe UI"/>
      <w:szCs w:val="18"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333B97"/>
  </w:style>
  <w:style w:type="paragraph" w:styleId="Tekstoblokas">
    <w:name w:val="Block Text"/>
    <w:basedOn w:val="prastasis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333B97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333B97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333B97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333B97"/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333B97"/>
    <w:rPr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333B97"/>
    <w:pPr>
      <w:spacing w:after="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333B97"/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333B97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333B97"/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333B97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333B97"/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333B97"/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333B97"/>
    <w:rPr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333B97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333B97"/>
  </w:style>
  <w:style w:type="table" w:styleId="Spalvotastinklelis">
    <w:name w:val="Colorful Grid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333B97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33B97"/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33B97"/>
    <w:rPr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33B9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33B97"/>
    <w:rPr>
      <w:b/>
      <w:bCs/>
      <w:szCs w:val="20"/>
    </w:rPr>
  </w:style>
  <w:style w:type="table" w:styleId="Tamsussraas">
    <w:name w:val="Dark List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333B97"/>
  </w:style>
  <w:style w:type="character" w:customStyle="1" w:styleId="DataDiagrama">
    <w:name w:val="Data Diagrama"/>
    <w:basedOn w:val="Numatytasispastraiposriftas"/>
    <w:link w:val="Data"/>
    <w:uiPriority w:val="99"/>
    <w:semiHidden/>
    <w:rsid w:val="00333B97"/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333B97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333B97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333B97"/>
  </w:style>
  <w:style w:type="character" w:styleId="Emfaz">
    <w:name w:val="Emphasis"/>
    <w:basedOn w:val="Numatytasispastraiposriftas"/>
    <w:uiPriority w:val="20"/>
    <w:semiHidden/>
    <w:unhideWhenUsed/>
    <w:qFormat/>
    <w:rsid w:val="00333B97"/>
    <w:rPr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333B97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333B97"/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333B97"/>
    <w:rPr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orat">
    <w:name w:val="footer"/>
    <w:basedOn w:val="prastasis"/>
    <w:link w:val="PoratDiagrama"/>
    <w:uiPriority w:val="99"/>
    <w:unhideWhenUsed/>
    <w:rsid w:val="0093710A"/>
  </w:style>
  <w:style w:type="character" w:customStyle="1" w:styleId="PoratDiagrama">
    <w:name w:val="Poraštė Diagrama"/>
    <w:basedOn w:val="Numatytasispastraiposriftas"/>
    <w:link w:val="Porat"/>
    <w:uiPriority w:val="99"/>
    <w:rsid w:val="0093710A"/>
  </w:style>
  <w:style w:type="character" w:styleId="Puslapioinaosnuoroda">
    <w:name w:val="footnote reference"/>
    <w:basedOn w:val="Numatytasispastraiposriftas"/>
    <w:uiPriority w:val="99"/>
    <w:semiHidden/>
    <w:unhideWhenUsed/>
    <w:rsid w:val="00333B97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333B97"/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333B97"/>
    <w:rPr>
      <w:szCs w:val="20"/>
    </w:rPr>
  </w:style>
  <w:style w:type="table" w:styleId="1tinkleliolentelviesi">
    <w:name w:val="Grid Table 1 Light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tinkleliolentel">
    <w:name w:val="Grid Table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ntrats">
    <w:name w:val="header"/>
    <w:basedOn w:val="prastasis"/>
    <w:link w:val="AntratsDiagrama"/>
    <w:uiPriority w:val="99"/>
    <w:unhideWhenUsed/>
    <w:rsid w:val="0093710A"/>
  </w:style>
  <w:style w:type="character" w:customStyle="1" w:styleId="AntratsDiagrama">
    <w:name w:val="Antraštės Diagrama"/>
    <w:basedOn w:val="Numatytasispastraiposriftas"/>
    <w:link w:val="Antrats"/>
    <w:uiPriority w:val="99"/>
    <w:rsid w:val="0093710A"/>
  </w:style>
  <w:style w:type="character" w:customStyle="1" w:styleId="Antrat1Diagrama">
    <w:name w:val="Antraštė 1 Diagrama"/>
    <w:basedOn w:val="Numatytasispastraiposriftas"/>
    <w:link w:val="Antrat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333B97"/>
  </w:style>
  <w:style w:type="paragraph" w:styleId="HTMLadresas">
    <w:name w:val="HTML Address"/>
    <w:basedOn w:val="prastasis"/>
    <w:link w:val="HTMLadresasDiagrama"/>
    <w:uiPriority w:val="99"/>
    <w:semiHidden/>
    <w:unhideWhenUsed/>
    <w:rsid w:val="00333B97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333B97"/>
    <w:rPr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333B97"/>
    <w:rPr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333B97"/>
    <w:rPr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333B97"/>
    <w:rPr>
      <w:rFonts w:ascii="Consolas" w:hAnsi="Consolas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333B97"/>
    <w:rPr>
      <w:i/>
      <w:iCs/>
    </w:rPr>
  </w:style>
  <w:style w:type="character" w:styleId="Hipersaitas">
    <w:name w:val="Hyperlink"/>
    <w:basedOn w:val="Numatytasispastraiposriftas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333B97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333B97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333B97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333B97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333B97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333B97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333B97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333B97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333B97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03245B"/>
    <w:rPr>
      <w:i/>
      <w:iCs/>
      <w:color w:val="A1226E" w:themeColor="accent1" w:themeShade="BF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viesustinklelis">
    <w:name w:val="Light Grid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333B97"/>
  </w:style>
  <w:style w:type="paragraph" w:styleId="Sraas">
    <w:name w:val="List"/>
    <w:basedOn w:val="prastasis"/>
    <w:uiPriority w:val="99"/>
    <w:semiHidden/>
    <w:unhideWhenUsed/>
    <w:rsid w:val="00333B97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333B97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333B97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333B97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333B97"/>
    <w:pPr>
      <w:ind w:left="1800" w:hanging="360"/>
      <w:contextualSpacing/>
    </w:pPr>
  </w:style>
  <w:style w:type="paragraph" w:styleId="Sraassuenkleliais">
    <w:name w:val="List Bullet"/>
    <w:basedOn w:val="prastasis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333B97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333B97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Sraopastraipa">
    <w:name w:val="List Paragraph"/>
    <w:basedOn w:val="prastasis"/>
    <w:uiPriority w:val="34"/>
    <w:semiHidden/>
    <w:unhideWhenUsed/>
    <w:qFormat/>
    <w:rsid w:val="00333B97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2sraolentel">
    <w:name w:val="List Table 2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sraolentel">
    <w:name w:val="List Table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333B97"/>
    <w:rPr>
      <w:rFonts w:ascii="Consolas" w:hAnsi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tarp">
    <w:name w:val="No Spacing"/>
    <w:uiPriority w:val="1"/>
    <w:semiHidden/>
    <w:unhideWhenUsed/>
    <w:qFormat/>
    <w:rsid w:val="00333B97"/>
  </w:style>
  <w:style w:type="paragraph" w:styleId="prastasiniatinklio">
    <w:name w:val="Normal (Web)"/>
    <w:basedOn w:val="prastasis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prastojitrauka">
    <w:name w:val="Normal Indent"/>
    <w:basedOn w:val="prastasis"/>
    <w:uiPriority w:val="99"/>
    <w:semiHidden/>
    <w:unhideWhenUsed/>
    <w:rsid w:val="00333B97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333B97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333B97"/>
  </w:style>
  <w:style w:type="character" w:styleId="Puslapionumeris">
    <w:name w:val="page number"/>
    <w:basedOn w:val="Numatytasispastraiposriftas"/>
    <w:uiPriority w:val="99"/>
    <w:semiHidden/>
    <w:unhideWhenUsed/>
    <w:rsid w:val="00333B97"/>
  </w:style>
  <w:style w:type="table" w:styleId="1paprastojilentel">
    <w:name w:val="Plain Table 1"/>
    <w:basedOn w:val="prastojilente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333B97"/>
    <w:rPr>
      <w:rFonts w:ascii="Consolas" w:hAnsi="Consolas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333B97"/>
    <w:rPr>
      <w:i/>
      <w:iCs/>
      <w:color w:val="404040" w:themeColor="text1" w:themeTint="BF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333B97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333B97"/>
  </w:style>
  <w:style w:type="paragraph" w:styleId="Paraas">
    <w:name w:val="Signature"/>
    <w:basedOn w:val="prastasis"/>
    <w:link w:val="ParaasDiagrama"/>
    <w:uiPriority w:val="99"/>
    <w:semiHidden/>
    <w:unhideWhenUsed/>
    <w:rsid w:val="00333B97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333B97"/>
  </w:style>
  <w:style w:type="paragraph" w:styleId="Paantrat">
    <w:name w:val="Subtitle"/>
    <w:basedOn w:val="prastasis"/>
    <w:next w:val="prastasis"/>
    <w:link w:val="PaantratDiagrama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333B97"/>
    <w:rPr>
      <w:color w:val="5A5A5A" w:themeColor="text1" w:themeTint="A5"/>
      <w:spacing w:val="15"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">
    <w:name w:val="Table Grid"/>
    <w:basedOn w:val="prastojilente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Tinklelis1">
    <w:name w:val="Table Grid 1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333B97"/>
    <w:pPr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333B97"/>
  </w:style>
  <w:style w:type="table" w:styleId="LentelProfesionali">
    <w:name w:val="Table Professional"/>
    <w:basedOn w:val="prastojilent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vadinimas">
    <w:name w:val="Title"/>
    <w:basedOn w:val="prastasis"/>
    <w:next w:val="prastasis"/>
    <w:link w:val="PavadinimasDiagrama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teratrossraoantrat">
    <w:name w:val="toa heading"/>
    <w:basedOn w:val="prastasis"/>
    <w:next w:val="prastasis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333B97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333B97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333B97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333B97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333B97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333B97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333B97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333B97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333B97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333B97"/>
    <w:pPr>
      <w:outlineLvl w:val="9"/>
    </w:pPr>
  </w:style>
  <w:style w:type="paragraph" w:customStyle="1" w:styleId="Vaizdas">
    <w:name w:val="Vaizdas"/>
    <w:basedOn w:val="prastasis"/>
    <w:qFormat/>
    <w:rsid w:val="00730835"/>
    <w:pPr>
      <w:spacing w:before="100" w:after="900"/>
    </w:pPr>
  </w:style>
  <w:style w:type="paragraph" w:customStyle="1" w:styleId="Kontaktininformacija">
    <w:name w:val="Kontaktinė informacija"/>
    <w:basedOn w:val="prastasis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A407CA" w:rsidP="00A407CA">
          <w:pPr>
            <w:pStyle w:val="EB2915AC5B7148238E670817ECAE3C50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A407CA" w:rsidP="00A407CA">
          <w:pPr>
            <w:pStyle w:val="EDE85CBFDEB946BA976A00375CDD70D7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A407CA" w:rsidP="00A407CA">
          <w:pPr>
            <w:pStyle w:val="BB469DDB865F4940B94D37BBCAC31AA8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A407CA" w:rsidP="00A407CA">
          <w:pPr>
            <w:pStyle w:val="6B660E85DA0F4D469A5C444899B89011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A407CA" w:rsidP="00A407CA">
          <w:pPr>
            <w:pStyle w:val="5A811E54763E482FBC114272ACDBE68F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A407CA" w:rsidP="00A407CA">
          <w:pPr>
            <w:pStyle w:val="5287874DBCF44449B8937DE21EA8C4F3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A407CA" w:rsidP="00A407CA">
          <w:pPr>
            <w:pStyle w:val="4286DF52A0A64E4BA42A790784A40632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A407CA" w:rsidP="00A407CA">
          <w:pPr>
            <w:pStyle w:val="33C5315CE54243B28D8D7D34E490BCAC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A407CA" w:rsidP="00A407CA">
          <w:pPr>
            <w:pStyle w:val="EAF7492FE6E24591AA98E2B476719A4A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A407CA" w:rsidP="00A407CA">
          <w:pPr>
            <w:pStyle w:val="02C2EBD8CB1B4CBFA57F23FBA76B533A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A407CA" w:rsidP="00A407CA">
          <w:pPr>
            <w:pStyle w:val="BFE4A80932B34CF38C560C219303D116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A407CA" w:rsidP="00A407CA">
          <w:pPr>
            <w:pStyle w:val="11A44AC944164F73BCFB221C58D70BFD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A407CA" w:rsidP="00A407CA">
          <w:pPr>
            <w:pStyle w:val="E06A62DD763342E39DBDAC432E2841EC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A407CA" w:rsidP="00A407CA">
          <w:pPr>
            <w:pStyle w:val="16D285FD58AD40478A17ED689C1AF719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A407CA" w:rsidP="00A407CA">
          <w:pPr>
            <w:pStyle w:val="557B906642314D30A24920A09A4E3677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A407CA" w:rsidP="00A407CA">
          <w:pPr>
            <w:pStyle w:val="E4FE0DAE8E4548C4A5D5BCD3B7B60026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A407CA" w:rsidP="00A407CA">
          <w:pPr>
            <w:pStyle w:val="F48D92DDB96A49A7909D6B3ABC0F1CFA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A407CA" w:rsidP="00A407CA">
          <w:pPr>
            <w:pStyle w:val="AF9410C26C09453780B768487B59A318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A407CA" w:rsidP="00A407CA">
          <w:pPr>
            <w:pStyle w:val="77E51353D91F47C19E219C44B43FBAC9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A407CA" w:rsidP="00A407CA">
          <w:pPr>
            <w:pStyle w:val="C05D9D02E0E647BAA7D93147C523D19E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A407CA" w:rsidP="00A407CA">
          <w:pPr>
            <w:pStyle w:val="FA76F88FE5B542F3A5E270D9AF8E35B9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A407CA" w:rsidP="00A407CA">
          <w:pPr>
            <w:pStyle w:val="B8455C5067454B5FACAFE8858AC2DF0B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A407CA" w:rsidP="00A407CA">
          <w:pPr>
            <w:pStyle w:val="35487FCE1E91420BAA229650C10CBAE2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A407CA" w:rsidP="00A407CA">
          <w:pPr>
            <w:pStyle w:val="8029D1E7D60141488FFC77D072C0394E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A407CA" w:rsidP="00A407CA">
          <w:pPr>
            <w:pStyle w:val="49ADD01B51CB456191F7BF47858DE0ED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A407CA" w:rsidP="00A407CA">
          <w:pPr>
            <w:pStyle w:val="B9C18112AC904B14A5972922A564AC87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A407CA" w:rsidP="00A407CA">
          <w:pPr>
            <w:pStyle w:val="D9B1929B615647EC840C4EDB803A5A63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A407CA" w:rsidP="00A407CA">
          <w:pPr>
            <w:pStyle w:val="8ADC6666B005476585D8CDF5481DCD5C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A407CA" w:rsidP="00A407CA">
          <w:pPr>
            <w:pStyle w:val="BCB296CCCBA84AE587B2858F29D67CF5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A407CA" w:rsidP="00A407CA">
          <w:pPr>
            <w:pStyle w:val="1007F6FF0DA44E32BD5D3176F759FE3C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A407CA" w:rsidP="00A407CA">
          <w:pPr>
            <w:pStyle w:val="1332A3AB9E10415AB3BCB773442B2457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A407CA" w:rsidP="00A407CA">
          <w:pPr>
            <w:pStyle w:val="96716D416D3C43D5A2EF4EF5860DD423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A407CA" w:rsidP="00A407CA">
          <w:pPr>
            <w:pStyle w:val="3D205F086AD742C89D2E924F75DCEFEE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A407CA" w:rsidP="00A407CA">
          <w:pPr>
            <w:pStyle w:val="AD935371A3CD419FBF48D0FFB83DFA9B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A407CA" w:rsidP="00A407CA">
          <w:pPr>
            <w:pStyle w:val="7774FC68C87E494689C27471D820F374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A407CA" w:rsidP="00A407CA">
          <w:pPr>
            <w:pStyle w:val="4A9404B4D6AC4D88882B1A89528959A5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A407CA" w:rsidP="00A407CA">
          <w:pPr>
            <w:pStyle w:val="9E39715992CB4A23BA1EECC326F783B6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A407CA" w:rsidP="00A407CA">
          <w:pPr>
            <w:pStyle w:val="2CF7AA03A5174C808662D0ACC2AEF875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A407CA" w:rsidP="00A407CA">
          <w:pPr>
            <w:pStyle w:val="2912EE4220134C3FADF4FECB66F038B1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A407CA" w:rsidP="00A407CA">
          <w:pPr>
            <w:pStyle w:val="288C556658C74B82BB14F3F25589481F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A407CA" w:rsidP="00A407CA">
          <w:pPr>
            <w:pStyle w:val="195CDFA46A72432FBEF35D7712F67A37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A407CA" w:rsidP="00A407CA">
          <w:pPr>
            <w:pStyle w:val="FAF67C5311704C7A9AA289215B583A3B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A407CA" w:rsidP="00A407CA">
          <w:pPr>
            <w:pStyle w:val="D63FB422ECC34896B1E928A60B98861E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A407CA" w:rsidP="00A407CA">
          <w:pPr>
            <w:pStyle w:val="E388390A99EE4C92A5B98E4A86B7FB4C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A407CA" w:rsidP="00A407CA">
          <w:pPr>
            <w:pStyle w:val="9A800666439E4B39B933CEC78185CD7F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A407CA" w:rsidP="00A407CA">
          <w:pPr>
            <w:pStyle w:val="C03EDDF6DB214755A90DFBC581DCD5E4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A407CA" w:rsidP="00A407CA">
          <w:pPr>
            <w:pStyle w:val="5561E38A28AF4BF5BAEAD3A455D457AC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A407CA" w:rsidP="00A407CA">
          <w:pPr>
            <w:pStyle w:val="39C32D344F1B47E7A83A2FDA56E83B04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A407CA" w:rsidP="00A407CA">
          <w:pPr>
            <w:pStyle w:val="46B880EE803945B98922941F2080C302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A407CA" w:rsidP="00A407CA">
          <w:pPr>
            <w:pStyle w:val="954E045EFF5D41CB9A410799059AC891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A407CA" w:rsidP="00A407CA">
          <w:pPr>
            <w:pStyle w:val="6009AD3ABFFA4E5C9952807ECB20F4F0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A407CA" w:rsidP="00A407CA">
          <w:pPr>
            <w:pStyle w:val="28D5802C19E3490EAB3250B16A12510B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A407CA" w:rsidP="00A407CA">
          <w:pPr>
            <w:pStyle w:val="9C197254A782429EA4F33A8936EC0384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A407CA" w:rsidP="00A407CA">
          <w:pPr>
            <w:pStyle w:val="3A270EEAB07A4B9194C6D36252A2FCE8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A407CA" w:rsidP="00A407CA">
          <w:pPr>
            <w:pStyle w:val="C5BCF5143FCE48858D0C246D439BEBF3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A407CA" w:rsidP="00A407CA">
          <w:pPr>
            <w:pStyle w:val="9477A7B727194D4BA4D4D18C04937685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A407CA" w:rsidP="00A407CA">
          <w:pPr>
            <w:pStyle w:val="DC1641FB13DE4FB69A3DD1BAE4AFC331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A407CA" w:rsidP="00A407CA">
          <w:pPr>
            <w:pStyle w:val="6568843B20A64AFA9A5AAC1E478F4D7A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A407CA" w:rsidP="00A407CA">
          <w:pPr>
            <w:pStyle w:val="2CFE3F9D5AC64C91922A0C3E4D7D904D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A407CA" w:rsidP="00A407CA">
          <w:pPr>
            <w:pStyle w:val="6A7814946B7B4E58846D9A13FF6A11D0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A407CA" w:rsidP="00A407CA">
          <w:pPr>
            <w:pStyle w:val="DBE5A7D4D71349469A5CC06129E13C6C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A407CA" w:rsidP="00A407CA">
          <w:pPr>
            <w:pStyle w:val="85E1B0BFA9324CFF94424BF663E83734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A407CA" w:rsidP="00A407CA">
          <w:pPr>
            <w:pStyle w:val="740C6A2E84AC4B67ADABBC5492E91AED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A407CA" w:rsidP="00A407CA">
          <w:pPr>
            <w:pStyle w:val="C75D25D6DD6D47A995D57F609F4155D41"/>
          </w:pPr>
          <w:r w:rsidRPr="00AA7A10">
            <w:rPr>
              <w:lang w:bidi="lt-LT"/>
            </w:rPr>
            <w:t>Jūsų vardas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A407CA" w:rsidP="00A407CA">
          <w:pPr>
            <w:pStyle w:val="A91A32CD614B412AB8FF8837DE38A3D01"/>
          </w:pPr>
          <w:r w:rsidRPr="00AA7A10">
            <w:rPr>
              <w:lang w:bidi="lt-LT"/>
            </w:rPr>
            <w:t>Adresas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A407CA" w:rsidP="00A407CA">
          <w:pPr>
            <w:pStyle w:val="EE5AB7679752438295E09A2AC01D5E341"/>
          </w:pPr>
          <w:r w:rsidRPr="00AA7A10">
            <w:rPr>
              <w:lang w:bidi="lt-LT"/>
            </w:rPr>
            <w:t>Telefonas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A407CA" w:rsidP="00A407CA">
          <w:pPr>
            <w:pStyle w:val="765E4862A055484DAF118EAD5C61F9DE1"/>
          </w:pPr>
          <w:r w:rsidRPr="00AA7A10">
            <w:rPr>
              <w:lang w:bidi="lt-LT"/>
            </w:rPr>
            <w:t>El. paštas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A407CA" w:rsidP="00A407CA">
          <w:pPr>
            <w:pStyle w:val="0CE683E604624000BC39090F700FF51D1"/>
          </w:pPr>
          <w:r w:rsidRPr="00AA7A10">
            <w:rPr>
              <w:lang w:bidi="lt-LT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A407CA" w:rsidP="00A407CA">
          <w:pPr>
            <w:pStyle w:val="2190EB9F9ECE47E1BE28ADA0B4654B4A1"/>
          </w:pPr>
          <w:r w:rsidRPr="00AA7A10">
            <w:rPr>
              <w:lang w:bidi="lt-LT"/>
            </w:rPr>
            <w:t>„Twitter“ sisteminė nuoroda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A407CA" w:rsidP="00A407CA">
          <w:pPr>
            <w:pStyle w:val="D14BF767E4C74BDDB56149B7B866D75D1"/>
          </w:pPr>
          <w:r w:rsidRPr="00AA7A10">
            <w:rPr>
              <w:lang w:bidi="lt-LT"/>
            </w:rPr>
            <w:t>Žiniatinklio adresas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A407CA" w:rsidP="00A407CA">
          <w:pPr>
            <w:pStyle w:val="56EB7651D74F4D9DBAFAB3896DA46A77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A407CA" w:rsidP="00A407CA">
          <w:pPr>
            <w:pStyle w:val="B7A6DA7B8ABF4D4CACA38D73D0E92452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A407CA" w:rsidP="00A407CA">
          <w:pPr>
            <w:pStyle w:val="E4988B95C5C34031BF2D13ABF563213F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A407CA" w:rsidP="00A407CA">
          <w:pPr>
            <w:pStyle w:val="6C1E1D8475E24C5ABADFE934C597554A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A407CA" w:rsidP="00A407CA">
          <w:pPr>
            <w:pStyle w:val="43D0CC09E8F2427EBE4CEE71B1D1FE1A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A407CA" w:rsidP="00A407CA">
          <w:pPr>
            <w:pStyle w:val="8621FE4C12C946B7906C8555D29772E3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A407CA" w:rsidP="00A407CA">
          <w:pPr>
            <w:pStyle w:val="6C7C6AFFE9D14DA8B859835D99FA1747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A407CA" w:rsidP="00A407CA">
          <w:pPr>
            <w:pStyle w:val="857C909B7312441B85991CFB06EA000C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A407CA" w:rsidP="00A407CA">
          <w:pPr>
            <w:pStyle w:val="8A19A38376D44FDCA3364F2E59A996911"/>
          </w:pPr>
          <w:r w:rsidRPr="00AA7A10">
            <w:rPr>
              <w:lang w:bidi="lt-LT"/>
            </w:rPr>
            <w:t>Miestas, valstybė, pašto kodas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A407CA" w:rsidP="00A407CA">
          <w:pPr>
            <w:pStyle w:val="38AD9EEC26434D95A1D098F3C1495BE21"/>
          </w:pPr>
          <w:r w:rsidRPr="00AA7A10">
            <w:rPr>
              <w:lang w:bidi="lt-LT"/>
            </w:rPr>
            <w:t>Miestas, valstybė, pašto kodas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BA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534F3"/>
    <w:rsid w:val="0048747D"/>
    <w:rsid w:val="00491C4C"/>
    <w:rsid w:val="005B32DB"/>
    <w:rsid w:val="007144E5"/>
    <w:rsid w:val="0076667B"/>
    <w:rsid w:val="00802FB6"/>
    <w:rsid w:val="00A406F8"/>
    <w:rsid w:val="00A407CA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Pr>
      <w:rFonts w:cs="Times New Roman"/>
      <w:sz w:val="3276"/>
      <w:szCs w:val="327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A407CA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A407C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A407C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A407CA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Office_25701438_TF04027266</Template>
  <TotalTime>4</TotalTime>
  <Pages>1</Pages>
  <Words>956</Words>
  <Characters>546</Characters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2018-10-26T13:11:00Z</dcterms:created>
  <dcterms:modified xsi:type="dcterms:W3CDTF">2018-10-29T07:31:00Z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