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157081" w:rsidRPr="00405044">
        <w:trPr>
          <w:trHeight w:hRule="exact" w:val="1728"/>
          <w:jc w:val="center"/>
        </w:trPr>
        <w:tc>
          <w:tcPr>
            <w:tcW w:w="5040" w:type="dxa"/>
            <w:vAlign w:val="bottom"/>
          </w:tcPr>
          <w:bookmarkStart w:id="0" w:name="_GoBack"/>
          <w:p w:rsidR="00157081" w:rsidRPr="00405044" w:rsidRDefault="00226E8E">
            <w:pPr>
              <w:rPr>
                <w:lang w:val="kk-KZ"/>
              </w:rPr>
            </w:pPr>
            <w:r w:rsidRPr="00405044">
              <w:rPr>
                <w:noProof/>
                <w:lang w:val="kk-KZ" w:eastAsia="kk-KZ"/>
              </w:rPr>
              <mc:AlternateContent>
                <mc:Choice Requires="wpg">
                  <w:drawing>
                    <wp:inline distT="0" distB="0" distL="0" distR="0">
                      <wp:extent cx="1406525" cy="956310"/>
                      <wp:effectExtent l="0" t="0" r="0" b="0"/>
                      <wp:docPr id="88" name="Топ 87" descr="Екпінді гүлі бар үлгі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6525" cy="95631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Топ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Иілгіш нысан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Иілгіш нысан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Иілгіш нысан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Топ 87" style="width:110.75pt;height:75.3pt;mso-position-horizontal-relative:char;mso-position-vertical-relative:line" alt="Accent flower design" coordsize="14065,956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WRrlSMvSRJXssJCB4I6WSCGZlOBE+EtkQIGR46ECLnorUSVmF2DKsI9uUkhaWlBЖасы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">
                      <v:group id="Топ 2" style="position:absolute;width:14065;height:9563" coordsize="14065,95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o:lock v:ext="edit" aspectratio="t"/>
                        <v:shape id="Иілгіш нысан 4" style="position:absolute;width:14065;height:9563;visibility:visible;mso-wrap-style:square;v-text-anchor:top" coordsize="372,252" o:spid="_x0000_s1028" fillcolor="#d43293 [3204]" stroked="f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1XMMA&#10;AADaAAAADwAAAGRycy9kb3ducmV2LnhtbESPzWsCMRTE74X+D+EVvNWsIousRhFLwY9e6sfB22Pz&#10;3CxuXpYk6vrfG6HQ4zAzv2Gm88424kY+1I4VDPoZCOLS6ZorBYf99+cYRIjIGhvHpOBBAeaz97cp&#10;Ftrd+Zduu1iJBOFQoAITY1tIGUpDFkPftcTJOztvMSbpK6k93hPcNnKYZbm0WHNaMNjS0lB52V2t&#10;gvL4ZfBnufbhlK/zbjvc1ONrrlTvo1tMQETq4n/4r73SCkbwupJu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k1XMMAAADaAAAADwAAAAAAAAAAAAAAAACYAgAAZHJzL2Rv&#10;d25yZXYueG1sUEsFBgAAAAAEAAQA9QAAAIgDAAAAAA==&#10;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Иілгіш нысан 5" style="position:absolute;left:4953;top:3810;width:3740;height:4025;visibility:visible;mso-wrap-style:square;v-text-anchor:top" coordsize="99,106" o:spid="_x0000_s1029" stroked="f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vCcIA&#10;AADaAAAADwAAAGRycy9kb3ducmV2LnhtbESPQWvCQBSE7wX/w/IEb3VjIVKia2iqglejF2+P7Gs2&#10;bfZtzK4m9td3C4Ueh5n5hlnno23FnXrfOFawmCcgiCunG64VnE/751cQPiBrbB2Tggd5yDeTpzVm&#10;2g18pHsZahEh7DNUYELoMil9Zciin7uOOHofrrcYouxrqXscIty28iVJltJiw3HBYEfvhqqv8mYV&#10;7L+7IaXddldcZGko/dwWVz4pNZuObysQgcbwH/5rH7SCFH6vxBs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68JwgAAANoAAAAPAAAAAAAAAAAAAAAAAJgCAABkcnMvZG93&#10;bnJldi54bWxQSwUGAAAAAAQABAD1AAAAhwMAAAAA&#10;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Иілгіш нысан 3" style="position:absolute;left:4787;top:3435;width:4206;height:4572;visibility:visible;mso-wrap-style:square;v-text-anchor:top" coordsize="98,105" o:spid="_x0000_s1030" fillcolor="#fe9100 [3205]" stroked="f" strokeweight=".15pt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09MMA&#10;AADaAAAADwAAAGRycy9kb3ducmV2LnhtbESPzWrDMBCE74G+g9hCb4mcmIbgRgmmEGhPpXYIPS7W&#10;xnZqrYwl//Xpq0Ihx2FmvmH2x8k0YqDO1ZYVrFcRCOLC6ppLBef8tNyBcB5ZY2OZFMzk4Hh4WOwx&#10;0XbkTxoyX4oAYZeggsr7NpHSFRUZdCvbEgfvajuDPsiulLrDMcBNIzdRtJUGaw4LFbb0WlHxnfVG&#10;wc/aDV99/nzpZ51m7+Ut/hh2sVJPj1P6AsLT5O/h//abVhDD35VwA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09MMAAADaAAAADwAAAAAAAAAAAAAAAACYAgAAZHJzL2Rv&#10;d25yZXYueG1sUEsFBgAAAAAEAAQA9QAAAIgDAAAAAA==&#10;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verticies="t" aspectratio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vAlign w:val="bottom"/>
          </w:tcPr>
          <w:p w:rsidR="00157081" w:rsidRPr="00405044" w:rsidRDefault="00226E8E">
            <w:pPr>
              <w:rPr>
                <w:lang w:val="kk-KZ"/>
              </w:rPr>
            </w:pPr>
            <w:r w:rsidRPr="00405044">
              <w:rPr>
                <w:noProof/>
                <w:lang w:val="kk-KZ" w:eastAsia="kk-KZ"/>
              </w:rPr>
              <mc:AlternateContent>
                <mc:Choice Requires="wpg">
                  <w:drawing>
                    <wp:inline distT="0" distB="0" distL="0" distR="0">
                      <wp:extent cx="1406525" cy="956310"/>
                      <wp:effectExtent l="0" t="0" r="0" b="0"/>
                      <wp:docPr id="1" name="Топ 87" descr="Екпінді гүлі бар үлгі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6525" cy="95631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" name="Топ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" name="Иілгіш нысан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Иілгіш нысан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" name="Иілгіш нысан 9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Топ 87" style="width:110.75pt;height:75.3pt;mso-position-horizontal-relative:char;mso-position-vertical-relative:line" alt="Accent flower design" coordsize="14065,956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VJRBs8YfXOhycLtQv0QudegXЖасы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FЖасы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">
                      <v:group id="Топ 6" style="position:absolute;width:14065;height:9563" coordsize="14065,95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Иілгіш нысан 7" style="position:absolute;width:14065;height:9563;visibility:visible;mso-wrap-style:square;v-text-anchor:top" coordsize="372,252" o:spid="_x0000_s1028" fillcolor="#d43293 [3204]" stroked="f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rK8MA&#10;AADaAAAADwAAAGRycy9kb3ducmV2LnhtbESPT2sCMRTE74V+h/AK3mpWD1tZjSKWgn966aoHb4/N&#10;c7O4eVmSqOu3N4VCj8PM/IaZLXrbihv50DhWMBpmIIgrpxuuFRz2X+8TECEia2wdk4IHBVjMX19m&#10;WGh35x+6lbEWCcKhQAUmxq6QMlSGLIah64iTd3beYkzS11J7vCe4beU4y3JpseG0YLCjlaHqUl6t&#10;gur4afB7tfHhlG/yfjfeNpNrrtTgrV9OQUTq43/4r73WCj7g90q6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urK8MAAADaAAAADwAAAAAAAAAAAAAAAACYAgAAZHJzL2Rv&#10;d25yZXYueG1sUEsFBgAAAAAEAAQA9QAAAIgDAAAAAA==&#10;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Иілгіш нысан 8" style="position:absolute;left:4953;top:3810;width:3740;height:4025;visibility:visible;mso-wrap-style:square;v-text-anchor:top" coordsize="99,106" o:spid="_x0000_s1029" stroked="f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4Al70A&#10;AADaAAAADwAAAGRycy9kb3ducmV2LnhtbERPy4rCMBTdD/gP4QruxlRBkY5RfIJbqxt3l+ZO05nm&#10;pjbRVr/eLASXh/OeLztbiTs1vnSsYDRMQBDnTpdcKDif9t8zED4ga6wck4IHeVguel9zTLVr+Uj3&#10;LBQihrBPUYEJoU6l9Lkhi37oauLI/brGYoiwKaRusI3htpLjJJlKiyXHBoM1bQzl/9nNKtg/63ZC&#10;u+1ufZGZocnfdn3lk1KDfrf6ARGoCx/x233QCuLWeCXeALl4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94Al70AAADaAAAADwAAAAAAAAAAAAAAAACYAgAAZHJzL2Rvd25yZXYu&#10;eG1sUEsFBgAAAAAEAAQA9QAAAIIDAAAAAA==&#10;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Иілгіш нысан 9" style="position:absolute;left:4787;top:3435;width:4206;height:4572;visibility:visible;mso-wrap-style:square;v-text-anchor:top" coordsize="98,105" o:spid="_x0000_s1030" fillcolor="#fe9100 [3205]" stroked="f" strokeweight=".15pt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+DHsQA&#10;AADaAAAADwAAAGRycy9kb3ducmV2LnhtbESPQWvCQBSE7wX/w/KE3uomSovGbIIIhfZUGkvx+Mg+&#10;k2j2bchuYuyv7xYKHoeZ+YZJ88m0YqTeNZYVxIsIBHFpdcOVgq/D69MahPPIGlvLpOBGDvJs9pBi&#10;ou2VP2ksfCUChF2CCmrvu0RKV9Zk0C1sRxy8k+0N+iD7SuoerwFuWrmMohdpsOGwUGNH+5rKSzEY&#10;BT+xG4/D4fl7uOld8V6dVx/jeqXU43zabUF4mvw9/N9+0wo28Hcl3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Pgx7EAAAA2gAAAA8AAAAAAAAAAAAAAAAAmAIAAGRycy9k&#10;b3ducmV2LnhtbFBLBQYAAAAABAAEAPUAAACJAwAAAAA=&#10;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verticies="t" aspectratio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7081" w:rsidRPr="00405044">
        <w:trPr>
          <w:trHeight w:hRule="exact" w:val="1152"/>
          <w:jc w:val="center"/>
        </w:trPr>
        <w:tc>
          <w:tcPr>
            <w:tcW w:w="5040" w:type="dxa"/>
          </w:tcPr>
          <w:sdt>
            <w:sdtPr>
              <w:rPr>
                <w:lang w:val="kk-KZ"/>
              </w:rPr>
              <w:alias w:val="Сіздің атыңыз"/>
              <w:tag w:val=""/>
              <w:id w:val="-901051907"/>
              <w:placeholder>
                <w:docPart w:val="E1EA062BCB8849BDBC7815814003D2B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pStyle w:val="a3"/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Сіздің атыңыз</w:t>
                </w:r>
              </w:p>
            </w:sdtContent>
          </w:sdt>
          <w:sdt>
            <w:sdtPr>
              <w:rPr>
                <w:lang w:val="kk-KZ"/>
              </w:rPr>
              <w:alias w:val="Мекенжай"/>
              <w:tag w:val=""/>
              <w:id w:val="-2143104227"/>
              <w:placeholder>
                <w:docPart w:val="D0844BBB3A7640D48B09CAF595D9B4EF"/>
              </w:placeholder>
              <w:showingPlcHdr/>
              <w:dataBinding w:prefixMappings="xmlns:ns0='http://schemas.microsoft.com/office/2006/coverPageProps' " w:xpath="/ns0:CoverPageProperties[1]/ns0:CompanyМекенжай[1]" w:storeItemID="{55AF091B-3C7A-41E3-B477-F2FDAA23CFDA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[Көше мекенжайы, қала, штат, пошталық индекс]</w:t>
                </w:r>
              </w:p>
            </w:sdtContent>
          </w:sdt>
          <w:p w:rsidR="00157081" w:rsidRPr="00405044" w:rsidRDefault="00405044">
            <w:pPr>
              <w:rPr>
                <w:lang w:val="kk-KZ"/>
              </w:rPr>
            </w:pPr>
            <w:sdt>
              <w:sdtPr>
                <w:rPr>
                  <w:lang w:val="kk-KZ"/>
                </w:rPr>
                <w:alias w:val="Телефон"/>
                <w:tag w:val=""/>
                <w:id w:val="1602836284"/>
                <w:placeholder>
                  <w:docPart w:val="E7E4753A63664FF79317008D0EDCE91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[телефон]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 </w:t>
            </w:r>
            <w:sdt>
              <w:sdtPr>
                <w:rPr>
                  <w:lang w:val="kk-KZ"/>
                </w:rPr>
                <w:alias w:val="Электрондық пошта"/>
                <w:tag w:val=""/>
                <w:id w:val="-216437492"/>
                <w:placeholder>
                  <w:docPart w:val="674D0736B17C42A4A522D08C6EC3719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[электрондық пошта мекенжайы]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</w:t>
            </w:r>
            <w:r w:rsidR="00226E8E" w:rsidRPr="00405044">
              <w:rPr>
                <w:lang w:val="kk-KZ"/>
              </w:rPr>
              <w:t> @</w:t>
            </w:r>
            <w:proofErr w:type="spellStart"/>
            <w:r w:rsidR="00226E8E" w:rsidRPr="00405044">
              <w:rPr>
                <w:lang w:val="kk-KZ"/>
              </w:rPr>
              <w:t>twitter</w:t>
            </w:r>
            <w:proofErr w:type="spellEnd"/>
            <w:r w:rsidR="00226E8E" w:rsidRPr="00405044">
              <w:rPr>
                <w:lang w:val="kk-KZ"/>
              </w:rPr>
              <w:t xml:space="preserve">: </w:t>
            </w:r>
            <w:sdt>
              <w:sdtPr>
                <w:rPr>
                  <w:lang w:val="kk-KZ"/>
                </w:rPr>
                <w:alias w:val="Twitter"/>
                <w:tag w:val=""/>
                <w:id w:val="-1378697717"/>
                <w:placeholder>
                  <w:docPart w:val="F0A2D9CE5E824764B62FF5B03D55142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[пайдаланушы аты]</w:t>
                </w:r>
              </w:sdtContent>
            </w:sdt>
          </w:p>
          <w:sdt>
            <w:sdtPr>
              <w:rPr>
                <w:lang w:val="kk-KZ"/>
              </w:rPr>
              <w:alias w:val="Веб-мекенжай"/>
              <w:tag w:val=""/>
              <w:id w:val="199061015"/>
              <w:placeholder>
                <w:docPart w:val="FB27FED4E4184F21B59D3961D32F342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[веб-мекенжай]</w:t>
                </w:r>
              </w:p>
            </w:sdtContent>
          </w:sdt>
        </w:tc>
        <w:tc>
          <w:tcPr>
            <w:tcW w:w="5040" w:type="dxa"/>
          </w:tcPr>
          <w:sdt>
            <w:sdtPr>
              <w:rPr>
                <w:lang w:val="kk-KZ"/>
              </w:rPr>
              <w:alias w:val="Сіздің атыңыз"/>
              <w:tag w:val=""/>
              <w:id w:val="-1197382639"/>
              <w:placeholder>
                <w:docPart w:val="E1EA062BCB8849BDBC7815814003D2B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pStyle w:val="a3"/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Сіздің атыңыз</w:t>
                </w:r>
              </w:p>
            </w:sdtContent>
          </w:sdt>
          <w:sdt>
            <w:sdtPr>
              <w:rPr>
                <w:lang w:val="kk-KZ"/>
              </w:rPr>
              <w:alias w:val="Мекенжай"/>
              <w:tag w:val=""/>
              <w:id w:val="1114560196"/>
              <w:placeholder>
                <w:docPart w:val="D0844BBB3A7640D48B09CAF595D9B4EF"/>
              </w:placeholder>
              <w:showingPlcHdr/>
              <w:dataBinding w:prefixMappings="xmlns:ns0='http://schemas.microsoft.com/office/2006/coverPageProps' " w:xpath="/ns0:CoverPageProperties[1]/ns0:CompanyМекенжай[1]" w:storeItemID="{55AF091B-3C7A-41E3-B477-F2FDAA23CFDA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[Көше мекенжайы, қала, штат, пошталық индекс]</w:t>
                </w:r>
              </w:p>
            </w:sdtContent>
          </w:sdt>
          <w:p w:rsidR="00157081" w:rsidRPr="00405044" w:rsidRDefault="00405044">
            <w:pPr>
              <w:rPr>
                <w:lang w:val="kk-KZ"/>
              </w:rPr>
            </w:pPr>
            <w:sdt>
              <w:sdtPr>
                <w:rPr>
                  <w:lang w:val="kk-KZ"/>
                </w:rPr>
                <w:alias w:val="Телефон"/>
                <w:tag w:val=""/>
                <w:id w:val="-2009665584"/>
                <w:placeholder>
                  <w:docPart w:val="E7E4753A63664FF79317008D0EDCE91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[телефон]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 </w:t>
            </w:r>
            <w:sdt>
              <w:sdtPr>
                <w:rPr>
                  <w:lang w:val="kk-KZ"/>
                </w:rPr>
                <w:alias w:val="Электрондық пошта"/>
                <w:tag w:val=""/>
                <w:id w:val="1676452286"/>
                <w:placeholder>
                  <w:docPart w:val="674D0736B17C42A4A522D08C6EC3719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[электрондық пошта мекенжайы]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</w:t>
            </w:r>
            <w:r w:rsidR="00226E8E" w:rsidRPr="00405044">
              <w:rPr>
                <w:lang w:val="kk-KZ"/>
              </w:rPr>
              <w:t> @</w:t>
            </w:r>
            <w:proofErr w:type="spellStart"/>
            <w:r w:rsidR="00226E8E" w:rsidRPr="00405044">
              <w:rPr>
                <w:lang w:val="kk-KZ"/>
              </w:rPr>
              <w:t>twitter</w:t>
            </w:r>
            <w:proofErr w:type="spellEnd"/>
            <w:r w:rsidR="00226E8E" w:rsidRPr="00405044">
              <w:rPr>
                <w:lang w:val="kk-KZ"/>
              </w:rPr>
              <w:t xml:space="preserve">: </w:t>
            </w:r>
            <w:sdt>
              <w:sdtPr>
                <w:rPr>
                  <w:lang w:val="kk-KZ"/>
                </w:rPr>
                <w:alias w:val="Twitter"/>
                <w:tag w:val=""/>
                <w:id w:val="1289779010"/>
                <w:placeholder>
                  <w:docPart w:val="F0A2D9CE5E824764B62FF5B03D55142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[пайдаланушы аты]</w:t>
                </w:r>
              </w:sdtContent>
            </w:sdt>
          </w:p>
          <w:sdt>
            <w:sdtPr>
              <w:rPr>
                <w:lang w:val="kk-KZ"/>
              </w:rPr>
              <w:alias w:val="Веб-мекенжай"/>
              <w:tag w:val=""/>
              <w:id w:val="1968618070"/>
              <w:placeholder>
                <w:docPart w:val="FB27FED4E4184F21B59D3961D32F342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[веб-мекенжай]</w:t>
                </w:r>
              </w:p>
            </w:sdtContent>
          </w:sdt>
        </w:tc>
      </w:tr>
      <w:tr w:rsidR="00157081" w:rsidRPr="00405044">
        <w:trPr>
          <w:trHeight w:hRule="exact" w:val="1728"/>
          <w:jc w:val="center"/>
        </w:trPr>
        <w:tc>
          <w:tcPr>
            <w:tcW w:w="5040" w:type="dxa"/>
            <w:vAlign w:val="bottom"/>
          </w:tcPr>
          <w:p w:rsidR="00157081" w:rsidRPr="00405044" w:rsidRDefault="00226E8E">
            <w:pPr>
              <w:rPr>
                <w:lang w:val="kk-KZ"/>
              </w:rPr>
            </w:pPr>
            <w:r w:rsidRPr="00405044">
              <w:rPr>
                <w:noProof/>
                <w:lang w:val="kk-KZ" w:eastAsia="kk-KZ"/>
              </w:rPr>
              <mc:AlternateContent>
                <mc:Choice Requires="wpg">
                  <w:drawing>
                    <wp:inline distT="0" distB="0" distL="0" distR="0">
                      <wp:extent cx="1406525" cy="956310"/>
                      <wp:effectExtent l="0" t="0" r="0" b="0"/>
                      <wp:docPr id="15" name="Топ 87" descr="Екпінді гүлі бар үлгі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6525" cy="95631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Топ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Иілгіш нысан 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Иілгіш нысан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Иілгіш нысан 19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Топ 87" style="width:110.75pt;height:75.3pt;mso-position-horizontal-relative:char;mso-position-vertical-relative:line" alt="Accent flower design" coordsize="14065,956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">
                      <v:group id="Топ 16" style="position:absolute;width:14065;height:9563" coordsize="14065,95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o:lock v:ext="edit" aspectratio="t"/>
                        <v:shape id="Иілгіш нысан 17" style="position:absolute;width:14065;height:9563;visibility:visible;mso-wrap-style:square;v-text-anchor:top" coordsize="372,252" o:spid="_x0000_s1028" fillcolor="#d43293 [3204]" stroked="f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AW8IA&#10;AADbAAAADwAAAGRycy9kb3ducmV2LnhtbERPS2sCMRC+F/ofwhS81awetrIaRSwFH7101YO3YTNu&#10;FjeTJYm6/ntTKPQ2H99zZovetuJGPjSOFYyGGQjiyumGawWH/df7BESIyBpbx6TgQQEW89eXGRba&#10;3fmHbmWsRQrhUKACE2NXSBkqQxbD0HXEiTs7bzEm6GupPd5TuG3lOMtyabHh1GCwo5Wh6lJerYLq&#10;+Gnwe7Xx4ZRv8n433jaTa67U4K1fTkFE6uO/+M+91mn+B/z+kg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wBbwgAAANsAAAAPAAAAAAAAAAAAAAAAAJgCAABkcnMvZG93&#10;bnJldi54bWxQSwUGAAAAAAQABAD1AAAAhwMAAAAA&#10;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Иілгіш нысан 18" style="position:absolute;left:4953;top:3810;width:3740;height:4025;visibility:visible;mso-wrap-style:square;v-text-anchor:top" coordsize="99,106" o:spid="_x0000_s1029" stroked="f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8msMA&#10;AADbAAAADwAAAGRycy9kb3ducmV2LnhtbESPT2/CMAzF75P4DpGRdhvpkECoI6DxT9qVsstuVuM1&#10;3RqnNIF2+/T4gMTN1nt+7+flevCNulIX68AGXicZKOIy2JorA5+nw8sCVEzIFpvAZOCPIqxXo6cl&#10;5jb0fKRrkSolIRxzNOBSanOtY+nIY5yElli079B5TLJ2lbYd9hLuGz3Nsrn2WLM0OGxp66j8LS7e&#10;wOG/7We03+03X7pwNPvZbc58MuZ5PLy/gUo0pIf5fv1hBV9g5RcZQK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U8msMAAADbAAAADwAAAAAAAAAAAAAAAACYAgAAZHJzL2Rv&#10;d25yZXYueG1sUEsFBgAAAAAEAAQA9QAAAIgDAAAAAA==&#10;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Иілгіш нысан 19" style="position:absolute;left:4787;top:3435;width:4206;height:4572;visibility:visible;mso-wrap-style:square;v-text-anchor:top" coordsize="98,105" o:spid="_x0000_s1030" fillcolor="#fe9100 [3205]" stroked="f" strokeweight=".15pt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C8MA&#10;AADbAAAADwAAAGRycy9kb3ducmV2LnhtbERPTWvCQBC9C/0PyxS86SaVio3ZBCkU6kkaS+lxyI5J&#10;2uxsyG5i9Nd3C4K3ebzPSfPJtGKk3jWWFcTLCARxaXXDlYLP49tiA8J5ZI2tZVJwIQd59jBLMdH2&#10;zB80Fr4SIYRdggpq77tESlfWZNAtbUccuJPtDfoA+0rqHs8h3LTyKYrW0mDDoaHGjl5rKn+LwSi4&#10;xm78Ho7PX8NF74p99bM6jJuVUvPHabcF4Wnyd/HN/a7D/Bf4/yUc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GLC8MAAADbAAAADwAAAAAAAAAAAAAAAACYAgAAZHJzL2Rv&#10;d25yZXYueG1sUEsFBgAAAAAEAAQA9QAAAIgDAAAAAA==&#10;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verticies="t" aspectratio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vAlign w:val="bottom"/>
          </w:tcPr>
          <w:p w:rsidR="00157081" w:rsidRPr="00405044" w:rsidRDefault="00226E8E">
            <w:pPr>
              <w:rPr>
                <w:lang w:val="kk-KZ"/>
              </w:rPr>
            </w:pPr>
            <w:r w:rsidRPr="00405044">
              <w:rPr>
                <w:noProof/>
                <w:lang w:val="kk-KZ" w:eastAsia="kk-KZ"/>
              </w:rPr>
              <mc:AlternateContent>
                <mc:Choice Requires="wpg">
                  <w:drawing>
                    <wp:inline distT="0" distB="0" distL="0" distR="0">
                      <wp:extent cx="1406525" cy="956310"/>
                      <wp:effectExtent l="0" t="0" r="0" b="0"/>
                      <wp:docPr id="10" name="Топ 87" descr="Екпінді гүлі бар үлгі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6525" cy="95631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" name="Топ 1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" name="Иілгіш нысан 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Иілгіш нысан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" name="Иілгіш нысан 14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Топ 87" style="width:110.75pt;height:75.3pt;mso-position-horizontal-relative:char;mso-position-vertical-relative:line" alt="Accent flower design" coordsize="14065,956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Bx+S+0i+rbmN859hS741aw9ON9aSPHiYHmMClblUby8oGOopUЖасы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Q/4tk2wlf3NGkcZ69PY3Rwuxq30x7ptjЖасы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">
                      <v:group id="Топ 11" style="position:absolute;width:14065;height:9563" coordsize="14065,95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o:lock v:ext="edit" aspectratio="t"/>
                        <v:shape id="Иілгіш нысан 12" style="position:absolute;width:14065;height:9563;visibility:visible;mso-wrap-style:square;v-text-anchor:top" coordsize="372,252" o:spid="_x0000_s1028" fillcolor="#d43293 [3204]" stroked="f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jw8EA&#10;AADbAAAADwAAAGRycy9kb3ducmV2LnhtbERPS2sCMRC+F/wPYYTeuln3sMhqlKII2vbi69DbsJlu&#10;lm4mSxJ1++8bQfA2H99z5svBduJKPrSOFUyyHARx7XTLjYLTcfM2BREissbOMSn4owDLxehljpV2&#10;N97T9RAbkUI4VKjAxNhXUobakMWQuZ44cT/OW4wJ+kZqj7cUbjtZ5HkpLbacGgz2tDJU/x4uVkF9&#10;Xhv8Wu18+C535fBZfLTTS6nU63h4n4GINMSn+OHe6jS/gPsv6Q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Yo8PBAAAA2wAAAA8AAAAAAAAAAAAAAAAAmAIAAGRycy9kb3du&#10;cmV2LnhtbFBLBQYAAAAABAAEAPUAAACGAwAAAAA=&#10;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Иілгіш нысан 13" style="position:absolute;left:4953;top:3810;width:3740;height:4025;visibility:visible;mso-wrap-style:square;v-text-anchor:top" coordsize="99,106" o:spid="_x0000_s1029" stroked="f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u68AA&#10;AADbAAAADwAAAGRycy9kb3ducmV2LnhtbERPS4vCMBC+C/6HMMLeNHUXRbpG8Ql7tXrxNjSzTbWZ&#10;1CZru/vrN4LgbT6+58yXna3EnRpfOlYwHiUgiHOnSy4UnI774QyED8gaK8ek4Jc8LBf93hxT7Vo+&#10;0D0LhYgh7FNUYEKoUyl9bsiiH7maOHLfrrEYImwKqRtsY7it5HuSTKXFkmODwZo2hvJr9mMV7P/q&#10;dkK77W59lpmhyWW7vvFRqbdBt/oEEagLL/HT/aXj/A94/B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Gu68AAAADbAAAADwAAAAAAAAAAAAAAAACYAgAAZHJzL2Rvd25y&#10;ZXYueG1sUEsFBgAAAAAEAAQA9QAAAIUDAAAAAA==&#10;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Иілгіш нысан 14" style="position:absolute;left:4787;top:3435;width:4206;height:4572;visibility:visible;mso-wrap-style:square;v-text-anchor:top" coordsize="98,105" o:spid="_x0000_s1030" fillcolor="#fe9100 [3205]" stroked="f" strokeweight=".15pt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klcMA&#10;AADbAAAADwAAAGRycy9kb3ducmV2LnhtbERPTWvCQBC9C/0PyxS86camFomuEgqFepLGUnocsuMm&#10;bXY2ZDcx+uu7BcHbPN7nbHajbcRAna8dK1jMExDEpdM1GwWfx7fZCoQPyBobx6TgQh5224fJBjPt&#10;zvxBQxGMiCHsM1RQhdBmUvqyIot+7lriyJ1cZzFE2BmpOzzHcNvIpyR5kRZrjg0VtvRaUflb9FbB&#10;deGH7/64/OovOi/25ic9DKtUqenjmK9BBBrDXXxzv+s4/xn+f4k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AklcMAAADbAAAADwAAAAAAAAAAAAAAAACYAgAAZHJzL2Rv&#10;d25yZXYueG1sUEsFBgAAAAAEAAQA9QAAAIgDAAAAAA==&#10;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verticies="t" aspectratio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7081" w:rsidRPr="00405044">
        <w:trPr>
          <w:trHeight w:hRule="exact" w:val="1152"/>
          <w:jc w:val="center"/>
        </w:trPr>
        <w:tc>
          <w:tcPr>
            <w:tcW w:w="5040" w:type="dxa"/>
          </w:tcPr>
          <w:sdt>
            <w:sdtPr>
              <w:rPr>
                <w:lang w:val="kk-KZ"/>
              </w:rPr>
              <w:alias w:val="Сіздің атыңыз"/>
              <w:tag w:val=""/>
              <w:id w:val="-1743166576"/>
              <w:placeholder>
                <w:docPart w:val="E1EA062BCB8849BDBC7815814003D2B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pStyle w:val="a3"/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Сіздің атыңыз</w:t>
                </w:r>
              </w:p>
            </w:sdtContent>
          </w:sdt>
          <w:sdt>
            <w:sdtPr>
              <w:rPr>
                <w:lang w:val="kk-KZ"/>
              </w:rPr>
              <w:alias w:val="Мекенжай"/>
              <w:tag w:val=""/>
              <w:id w:val="-164325046"/>
              <w:placeholder>
                <w:docPart w:val="D0844BBB3A7640D48B09CAF595D9B4EF"/>
              </w:placeholder>
              <w:showingPlcHdr/>
              <w:dataBinding w:prefixMappings="xmlns:ns0='http://schemas.microsoft.com/office/2006/coverPageProps' " w:xpath="/ns0:CoverPageProperties[1]/ns0:CompanyМекенжай[1]" w:storeItemID="{55AF091B-3C7A-41E3-B477-F2FDAA23CFDA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[Көше мекенжайы, қала, штат, пошталық индекс]</w:t>
                </w:r>
              </w:p>
            </w:sdtContent>
          </w:sdt>
          <w:p w:rsidR="00157081" w:rsidRPr="00405044" w:rsidRDefault="00405044">
            <w:pPr>
              <w:rPr>
                <w:lang w:val="kk-KZ"/>
              </w:rPr>
            </w:pPr>
            <w:sdt>
              <w:sdtPr>
                <w:rPr>
                  <w:lang w:val="kk-KZ"/>
                </w:rPr>
                <w:alias w:val="Телефон"/>
                <w:tag w:val=""/>
                <w:id w:val="141395603"/>
                <w:placeholder>
                  <w:docPart w:val="E7E4753A63664FF79317008D0EDCE91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[телефон]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 </w:t>
            </w:r>
            <w:sdt>
              <w:sdtPr>
                <w:rPr>
                  <w:lang w:val="kk-KZ"/>
                </w:rPr>
                <w:alias w:val="Электрондық пошта"/>
                <w:tag w:val=""/>
                <w:id w:val="207389037"/>
                <w:placeholder>
                  <w:docPart w:val="674D0736B17C42A4A522D08C6EC3719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[электрондық пошта мекенжайы]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</w:t>
            </w:r>
            <w:r w:rsidR="00226E8E" w:rsidRPr="00405044">
              <w:rPr>
                <w:lang w:val="kk-KZ"/>
              </w:rPr>
              <w:t> @</w:t>
            </w:r>
            <w:proofErr w:type="spellStart"/>
            <w:r w:rsidR="00226E8E" w:rsidRPr="00405044">
              <w:rPr>
                <w:lang w:val="kk-KZ"/>
              </w:rPr>
              <w:t>twitter</w:t>
            </w:r>
            <w:proofErr w:type="spellEnd"/>
            <w:r w:rsidR="00226E8E" w:rsidRPr="00405044">
              <w:rPr>
                <w:lang w:val="kk-KZ"/>
              </w:rPr>
              <w:t xml:space="preserve">: </w:t>
            </w:r>
            <w:sdt>
              <w:sdtPr>
                <w:rPr>
                  <w:lang w:val="kk-KZ"/>
                </w:rPr>
                <w:alias w:val="Twitter"/>
                <w:tag w:val=""/>
                <w:id w:val="-409777003"/>
                <w:placeholder>
                  <w:docPart w:val="F0A2D9CE5E824764B62FF5B03D55142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[пайдаланушы аты]</w:t>
                </w:r>
              </w:sdtContent>
            </w:sdt>
          </w:p>
          <w:sdt>
            <w:sdtPr>
              <w:rPr>
                <w:lang w:val="kk-KZ"/>
              </w:rPr>
              <w:alias w:val="Веб-мекенжай"/>
              <w:tag w:val=""/>
              <w:id w:val="-2104787615"/>
              <w:placeholder>
                <w:docPart w:val="FB27FED4E4184F21B59D3961D32F342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157081" w:rsidRPr="00405044" w:rsidRDefault="00226E8E">
                <w:pPr>
                  <w:rPr>
                    <w:color w:val="auto"/>
                    <w:lang w:val="kk-KZ"/>
                  </w:rPr>
                </w:pPr>
                <w:r w:rsidRPr="00405044">
                  <w:rPr>
                    <w:lang w:val="kk-KZ"/>
                  </w:rPr>
                  <w:t>[веб-мекенжай]</w:t>
                </w:r>
              </w:p>
            </w:sdtContent>
          </w:sdt>
        </w:tc>
        <w:tc>
          <w:tcPr>
            <w:tcW w:w="5040" w:type="dxa"/>
          </w:tcPr>
          <w:sdt>
            <w:sdtPr>
              <w:rPr>
                <w:lang w:val="kk-KZ"/>
              </w:rPr>
              <w:alias w:val="Сіздің атыңыз"/>
              <w:tag w:val=""/>
              <w:id w:val="-604959158"/>
              <w:placeholder>
                <w:docPart w:val="E1EA062BCB8849BDBC7815814003D2B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pStyle w:val="a3"/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Сіздің атыңыз</w:t>
                </w:r>
              </w:p>
            </w:sdtContent>
          </w:sdt>
          <w:sdt>
            <w:sdtPr>
              <w:rPr>
                <w:lang w:val="kk-KZ"/>
              </w:rPr>
              <w:alias w:val="Мекенжай"/>
              <w:tag w:val=""/>
              <w:id w:val="1921138473"/>
              <w:placeholder>
                <w:docPart w:val="D0844BBB3A7640D48B09CAF595D9B4EF"/>
              </w:placeholder>
              <w:showingPlcHdr/>
              <w:dataBinding w:prefixMappings="xmlns:ns0='http://schemas.microsoft.com/office/2006/coverPageProps' " w:xpath="/ns0:CoverPageProperties[1]/ns0:CompanyМекенжай[1]" w:storeItemID="{55AF091B-3C7A-41E3-B477-F2FDAA23CFDA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[Көше мекенжайы, қала, штат, пошталық индекс]</w:t>
                </w:r>
              </w:p>
            </w:sdtContent>
          </w:sdt>
          <w:p w:rsidR="00157081" w:rsidRPr="00405044" w:rsidRDefault="00405044">
            <w:pPr>
              <w:rPr>
                <w:lang w:val="kk-KZ"/>
              </w:rPr>
            </w:pPr>
            <w:sdt>
              <w:sdtPr>
                <w:rPr>
                  <w:lang w:val="kk-KZ"/>
                </w:rPr>
                <w:alias w:val="Телефон"/>
                <w:tag w:val=""/>
                <w:id w:val="1688945750"/>
                <w:placeholder>
                  <w:docPart w:val="E7E4753A63664FF79317008D0EDCE91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[телефон]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 </w:t>
            </w:r>
            <w:sdt>
              <w:sdtPr>
                <w:rPr>
                  <w:lang w:val="kk-KZ"/>
                </w:rPr>
                <w:alias w:val="Электрондық пошта"/>
                <w:tag w:val=""/>
                <w:id w:val="-401149898"/>
                <w:placeholder>
                  <w:docPart w:val="674D0736B17C42A4A522D08C6EC3719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[электрондық пошта мекенжайы]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</w:t>
            </w:r>
            <w:r w:rsidR="00226E8E" w:rsidRPr="00405044">
              <w:rPr>
                <w:lang w:val="kk-KZ"/>
              </w:rPr>
              <w:t> @</w:t>
            </w:r>
            <w:proofErr w:type="spellStart"/>
            <w:r w:rsidR="00226E8E" w:rsidRPr="00405044">
              <w:rPr>
                <w:lang w:val="kk-KZ"/>
              </w:rPr>
              <w:t>twitter</w:t>
            </w:r>
            <w:proofErr w:type="spellEnd"/>
            <w:r w:rsidR="00226E8E" w:rsidRPr="00405044">
              <w:rPr>
                <w:lang w:val="kk-KZ"/>
              </w:rPr>
              <w:t xml:space="preserve">: </w:t>
            </w:r>
            <w:sdt>
              <w:sdtPr>
                <w:rPr>
                  <w:lang w:val="kk-KZ"/>
                </w:rPr>
                <w:alias w:val="Twitter"/>
                <w:tag w:val=""/>
                <w:id w:val="-997266372"/>
                <w:placeholder>
                  <w:docPart w:val="F0A2D9CE5E824764B62FF5B03D55142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[пайдаланушы аты]</w:t>
                </w:r>
              </w:sdtContent>
            </w:sdt>
          </w:p>
          <w:sdt>
            <w:sdtPr>
              <w:rPr>
                <w:lang w:val="kk-KZ"/>
              </w:rPr>
              <w:alias w:val="Веб-мекенжай"/>
              <w:tag w:val=""/>
              <w:id w:val="626434432"/>
              <w:placeholder>
                <w:docPart w:val="FB27FED4E4184F21B59D3961D32F342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[веб-мекенжай]</w:t>
                </w:r>
              </w:p>
            </w:sdtContent>
          </w:sdt>
        </w:tc>
      </w:tr>
      <w:tr w:rsidR="00157081" w:rsidRPr="00405044">
        <w:trPr>
          <w:trHeight w:hRule="exact" w:val="1728"/>
          <w:jc w:val="center"/>
        </w:trPr>
        <w:tc>
          <w:tcPr>
            <w:tcW w:w="5040" w:type="dxa"/>
            <w:vAlign w:val="bottom"/>
          </w:tcPr>
          <w:p w:rsidR="00157081" w:rsidRPr="00405044" w:rsidRDefault="00226E8E">
            <w:pPr>
              <w:rPr>
                <w:lang w:val="kk-KZ"/>
              </w:rPr>
            </w:pPr>
            <w:r w:rsidRPr="00405044">
              <w:rPr>
                <w:noProof/>
                <w:lang w:val="kk-KZ" w:eastAsia="kk-KZ"/>
              </w:rPr>
              <mc:AlternateContent>
                <mc:Choice Requires="wpg">
                  <w:drawing>
                    <wp:inline distT="0" distB="0" distL="0" distR="0">
                      <wp:extent cx="1406525" cy="956310"/>
                      <wp:effectExtent l="0" t="0" r="0" b="0"/>
                      <wp:docPr id="20" name="Топ 87" descr="Екпінді гүлі бар үлгі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6525" cy="95631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Топ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Иілгіш нысан 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Иілгіш нысан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Иілгіш нысан 24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Топ 87" style="width:110.75pt;height:75.3pt;mso-position-horizontal-relative:char;mso-position-vertical-relative:line" alt="Accent flower design" coordsize="14065,956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cLtQv0QudegXЖасы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ZmAqZJDN8GOcR5y4FMlJQVX+xb9Zby95VLqT5YjDluT6fLkPh4eJZgPu2XxHQRhdFЖасы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">
                      <v:group id="Топ 21" style="position:absolute;width:14065;height:9563" coordsize="14065,95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o:lock v:ext="edit" aspectratio="t"/>
                        <v:shape id="Иілгіш нысан 22" style="position:absolute;width:14065;height:9563;visibility:visible;mso-wrap-style:square;v-text-anchor:top" coordsize="372,252" o:spid="_x0000_s1028" fillcolor="#d43293 [3204]" stroked="f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pfsQA&#10;AADbAAAADwAAAGRycy9kb3ducmV2LnhtbESPT2sCMRTE74V+h/AK3rrZ7mGRrVHEUqjai3968PbY&#10;PDeLm5clibp++0YQPA4z8xtmMhtsJy7kQ+tYwUeWgyCunW65UbDffb+PQYSIrLFzTApuFGA2fX2Z&#10;YKXdlTd02cZGJAiHChWYGPtKylAbshgy1xMn7+i8xZikb6T2eE1w28kiz0tpseW0YLCnhaH6tD1b&#10;BfXfl8HfxdKHQ7ksh3WxasfnUqnR2zD/BBFpiM/wo/2jFRQF3L+kH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aX7EAAAA2wAAAA8AAAAAAAAAAAAAAAAAmAIAAGRycy9k&#10;b3ducmV2LnhtbFBLBQYAAAAABAAEAPUAAACJAwAAAAA=&#10;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Иілгіш нысан 23" style="position:absolute;left:4953;top:3810;width:3740;height:4025;visibility:visible;mso-wrap-style:square;v-text-anchor:top" coordsize="99,106" o:spid="_x0000_s1029" stroked="f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kVsMA&#10;AADbAAAADwAAAGRycy9kb3ducmV2LnhtbESPQWvCQBSE70L/w/IKvZlNLUqJrqGpCl4be/H2yD6z&#10;sdm3aXZr0v56tyB4HGbmG2aVj7YVF+p941jBc5KCIK6cbrhW8HnYTV9B+ICssXVMCn7JQ75+mKww&#10;027gD7qUoRYRwj5DBSaELpPSV4Ys+sR1xNE7ud5iiLKvpe5xiHDbylmaLqTFhuOCwY7eDVVf5Y9V&#10;sPvrhjltN9viKEtD8/Om+OaDUk+P49sSRKAx3MO39l4rmL3A/5f4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1kVsMAAADbAAAADwAAAAAAAAAAAAAAAACYAgAAZHJzL2Rv&#10;d25yZXYueG1sUEsFBgAAAAAEAAQA9QAAAIgDAAAAAA==&#10;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Иілгіш нысан 24" style="position:absolute;left:4787;top:3435;width:4206;height:4572;visibility:visible;mso-wrap-style:square;v-text-anchor:top" coordsize="98,105" o:spid="_x0000_s1030" fillcolor="#fe9100 [3205]" stroked="f" strokeweight=".15pt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uKMMA&#10;AADbAAAADwAAAGRycy9kb3ducmV2LnhtbESPT4vCMBTE78J+h/AW9qapf5FqFFkQ3NNiFfH4aJ5t&#10;3ealNGmt++mNIHgcZuY3zHLdmVK0VLvCsoLhIAJBnFpdcKbgeNj25yCcR9ZYWiYFd3KwXn30lhhr&#10;e+M9tYnPRICwi1FB7n0VS+nSnAy6ga2Ig3extUEfZJ1JXeMtwE0pR1E0kwYLDgs5VvSdU/qXNEbB&#10;/9C15+YwPTV3vUl+suv4t52Plfr67DYLEJ46/w6/2jutYDSB5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uKMMAAADbAAAADwAAAAAAAAAAAAAAAACYAgAAZHJzL2Rv&#10;d25yZXYueG1sUEsFBgAAAAAEAAQA9QAAAIgDAAAAAA==&#10;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verticies="t" aspectratio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vAlign w:val="bottom"/>
          </w:tcPr>
          <w:p w:rsidR="00157081" w:rsidRPr="00405044" w:rsidRDefault="00226E8E">
            <w:pPr>
              <w:rPr>
                <w:lang w:val="kk-KZ"/>
              </w:rPr>
            </w:pPr>
            <w:r w:rsidRPr="00405044">
              <w:rPr>
                <w:noProof/>
                <w:lang w:val="kk-KZ" w:eastAsia="kk-KZ"/>
              </w:rPr>
              <mc:AlternateContent>
                <mc:Choice Requires="wpg">
                  <w:drawing>
                    <wp:inline distT="0" distB="0" distL="0" distR="0">
                      <wp:extent cx="1406525" cy="956310"/>
                      <wp:effectExtent l="0" t="0" r="0" b="0"/>
                      <wp:docPr id="25" name="Топ 87" descr="Екпінді гүлі бар үлгі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6525" cy="95631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Топ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Иілгіш нысан 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Иілгіш нысан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Иілгіш нысан 29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Топ 87" style="width:110.75pt;height:75.3pt;mso-position-horizontal-relative:char;mso-position-vertical-relative:line" alt="Accent flower design" coordsize="14065,956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QdTmWilOxo3qpYo+1o3RfAP6cXfLhGOXZgaihЛоготип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">
                      <v:group id="Топ 26" style="position:absolute;width:14065;height:9563" coordsize="14065,95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o:lock v:ext="edit" aspectratio="t"/>
                        <v:shape id="Иілгіш нысан 27" style="position:absolute;width:14065;height:9563;visibility:visible;mso-wrap-style:square;v-text-anchor:top" coordsize="372,252" o:spid="_x0000_s1028" fillcolor="#d43293 [3204]" stroked="f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K5sQA&#10;AADbAAAADwAAAGRycy9kb3ducmV2LnhtbESPT2sCMRTE7wW/Q3iCt5p1D1tZjSKKoG0v9c/B22Pz&#10;3CxuXpYk6vbbN4VCj8PM/IaZL3vbigf50DhWMBlnIIgrpxuuFZyO29cpiBCRNbaOScE3BVguBi9z&#10;LLV78hc9DrEWCcKhRAUmxq6UMlSGLIax64iTd3XeYkzS11J7fCa4bWWeZYW02HBaMNjR2lB1O9yt&#10;guq8Mfi53vtwKfZF/5G/N9N7odRo2K9mICL18T/8195pBfkb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yubEAAAA2wAAAA8AAAAAAAAAAAAAAAAAmAIAAGRycy9k&#10;b3ducmV2LnhtbFBLBQYAAAAABAAEAPUAAACJAwAAAAA=&#10;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Иілгіш нысан 28" style="position:absolute;left:4953;top:3810;width:3740;height:4025;visibility:visible;mso-wrap-style:square;v-text-anchor:top" coordsize="99,106" o:spid="_x0000_s1029" stroked="f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n2J78A&#10;AADbAAAADwAAAGRycy9kb3ducmV2LnhtbERPy4rCMBTdC/MP4Qqzs6mCIh2j+ITZWt3M7tJcm2pz&#10;02mi7czXm4Xg8nDei1Vva/Gg1leOFYyTFARx4XTFpYLz6TCag/ABWWPtmBT8kYfV8mOwwEy7jo/0&#10;yEMpYgj7DBWYEJpMSl8YsugT1xBH7uJaiyHCtpS6xS6G21pO0nQmLVYcGww2tDVU3PK7VXD4b7op&#10;7Xf7zY/MDU2vu80vn5T6HPbrLxCB+vAWv9zfWsEkjo1f4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2fYnvwAAANsAAAAPAAAAAAAAAAAAAAAAAJgCAABkcnMvZG93bnJl&#10;di54bWxQSwUGAAAAAAQABAD1AAAAhAMAAAAA&#10;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Иілгіш нысан 29" style="position:absolute;left:4787;top:3435;width:4206;height:4572;visibility:visible;mso-wrap-style:square;v-text-anchor:top" coordsize="98,105" o:spid="_x0000_s1030" fillcolor="#fe9100 [3205]" stroked="f" strokeweight=".15pt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BtsMA&#10;AADbAAAADwAAAGRycy9kb3ducmV2LnhtbESPQYvCMBSE7wv+h/AEb2uqsotWo4gg6Emsi3h8NM+2&#10;2ryUJq3VX78RFvY4zMw3zGLVmVK0VLvCsoLRMAJBnFpdcKbg57T9nIJwHlljaZkUPMnBatn7WGCs&#10;7YOP1CY+EwHCLkYFufdVLKVLczLohrYiDt7V1gZ9kHUmdY2PADelHEfRtzRYcFjIsaJNTuk9aYyC&#10;18i1l+b0dW6eep3ss9vk0E4nSg363XoOwlPn/8N/7Z1WMJ7B+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1BtsMAAADbAAAADwAAAAAAAAAAAAAAAACYAgAAZHJzL2Rv&#10;d25yZXYueG1sUEsFBgAAAAAEAAQA9QAAAIgDAAAAAA==&#10;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verticies="t" aspectratio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7081" w:rsidRPr="00405044">
        <w:trPr>
          <w:trHeight w:hRule="exact" w:val="1152"/>
          <w:jc w:val="center"/>
        </w:trPr>
        <w:tc>
          <w:tcPr>
            <w:tcW w:w="5040" w:type="dxa"/>
          </w:tcPr>
          <w:sdt>
            <w:sdtPr>
              <w:rPr>
                <w:lang w:val="kk-KZ"/>
              </w:rPr>
              <w:alias w:val="Сіздің атыңыз"/>
              <w:tag w:val=""/>
              <w:id w:val="17202577"/>
              <w:placeholder>
                <w:docPart w:val="E1EA062BCB8849BDBC7815814003D2B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pStyle w:val="a3"/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Сіздің атыңыз</w:t>
                </w:r>
              </w:p>
            </w:sdtContent>
          </w:sdt>
          <w:sdt>
            <w:sdtPr>
              <w:rPr>
                <w:lang w:val="kk-KZ"/>
              </w:rPr>
              <w:alias w:val="Мекенжай"/>
              <w:tag w:val=""/>
              <w:id w:val="-1902895701"/>
              <w:placeholder>
                <w:docPart w:val="D0844BBB3A7640D48B09CAF595D9B4EF"/>
              </w:placeholder>
              <w:showingPlcHdr/>
              <w:dataBinding w:prefixMappings="xmlns:ns0='http://schemas.microsoft.com/office/2006/coverPageProps' " w:xpath="/ns0:CoverPageProperties[1]/ns0:CompanyМекенжай[1]" w:storeItemID="{55AF091B-3C7A-41E3-B477-F2FDAA23CFDA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[Көше мекенжайы, қала, штат, пошталық индекс]</w:t>
                </w:r>
              </w:p>
            </w:sdtContent>
          </w:sdt>
          <w:p w:rsidR="00157081" w:rsidRPr="00405044" w:rsidRDefault="00405044">
            <w:pPr>
              <w:rPr>
                <w:lang w:val="kk-KZ"/>
              </w:rPr>
            </w:pPr>
            <w:sdt>
              <w:sdtPr>
                <w:rPr>
                  <w:lang w:val="kk-KZ"/>
                </w:rPr>
                <w:alias w:val="Телефон"/>
                <w:tag w:val=""/>
                <w:id w:val="1710765230"/>
                <w:placeholder>
                  <w:docPart w:val="E7E4753A63664FF79317008D0EDCE91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[телефон]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 </w:t>
            </w:r>
            <w:sdt>
              <w:sdtPr>
                <w:rPr>
                  <w:lang w:val="kk-KZ"/>
                </w:rPr>
                <w:alias w:val="Электрондық пошта"/>
                <w:tag w:val=""/>
                <w:id w:val="1297798582"/>
                <w:placeholder>
                  <w:docPart w:val="674D0736B17C42A4A522D08C6EC3719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[электрондық пошта мекенжайы]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</w:t>
            </w:r>
            <w:r w:rsidR="00226E8E" w:rsidRPr="00405044">
              <w:rPr>
                <w:lang w:val="kk-KZ"/>
              </w:rPr>
              <w:t> @</w:t>
            </w:r>
            <w:proofErr w:type="spellStart"/>
            <w:r w:rsidR="00226E8E" w:rsidRPr="00405044">
              <w:rPr>
                <w:lang w:val="kk-KZ"/>
              </w:rPr>
              <w:t>twitter</w:t>
            </w:r>
            <w:proofErr w:type="spellEnd"/>
            <w:r w:rsidR="00226E8E" w:rsidRPr="00405044">
              <w:rPr>
                <w:lang w:val="kk-KZ"/>
              </w:rPr>
              <w:t xml:space="preserve">: </w:t>
            </w:r>
            <w:sdt>
              <w:sdtPr>
                <w:rPr>
                  <w:lang w:val="kk-KZ"/>
                </w:rPr>
                <w:alias w:val="Twitter"/>
                <w:tag w:val=""/>
                <w:id w:val="205691324"/>
                <w:placeholder>
                  <w:docPart w:val="F0A2D9CE5E824764B62FF5B03D55142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[пайдаланушы аты]</w:t>
                </w:r>
              </w:sdtContent>
            </w:sdt>
          </w:p>
          <w:sdt>
            <w:sdtPr>
              <w:rPr>
                <w:lang w:val="kk-KZ"/>
              </w:rPr>
              <w:alias w:val="Веб-мекенжай"/>
              <w:tag w:val=""/>
              <w:id w:val="619266043"/>
              <w:placeholder>
                <w:docPart w:val="FB27FED4E4184F21B59D3961D32F342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[веб-мекенжай]</w:t>
                </w:r>
              </w:p>
            </w:sdtContent>
          </w:sdt>
        </w:tc>
        <w:tc>
          <w:tcPr>
            <w:tcW w:w="5040" w:type="dxa"/>
          </w:tcPr>
          <w:sdt>
            <w:sdtPr>
              <w:rPr>
                <w:lang w:val="kk-KZ"/>
              </w:rPr>
              <w:alias w:val="Сіздің атыңыз"/>
              <w:tag w:val=""/>
              <w:id w:val="-980073354"/>
              <w:placeholder>
                <w:docPart w:val="E1EA062BCB8849BDBC7815814003D2B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pStyle w:val="a3"/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Сіздің атыңыз</w:t>
                </w:r>
              </w:p>
            </w:sdtContent>
          </w:sdt>
          <w:sdt>
            <w:sdtPr>
              <w:rPr>
                <w:lang w:val="kk-KZ"/>
              </w:rPr>
              <w:alias w:val="Мекенжай"/>
              <w:tag w:val=""/>
              <w:id w:val="-1005894125"/>
              <w:placeholder>
                <w:docPart w:val="D0844BBB3A7640D48B09CAF595D9B4EF"/>
              </w:placeholder>
              <w:showingPlcHdr/>
              <w:dataBinding w:prefixMappings="xmlns:ns0='http://schemas.microsoft.com/office/2006/coverPageProps' " w:xpath="/ns0:CoverPageProperties[1]/ns0:CompanyМекенжай[1]" w:storeItemID="{55AF091B-3C7A-41E3-B477-F2FDAA23CFDA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[Көше мекенжайы, қала, штат, пошталық индекс]</w:t>
                </w:r>
              </w:p>
            </w:sdtContent>
          </w:sdt>
          <w:p w:rsidR="00157081" w:rsidRPr="00405044" w:rsidRDefault="00405044">
            <w:pPr>
              <w:rPr>
                <w:lang w:val="kk-KZ"/>
              </w:rPr>
            </w:pPr>
            <w:sdt>
              <w:sdtPr>
                <w:rPr>
                  <w:lang w:val="kk-KZ"/>
                </w:rPr>
                <w:alias w:val="Телефон"/>
                <w:tag w:val=""/>
                <w:id w:val="-1877994301"/>
                <w:placeholder>
                  <w:docPart w:val="E7E4753A63664FF79317008D0EDCE91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[телефон]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 </w:t>
            </w:r>
            <w:sdt>
              <w:sdtPr>
                <w:rPr>
                  <w:lang w:val="kk-KZ"/>
                </w:rPr>
                <w:alias w:val="Электрондық пошта"/>
                <w:tag w:val=""/>
                <w:id w:val="-644966907"/>
                <w:placeholder>
                  <w:docPart w:val="674D0736B17C42A4A522D08C6EC3719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[электрондық пошта мекенжайы]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</w:t>
            </w:r>
            <w:r w:rsidR="00226E8E" w:rsidRPr="00405044">
              <w:rPr>
                <w:lang w:val="kk-KZ"/>
              </w:rPr>
              <w:t> @</w:t>
            </w:r>
            <w:proofErr w:type="spellStart"/>
            <w:r w:rsidR="00226E8E" w:rsidRPr="00405044">
              <w:rPr>
                <w:lang w:val="kk-KZ"/>
              </w:rPr>
              <w:t>twitter</w:t>
            </w:r>
            <w:proofErr w:type="spellEnd"/>
            <w:r w:rsidR="00226E8E" w:rsidRPr="00405044">
              <w:rPr>
                <w:lang w:val="kk-KZ"/>
              </w:rPr>
              <w:t xml:space="preserve">: </w:t>
            </w:r>
            <w:sdt>
              <w:sdtPr>
                <w:rPr>
                  <w:lang w:val="kk-KZ"/>
                </w:rPr>
                <w:alias w:val="Twitter"/>
                <w:tag w:val=""/>
                <w:id w:val="-1717808123"/>
                <w:placeholder>
                  <w:docPart w:val="F0A2D9CE5E824764B62FF5B03D55142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[пайдаланушы аты]</w:t>
                </w:r>
              </w:sdtContent>
            </w:sdt>
          </w:p>
          <w:sdt>
            <w:sdtPr>
              <w:rPr>
                <w:lang w:val="kk-KZ"/>
              </w:rPr>
              <w:alias w:val="Веб-мекенжай"/>
              <w:tag w:val=""/>
              <w:id w:val="-1743560336"/>
              <w:placeholder>
                <w:docPart w:val="FB27FED4E4184F21B59D3961D32F342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[веб-мекенжай]</w:t>
                </w:r>
              </w:p>
            </w:sdtContent>
          </w:sdt>
        </w:tc>
      </w:tr>
      <w:tr w:rsidR="00157081" w:rsidRPr="00405044">
        <w:trPr>
          <w:trHeight w:hRule="exact" w:val="1728"/>
          <w:jc w:val="center"/>
        </w:trPr>
        <w:tc>
          <w:tcPr>
            <w:tcW w:w="5040" w:type="dxa"/>
            <w:vAlign w:val="bottom"/>
          </w:tcPr>
          <w:p w:rsidR="00157081" w:rsidRPr="00405044" w:rsidRDefault="00226E8E">
            <w:pPr>
              <w:rPr>
                <w:lang w:val="kk-KZ"/>
              </w:rPr>
            </w:pPr>
            <w:r w:rsidRPr="00405044">
              <w:rPr>
                <w:noProof/>
                <w:lang w:val="kk-KZ" w:eastAsia="kk-KZ"/>
              </w:rPr>
              <mc:AlternateContent>
                <mc:Choice Requires="wpg">
                  <w:drawing>
                    <wp:inline distT="0" distB="0" distL="0" distR="0">
                      <wp:extent cx="1406525" cy="956310"/>
                      <wp:effectExtent l="0" t="0" r="0" b="0"/>
                      <wp:docPr id="30" name="Топ 87" descr="Екпінді гүлі бар үлгі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6525" cy="95631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Топ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Иілгіш нысан 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Иілгіш нысан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Иілгіш нысан 6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Топ 87" style="width:110.75pt;height:75.3pt;mso-position-horizontal-relative:char;mso-position-vertical-relative:line" alt="Accent flower design" coordsize="14065,956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88OzwiPiNGuExI3MF2N0jiuBi1piTCcKmкүн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">
                      <v:group id="Топ 31" style="position:absolute;width:14065;height:9563" coordsize="14065,95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Жасы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o:lock v:ext="edit" aspectratio="t"/>
                        <v:shape id="Иілгіш нысан 64" style="position:absolute;width:14065;height:9563;visibility:visible;mso-wrap-style:square;v-text-anchor:top" coordsize="372,252" o:spid="_x0000_s1028" fillcolor="#d43293 [3204]" stroked="f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tUcQA&#10;AADbAAAADwAAAGRycy9kb3ducmV2LnhtbESPT2sCMRTE70K/Q3iF3jRbkSCrUYqloK2X+ufg7bF5&#10;bhY3L0sSdfvtm4LQ4zAzv2Hmy9614kYhNp41vI4KEMSVNw3XGg77j+EUREzIBlvPpOGHIiwXT4M5&#10;lsbf+Ztuu1SLDOFYogabUldKGStLDuPId8TZO/vgMGUZamkC3jPctXJcFEo6bDgvWOxoZam67K5O&#10;Q3V8t7hdbUI8qY3qv8afzfSqtH557t9mIBL16T/8aK+NBjWBvy/5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77VHEAAAA2wAAAA8AAAAAAAAAAAAAAAAAmAIAAGRycy9k&#10;b3ducmV2LnhtbFBLBQYAAAAABAAEAPUAAACJAwAAAAA=&#10;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Иілгіш нысан 65" style="position:absolute;left:4953;top:3810;width:3740;height:4025;visibility:visible;mso-wrap-style:square;v-text-anchor:top" coordsize="99,106" o:spid="_x0000_s1029" stroked="f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gecIA&#10;AADbAAAADwAAAGRycy9kb3ducmV2LnhtbESPT4vCMBTE74LfITzBm6YuVKRrFP+CV+te9vZo3jbd&#10;bV5qk7XVT28WFjwOM/MbZrnubS1u1PrKsYLZNAFBXDhdcang43KcLED4gKyxdkwK7uRhvRoOlphp&#10;1/GZbnkoRYSwz1CBCaHJpPSFIYt+6hri6H251mKIsi2lbrGLcFvLtySZS4sVxwWDDe0MFT/5r1Vw&#10;fDRdSof9Yfspc0Pp93575YtS41G/eQcRqA+v8H/7pBXMU/j7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uB5wgAAANsAAAAPAAAAAAAAAAAAAAAAAJgCAABkcnMvZG93&#10;bnJldi54bWxQSwUGAAAAAAQABAD1AAAAhwMAAAAA&#10;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Иілгіш нысан 66" style="position:absolute;left:4787;top:3435;width:4206;height:4572;visibility:visible;mso-wrap-style:square;v-text-anchor:top" coordsize="98,105" o:spid="_x0000_s1030" fillcolor="#fe9100 [3205]" stroked="f" strokeweight=".15pt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sBMMA&#10;AADbAAAADwAAAGRycy9kb3ducmV2LnhtbESPQYvCMBSE78L+h/AW9qapKxapRhFB2D0tVhGPj+bZ&#10;VpuX0qS17q83guBxmJlvmMWqN5XoqHGlZQXjUQSCOLO65FzBYb8dzkA4j6yxskwK7uRgtfwYLDDR&#10;9sY76lKfiwBhl6CCwvs6kdJlBRl0I1sTB+9sG4M+yCaXusFbgJtKfkdRLA2WHBYKrGlTUHZNW6Pg&#10;f+y6U7ufHtu7Xqe/+WXy180mSn199us5CE+9f4df7R+tII7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hsBMMAAADbAAAADwAAAAAAAAAAAAAAAACYAgAAZHJzL2Rv&#10;d25yZXYueG1sUEsFBgAAAAAEAAQA9QAAAIgDAAAAAA==&#10;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verticies="t" aspectratio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vAlign w:val="bottom"/>
          </w:tcPr>
          <w:p w:rsidR="00157081" w:rsidRPr="00405044" w:rsidRDefault="00226E8E">
            <w:pPr>
              <w:rPr>
                <w:lang w:val="kk-KZ"/>
              </w:rPr>
            </w:pPr>
            <w:r w:rsidRPr="00405044">
              <w:rPr>
                <w:noProof/>
                <w:lang w:val="kk-KZ" w:eastAsia="kk-KZ"/>
              </w:rPr>
              <mc:AlternateContent>
                <mc:Choice Requires="wpg">
                  <w:drawing>
                    <wp:inline distT="0" distB="0" distL="0" distR="0">
                      <wp:extent cx="1406525" cy="956310"/>
                      <wp:effectExtent l="0" t="0" r="0" b="0"/>
                      <wp:docPr id="67" name="Топ 87" descr="Екпінді гүлі бар үлгі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6525" cy="95631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Топ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Иілгіш нысан 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Иілгіш нысан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Иілгіш нысан 71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Топ 87" style="width:110.75pt;height:75.3pt;mso-position-horizontal-relative:char;mso-position-vertical-relative:line" alt="Accent flower design" coordsize="14065,956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LMIpbD2Cy5NrbtZYPMRJfn3jboulLEKLкүн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">
                      <v:group id="Топ 68" style="position:absolute;width:14065;height:9563" coordsize="14065,95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o:lock v:ext="edit" aspectratio="t"/>
                        <v:shape id="Иілгіш нысан 69" style="position:absolute;width:14065;height:9563;visibility:visible;mso-wrap-style:square;v-text-anchor:top" coordsize="372,252" o:spid="_x0000_s1028" fillcolor="#d43293 [3204]" stroked="f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Cz8QA&#10;AADbAAAADwAAAGRycy9kb3ducmV2LnhtbESPT2sCMRTE7wW/Q3iCt5rVQ7Bbo4giqO2l/jn09ti8&#10;bpZuXpYk6vrtm0Khx2FmfsPMl71rxY1CbDxrmIwLEMSVNw3XGs6n7fMMREzIBlvPpOFBEZaLwdMc&#10;S+Pv/EG3Y6pFhnAsUYNNqSuljJUlh3HsO+LsffngMGUZamkC3jPctXJaFEo6bDgvWOxoban6Pl6d&#10;huqysfi+3of4qfaqf5semtlVaT0a9qtXEIn69B/+a++MBvUCv1/y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6Qs/EAAAA2wAAAA8AAAAAAAAAAAAAAAAAmAIAAGRycy9k&#10;b3ducmV2LnhtbFBLBQYAAAAABAAEAPUAAACJAwAAAAA=&#10;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Иілгіш нысан 70" style="position:absolute;left:4953;top:3810;width:3740;height:4025;visibility:visible;mso-wrap-style:square;v-text-anchor:top" coordsize="99,106" o:spid="_x0000_s1029" stroked="f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VPMAA&#10;AADbAAAADwAAAGRycy9kb3ducmV2LnhtbERPu07DMBTdkfoP1q3ERhyQAlWoW9GX1JWkS7er+BKn&#10;ja/T2CShX48HJMaj816uJ9uKgXrfOFbwnKQgiCunG64VnMrD0wKED8gaW8ek4Ic8rFezhyXm2o38&#10;SUMRahFD2OeowITQ5VL6ypBFn7iOOHJfrrcYIuxrqXscY7ht5UuavkqLDccGgx1tDVXX4tsqONy7&#10;MaP9br85y8JQdtltblwq9TifPt5BBJrCv/jPfdQK3uL6+CX+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zVPMAAAADbAAAADwAAAAAAAAAAAAAAAACYAgAAZHJzL2Rvd25y&#10;ZXYueG1sUEsFBgAAAAAEAAQA9QAAAIUDAAAAAA==&#10;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Иілгіш нысан 71" style="position:absolute;left:4787;top:3435;width:4206;height:4572;visibility:visible;mso-wrap-style:square;v-text-anchor:top" coordsize="98,105" o:spid="_x0000_s1030" fillcolor="#fe9100 [3205]" stroked="f" strokeweight=".15pt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ircQA&#10;AADbAAAADwAAAGRycy9kb3ducmV2LnhtbESPQWvCQBSE7wX/w/KE3uomSqtEN0GEQnsqjSIeH9ln&#10;Es2+DdlNjP313ULB4zAz3zCbbDSNGKhztWUF8SwCQVxYXXOp4LB/f1mBcB5ZY2OZFNzJQZZOnjaY&#10;aHvjbxpyX4oAYZeggsr7NpHSFRUZdDPbEgfvbDuDPsiulLrDW4CbRs6j6E0arDksVNjSrqLimvdG&#10;wU/shlO/fz32d73NP8vL4mtYLZR6no7bNQhPo3+E/9sfWsEy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Yq3EAAAA2wAAAA8AAAAAAAAAAAAAAAAAmAIAAGRycy9k&#10;b3ducmV2LnhtbFBLBQYAAAAABAAEAPUAAACJAwAAAAA=&#10;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verticies="t" aspectratio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7081" w:rsidRPr="00405044">
        <w:trPr>
          <w:trHeight w:hRule="exact" w:val="1152"/>
          <w:jc w:val="center"/>
        </w:trPr>
        <w:tc>
          <w:tcPr>
            <w:tcW w:w="5040" w:type="dxa"/>
          </w:tcPr>
          <w:sdt>
            <w:sdtPr>
              <w:rPr>
                <w:lang w:val="kk-KZ"/>
              </w:rPr>
              <w:alias w:val="Сіздің атыңыз"/>
              <w:tag w:val=""/>
              <w:id w:val="1873501258"/>
              <w:placeholder>
                <w:docPart w:val="E1EA062BCB8849BDBC7815814003D2B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pStyle w:val="a3"/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Сіздің атыңыз</w:t>
                </w:r>
              </w:p>
            </w:sdtContent>
          </w:sdt>
          <w:sdt>
            <w:sdtPr>
              <w:rPr>
                <w:lang w:val="kk-KZ"/>
              </w:rPr>
              <w:alias w:val="Мекенжай"/>
              <w:tag w:val=""/>
              <w:id w:val="-879708273"/>
              <w:placeholder>
                <w:docPart w:val="D0844BBB3A7640D48B09CAF595D9B4EF"/>
              </w:placeholder>
              <w:showingPlcHdr/>
              <w:dataBinding w:prefixMappings="xmlns:ns0='http://schemas.microsoft.com/office/2006/coverPageProps' " w:xpath="/ns0:CoverPageProperties[1]/ns0:CompanyМекенжай[1]" w:storeItemID="{55AF091B-3C7A-41E3-B477-F2FDAA23CFDA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[Көше мекенжайы, қала, штат, пошталық индекс]</w:t>
                </w:r>
              </w:p>
            </w:sdtContent>
          </w:sdt>
          <w:p w:rsidR="00157081" w:rsidRPr="00405044" w:rsidRDefault="00405044">
            <w:pPr>
              <w:rPr>
                <w:lang w:val="kk-KZ"/>
              </w:rPr>
            </w:pPr>
            <w:sdt>
              <w:sdtPr>
                <w:rPr>
                  <w:lang w:val="kk-KZ"/>
                </w:rPr>
                <w:alias w:val="Телефон"/>
                <w:tag w:val=""/>
                <w:id w:val="1367793405"/>
                <w:placeholder>
                  <w:docPart w:val="E7E4753A63664FF79317008D0EDCE91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[телефон]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 </w:t>
            </w:r>
            <w:sdt>
              <w:sdtPr>
                <w:rPr>
                  <w:lang w:val="kk-KZ"/>
                </w:rPr>
                <w:alias w:val="Электрондық пошта"/>
                <w:tag w:val=""/>
                <w:id w:val="-87236939"/>
                <w:placeholder>
                  <w:docPart w:val="674D0736B17C42A4A522D08C6EC3719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[электрондық пошта мекенжайы]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</w:t>
            </w:r>
            <w:r w:rsidR="00226E8E" w:rsidRPr="00405044">
              <w:rPr>
                <w:lang w:val="kk-KZ"/>
              </w:rPr>
              <w:t> @</w:t>
            </w:r>
            <w:proofErr w:type="spellStart"/>
            <w:r w:rsidR="00226E8E" w:rsidRPr="00405044">
              <w:rPr>
                <w:lang w:val="kk-KZ"/>
              </w:rPr>
              <w:t>twitter</w:t>
            </w:r>
            <w:proofErr w:type="spellEnd"/>
            <w:r w:rsidR="00226E8E" w:rsidRPr="00405044">
              <w:rPr>
                <w:lang w:val="kk-KZ"/>
              </w:rPr>
              <w:t xml:space="preserve">: </w:t>
            </w:r>
            <w:sdt>
              <w:sdtPr>
                <w:rPr>
                  <w:lang w:val="kk-KZ"/>
                </w:rPr>
                <w:alias w:val="Twitter"/>
                <w:tag w:val=""/>
                <w:id w:val="1069462144"/>
                <w:placeholder>
                  <w:docPart w:val="F0A2D9CE5E824764B62FF5B03D55142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[пайдаланушы аты]</w:t>
                </w:r>
              </w:sdtContent>
            </w:sdt>
          </w:p>
          <w:sdt>
            <w:sdtPr>
              <w:rPr>
                <w:lang w:val="kk-KZ"/>
              </w:rPr>
              <w:alias w:val="Веб-мекенжай"/>
              <w:tag w:val=""/>
              <w:id w:val="1337116065"/>
              <w:placeholder>
                <w:docPart w:val="FB27FED4E4184F21B59D3961D32F342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[веб-мекенжай]</w:t>
                </w:r>
              </w:p>
            </w:sdtContent>
          </w:sdt>
        </w:tc>
        <w:tc>
          <w:tcPr>
            <w:tcW w:w="5040" w:type="dxa"/>
          </w:tcPr>
          <w:sdt>
            <w:sdtPr>
              <w:rPr>
                <w:lang w:val="kk-KZ"/>
              </w:rPr>
              <w:alias w:val="Сіздің атыңыз"/>
              <w:tag w:val=""/>
              <w:id w:val="450448276"/>
              <w:placeholder>
                <w:docPart w:val="E1EA062BCB8849BDBC7815814003D2B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pStyle w:val="a3"/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Сіздің атыңыз</w:t>
                </w:r>
              </w:p>
            </w:sdtContent>
          </w:sdt>
          <w:sdt>
            <w:sdtPr>
              <w:rPr>
                <w:lang w:val="kk-KZ"/>
              </w:rPr>
              <w:alias w:val="Мекенжай"/>
              <w:tag w:val=""/>
              <w:id w:val="-863362194"/>
              <w:placeholder>
                <w:docPart w:val="D0844BBB3A7640D48B09CAF595D9B4EF"/>
              </w:placeholder>
              <w:showingPlcHdr/>
              <w:dataBinding w:prefixMappings="xmlns:ns0='http://schemas.microsoft.com/office/2006/coverPageProps' " w:xpath="/ns0:CoverPageProperties[1]/ns0:CompanyМекенжай[1]" w:storeItemID="{55AF091B-3C7A-41E3-B477-F2FDAA23CFDA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[Көше мекенжайы, қала, штат, пошталық индекс]</w:t>
                </w:r>
              </w:p>
            </w:sdtContent>
          </w:sdt>
          <w:p w:rsidR="00157081" w:rsidRPr="00405044" w:rsidRDefault="00405044">
            <w:pPr>
              <w:rPr>
                <w:lang w:val="kk-KZ"/>
              </w:rPr>
            </w:pPr>
            <w:sdt>
              <w:sdtPr>
                <w:rPr>
                  <w:lang w:val="kk-KZ"/>
                </w:rPr>
                <w:alias w:val="Телефон"/>
                <w:tag w:val=""/>
                <w:id w:val="-1905367098"/>
                <w:placeholder>
                  <w:docPart w:val="E7E4753A63664FF79317008D0EDCE91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[телефон]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 </w:t>
            </w:r>
            <w:sdt>
              <w:sdtPr>
                <w:rPr>
                  <w:lang w:val="kk-KZ"/>
                </w:rPr>
                <w:alias w:val="Электрондық пошта"/>
                <w:tag w:val=""/>
                <w:id w:val="1728635992"/>
                <w:placeholder>
                  <w:docPart w:val="674D0736B17C42A4A522D08C6EC3719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[электрондық пошта мекенжайы]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</w:t>
            </w:r>
            <w:r w:rsidR="00226E8E" w:rsidRPr="00405044">
              <w:rPr>
                <w:lang w:val="kk-KZ"/>
              </w:rPr>
              <w:t> @</w:t>
            </w:r>
            <w:proofErr w:type="spellStart"/>
            <w:r w:rsidR="00226E8E" w:rsidRPr="00405044">
              <w:rPr>
                <w:lang w:val="kk-KZ"/>
              </w:rPr>
              <w:t>twitter</w:t>
            </w:r>
            <w:proofErr w:type="spellEnd"/>
            <w:r w:rsidR="00226E8E" w:rsidRPr="00405044">
              <w:rPr>
                <w:lang w:val="kk-KZ"/>
              </w:rPr>
              <w:t xml:space="preserve">: </w:t>
            </w:r>
            <w:sdt>
              <w:sdtPr>
                <w:rPr>
                  <w:lang w:val="kk-KZ"/>
                </w:rPr>
                <w:alias w:val="Twitter"/>
                <w:tag w:val=""/>
                <w:id w:val="1949810262"/>
                <w:placeholder>
                  <w:docPart w:val="F0A2D9CE5E824764B62FF5B03D55142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[пайдаланушы аты]</w:t>
                </w:r>
              </w:sdtContent>
            </w:sdt>
          </w:p>
          <w:sdt>
            <w:sdtPr>
              <w:rPr>
                <w:lang w:val="kk-KZ"/>
              </w:rPr>
              <w:alias w:val="Веб-мекенжай"/>
              <w:tag w:val=""/>
              <w:id w:val="1049892330"/>
              <w:placeholder>
                <w:docPart w:val="FB27FED4E4184F21B59D3961D32F342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[веб-мекенжай]</w:t>
                </w:r>
              </w:p>
            </w:sdtContent>
          </w:sdt>
        </w:tc>
      </w:tr>
      <w:tr w:rsidR="00157081" w:rsidRPr="00405044">
        <w:trPr>
          <w:trHeight w:hRule="exact" w:val="1728"/>
          <w:jc w:val="center"/>
        </w:trPr>
        <w:tc>
          <w:tcPr>
            <w:tcW w:w="5040" w:type="dxa"/>
            <w:vAlign w:val="bottom"/>
          </w:tcPr>
          <w:p w:rsidR="00157081" w:rsidRPr="00405044" w:rsidRDefault="00226E8E">
            <w:pPr>
              <w:rPr>
                <w:lang w:val="kk-KZ"/>
              </w:rPr>
            </w:pPr>
            <w:r w:rsidRPr="00405044">
              <w:rPr>
                <w:noProof/>
                <w:lang w:val="kk-KZ" w:eastAsia="kk-KZ"/>
              </w:rPr>
              <mc:AlternateContent>
                <mc:Choice Requires="wpg">
                  <w:drawing>
                    <wp:inline distT="0" distB="0" distL="0" distR="0">
                      <wp:extent cx="1406525" cy="956310"/>
                      <wp:effectExtent l="0" t="0" r="0" b="0"/>
                      <wp:docPr id="72" name="Топ 87" descr="Екпінді гүлі бар үлгі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6525" cy="95631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Топ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Иілгіш нысан 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Иілгіш нысан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Иілгіш нысан 7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Топ 87" style="width:110.75pt;height:75.3pt;mso-position-horizontal-relative:char;mso-position-vertical-relative:line" alt="Accent flower design" coordsize="14065,956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">
                      <v:group id="Топ 73" style="position:absolute;width:14065;height:9563" coordsize="14065,95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o:lock v:ext="edit" aspectratio="t"/>
                        <v:shape id="Иілгіш нысан 74" style="position:absolute;width:14065;height:9563;visibility:visible;mso-wrap-style:square;v-text-anchor:top" coordsize="372,252" o:spid="_x0000_s1028" fillcolor="#d43293 [3204]" stroked="f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7jMMA&#10;AADbAAAADwAAAGRycy9kb3ducmV2LnhtbESPQWsCMRSE74L/IbyCN81WZJXVKEUp1Oqlth68PTbP&#10;zdLNy5JE3f57Iwg9DjPzDbNYdbYRV/KhdqzgdZSBIC6drrlS8PP9PpyBCBFZY+OYFPxRgNWy31tg&#10;od2Nv+h6iJVIEA4FKjAxtoWUoTRkMYxcS5y8s/MWY5K+ktrjLcFtI8dZlkuLNacFgy2tDZW/h4tV&#10;UB43BvfrrQ+nfJt3u/FnPbvkSg1eurc5iEhd/A8/2x9awXQCj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J7jMMAAADbAAAADwAAAAAAAAAAAAAAAACYAgAAZHJzL2Rv&#10;d25yZXYueG1sUEsFBgAAAAAEAAQA9QAAAIgDAAAAAA==&#10;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Иілгіш нысан 75" style="position:absolute;left:4953;top:3810;width:3740;height:4025;visibility:visible;mso-wrap-style:square;v-text-anchor:top" coordsize="99,106" o:spid="_x0000_s1029" stroked="f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2pMIA&#10;AADbAAAADwAAAGRycy9kb3ducmV2LnhtbESPQWvCQBSE70L/w/IK3nRjIbVEV9Gq0KvRS2+P7DMb&#10;zb5Ns1sT++u7guBxmJlvmPmyt7W4Uusrxwom4wQEceF0xaWC42E3+gDhA7LG2jEpuJGH5eJlMMdM&#10;u473dM1DKSKEfYYKTAhNJqUvDFn0Y9cQR+/kWoshyraUusUuwm0t35LkXVqsOC4YbOjTUHHJf62C&#10;3V/TpbTdbNffMjeUnjfrHz4oNXztVzMQgfrwDD/aX1rBNIX7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3akwgAAANsAAAAPAAAAAAAAAAAAAAAAAJgCAABkcnMvZG93&#10;bnJldi54bWxQSwUGAAAAAAQABAD1AAAAhwMAAAAA&#10;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Иілгіш нысан 76" style="position:absolute;left:4787;top:3435;width:4206;height:4572;visibility:visible;mso-wrap-style:square;v-text-anchor:top" coordsize="98,105" o:spid="_x0000_s1030" fillcolor="#fe9100 [3205]" stroked="f" strokeweight=".15pt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62cUA&#10;AADbAAAADwAAAGRycy9kb3ducmV2LnhtbESPT2vCQBTE7wW/w/IEb83GSm1IXUWEgj0VYyk9PrLP&#10;JJp9G7Kbf/30bqHQ4zAzv2E2u9HUoqfWVZYVLKMYBHFudcWFgs/z22MCwnlkjbVlUjCRg9129rDB&#10;VNuBT9RnvhABwi5FBaX3TSqly0sy6CLbEAfvYluDPsi2kLrFIcBNLZ/ieC0NVhwWSmzoUFJ+yzqj&#10;4Gfp+u/u/PzVTXqfvRfX1UefrJRazMf9KwhPo/8P/7WPWsHLGn6/hB8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frZxQAAANsAAAAPAAAAAAAAAAAAAAAAAJgCAABkcnMv&#10;ZG93bnJldi54bWxQSwUGAAAAAAQABAD1AAAAigMAAAAA&#10;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verticies="t" aspectratio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vAlign w:val="bottom"/>
          </w:tcPr>
          <w:p w:rsidR="00157081" w:rsidRPr="00405044" w:rsidRDefault="00226E8E">
            <w:pPr>
              <w:rPr>
                <w:lang w:val="kk-KZ"/>
              </w:rPr>
            </w:pPr>
            <w:r w:rsidRPr="00405044">
              <w:rPr>
                <w:noProof/>
                <w:lang w:val="kk-KZ" w:eastAsia="kk-KZ"/>
              </w:rPr>
              <mc:AlternateContent>
                <mc:Choice Requires="wpg">
                  <w:drawing>
                    <wp:inline distT="0" distB="0" distL="0" distR="0">
                      <wp:extent cx="1406525" cy="956310"/>
                      <wp:effectExtent l="0" t="0" r="0" b="0"/>
                      <wp:docPr id="77" name="Топ 87" descr="Екпінді гүлі бар үлгі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6525" cy="95631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Топ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Иілгіш нысан 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Иілгіш нысан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Иілгіш нысан 81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Топ 87" style="width:110.75pt;height:75.3pt;mso-position-horizontal-relative:char;mso-position-vertical-relative:line" alt="Accent flower design" coordsize="14065,956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YPMiATd5kDHLaDrgf4aB4jAeBDzDYJGgNK15q8Aкүн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">
                      <v:group id="Топ 78" style="position:absolute;width:14065;height:9563" coordsize="14065,95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o:lock v:ext="edit" aspectratio="t"/>
                        <v:shape id="Иілгіш нысан 79" style="position:absolute;width:14065;height:9563;visibility:visible;mso-wrap-style:square;v-text-anchor:top" coordsize="372,252" o:spid="_x0000_s1028" fillcolor="#d43293 [3204]" stroked="f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UEsQA&#10;AADbAAAADwAAAGRycy9kb3ducmV2LnhtbESPQWsCMRSE7wX/Q3gFbzVbD6uuRilKoWov2nrw9tg8&#10;N0s3L0sSdf33RhB6HGbmG2a26GwjLuRD7VjB+yADQVw6XXOl4Pfn820MIkRkjY1jUnCjAIt572WG&#10;hXZX3tFlHyuRIBwKVGBibAspQ2nIYhi4ljh5J+ctxiR9JbXHa4LbRg6zLJcWa04LBltaGir/9mer&#10;oDysDH4v1z4c83XebYebenzOleq/dh9TEJG6+B9+tr+0gtEEHl/S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1BLEAAAA2wAAAA8AAAAAAAAAAAAAAAAAmAIAAGRycy9k&#10;b3ducmV2LnhtbFBLBQYAAAAABAAEAPUAAACJAwAAAAA=&#10;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Иілгіш нысан 80" style="position:absolute;left:4953;top:3810;width:3740;height:4025;visibility:visible;mso-wrap-style:square;v-text-anchor:top" coordsize="99,106" o:spid="_x0000_s1029" stroked="f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mlG8AA&#10;AADbAAAADwAAAGRycy9kb3ducmV2LnhtbERPPU/DMBDdK/EfrENiaxwqFVWhbtQ0qcRK2oXtFB9x&#10;aHwOsWlCf309IDE+ve9tPtteXGn0nWMFz0kKgrhxuuNWwfl0XG5A+ICssXdMCn7JQ757WGwx027i&#10;d7rWoRUxhH2GCkwIQyalbwxZ9IkbiCP36UaLIcKxlXrEKYbbXq7S9EVa7Dg2GBzoYKi51D9WwfE2&#10;TGuqyqr4kLWh9VdZfPNJqafHef8KItAc/sV/7jetYBPXxy/x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8mlG8AAAADbAAAADwAAAAAAAAAAAAAAAACYAgAAZHJzL2Rvd25y&#10;ZXYueG1sUEsFBgAAAAAEAAQA9QAAAIUDAAAAAA==&#10;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Иілгіш нысан 81" style="position:absolute;left:4787;top:3435;width:4206;height:4572;visibility:visible;mso-wrap-style:square;v-text-anchor:top" coordsize="98,105" o:spid="_x0000_s1030" fillcolor="#fe9100 [3205]" stroked="f" strokeweight=".15pt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SisMA&#10;AADbAAAADwAAAGRycy9kb3ducmV2LnhtbESPQWvCQBSE74L/YXmCN92kUgnRVUQo6EkaS/H4yD6T&#10;aPZtyG5i7K/vFgoeh5n5hllvB1OLnlpXWVYQzyMQxLnVFRcKvs4fswSE88gaa8uk4EkOtpvxaI2p&#10;tg/+pD7zhQgQdikqKL1vUildXpJBN7cNcfCutjXog2wLqVt8BLip5VsULaXBisNCiQ3tS8rvWWcU&#10;/MSuv3Tn9+/uqXfZsbgtTn2yUGo6GXYrEJ4G/wr/tw9aQRLD35f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0SisMAAADbAAAADwAAAAAAAAAAAAAAAACYAgAAZHJzL2Rv&#10;d25yZXYueG1sUEsFBgAAAAAEAAQA9QAAAIgDAAAAAA==&#10;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verticies="t" aspectratio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7081" w:rsidRPr="00405044">
        <w:trPr>
          <w:trHeight w:hRule="exact" w:val="1152"/>
          <w:jc w:val="center"/>
        </w:trPr>
        <w:tc>
          <w:tcPr>
            <w:tcW w:w="5040" w:type="dxa"/>
          </w:tcPr>
          <w:sdt>
            <w:sdtPr>
              <w:rPr>
                <w:lang w:val="kk-KZ"/>
              </w:rPr>
              <w:alias w:val="Сіздің атыңыз"/>
              <w:tag w:val=""/>
              <w:id w:val="-120614238"/>
              <w:placeholder>
                <w:docPart w:val="E1EA062BCB8849BDBC7815814003D2B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pStyle w:val="a3"/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Сіздің атыңыз</w:t>
                </w:r>
              </w:p>
            </w:sdtContent>
          </w:sdt>
          <w:sdt>
            <w:sdtPr>
              <w:rPr>
                <w:lang w:val="kk-KZ"/>
              </w:rPr>
              <w:alias w:val="Мекенжай"/>
              <w:tag w:val=""/>
              <w:id w:val="-1067878929"/>
              <w:placeholder>
                <w:docPart w:val="D0844BBB3A7640D48B09CAF595D9B4EF"/>
              </w:placeholder>
              <w:showingPlcHdr/>
              <w:dataBinding w:prefixMappings="xmlns:ns0='http://schemas.microsoft.com/office/2006/coverPageProps' " w:xpath="/ns0:CoverPageProperties[1]/ns0:CompanyМекенжай[1]" w:storeItemID="{55AF091B-3C7A-41E3-B477-F2FDAA23CFDA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[Көше мекенжайы, қала, штат, пошталық индекс]</w:t>
                </w:r>
              </w:p>
            </w:sdtContent>
          </w:sdt>
          <w:p w:rsidR="00157081" w:rsidRPr="00405044" w:rsidRDefault="00405044">
            <w:pPr>
              <w:rPr>
                <w:lang w:val="kk-KZ"/>
              </w:rPr>
            </w:pPr>
            <w:sdt>
              <w:sdtPr>
                <w:rPr>
                  <w:lang w:val="kk-KZ"/>
                </w:rPr>
                <w:alias w:val="Телефон"/>
                <w:tag w:val=""/>
                <w:id w:val="-1171871350"/>
                <w:placeholder>
                  <w:docPart w:val="E7E4753A63664FF79317008D0EDCE91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[телефон]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 </w:t>
            </w:r>
            <w:sdt>
              <w:sdtPr>
                <w:rPr>
                  <w:lang w:val="kk-KZ"/>
                </w:rPr>
                <w:alias w:val="Электрондық пошта"/>
                <w:tag w:val=""/>
                <w:id w:val="-2126150712"/>
                <w:placeholder>
                  <w:docPart w:val="674D0736B17C42A4A522D08C6EC3719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[электрондық пошта мекенжайы]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</w:t>
            </w:r>
            <w:r w:rsidR="00226E8E" w:rsidRPr="00405044">
              <w:rPr>
                <w:lang w:val="kk-KZ"/>
              </w:rPr>
              <w:t> @</w:t>
            </w:r>
            <w:proofErr w:type="spellStart"/>
            <w:r w:rsidR="00226E8E" w:rsidRPr="00405044">
              <w:rPr>
                <w:lang w:val="kk-KZ"/>
              </w:rPr>
              <w:t>twitter</w:t>
            </w:r>
            <w:proofErr w:type="spellEnd"/>
            <w:r w:rsidR="00226E8E" w:rsidRPr="00405044">
              <w:rPr>
                <w:lang w:val="kk-KZ"/>
              </w:rPr>
              <w:t xml:space="preserve">: </w:t>
            </w:r>
            <w:sdt>
              <w:sdtPr>
                <w:rPr>
                  <w:lang w:val="kk-KZ"/>
                </w:rPr>
                <w:alias w:val="Twitter"/>
                <w:tag w:val=""/>
                <w:id w:val="-545610106"/>
                <w:placeholder>
                  <w:docPart w:val="F0A2D9CE5E824764B62FF5B03D55142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[пайдаланушы аты]</w:t>
                </w:r>
              </w:sdtContent>
            </w:sdt>
          </w:p>
          <w:sdt>
            <w:sdtPr>
              <w:rPr>
                <w:lang w:val="kk-KZ"/>
              </w:rPr>
              <w:alias w:val="Веб-мекенжай"/>
              <w:tag w:val=""/>
              <w:id w:val="-1021769641"/>
              <w:placeholder>
                <w:docPart w:val="FB27FED4E4184F21B59D3961D32F342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[веб-мекенжай]</w:t>
                </w:r>
              </w:p>
            </w:sdtContent>
          </w:sdt>
        </w:tc>
        <w:tc>
          <w:tcPr>
            <w:tcW w:w="5040" w:type="dxa"/>
          </w:tcPr>
          <w:sdt>
            <w:sdtPr>
              <w:rPr>
                <w:lang w:val="kk-KZ"/>
              </w:rPr>
              <w:alias w:val="Сіздің атыңыз"/>
              <w:tag w:val=""/>
              <w:id w:val="1188719599"/>
              <w:placeholder>
                <w:docPart w:val="E1EA062BCB8849BDBC7815814003D2B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pStyle w:val="a3"/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Сіздің атыңыз</w:t>
                </w:r>
              </w:p>
            </w:sdtContent>
          </w:sdt>
          <w:sdt>
            <w:sdtPr>
              <w:rPr>
                <w:lang w:val="kk-KZ"/>
              </w:rPr>
              <w:alias w:val="Мекенжай"/>
              <w:tag w:val=""/>
              <w:id w:val="255415363"/>
              <w:placeholder>
                <w:docPart w:val="D0844BBB3A7640D48B09CAF595D9B4EF"/>
              </w:placeholder>
              <w:showingPlcHdr/>
              <w:dataBinding w:prefixMappings="xmlns:ns0='http://schemas.microsoft.com/office/2006/coverPageProps' " w:xpath="/ns0:CoverPageProperties[1]/ns0:CompanyМекенжай[1]" w:storeItemID="{55AF091B-3C7A-41E3-B477-F2FDAA23CFDA}"/>
              <w15:appearance w15:val="hidden"/>
              <w:text w:multiLine="1"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[Көше мекенжайы, қала, штат, пошталық индекс]</w:t>
                </w:r>
              </w:p>
            </w:sdtContent>
          </w:sdt>
          <w:p w:rsidR="00157081" w:rsidRPr="00405044" w:rsidRDefault="00405044">
            <w:pPr>
              <w:rPr>
                <w:lang w:val="kk-KZ"/>
              </w:rPr>
            </w:pPr>
            <w:sdt>
              <w:sdtPr>
                <w:rPr>
                  <w:lang w:val="kk-KZ"/>
                </w:rPr>
                <w:alias w:val="Телефон"/>
                <w:tag w:val=""/>
                <w:id w:val="-649679434"/>
                <w:placeholder>
                  <w:docPart w:val="E7E4753A63664FF79317008D0EDCE91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[телефон]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 </w:t>
            </w:r>
            <w:sdt>
              <w:sdtPr>
                <w:rPr>
                  <w:lang w:val="kk-KZ"/>
                </w:rPr>
                <w:alias w:val="Электрондық пошта"/>
                <w:tag w:val=""/>
                <w:id w:val="-2015764531"/>
                <w:placeholder>
                  <w:docPart w:val="674D0736B17C42A4A522D08C6EC3719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[электрондық пошта мекенжайы]</w:t>
                </w:r>
              </w:sdtContent>
            </w:sdt>
            <w:r w:rsidR="00226E8E" w:rsidRPr="00405044">
              <w:rPr>
                <w:lang w:val="kk-KZ"/>
              </w:rPr>
              <w:t> </w:t>
            </w:r>
            <w:r w:rsidR="00226E8E" w:rsidRPr="00405044">
              <w:rPr>
                <w:rStyle w:val="1"/>
                <w:lang w:val="kk-KZ"/>
              </w:rPr>
              <w:t>|</w:t>
            </w:r>
            <w:r w:rsidR="00226E8E" w:rsidRPr="00405044">
              <w:rPr>
                <w:lang w:val="kk-KZ"/>
              </w:rPr>
              <w:t> @</w:t>
            </w:r>
            <w:proofErr w:type="spellStart"/>
            <w:r w:rsidR="00226E8E" w:rsidRPr="00405044">
              <w:rPr>
                <w:lang w:val="kk-KZ"/>
              </w:rPr>
              <w:t>twitter</w:t>
            </w:r>
            <w:proofErr w:type="spellEnd"/>
            <w:r w:rsidR="00226E8E" w:rsidRPr="00405044">
              <w:rPr>
                <w:lang w:val="kk-KZ"/>
              </w:rPr>
              <w:t xml:space="preserve">: </w:t>
            </w:r>
            <w:sdt>
              <w:sdtPr>
                <w:rPr>
                  <w:lang w:val="kk-KZ"/>
                </w:rPr>
                <w:alias w:val="Twitter"/>
                <w:tag w:val=""/>
                <w:id w:val="682549960"/>
                <w:placeholder>
                  <w:docPart w:val="F0A2D9CE5E824764B62FF5B03D55142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226E8E" w:rsidRPr="00405044">
                  <w:rPr>
                    <w:lang w:val="kk-KZ"/>
                  </w:rPr>
                  <w:t>[пайдаланушы аты]</w:t>
                </w:r>
              </w:sdtContent>
            </w:sdt>
          </w:p>
          <w:sdt>
            <w:sdtPr>
              <w:rPr>
                <w:lang w:val="kk-KZ"/>
              </w:rPr>
              <w:alias w:val="Веб-мекенжай"/>
              <w:tag w:val=""/>
              <w:id w:val="2072998225"/>
              <w:placeholder>
                <w:docPart w:val="FB27FED4E4184F21B59D3961D32F342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157081" w:rsidRPr="00405044" w:rsidRDefault="00226E8E">
                <w:pPr>
                  <w:rPr>
                    <w:lang w:val="kk-KZ"/>
                  </w:rPr>
                </w:pPr>
                <w:r w:rsidRPr="00405044">
                  <w:rPr>
                    <w:lang w:val="kk-KZ"/>
                  </w:rPr>
                  <w:t>[веб-мекенжай]</w:t>
                </w:r>
              </w:p>
            </w:sdtContent>
          </w:sdt>
        </w:tc>
      </w:tr>
      <w:bookmarkEnd w:id="0"/>
    </w:tbl>
    <w:p w:rsidR="00157081" w:rsidRPr="00405044" w:rsidRDefault="00157081">
      <w:pPr>
        <w:rPr>
          <w:lang w:val="kk-KZ"/>
        </w:rPr>
      </w:pPr>
    </w:p>
    <w:sectPr w:rsidR="00157081" w:rsidRPr="00405044" w:rsidSect="00226E8E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hyphenationZone w:val="14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081"/>
    <w:rsid w:val="00157081"/>
    <w:rsid w:val="00226E8E"/>
    <w:rsid w:val="004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sz w:val="15"/>
        <w:szCs w:val="15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ты"/>
    <w:basedOn w:val="a"/>
    <w:uiPriority w:val="1"/>
    <w:qFormat/>
    <w:pPr>
      <w:spacing w:after="40"/>
    </w:pPr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customStyle="1" w:styleId="1">
    <w:name w:val="Қатты1"/>
    <w:basedOn w:val="a0"/>
    <w:uiPriority w:val="1"/>
    <w:qFormat/>
    <w:rPr>
      <w:b w:val="0"/>
      <w:bCs w:val="0"/>
      <w:color w:val="D43293" w:themeColor="accent1"/>
    </w:rPr>
  </w:style>
  <w:style w:type="character" w:customStyle="1" w:styleId="a4">
    <w:name w:val="Толтырғыш мәтін"/>
    <w:basedOn w:val="a0"/>
    <w:uiPriority w:val="99"/>
    <w:semiHidden/>
    <w:rPr>
      <w:color w:val="808080"/>
    </w:rPr>
  </w:style>
  <w:style w:type="paragraph" w:customStyle="1" w:styleId="10">
    <w:name w:val="Тілше дерек1"/>
    <w:basedOn w:val="a"/>
    <w:link w:val="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Char">
    <w:name w:val="Тілше дерек Char"/>
    <w:basedOn w:val="a0"/>
    <w:link w:val="10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EA062BCB8849BDBC7815814003D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4577D-8241-4313-92CF-87A808DF51BC}"/>
      </w:docPartPr>
      <w:docPartBody>
        <w:p w:rsidR="000140D9" w:rsidRDefault="00CD6470">
          <w:r>
            <w:rPr>
              <w:lang w:val="kk-KZ"/>
            </w:rPr>
            <w:t>Сіздің атыңыз</w:t>
          </w:r>
        </w:p>
      </w:docPartBody>
    </w:docPart>
    <w:docPart>
      <w:docPartPr>
        <w:name w:val="D0844BBB3A7640D48B09CAF595D9B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5B4F5-2C4C-4470-ADC3-A913795C4225}"/>
      </w:docPartPr>
      <w:docPartBody>
        <w:p w:rsidR="000140D9" w:rsidRDefault="00CD6470">
          <w:r>
            <w:rPr>
              <w:lang w:val="kk-KZ"/>
            </w:rPr>
            <w:t>[Көше мекенжайы, қала, штат, пошталық индекс]</w:t>
          </w:r>
        </w:p>
      </w:docPartBody>
    </w:docPart>
    <w:docPart>
      <w:docPartPr>
        <w:name w:val="E7E4753A63664FF79317008D0EDCE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F4368-07EE-47EE-8CE8-0122EAFE56B3}"/>
      </w:docPartPr>
      <w:docPartBody>
        <w:p w:rsidR="000140D9" w:rsidRDefault="00CD6470">
          <w:r>
            <w:rPr>
              <w:lang w:val="kk-KZ"/>
            </w:rPr>
            <w:t>[телефон]</w:t>
          </w:r>
        </w:p>
      </w:docPartBody>
    </w:docPart>
    <w:docPart>
      <w:docPartPr>
        <w:name w:val="674D0736B17C42A4A522D08C6EC37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2E1B7-0667-463A-ACA2-3E3728317C59}"/>
      </w:docPartPr>
      <w:docPartBody>
        <w:p w:rsidR="000140D9" w:rsidRDefault="00CD6470">
          <w:r>
            <w:rPr>
              <w:lang w:val="kk-KZ"/>
            </w:rPr>
            <w:t>[электрондық пошта мекенжайы]</w:t>
          </w:r>
        </w:p>
      </w:docPartBody>
    </w:docPart>
    <w:docPart>
      <w:docPartPr>
        <w:name w:val="F0A2D9CE5E824764B62FF5B03D551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7E58F-B31B-4683-A0DF-528A520A9F31}"/>
      </w:docPartPr>
      <w:docPartBody>
        <w:p w:rsidR="000140D9" w:rsidRDefault="00CD6470">
          <w:r>
            <w:rPr>
              <w:lang w:val="kk-KZ"/>
            </w:rPr>
            <w:t>[пайдаланушы аты]</w:t>
          </w:r>
        </w:p>
      </w:docPartBody>
    </w:docPart>
    <w:docPart>
      <w:docPartPr>
        <w:name w:val="FB27FED4E4184F21B59D3961D32F3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1B7CC-FA17-448D-BF8E-A81A5FAB7308}"/>
      </w:docPartPr>
      <w:docPartBody>
        <w:p w:rsidR="000140D9" w:rsidRDefault="00CD6470">
          <w:r>
            <w:rPr>
              <w:lang w:val="kk-KZ"/>
            </w:rPr>
            <w:t>[веб-мекенжай]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14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0D9"/>
    <w:rsid w:val="000140D9"/>
    <w:rsid w:val="00CD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олтырғыш мәтін"/>
    <w:basedOn w:val="a0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616140f-eae5-4fa4-a535-c7b81538bbde" xsi:nil="true"/>
    <AssetExpire xmlns="c616140f-eae5-4fa4-a535-c7b81538bbde">2029-01-01T08:00:00+00:00</AssetExpire>
    <CampaignTagsTaxHTField0 xmlns="c616140f-eae5-4fa4-a535-c7b81538bbde">
      <Terms xmlns="http://schemas.microsoft.com/office/infopath/2007/PartnerControls"/>
    </CampaignTagsTaxHTField0>
    <IntlLangReviewDate xmlns="c616140f-eae5-4fa4-a535-c7b81538bbde" xsi:nil="true"/>
    <TPFriendlyName xmlns="c616140f-eae5-4fa4-a535-c7b81538bbde" xsi:nil="true"/>
    <IntlLangReview xmlns="c616140f-eae5-4fa4-a535-c7b81538bbde">false</IntlLangReview>
    <LocLastLocAttemptVersionLookup xmlns="c616140f-eae5-4fa4-a535-c7b81538bbde">854626</LocLastLocAttemptVersionLookup>
    <PolicheckWords xmlns="c616140f-eae5-4fa4-a535-c7b81538bbde" xsi:nil="true"/>
    <SubmitterId xmlns="c616140f-eae5-4fa4-a535-c7b81538bbde" xsi:nil="true"/>
    <AcquiredFrom xmlns="c616140f-eae5-4fa4-a535-c7b81538bbde">Internal MS</AcquiredFrom>
    <EditorialStatus xmlns="c616140f-eae5-4fa4-a535-c7b81538bbde">Complete</EditorialStatus>
    <Markets xmlns="c616140f-eae5-4fa4-a535-c7b81538bbde"/>
    <OriginAsset xmlns="c616140f-eae5-4fa4-a535-c7b81538bbde" xsi:nil="true"/>
    <AssetStart xmlns="c616140f-eae5-4fa4-a535-c7b81538bbde">2012-08-30T16:28:00+00:00</AssetStart>
    <FriendlyTitle xmlns="c616140f-eae5-4fa4-a535-c7b81538bbde" xsi:nil="true"/>
    <MarketSpecific xmlns="c616140f-eae5-4fa4-a535-c7b81538bbde">false</MarketSpecific>
    <TPNamespace xmlns="c616140f-eae5-4fa4-a535-c7b81538bbde" xsi:nil="true"/>
    <PublishStatusLookup xmlns="c616140f-eae5-4fa4-a535-c7b81538bbde">
      <Value>179982</Value>
    </PublishStatusLookup>
    <APAuthor xmlns="c616140f-eae5-4fa4-a535-c7b81538bbde">
      <UserInfo>
        <DisplayName>REDMOND\v-vaddu</DisplayName>
        <AccountId>2567</AccountId>
        <AccountType/>
      </UserInfo>
    </APAuthor>
    <TPCommandLine xmlns="c616140f-eae5-4fa4-a535-c7b81538bbde" xsi:nil="true"/>
    <IntlLangReviewer xmlns="c616140f-eae5-4fa4-a535-c7b81538bbde" xsi:nil="true"/>
    <OpenTemplate xmlns="c616140f-eae5-4fa4-a535-c7b81538bbde">true</OpenTemplate>
    <CSXSubmissionDate xmlns="c616140f-eae5-4fa4-a535-c7b81538bbde" xsi:nil="true"/>
    <TaxCatchAll xmlns="c616140f-eae5-4fa4-a535-c7b81538bbde"/>
    <Manager xmlns="c616140f-eae5-4fa4-a535-c7b81538bbde" xsi:nil="true"/>
    <NumericId xmlns="c616140f-eae5-4fa4-a535-c7b81538bbde" xsi:nil="true"/>
    <ParentAssetId xmlns="c616140f-eae5-4fa4-a535-c7b81538bbde" xsi:nil="true"/>
    <OriginalSourceMarket xmlns="c616140f-eae5-4fa4-a535-c7b81538bbde">english</OriginalSourceMarket>
    <ApprovalStatus xmlns="c616140f-eae5-4fa4-a535-c7b81538bbde">InProgress</ApprovalStatus>
    <TPComponent xmlns="c616140f-eae5-4fa4-a535-c7b81538bbde" xsi:nil="true"/>
    <EditorialTags xmlns="c616140f-eae5-4fa4-a535-c7b81538bbde" xsi:nil="true"/>
    <TPExecutable xmlns="c616140f-eae5-4fa4-a535-c7b81538bbde" xsi:nil="true"/>
    <TPLaunchHelpLink xmlns="c616140f-eae5-4fa4-a535-c7b81538bbde" xsi:nil="true"/>
    <LocComments xmlns="c616140f-eae5-4fa4-a535-c7b81538bbde" xsi:nil="true"/>
    <LocRecommendedHandoff xmlns="c616140f-eae5-4fa4-a535-c7b81538bbde" xsi:nil="true"/>
    <SourceTitle xmlns="c616140f-eae5-4fa4-a535-c7b81538bbde" xsi:nil="true"/>
    <CSXUpdate xmlns="c616140f-eae5-4fa4-a535-c7b81538bbde">false</CSXUpdate>
    <IntlLocPriority xmlns="c616140f-eae5-4fa4-a535-c7b81538bbde" xsi:nil="true"/>
    <UAProjectedTotalWords xmlns="c616140f-eae5-4fa4-a535-c7b81538bbde" xsi:nil="true"/>
    <AssetType xmlns="c616140f-eae5-4fa4-a535-c7b81538bbde">TP</AssetType>
    <MachineTranslated xmlns="c616140f-eae5-4fa4-a535-c7b81538bbde">false</MachineTranslated>
    <OutputCachingOn xmlns="c616140f-eae5-4fa4-a535-c7b81538bbde">false</OutputCachingOn>
    <TemplateStatus xmlns="c616140f-eae5-4fa4-a535-c7b81538bbde">Complete</TemplateStatus>
    <IsSearchable xmlns="c616140f-eae5-4fa4-a535-c7b81538bbde">true</IsSearchable>
    <ContentItem xmlns="c616140f-eae5-4fa4-a535-c7b81538bbde" xsi:nil="true"/>
    <HandoffToMSDN xmlns="c616140f-eae5-4fa4-a535-c7b81538bbde" xsi:nil="true"/>
    <ShowIn xmlns="c616140f-eae5-4fa4-a535-c7b81538bbde">Show everywhere</ShowIn>
    <ThumbnailAssetId xmlns="c616140f-eae5-4fa4-a535-c7b81538bbde" xsi:nil="true"/>
    <UALocComments xmlns="c616140f-eae5-4fa4-a535-c7b81538bbde" xsi:nil="true"/>
    <UALocRecommendation xmlns="c616140f-eae5-4fa4-a535-c7b81538bbde">Localize</UALocRecommendation>
    <LastModifiedDateTime xmlns="c616140f-eae5-4fa4-a535-c7b81538bbde" xsi:nil="true"/>
    <LegacyData xmlns="c616140f-eae5-4fa4-a535-c7b81538bbde" xsi:nil="true"/>
    <LocManualTestRequired xmlns="c616140f-eae5-4fa4-a535-c7b81538bbde">false</LocManualTestRequired>
    <LocMarketGroupTiers2 xmlns="c616140f-eae5-4fa4-a535-c7b81538bbde" xsi:nil="true"/>
    <ClipArtFilename xmlns="c616140f-eae5-4fa4-a535-c7b81538bbde" xsi:nil="true"/>
    <TPApplication xmlns="c616140f-eae5-4fa4-a535-c7b81538bbde" xsi:nil="true"/>
    <CSXHash xmlns="c616140f-eae5-4fa4-a535-c7b81538bbde" xsi:nil="true"/>
    <DirectSourceMarket xmlns="c616140f-eae5-4fa4-a535-c7b81538bbde">english</DirectSourceMarket>
    <PrimaryImageGen xmlns="c616140f-eae5-4fa4-a535-c7b81538bbde">true</PrimaryImageGen>
    <PlannedPubDate xmlns="c616140f-eae5-4fa4-a535-c7b81538bbde" xsi:nil="true"/>
    <CSXSubmissionMarket xmlns="c616140f-eae5-4fa4-a535-c7b81538bbde" xsi:nil="true"/>
    <Downloads xmlns="c616140f-eae5-4fa4-a535-c7b81538bbde">0</Downloads>
    <ArtSampleDocs xmlns="c616140f-eae5-4fa4-a535-c7b81538bbde" xsi:nil="true"/>
    <TrustLevel xmlns="c616140f-eae5-4fa4-a535-c7b81538bbde">1 Microsoft Managed Content</TrustLevel>
    <BlockPublish xmlns="c616140f-eae5-4fa4-a535-c7b81538bbde">false</BlockPublish>
    <TPLaunchHelpLinkType xmlns="c616140f-eae5-4fa4-a535-c7b81538bbde">Template</TPLaunchHelpLinkType>
    <LocalizationTagsTaxHTField0 xmlns="c616140f-eae5-4fa4-a535-c7b81538bbde">
      <Terms xmlns="http://schemas.microsoft.com/office/infopath/2007/PartnerControls"/>
    </LocalizationTagsTaxHTField0>
    <BusinessGroup xmlns="c616140f-eae5-4fa4-a535-c7b81538bbde" xsi:nil="true"/>
    <Providers xmlns="c616140f-eae5-4fa4-a535-c7b81538bbde" xsi:nil="true"/>
    <TemplateTemplateType xmlns="c616140f-eae5-4fa4-a535-c7b81538bbde">Word Document Template</TemplateTemplateType>
    <TimesCloned xmlns="c616140f-eae5-4fa4-a535-c7b81538bbde" xsi:nil="true"/>
    <TPAppVersion xmlns="c616140f-eae5-4fa4-a535-c7b81538bbde" xsi:nil="true"/>
    <VoteCount xmlns="c616140f-eae5-4fa4-a535-c7b81538bbde" xsi:nil="true"/>
    <FeatureTagsTaxHTField0 xmlns="c616140f-eae5-4fa4-a535-c7b81538bbde">
      <Terms xmlns="http://schemas.microsoft.com/office/infopath/2007/PartnerControls"/>
    </FeatureTagsTaxHTField0>
    <Provider xmlns="c616140f-eae5-4fa4-a535-c7b81538bbde" xsi:nil="true"/>
    <UACurrentWords xmlns="c616140f-eae5-4fa4-a535-c7b81538bbde" xsi:nil="true"/>
    <AssetId xmlns="c616140f-eae5-4fa4-a535-c7b81538bbde">TP103424859</AssetId>
    <TPClientViewer xmlns="c616140f-eae5-4fa4-a535-c7b81538bbde" xsi:nil="true"/>
    <DSATActionTaken xmlns="c616140f-eae5-4fa4-a535-c7b81538bbde" xsi:nil="true"/>
    <APEditor xmlns="c616140f-eae5-4fa4-a535-c7b81538bbde">
      <UserInfo>
        <DisplayName/>
        <AccountId xsi:nil="true"/>
        <AccountType/>
      </UserInfo>
    </APEditor>
    <TPInstallLocation xmlns="c616140f-eae5-4fa4-a535-c7b81538bbde" xsi:nil="true"/>
    <OOCacheId xmlns="c616140f-eae5-4fa4-a535-c7b81538bbde" xsi:nil="true"/>
    <IsDeleted xmlns="c616140f-eae5-4fa4-a535-c7b81538bbde">false</IsDeleted>
    <PublishTargets xmlns="c616140f-eae5-4fa4-a535-c7b81538bbde">OfficeOnlineVNext</PublishTargets>
    <ApprovalLog xmlns="c616140f-eae5-4fa4-a535-c7b81538bbde" xsi:nil="true"/>
    <BugNumber xmlns="c616140f-eae5-4fa4-a535-c7b81538bbde" xsi:nil="true"/>
    <CrawlForDependencies xmlns="c616140f-eae5-4fa4-a535-c7b81538bbde">false</CrawlForDependencies>
    <InternalTagsTaxHTField0 xmlns="c616140f-eae5-4fa4-a535-c7b81538bbde">
      <Terms xmlns="http://schemas.microsoft.com/office/infopath/2007/PartnerControls"/>
    </InternalTagsTaxHTField0>
    <LastHandOff xmlns="c616140f-eae5-4fa4-a535-c7b81538bbde" xsi:nil="true"/>
    <Milestone xmlns="c616140f-eae5-4fa4-a535-c7b81538bbde" xsi:nil="true"/>
    <OriginalRelease xmlns="c616140f-eae5-4fa4-a535-c7b81538bbde">15</OriginalRelease>
    <RecommendationsModifier xmlns="c616140f-eae5-4fa4-a535-c7b81538bbde" xsi:nil="true"/>
    <ScenarioTagsTaxHTField0 xmlns="c616140f-eae5-4fa4-a535-c7b81538bbde">
      <Terms xmlns="http://schemas.microsoft.com/office/infopath/2007/PartnerControls"/>
    </ScenarioTagsTaxHTField0>
    <UANotes xmlns="c616140f-eae5-4fa4-a535-c7b81538bbd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33922BAE4C84F4E8C6723C7BE9E79680400BFF6824391BA584FB1AA5C503251C8CC" ma:contentTypeVersion="63" ma:contentTypeDescription="Create a new document." ma:contentTypeScope="" ma:versionID="57565a98534b5cf67015471775c6c611">
  <xsd:schema xmlns:xsd="http://www.w3.org/2001/XMLSchema" xmlns:xs="http://www.w3.org/2001/XMLSchema" xmlns:p="http://schemas.microsoft.com/office/2006/metadata/properties" xmlns:ns2="c616140f-eae5-4fa4-a535-c7b81538bbde" targetNamespace="http://schemas.microsoft.com/office/2006/metadata/properties" ma:root="true" ma:fieldsID="c1dd8d3e80f057fdccdfffedab9cfa9e" ns2:_="">
    <xsd:import namespace="c616140f-eae5-4fa4-a535-c7b81538bbde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6140f-eae5-4fa4-a535-c7b81538bbde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4dfe82e0-ce6f-4a2f-ab3a-6cab0b7c077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F1CB9F61-99DD-48E1-86D3-386750907DEC}" ma:internalName="CSXSubmissionMarket" ma:readOnly="false" ma:showField="MarketName" ma:web="c616140f-eae5-4fa4-a535-c7b81538bbde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50ec31a0-6b58-412d-a4c5-810551e015b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5714661-F889-4248-A724-C41E726AD770}" ma:internalName="InProjectListLookup" ma:readOnly="true" ma:showField="InProjectLis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befa2f5-5f22-4fe5-ac17-4c6ecd47c20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5714661-F889-4248-A724-C41E726AD770}" ma:internalName="LastCompleteVersionLookup" ma:readOnly="true" ma:showField="LastComplete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5714661-F889-4248-A724-C41E726AD770}" ma:internalName="LastPreviewErrorLookup" ma:readOnly="true" ma:showField="LastPreview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5714661-F889-4248-A724-C41E726AD770}" ma:internalName="LastPreviewResultLookup" ma:readOnly="true" ma:showField="LastPreview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5714661-F889-4248-A724-C41E726AD770}" ma:internalName="LastPreviewAttemptDateLookup" ma:readOnly="true" ma:showField="LastPreview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5714661-F889-4248-A724-C41E726AD770}" ma:internalName="LastPreviewedByLookup" ma:readOnly="true" ma:showField="LastPreview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5714661-F889-4248-A724-C41E726AD770}" ma:internalName="LastPreviewTimeLookup" ma:readOnly="true" ma:showField="LastPreview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5714661-F889-4248-A724-C41E726AD770}" ma:internalName="LastPreviewVersionLookup" ma:readOnly="true" ma:showField="LastPreview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5714661-F889-4248-A724-C41E726AD770}" ma:internalName="LastPublishErrorLookup" ma:readOnly="true" ma:showField="LastPublish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5714661-F889-4248-A724-C41E726AD770}" ma:internalName="LastPublishResultLookup" ma:readOnly="true" ma:showField="LastPublish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5714661-F889-4248-A724-C41E726AD770}" ma:internalName="LastPublishAttemptDateLookup" ma:readOnly="true" ma:showField="LastPublish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5714661-F889-4248-A724-C41E726AD770}" ma:internalName="LastPublishedByLookup" ma:readOnly="true" ma:showField="LastPublish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5714661-F889-4248-A724-C41E726AD770}" ma:internalName="LastPublishTimeLookup" ma:readOnly="true" ma:showField="LastPublish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5714661-F889-4248-A724-C41E726AD770}" ma:internalName="LastPublishVersionLookup" ma:readOnly="true" ma:showField="LastPublish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23F778A-BEA3-4F80-ACAA-DA37C2D16360}" ma:internalName="LocLastLocAttemptVersionLookup" ma:readOnly="false" ma:showField="LastLocAttemptVersion" ma:web="c616140f-eae5-4fa4-a535-c7b81538bbde">
      <xsd:simpleType>
        <xsd:restriction base="dms:Lookup"/>
      </xsd:simpleType>
    </xsd:element>
    <xsd:element name="LocLastLocAttemptVersionTypeLookup" ma:index="71" nillable="true" ma:displayName="Loc Last Loc Attempt Version Type" ma:default="" ma:list="{D23F778A-BEA3-4F80-ACAA-DA37C2D16360}" ma:internalName="LocLastLocAttemptVersionTypeLookup" ma:readOnly="true" ma:showField="LastLocAttemptVersionType" ma:web="c616140f-eae5-4fa4-a535-c7b81538bbde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23F778A-BEA3-4F80-ACAA-DA37C2D16360}" ma:internalName="LocNewPublishedVersionLookup" ma:readOnly="true" ma:showField="NewPublishedVersion" ma:web="c616140f-eae5-4fa4-a535-c7b81538bbde">
      <xsd:simpleType>
        <xsd:restriction base="dms:Lookup"/>
      </xsd:simpleType>
    </xsd:element>
    <xsd:element name="LocOverallHandbackStatusLookup" ma:index="75" nillable="true" ma:displayName="Loc Overall Handback Status" ma:default="" ma:list="{D23F778A-BEA3-4F80-ACAA-DA37C2D16360}" ma:internalName="LocOverallHandbackStatusLookup" ma:readOnly="true" ma:showField="OverallHandbackStatus" ma:web="c616140f-eae5-4fa4-a535-c7b81538bbde">
      <xsd:simpleType>
        <xsd:restriction base="dms:Lookup"/>
      </xsd:simpleType>
    </xsd:element>
    <xsd:element name="LocOverallLocStatusLookup" ma:index="76" nillable="true" ma:displayName="Loc Overall Localize Status" ma:default="" ma:list="{D23F778A-BEA3-4F80-ACAA-DA37C2D16360}" ma:internalName="LocOverallLocStatusLookup" ma:readOnly="true" ma:showField="OverallLocStatus" ma:web="c616140f-eae5-4fa4-a535-c7b81538bbde">
      <xsd:simpleType>
        <xsd:restriction base="dms:Lookup"/>
      </xsd:simpleType>
    </xsd:element>
    <xsd:element name="LocOverallPreviewStatusLookup" ma:index="77" nillable="true" ma:displayName="Loc Overall Preview Status" ma:default="" ma:list="{D23F778A-BEA3-4F80-ACAA-DA37C2D16360}" ma:internalName="LocOverallPreviewStatusLookup" ma:readOnly="true" ma:showField="OverallPreviewStatus" ma:web="c616140f-eae5-4fa4-a535-c7b81538bbde">
      <xsd:simpleType>
        <xsd:restriction base="dms:Lookup"/>
      </xsd:simpleType>
    </xsd:element>
    <xsd:element name="LocOverallPublishStatusLookup" ma:index="78" nillable="true" ma:displayName="Loc Overall Publish Status" ma:default="" ma:list="{D23F778A-BEA3-4F80-ACAA-DA37C2D16360}" ma:internalName="LocOverallPublishStatusLookup" ma:readOnly="true" ma:showField="OverallPublishStatus" ma:web="c616140f-eae5-4fa4-a535-c7b81538bbde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23F778A-BEA3-4F80-ACAA-DA37C2D16360}" ma:internalName="LocProcessedForHandoffsLookup" ma:readOnly="true" ma:showField="ProcessedForHandoffs" ma:web="c616140f-eae5-4fa4-a535-c7b81538bbde">
      <xsd:simpleType>
        <xsd:restriction base="dms:Lookup"/>
      </xsd:simpleType>
    </xsd:element>
    <xsd:element name="LocProcessedForMarketsLookup" ma:index="81" nillable="true" ma:displayName="Loc Processed For Markets" ma:default="" ma:list="{D23F778A-BEA3-4F80-ACAA-DA37C2D16360}" ma:internalName="LocProcessedForMarketsLookup" ma:readOnly="true" ma:showField="ProcessedForMarkets" ma:web="c616140f-eae5-4fa4-a535-c7b81538bbde">
      <xsd:simpleType>
        <xsd:restriction base="dms:Lookup"/>
      </xsd:simpleType>
    </xsd:element>
    <xsd:element name="LocPublishedDependentAssetsLookup" ma:index="82" nillable="true" ma:displayName="Loc Published Dependent Assets" ma:default="" ma:list="{D23F778A-BEA3-4F80-ACAA-DA37C2D16360}" ma:internalName="LocPublishedDependentAssetsLookup" ma:readOnly="true" ma:showField="PublishedDependentAssets" ma:web="c616140f-eae5-4fa4-a535-c7b81538bbde">
      <xsd:simpleType>
        <xsd:restriction base="dms:Lookup"/>
      </xsd:simpleType>
    </xsd:element>
    <xsd:element name="LocPublishedLinkedAssetsLookup" ma:index="83" nillable="true" ma:displayName="Loc Published Linked Assets" ma:default="" ma:list="{D23F778A-BEA3-4F80-ACAA-DA37C2D16360}" ma:internalName="LocPublishedLinkedAssetsLookup" ma:readOnly="true" ma:showField="PublishedLinkedAssets" ma:web="c616140f-eae5-4fa4-a535-c7b81538bbde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0c103ddf-91d5-4b9e-8016-572e1885683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F1CB9F61-99DD-48E1-86D3-386750907DEC}" ma:internalName="Markets" ma:readOnly="false" ma:showField="MarketNa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5714661-F889-4248-A724-C41E726AD770}" ma:internalName="NumOfRatingsLookup" ma:readOnly="true" ma:showField="NumOfRating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5714661-F889-4248-A724-C41E726AD770}" ma:internalName="PublishStatusLookup" ma:readOnly="false" ma:showField="PublishStatu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a88b2a6-1a50-4128-b87b-114c770acc60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0b65973-db38-4b04-8b31-5b485a7eae30}" ma:internalName="TaxCatchAll" ma:showField="CatchAllData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0b65973-db38-4b04-8b31-5b485a7eae30}" ma:internalName="TaxCatchAllLabel" ma:readOnly="true" ma:showField="CatchAllDataLabel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/>
</file>

<file path=customXml/itemProps2.xml><?xml version="1.0" encoding="utf-8"?>
<ds:datastoreItem xmlns:ds="http://schemas.openxmlformats.org/officeDocument/2006/customXml" ds:itemID="{9B48C16F-971A-4E97-BCB2-2D9EC59075C3}"/>
</file>

<file path=customXml/itemProps3.xml><?xml version="1.0" encoding="utf-8"?>
<ds:datastoreItem xmlns:ds="http://schemas.openxmlformats.org/officeDocument/2006/customXml" ds:itemID="{36EBCA16-7EF7-4A5F-80C5-FAEA427341EE}"/>
</file>

<file path=customXml/itemProps4.xml><?xml version="1.0" encoding="utf-8"?>
<ds:datastoreItem xmlns:ds="http://schemas.openxmlformats.org/officeDocument/2006/customXml" ds:itemID="{6D6FE2B5-1E3B-403B-AA1D-C577C2BFD62B}"/>
</file>

<file path=customXml/itemProps5.xml><?xml version="1.0" encoding="utf-8"?>
<ds:datastoreItem xmlns:ds="http://schemas.openxmlformats.org/officeDocument/2006/customXml" ds:itemID="{C3622039-C026-4BB1-852B-1B44C514DC87}"/>
</file>

<file path=docProps/app.xml><?xml version="1.0" encoding="utf-8"?>
<Properties xmlns="http://schemas.openxmlformats.org/officeDocument/2006/extended-properties" xmlns:vt="http://schemas.openxmlformats.org/officeDocument/2006/docPropsVTypes">
  <Template>Flower Business Card for Avery_5371_15_TP103424859</Template>
  <TotalTime>20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Printed>2012-08-29T19:15:00Z</cp:lastPrinted>
  <dcterms:created xsi:type="dcterms:W3CDTF">2012-08-29T18:57:00Z</dcterms:created>
  <dcterms:modified xsi:type="dcterms:W3CDTF">2012-10-24T19:14:00Z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0x010100A33922BAE4C84F4E8C6723C7BE9E79680400BFF6824391BA584FB1AA5C503251C8CC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