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AD4" w:rsidRPr="00E45215" w:rsidRDefault="00255E57">
      <w:pPr>
        <w:pStyle w:val="1"/>
        <w:rPr>
          <w:rFonts w:ascii="Tahoma" w:hAnsi="Tahoma" w:cs="Tahoma"/>
          <w:lang w:val="kk-KZ"/>
        </w:rPr>
      </w:pPr>
      <w:bookmarkStart w:id="0" w:name="_GoBack"/>
      <w:bookmarkEnd w:id="0"/>
      <w:r w:rsidRPr="00E45215">
        <w:rPr>
          <w:rFonts w:ascii="Tahoma" w:hAnsi="Tahoma" w:cs="Tahoma"/>
          <w:lang w:val="kk-KZ"/>
        </w:rPr>
        <w:t>Үйлену тойы күнтізбесінің тізімі</w:t>
      </w:r>
    </w:p>
    <w:p w:rsidR="00347AD4" w:rsidRPr="00E45215" w:rsidRDefault="00255E57">
      <w:pPr>
        <w:pStyle w:val="10"/>
        <w:rPr>
          <w:lang w:val="kk-KZ"/>
        </w:rPr>
      </w:pPr>
      <w:r w:rsidRPr="00E45215">
        <w:rPr>
          <w:lang w:val="kk-KZ"/>
        </w:rPr>
        <w:t>Келесі кесте он екі айдың уақытылы кестесімен (тамаша) жасалған. Қысқа мерзімде үйленуді жоспарлап жатсаңыз, жай ғана тізімнің басында бастап, мүмкіндігінше жылдам үлгеруге тырысыңыз. Оларды аяқтау үшін тапсырмаларды белгілеу үшін элементтердің сол жағындағы жолақтарды қолданыңыз.</w:t>
      </w:r>
    </w:p>
    <w:p w:rsidR="00347AD4" w:rsidRPr="00E45215" w:rsidRDefault="00255E57">
      <w:pPr>
        <w:pStyle w:val="1-1"/>
        <w:rPr>
          <w:lang w:val="kk-KZ"/>
        </w:rPr>
      </w:pPr>
      <w:r w:rsidRPr="00E45215">
        <w:rPr>
          <w:lang w:val="kk-KZ"/>
        </w:rPr>
        <w:t>Үйлену күнінен 9-12 ай бұрын:</w:t>
      </w:r>
    </w:p>
    <w:p w:rsidR="00347AD4" w:rsidRPr="00E45215" w:rsidRDefault="00210EF1" w:rsidP="00255E57">
      <w:pPr>
        <w:pStyle w:val="11"/>
        <w:spacing w:after="100" w:line="252" w:lineRule="auto"/>
        <w:rPr>
          <w:lang w:val="kk-KZ"/>
        </w:rPr>
      </w:pPr>
      <w:sdt>
        <w:sdtPr>
          <w:rPr>
            <w:rStyle w:val="a4"/>
            <w:lang w:val="kk-KZ"/>
          </w:rPr>
          <w:id w:val="1868167174"/>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Сіз бен ата-аналарыңыз үшін кездесуді ұйымдастырыңыз.</w:t>
      </w:r>
    </w:p>
    <w:p w:rsidR="00347AD4" w:rsidRPr="00E45215" w:rsidRDefault="00210EF1" w:rsidP="00255E57">
      <w:pPr>
        <w:pStyle w:val="11"/>
        <w:spacing w:after="100" w:line="252" w:lineRule="auto"/>
        <w:rPr>
          <w:lang w:val="kk-KZ"/>
        </w:rPr>
      </w:pPr>
      <w:sdt>
        <w:sdtPr>
          <w:rPr>
            <w:rStyle w:val="a4"/>
            <w:lang w:val="kk-KZ"/>
          </w:rPr>
          <w:id w:val="203139024"/>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Бюджетті және шығындарды ортақ пайдалану жолын анықтаңыз.</w:t>
      </w:r>
    </w:p>
    <w:p w:rsidR="00347AD4" w:rsidRPr="00E45215" w:rsidRDefault="00210EF1" w:rsidP="00255E57">
      <w:pPr>
        <w:pStyle w:val="11"/>
        <w:spacing w:after="100" w:line="252" w:lineRule="auto"/>
        <w:rPr>
          <w:lang w:val="kk-KZ"/>
        </w:rPr>
      </w:pPr>
      <w:sdt>
        <w:sdtPr>
          <w:rPr>
            <w:rStyle w:val="a4"/>
            <w:lang w:val="kk-KZ"/>
          </w:rPr>
          <w:id w:val="993761442"/>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Қалаған үйлену тойының өлшемін, мәнерін, орнын және ауқымын талқылаңыз.</w:t>
      </w:r>
    </w:p>
    <w:p w:rsidR="00347AD4" w:rsidRPr="00E45215" w:rsidRDefault="00210EF1" w:rsidP="00255E57">
      <w:pPr>
        <w:pStyle w:val="11"/>
        <w:spacing w:after="100" w:line="252" w:lineRule="auto"/>
        <w:rPr>
          <w:lang w:val="kk-KZ"/>
        </w:rPr>
      </w:pPr>
      <w:sdt>
        <w:sdtPr>
          <w:rPr>
            <w:rStyle w:val="a4"/>
            <w:lang w:val="kk-KZ"/>
          </w:rPr>
          <w:id w:val="-85919812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sidR="004E2396" w:rsidRPr="004E2396">
        <w:rPr>
          <w:lang w:val="kk-KZ"/>
        </w:rPr>
        <w:t>Жоспарланған үйлену тойы күні мен уақытын таңдаңыз. (Нақты күн өткізу орнының қол жетімділігіне байланысты болады.)</w:t>
      </w:r>
      <w:r w:rsidR="00255E57" w:rsidRPr="00E45215">
        <w:rPr>
          <w:noProof/>
          <w:lang w:val="kk-KZ" w:eastAsia="kk-KZ"/>
        </w:rPr>
        <mc:AlternateContent>
          <mc:Choice Requires="wpg">
            <w:drawing>
              <wp:anchor distT="1371600" distB="1371600" distL="457200" distR="457200" simplePos="0" relativeHeight="251658240" behindDoc="0" locked="0" layoutInCell="1" allowOverlap="1" wp14:anchorId="0A1D193A" wp14:editId="195D7CC5">
                <wp:simplePos x="0" y="0"/>
                <mc:AlternateContent>
                  <mc:Choice Requires="wp14">
                    <wp:positionH relativeFrom="page">
                      <wp14:pctPosHOffset>73500</wp14:pctPosHOffset>
                    </wp:positionH>
                  </mc:Choice>
                  <mc:Fallback>
                    <wp:positionH relativeFrom="page">
                      <wp:posOffset>5556885</wp:posOffset>
                    </wp:positionH>
                  </mc:Fallback>
                </mc:AlternateContent>
                <wp:positionV relativeFrom="margin">
                  <wp:align>bottom</wp:align>
                </wp:positionV>
                <wp:extent cx="1344168" cy="5202936"/>
                <wp:effectExtent l="0" t="0" r="8890" b="0"/>
                <wp:wrapSquare wrapText="bothSides"/>
                <wp:docPr id="17" name="Топ 16" descr="Гүл сызбасы"/>
                <wp:cNvGraphicFramePr/>
                <a:graphic xmlns:a="http://schemas.openxmlformats.org/drawingml/2006/main">
                  <a:graphicData uri="http://schemas.microsoft.com/office/word/2010/wordprocessingGroup">
                    <wpg:wgp>
                      <wpg:cNvGrpSpPr/>
                      <wpg:grpSpPr>
                        <a:xfrm>
                          <a:off x="0" y="0"/>
                          <a:ext cx="1344168" cy="5202936"/>
                          <a:chOff x="0" y="0"/>
                          <a:chExt cx="1725283" cy="6711710"/>
                        </a:xfrm>
                      </wpg:grpSpPr>
                      <pic:pic xmlns:pic="http://schemas.openxmlformats.org/drawingml/2006/picture">
                        <pic:nvPicPr>
                          <pic:cNvPr id="2" name="Сурет 2"/>
                          <pic:cNvPicPr>
                            <a:picLocks noChangeAspect="1"/>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3" name="Сурет 3"/>
                          <pic:cNvPicPr>
                            <a:picLocks noChangeAspect="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Сурет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Сурет 5"/>
                          <pic:cNvPicPr>
                            <a:picLocks noChangeAspect="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Сурет 6"/>
                          <pic:cNvPicPr>
                            <a:picLocks noChangeAspect="1"/>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7" name="Сурет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Топ 16" style="position:absolute;margin-left:0;margin-top:0;width:105.85pt;height:409.7pt;z-index:251658240;mso-left-percent:735;mso-wrap-distance-left:36pt;mso-wrap-distance-top:108pt;mso-wrap-distance-right:36pt;mso-wrap-distance-bottom:108pt;mso-position-horizontal-relative:page;mso-position-vertical:bottom;mso-position-vertical-relative:margin;mso-left-percent:735" alt="Flower graphic" coordsize="17252,6711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Сурет 2" style="position:absolute;left:2929;top:1443;width:6035;height:1581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7e+LCAAAA2gAAAA8AAABkcnMvZG93bnJldi54bWxEj0FrwkAUhO+F/oflFbw1mwaRNrpKaRVU&#10;6MFUPD+yzySYfRt2VxP/vSsIHoeZ+YaZLQbTigs531hW8JGkIIhLqxuuFOz/V++fIHxA1thaJgVX&#10;8rCYv77MMNe25x1dilCJCGGfo4I6hC6X0pc1GfSJ7Yijd7TOYIjSVVI77CPctDJL04k02HBcqLGj&#10;n5rKU3E2CuTXYbUc0uP2d9ME2fvMjv94rdTobfieggg0hGf40V5rBRncr8Qb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iwgAAANoAAAAPAAAAAAAAAAAAAAAAAJ8C&#10;AABkcnMvZG93bnJldi54bWxQSwUGAAAAAAQABAD3AAAAjgMAAAAA&#10;">
                  <v:imagedata cropbottom="38307f" recolortarget="black" o:title="" r:id="rId13"/>
                  <v:path arrowok="t"/>
                </v:shape>
                <v:shape id="Сурет 3" style="position:absolute;top:18591;width:16123;height:15484;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Q9rDAAAA2gAAAA8AAABkcnMvZG93bnJldi54bWxEj0FrAjEUhO8F/0N4gpei2VZaZN0oRSl6&#10;aA9af8Bj88wum7wsm+iu/npTKPQ4zMw3TLEenBVX6kLtWcHLLANBXHpds1Fw+vmcLkCEiKzReiYF&#10;NwqwXo2eCsy17/lA12M0IkE45KigirHNpQxlRQ7DzLfEyTv7zmFMsjNSd9gnuLPyNcvepcOa00KF&#10;LW0qKpvjxSnov/lWN5l83r2h/TrT5m6s2So1GQ8fSxCRhvgf/mvvtYI5/F5JN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1D2sMAAADaAAAADwAAAAAAAAAAAAAAAACf&#10;AgAAZHJzL2Rvd25yZXYueG1sUEsFBgAAAAAEAAQA9wAAAI8DAAAAAA==&#10;">
                  <v:imagedata recolortarget="#6d0838 [1445]" o:title="" r:id="rId14"/>
                  <v:path arrowok="t"/>
                </v:shape>
                <v:shape id="Сурет 4" style="position:absolute;left:231;width:16338;height:6711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VAXBAAAA2gAAAA8AAABkcnMvZG93bnJldi54bWxEj1FrAjEQhN8L/Q9hC33rJZUicjVKazko&#10;4ovaH7Bc1rvTy+ZItnr+eyMU+jjMzDfMfDn6Xp0ppi6whdfCgCKug+u4sfCzr15moJIgO+wDk4Ur&#10;JVguHh/mWLpw4S2dd9KoDOFUooVWZCi1TnVLHlMRBuLsHUL0KFnGRruIlwz3vZ4YM9UeO84LLQ60&#10;aqk+7X69hSpWZL7WB/3JZro6Dmu/EZlY+/w0fryDEhrlP/zX/nYW3uB+Jd8A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BVAXBAAAA2gAAAA8AAAAAAAAAAAAAAAAAnwIA&#10;AGRycy9kb3ducmV2LnhtbFBLBQYAAAAABAAEAPcAAACNAwAAAAA=&#10;">
                  <v:imagedata o:title="" r:id="rId15"/>
                  <v:path arrowok="t"/>
                </v:shape>
                <v:shape id="Сурет 5" style="position:absolute;left:6828;top:43048;width:10424;height:9845;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B9PBAAAA2gAAAA8AAABkcnMvZG93bnJldi54bWxEj92KwjAUhO8F3yEcYe80Vagu1SjiD6t4&#10;tdUHODTHttic1CZqd5/eCIKXw8x8w8wWranEnRpXWlYwHEQgiDOrS84VnI7b/jcI55E1VpZJwR85&#10;WMy7nRkm2j74l+6pz0WAsEtQQeF9nUjpsoIMuoGtiYN3to1BH2STS93gI8BNJUdRNJYGSw4LBda0&#10;Kii7pDejYNxOaPN/+9lfDxzH0WWdYlamSn312uUUhKfWf8Lv9k4riOF1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qB9PBAAAA2gAAAA8AAAAAAAAAAAAAAAAAnwIA&#10;AGRycy9kb3ducmV2LnhtbFBLBQYAAAAABAAEAPcAAACNAwAAAAA=&#10;">
                  <v:imagedata recolortarget="#6d0838 [1445]" o:title="" r:id="rId16"/>
                  <v:path arrowok="t"/>
                </v:shape>
                <v:shape id="Сурет 6" style="position:absolute;left:3155;top:29678;width:6035;height:10477;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s5DEAAAA2gAAAA8AAABkcnMvZG93bnJldi54bWxEj0FrAjEUhO+F/ofwCr3VbKVKWY1SFVtv&#10;i7bq9bF57i5uXtYk6uqvN4LQ4zAz3zDDcWtqcSLnK8sK3jsJCOLc6ooLBX+/87dPED4ga6wtk4IL&#10;eRiPnp+GmGp75iWdVqEQEcI+RQVlCE0qpc9LMug7tiGO3s46gyFKV0jt8BzhppbdJOlLgxXHhRIb&#10;mpaU71dHoyBbH8L2o7rOjj+X3tZlE/m92WVKvb60XwMQgdrwH360F1pBH+5X4g2Q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Zs5DEAAAA2gAAAA8AAAAAAAAAAAAAAAAA&#10;nwIAAGRycy9kb3ducmV2LnhtbFBLBQYAAAAABAAEAPcAAACQAwAAAAA=&#10;">
                  <v:imagedata croptop="47500f" recolortarget="black" o:title="" r:id="rId13"/>
                  <v:path arrowok="t"/>
                </v:shape>
                <v:shape id="Сурет 7" style="position:absolute;left:2816;top:31371;width:13899;height:34869;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7G3FAAAA2gAAAA8AAABkcnMvZG93bnJldi54bWxEj09rwkAUxO8Fv8PyBC9SN1raSnQj/qFQ&#10;KB5MhF4f2WcSkn0bdldNv323UPA4zMxvmPVmMJ24kfONZQXzWQKCuLS64UrBufh4XoLwAVljZ5kU&#10;/JCHTTZ6WmOq7Z1PdMtDJSKEfYoK6hD6VEpf1mTQz2xPHL2LdQZDlK6S2uE9wk0nF0nyJg02HBdq&#10;7GlfU9nmV6PgyyVy+n2cv172091Le6rC+VAclZqMh+0KRKAhPML/7U+t4B3+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OxtxQAAANoAAAAPAAAAAAAAAAAAAAAA&#10;AJ8CAABkcnMvZG93bnJldi54bWxQSwUGAAAAAAQABAD3AAAAkQMAAAAA&#10;">
                  <v:imagedata o:title="" r:id="rId17"/>
                  <v:path arrowok="t"/>
                </v:shape>
                <w10:wrap type="square" anchorx="page" anchory="margin"/>
              </v:group>
            </w:pict>
          </mc:Fallback>
        </mc:AlternateContent>
      </w:r>
    </w:p>
    <w:p w:rsidR="00347AD4" w:rsidRPr="00E45215" w:rsidRDefault="00210EF1" w:rsidP="00255E57">
      <w:pPr>
        <w:pStyle w:val="11"/>
        <w:spacing w:after="100" w:line="252" w:lineRule="auto"/>
        <w:rPr>
          <w:lang w:val="kk-KZ"/>
        </w:rPr>
      </w:pPr>
      <w:sdt>
        <w:sdtPr>
          <w:rPr>
            <w:rStyle w:val="a4"/>
            <w:lang w:val="kk-KZ"/>
          </w:rPr>
          <w:id w:val="184953653"/>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sidR="004E2396">
        <w:rPr>
          <w:lang w:val="kk-KZ"/>
        </w:rPr>
        <w:t>Ойларды, жұмыс парақтарын, қиыптарды, жинақшаларды, т.б. сақтау және ұйымдастыру үшін енбелгілерді жасаңыз.</w:t>
      </w:r>
    </w:p>
    <w:p w:rsidR="00347AD4" w:rsidRPr="00E45215" w:rsidRDefault="00210EF1" w:rsidP="00255E57">
      <w:pPr>
        <w:pStyle w:val="11"/>
        <w:spacing w:after="100" w:line="252" w:lineRule="auto"/>
        <w:rPr>
          <w:lang w:val="kk-KZ"/>
        </w:rPr>
      </w:pPr>
      <w:sdt>
        <w:sdtPr>
          <w:rPr>
            <w:rStyle w:val="a4"/>
            <w:lang w:val="kk-KZ"/>
          </w:rPr>
          <w:id w:val="-48462206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sidR="004E2396">
        <w:rPr>
          <w:lang w:val="kk-KZ"/>
        </w:rPr>
        <w:t>Үйлену тойы мен қарсы алу орындарына барып, тапсырыс беріңіз.</w:t>
      </w:r>
    </w:p>
    <w:p w:rsidR="00347AD4" w:rsidRPr="00E45215" w:rsidRDefault="00210EF1" w:rsidP="00255E57">
      <w:pPr>
        <w:pStyle w:val="11"/>
        <w:spacing w:after="100" w:line="252" w:lineRule="auto"/>
        <w:rPr>
          <w:lang w:val="kk-KZ"/>
        </w:rPr>
      </w:pPr>
      <w:sdt>
        <w:sdtPr>
          <w:rPr>
            <w:rStyle w:val="a4"/>
            <w:lang w:val="kk-KZ"/>
          </w:rPr>
          <w:id w:val="-63811108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Дін қызметшісімен жолығыңыз.</w:t>
      </w:r>
    </w:p>
    <w:p w:rsidR="00347AD4" w:rsidRPr="00E45215" w:rsidRDefault="00210EF1" w:rsidP="00255E57">
      <w:pPr>
        <w:pStyle w:val="11"/>
        <w:spacing w:after="100" w:line="252" w:lineRule="auto"/>
        <w:rPr>
          <w:lang w:val="kk-KZ"/>
        </w:rPr>
      </w:pPr>
      <w:sdt>
        <w:sdtPr>
          <w:rPr>
            <w:rStyle w:val="a4"/>
            <w:lang w:val="kk-KZ"/>
          </w:rPr>
          <w:id w:val="-589310890"/>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Адам санын жоспарлау үшін қонақтар тізімін толтыруды бастаңыз. «Шақыру қажет» және «шақырған жөн» қонақтар туралы ойлаған кезде бюджетті ойлаңыз.</w:t>
      </w:r>
    </w:p>
    <w:p w:rsidR="00347AD4" w:rsidRPr="00E45215" w:rsidRDefault="00210EF1" w:rsidP="00255E57">
      <w:pPr>
        <w:pStyle w:val="11"/>
        <w:spacing w:after="100" w:line="252" w:lineRule="auto"/>
        <w:rPr>
          <w:lang w:val="kk-KZ"/>
        </w:rPr>
      </w:pPr>
      <w:sdt>
        <w:sdtPr>
          <w:rPr>
            <w:rStyle w:val="a4"/>
            <w:lang w:val="kk-KZ"/>
          </w:rPr>
          <w:id w:val="1518812195"/>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көйлегін сатып алуды бастаңыз.</w:t>
      </w:r>
    </w:p>
    <w:p w:rsidR="00347AD4" w:rsidRPr="00E45215" w:rsidRDefault="00255E57">
      <w:pPr>
        <w:pStyle w:val="1-1"/>
        <w:rPr>
          <w:lang w:val="kk-KZ"/>
        </w:rPr>
      </w:pPr>
      <w:r w:rsidRPr="00E45215">
        <w:rPr>
          <w:lang w:val="kk-KZ"/>
        </w:rPr>
        <w:t>6-9 ай бұрын:</w:t>
      </w:r>
    </w:p>
    <w:p w:rsidR="00347AD4" w:rsidRPr="00E45215" w:rsidRDefault="00210EF1" w:rsidP="00255E57">
      <w:pPr>
        <w:pStyle w:val="11"/>
        <w:spacing w:after="100" w:line="252" w:lineRule="auto"/>
        <w:rPr>
          <w:lang w:val="kk-KZ"/>
        </w:rPr>
      </w:pPr>
      <w:sdt>
        <w:sdtPr>
          <w:rPr>
            <w:rStyle w:val="a4"/>
            <w:lang w:val="kk-KZ"/>
          </w:rPr>
          <w:id w:val="1625818396"/>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кешінің мүшелерін таңдаңыз.</w:t>
      </w:r>
    </w:p>
    <w:p w:rsidR="00347AD4" w:rsidRPr="00E45215" w:rsidRDefault="00210EF1" w:rsidP="00255E57">
      <w:pPr>
        <w:pStyle w:val="11"/>
        <w:spacing w:after="100" w:line="252" w:lineRule="auto"/>
        <w:rPr>
          <w:lang w:val="kk-KZ"/>
        </w:rPr>
      </w:pPr>
      <w:sdt>
        <w:sdtPr>
          <w:rPr>
            <w:rStyle w:val="a4"/>
            <w:lang w:val="kk-KZ"/>
          </w:rPr>
          <w:id w:val="144480078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сыйлығын тіркеушінің тізімін жасаңыз.</w:t>
      </w:r>
    </w:p>
    <w:p w:rsidR="00347AD4" w:rsidRPr="00E45215" w:rsidRDefault="00210EF1" w:rsidP="00255E57">
      <w:pPr>
        <w:pStyle w:val="11"/>
        <w:spacing w:after="100" w:line="252" w:lineRule="auto"/>
        <w:rPr>
          <w:lang w:val="kk-KZ"/>
        </w:rPr>
      </w:pPr>
      <w:sdt>
        <w:sdtPr>
          <w:rPr>
            <w:rStyle w:val="a4"/>
            <w:lang w:val="kk-KZ"/>
          </w:rPr>
          <w:id w:val="-681123878"/>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Pr>
          <w:lang w:val="kk-KZ"/>
        </w:rPr>
        <w:t>Фотограф пен бейне операторын жалдаңыз.</w:t>
      </w:r>
    </w:p>
    <w:p w:rsidR="00347AD4" w:rsidRPr="00E45215" w:rsidRDefault="00210EF1" w:rsidP="00255E57">
      <w:pPr>
        <w:pStyle w:val="11"/>
        <w:spacing w:after="100" w:line="252" w:lineRule="auto"/>
        <w:rPr>
          <w:lang w:val="kk-KZ"/>
        </w:rPr>
      </w:pPr>
      <w:sdt>
        <w:sdtPr>
          <w:rPr>
            <w:rStyle w:val="a4"/>
            <w:lang w:val="kk-KZ"/>
          </w:rPr>
          <w:id w:val="562676978"/>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Неке қию фотосуреті сеансын тіркеңіз, әсіресе күнді сақтау карталарымен кәсіби суретті қамтуды жоспарлап жатсаңыз.</w:t>
      </w:r>
    </w:p>
    <w:p w:rsidR="00347AD4" w:rsidRPr="00E45215" w:rsidRDefault="00210EF1" w:rsidP="00255E57">
      <w:pPr>
        <w:pStyle w:val="11"/>
        <w:spacing w:after="100" w:line="252" w:lineRule="auto"/>
        <w:rPr>
          <w:lang w:val="kk-KZ"/>
        </w:rPr>
      </w:pPr>
      <w:sdt>
        <w:sdtPr>
          <w:rPr>
            <w:rStyle w:val="a4"/>
            <w:lang w:val="kk-KZ"/>
          </w:rPr>
          <w:id w:val="-510295242"/>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Тойды ұйымдастырушыны жалдаңыз.</w:t>
      </w:r>
    </w:p>
    <w:p w:rsidR="00347AD4" w:rsidRPr="00E45215" w:rsidRDefault="00210EF1" w:rsidP="00255E57">
      <w:pPr>
        <w:pStyle w:val="11"/>
        <w:spacing w:after="100" w:line="252" w:lineRule="auto"/>
        <w:rPr>
          <w:lang w:val="kk-KZ"/>
        </w:rPr>
      </w:pPr>
      <w:sdt>
        <w:sdtPr>
          <w:rPr>
            <w:rStyle w:val="a4"/>
            <w:lang w:val="kk-KZ"/>
          </w:rPr>
          <w:id w:val="129836713"/>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Гүлді қарайтын адамды жалдаңыз.</w:t>
      </w:r>
    </w:p>
    <w:p w:rsidR="00347AD4" w:rsidRPr="00E45215" w:rsidRDefault="00210EF1" w:rsidP="00255E57">
      <w:pPr>
        <w:pStyle w:val="11"/>
        <w:spacing w:after="100" w:line="252" w:lineRule="auto"/>
        <w:rPr>
          <w:lang w:val="kk-KZ"/>
        </w:rPr>
      </w:pPr>
      <w:sdt>
        <w:sdtPr>
          <w:rPr>
            <w:rStyle w:val="a4"/>
            <w:lang w:val="kk-KZ"/>
          </w:rPr>
          <w:id w:val="1678691144"/>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Салтанатта және қабылдау бөлмесінде ойналатын әуен үшін реттеулерді жасаңыз.</w:t>
      </w:r>
      <w:r w:rsidR="00255E57" w:rsidRPr="00E45215">
        <w:rPr>
          <w:lang w:val="kk-KZ"/>
        </w:rPr>
        <w:br/>
        <w:t>(Музыкалық топқа немесе жалғыз музыкантқа тапсырыс беруді, DJ жалдауды, маңызды музыкалық таңдауларды жасауды және т.б. қамтуы мүмкін тапсырмалар.).</w:t>
      </w:r>
    </w:p>
    <w:p w:rsidR="00347AD4" w:rsidRPr="00E45215" w:rsidRDefault="00210EF1" w:rsidP="00255E57">
      <w:pPr>
        <w:pStyle w:val="11"/>
        <w:spacing w:after="100" w:line="252" w:lineRule="auto"/>
        <w:rPr>
          <w:lang w:val="kk-KZ"/>
        </w:rPr>
      </w:pPr>
      <w:sdt>
        <w:sdtPr>
          <w:rPr>
            <w:rStyle w:val="a4"/>
            <w:lang w:val="kk-KZ"/>
          </w:rPr>
          <w:id w:val="-219442593"/>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Қаладан тыс қонақтар үшін қонақ үй бөлмелерін жалдаңыз. (Топ көрсеткіштері туралы сұраңыз.)</w:t>
      </w:r>
    </w:p>
    <w:p w:rsidR="00347AD4" w:rsidRPr="00E45215" w:rsidRDefault="00210EF1" w:rsidP="00255E57">
      <w:pPr>
        <w:pStyle w:val="11"/>
        <w:spacing w:after="100" w:line="252" w:lineRule="auto"/>
        <w:rPr>
          <w:lang w:val="kk-KZ"/>
        </w:rPr>
      </w:pPr>
      <w:sdt>
        <w:sdtPr>
          <w:rPr>
            <w:rStyle w:val="a4"/>
            <w:lang w:val="kk-KZ"/>
          </w:rPr>
          <w:id w:val="-1697376836"/>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Күнді сақтау карталарын жіберіңіз. (Мүмкіндігінше пәтер ақпараты мен карталарын қамтыңыз.)</w:t>
      </w:r>
    </w:p>
    <w:p w:rsidR="00347AD4" w:rsidRPr="00E45215" w:rsidRDefault="00210EF1" w:rsidP="00255E57">
      <w:pPr>
        <w:pStyle w:val="11"/>
        <w:spacing w:after="100" w:line="252" w:lineRule="auto"/>
        <w:rPr>
          <w:lang w:val="kk-KZ"/>
        </w:rPr>
      </w:pPr>
      <w:sdt>
        <w:sdtPr>
          <w:rPr>
            <w:rStyle w:val="a4"/>
            <w:lang w:val="kk-KZ"/>
          </w:rPr>
          <w:id w:val="58772672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сақиналарын сатып алыңыз.</w:t>
      </w:r>
    </w:p>
    <w:tbl>
      <w:tblPr>
        <w:tblW w:w="5000" w:type="pct"/>
        <w:jc w:val="center"/>
        <w:tblCellMar>
          <w:left w:w="0" w:type="dxa"/>
          <w:right w:w="0" w:type="dxa"/>
        </w:tblCellMar>
        <w:tblLook w:val="04A0" w:firstRow="1" w:lastRow="0" w:firstColumn="1" w:lastColumn="0" w:noHBand="0" w:noVBand="1"/>
        <w:tblDescription w:val="Checklist table"/>
      </w:tblPr>
      <w:tblGrid>
        <w:gridCol w:w="4167"/>
        <w:gridCol w:w="695"/>
        <w:gridCol w:w="4165"/>
      </w:tblGrid>
      <w:tr w:rsidR="00347AD4" w:rsidRPr="00E45215">
        <w:trPr>
          <w:jc w:val="center"/>
        </w:trPr>
        <w:tc>
          <w:tcPr>
            <w:tcW w:w="2308" w:type="pct"/>
          </w:tcPr>
          <w:p w:rsidR="00347AD4" w:rsidRPr="00E45215" w:rsidRDefault="00210EF1" w:rsidP="00255E57">
            <w:pPr>
              <w:pStyle w:val="11"/>
              <w:spacing w:after="100" w:line="252" w:lineRule="auto"/>
              <w:rPr>
                <w:lang w:val="kk-KZ"/>
              </w:rPr>
            </w:pPr>
            <w:sdt>
              <w:sdtPr>
                <w:rPr>
                  <w:rStyle w:val="a4"/>
                  <w:lang w:val="kk-KZ"/>
                </w:rPr>
                <w:id w:val="1031069365"/>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 көйлегін таңдап, оған тапсырыс беріңіз, жеткізу және өзгеріс енгізу жұмыстарына жеткілікті уақыт қалдырыңыз.</w:t>
            </w:r>
          </w:p>
          <w:p w:rsidR="00347AD4" w:rsidRPr="00E45215" w:rsidRDefault="00210EF1" w:rsidP="00255E57">
            <w:pPr>
              <w:pStyle w:val="11"/>
              <w:spacing w:after="100" w:line="252" w:lineRule="auto"/>
              <w:rPr>
                <w:lang w:val="kk-KZ"/>
              </w:rPr>
            </w:pPr>
            <w:sdt>
              <w:sdtPr>
                <w:rPr>
                  <w:rStyle w:val="a4"/>
                  <w:lang w:val="kk-KZ"/>
                </w:rPr>
                <w:id w:val="89593077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Қалыңдық достарының көйлектерін сатып алуға дүкендерді аралаңыз.</w:t>
            </w:r>
          </w:p>
        </w:tc>
        <w:tc>
          <w:tcPr>
            <w:tcW w:w="385" w:type="pct"/>
          </w:tcPr>
          <w:p w:rsidR="00347AD4" w:rsidRPr="00E45215" w:rsidRDefault="00347AD4" w:rsidP="00255E57">
            <w:pPr>
              <w:spacing w:after="100" w:line="252" w:lineRule="auto"/>
              <w:rPr>
                <w:lang w:val="kk-KZ"/>
              </w:rPr>
            </w:pPr>
          </w:p>
        </w:tc>
        <w:tc>
          <w:tcPr>
            <w:tcW w:w="2308" w:type="pct"/>
          </w:tcPr>
          <w:p w:rsidR="00347AD4" w:rsidRPr="00E45215" w:rsidRDefault="00210EF1" w:rsidP="00255E57">
            <w:pPr>
              <w:pStyle w:val="11"/>
              <w:spacing w:after="100" w:line="252" w:lineRule="auto"/>
              <w:rPr>
                <w:lang w:val="kk-KZ"/>
              </w:rPr>
            </w:pPr>
            <w:sdt>
              <w:sdtPr>
                <w:rPr>
                  <w:rStyle w:val="a4"/>
                  <w:lang w:val="kk-KZ"/>
                </w:rPr>
                <w:id w:val="1392780338"/>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торты дизайнын анықтау және дәмін жоспарлаңыз.</w:t>
            </w:r>
          </w:p>
          <w:p w:rsidR="00347AD4" w:rsidRPr="00E45215" w:rsidRDefault="00210EF1" w:rsidP="00255E57">
            <w:pPr>
              <w:pStyle w:val="11"/>
              <w:spacing w:after="100" w:line="252" w:lineRule="auto"/>
              <w:rPr>
                <w:lang w:val="kk-KZ"/>
              </w:rPr>
            </w:pPr>
            <w:sdt>
              <w:sdtPr>
                <w:rPr>
                  <w:rStyle w:val="a4"/>
                  <w:lang w:val="kk-KZ"/>
                </w:rPr>
                <w:id w:val="-21119554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Pr>
                <w:lang w:val="kk-KZ"/>
              </w:rPr>
              <w:t>Бал айын жоспарлауды бастаңыз.</w:t>
            </w:r>
          </w:p>
        </w:tc>
      </w:tr>
    </w:tbl>
    <w:p w:rsidR="00347AD4" w:rsidRPr="00E45215" w:rsidRDefault="00255E57">
      <w:pPr>
        <w:pStyle w:val="1-1"/>
        <w:spacing w:before="440"/>
        <w:rPr>
          <w:lang w:val="kk-KZ"/>
        </w:rPr>
      </w:pPr>
      <w:r w:rsidRPr="00E45215">
        <w:rPr>
          <w:lang w:val="kk-KZ"/>
        </w:rPr>
        <w:t>4-6 ай бұрын:</w:t>
      </w:r>
    </w:p>
    <w:tbl>
      <w:tblPr>
        <w:tblW w:w="5000" w:type="pct"/>
        <w:jc w:val="center"/>
        <w:tblCellMar>
          <w:left w:w="0" w:type="dxa"/>
          <w:right w:w="0" w:type="dxa"/>
        </w:tblCellMar>
        <w:tblLook w:val="04A0" w:firstRow="1" w:lastRow="0" w:firstColumn="1" w:lastColumn="0" w:noHBand="0" w:noVBand="1"/>
        <w:tblDescription w:val="Checklist table"/>
      </w:tblPr>
      <w:tblGrid>
        <w:gridCol w:w="4167"/>
        <w:gridCol w:w="695"/>
        <w:gridCol w:w="4165"/>
      </w:tblGrid>
      <w:tr w:rsidR="00347AD4" w:rsidRPr="00E45215">
        <w:trPr>
          <w:jc w:val="center"/>
        </w:trPr>
        <w:tc>
          <w:tcPr>
            <w:tcW w:w="2308" w:type="pct"/>
          </w:tcPr>
          <w:p w:rsidR="00347AD4" w:rsidRPr="00E45215" w:rsidRDefault="00210EF1" w:rsidP="00255E57">
            <w:pPr>
              <w:pStyle w:val="11"/>
              <w:spacing w:after="100" w:line="252" w:lineRule="auto"/>
              <w:rPr>
                <w:lang w:val="kk-KZ"/>
              </w:rPr>
            </w:pPr>
            <w:sdt>
              <w:sdtPr>
                <w:rPr>
                  <w:rStyle w:val="a4"/>
                  <w:lang w:val="kk-KZ"/>
                </w:rPr>
                <w:id w:val="-141793706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Қонақтар тізімін қорытындылаңыз.</w:t>
            </w:r>
          </w:p>
          <w:p w:rsidR="00347AD4" w:rsidRPr="00E45215" w:rsidRDefault="00210EF1" w:rsidP="00255E57">
            <w:pPr>
              <w:pStyle w:val="11"/>
              <w:spacing w:after="100" w:line="252" w:lineRule="auto"/>
              <w:rPr>
                <w:lang w:val="kk-KZ"/>
              </w:rPr>
            </w:pPr>
            <w:sdt>
              <w:sdtPr>
                <w:rPr>
                  <w:rStyle w:val="a4"/>
                  <w:lang w:val="kk-KZ"/>
                </w:rPr>
                <w:id w:val="-938607374"/>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Шақыру қағаздары (25 қосымша) және басқа үйлену той жабдықтарына (орын карталары мен рақмет айту жазбалары) тапсырыс беріңіз.</w:t>
            </w:r>
          </w:p>
          <w:p w:rsidR="00347AD4" w:rsidRPr="00E45215" w:rsidRDefault="00210EF1" w:rsidP="00255E57">
            <w:pPr>
              <w:pStyle w:val="11"/>
              <w:spacing w:after="100" w:line="252" w:lineRule="auto"/>
              <w:rPr>
                <w:lang w:val="kk-KZ"/>
              </w:rPr>
            </w:pPr>
            <w:sdt>
              <w:sdtPr>
                <w:rPr>
                  <w:rStyle w:val="a4"/>
                  <w:lang w:val="kk-KZ"/>
                </w:rPr>
                <w:id w:val="1345054855"/>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 xml:space="preserve">Үйлену тойын әдемі дайындауды жоспарлаңыз, стилисттен бұрынғы үйлену кештерін тіркеу жолын және үйлену аймағында жұмыс істеуді қалайтындықтарын сұраңыз. </w:t>
            </w:r>
          </w:p>
        </w:tc>
        <w:tc>
          <w:tcPr>
            <w:tcW w:w="385" w:type="pct"/>
          </w:tcPr>
          <w:p w:rsidR="00347AD4" w:rsidRPr="00E45215" w:rsidRDefault="00347AD4" w:rsidP="00255E57">
            <w:pPr>
              <w:spacing w:after="100" w:line="252" w:lineRule="auto"/>
              <w:rPr>
                <w:lang w:val="kk-KZ"/>
              </w:rPr>
            </w:pPr>
          </w:p>
        </w:tc>
        <w:tc>
          <w:tcPr>
            <w:tcW w:w="2308" w:type="pct"/>
          </w:tcPr>
          <w:p w:rsidR="00347AD4" w:rsidRPr="00E45215" w:rsidRDefault="00210EF1" w:rsidP="00255E57">
            <w:pPr>
              <w:pStyle w:val="11"/>
              <w:spacing w:after="100" w:line="252" w:lineRule="auto"/>
              <w:rPr>
                <w:lang w:val="kk-KZ"/>
              </w:rPr>
            </w:pPr>
            <w:sdt>
              <w:sdtPr>
                <w:rPr>
                  <w:rStyle w:val="a4"/>
                  <w:lang w:val="kk-KZ"/>
                </w:rPr>
                <w:id w:val="-40954494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Pr>
                <w:lang w:val="kk-KZ"/>
              </w:rPr>
              <w:t>Барлық бал айы жоспарларын аяқтаңыз.</w:t>
            </w:r>
            <w:r w:rsidR="00255E57" w:rsidRPr="00E45215">
              <w:rPr>
                <w:lang w:val="kk-KZ"/>
              </w:rPr>
              <w:t xml:space="preserve"> Елдің сыртына шығу саяхатын жоспарласаңыз, визаларды, паспорттарды және егулерді дайындаңыз.</w:t>
            </w:r>
          </w:p>
          <w:p w:rsidR="00347AD4" w:rsidRPr="00E45215" w:rsidRDefault="00210EF1" w:rsidP="00255E57">
            <w:pPr>
              <w:pStyle w:val="11"/>
              <w:spacing w:after="100" w:line="252" w:lineRule="auto"/>
              <w:rPr>
                <w:lang w:val="kk-KZ"/>
              </w:rPr>
            </w:pPr>
            <w:sdt>
              <w:sdtPr>
                <w:rPr>
                  <w:rStyle w:val="a4"/>
                  <w:lang w:val="kk-KZ"/>
                </w:rPr>
                <w:id w:val="163298267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күнгі көліктерді жалдаңыз (арба, лимузин қызметі, т.б.).</w:t>
            </w:r>
          </w:p>
          <w:p w:rsidR="00347AD4" w:rsidRPr="00E45215" w:rsidRDefault="00210EF1" w:rsidP="00255E57">
            <w:pPr>
              <w:pStyle w:val="11"/>
              <w:spacing w:after="100" w:line="252" w:lineRule="auto"/>
              <w:rPr>
                <w:lang w:val="kk-KZ"/>
              </w:rPr>
            </w:pPr>
            <w:sdt>
              <w:sdtPr>
                <w:rPr>
                  <w:rStyle w:val="a4"/>
                  <w:lang w:val="kk-KZ"/>
                </w:rPr>
                <w:id w:val="-61907403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 xml:space="preserve">Дайындық кешкі асты жоспарлаңыз. </w:t>
            </w:r>
          </w:p>
        </w:tc>
      </w:tr>
    </w:tbl>
    <w:p w:rsidR="00347AD4" w:rsidRPr="00E45215" w:rsidRDefault="00255E57">
      <w:pPr>
        <w:pStyle w:val="1-1"/>
        <w:rPr>
          <w:lang w:val="kk-KZ"/>
        </w:rPr>
      </w:pPr>
      <w:r w:rsidRPr="00E45215">
        <w:rPr>
          <w:lang w:val="kk-KZ"/>
        </w:rPr>
        <w:t>2-4 ай бұрын:</w:t>
      </w:r>
    </w:p>
    <w:tbl>
      <w:tblPr>
        <w:tblW w:w="5000" w:type="pct"/>
        <w:jc w:val="center"/>
        <w:tblCellMar>
          <w:left w:w="0" w:type="dxa"/>
          <w:right w:w="0" w:type="dxa"/>
        </w:tblCellMar>
        <w:tblLook w:val="04A0" w:firstRow="1" w:lastRow="0" w:firstColumn="1" w:lastColumn="0" w:noHBand="0" w:noVBand="1"/>
        <w:tblDescription w:val="Checklist table"/>
      </w:tblPr>
      <w:tblGrid>
        <w:gridCol w:w="4167"/>
        <w:gridCol w:w="695"/>
        <w:gridCol w:w="4165"/>
      </w:tblGrid>
      <w:tr w:rsidR="00347AD4" w:rsidRPr="00210EF1">
        <w:trPr>
          <w:jc w:val="center"/>
        </w:trPr>
        <w:tc>
          <w:tcPr>
            <w:tcW w:w="2308" w:type="pct"/>
          </w:tcPr>
          <w:p w:rsidR="00347AD4" w:rsidRPr="00E45215" w:rsidRDefault="00210EF1" w:rsidP="00255E57">
            <w:pPr>
              <w:pStyle w:val="11"/>
              <w:spacing w:after="100" w:line="252" w:lineRule="auto"/>
              <w:rPr>
                <w:lang w:val="kk-KZ"/>
              </w:rPr>
            </w:pPr>
            <w:sdt>
              <w:sdtPr>
                <w:rPr>
                  <w:rStyle w:val="a4"/>
                  <w:lang w:val="kk-KZ"/>
                </w:rPr>
                <w:id w:val="-31734500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куәлігін алыңыз. Барлық қажетті құжаттарды апарыңыз.</w:t>
            </w:r>
          </w:p>
          <w:p w:rsidR="00347AD4" w:rsidRPr="00E45215" w:rsidRDefault="00210EF1" w:rsidP="00255E57">
            <w:pPr>
              <w:pStyle w:val="11"/>
              <w:spacing w:after="100" w:line="252" w:lineRule="auto"/>
              <w:rPr>
                <w:lang w:val="kk-KZ"/>
              </w:rPr>
            </w:pPr>
            <w:sdt>
              <w:sdtPr>
                <w:rPr>
                  <w:rStyle w:val="a4"/>
                  <w:lang w:val="kk-KZ"/>
                </w:rPr>
                <w:id w:val="-41709560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Күйеу бала мен күйеу баланың жолдастары үшін смокингке тапсырыс беріңіз.</w:t>
            </w:r>
          </w:p>
          <w:p w:rsidR="00347AD4" w:rsidRPr="00E45215" w:rsidRDefault="00210EF1" w:rsidP="00255E57">
            <w:pPr>
              <w:pStyle w:val="11"/>
              <w:spacing w:after="100" w:line="252" w:lineRule="auto"/>
              <w:rPr>
                <w:lang w:val="kk-KZ"/>
              </w:rPr>
            </w:pPr>
            <w:sdt>
              <w:sdtPr>
                <w:rPr>
                  <w:rStyle w:val="a4"/>
                  <w:lang w:val="kk-KZ"/>
                </w:rPr>
                <w:id w:val="1386759118"/>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Мәзірлерді, шарапты таңдауды, т.б. әрекеттерді келісу үшін ұйымдастырушымен кездесіңіз.</w:t>
            </w:r>
          </w:p>
          <w:p w:rsidR="00347AD4" w:rsidRPr="00E45215" w:rsidRDefault="00210EF1" w:rsidP="00255E57">
            <w:pPr>
              <w:pStyle w:val="11"/>
              <w:spacing w:after="100" w:line="252" w:lineRule="auto"/>
              <w:rPr>
                <w:lang w:val="kk-KZ"/>
              </w:rPr>
            </w:pPr>
            <w:sdt>
              <w:sdtPr>
                <w:rPr>
                  <w:rStyle w:val="a4"/>
                  <w:lang w:val="kk-KZ"/>
                </w:rPr>
                <w:id w:val="-210756617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 xml:space="preserve">Үйлену той тортына тапсырыс беріңіз. </w:t>
            </w:r>
          </w:p>
        </w:tc>
        <w:tc>
          <w:tcPr>
            <w:tcW w:w="385" w:type="pct"/>
          </w:tcPr>
          <w:p w:rsidR="00347AD4" w:rsidRPr="00E45215" w:rsidRDefault="00347AD4" w:rsidP="00255E57">
            <w:pPr>
              <w:spacing w:after="100" w:line="252" w:lineRule="auto"/>
              <w:rPr>
                <w:lang w:val="kk-KZ"/>
              </w:rPr>
            </w:pPr>
          </w:p>
        </w:tc>
        <w:tc>
          <w:tcPr>
            <w:tcW w:w="2308" w:type="pct"/>
          </w:tcPr>
          <w:p w:rsidR="00347AD4" w:rsidRPr="00E45215" w:rsidRDefault="00210EF1" w:rsidP="00255E57">
            <w:pPr>
              <w:pStyle w:val="11"/>
              <w:spacing w:after="100" w:line="252" w:lineRule="auto"/>
              <w:rPr>
                <w:lang w:val="kk-KZ"/>
              </w:rPr>
            </w:pPr>
            <w:sdt>
              <w:sdtPr>
                <w:rPr>
                  <w:rStyle w:val="a4"/>
                  <w:lang w:val="kk-KZ"/>
                </w:rPr>
                <w:id w:val="739988850"/>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сақиналарына тапсырыс беріңіз.</w:t>
            </w:r>
          </w:p>
          <w:p w:rsidR="00347AD4" w:rsidRPr="00E45215" w:rsidRDefault="00210EF1" w:rsidP="00255E57">
            <w:pPr>
              <w:pStyle w:val="11"/>
              <w:spacing w:after="100" w:line="252" w:lineRule="auto"/>
              <w:rPr>
                <w:lang w:val="kk-KZ"/>
              </w:rPr>
            </w:pPr>
            <w:sdt>
              <w:sdtPr>
                <w:rPr>
                  <w:rStyle w:val="a4"/>
                  <w:lang w:val="kk-KZ"/>
                </w:rPr>
                <w:id w:val="1312372462"/>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 салтанаты мен қабылдау бөлмесі әуеніне растаңыз.</w:t>
            </w:r>
          </w:p>
          <w:p w:rsidR="00347AD4" w:rsidRPr="00E45215" w:rsidRDefault="00210EF1" w:rsidP="00255E57">
            <w:pPr>
              <w:pStyle w:val="11"/>
              <w:spacing w:after="100" w:line="252" w:lineRule="auto"/>
              <w:rPr>
                <w:lang w:val="kk-KZ"/>
              </w:rPr>
            </w:pPr>
            <w:sdt>
              <w:sdtPr>
                <w:rPr>
                  <w:rStyle w:val="a4"/>
                  <w:lang w:val="kk-KZ"/>
                </w:rPr>
                <w:id w:val="-174239780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түніне арналған қонақ үй бөлмесіне тапсырыс беріңіз.</w:t>
            </w:r>
          </w:p>
          <w:p w:rsidR="00347AD4" w:rsidRPr="00E45215" w:rsidRDefault="00210EF1" w:rsidP="00255E57">
            <w:pPr>
              <w:pStyle w:val="11"/>
              <w:spacing w:after="100" w:line="252" w:lineRule="auto"/>
              <w:rPr>
                <w:lang w:val="kk-KZ"/>
              </w:rPr>
            </w:pPr>
            <w:sdt>
              <w:sdtPr>
                <w:rPr>
                  <w:rStyle w:val="a4"/>
                  <w:lang w:val="kk-KZ"/>
                </w:rPr>
                <w:id w:val="-131648301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 xml:space="preserve">Өз сертіңізді жазуды жоспарлап жатсаңыз, оларды жазуды қазір бастаңыз. </w:t>
            </w:r>
          </w:p>
        </w:tc>
      </w:tr>
    </w:tbl>
    <w:p w:rsidR="00347AD4" w:rsidRPr="00E45215" w:rsidRDefault="00255E57">
      <w:pPr>
        <w:pStyle w:val="1-1"/>
        <w:rPr>
          <w:lang w:val="kk-KZ"/>
        </w:rPr>
      </w:pPr>
      <w:r w:rsidRPr="00E45215">
        <w:rPr>
          <w:lang w:val="kk-KZ"/>
        </w:rPr>
        <w:t>4-8 апта бұрын:</w:t>
      </w:r>
    </w:p>
    <w:tbl>
      <w:tblPr>
        <w:tblW w:w="5000" w:type="pct"/>
        <w:jc w:val="center"/>
        <w:tblCellMar>
          <w:left w:w="0" w:type="dxa"/>
          <w:right w:w="0" w:type="dxa"/>
        </w:tblCellMar>
        <w:tblLook w:val="04A0" w:firstRow="1" w:lastRow="0" w:firstColumn="1" w:lastColumn="0" w:noHBand="0" w:noVBand="1"/>
        <w:tblDescription w:val="Checklist table"/>
      </w:tblPr>
      <w:tblGrid>
        <w:gridCol w:w="4167"/>
        <w:gridCol w:w="695"/>
        <w:gridCol w:w="4165"/>
      </w:tblGrid>
      <w:tr w:rsidR="00347AD4" w:rsidRPr="00E45215">
        <w:trPr>
          <w:jc w:val="center"/>
        </w:trPr>
        <w:tc>
          <w:tcPr>
            <w:tcW w:w="2308" w:type="pct"/>
          </w:tcPr>
          <w:p w:rsidR="00347AD4" w:rsidRPr="00E45215" w:rsidRDefault="00210EF1" w:rsidP="00255E57">
            <w:pPr>
              <w:pStyle w:val="11"/>
              <w:spacing w:after="100" w:line="252" w:lineRule="auto"/>
              <w:rPr>
                <w:lang w:val="kk-KZ"/>
              </w:rPr>
            </w:pPr>
            <w:sdt>
              <w:sdtPr>
                <w:rPr>
                  <w:rStyle w:val="a4"/>
                  <w:lang w:val="kk-KZ"/>
                </w:rPr>
                <w:id w:val="1374340366"/>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 күнінен бұрын 8 апта бұрын үйлену тойына шақыруларды поштамен жіберіңіз.</w:t>
            </w:r>
          </w:p>
          <w:p w:rsidR="00347AD4" w:rsidRPr="00E45215" w:rsidRDefault="00210EF1" w:rsidP="00255E57">
            <w:pPr>
              <w:pStyle w:val="11"/>
              <w:spacing w:after="100" w:line="252" w:lineRule="auto"/>
              <w:rPr>
                <w:lang w:val="kk-KZ"/>
              </w:rPr>
            </w:pPr>
            <w:sdt>
              <w:sdtPr>
                <w:rPr>
                  <w:rStyle w:val="a4"/>
                  <w:lang w:val="kk-KZ"/>
                </w:rPr>
                <w:id w:val="108302911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 xml:space="preserve">Шашыңызды сәндеңіз және </w:t>
            </w:r>
            <w:proofErr w:type="spellStart"/>
            <w:r w:rsidR="00255E57" w:rsidRPr="00E45215">
              <w:rPr>
                <w:lang w:val="kk-KZ"/>
              </w:rPr>
              <w:t>макияж</w:t>
            </w:r>
            <w:proofErr w:type="spellEnd"/>
            <w:r w:rsidR="00255E57" w:rsidRPr="00E45215">
              <w:rPr>
                <w:lang w:val="kk-KZ"/>
              </w:rPr>
              <w:t xml:space="preserve"> жасаңыз (бар болса, той жаулығын қамтиды). </w:t>
            </w:r>
          </w:p>
        </w:tc>
        <w:tc>
          <w:tcPr>
            <w:tcW w:w="385" w:type="pct"/>
          </w:tcPr>
          <w:p w:rsidR="00347AD4" w:rsidRPr="00E45215" w:rsidRDefault="00347AD4" w:rsidP="00255E57">
            <w:pPr>
              <w:spacing w:after="100" w:line="252" w:lineRule="auto"/>
              <w:rPr>
                <w:lang w:val="kk-KZ"/>
              </w:rPr>
            </w:pPr>
          </w:p>
        </w:tc>
        <w:tc>
          <w:tcPr>
            <w:tcW w:w="2308" w:type="pct"/>
          </w:tcPr>
          <w:p w:rsidR="00347AD4" w:rsidRPr="00E45215" w:rsidRDefault="00210EF1" w:rsidP="00255E57">
            <w:pPr>
              <w:pStyle w:val="11"/>
              <w:spacing w:after="100" w:line="252" w:lineRule="auto"/>
              <w:rPr>
                <w:lang w:val="kk-KZ"/>
              </w:rPr>
            </w:pPr>
            <w:sdt>
              <w:sdtPr>
                <w:rPr>
                  <w:rStyle w:val="a4"/>
                  <w:lang w:val="kk-KZ"/>
                </w:rPr>
                <w:id w:val="1237130183"/>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Барлық көлік жоспарларын растаңыз.</w:t>
            </w:r>
          </w:p>
        </w:tc>
      </w:tr>
    </w:tbl>
    <w:p w:rsidR="00347AD4" w:rsidRPr="00E45215" w:rsidRDefault="00255E57">
      <w:pPr>
        <w:pStyle w:val="1-1"/>
        <w:spacing w:before="440"/>
        <w:rPr>
          <w:lang w:val="kk-KZ"/>
        </w:rPr>
      </w:pPr>
      <w:r w:rsidRPr="00E45215">
        <w:rPr>
          <w:lang w:val="kk-KZ"/>
        </w:rPr>
        <w:t>2 -4 апта бұрын:</w:t>
      </w:r>
    </w:p>
    <w:tbl>
      <w:tblPr>
        <w:tblW w:w="5000" w:type="pct"/>
        <w:jc w:val="center"/>
        <w:tblCellMar>
          <w:left w:w="0" w:type="dxa"/>
          <w:right w:w="0" w:type="dxa"/>
        </w:tblCellMar>
        <w:tblLook w:val="04A0" w:firstRow="1" w:lastRow="0" w:firstColumn="1" w:lastColumn="0" w:noHBand="0" w:noVBand="1"/>
        <w:tblDescription w:val="Checklist table"/>
      </w:tblPr>
      <w:tblGrid>
        <w:gridCol w:w="4167"/>
        <w:gridCol w:w="695"/>
        <w:gridCol w:w="4165"/>
      </w:tblGrid>
      <w:tr w:rsidR="00347AD4" w:rsidRPr="00210EF1">
        <w:trPr>
          <w:jc w:val="center"/>
        </w:trPr>
        <w:tc>
          <w:tcPr>
            <w:tcW w:w="2308" w:type="pct"/>
          </w:tcPr>
          <w:p w:rsidR="00347AD4" w:rsidRPr="00E45215" w:rsidRDefault="00210EF1" w:rsidP="00255E57">
            <w:pPr>
              <w:pStyle w:val="11"/>
              <w:spacing w:after="100" w:line="252" w:lineRule="auto"/>
              <w:rPr>
                <w:lang w:val="kk-KZ"/>
              </w:rPr>
            </w:pPr>
            <w:sdt>
              <w:sdtPr>
                <w:rPr>
                  <w:rStyle w:val="a4"/>
                  <w:lang w:val="kk-KZ"/>
                </w:rPr>
                <w:id w:val="-9633284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Қабылдау бөлмесіндегі орындықтарды реттеу бойынша жұмыс істеңіз.</w:t>
            </w:r>
          </w:p>
          <w:p w:rsidR="00347AD4" w:rsidRPr="00E45215" w:rsidRDefault="00210EF1" w:rsidP="00255E57">
            <w:pPr>
              <w:pStyle w:val="11"/>
              <w:spacing w:after="100" w:line="252" w:lineRule="auto"/>
              <w:rPr>
                <w:lang w:val="kk-KZ"/>
              </w:rPr>
            </w:pPr>
            <w:sdt>
              <w:sdtPr>
                <w:rPr>
                  <w:rStyle w:val="a4"/>
                  <w:lang w:val="kk-KZ"/>
                </w:rPr>
                <w:id w:val="2139287183"/>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Қала сыртынан келетін адамдар мен қонақтар үшін реттеулерді аяқтаңыз.</w:t>
            </w:r>
          </w:p>
          <w:p w:rsidR="00347AD4" w:rsidRPr="00E45215" w:rsidRDefault="00210EF1" w:rsidP="00255E57">
            <w:pPr>
              <w:pStyle w:val="11"/>
              <w:spacing w:after="100" w:line="252" w:lineRule="auto"/>
              <w:rPr>
                <w:lang w:val="kk-KZ"/>
              </w:rPr>
            </w:pPr>
            <w:sdt>
              <w:sdtPr>
                <w:rPr>
                  <w:rStyle w:val="a4"/>
                  <w:lang w:val="kk-KZ"/>
                </w:rPr>
                <w:id w:val="1126510168"/>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Суретші, гүлді ұйымдастырушы және басқа да жалданған адамдармен толық деректерді растаңыз.</w:t>
            </w:r>
          </w:p>
          <w:p w:rsidR="00347AD4" w:rsidRPr="00E45215" w:rsidRDefault="00210EF1" w:rsidP="00255E57">
            <w:pPr>
              <w:pStyle w:val="11"/>
              <w:spacing w:after="100" w:line="252" w:lineRule="auto"/>
              <w:rPr>
                <w:lang w:val="kk-KZ"/>
              </w:rPr>
            </w:pPr>
            <w:sdt>
              <w:sdtPr>
                <w:rPr>
                  <w:rStyle w:val="a4"/>
                  <w:lang w:val="kk-KZ"/>
                </w:rPr>
                <w:id w:val="647788253"/>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Қалыңдық көйлегі мен қалыңдық достарының көйлектерін сәйкестендіруді аяқтаңыз.</w:t>
            </w:r>
          </w:p>
          <w:p w:rsidR="00347AD4" w:rsidRPr="00E45215" w:rsidRDefault="00210EF1" w:rsidP="00255E57">
            <w:pPr>
              <w:pStyle w:val="11"/>
              <w:spacing w:after="100" w:line="252" w:lineRule="auto"/>
              <w:rPr>
                <w:lang w:val="kk-KZ"/>
              </w:rPr>
            </w:pPr>
            <w:sdt>
              <w:sdtPr>
                <w:rPr>
                  <w:rStyle w:val="a4"/>
                  <w:lang w:val="kk-KZ"/>
                </w:rPr>
                <w:id w:val="1763334814"/>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Дайындық кешкі асының тостын жазыңыз.</w:t>
            </w:r>
          </w:p>
          <w:p w:rsidR="00347AD4" w:rsidRPr="00E45215" w:rsidRDefault="00210EF1" w:rsidP="00255E57">
            <w:pPr>
              <w:pStyle w:val="11"/>
              <w:spacing w:after="100" w:line="252" w:lineRule="auto"/>
              <w:rPr>
                <w:lang w:val="kk-KZ"/>
              </w:rPr>
            </w:pPr>
            <w:sdt>
              <w:sdtPr>
                <w:rPr>
                  <w:rStyle w:val="a4"/>
                  <w:lang w:val="kk-KZ"/>
                </w:rPr>
                <w:id w:val="-95895277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тойына қатысушылар үшін сыйлықтарды сатып алыңыз.</w:t>
            </w:r>
          </w:p>
        </w:tc>
        <w:tc>
          <w:tcPr>
            <w:tcW w:w="385" w:type="pct"/>
          </w:tcPr>
          <w:p w:rsidR="00347AD4" w:rsidRPr="00E45215" w:rsidRDefault="00347AD4" w:rsidP="00255E57">
            <w:pPr>
              <w:spacing w:after="100" w:line="252" w:lineRule="auto"/>
              <w:rPr>
                <w:lang w:val="kk-KZ"/>
              </w:rPr>
            </w:pPr>
          </w:p>
        </w:tc>
        <w:tc>
          <w:tcPr>
            <w:tcW w:w="2308" w:type="pct"/>
          </w:tcPr>
          <w:p w:rsidR="00347AD4" w:rsidRPr="00E45215" w:rsidRDefault="00210EF1" w:rsidP="00255E57">
            <w:pPr>
              <w:pStyle w:val="11"/>
              <w:spacing w:after="100" w:line="252" w:lineRule="auto"/>
              <w:rPr>
                <w:lang w:val="kk-KZ"/>
              </w:rPr>
            </w:pPr>
            <w:sdt>
              <w:sdtPr>
                <w:rPr>
                  <w:rStyle w:val="a4"/>
                  <w:lang w:val="kk-KZ"/>
                </w:rPr>
                <w:id w:val="-89249718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Байланыс ақпаратымен бірге үйлену тойын ұйымдастырушылар мен үйлену кешінің барлық тізімін жасаңыз. Кез келген баратын жеріңізге осы тізімді алып жүріңіз (керек бола қалған жағдайда).</w:t>
            </w:r>
          </w:p>
          <w:p w:rsidR="00347AD4" w:rsidRPr="00E45215" w:rsidRDefault="00210EF1" w:rsidP="00255E57">
            <w:pPr>
              <w:pStyle w:val="11"/>
              <w:spacing w:after="100" w:line="252" w:lineRule="auto"/>
              <w:rPr>
                <w:lang w:val="kk-KZ"/>
              </w:rPr>
            </w:pPr>
            <w:sdt>
              <w:sdtPr>
                <w:rPr>
                  <w:rStyle w:val="a4"/>
                  <w:lang w:val="kk-KZ"/>
                </w:rPr>
                <w:id w:val="86270613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 xml:space="preserve">Дайындыққа және дайындық кешкі асына қатысатын адамдармен дайындық кешкі </w:t>
            </w:r>
            <w:r w:rsidR="00255E57" w:rsidRPr="00E45215">
              <w:rPr>
                <w:lang w:val="kk-KZ"/>
              </w:rPr>
              <w:lastRenderedPageBreak/>
              <w:t>асының толық деректері бойынша сөйлесіңіз.</w:t>
            </w:r>
          </w:p>
          <w:p w:rsidR="00347AD4" w:rsidRPr="00E45215" w:rsidRDefault="00210EF1" w:rsidP="00255E57">
            <w:pPr>
              <w:pStyle w:val="11"/>
              <w:spacing w:after="100" w:line="252" w:lineRule="auto"/>
              <w:rPr>
                <w:lang w:val="kk-KZ"/>
              </w:rPr>
            </w:pPr>
            <w:sdt>
              <w:sdtPr>
                <w:rPr>
                  <w:rStyle w:val="a4"/>
                  <w:lang w:val="kk-KZ"/>
                </w:rPr>
                <w:id w:val="69774776"/>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Қалыңдық, күйеу бала және қатысушылардың салтанатқа киінетін жерін қараңыз.</w:t>
            </w:r>
          </w:p>
        </w:tc>
      </w:tr>
    </w:tbl>
    <w:p w:rsidR="00347AD4" w:rsidRPr="00E45215" w:rsidRDefault="00255E57">
      <w:pPr>
        <w:pStyle w:val="1-1"/>
        <w:rPr>
          <w:lang w:val="kk-KZ"/>
        </w:rPr>
      </w:pPr>
      <w:r w:rsidRPr="00E45215">
        <w:rPr>
          <w:lang w:val="kk-KZ"/>
        </w:rPr>
        <w:lastRenderedPageBreak/>
        <w:t>1 апта бұрын:</w:t>
      </w:r>
    </w:p>
    <w:tbl>
      <w:tblPr>
        <w:tblW w:w="5000" w:type="pct"/>
        <w:jc w:val="center"/>
        <w:tblCellMar>
          <w:left w:w="0" w:type="dxa"/>
          <w:right w:w="0" w:type="dxa"/>
        </w:tblCellMar>
        <w:tblLook w:val="04A0" w:firstRow="1" w:lastRow="0" w:firstColumn="1" w:lastColumn="0" w:noHBand="0" w:noVBand="1"/>
        <w:tblDescription w:val="Checklist table"/>
      </w:tblPr>
      <w:tblGrid>
        <w:gridCol w:w="4167"/>
        <w:gridCol w:w="695"/>
        <w:gridCol w:w="4165"/>
      </w:tblGrid>
      <w:tr w:rsidR="00347AD4" w:rsidRPr="00210EF1">
        <w:trPr>
          <w:jc w:val="center"/>
        </w:trPr>
        <w:tc>
          <w:tcPr>
            <w:tcW w:w="2308" w:type="pct"/>
          </w:tcPr>
          <w:p w:rsidR="00347AD4" w:rsidRPr="00E45215" w:rsidRDefault="00210EF1" w:rsidP="00255E57">
            <w:pPr>
              <w:pStyle w:val="11"/>
              <w:spacing w:after="100" w:line="252" w:lineRule="auto"/>
              <w:rPr>
                <w:lang w:val="kk-KZ"/>
              </w:rPr>
            </w:pPr>
            <w:sdt>
              <w:sdtPr>
                <w:rPr>
                  <w:rStyle w:val="a4"/>
                  <w:lang w:val="kk-KZ"/>
                </w:rPr>
                <w:id w:val="-1121387875"/>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Оңай тарату үшін хатқалталарда үйлену тойы күніне байланысты төлемдерді жазыңыз.</w:t>
            </w:r>
          </w:p>
          <w:p w:rsidR="00347AD4" w:rsidRPr="00E45215" w:rsidRDefault="00210EF1" w:rsidP="00255E57">
            <w:pPr>
              <w:pStyle w:val="11"/>
              <w:spacing w:after="100" w:line="252" w:lineRule="auto"/>
              <w:rPr>
                <w:lang w:val="kk-KZ"/>
              </w:rPr>
            </w:pPr>
            <w:sdt>
              <w:sdtPr>
                <w:rPr>
                  <w:rStyle w:val="a4"/>
                  <w:lang w:val="kk-KZ"/>
                </w:rPr>
                <w:id w:val="-1206098535"/>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Ұйымдастырушыға ақырғы қатысатын адам санын беріңіз.</w:t>
            </w:r>
          </w:p>
          <w:p w:rsidR="00347AD4" w:rsidRPr="00E45215" w:rsidRDefault="00210EF1" w:rsidP="00255E57">
            <w:pPr>
              <w:pStyle w:val="11"/>
              <w:spacing w:after="100" w:line="252" w:lineRule="auto"/>
              <w:rPr>
                <w:lang w:val="kk-KZ"/>
              </w:rPr>
            </w:pPr>
            <w:sdt>
              <w:sdtPr>
                <w:rPr>
                  <w:rStyle w:val="a4"/>
                  <w:lang w:val="kk-KZ"/>
                </w:rPr>
                <w:id w:val="-352109713"/>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 xml:space="preserve">Маңызды элементтерді алушыға беру үшін сенімді адамдармен келісіңіз (торт пышағы, тост стакандары, т.б.). </w:t>
            </w:r>
          </w:p>
        </w:tc>
        <w:tc>
          <w:tcPr>
            <w:tcW w:w="385" w:type="pct"/>
          </w:tcPr>
          <w:p w:rsidR="00347AD4" w:rsidRPr="00E45215" w:rsidRDefault="00347AD4" w:rsidP="00255E57">
            <w:pPr>
              <w:spacing w:after="100" w:line="252" w:lineRule="auto"/>
              <w:rPr>
                <w:lang w:val="kk-KZ"/>
              </w:rPr>
            </w:pPr>
          </w:p>
        </w:tc>
        <w:tc>
          <w:tcPr>
            <w:tcW w:w="2308" w:type="pct"/>
          </w:tcPr>
          <w:p w:rsidR="00347AD4" w:rsidRPr="00E45215" w:rsidRDefault="00210EF1" w:rsidP="00255E57">
            <w:pPr>
              <w:pStyle w:val="11"/>
              <w:spacing w:after="100" w:line="252" w:lineRule="auto"/>
              <w:rPr>
                <w:lang w:val="kk-KZ"/>
              </w:rPr>
            </w:pPr>
            <w:sdt>
              <w:sdtPr>
                <w:rPr>
                  <w:rStyle w:val="a4"/>
                  <w:lang w:val="kk-KZ"/>
                </w:rPr>
                <w:id w:val="144357269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Кез келген табан астында туындайтын проблемалар үшін біреуді «ұйымдастырушы» ретінде тағайындаңыз.</w:t>
            </w:r>
          </w:p>
          <w:p w:rsidR="00347AD4" w:rsidRPr="00E45215" w:rsidRDefault="00210EF1" w:rsidP="00255E57">
            <w:pPr>
              <w:pStyle w:val="11"/>
              <w:spacing w:after="100" w:line="252" w:lineRule="auto"/>
              <w:rPr>
                <w:lang w:val="kk-KZ"/>
              </w:rPr>
            </w:pPr>
            <w:sdt>
              <w:sdtPr>
                <w:rPr>
                  <w:rStyle w:val="a4"/>
                  <w:lang w:val="kk-KZ"/>
                </w:rPr>
                <w:id w:val="2105301350"/>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той кешіндегі адамдар үшін ақырғы толық деректерді қарап шығыңыз.</w:t>
            </w:r>
          </w:p>
          <w:p w:rsidR="00347AD4" w:rsidRPr="00E45215" w:rsidRDefault="00210EF1" w:rsidP="00255E57">
            <w:pPr>
              <w:pStyle w:val="11"/>
              <w:spacing w:after="100" w:line="252" w:lineRule="auto"/>
              <w:rPr>
                <w:lang w:val="kk-KZ"/>
              </w:rPr>
            </w:pPr>
            <w:sdt>
              <w:sdtPr>
                <w:rPr>
                  <w:rStyle w:val="a4"/>
                  <w:lang w:val="kk-KZ"/>
                </w:rPr>
                <w:id w:val="1592133084"/>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Ақырғы әдемілену процедураларын алыңыз (маникюр, бет, массаж, қырыну, қасты сәндеу, т.б.)</w:t>
            </w:r>
          </w:p>
        </w:tc>
      </w:tr>
    </w:tbl>
    <w:p w:rsidR="00347AD4" w:rsidRPr="00E45215" w:rsidRDefault="00255E57">
      <w:pPr>
        <w:pStyle w:val="1-1"/>
        <w:rPr>
          <w:lang w:val="kk-KZ"/>
        </w:rPr>
      </w:pPr>
      <w:r w:rsidRPr="00E45215">
        <w:rPr>
          <w:lang w:val="kk-KZ"/>
        </w:rPr>
        <w:t>Тойдан бұрынғы күн:</w:t>
      </w:r>
    </w:p>
    <w:tbl>
      <w:tblPr>
        <w:tblW w:w="5000" w:type="pct"/>
        <w:jc w:val="center"/>
        <w:tblCellMar>
          <w:left w:w="0" w:type="dxa"/>
          <w:right w:w="0" w:type="dxa"/>
        </w:tblCellMar>
        <w:tblLook w:val="04A0" w:firstRow="1" w:lastRow="0" w:firstColumn="1" w:lastColumn="0" w:noHBand="0" w:noVBand="1"/>
        <w:tblDescription w:val="Checklist table"/>
      </w:tblPr>
      <w:tblGrid>
        <w:gridCol w:w="4167"/>
        <w:gridCol w:w="695"/>
        <w:gridCol w:w="4165"/>
      </w:tblGrid>
      <w:tr w:rsidR="00347AD4" w:rsidRPr="00E45215">
        <w:trPr>
          <w:jc w:val="center"/>
        </w:trPr>
        <w:tc>
          <w:tcPr>
            <w:tcW w:w="2308" w:type="pct"/>
          </w:tcPr>
          <w:p w:rsidR="00347AD4" w:rsidRPr="00E45215" w:rsidRDefault="00210EF1" w:rsidP="00255E57">
            <w:pPr>
              <w:pStyle w:val="11"/>
              <w:spacing w:after="100" w:line="252" w:lineRule="auto"/>
              <w:rPr>
                <w:lang w:val="kk-KZ"/>
              </w:rPr>
            </w:pPr>
            <w:sdt>
              <w:sdtPr>
                <w:rPr>
                  <w:rStyle w:val="a4"/>
                  <w:lang w:val="kk-KZ"/>
                </w:rPr>
                <w:id w:val="146327028"/>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Келесілерді бірге жинаңыз:</w:t>
            </w:r>
          </w:p>
          <w:p w:rsidR="00347AD4" w:rsidRPr="00E45215" w:rsidRDefault="00210EF1" w:rsidP="00255E57">
            <w:pPr>
              <w:pStyle w:val="5-1"/>
              <w:spacing w:after="100" w:line="252" w:lineRule="auto"/>
              <w:rPr>
                <w:lang w:val="kk-KZ"/>
              </w:rPr>
            </w:pPr>
            <w:sdt>
              <w:sdtPr>
                <w:rPr>
                  <w:rStyle w:val="a4"/>
                  <w:lang w:val="kk-KZ"/>
                </w:rPr>
                <w:id w:val="453529872"/>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Ескі нәрсе</w:t>
            </w:r>
            <w:r w:rsidR="00255E57" w:rsidRPr="00E45215">
              <w:rPr>
                <w:lang w:val="kk-KZ"/>
              </w:rPr>
              <w:br/>
            </w:r>
            <w:r w:rsidR="00255E57" w:rsidRPr="00E45215">
              <w:rPr>
                <w:rStyle w:val="a5"/>
                <w:lang w:val="kk-KZ"/>
              </w:rPr>
              <w:t>Жанұямен және мұрамен жалғастыру белгісі</w:t>
            </w:r>
          </w:p>
          <w:p w:rsidR="00347AD4" w:rsidRPr="00E45215" w:rsidRDefault="00210EF1" w:rsidP="00255E57">
            <w:pPr>
              <w:pStyle w:val="5-1"/>
              <w:spacing w:after="100" w:line="252" w:lineRule="auto"/>
              <w:rPr>
                <w:lang w:val="kk-KZ"/>
              </w:rPr>
            </w:pPr>
            <w:sdt>
              <w:sdtPr>
                <w:rPr>
                  <w:rStyle w:val="a4"/>
                  <w:lang w:val="kk-KZ"/>
                </w:rPr>
                <w:id w:val="737759310"/>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Жаңа нәрсе</w:t>
            </w:r>
            <w:r w:rsidR="00255E57" w:rsidRPr="00E45215">
              <w:rPr>
                <w:lang w:val="kk-KZ"/>
              </w:rPr>
              <w:br/>
            </w:r>
            <w:r w:rsidR="00255E57" w:rsidRPr="00E45215">
              <w:rPr>
                <w:rStyle w:val="a5"/>
                <w:lang w:val="kk-KZ"/>
              </w:rPr>
              <w:t>Оптимизм және жаңа өмір белгісі</w:t>
            </w:r>
          </w:p>
          <w:p w:rsidR="00347AD4" w:rsidRPr="00E45215" w:rsidRDefault="00210EF1" w:rsidP="00255E57">
            <w:pPr>
              <w:pStyle w:val="5-1"/>
              <w:spacing w:after="100" w:line="252" w:lineRule="auto"/>
              <w:rPr>
                <w:lang w:val="kk-KZ"/>
              </w:rPr>
            </w:pPr>
            <w:sdt>
              <w:sdtPr>
                <w:rPr>
                  <w:rStyle w:val="a4"/>
                  <w:lang w:val="kk-KZ"/>
                </w:rPr>
                <w:id w:val="318707780"/>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Бір нәрсені алу</w:t>
            </w:r>
            <w:r w:rsidR="00255E57" w:rsidRPr="00E45215">
              <w:rPr>
                <w:lang w:val="kk-KZ"/>
              </w:rPr>
              <w:br/>
            </w:r>
            <w:r w:rsidR="00255E57" w:rsidRPr="00E45215">
              <w:rPr>
                <w:rStyle w:val="a5"/>
                <w:lang w:val="kk-KZ"/>
              </w:rPr>
              <w:t>Бақытты жанұяның немесе жанұя мүшесінің заты</w:t>
            </w:r>
          </w:p>
          <w:p w:rsidR="00347AD4" w:rsidRPr="00E45215" w:rsidRDefault="00210EF1" w:rsidP="00255E57">
            <w:pPr>
              <w:pStyle w:val="5-1"/>
              <w:spacing w:after="100" w:line="252" w:lineRule="auto"/>
              <w:rPr>
                <w:lang w:val="kk-KZ"/>
              </w:rPr>
            </w:pPr>
            <w:sdt>
              <w:sdtPr>
                <w:rPr>
                  <w:rStyle w:val="a4"/>
                  <w:lang w:val="kk-KZ"/>
                </w:rPr>
                <w:id w:val="97733760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Көк нәрсе</w:t>
            </w:r>
            <w:r w:rsidR="00255E57" w:rsidRPr="00E45215">
              <w:rPr>
                <w:lang w:val="kk-KZ"/>
              </w:rPr>
              <w:br/>
            </w:r>
            <w:r w:rsidR="00255E57" w:rsidRPr="00E45215">
              <w:rPr>
                <w:rStyle w:val="a5"/>
                <w:lang w:val="kk-KZ"/>
              </w:rPr>
              <w:t>Махаббат пен сенімдік белгісі</w:t>
            </w:r>
          </w:p>
        </w:tc>
        <w:tc>
          <w:tcPr>
            <w:tcW w:w="385" w:type="pct"/>
          </w:tcPr>
          <w:p w:rsidR="00347AD4" w:rsidRPr="00E45215" w:rsidRDefault="00347AD4" w:rsidP="00255E57">
            <w:pPr>
              <w:spacing w:after="100" w:line="252" w:lineRule="auto"/>
              <w:rPr>
                <w:lang w:val="kk-KZ"/>
              </w:rPr>
            </w:pPr>
          </w:p>
        </w:tc>
        <w:tc>
          <w:tcPr>
            <w:tcW w:w="2307" w:type="pct"/>
          </w:tcPr>
          <w:p w:rsidR="00347AD4" w:rsidRPr="00E45215" w:rsidRDefault="00210EF1" w:rsidP="00255E57">
            <w:pPr>
              <w:pStyle w:val="11"/>
              <w:spacing w:after="100" w:line="252" w:lineRule="auto"/>
              <w:rPr>
                <w:lang w:val="kk-KZ"/>
              </w:rPr>
            </w:pPr>
            <w:sdt>
              <w:sdtPr>
                <w:rPr>
                  <w:rStyle w:val="a4"/>
                  <w:lang w:val="kk-KZ"/>
                </w:rPr>
                <w:id w:val="202559770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Pr>
                <w:lang w:val="kk-KZ"/>
              </w:rPr>
              <w:t>Бал айын реттеулерді растаңыз.</w:t>
            </w:r>
          </w:p>
          <w:p w:rsidR="00347AD4" w:rsidRPr="00E45215" w:rsidRDefault="00210EF1" w:rsidP="00255E57">
            <w:pPr>
              <w:pStyle w:val="11"/>
              <w:spacing w:after="100" w:line="252" w:lineRule="auto"/>
              <w:rPr>
                <w:lang w:val="kk-KZ"/>
              </w:rPr>
            </w:pPr>
            <w:sdt>
              <w:sdtPr>
                <w:rPr>
                  <w:rStyle w:val="a4"/>
                  <w:lang w:val="kk-KZ"/>
                </w:rPr>
                <w:id w:val="-1707394746"/>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r>
            <w:r>
              <w:rPr>
                <w:lang w:val="kk-KZ"/>
              </w:rPr>
              <w:t>Бал айына жиналыңыз.</w:t>
            </w:r>
          </w:p>
          <w:p w:rsidR="00347AD4" w:rsidRPr="00E45215" w:rsidRDefault="00210EF1" w:rsidP="00255E57">
            <w:pPr>
              <w:pStyle w:val="11"/>
              <w:spacing w:after="100" w:line="252" w:lineRule="auto"/>
              <w:rPr>
                <w:lang w:val="kk-KZ"/>
              </w:rPr>
            </w:pPr>
            <w:sdt>
              <w:sdtPr>
                <w:rPr>
                  <w:rStyle w:val="a4"/>
                  <w:lang w:val="kk-KZ"/>
                </w:rPr>
                <w:id w:val="-1772000161"/>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Жанұяңызбен және достарыңызбен демалыс күнінен рақат алыңыз.</w:t>
            </w:r>
          </w:p>
          <w:p w:rsidR="00347AD4" w:rsidRPr="00E45215" w:rsidRDefault="00210EF1" w:rsidP="00255E57">
            <w:pPr>
              <w:pStyle w:val="11"/>
              <w:spacing w:after="100" w:line="252" w:lineRule="auto"/>
              <w:rPr>
                <w:lang w:val="kk-KZ"/>
              </w:rPr>
            </w:pPr>
            <w:sdt>
              <w:sdtPr>
                <w:rPr>
                  <w:rStyle w:val="a4"/>
                  <w:lang w:val="kk-KZ"/>
                </w:rPr>
                <w:id w:val="-494956995"/>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Дайындық және дайындық кешкі асына қатысыңыз, қатысушыларға сыйлықтарды беріңіз.</w:t>
            </w:r>
          </w:p>
          <w:p w:rsidR="00347AD4" w:rsidRPr="00E45215" w:rsidRDefault="00210EF1" w:rsidP="00255E57">
            <w:pPr>
              <w:pStyle w:val="11"/>
              <w:spacing w:after="100" w:line="252" w:lineRule="auto"/>
              <w:rPr>
                <w:lang w:val="kk-KZ"/>
              </w:rPr>
            </w:pPr>
            <w:sdt>
              <w:sdtPr>
                <w:rPr>
                  <w:rStyle w:val="a4"/>
                  <w:lang w:val="kk-KZ"/>
                </w:rPr>
                <w:id w:val="29997058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Сақиналарды және дін адамының төлемін ең қолайлы адамға табыстаңыз.</w:t>
            </w:r>
          </w:p>
          <w:p w:rsidR="00347AD4" w:rsidRPr="00E45215" w:rsidRDefault="00210EF1" w:rsidP="00255E57">
            <w:pPr>
              <w:pStyle w:val="11"/>
              <w:spacing w:after="100" w:line="252" w:lineRule="auto"/>
              <w:rPr>
                <w:lang w:val="kk-KZ"/>
              </w:rPr>
            </w:pPr>
            <w:sdt>
              <w:sdtPr>
                <w:rPr>
                  <w:rStyle w:val="a4"/>
                  <w:lang w:val="kk-KZ"/>
                </w:rPr>
                <w:id w:val="204297250"/>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Тынығуға әрекет жасаңыз</w:t>
            </w:r>
          </w:p>
        </w:tc>
      </w:tr>
    </w:tbl>
    <w:p w:rsidR="00347AD4" w:rsidRPr="00E45215" w:rsidRDefault="00255E57">
      <w:pPr>
        <w:pStyle w:val="1-1"/>
        <w:rPr>
          <w:lang w:val="kk-KZ"/>
        </w:rPr>
      </w:pPr>
      <w:r w:rsidRPr="00E45215">
        <w:rPr>
          <w:noProof/>
          <w:lang w:val="kk-KZ" w:eastAsia="kk-KZ"/>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73500</wp14:pctPosHOffset>
                    </wp:positionH>
                  </mc:Choice>
                  <mc:Fallback>
                    <wp:positionH relativeFrom="page">
                      <wp:posOffset>5556885</wp:posOffset>
                    </wp:positionH>
                  </mc:Fallback>
                </mc:AlternateContent>
                <wp:positionV relativeFrom="margin">
                  <wp:align>bottom</wp:align>
                </wp:positionV>
                <wp:extent cx="1188720" cy="2514600"/>
                <wp:effectExtent l="0" t="0" r="0" b="0"/>
                <wp:wrapSquare wrapText="bothSides"/>
                <wp:docPr id="13" name="Топ 6" descr="Гүл сызбасы"/>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0" cy="2514600"/>
                          <a:chOff x="0" y="0"/>
                          <a:chExt cx="1557531" cy="3294104"/>
                        </a:xfrm>
                      </wpg:grpSpPr>
                      <pic:pic xmlns:pic="http://schemas.openxmlformats.org/drawingml/2006/picture">
                        <pic:nvPicPr>
                          <pic:cNvPr id="14" name="Сурет 14"/>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15" name="Сурет 15"/>
                          <pic:cNvPicPr>
                            <a:picLocks noChangeAspect="1"/>
                          </pic:cNvPicPr>
                        </pic:nvPicPr>
                        <pic:blipFill>
                          <a:blip r:embed="rId1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16" name="Сурет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18" name="Сурет 18"/>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19" name="Сурет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Топ 6" style="position:absolute;margin-left:0;margin-top:0;width:93.6pt;height:198pt;z-index:251659264;mso-left-percent:735;mso-position-horizontal-relative:page;mso-position-vertical:bottom;mso-position-vertical-relative:margin;mso-left-percent:735" alt="Flower graphic" coordsize="15575,3294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">
                <o:lock v:ext="edit" aspectratio="t"/>
                <v:shape id="Сурет 14" style="position:absolute;left:1798;width:11978;height:771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tbDCAAAA2wAAAA8AAABkcnMvZG93bnJldi54bWxET01rAjEQvQv+hzBCb5qtaCurUVQQvUjb&#10;raLHYTPdXdxMliTV9d83BcHbPN7nzBatqcWVnK8sK3gdJCCIc6srLhQcvjf9CQgfkDXWlknBnTws&#10;5t3ODFNtb/xF1ywUIoawT1FBGUKTSunzkgz6gW2II/djncEQoSukdniL4aaWwyR5kwYrjg0lNrQu&#10;Kb9kv0bB+2Z0tOPq89x+rJZu6/enfHLaKvXSa5dTEIHa8BQ/3Dsd54/g/5d4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erWwwgAAANsAAAAPAAAAAAAAAAAAAAAAAJ8C&#10;AABkcnMvZG93bnJldi54bWxQSwUGAAAAAAQABAD3AAAAjgMAAAAA&#10;">
                  <v:imagedata recolortarget="#730927 [1444]" o:title="" r:id="rId23"/>
                  <v:path arrowok="t"/>
                </v:shape>
                <v:shape id="Сурет 15" style="position:absolute;left:4245;top:9747;width:11217;height:673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KHPAAAAA2wAAAA8AAABkcnMvZG93bnJldi54bWxET0uLwjAQvi/4H8II3tZUQZGuUYovvAha&#10;xb3ONrNtsZmUJmr990YQvM3H95zpvDWVuFHjSssKBv0IBHFmdcm5gtNx/T0B4TyyxsoyKXiQg/ms&#10;8zXFWNs7H+iW+lyEEHYxKii8r2MpXVaQQde3NXHg/m1j0AfY5FI3eA/hppLDKBpLgyWHhgJrWhSU&#10;XdKrUbC0+7Hbpau/0TFPButkc66vv0apXrdNfkB4av1H/HZvdZg/gtcv4QA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4oc8AAAADbAAAADwAAAAAAAAAAAAAAAACfAgAA&#10;ZHJzL2Rvd25yZXYueG1sUEsFBgAAAAAEAAQA9wAAAIwDAAAAAA==&#10;">
                  <v:imagedata recolortarget="black" o:title="" r:id="rId24"/>
                  <v:path arrowok="t"/>
                </v:shape>
                <v:shape id="Сурет 16" style="position:absolute;width:15575;height:3221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4B/AAAAA2wAAAA8AAABkcnMvZG93bnJldi54bWxET8uqwjAQ3V/wH8II7q6pIqLVKCoILgQf&#10;FcHd2IxtsZmUJmrv398Igrs5nOdM540pxZNqV1hW0OtGIIhTqwvOFJyS9e8IhPPIGkvLpOCPHMxn&#10;rZ8pxtq++EDPo89ECGEXo4Lc+yqW0qU5GXRdWxEH7mZrgz7AOpO6xlcIN6XsR9FQGiw4NORY0Sqn&#10;9H58GAXl9rI7J7u+zkbJdcmDcepu+61SnXazmIDw1Piv+OPe6DB/CO9fwgF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HgH8AAAADbAAAADwAAAAAAAAAAAAAAAACfAgAA&#10;ZHJzL2Rvd25yZXYueG1sUEsFBgAAAAAEAAQA9wAAAIwDAAAAAA==&#10;">
                  <v:imagedata o:title="" r:id="rId25"/>
                  <v:path arrowok="t"/>
                </v:shape>
                <v:shape id="Сурет 18" style="position:absolute;left:8194;top:15796;width:6858;height:6858;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E+XDAAAA2wAAAA8AAABkcnMvZG93bnJldi54bWxEj0GLwkAMhe8L/ochgrd1qgd3qY4iSkFE&#10;kFUPegud2BY7mdKZav33m8PC3hLey3tfFqve1epJbag8G5iME1DEubcVFwYu5+zzG1SIyBZrz2Tg&#10;TQFWy8HHAlPrX/xDz1MslIRwSNFAGWOTah3ykhyGsW+IRbv71mGUtS20bfEl4a7W0ySZaYcVS0OJ&#10;DW1Kyh+nzhk4XvaHw9Hpbnv7ytYPTrrtNSNjRsN+PQcVqY//5r/rnRV8gZV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cT5cMAAADbAAAADwAAAAAAAAAAAAAAAACf&#10;AgAAZHJzL2Rvd25yZXYueG1sUEsFBgAAAAAEAAQA9wAAAI8DAAAAAA==&#10;">
                  <v:imagedata recolortarget="#6d0838 [1445]" o:title="" r:id="rId26"/>
                  <v:path arrowok="t"/>
                </v:shape>
                <v:shape id="Сурет 19" style="position:absolute;left:8377;top:16542;width:6492;height:16399;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OuDCAAAA2wAAAA8AAABkcnMvZG93bnJldi54bWxET81qwkAQvhd8h2UEb3WjB01TV1GhNFS0&#10;NPoAQ3ZMotnZkN3G+PauUOhtPr7fWax6U4uOWldZVjAZRyCIc6srLhScjh+vMQjnkTXWlknBnRys&#10;loOXBSba3viHuswXIoSwS1BB6X2TSOnykgy6sW2IA3e2rUEfYFtI3eIthJtaTqNoJg1WHBpKbGhb&#10;Un7Nfo2CeeqOh93pM97Vd97Hm0sXf6XfSo2G/fodhKfe/4v/3KkO89/g+Us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1DrgwgAAANsAAAAPAAAAAAAAAAAAAAAAAJ8C&#10;AABkcnMvZG93bnJldi54bWxQSwUGAAAAAAQABAD3AAAAjgMAAAAA&#10;">
                  <v:imagedata o:title="" r:id="rId27"/>
                  <v:path arrowok="t"/>
                </v:shape>
                <w10:wrap type="square" anchorx="page" anchory="margin"/>
              </v:group>
            </w:pict>
          </mc:Fallback>
        </mc:AlternateContent>
      </w:r>
      <w:r w:rsidRPr="00E45215">
        <w:rPr>
          <w:lang w:val="kk-KZ"/>
        </w:rPr>
        <w:t>Үйлену күні:</w:t>
      </w:r>
    </w:p>
    <w:p w:rsidR="00347AD4" w:rsidRPr="00E45215" w:rsidRDefault="00210EF1" w:rsidP="00255E57">
      <w:pPr>
        <w:pStyle w:val="11"/>
        <w:spacing w:after="100" w:line="252" w:lineRule="auto"/>
        <w:rPr>
          <w:lang w:val="kk-KZ"/>
        </w:rPr>
      </w:pPr>
      <w:sdt>
        <w:sdtPr>
          <w:rPr>
            <w:rStyle w:val="a4"/>
            <w:lang w:val="kk-KZ"/>
          </w:rPr>
          <w:id w:val="46883592"/>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Үйлену хабарландыруларын поштада жариялаңыз.</w:t>
      </w:r>
    </w:p>
    <w:p w:rsidR="00347AD4" w:rsidRPr="00E45215" w:rsidRDefault="00210EF1" w:rsidP="00255E57">
      <w:pPr>
        <w:pStyle w:val="11"/>
        <w:spacing w:after="100" w:line="252" w:lineRule="auto"/>
        <w:rPr>
          <w:lang w:val="kk-KZ"/>
        </w:rPr>
      </w:pPr>
      <w:sdt>
        <w:sdtPr>
          <w:rPr>
            <w:rStyle w:val="a4"/>
            <w:lang w:val="kk-KZ"/>
          </w:rPr>
          <w:id w:val="2067985656"/>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Тынығып, сабыр сақтаңыз.</w:t>
      </w:r>
    </w:p>
    <w:p w:rsidR="00347AD4" w:rsidRPr="00E45215" w:rsidRDefault="00210EF1" w:rsidP="00255E57">
      <w:pPr>
        <w:pStyle w:val="11"/>
        <w:spacing w:after="100" w:line="252" w:lineRule="auto"/>
        <w:rPr>
          <w:lang w:val="kk-KZ"/>
        </w:rPr>
      </w:pPr>
      <w:sdt>
        <w:sdtPr>
          <w:rPr>
            <w:rStyle w:val="a4"/>
            <w:lang w:val="kk-KZ"/>
          </w:rPr>
          <w:id w:val="90542186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Бір нәрсені жеуді ұмытпаңыз.</w:t>
      </w:r>
    </w:p>
    <w:p w:rsidR="00347AD4" w:rsidRPr="00E45215" w:rsidRDefault="00210EF1" w:rsidP="00255E57">
      <w:pPr>
        <w:pStyle w:val="11"/>
        <w:spacing w:after="100" w:line="252" w:lineRule="auto"/>
        <w:rPr>
          <w:lang w:val="kk-KZ"/>
        </w:rPr>
      </w:pPr>
      <w:sdt>
        <w:sdtPr>
          <w:rPr>
            <w:rStyle w:val="a4"/>
            <w:lang w:val="kk-KZ"/>
          </w:rPr>
          <w:id w:val="-1548523267"/>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Киініп алуға кемінде екі сағат қалдырыңыз.</w:t>
      </w:r>
    </w:p>
    <w:p w:rsidR="00347AD4" w:rsidRPr="00E45215" w:rsidRDefault="00210EF1" w:rsidP="00255E57">
      <w:pPr>
        <w:pStyle w:val="11"/>
        <w:spacing w:after="100" w:line="252" w:lineRule="auto"/>
        <w:rPr>
          <w:lang w:val="kk-KZ"/>
        </w:rPr>
      </w:pPr>
      <w:sdt>
        <w:sdtPr>
          <w:rPr>
            <w:rStyle w:val="a4"/>
            <w:lang w:val="kk-KZ"/>
          </w:rPr>
          <w:id w:val="301661559"/>
          <w15:appearance w15:val="hidden"/>
          <w14:checkbox>
            <w14:checked w14:val="0"/>
            <w14:checkedState w14:val="00FE" w14:font="Wingdings"/>
            <w14:uncheckedState w14:val="2610" w14:font="MS Gothic"/>
          </w14:checkbox>
        </w:sdtPr>
        <w:sdtEndPr>
          <w:rPr>
            <w:rStyle w:val="a4"/>
          </w:rPr>
        </w:sdtEndPr>
        <w:sdtContent>
          <w:r w:rsidR="00255E57" w:rsidRPr="00E45215">
            <w:rPr>
              <w:rStyle w:val="a4"/>
              <w:lang w:val="kk-KZ"/>
            </w:rPr>
            <w:t>☐</w:t>
          </w:r>
        </w:sdtContent>
      </w:sdt>
      <w:r w:rsidR="00255E57" w:rsidRPr="00E45215">
        <w:rPr>
          <w:lang w:val="kk-KZ"/>
        </w:rPr>
        <w:tab/>
        <w:t>ӨМІРДЕ БІР РЕТ БОЛАТЫН ОСЫ ШАРАДАН РАҚАТ АЛЫҢЫЗ!</w:t>
      </w:r>
    </w:p>
    <w:sectPr w:rsidR="00347AD4" w:rsidRPr="00E45215" w:rsidSect="009C2112">
      <w:pgSz w:w="11907" w:h="16839" w:code="9"/>
      <w:pgMar w:top="1080"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AD4"/>
    <w:rsid w:val="00210EF1"/>
    <w:rsid w:val="00255E57"/>
    <w:rsid w:val="00347AD4"/>
    <w:rsid w:val="004E2396"/>
    <w:rsid w:val="007C7AEC"/>
    <w:rsid w:val="009C2112"/>
    <w:rsid w:val="00A7120D"/>
    <w:rsid w:val="00AE4883"/>
    <w:rsid w:val="00E45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тақырып1"/>
    <w:basedOn w:val="a"/>
    <w:next w:val="a"/>
    <w:link w:val="1-"/>
    <w:uiPriority w:val="9"/>
    <w:qFormat/>
    <w:pPr>
      <w:keepNext/>
      <w:keepLines/>
      <w:spacing w:before="480"/>
      <w:outlineLvl w:val="0"/>
    </w:pPr>
    <w:rPr>
      <w:caps/>
    </w:rPr>
  </w:style>
  <w:style w:type="paragraph" w:customStyle="1" w:styleId="1">
    <w:name w:val="Тақырып1"/>
    <w:basedOn w:val="a"/>
    <w:next w:val="a"/>
    <w:link w:val="a3"/>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a3">
    <w:name w:val="Тақырып таңбасы"/>
    <w:basedOn w:val="a0"/>
    <w:link w:val="1"/>
    <w:uiPriority w:val="10"/>
    <w:rPr>
      <w:rFonts w:asciiTheme="majorHAnsi" w:eastAsiaTheme="majorEastAsia" w:hAnsiTheme="majorHAnsi" w:cstheme="majorBidi"/>
      <w:kern w:val="28"/>
      <w:sz w:val="60"/>
    </w:rPr>
  </w:style>
  <w:style w:type="paragraph" w:customStyle="1" w:styleId="10">
    <w:name w:val="Қалыпты жол шегінісі1"/>
    <w:basedOn w:val="a"/>
    <w:uiPriority w:val="2"/>
    <w:unhideWhenUsed/>
    <w:qFormat/>
    <w:pPr>
      <w:ind w:right="1440"/>
    </w:pPr>
  </w:style>
  <w:style w:type="character" w:customStyle="1" w:styleId="1-">
    <w:name w:val="1-тақырып таңбасы"/>
    <w:basedOn w:val="a0"/>
    <w:link w:val="1-1"/>
    <w:uiPriority w:val="9"/>
    <w:rPr>
      <w:caps/>
      <w:kern w:val="18"/>
    </w:rPr>
  </w:style>
  <w:style w:type="paragraph" w:customStyle="1" w:styleId="11">
    <w:name w:val="Тізім1"/>
    <w:basedOn w:val="a"/>
    <w:uiPriority w:val="1"/>
    <w:unhideWhenUsed/>
    <w:qFormat/>
    <w:pPr>
      <w:ind w:left="346" w:hanging="317"/>
    </w:pPr>
  </w:style>
  <w:style w:type="paragraph" w:customStyle="1" w:styleId="5-1">
    <w:name w:val="5-тізім1"/>
    <w:basedOn w:val="a"/>
    <w:uiPriority w:val="1"/>
    <w:unhideWhenUsed/>
    <w:qFormat/>
    <w:pPr>
      <w:ind w:left="706" w:hanging="317"/>
    </w:pPr>
  </w:style>
  <w:style w:type="character" w:customStyle="1" w:styleId="a4">
    <w:name w:val="Құсбелгі"/>
    <w:basedOn w:val="a0"/>
    <w:uiPriority w:val="2"/>
    <w:qFormat/>
    <w:rPr>
      <w:rFonts w:ascii="MS Gothic" w:eastAsia="MS Gothic" w:hAnsi="MS Gothic"/>
      <w:b/>
      <w:bCs/>
      <w:color w:val="ADD98E" w:themeColor="accent4" w:themeTint="99"/>
      <w:position w:val="-2"/>
      <w:sz w:val="20"/>
    </w:rPr>
  </w:style>
  <w:style w:type="table" w:customStyle="1" w:styleId="12">
    <w:name w:val="Кесте торы1"/>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өлектеу"/>
    <w:basedOn w:val="a0"/>
    <w:uiPriority w:val="20"/>
    <w:semiHidden/>
    <w:unhideWhenUsed/>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Version="6"/>
</file>

<file path=customXml/item2.xml><?xml version="1.0" encoding="utf-8"?>
<?mso-contentType encoding="utf-8"?>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c616140f-eae5-4fa4-a535-c7b81538bbde" xsi:nil="true"/>
    <AssetExpire xmlns="c616140f-eae5-4fa4-a535-c7b81538bbde">2029-01-01T08:00:00+00:00</AssetExpire>
    <CampaignTagsTaxHTField0 xmlns="c616140f-eae5-4fa4-a535-c7b81538bbde">
      <Terms xmlns="http://schemas.microsoft.com/office/infopath/2007/PartnerControls"/>
    </CampaignTagsTaxHTField0>
    <IntlLangReviewDate xmlns="c616140f-eae5-4fa4-a535-c7b81538bbde" xsi:nil="true"/>
    <TPFriendlyName xmlns="c616140f-eae5-4fa4-a535-c7b81538bbde" xsi:nil="true"/>
    <IntlLangReview xmlns="c616140f-eae5-4fa4-a535-c7b81538bbde">false</IntlLangReview>
    <LocLastLocAttemptVersionLookup xmlns="c616140f-eae5-4fa4-a535-c7b81538bbde">835445</LocLastLocAttemptVersionLookup>
    <PolicheckWords xmlns="c616140f-eae5-4fa4-a535-c7b81538bbde" xsi:nil="true"/>
    <SubmitterId xmlns="c616140f-eae5-4fa4-a535-c7b81538bbde" xsi:nil="true"/>
    <AcquiredFrom xmlns="c616140f-eae5-4fa4-a535-c7b81538bbde">Internal MS</AcquiredFrom>
    <EditorialStatus xmlns="c616140f-eae5-4fa4-a535-c7b81538bbde">Complete</EditorialStatus>
    <Markets xmlns="c616140f-eae5-4fa4-a535-c7b81538bbde"/>
    <OriginAsset xmlns="c616140f-eae5-4fa4-a535-c7b81538bbde" xsi:nil="true"/>
    <AssetStart xmlns="c616140f-eae5-4fa4-a535-c7b81538bbde">2012-05-10T23:01:00+00:00</AssetStart>
    <FriendlyTitle xmlns="c616140f-eae5-4fa4-a535-c7b81538bbde" xsi:nil="true"/>
    <MarketSpecific xmlns="c616140f-eae5-4fa4-a535-c7b81538bbde">false</MarketSpecific>
    <TPNamespace xmlns="c616140f-eae5-4fa4-a535-c7b81538bbde" xsi:nil="true"/>
    <PublishStatusLookup xmlns="c616140f-eae5-4fa4-a535-c7b81538bbde">
      <Value>167352</Value>
    </PublishStatusLookup>
    <APAuthor xmlns="c616140f-eae5-4fa4-a535-c7b81538bbde">
      <UserInfo>
        <DisplayName>REDMOND\v-sa</DisplayName>
        <AccountId>2467</AccountId>
        <AccountType/>
      </UserInfo>
    </APAuthor>
    <TPCommandLine xmlns="c616140f-eae5-4fa4-a535-c7b81538bbde" xsi:nil="true"/>
    <IntlLangReviewer xmlns="c616140f-eae5-4fa4-a535-c7b81538bbde" xsi:nil="true"/>
    <OpenTemplate xmlns="c616140f-eae5-4fa4-a535-c7b81538bbde">true</OpenTemplate>
    <CSXSubmissionDate xmlns="c616140f-eae5-4fa4-a535-c7b81538bbde" xsi:nil="true"/>
    <TaxCatchAll xmlns="c616140f-eae5-4fa4-a535-c7b81538bbde"/>
    <Manager xmlns="c616140f-eae5-4fa4-a535-c7b81538bbde" xsi:nil="true"/>
    <NumericId xmlns="c616140f-eae5-4fa4-a535-c7b81538bbde" xsi:nil="true"/>
    <ParentAssetId xmlns="c616140f-eae5-4fa4-a535-c7b81538bbde" xsi:nil="true"/>
    <OriginalSourceMarket xmlns="c616140f-eae5-4fa4-a535-c7b81538bbde">english</OriginalSourceMarket>
    <ApprovalStatus xmlns="c616140f-eae5-4fa4-a535-c7b81538bbde">InProgress</ApprovalStatus>
    <TPComponent xmlns="c616140f-eae5-4fa4-a535-c7b81538bbde" xsi:nil="true"/>
    <EditorialTags xmlns="c616140f-eae5-4fa4-a535-c7b81538bbde" xsi:nil="true"/>
    <TPExecutable xmlns="c616140f-eae5-4fa4-a535-c7b81538bbde" xsi:nil="true"/>
    <TPLaunchHelpLink xmlns="c616140f-eae5-4fa4-a535-c7b81538bbde" xsi:nil="true"/>
    <LocComments xmlns="c616140f-eae5-4fa4-a535-c7b81538bbde" xsi:nil="true"/>
    <LocRecommendedHandoff xmlns="c616140f-eae5-4fa4-a535-c7b81538bbde" xsi:nil="true"/>
    <SourceTitle xmlns="c616140f-eae5-4fa4-a535-c7b81538bbde" xsi:nil="true"/>
    <CSXUpdate xmlns="c616140f-eae5-4fa4-a535-c7b81538bbde">false</CSXUpdate>
    <IntlLocPriority xmlns="c616140f-eae5-4fa4-a535-c7b81538bbde" xsi:nil="true"/>
    <UAProjectedTotalWords xmlns="c616140f-eae5-4fa4-a535-c7b81538bbde" xsi:nil="true"/>
    <AssetType xmlns="c616140f-eae5-4fa4-a535-c7b81538bbde">TP</AssetType>
    <MachineTranslated xmlns="c616140f-eae5-4fa4-a535-c7b81538bbde">false</MachineTranslated>
    <OutputCachingOn xmlns="c616140f-eae5-4fa4-a535-c7b81538bbde">false</OutputCachingOn>
    <TemplateStatus xmlns="c616140f-eae5-4fa4-a535-c7b81538bbde">Complete</TemplateStatus>
    <IsSearchable xmlns="c616140f-eae5-4fa4-a535-c7b81538bbde">true</IsSearchable>
    <ContentItem xmlns="c616140f-eae5-4fa4-a535-c7b81538bbde" xsi:nil="true"/>
    <HandoffToMSDN xmlns="c616140f-eae5-4fa4-a535-c7b81538bbde" xsi:nil="true"/>
    <ShowIn xmlns="c616140f-eae5-4fa4-a535-c7b81538bbde">Show everywhere</ShowIn>
    <ThumbnailAssetId xmlns="c616140f-eae5-4fa4-a535-c7b81538bbde" xsi:nil="true"/>
    <UALocComments xmlns="c616140f-eae5-4fa4-a535-c7b81538bbde" xsi:nil="true"/>
    <UALocRecommendation xmlns="c616140f-eae5-4fa4-a535-c7b81538bbde">Localize</UALocRecommendation>
    <LastModifiedDateTime xmlns="c616140f-eae5-4fa4-a535-c7b81538bbde" xsi:nil="true"/>
    <LegacyData xmlns="c616140f-eae5-4fa4-a535-c7b81538bbde" xsi:nil="true"/>
    <LocManualTestRequired xmlns="c616140f-eae5-4fa4-a535-c7b81538bbde">false</LocManualTestRequired>
    <ClipArtFilename xmlns="c616140f-eae5-4fa4-a535-c7b81538bbde" xsi:nil="true"/>
    <TPApplication xmlns="c616140f-eae5-4fa4-a535-c7b81538bbde" xsi:nil="true"/>
    <CSXHash xmlns="c616140f-eae5-4fa4-a535-c7b81538bbde" xsi:nil="true"/>
    <DirectSourceMarket xmlns="c616140f-eae5-4fa4-a535-c7b81538bbde">english</DirectSourceMarket>
    <PrimaryImageGen xmlns="c616140f-eae5-4fa4-a535-c7b81538bbde">true</PrimaryImageGen>
    <PlannedPubDate xmlns="c616140f-eae5-4fa4-a535-c7b81538bbde" xsi:nil="true"/>
    <CSXSubmissionMarket xmlns="c616140f-eae5-4fa4-a535-c7b81538bbde" xsi:nil="true"/>
    <Downloads xmlns="c616140f-eae5-4fa4-a535-c7b81538bbde">0</Downloads>
    <ArtSampleDocs xmlns="c616140f-eae5-4fa4-a535-c7b81538bbde" xsi:nil="true"/>
    <TrustLevel xmlns="c616140f-eae5-4fa4-a535-c7b81538bbde">1 Майкрософт басқаратын мазмұн</TrustLevel>
    <BlockPublish xmlns="c616140f-eae5-4fa4-a535-c7b81538bbde">false</BlockPublish>
    <TPLaunchHelpLinkType xmlns="c616140f-eae5-4fa4-a535-c7b81538bbde">Template</TPLaunchHelpLinkType>
    <LocalizationTagsTaxHTField0 xmlns="c616140f-eae5-4fa4-a535-c7b81538bbde">
      <Terms xmlns="http://schemas.microsoft.com/office/infopath/2007/PartnerControls"/>
    </LocalizationTagsTaxHTField0>
    <BusinessGroup xmlns="c616140f-eae5-4fa4-a535-c7b81538bbde" xsi:nil="true"/>
    <Providers xmlns="c616140f-eae5-4fa4-a535-c7b81538bbde" xsi:nil="true"/>
    <TemplateTemplateType xmlns="c616140f-eae5-4fa4-a535-c7b81538bbde">Word Document Template</TemplateTemplateType>
    <TimesCloned xmlns="c616140f-eae5-4fa4-a535-c7b81538bbde" xsi:nil="true"/>
    <TPAppVersion xmlns="c616140f-eae5-4fa4-a535-c7b81538bbde" xsi:nil="true"/>
    <VoteCount xmlns="c616140f-eae5-4fa4-a535-c7b81538bbde" xsi:nil="true"/>
    <FeatureTagsTaxHTField0 xmlns="c616140f-eae5-4fa4-a535-c7b81538bbde">
      <Terms xmlns="http://schemas.microsoft.com/office/infopath/2007/PartnerControls"/>
    </FeatureTagsTaxHTField0>
    <Provider xmlns="c616140f-eae5-4fa4-a535-c7b81538bbde" xsi:nil="true"/>
    <UACurrentWords xmlns="c616140f-eae5-4fa4-a535-c7b81538bbde" xsi:nil="true"/>
    <AssetId xmlns="c616140f-eae5-4fa4-a535-c7b81538bbde">TP102895214</AssetId>
    <TPClientViewer xmlns="c616140f-eae5-4fa4-a535-c7b81538bbde" xsi:nil="true"/>
    <DSATActionTaken xmlns="c616140f-eae5-4fa4-a535-c7b81538bbde" xsi:nil="true"/>
    <APEditor xmlns="c616140f-eae5-4fa4-a535-c7b81538bbde">
      <UserInfo>
        <DisplayName/>
        <AccountId xsi:nil="true"/>
        <AccountType/>
      </UserInfo>
    </APEditor>
    <TPInstallLocation xmlns="c616140f-eae5-4fa4-a535-c7b81538bbde" xsi:nil="true"/>
    <OOCacheId xmlns="c616140f-eae5-4fa4-a535-c7b81538bbde" xsi:nil="true"/>
    <IsDeleted xmlns="c616140f-eae5-4fa4-a535-c7b81538bbde">false</IsDeleted>
    <PublishTargets xmlns="c616140f-eae5-4fa4-a535-c7b81538bbde">OfficeOnlineVNext</PublishTargets>
    <ApprovalLog xmlns="c616140f-eae5-4fa4-a535-c7b81538bbde" xsi:nil="true"/>
    <BugNumber xmlns="c616140f-eae5-4fa4-a535-c7b81538bbde" xsi:nil="true"/>
    <CrawlForDependencies xmlns="c616140f-eae5-4fa4-a535-c7b81538bbde">false</CrawlForDependencies>
    <InternalTagsTaxHTField0 xmlns="c616140f-eae5-4fa4-a535-c7b81538bbde">
      <Terms xmlns="http://schemas.microsoft.com/office/infopath/2007/PartnerControls"/>
    </InternalTagsTaxHTField0>
    <LastHandOff xmlns="c616140f-eae5-4fa4-a535-c7b81538bbde" xsi:nil="true"/>
    <Milestone xmlns="c616140f-eae5-4fa4-a535-c7b81538bbde" xsi:nil="true"/>
    <OriginalRelease xmlns="c616140f-eae5-4fa4-a535-c7b81538bbde">15</OriginalRelease>
    <RecommendationsModifier xmlns="c616140f-eae5-4fa4-a535-c7b81538bbde" xsi:nil="true"/>
    <ScenarioTagsTaxHTField0 xmlns="c616140f-eae5-4fa4-a535-c7b81538bbde">
      <Terms xmlns="http://schemas.microsoft.com/office/infopath/2007/PartnerControls"/>
    </ScenarioTagsTaxHTField0>
    <UANotes xmlns="c616140f-eae5-4fa4-a535-c7b81538bbde" xsi:nil="true"/>
    <LocMarketGroupTiers2 xmlns="c616140f-eae5-4fa4-a535-c7b81538bb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A33922BAE4C84F4E8C6723C7BE9E79680400BFF6824391BA584FB1AA5C503251C8CC" ma:contentTypeVersion="63" ma:contentTypeDescription="Create a new document." ma:contentTypeScope="" ma:versionID="57565a98534b5cf67015471775c6c611">
  <xsd:schema xmlns:xsd="http://www.w3.org/2001/XMLSchema" xmlns:xs="http://www.w3.org/2001/XMLSchema" xmlns:p="http://schemas.microsoft.com/office/2006/metadata/properties" xmlns:ns2="c616140f-eae5-4fa4-a535-c7b81538bbde" targetNamespace="http://schemas.microsoft.com/office/2006/metadata/properties" ma:root="true" ma:fieldsID="c1dd8d3e80f057fdccdfffedab9cfa9e" ns2:_="">
    <xsd:import namespace="c616140f-eae5-4fa4-a535-c7b81538bbde"/>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6140f-eae5-4fa4-a535-c7b81538bbde"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4dfe82e0-ce6f-4a2f-ab3a-6cab0b7c077a}"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F1CB9F61-99DD-48E1-86D3-386750907DEC}" ma:internalName="CSXSubmissionMarket" ma:readOnly="false" ma:showField="MarketName" ma:web="c616140f-eae5-4fa4-a535-c7b81538bbde">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50ec31a0-6b58-412d-a4c5-810551e015b4}"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5714661-F889-4248-A724-C41E726AD770}" ma:internalName="InProjectListLookup" ma:readOnly="true" ma:showField="InProjectList"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2befa2f5-5f22-4fe5-ac17-4c6ecd47c20c}"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5714661-F889-4248-A724-C41E726AD770}" ma:internalName="LastCompleteVersionLookup" ma:readOnly="true" ma:showField="LastCompleteVersion"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5714661-F889-4248-A724-C41E726AD770}" ma:internalName="LastPreviewErrorLookup" ma:readOnly="true" ma:showField="LastPreviewError"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5714661-F889-4248-A724-C41E726AD770}" ma:internalName="LastPreviewResultLookup" ma:readOnly="true" ma:showField="LastPreviewResult"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5714661-F889-4248-A724-C41E726AD770}" ma:internalName="LastPreviewAttemptDateLookup" ma:readOnly="true" ma:showField="LastPreviewAttemptDate"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5714661-F889-4248-A724-C41E726AD770}" ma:internalName="LastPreviewedByLookup" ma:readOnly="true" ma:showField="LastPreviewedBy"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5714661-F889-4248-A724-C41E726AD770}" ma:internalName="LastPreviewTimeLookup" ma:readOnly="true" ma:showField="LastPreviewTime"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5714661-F889-4248-A724-C41E726AD770}" ma:internalName="LastPreviewVersionLookup" ma:readOnly="true" ma:showField="LastPreviewVersion"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5714661-F889-4248-A724-C41E726AD770}" ma:internalName="LastPublishErrorLookup" ma:readOnly="true" ma:showField="LastPublishError"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5714661-F889-4248-A724-C41E726AD770}" ma:internalName="LastPublishResultLookup" ma:readOnly="true" ma:showField="LastPublishResult"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5714661-F889-4248-A724-C41E726AD770}" ma:internalName="LastPublishAttemptDateLookup" ma:readOnly="true" ma:showField="LastPublishAttemptDate"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5714661-F889-4248-A724-C41E726AD770}" ma:internalName="LastPublishedByLookup" ma:readOnly="true" ma:showField="LastPublishedBy"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5714661-F889-4248-A724-C41E726AD770}" ma:internalName="LastPublishTimeLookup" ma:readOnly="true" ma:showField="LastPublishTime"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5714661-F889-4248-A724-C41E726AD770}" ma:internalName="LastPublishVersionLookup" ma:readOnly="true" ma:showField="LastPublishVersion"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D23F778A-BEA3-4F80-ACAA-DA37C2D16360}" ma:internalName="LocLastLocAttemptVersionLookup" ma:readOnly="false" ma:showField="LastLocAttemptVersion" ma:web="c616140f-eae5-4fa4-a535-c7b81538bbde">
      <xsd:simpleType>
        <xsd:restriction base="dms:Lookup"/>
      </xsd:simpleType>
    </xsd:element>
    <xsd:element name="LocLastLocAttemptVersionTypeLookup" ma:index="71" nillable="true" ma:displayName="Loc Last Loc Attempt Version Type" ma:default="" ma:list="{D23F778A-BEA3-4F80-ACAA-DA37C2D16360}" ma:internalName="LocLastLocAttemptVersionTypeLookup" ma:readOnly="true" ma:showField="LastLocAttemptVersionType" ma:web="c616140f-eae5-4fa4-a535-c7b81538bbde">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D23F778A-BEA3-4F80-ACAA-DA37C2D16360}" ma:internalName="LocNewPublishedVersionLookup" ma:readOnly="true" ma:showField="NewPublishedVersion" ma:web="c616140f-eae5-4fa4-a535-c7b81538bbde">
      <xsd:simpleType>
        <xsd:restriction base="dms:Lookup"/>
      </xsd:simpleType>
    </xsd:element>
    <xsd:element name="LocOverallHandbackStatusLookup" ma:index="75" nillable="true" ma:displayName="Loc Overall Handback Status" ma:default="" ma:list="{D23F778A-BEA3-4F80-ACAA-DA37C2D16360}" ma:internalName="LocOverallHandbackStatusLookup" ma:readOnly="true" ma:showField="OverallHandbackStatus" ma:web="c616140f-eae5-4fa4-a535-c7b81538bbde">
      <xsd:simpleType>
        <xsd:restriction base="dms:Lookup"/>
      </xsd:simpleType>
    </xsd:element>
    <xsd:element name="LocOverallLocStatusLookup" ma:index="76" nillable="true" ma:displayName="Loc Overall Localize Status" ma:default="" ma:list="{D23F778A-BEA3-4F80-ACAA-DA37C2D16360}" ma:internalName="LocOverallLocStatusLookup" ma:readOnly="true" ma:showField="OverallLocStatus" ma:web="c616140f-eae5-4fa4-a535-c7b81538bbde">
      <xsd:simpleType>
        <xsd:restriction base="dms:Lookup"/>
      </xsd:simpleType>
    </xsd:element>
    <xsd:element name="LocOverallPreviewStatusLookup" ma:index="77" nillable="true" ma:displayName="Loc Overall Preview Status" ma:default="" ma:list="{D23F778A-BEA3-4F80-ACAA-DA37C2D16360}" ma:internalName="LocOverallPreviewStatusLookup" ma:readOnly="true" ma:showField="OverallPreviewStatus" ma:web="c616140f-eae5-4fa4-a535-c7b81538bbde">
      <xsd:simpleType>
        <xsd:restriction base="dms:Lookup"/>
      </xsd:simpleType>
    </xsd:element>
    <xsd:element name="LocOverallPublishStatusLookup" ma:index="78" nillable="true" ma:displayName="Loc Overall Publish Status" ma:default="" ma:list="{D23F778A-BEA3-4F80-ACAA-DA37C2D16360}" ma:internalName="LocOverallPublishStatusLookup" ma:readOnly="true" ma:showField="OverallPublishStatus" ma:web="c616140f-eae5-4fa4-a535-c7b81538bbde">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D23F778A-BEA3-4F80-ACAA-DA37C2D16360}" ma:internalName="LocProcessedForHandoffsLookup" ma:readOnly="true" ma:showField="ProcessedForHandoffs" ma:web="c616140f-eae5-4fa4-a535-c7b81538bbde">
      <xsd:simpleType>
        <xsd:restriction base="dms:Lookup"/>
      </xsd:simpleType>
    </xsd:element>
    <xsd:element name="LocProcessedForMarketsLookup" ma:index="81" nillable="true" ma:displayName="Loc Processed For Markets" ma:default="" ma:list="{D23F778A-BEA3-4F80-ACAA-DA37C2D16360}" ma:internalName="LocProcessedForMarketsLookup" ma:readOnly="true" ma:showField="ProcessedForMarkets" ma:web="c616140f-eae5-4fa4-a535-c7b81538bbde">
      <xsd:simpleType>
        <xsd:restriction base="dms:Lookup"/>
      </xsd:simpleType>
    </xsd:element>
    <xsd:element name="LocPublishedDependentAssetsLookup" ma:index="82" nillable="true" ma:displayName="Loc Published Dependent Assets" ma:default="" ma:list="{D23F778A-BEA3-4F80-ACAA-DA37C2D16360}" ma:internalName="LocPublishedDependentAssetsLookup" ma:readOnly="true" ma:showField="PublishedDependentAssets" ma:web="c616140f-eae5-4fa4-a535-c7b81538bbde">
      <xsd:simpleType>
        <xsd:restriction base="dms:Lookup"/>
      </xsd:simpleType>
    </xsd:element>
    <xsd:element name="LocPublishedLinkedAssetsLookup" ma:index="83" nillable="true" ma:displayName="Loc Published Linked Assets" ma:default="" ma:list="{D23F778A-BEA3-4F80-ACAA-DA37C2D16360}" ma:internalName="LocPublishedLinkedAssetsLookup" ma:readOnly="true" ma:showField="PublishedLinkedAssets" ma:web="c616140f-eae5-4fa4-a535-c7b81538bbde">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0c103ddf-91d5-4b9e-8016-572e1885683f}"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F1CB9F61-99DD-48E1-86D3-386750907DEC}" ma:internalName="Markets" ma:readOnly="false" ma:showField="MarketName"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5714661-F889-4248-A724-C41E726AD770}" ma:internalName="NumOfRatingsLookup" ma:readOnly="true" ma:showField="NumOfRatings"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5714661-F889-4248-A724-C41E726AD770}" ma:internalName="PublishStatusLookup" ma:readOnly="false" ma:showField="PublishStatus"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aa88b2a6-1a50-4128-b87b-114c770acc60}"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20b65973-db38-4b04-8b31-5b485a7eae30}" ma:internalName="TaxCatchAll" ma:showField="CatchAllData"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20b65973-db38-4b04-8b31-5b485a7eae30}" ma:internalName="TaxCatchAllLabel" ma:readOnly="true" ma:showField="CatchAllDataLabel" ma:web="c616140f-eae5-4fa4-a535-c7b81538bbde">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FC3FF1-7BB6-488E-B7F1-CB7F5E7E455C}"/>
</file>

<file path=customXml/itemProps2.xml><?xml version="1.0" encoding="utf-8"?>
<ds:datastoreItem xmlns:ds="http://schemas.openxmlformats.org/officeDocument/2006/customXml" ds:itemID="{C6214E07-0DC6-4CB8-99B6-0AA9826BC3F4}"/>
</file>

<file path=customXml/itemProps3.xml><?xml version="1.0" encoding="utf-8"?>
<ds:datastoreItem xmlns:ds="http://schemas.openxmlformats.org/officeDocument/2006/customXml" ds:itemID="{10829BC4-10EF-445D-8181-78D59C27F5DE}"/>
</file>

<file path=customXml/itemProps4.xml><?xml version="1.0" encoding="utf-8"?>
<ds:datastoreItem xmlns:ds="http://schemas.openxmlformats.org/officeDocument/2006/customXml" ds:itemID="{B5B4255D-53FE-4885-A243-9765E6692681}"/>
</file>

<file path=docProps/app.xml><?xml version="1.0" encoding="utf-8"?>
<Properties xmlns="http://schemas.openxmlformats.org/officeDocument/2006/extended-properties" xmlns:vt="http://schemas.openxmlformats.org/officeDocument/2006/docPropsVTypes">
  <Template>Wedding Checklist_15_TP102895214</Template>
  <TotalTime>216</TotalTime>
  <Pages>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Petr Barborik</cp:lastModifiedBy>
  <cp:revision>4</cp:revision>
  <dcterms:created xsi:type="dcterms:W3CDTF">2012-04-26T17:48:00Z</dcterms:created>
  <dcterms:modified xsi:type="dcterms:W3CDTF">2013-05-06T09:14:00Z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0x010100A33922BAE4C84F4E8C6723C7BE9E79680400BFF6824391BA584FB1AA5C503251C8CC</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