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5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 チラシのレイアウト テーブル"/>
      </w:tblPr>
      <w:tblGrid>
        <w:gridCol w:w="7553"/>
      </w:tblGrid>
      <w:tr w:rsidR="00897FB4" w:rsidRPr="00717505" w14:paraId="4016B9E2" w14:textId="77777777" w:rsidTr="00717505">
        <w:trPr>
          <w:trHeight w:val="9298"/>
          <w:tblHeader/>
        </w:trPr>
        <w:tc>
          <w:tcPr>
            <w:tcW w:w="7819" w:type="dxa"/>
          </w:tcPr>
          <w:p w14:paraId="4016B9D9" w14:textId="77777777" w:rsidR="00897FB4" w:rsidRPr="00717505" w:rsidRDefault="0018796A" w:rsidP="00897FB4">
            <w:pPr>
              <w:pStyle w:val="a4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alias w:val="イベントの紹介を入力:"/>
                <w:tag w:val="イベントの紹介を入力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717505">
                  <w:rPr>
                    <w:rFonts w:ascii="Meiryo UI" w:hAnsi="Meiryo UI" w:hint="eastAsia"/>
                    <w:lang w:val="ja-JP" w:bidi="ja-JP"/>
                  </w:rPr>
                  <w:t>イベントの紹介</w:t>
                </w:r>
              </w:sdtContent>
            </w:sdt>
          </w:p>
          <w:p w14:paraId="4016B9DA" w14:textId="77777777" w:rsidR="00897FB4" w:rsidRPr="00717505" w:rsidRDefault="0018796A" w:rsidP="00897FB4">
            <w:pPr>
              <w:pStyle w:val="a6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alias w:val="イベントのタイトルを入力:"/>
                <w:tag w:val="イベントのタイトルを入力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717505">
                  <w:rPr>
                    <w:rFonts w:ascii="Meiryo UI" w:hAnsi="Meiryo UI" w:hint="eastAsia"/>
                    <w:lang w:val="ja-JP" w:bidi="ja-JP"/>
                  </w:rPr>
                  <w:t>イベントのタイトル</w:t>
                </w:r>
              </w:sdtContent>
            </w:sdt>
          </w:p>
          <w:p w14:paraId="4016B9DB" w14:textId="77777777" w:rsidR="00897FB4" w:rsidRPr="00717505" w:rsidRDefault="0018796A" w:rsidP="00897FB4">
            <w:pPr>
              <w:pStyle w:val="a4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alias w:val="イベントのサブタイトルを入力:"/>
                <w:tag w:val="イベントのサブタイトルを入力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717505">
                  <w:rPr>
                    <w:rFonts w:ascii="Meiryo UI" w:hAnsi="Meiryo UI" w:hint="eastAsia"/>
                    <w:lang w:val="ja-JP" w:bidi="ja-JP"/>
                  </w:rPr>
                  <w:t>イベントのサブタイトル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alias w:val="日付を入力:"/>
              <w:tag w:val="日付を入力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717505" w:rsidRDefault="00897FB4" w:rsidP="00717505">
                <w:pPr>
                  <w:pStyle w:val="a8"/>
                  <w:spacing w:line="120" w:lineRule="auto"/>
                  <w:ind w:left="102" w:right="102"/>
                  <w:rPr>
                    <w:rFonts w:ascii="Meiryo UI" w:hAnsi="Meiryo UI"/>
                  </w:rPr>
                </w:pPr>
                <w:r w:rsidRPr="00717505">
                  <w:rPr>
                    <w:rFonts w:ascii="Meiryo UI" w:hAnsi="Meiryo UI" w:hint="eastAsia"/>
                    <w:lang w:val="ja-JP" w:bidi="ja-JP"/>
                  </w:rPr>
                  <w:t>日付</w:t>
                </w:r>
              </w:p>
            </w:sdtContent>
          </w:sdt>
          <w:p w14:paraId="4016B9DD" w14:textId="77777777" w:rsidR="00897FB4" w:rsidRPr="00717505" w:rsidRDefault="0018796A" w:rsidP="00897FB4">
            <w:pPr>
              <w:pStyle w:val="aa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alias w:val="時刻を入力:"/>
                <w:tag w:val="時刻を入力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717505">
                  <w:rPr>
                    <w:rFonts w:ascii="Meiryo UI" w:hAnsi="Meiryo UI" w:hint="eastAsia"/>
                    <w:lang w:val="ja-JP" w:bidi="ja-JP"/>
                  </w:rPr>
                  <w:t>時刻</w:t>
                </w:r>
              </w:sdtContent>
            </w:sdt>
          </w:p>
          <w:p w14:paraId="4016B9DE" w14:textId="77777777" w:rsidR="00897FB4" w:rsidRPr="00717505" w:rsidRDefault="0018796A" w:rsidP="00897FB4">
            <w:pPr>
              <w:pStyle w:val="a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alias w:val="場所を入力:"/>
                <w:tag w:val="場所を入力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717505">
                  <w:rPr>
                    <w:rFonts w:ascii="Meiryo UI" w:hAnsi="Meiryo UI" w:hint="eastAsia"/>
                    <w:lang w:val="ja-JP" w:bidi="ja-JP"/>
                  </w:rPr>
                  <w:t>場所</w:t>
                </w:r>
              </w:sdtContent>
            </w:sdt>
          </w:p>
          <w:p w14:paraId="4016B9DF" w14:textId="71E6E58E" w:rsidR="00897FB4" w:rsidRPr="00717505" w:rsidRDefault="0018796A" w:rsidP="00897FB4">
            <w:pPr>
              <w:pStyle w:val="a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alias w:val="郵便番号、都道府県、市区町村、番地を入力:"/>
                <w:tag w:val="郵便番号、都道府県、市区町村、番地を入力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717505">
                  <w:rPr>
                    <w:rFonts w:ascii="Meiryo UI" w:hAnsi="Meiryo UI" w:hint="eastAsia"/>
                    <w:lang w:val="ja-JP" w:bidi="ja-JP"/>
                  </w:rPr>
                  <w:t>郵便番号</w:t>
                </w:r>
                <w:r w:rsidR="00717505" w:rsidRPr="00717505">
                  <w:rPr>
                    <w:rFonts w:ascii="Meiryo UI" w:hAnsi="Meiryo UI" w:hint="eastAsia"/>
                    <w:lang w:val="ja-JP" w:bidi="ja-JP"/>
                  </w:rPr>
                  <w:t>、</w:t>
                </w:r>
                <w:r w:rsidR="00897FB4" w:rsidRPr="00717505">
                  <w:rPr>
                    <w:rFonts w:ascii="Meiryo UI" w:hAnsi="Meiryo UI" w:hint="eastAsia"/>
                    <w:lang w:val="ja-JP" w:bidi="ja-JP"/>
                  </w:rPr>
                  <w:t>都道府県、市区町村、番地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alias w:val="イベントのテキストを入力:"/>
              <w:tag w:val="イベントのテキストを入力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717505" w:rsidRDefault="00897FB4" w:rsidP="00897FB4">
                <w:pPr>
                  <w:rPr>
                    <w:rFonts w:ascii="Meiryo UI" w:hAnsi="Meiryo UI"/>
                  </w:rPr>
                </w:pPr>
                <w:r w:rsidRPr="00717505">
                  <w:rPr>
                    <w:rFonts w:ascii="Meiryo UI" w:hAnsi="Meiryo UI" w:hint="eastAsia"/>
                    <w:lang w:val="ja-JP" w:bidi="ja-JP"/>
                  </w:rPr>
                  <w:t>任意のプレースホルダー テキスト (この箇所など) を置き換えるには、クリックして入力するだけです。</w:t>
                </w:r>
              </w:p>
              <w:p w14:paraId="4016B9E1" w14:textId="77777777" w:rsidR="00897FB4" w:rsidRPr="00717505" w:rsidRDefault="00897FB4" w:rsidP="00897FB4">
                <w:pPr>
                  <w:rPr>
                    <w:rFonts w:ascii="Meiryo UI" w:hAnsi="Meiryo UI"/>
                  </w:rPr>
                </w:pPr>
                <w:r w:rsidRPr="00717505">
                  <w:rPr>
                    <w:rFonts w:ascii="Meiryo UI" w:hAnsi="Meiryo UI" w:hint="eastAsia"/>
                    <w:lang w:val="ja-JP" w:bidi="ja-JP"/>
                  </w:rPr>
                  <w:t>この美しいチラシは、そのままで素晴らしい声明になるでしょう。 ただし、自分用に少しカスタマイズするには、色やフォントをクリックするだけで変更できます。オプションを見つけるには、リボンの [デザイン] タブで、テーマ、色、およびフォントの各ギャラリーを確認します。</w:t>
                </w:r>
              </w:p>
            </w:sdtContent>
          </w:sdt>
        </w:tc>
      </w:tr>
    </w:tbl>
    <w:tbl>
      <w:tblPr>
        <w:tblStyle w:val="4-2"/>
        <w:tblW w:w="9048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イベント チラシのレイアウト テーブル"/>
      </w:tblPr>
      <w:tblGrid>
        <w:gridCol w:w="9048"/>
      </w:tblGrid>
      <w:tr w:rsidR="00897FB4" w:rsidRPr="00717505" w14:paraId="4016B9E4" w14:textId="77777777" w:rsidTr="0018796A">
        <w:trPr>
          <w:trHeight w:hRule="exact" w:val="735"/>
          <w:tblHeader/>
        </w:trPr>
        <w:tc>
          <w:tcPr>
            <w:tcW w:w="9048" w:type="dxa"/>
            <w:shd w:val="clear" w:color="auto" w:fill="F7F3E2" w:themeFill="background2"/>
            <w:vAlign w:val="center"/>
          </w:tcPr>
          <w:p w14:paraId="4016B9E3" w14:textId="362916CB" w:rsidR="00897FB4" w:rsidRPr="00717505" w:rsidRDefault="0018796A" w:rsidP="001570B2">
            <w:pPr>
              <w:pStyle w:val="ac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alias w:val="詳細のテキスト:"/>
                <w:tag w:val="詳細のテキスト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717505">
                  <w:rPr>
                    <w:rFonts w:ascii="Meiryo UI" w:hAnsi="Meiryo UI" w:hint="eastAsia"/>
                    <w:lang w:val="ja-JP" w:bidi="ja-JP"/>
                  </w:rPr>
                  <w:t>連絡先の詳細:</w:t>
                </w:r>
              </w:sdtContent>
            </w:sdt>
            <w:r w:rsidR="001570B2" w:rsidRPr="00717505">
              <w:rPr>
                <w:rFonts w:ascii="Meiryo UI" w:hAnsi="Meiryo UI" w:hint="eastAsia"/>
                <w:lang w:val="ja-JP" w:bidi="ja-JP"/>
              </w:rPr>
              <w:t xml:space="preserve"> </w:t>
            </w:r>
            <w:sdt>
              <w:sdtPr>
                <w:rPr>
                  <w:rFonts w:ascii="Meiryo UI" w:hAnsi="Meiryo UI" w:hint="eastAsia"/>
                </w:rPr>
                <w:alias w:val="連絡先名を入力:"/>
                <w:tag w:val="連絡先名を入力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717505">
                  <w:rPr>
                    <w:rFonts w:ascii="Meiryo UI" w:hAnsi="Meiryo UI" w:hint="eastAsia"/>
                    <w:lang w:val="ja-JP" w:bidi="ja-JP"/>
                  </w:rPr>
                  <w:t>連絡先名</w:t>
                </w:r>
              </w:sdtContent>
            </w:sdt>
            <w:r w:rsidR="001570B2" w:rsidRPr="00717505">
              <w:rPr>
                <w:rFonts w:ascii="Meiryo UI" w:hAnsi="Meiryo UI" w:hint="eastAsia"/>
                <w:lang w:val="ja-JP" w:bidi="ja-JP"/>
              </w:rPr>
              <w:t xml:space="preserve">: </w:t>
            </w:r>
            <w:sdt>
              <w:sdtPr>
                <w:rPr>
                  <w:rFonts w:ascii="Meiryo UI" w:hAnsi="Meiryo UI" w:hint="eastAsia"/>
                </w:rPr>
                <w:alias w:val="電話番号を入力:"/>
                <w:tag w:val="電話番号を入力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717505">
                  <w:rPr>
                    <w:rFonts w:ascii="Meiryo UI" w:hAnsi="Meiryo UI" w:hint="eastAsia"/>
                    <w:lang w:val="ja-JP" w:bidi="ja-JP"/>
                  </w:rPr>
                  <w:t>電話番号</w:t>
                </w:r>
              </w:sdtContent>
            </w:sdt>
          </w:p>
        </w:tc>
      </w:tr>
    </w:tbl>
    <w:p w14:paraId="1DBFD8EF" w14:textId="77777777" w:rsidR="002A068F" w:rsidRPr="00717505" w:rsidRDefault="002A068F" w:rsidP="00A95506">
      <w:pPr>
        <w:pStyle w:val="af6"/>
        <w:rPr>
          <w:rFonts w:ascii="Meiryo UI" w:hAnsi="Meiryo UI"/>
        </w:rPr>
      </w:pPr>
    </w:p>
    <w:sectPr w:rsidR="002A068F" w:rsidRPr="00717505" w:rsidSect="0018796A">
      <w:headerReference w:type="default" r:id="rId11"/>
      <w:footerReference w:type="default" r:id="rId12"/>
      <w:headerReference w:type="first" r:id="rId13"/>
      <w:pgSz w:w="11906" w:h="16838" w:code="9"/>
      <w:pgMar w:top="5330" w:right="2126" w:bottom="1077" w:left="212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8D01C" w14:textId="77777777" w:rsidR="00A53FE8" w:rsidRDefault="00A53FE8" w:rsidP="0068245E">
      <w:pPr>
        <w:spacing w:after="0" w:line="240" w:lineRule="auto"/>
      </w:pPr>
      <w:r>
        <w:separator/>
      </w:r>
    </w:p>
  </w:endnote>
  <w:endnote w:type="continuationSeparator" w:id="0">
    <w:p w14:paraId="13C169FC" w14:textId="77777777" w:rsidR="00A53FE8" w:rsidRDefault="00A53FE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40DDB95F" w:rsidR="009124DD" w:rsidRDefault="009124DD">
        <w:pPr>
          <w:pStyle w:val="af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717505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AFC93" w14:textId="77777777" w:rsidR="00A53FE8" w:rsidRDefault="00A53FE8" w:rsidP="0068245E">
      <w:pPr>
        <w:spacing w:after="0" w:line="240" w:lineRule="auto"/>
      </w:pPr>
      <w:r>
        <w:separator/>
      </w:r>
    </w:p>
  </w:footnote>
  <w:footnote w:type="continuationSeparator" w:id="0">
    <w:p w14:paraId="23A8FCE3" w14:textId="77777777" w:rsidR="00A53FE8" w:rsidRDefault="00A53FE8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9E6B" w14:textId="2A3E30E0" w:rsidR="002A068F" w:rsidRDefault="002A068F">
    <w:pPr>
      <w:pStyle w:val="ad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グループ 3" descr="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画像 4" descr="栗色の花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画像 5" descr="花び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フリーフォーム 6" descr="花び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フリーフォーム 7" descr="花び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フリーフォーム 8" descr="花び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フリーフォーム 9" descr="花び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フリーフォーム 10" descr="花び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フリーフォーム 11" descr="花び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フリーフォーム 12" descr="花び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フリーフォーム 13" descr="花び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フリーフォーム 14" descr="花び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フリーフォーム 15" descr="花び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フリーフォーム 16" descr="花び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フリーフォーム 17" descr="花び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フリーフォーム 18" descr="花び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0F75A8" id="グループ 3" o:spid="_x0000_s1026" alt="花" style="position:absolute;left:0;text-align:left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4" o:spid="_x0000_s1027" type="#_x0000_t75" alt="栗色の花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栗色の花" croptop="11340f" cropbottom="16322f" cropleft="5137f"/>
                <v:path arrowok="t"/>
              </v:shape>
              <v:shape id="画像 5" o:spid="_x0000_s1028" type="#_x0000_t75" alt="花び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花びら" croptop="11131f" cropbottom="16412f" cropleft="11563f" cropright="8752f"/>
                <v:path arrowok="t"/>
              </v:shape>
              <v:shape id="フリーフォーム 6" o:spid="_x0000_s1029" alt="花び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フリーフォーム 7" o:spid="_x0000_s1030" alt="花び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フリーフォーム 8" o:spid="_x0000_s1031" alt="花び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フリーフォーム 9" o:spid="_x0000_s1032" alt="花び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フリーフォーム 10" o:spid="_x0000_s1033" alt="花び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フリーフォーム 11" o:spid="_x0000_s1034" alt="花び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フリーフォーム 12" o:spid="_x0000_s1035" alt="花び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フリーフォーム 13" o:spid="_x0000_s1036" alt="花び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フリーフォーム 14" o:spid="_x0000_s1037" alt="花び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フリーフォーム 15" o:spid="_x0000_s1038" alt="花び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フリーフォーム 16" o:spid="_x0000_s1039" alt="花び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フリーフォーム 17" o:spid="_x0000_s1040" alt="花び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フリーフォーム 18" o:spid="_x0000_s1041" alt="花び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フレーム 2" descr="文書の周りの境界線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6E2CCB0" id="フレーム 2" o:spid="_x0000_s1026" alt="文書の周りの境界線" style="position:absolute;left:0;text-align:left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6B9EB" w14:textId="77777777" w:rsidR="009124DD" w:rsidRDefault="00897FB4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フレーム 25" descr="文書の周りの境界線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E3B3F78" id="フレーム 25" o:spid="_x0000_s1026" alt="文書の周りの境界線" style="position:absolute;left:0;text-align:left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グループ 1" descr="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画像 27" descr="栗色の花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画像 29" descr="花び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フリーフォーム 31" descr="花び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フリーフォーム 32" descr="花び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フリーフォーム 33" descr="花び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フリーフォーム 34" descr="花び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フリーフォーム 35" descr="花び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フリーフォーム 36" descr="花び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フリーフォーム 37" descr="花び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フリーフォーム 38" descr="花び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フリーフォーム 39" descr="花び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フリーフォーム 40" descr="花び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フリーフォーム 41" descr="花び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フリーフォーム 42" descr="花び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フリーフォーム 43" descr="花び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F3720C" id="グループ 1" o:spid="_x0000_s1026" alt="花" style="position:absolute;left:0;text-align:left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27" o:spid="_x0000_s1027" type="#_x0000_t75" alt="栗色の花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栗色の花" croptop="11340f" cropbottom="16322f" cropleft="5137f"/>
                <v:path arrowok="t"/>
              </v:shape>
              <v:shape id="画像 29" o:spid="_x0000_s1028" type="#_x0000_t75" alt="花び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花びら" croptop="11131f" cropbottom="16412f" cropleft="11563f" cropright="8752f"/>
                <v:path arrowok="t"/>
              </v:shape>
              <v:shape id="フリーフォーム 31" o:spid="_x0000_s1029" alt="花び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フリーフォーム 32" o:spid="_x0000_s1030" alt="花び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フリーフォーム 33" o:spid="_x0000_s1031" alt="花び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フリーフォーム 34" o:spid="_x0000_s1032" alt="花び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フリーフォーム 35" o:spid="_x0000_s1033" alt="花び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フリーフォーム 36" o:spid="_x0000_s1034" alt="花び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フリーフォーム 37" o:spid="_x0000_s1035" alt="花び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フリーフォーム 38" o:spid="_x0000_s1036" alt="花び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フリーフォーム 39" o:spid="_x0000_s1037" alt="花び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フリーフォーム 40" o:spid="_x0000_s1038" alt="花び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フリーフォーム 41" o:spid="_x0000_s1039" alt="花び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フリーフォーム 42" o:spid="_x0000_s1040" alt="花び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フリーフォーム 43" o:spid="_x0000_s1041" alt="花び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E33EA"/>
    <w:rsid w:val="001570B2"/>
    <w:rsid w:val="001624C3"/>
    <w:rsid w:val="0018796A"/>
    <w:rsid w:val="00220400"/>
    <w:rsid w:val="002733AA"/>
    <w:rsid w:val="002A068F"/>
    <w:rsid w:val="004611DB"/>
    <w:rsid w:val="005D2D39"/>
    <w:rsid w:val="0068245E"/>
    <w:rsid w:val="0069500E"/>
    <w:rsid w:val="00713F12"/>
    <w:rsid w:val="00717505"/>
    <w:rsid w:val="007A4EDB"/>
    <w:rsid w:val="00834305"/>
    <w:rsid w:val="00897FB4"/>
    <w:rsid w:val="009124DD"/>
    <w:rsid w:val="0094423C"/>
    <w:rsid w:val="00A53FE8"/>
    <w:rsid w:val="00A95506"/>
    <w:rsid w:val="00AB123B"/>
    <w:rsid w:val="00B168F9"/>
    <w:rsid w:val="00C67FD5"/>
    <w:rsid w:val="00C93A32"/>
    <w:rsid w:val="00CE754C"/>
    <w:rsid w:val="00CF207A"/>
    <w:rsid w:val="00D529A9"/>
    <w:rsid w:val="00D870F4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505"/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717505"/>
    <w:pPr>
      <w:keepNext/>
      <w:keepLines/>
      <w:spacing w:before="240" w:after="0"/>
      <w:ind w:left="0"/>
      <w:outlineLvl w:val="0"/>
    </w:pPr>
    <w:rPr>
      <w:rFonts w:asciiTheme="majorHAnsi" w:hAnsiTheme="majorHAnsi" w:cstheme="majorBidi"/>
      <w:color w:val="38606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7505"/>
    <w:pPr>
      <w:keepNext/>
      <w:keepLines/>
      <w:spacing w:before="40" w:after="0"/>
      <w:ind w:left="0"/>
      <w:outlineLvl w:val="1"/>
    </w:pPr>
    <w:rPr>
      <w:rFonts w:asciiTheme="majorHAnsi" w:hAnsiTheme="majorHAnsi" w:cstheme="majorBidi"/>
      <w:color w:val="38606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717505"/>
    <w:pPr>
      <w:spacing w:after="40" w:line="228" w:lineRule="auto"/>
      <w:ind w:left="0" w:right="0"/>
    </w:pPr>
    <w:rPr>
      <w:caps/>
      <w:sz w:val="52"/>
    </w:rPr>
  </w:style>
  <w:style w:type="character" w:customStyle="1" w:styleId="a5">
    <w:name w:val="副題 (文字)"/>
    <w:basedOn w:val="a0"/>
    <w:link w:val="a4"/>
    <w:uiPriority w:val="1"/>
    <w:rsid w:val="00717505"/>
    <w:rPr>
      <w:rFonts w:eastAsia="Meiryo UI"/>
      <w:caps/>
      <w:sz w:val="52"/>
    </w:rPr>
  </w:style>
  <w:style w:type="paragraph" w:styleId="a6">
    <w:name w:val="Title"/>
    <w:basedOn w:val="a"/>
    <w:link w:val="a7"/>
    <w:uiPriority w:val="1"/>
    <w:qFormat/>
    <w:rsid w:val="00717505"/>
    <w:pPr>
      <w:spacing w:after="0" w:line="204" w:lineRule="auto"/>
      <w:ind w:left="0" w:right="0"/>
      <w:contextualSpacing/>
    </w:pPr>
    <w:rPr>
      <w:rFonts w:asciiTheme="majorHAnsi" w:hAnsiTheme="majorHAnsi" w:cstheme="majorBidi"/>
      <w:b/>
      <w:bCs/>
      <w:caps/>
      <w:color w:val="9C2224" w:themeColor="accent2" w:themeShade="BF"/>
      <w:kern w:val="28"/>
      <w:sz w:val="82"/>
    </w:rPr>
  </w:style>
  <w:style w:type="character" w:customStyle="1" w:styleId="a7">
    <w:name w:val="表題 (文字)"/>
    <w:basedOn w:val="a0"/>
    <w:link w:val="a6"/>
    <w:uiPriority w:val="1"/>
    <w:rsid w:val="00717505"/>
    <w:rPr>
      <w:rFonts w:asciiTheme="majorHAnsi" w:eastAsia="Meiryo UI" w:hAnsiTheme="majorHAnsi" w:cstheme="majorBidi"/>
      <w:b/>
      <w:bCs/>
      <w:caps/>
      <w:color w:val="9C2224" w:themeColor="accent2" w:themeShade="BF"/>
      <w:kern w:val="28"/>
      <w:sz w:val="82"/>
    </w:rPr>
  </w:style>
  <w:style w:type="paragraph" w:styleId="a8">
    <w:name w:val="Date"/>
    <w:basedOn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付 (文字)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時刻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場所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情報"/>
    <w:basedOn w:val="a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unhideWhenUsed/>
    <w:rsid w:val="001570B2"/>
    <w:pPr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rsid w:val="001570B2"/>
  </w:style>
  <w:style w:type="paragraph" w:styleId="af">
    <w:name w:val="footer"/>
    <w:basedOn w:val="a"/>
    <w:link w:val="af0"/>
    <w:uiPriority w:val="99"/>
    <w:unhideWhenUsed/>
    <w:rsid w:val="00E43EFE"/>
    <w:pPr>
      <w:spacing w:after="0" w:line="240" w:lineRule="auto"/>
    </w:pPr>
  </w:style>
  <w:style w:type="character" w:customStyle="1" w:styleId="af0">
    <w:name w:val="フッター (文字)"/>
    <w:basedOn w:val="a0"/>
    <w:link w:val="af"/>
    <w:uiPriority w:val="99"/>
    <w:rsid w:val="00E43EFE"/>
  </w:style>
  <w:style w:type="character" w:customStyle="1" w:styleId="10">
    <w:name w:val="見出し 1 (文字)"/>
    <w:basedOn w:val="a0"/>
    <w:link w:val="1"/>
    <w:uiPriority w:val="9"/>
    <w:rsid w:val="00717505"/>
    <w:rPr>
      <w:rFonts w:asciiTheme="majorHAnsi" w:eastAsia="Meiryo UI" w:hAnsiTheme="majorHAnsi" w:cstheme="majorBidi"/>
      <w:color w:val="386065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17505"/>
    <w:rPr>
      <w:rFonts w:asciiTheme="majorHAnsi" w:eastAsia="Meiryo UI" w:hAnsiTheme="majorHAnsi" w:cstheme="majorBidi"/>
      <w:color w:val="386065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50">
    <w:name w:val="見出し 5 (文字)"/>
    <w:basedOn w:val="a0"/>
    <w:link w:val="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386065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af3">
    <w:name w:val="Hyperlink"/>
    <w:basedOn w:val="a0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af6">
    <w:name w:val="No Spacing"/>
    <w:uiPriority w:val="98"/>
    <w:qFormat/>
    <w:rsid w:val="00717505"/>
    <w:pPr>
      <w:spacing w:after="0" w:line="240" w:lineRule="auto"/>
    </w:pPr>
    <w:rPr>
      <w:rFonts w:eastAsia="Meiryo UI"/>
    </w:rPr>
  </w:style>
  <w:style w:type="character" w:customStyle="1" w:styleId="80">
    <w:name w:val="見出し 8 (文字)"/>
    <w:basedOn w:val="a0"/>
    <w:link w:val="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69038B" w:rsidP="0069038B">
          <w:pPr>
            <w:pStyle w:val="118B9434280E423797925DDE725D370C1"/>
          </w:pPr>
          <w:r w:rsidRPr="00897FB4">
            <w:rPr>
              <w:rFonts w:hint="eastAsia"/>
              <w:lang w:val="ja-JP" w:bidi="ja-JP"/>
            </w:rPr>
            <w:t>イベントの紹介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69038B" w:rsidP="0069038B">
          <w:pPr>
            <w:pStyle w:val="616012EFA3104479B1CD8589DDE3FD401"/>
          </w:pPr>
          <w:r w:rsidRPr="00897FB4">
            <w:rPr>
              <w:rFonts w:hint="eastAsia"/>
              <w:lang w:val="ja-JP" w:bidi="ja-JP"/>
            </w:rPr>
            <w:t>イベントのタイトル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69038B" w:rsidP="0069038B">
          <w:pPr>
            <w:pStyle w:val="687EAF5EB2CD4EB7ADF5F9A96997A5A01"/>
          </w:pPr>
          <w:r w:rsidRPr="00897FB4">
            <w:rPr>
              <w:rFonts w:hint="eastAsia"/>
              <w:lang w:val="ja-JP" w:bidi="ja-JP"/>
            </w:rPr>
            <w:t>イベントのサブタイトル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69038B" w:rsidP="0069038B">
          <w:pPr>
            <w:pStyle w:val="59FF631BAA444697ADC811FC908E21E51"/>
          </w:pPr>
          <w:r w:rsidRPr="00897FB4">
            <w:rPr>
              <w:rFonts w:hint="eastAsia"/>
              <w:lang w:val="ja-JP" w:bidi="ja-JP"/>
            </w:rPr>
            <w:t>日付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69038B" w:rsidP="0069038B">
          <w:pPr>
            <w:pStyle w:val="F9AAD49A6D3845D88F95F61F797426701"/>
          </w:pPr>
          <w:r w:rsidRPr="00897FB4">
            <w:rPr>
              <w:rFonts w:hint="eastAsia"/>
              <w:lang w:val="ja-JP" w:bidi="ja-JP"/>
            </w:rPr>
            <w:t>時刻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69038B" w:rsidP="0069038B">
          <w:pPr>
            <w:pStyle w:val="6B377E5BBB7746A2B9F390A78323729F1"/>
          </w:pPr>
          <w:r w:rsidRPr="00897FB4">
            <w:rPr>
              <w:rFonts w:hint="eastAsia"/>
              <w:lang w:val="ja-JP" w:bidi="ja-JP"/>
            </w:rPr>
            <w:t>場所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69038B" w:rsidP="0069038B">
          <w:pPr>
            <w:pStyle w:val="0A8B7278598346B2989B97E104D07D331"/>
          </w:pPr>
          <w:r>
            <w:rPr>
              <w:rFonts w:hint="eastAsia"/>
              <w:lang w:val="ja-JP" w:bidi="ja-JP"/>
            </w:rPr>
            <w:t>郵便番号</w:t>
          </w:r>
          <w:r w:rsidRPr="00897FB4">
            <w:rPr>
              <w:rFonts w:hint="eastAsia"/>
              <w:lang w:val="ja-JP" w:bidi="ja-JP"/>
            </w:rPr>
            <w:t>、都道府県、市区町村、番地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69038B" w:rsidRPr="00897FB4" w:rsidRDefault="0069038B" w:rsidP="00897FB4">
          <w:r w:rsidRPr="00897FB4">
            <w:rPr>
              <w:rFonts w:hint="eastAsia"/>
              <w:lang w:val="ja-JP" w:bidi="ja-JP"/>
            </w:rPr>
            <w:t>任意のプレースホルダー テキスト (この箇所など) を置き換えるには、クリックして入力するだけです。</w:t>
          </w:r>
        </w:p>
        <w:p w:rsidR="008A1518" w:rsidRDefault="0069038B" w:rsidP="0069038B">
          <w:pPr>
            <w:pStyle w:val="966A1768FADF45AF829C07C0CA4760361"/>
          </w:pPr>
          <w:r w:rsidRPr="00897FB4">
            <w:rPr>
              <w:rFonts w:hint="eastAsia"/>
              <w:lang w:val="ja-JP" w:bidi="ja-JP"/>
            </w:rPr>
            <w:t>この美しいチラシは、そのままで素晴らしい声明になるでしょう。 ただし、自分用に少しカスタマイズするには、色やフォントをクリックするだけで変更できます。オプションを見つけるには、リボンの [デザイン] タブで、テーマ、色、およびフォントの各ギャラリーを確認します。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69038B" w:rsidP="0069038B">
          <w:pPr>
            <w:pStyle w:val="FBE84D64C933441BACC61B228EAC3DF01"/>
          </w:pPr>
          <w:r w:rsidRPr="00897FB4">
            <w:rPr>
              <w:rFonts w:hint="eastAsia"/>
              <w:lang w:val="ja-JP" w:bidi="ja-JP"/>
            </w:rPr>
            <w:t>連絡先名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69038B" w:rsidP="0069038B">
          <w:pPr>
            <w:pStyle w:val="14DBFAE5D6F54EA1830FCBD44D0029C81"/>
          </w:pPr>
          <w:r w:rsidRPr="00897FB4">
            <w:rPr>
              <w:rFonts w:hint="eastAsia"/>
              <w:lang w:val="ja-JP" w:bidi="ja-JP"/>
            </w:rPr>
            <w:t>電話番号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69038B" w:rsidP="0069038B">
          <w:pPr>
            <w:pStyle w:val="EDF1E70570C24042AABA8C22F9DB3ACC"/>
          </w:pPr>
          <w:r w:rsidRPr="00897FB4">
            <w:rPr>
              <w:rFonts w:hint="eastAsia"/>
              <w:lang w:val="ja-JP" w:bidi="ja-JP"/>
            </w:rPr>
            <w:t>連絡先の詳細: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0A1E0E"/>
    <w:rsid w:val="002F64EE"/>
    <w:rsid w:val="0044399B"/>
    <w:rsid w:val="0069038B"/>
    <w:rsid w:val="0072534F"/>
    <w:rsid w:val="007343B5"/>
    <w:rsid w:val="007426CB"/>
    <w:rsid w:val="00763B12"/>
    <w:rsid w:val="0077446A"/>
    <w:rsid w:val="008A1518"/>
    <w:rsid w:val="009A364E"/>
    <w:rsid w:val="00AD144D"/>
    <w:rsid w:val="00C57C1C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9038B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a4">
    <w:name w:val="footer"/>
    <w:basedOn w:val="a"/>
    <w:link w:val="a5"/>
    <w:uiPriority w:val="99"/>
    <w:unhideWhenUsed/>
    <w:rsid w:val="0069038B"/>
    <w:pPr>
      <w:spacing w:after="0" w:line="240" w:lineRule="auto"/>
      <w:ind w:left="101" w:right="101"/>
    </w:pPr>
    <w:rPr>
      <w:rFonts w:cstheme="minorBidi"/>
      <w:color w:val="44546A" w:themeColor="text2"/>
      <w:kern w:val="0"/>
      <w:sz w:val="24"/>
      <w:szCs w:val="24"/>
      <w14:ligatures w14:val="none"/>
    </w:rPr>
  </w:style>
  <w:style w:type="character" w:customStyle="1" w:styleId="a5">
    <w:name w:val="フッター (文字)"/>
    <w:basedOn w:val="a0"/>
    <w:link w:val="a4"/>
    <w:uiPriority w:val="99"/>
    <w:rsid w:val="0069038B"/>
    <w:rPr>
      <w:color w:val="44546A" w:themeColor="text2"/>
      <w:kern w:val="0"/>
      <w:sz w:val="24"/>
      <w:szCs w:val="24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69038B"/>
    <w:pPr>
      <w:spacing w:after="40" w:line="228" w:lineRule="auto"/>
    </w:pPr>
    <w:rPr>
      <w:caps/>
      <w:color w:val="44546A" w:themeColor="text2"/>
      <w:kern w:val="0"/>
      <w:sz w:val="52"/>
      <w:szCs w:val="24"/>
      <w14:ligatures w14:val="none"/>
    </w:rPr>
  </w:style>
  <w:style w:type="paragraph" w:customStyle="1" w:styleId="616012EFA3104479B1CD8589DDE3FD401">
    <w:name w:val="616012EFA3104479B1CD8589DDE3FD401"/>
    <w:rsid w:val="0069038B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14:ligatures w14:val="none"/>
    </w:rPr>
  </w:style>
  <w:style w:type="paragraph" w:customStyle="1" w:styleId="687EAF5EB2CD4EB7ADF5F9A96997A5A01">
    <w:name w:val="687EAF5EB2CD4EB7ADF5F9A96997A5A01"/>
    <w:rsid w:val="0069038B"/>
    <w:pPr>
      <w:spacing w:after="40" w:line="228" w:lineRule="auto"/>
    </w:pPr>
    <w:rPr>
      <w:caps/>
      <w:color w:val="44546A" w:themeColor="text2"/>
      <w:kern w:val="0"/>
      <w:sz w:val="52"/>
      <w:szCs w:val="24"/>
      <w14:ligatures w14:val="none"/>
    </w:rPr>
  </w:style>
  <w:style w:type="paragraph" w:customStyle="1" w:styleId="59FF631BAA444697ADC811FC908E21E51">
    <w:name w:val="59FF631BAA444697ADC811FC908E21E51"/>
    <w:rsid w:val="0069038B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b/>
      <w:bCs/>
      <w:smallCaps/>
      <w:color w:val="C45911" w:themeColor="accent2" w:themeShade="BF"/>
      <w:kern w:val="0"/>
      <w:sz w:val="44"/>
      <w:szCs w:val="24"/>
      <w14:ligatures w14:val="none"/>
    </w:rPr>
  </w:style>
  <w:style w:type="paragraph" w:customStyle="1" w:styleId="F9AAD49A6D3845D88F95F61F797426701">
    <w:name w:val="F9AAD49A6D3845D88F95F61F797426701"/>
    <w:rsid w:val="0069038B"/>
    <w:pPr>
      <w:spacing w:after="300" w:line="216" w:lineRule="auto"/>
      <w:ind w:left="101" w:right="101"/>
      <w:contextualSpacing/>
    </w:pPr>
    <w:rPr>
      <w:b/>
      <w:bCs/>
      <w:smallCaps/>
      <w:color w:val="44546A" w:themeColor="text2"/>
      <w:kern w:val="0"/>
      <w:sz w:val="44"/>
      <w:szCs w:val="24"/>
      <w14:ligatures w14:val="none"/>
    </w:rPr>
  </w:style>
  <w:style w:type="paragraph" w:customStyle="1" w:styleId="6B377E5BBB7746A2B9F390A78323729F1">
    <w:name w:val="6B377E5BBB7746A2B9F390A78323729F1"/>
    <w:rsid w:val="0069038B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smallCaps/>
      <w:color w:val="44546A" w:themeColor="text2"/>
      <w:kern w:val="0"/>
      <w:sz w:val="36"/>
      <w:szCs w:val="24"/>
      <w14:ligatures w14:val="none"/>
    </w:rPr>
  </w:style>
  <w:style w:type="paragraph" w:customStyle="1" w:styleId="0A8B7278598346B2989B97E104D07D331">
    <w:name w:val="0A8B7278598346B2989B97E104D07D331"/>
    <w:rsid w:val="0069038B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smallCaps/>
      <w:color w:val="44546A" w:themeColor="text2"/>
      <w:kern w:val="0"/>
      <w:sz w:val="36"/>
      <w:szCs w:val="24"/>
      <w14:ligatures w14:val="none"/>
    </w:rPr>
  </w:style>
  <w:style w:type="paragraph" w:customStyle="1" w:styleId="966A1768FADF45AF829C07C0CA4760361">
    <w:name w:val="966A1768FADF45AF829C07C0CA4760361"/>
    <w:rsid w:val="0069038B"/>
    <w:pPr>
      <w:spacing w:after="240" w:line="288" w:lineRule="auto"/>
      <w:ind w:left="101" w:right="101"/>
    </w:pPr>
    <w:rPr>
      <w:color w:val="44546A" w:themeColor="text2"/>
      <w:kern w:val="0"/>
      <w:sz w:val="24"/>
      <w:szCs w:val="24"/>
      <w14:ligatures w14:val="none"/>
    </w:rPr>
  </w:style>
  <w:style w:type="paragraph" w:customStyle="1" w:styleId="EDF1E70570C24042AABA8C22F9DB3ACC">
    <w:name w:val="EDF1E70570C24042AABA8C22F9DB3ACC"/>
    <w:rsid w:val="0069038B"/>
    <w:pPr>
      <w:spacing w:after="0" w:line="240" w:lineRule="auto"/>
    </w:pPr>
    <w:rPr>
      <w:smallCaps/>
      <w:color w:val="44546A" w:themeColor="text2"/>
      <w:kern w:val="0"/>
      <w:sz w:val="24"/>
      <w:szCs w:val="24"/>
      <w14:ligatures w14:val="none"/>
    </w:rPr>
  </w:style>
  <w:style w:type="paragraph" w:customStyle="1" w:styleId="FBE84D64C933441BACC61B228EAC3DF01">
    <w:name w:val="FBE84D64C933441BACC61B228EAC3DF01"/>
    <w:rsid w:val="0069038B"/>
    <w:pPr>
      <w:spacing w:after="0" w:line="240" w:lineRule="auto"/>
    </w:pPr>
    <w:rPr>
      <w:smallCaps/>
      <w:color w:val="44546A" w:themeColor="text2"/>
      <w:kern w:val="0"/>
      <w:sz w:val="24"/>
      <w:szCs w:val="24"/>
      <w14:ligatures w14:val="none"/>
    </w:rPr>
  </w:style>
  <w:style w:type="paragraph" w:customStyle="1" w:styleId="14DBFAE5D6F54EA1830FCBD44D0029C81">
    <w:name w:val="14DBFAE5D6F54EA1830FCBD44D0029C81"/>
    <w:rsid w:val="0069038B"/>
    <w:pPr>
      <w:spacing w:after="0" w:line="240" w:lineRule="auto"/>
    </w:pPr>
    <w:rPr>
      <w:smallCaps/>
      <w:color w:val="44546A" w:themeColor="text2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8FF712-CBFC-4F97-BDF5-45650CF86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Office_13666201_TF02904833.dotx</Template>
  <TotalTime>83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2016-11-21T09:36:00Z</dcterms:created>
  <dcterms:modified xsi:type="dcterms:W3CDTF">2017-06-13T07:47:00Z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