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41759" w14:textId="77777777" w:rsidR="003161E7" w:rsidRPr="00610E0A" w:rsidRDefault="00E65EE1" w:rsidP="00706D60">
      <w:r w:rsidRPr="00610E0A">
        <w:rPr>
          <w:noProof/>
          <w:lang w:bidi="it-IT"/>
        </w:rPr>
        <w:drawing>
          <wp:anchor distT="0" distB="0" distL="114300" distR="114300" simplePos="0" relativeHeight="251654141" behindDoc="1" locked="0" layoutInCell="1" allowOverlap="1" wp14:anchorId="1CE21CC2" wp14:editId="29760DD4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Immagine 2" descr="Mani che lavorano su un computer portatile, un fiore, una tazza di tè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bita-computer-fiore-948888. 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610E0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0FD3F34" wp14:editId="7E6E88C6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Rettangol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DC869" w14:textId="77777777" w:rsidR="00261DAB" w:rsidRPr="00261DAB" w:rsidRDefault="00261DAB" w:rsidP="00261D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D3F34" id="Rettangolo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" filled="f" strokecolor="#2f5496 [2404]" strokeweight="1pt">
                <v:textbox>
                  <w:txbxContent>
                    <w:p w14:paraId="290DC869" w14:textId="77777777" w:rsidR="00261DAB" w:rsidRPr="00261DAB" w:rsidRDefault="00261DAB" w:rsidP="00261D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C06A95" w14:textId="77777777" w:rsidR="002B5D98" w:rsidRPr="00610E0A" w:rsidRDefault="002B5D98" w:rsidP="002B5D98"/>
    <w:p w14:paraId="1EC580EA" w14:textId="77777777" w:rsidR="002B5D98" w:rsidRPr="00610E0A" w:rsidRDefault="002B5D98" w:rsidP="002B5D98"/>
    <w:p w14:paraId="19EF5FFC" w14:textId="77777777" w:rsidR="002B5D98" w:rsidRPr="00610E0A" w:rsidRDefault="002B5D98" w:rsidP="002B5D98"/>
    <w:p w14:paraId="0F420B42" w14:textId="77777777" w:rsidR="008D206F" w:rsidRPr="00610E0A" w:rsidRDefault="008D206F" w:rsidP="002B5D98"/>
    <w:p w14:paraId="73B6AC1B" w14:textId="77777777" w:rsidR="002B5D98" w:rsidRPr="00610E0A" w:rsidRDefault="002B5D98" w:rsidP="002B5D98"/>
    <w:sdt>
      <w:sdtPr>
        <w:id w:val="-184286133"/>
        <w:placeholder>
          <w:docPart w:val="652F6B9B555F488CAECC6565512B5E4B"/>
        </w:placeholder>
        <w:temporary/>
        <w:showingPlcHdr/>
        <w15:appearance w15:val="hidden"/>
      </w:sdtPr>
      <w:sdtEndPr/>
      <w:sdtContent>
        <w:p w14:paraId="41F56C70" w14:textId="77777777" w:rsidR="002B5D98" w:rsidRPr="00610E0A" w:rsidRDefault="002B5D98" w:rsidP="002B5D98">
          <w:pPr>
            <w:pStyle w:val="Title"/>
          </w:pPr>
          <w:r w:rsidRPr="00610E0A">
            <w:rPr>
              <w:rStyle w:val="PlaceholderText"/>
              <w:rFonts w:ascii="Calibri Light" w:hAnsi="Calibri Light" w:cs="Calibri Light"/>
              <w:color w:val="auto"/>
              <w:lang w:bidi="it-IT"/>
            </w:rPr>
            <w:t>Autore</w:t>
          </w:r>
        </w:p>
      </w:sdtContent>
    </w:sdt>
    <w:p w14:paraId="7F4DDC6D" w14:textId="77777777" w:rsidR="002B5D98" w:rsidRPr="00610E0A" w:rsidRDefault="002B5D98" w:rsidP="002B5D98"/>
    <w:p w14:paraId="690E3655" w14:textId="77777777" w:rsidR="002B5D98" w:rsidRPr="00610E0A" w:rsidRDefault="002B5D98" w:rsidP="002B5D98"/>
    <w:p w14:paraId="61475B14" w14:textId="77777777" w:rsidR="002B5D98" w:rsidRPr="00610E0A" w:rsidRDefault="002B5D98" w:rsidP="002B5D98"/>
    <w:p w14:paraId="097E064E" w14:textId="77777777" w:rsidR="002B5D98" w:rsidRPr="00610E0A" w:rsidRDefault="002B5D98" w:rsidP="002B5D98"/>
    <w:p w14:paraId="42C4915D" w14:textId="77777777" w:rsidR="002B5D98" w:rsidRPr="00610E0A" w:rsidRDefault="002B5D98" w:rsidP="002B5D98"/>
    <w:p w14:paraId="0A096B04" w14:textId="77777777" w:rsidR="002B5D98" w:rsidRPr="00610E0A" w:rsidRDefault="002B5D98" w:rsidP="002B5D98"/>
    <w:p w14:paraId="265B1DD8" w14:textId="77777777" w:rsidR="002B5D98" w:rsidRPr="00610E0A" w:rsidRDefault="002B5D98" w:rsidP="002B5D98"/>
    <w:p w14:paraId="1094B373" w14:textId="77777777" w:rsidR="002B5D98" w:rsidRPr="00610E0A" w:rsidRDefault="002B5D98" w:rsidP="002B5D98"/>
    <w:p w14:paraId="33B4FD4C" w14:textId="77777777" w:rsidR="002B5D98" w:rsidRPr="00610E0A" w:rsidRDefault="002B5D98" w:rsidP="002B5D98"/>
    <w:bookmarkStart w:id="0" w:name="_GoBack"/>
    <w:bookmarkEnd w:id="0"/>
    <w:p w14:paraId="41662121" w14:textId="5F656E9C" w:rsidR="00710767" w:rsidRPr="00610E0A" w:rsidRDefault="00234B89" w:rsidP="002B5D98">
      <w:pPr>
        <w:pStyle w:val="Subtitle"/>
      </w:pPr>
      <w:sdt>
        <w:sdtPr>
          <w:id w:val="-946771438"/>
          <w:placeholder>
            <w:docPart w:val="696ACBA22E12439FB6183B2351F78914"/>
          </w:placeholder>
          <w:temporary/>
          <w:showingPlcHdr/>
          <w15:appearance w15:val="hidden"/>
        </w:sdtPr>
        <w:sdtEndPr/>
        <w:sdtContent>
          <w:r w:rsidR="00CC691B" w:rsidRPr="00610E0A">
            <w:rPr>
              <w:rStyle w:val="SubtitleChar"/>
              <w:lang w:bidi="it-IT"/>
            </w:rPr>
            <w:t>Fare clic o toccare qui per immettere il testo.</w:t>
          </w:r>
        </w:sdtContent>
      </w:sdt>
    </w:p>
    <w:p w14:paraId="0611C4A3" w14:textId="77777777" w:rsidR="00E96235" w:rsidRPr="00610E0A" w:rsidRDefault="002974C8" w:rsidP="00706D60">
      <w:r w:rsidRPr="00610E0A">
        <w:rPr>
          <w:lang w:bidi="it-IT"/>
        </w:rPr>
        <w:br w:type="page"/>
      </w:r>
    </w:p>
    <w:sdt>
      <w:sdtPr>
        <w:id w:val="-103843043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2B145ED" w14:textId="77777777" w:rsidR="008D206F" w:rsidRPr="00610E0A" w:rsidRDefault="008D206F" w:rsidP="008D206F"/>
        <w:p w14:paraId="15D49574" w14:textId="77777777" w:rsidR="00E96235" w:rsidRPr="00610E0A" w:rsidRDefault="001A0417" w:rsidP="00706D60">
          <w:pPr>
            <w:pStyle w:val="TOCHeading"/>
          </w:pPr>
          <w:r w:rsidRPr="00610E0A">
            <w:rPr>
              <w:noProof/>
              <w:lang w:bidi="it-IT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18220CB" wp14:editId="2830F82B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Rettangolo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FBE06B" w14:textId="77777777" w:rsidR="00261DAB" w:rsidRPr="00261DAB" w:rsidRDefault="00261DAB" w:rsidP="00261DA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18220CB" id="Rettangolo 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" filled="f" strokecolor="#2f5496 [2404]" strokeweight="1pt">
                    <v:textbox>
                      <w:txbxContent>
                        <w:p w14:paraId="52FBE06B" w14:textId="77777777" w:rsidR="00261DAB" w:rsidRPr="00261DAB" w:rsidRDefault="00261DAB" w:rsidP="00261DAB">
                          <w:pPr>
                            <w:jc w:val="center"/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610E0A">
            <w:rPr>
              <w:lang w:bidi="it-IT"/>
            </w:rPr>
            <w:t>SOMMARIO</w:t>
          </w:r>
        </w:p>
        <w:p w14:paraId="17763C77" w14:textId="77777777" w:rsidR="00136DDD" w:rsidRPr="00610E0A" w:rsidRDefault="00136DDD" w:rsidP="00706D60">
          <w:pPr>
            <w:pStyle w:val="TOC1"/>
            <w:rPr>
              <w:noProof/>
            </w:rPr>
          </w:pPr>
        </w:p>
        <w:p w14:paraId="2DFA52FC" w14:textId="77777777" w:rsidR="00136DDD" w:rsidRPr="00610E0A" w:rsidRDefault="00136DDD" w:rsidP="00706D60">
          <w:pPr>
            <w:pStyle w:val="TOC1"/>
            <w:rPr>
              <w:noProof/>
            </w:rPr>
          </w:pPr>
        </w:p>
        <w:p w14:paraId="774E5866" w14:textId="77777777" w:rsidR="00136DDD" w:rsidRPr="00610E0A" w:rsidRDefault="00136DDD" w:rsidP="00706D60">
          <w:pPr>
            <w:pStyle w:val="TOC1"/>
            <w:rPr>
              <w:noProof/>
            </w:rPr>
          </w:pPr>
        </w:p>
        <w:p w14:paraId="13A22C81" w14:textId="77777777" w:rsidR="00381892" w:rsidRPr="00610E0A" w:rsidRDefault="00E9623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it-IT"/>
            </w:rPr>
          </w:pPr>
          <w:r w:rsidRPr="00610E0A">
            <w:rPr>
              <w:b/>
              <w:noProof/>
              <w:lang w:bidi="it-IT"/>
            </w:rPr>
            <w:fldChar w:fldCharType="begin"/>
          </w:r>
          <w:r w:rsidRPr="00610E0A">
            <w:rPr>
              <w:b/>
              <w:noProof/>
              <w:lang w:bidi="it-IT"/>
            </w:rPr>
            <w:instrText xml:space="preserve"> TOC \o "1-3" \h \z \u </w:instrText>
          </w:r>
          <w:r w:rsidRPr="00610E0A">
            <w:rPr>
              <w:b/>
              <w:noProof/>
              <w:lang w:bidi="it-IT"/>
            </w:rPr>
            <w:fldChar w:fldCharType="separate"/>
          </w:r>
          <w:hyperlink w:anchor="_Toc13498911" w:history="1">
            <w:r w:rsidR="00381892" w:rsidRPr="00610E0A">
              <w:rPr>
                <w:rStyle w:val="Hyperlink"/>
                <w:noProof/>
                <w:lang w:bidi="it-IT"/>
              </w:rPr>
              <w:t>Introduzione</w:t>
            </w:r>
            <w:r w:rsidR="00381892" w:rsidRPr="00610E0A">
              <w:rPr>
                <w:noProof/>
                <w:webHidden/>
              </w:rPr>
              <w:tab/>
            </w:r>
            <w:r w:rsidR="00381892" w:rsidRPr="00610E0A">
              <w:rPr>
                <w:noProof/>
                <w:webHidden/>
              </w:rPr>
              <w:fldChar w:fldCharType="begin"/>
            </w:r>
            <w:r w:rsidR="00381892" w:rsidRPr="00610E0A">
              <w:rPr>
                <w:noProof/>
                <w:webHidden/>
              </w:rPr>
              <w:instrText xml:space="preserve"> PAGEREF _Toc13498911 \h </w:instrText>
            </w:r>
            <w:r w:rsidR="00381892" w:rsidRPr="00610E0A">
              <w:rPr>
                <w:noProof/>
                <w:webHidden/>
              </w:rPr>
            </w:r>
            <w:r w:rsidR="00381892" w:rsidRPr="00610E0A">
              <w:rPr>
                <w:noProof/>
                <w:webHidden/>
              </w:rPr>
              <w:fldChar w:fldCharType="separate"/>
            </w:r>
            <w:r w:rsidR="00381892" w:rsidRPr="00610E0A">
              <w:rPr>
                <w:noProof/>
                <w:webHidden/>
              </w:rPr>
              <w:t>3</w:t>
            </w:r>
            <w:r w:rsidR="00381892" w:rsidRPr="00610E0A">
              <w:rPr>
                <w:noProof/>
                <w:webHidden/>
              </w:rPr>
              <w:fldChar w:fldCharType="end"/>
            </w:r>
          </w:hyperlink>
        </w:p>
        <w:p w14:paraId="4F92169F" w14:textId="77777777" w:rsidR="00381892" w:rsidRPr="00610E0A" w:rsidRDefault="00234B8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it-IT"/>
            </w:rPr>
          </w:pPr>
          <w:hyperlink w:anchor="_Toc13498912" w:history="1">
            <w:r w:rsidR="00381892" w:rsidRPr="00610E0A">
              <w:rPr>
                <w:rStyle w:val="Hyperlink"/>
                <w:noProof/>
                <w:lang w:bidi="it-IT"/>
              </w:rPr>
              <w:t>Prodotto/Servizio/Metodoogia</w:t>
            </w:r>
            <w:r w:rsidR="00381892" w:rsidRPr="00610E0A">
              <w:rPr>
                <w:noProof/>
                <w:webHidden/>
              </w:rPr>
              <w:tab/>
            </w:r>
            <w:r w:rsidR="00381892" w:rsidRPr="00610E0A">
              <w:rPr>
                <w:noProof/>
                <w:webHidden/>
              </w:rPr>
              <w:fldChar w:fldCharType="begin"/>
            </w:r>
            <w:r w:rsidR="00381892" w:rsidRPr="00610E0A">
              <w:rPr>
                <w:noProof/>
                <w:webHidden/>
              </w:rPr>
              <w:instrText xml:space="preserve"> PAGEREF _Toc13498912 \h </w:instrText>
            </w:r>
            <w:r w:rsidR="00381892" w:rsidRPr="00610E0A">
              <w:rPr>
                <w:noProof/>
                <w:webHidden/>
              </w:rPr>
            </w:r>
            <w:r w:rsidR="00381892" w:rsidRPr="00610E0A">
              <w:rPr>
                <w:noProof/>
                <w:webHidden/>
              </w:rPr>
              <w:fldChar w:fldCharType="separate"/>
            </w:r>
            <w:r w:rsidR="00381892" w:rsidRPr="00610E0A">
              <w:rPr>
                <w:noProof/>
                <w:webHidden/>
              </w:rPr>
              <w:t>4</w:t>
            </w:r>
            <w:r w:rsidR="00381892" w:rsidRPr="00610E0A">
              <w:rPr>
                <w:noProof/>
                <w:webHidden/>
              </w:rPr>
              <w:fldChar w:fldCharType="end"/>
            </w:r>
          </w:hyperlink>
        </w:p>
        <w:p w14:paraId="327AAFB9" w14:textId="77777777" w:rsidR="00381892" w:rsidRPr="00610E0A" w:rsidRDefault="00234B8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it-IT"/>
            </w:rPr>
          </w:pPr>
          <w:hyperlink w:anchor="_Toc13498913" w:history="1">
            <w:r w:rsidR="00381892" w:rsidRPr="00610E0A">
              <w:rPr>
                <w:rStyle w:val="Hyperlink"/>
                <w:noProof/>
                <w:lang w:bidi="it-IT"/>
              </w:rPr>
              <w:t>Risultati chiave</w:t>
            </w:r>
            <w:r w:rsidR="00381892" w:rsidRPr="00610E0A">
              <w:rPr>
                <w:noProof/>
                <w:webHidden/>
              </w:rPr>
              <w:tab/>
            </w:r>
            <w:r w:rsidR="00381892" w:rsidRPr="00610E0A">
              <w:rPr>
                <w:noProof/>
                <w:webHidden/>
              </w:rPr>
              <w:fldChar w:fldCharType="begin"/>
            </w:r>
            <w:r w:rsidR="00381892" w:rsidRPr="00610E0A">
              <w:rPr>
                <w:noProof/>
                <w:webHidden/>
              </w:rPr>
              <w:instrText xml:space="preserve"> PAGEREF _Toc13498913 \h </w:instrText>
            </w:r>
            <w:r w:rsidR="00381892" w:rsidRPr="00610E0A">
              <w:rPr>
                <w:noProof/>
                <w:webHidden/>
              </w:rPr>
            </w:r>
            <w:r w:rsidR="00381892" w:rsidRPr="00610E0A">
              <w:rPr>
                <w:noProof/>
                <w:webHidden/>
              </w:rPr>
              <w:fldChar w:fldCharType="separate"/>
            </w:r>
            <w:r w:rsidR="00381892" w:rsidRPr="00610E0A">
              <w:rPr>
                <w:noProof/>
                <w:webHidden/>
              </w:rPr>
              <w:t>5</w:t>
            </w:r>
            <w:r w:rsidR="00381892" w:rsidRPr="00610E0A">
              <w:rPr>
                <w:noProof/>
                <w:webHidden/>
              </w:rPr>
              <w:fldChar w:fldCharType="end"/>
            </w:r>
          </w:hyperlink>
        </w:p>
        <w:p w14:paraId="27B41D82" w14:textId="77777777" w:rsidR="00381892" w:rsidRPr="00610E0A" w:rsidRDefault="00234B8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it-IT"/>
            </w:rPr>
          </w:pPr>
          <w:hyperlink w:anchor="_Toc13498914" w:history="1">
            <w:r w:rsidR="00381892" w:rsidRPr="00610E0A">
              <w:rPr>
                <w:rStyle w:val="Hyperlink"/>
                <w:noProof/>
                <w:lang w:bidi="it-IT"/>
              </w:rPr>
              <w:t>Risultati chiave n. 1</w:t>
            </w:r>
            <w:r w:rsidR="00381892" w:rsidRPr="00610E0A">
              <w:rPr>
                <w:noProof/>
                <w:webHidden/>
              </w:rPr>
              <w:tab/>
            </w:r>
            <w:r w:rsidR="00381892" w:rsidRPr="00610E0A">
              <w:rPr>
                <w:noProof/>
                <w:webHidden/>
              </w:rPr>
              <w:fldChar w:fldCharType="begin"/>
            </w:r>
            <w:r w:rsidR="00381892" w:rsidRPr="00610E0A">
              <w:rPr>
                <w:noProof/>
                <w:webHidden/>
              </w:rPr>
              <w:instrText xml:space="preserve"> PAGEREF _Toc13498914 \h </w:instrText>
            </w:r>
            <w:r w:rsidR="00381892" w:rsidRPr="00610E0A">
              <w:rPr>
                <w:noProof/>
                <w:webHidden/>
              </w:rPr>
            </w:r>
            <w:r w:rsidR="00381892" w:rsidRPr="00610E0A">
              <w:rPr>
                <w:noProof/>
                <w:webHidden/>
              </w:rPr>
              <w:fldChar w:fldCharType="separate"/>
            </w:r>
            <w:r w:rsidR="00381892" w:rsidRPr="00610E0A">
              <w:rPr>
                <w:noProof/>
                <w:webHidden/>
              </w:rPr>
              <w:t>5</w:t>
            </w:r>
            <w:r w:rsidR="00381892" w:rsidRPr="00610E0A">
              <w:rPr>
                <w:noProof/>
                <w:webHidden/>
              </w:rPr>
              <w:fldChar w:fldCharType="end"/>
            </w:r>
          </w:hyperlink>
        </w:p>
        <w:p w14:paraId="43DCBAC6" w14:textId="77777777" w:rsidR="00381892" w:rsidRPr="00610E0A" w:rsidRDefault="00234B8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it-IT"/>
            </w:rPr>
          </w:pPr>
          <w:hyperlink w:anchor="_Toc13498915" w:history="1">
            <w:r w:rsidR="00381892" w:rsidRPr="00610E0A">
              <w:rPr>
                <w:rStyle w:val="Hyperlink"/>
                <w:noProof/>
                <w:lang w:bidi="it-IT"/>
              </w:rPr>
              <w:t>Risultati chiave n. 2</w:t>
            </w:r>
            <w:r w:rsidR="00381892" w:rsidRPr="00610E0A">
              <w:rPr>
                <w:noProof/>
                <w:webHidden/>
              </w:rPr>
              <w:tab/>
            </w:r>
            <w:r w:rsidR="00381892" w:rsidRPr="00610E0A">
              <w:rPr>
                <w:noProof/>
                <w:webHidden/>
              </w:rPr>
              <w:fldChar w:fldCharType="begin"/>
            </w:r>
            <w:r w:rsidR="00381892" w:rsidRPr="00610E0A">
              <w:rPr>
                <w:noProof/>
                <w:webHidden/>
              </w:rPr>
              <w:instrText xml:space="preserve"> PAGEREF _Toc13498915 \h </w:instrText>
            </w:r>
            <w:r w:rsidR="00381892" w:rsidRPr="00610E0A">
              <w:rPr>
                <w:noProof/>
                <w:webHidden/>
              </w:rPr>
            </w:r>
            <w:r w:rsidR="00381892" w:rsidRPr="00610E0A">
              <w:rPr>
                <w:noProof/>
                <w:webHidden/>
              </w:rPr>
              <w:fldChar w:fldCharType="separate"/>
            </w:r>
            <w:r w:rsidR="00381892" w:rsidRPr="00610E0A">
              <w:rPr>
                <w:noProof/>
                <w:webHidden/>
              </w:rPr>
              <w:t>5</w:t>
            </w:r>
            <w:r w:rsidR="00381892" w:rsidRPr="00610E0A">
              <w:rPr>
                <w:noProof/>
                <w:webHidden/>
              </w:rPr>
              <w:fldChar w:fldCharType="end"/>
            </w:r>
          </w:hyperlink>
        </w:p>
        <w:p w14:paraId="05F620C4" w14:textId="77777777" w:rsidR="00381892" w:rsidRPr="00610E0A" w:rsidRDefault="00234B8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it-IT"/>
            </w:rPr>
          </w:pPr>
          <w:hyperlink w:anchor="_Toc13498916" w:history="1">
            <w:r w:rsidR="00381892" w:rsidRPr="00610E0A">
              <w:rPr>
                <w:rStyle w:val="Hyperlink"/>
                <w:noProof/>
                <w:lang w:bidi="it-IT"/>
              </w:rPr>
              <w:t>Risultati chiave n. 3</w:t>
            </w:r>
            <w:r w:rsidR="00381892" w:rsidRPr="00610E0A">
              <w:rPr>
                <w:noProof/>
                <w:webHidden/>
              </w:rPr>
              <w:tab/>
            </w:r>
            <w:r w:rsidR="00381892" w:rsidRPr="00610E0A">
              <w:rPr>
                <w:noProof/>
                <w:webHidden/>
              </w:rPr>
              <w:fldChar w:fldCharType="begin"/>
            </w:r>
            <w:r w:rsidR="00381892" w:rsidRPr="00610E0A">
              <w:rPr>
                <w:noProof/>
                <w:webHidden/>
              </w:rPr>
              <w:instrText xml:space="preserve"> PAGEREF _Toc13498916 \h </w:instrText>
            </w:r>
            <w:r w:rsidR="00381892" w:rsidRPr="00610E0A">
              <w:rPr>
                <w:noProof/>
                <w:webHidden/>
              </w:rPr>
            </w:r>
            <w:r w:rsidR="00381892" w:rsidRPr="00610E0A">
              <w:rPr>
                <w:noProof/>
                <w:webHidden/>
              </w:rPr>
              <w:fldChar w:fldCharType="separate"/>
            </w:r>
            <w:r w:rsidR="00381892" w:rsidRPr="00610E0A">
              <w:rPr>
                <w:noProof/>
                <w:webHidden/>
              </w:rPr>
              <w:t>5</w:t>
            </w:r>
            <w:r w:rsidR="00381892" w:rsidRPr="00610E0A">
              <w:rPr>
                <w:noProof/>
                <w:webHidden/>
              </w:rPr>
              <w:fldChar w:fldCharType="end"/>
            </w:r>
          </w:hyperlink>
        </w:p>
        <w:p w14:paraId="4E53A2B8" w14:textId="77777777" w:rsidR="00381892" w:rsidRPr="00610E0A" w:rsidRDefault="00234B8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it-IT"/>
            </w:rPr>
          </w:pPr>
          <w:hyperlink w:anchor="_Toc13498917" w:history="1">
            <w:r w:rsidR="00381892" w:rsidRPr="00610E0A">
              <w:rPr>
                <w:rStyle w:val="Hyperlink"/>
                <w:noProof/>
                <w:lang w:bidi="it-IT"/>
              </w:rPr>
              <w:t>Dati visivi</w:t>
            </w:r>
            <w:r w:rsidR="00381892" w:rsidRPr="00610E0A">
              <w:rPr>
                <w:noProof/>
                <w:webHidden/>
              </w:rPr>
              <w:tab/>
            </w:r>
            <w:r w:rsidR="00381892" w:rsidRPr="00610E0A">
              <w:rPr>
                <w:noProof/>
                <w:webHidden/>
              </w:rPr>
              <w:fldChar w:fldCharType="begin"/>
            </w:r>
            <w:r w:rsidR="00381892" w:rsidRPr="00610E0A">
              <w:rPr>
                <w:noProof/>
                <w:webHidden/>
              </w:rPr>
              <w:instrText xml:space="preserve"> PAGEREF _Toc13498917 \h </w:instrText>
            </w:r>
            <w:r w:rsidR="00381892" w:rsidRPr="00610E0A">
              <w:rPr>
                <w:noProof/>
                <w:webHidden/>
              </w:rPr>
            </w:r>
            <w:r w:rsidR="00381892" w:rsidRPr="00610E0A">
              <w:rPr>
                <w:noProof/>
                <w:webHidden/>
              </w:rPr>
              <w:fldChar w:fldCharType="separate"/>
            </w:r>
            <w:r w:rsidR="00381892" w:rsidRPr="00610E0A">
              <w:rPr>
                <w:noProof/>
                <w:webHidden/>
              </w:rPr>
              <w:t>6</w:t>
            </w:r>
            <w:r w:rsidR="00381892" w:rsidRPr="00610E0A">
              <w:rPr>
                <w:noProof/>
                <w:webHidden/>
              </w:rPr>
              <w:fldChar w:fldCharType="end"/>
            </w:r>
          </w:hyperlink>
        </w:p>
        <w:p w14:paraId="79964A6D" w14:textId="77777777" w:rsidR="00381892" w:rsidRPr="00610E0A" w:rsidRDefault="00234B8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it-IT"/>
            </w:rPr>
          </w:pPr>
          <w:hyperlink w:anchor="_Toc13498918" w:history="1">
            <w:r w:rsidR="00381892" w:rsidRPr="00610E0A">
              <w:rPr>
                <w:rStyle w:val="Hyperlink"/>
                <w:noProof/>
                <w:lang w:bidi="it-IT"/>
              </w:rPr>
              <w:t>Conclusione</w:t>
            </w:r>
            <w:r w:rsidR="00381892" w:rsidRPr="00610E0A">
              <w:rPr>
                <w:noProof/>
                <w:webHidden/>
              </w:rPr>
              <w:tab/>
            </w:r>
            <w:r w:rsidR="00381892" w:rsidRPr="00610E0A">
              <w:rPr>
                <w:noProof/>
                <w:webHidden/>
              </w:rPr>
              <w:fldChar w:fldCharType="begin"/>
            </w:r>
            <w:r w:rsidR="00381892" w:rsidRPr="00610E0A">
              <w:rPr>
                <w:noProof/>
                <w:webHidden/>
              </w:rPr>
              <w:instrText xml:space="preserve"> PAGEREF _Toc13498918 \h </w:instrText>
            </w:r>
            <w:r w:rsidR="00381892" w:rsidRPr="00610E0A">
              <w:rPr>
                <w:noProof/>
                <w:webHidden/>
              </w:rPr>
            </w:r>
            <w:r w:rsidR="00381892" w:rsidRPr="00610E0A">
              <w:rPr>
                <w:noProof/>
                <w:webHidden/>
              </w:rPr>
              <w:fldChar w:fldCharType="separate"/>
            </w:r>
            <w:r w:rsidR="00381892" w:rsidRPr="00610E0A">
              <w:rPr>
                <w:noProof/>
                <w:webHidden/>
              </w:rPr>
              <w:t>7</w:t>
            </w:r>
            <w:r w:rsidR="00381892" w:rsidRPr="00610E0A">
              <w:rPr>
                <w:noProof/>
                <w:webHidden/>
              </w:rPr>
              <w:fldChar w:fldCharType="end"/>
            </w:r>
          </w:hyperlink>
        </w:p>
        <w:p w14:paraId="15B232C8" w14:textId="77777777" w:rsidR="00381892" w:rsidRPr="00610E0A" w:rsidRDefault="00234B8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it-IT"/>
            </w:rPr>
          </w:pPr>
          <w:hyperlink w:anchor="_Toc13498919" w:history="1">
            <w:r w:rsidR="00381892" w:rsidRPr="00610E0A">
              <w:rPr>
                <w:rStyle w:val="Hyperlink"/>
                <w:noProof/>
                <w:lang w:bidi="it-IT"/>
              </w:rPr>
              <w:t>Considerazioni chiave</w:t>
            </w:r>
            <w:r w:rsidR="00381892" w:rsidRPr="00610E0A">
              <w:rPr>
                <w:noProof/>
                <w:webHidden/>
              </w:rPr>
              <w:tab/>
            </w:r>
            <w:r w:rsidR="00381892" w:rsidRPr="00610E0A">
              <w:rPr>
                <w:noProof/>
                <w:webHidden/>
              </w:rPr>
              <w:fldChar w:fldCharType="begin"/>
            </w:r>
            <w:r w:rsidR="00381892" w:rsidRPr="00610E0A">
              <w:rPr>
                <w:noProof/>
                <w:webHidden/>
              </w:rPr>
              <w:instrText xml:space="preserve"> PAGEREF _Toc13498919 \h </w:instrText>
            </w:r>
            <w:r w:rsidR="00381892" w:rsidRPr="00610E0A">
              <w:rPr>
                <w:noProof/>
                <w:webHidden/>
              </w:rPr>
            </w:r>
            <w:r w:rsidR="00381892" w:rsidRPr="00610E0A">
              <w:rPr>
                <w:noProof/>
                <w:webHidden/>
              </w:rPr>
              <w:fldChar w:fldCharType="separate"/>
            </w:r>
            <w:r w:rsidR="00381892" w:rsidRPr="00610E0A">
              <w:rPr>
                <w:noProof/>
                <w:webHidden/>
              </w:rPr>
              <w:t>7</w:t>
            </w:r>
            <w:r w:rsidR="00381892" w:rsidRPr="00610E0A">
              <w:rPr>
                <w:noProof/>
                <w:webHidden/>
              </w:rPr>
              <w:fldChar w:fldCharType="end"/>
            </w:r>
          </w:hyperlink>
        </w:p>
        <w:p w14:paraId="7052EDCF" w14:textId="77777777" w:rsidR="00F421C1" w:rsidRPr="00610E0A" w:rsidRDefault="00E96235" w:rsidP="00706D60">
          <w:pPr>
            <w:rPr>
              <w:noProof/>
            </w:rPr>
          </w:pPr>
          <w:r w:rsidRPr="00610E0A">
            <w:rPr>
              <w:noProof/>
              <w:lang w:bidi="it-IT"/>
            </w:rPr>
            <w:fldChar w:fldCharType="end"/>
          </w:r>
        </w:p>
      </w:sdtContent>
    </w:sdt>
    <w:p w14:paraId="3879FF28" w14:textId="77777777" w:rsidR="00C85251" w:rsidRPr="00610E0A" w:rsidRDefault="00C85251" w:rsidP="00706D60">
      <w:r w:rsidRPr="00610E0A">
        <w:rPr>
          <w:lang w:bidi="it-IT"/>
        </w:rPr>
        <w:br w:type="page"/>
      </w:r>
    </w:p>
    <w:p w14:paraId="3B3E7D2B" w14:textId="77777777" w:rsidR="00C85251" w:rsidRPr="00610E0A" w:rsidRDefault="00E653C0" w:rsidP="00706D60">
      <w:r w:rsidRPr="00610E0A">
        <w:rPr>
          <w:noProof/>
          <w:lang w:bidi="it-IT"/>
        </w:rPr>
        <w:lastRenderedPageBreak/>
        <w:drawing>
          <wp:anchor distT="0" distB="0" distL="114300" distR="114300" simplePos="0" relativeHeight="251660287" behindDoc="1" locked="0" layoutInCell="1" allowOverlap="1" wp14:anchorId="79AD5D2A" wp14:editId="0ADC0268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Immagine 13" descr="Un portatile, una tazza, una penna e una pianta disposti su una superficie bl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51" w:rsidRPr="00610E0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5503DB" wp14:editId="1981CB9E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12" name="Rettangolo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3FE12" w14:textId="77777777" w:rsidR="00261DAB" w:rsidRPr="00261DAB" w:rsidRDefault="00261DAB" w:rsidP="00261D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503DB" id="Rettangolo 12" o:spid="_x0000_s1028" style="position:absolute;left:0;text-align:left;margin-left:34.5pt;margin-top:-35.25pt;width:524.4pt;height:768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" filled="f" strokecolor="#2f5496 [2404]" strokeweight="1pt">
                <v:textbox>
                  <w:txbxContent>
                    <w:p w14:paraId="7943FE12" w14:textId="77777777" w:rsidR="00261DAB" w:rsidRPr="00261DAB" w:rsidRDefault="00261DAB" w:rsidP="00261D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754BA14" w14:textId="77777777" w:rsidR="00C85251" w:rsidRPr="00610E0A" w:rsidRDefault="00C85251" w:rsidP="00706D60"/>
    <w:p w14:paraId="38737AD7" w14:textId="77777777" w:rsidR="00C85251" w:rsidRPr="00610E0A" w:rsidRDefault="00C85251" w:rsidP="00706D60"/>
    <w:p w14:paraId="413C6152" w14:textId="77777777" w:rsidR="00C85251" w:rsidRPr="00610E0A" w:rsidRDefault="00C85251" w:rsidP="00706D60"/>
    <w:p w14:paraId="446E711D" w14:textId="77777777" w:rsidR="00C85251" w:rsidRPr="00610E0A" w:rsidRDefault="00C85251" w:rsidP="00706D60"/>
    <w:p w14:paraId="5BF635B5" w14:textId="77777777" w:rsidR="00C85251" w:rsidRPr="00610E0A" w:rsidRDefault="00C85251" w:rsidP="00706D60"/>
    <w:p w14:paraId="0F77483C" w14:textId="77777777" w:rsidR="00C85251" w:rsidRPr="00610E0A" w:rsidRDefault="00C85251" w:rsidP="00706D60"/>
    <w:p w14:paraId="6E1AD35A" w14:textId="77777777" w:rsidR="00706D60" w:rsidRPr="00610E0A" w:rsidRDefault="00706D60" w:rsidP="00706D60"/>
    <w:p w14:paraId="162B0E52" w14:textId="77777777" w:rsidR="00706D60" w:rsidRPr="00610E0A" w:rsidRDefault="00706D60" w:rsidP="00706D60"/>
    <w:p w14:paraId="0CD1258D" w14:textId="77777777" w:rsidR="00706D60" w:rsidRPr="00610E0A" w:rsidRDefault="00706D60" w:rsidP="00706D60"/>
    <w:bookmarkStart w:id="1" w:name="_Toc13498911" w:displacedByCustomXml="next"/>
    <w:sdt>
      <w:sdtPr>
        <w:id w:val="386619514"/>
        <w:placeholder>
          <w:docPart w:val="A1E4175EB29746879161B677C8FF018E"/>
        </w:placeholder>
        <w:temporary/>
        <w:showingPlcHdr/>
        <w15:appearance w15:val="hidden"/>
      </w:sdtPr>
      <w:sdtEndPr/>
      <w:sdtContent>
        <w:p w14:paraId="4E9A49D2" w14:textId="77777777" w:rsidR="00C85251" w:rsidRPr="00610E0A" w:rsidRDefault="00706D60" w:rsidP="00706D60">
          <w:pPr>
            <w:pStyle w:val="Heading1"/>
          </w:pPr>
          <w:r w:rsidRPr="00610E0A">
            <w:rPr>
              <w:lang w:bidi="it-IT"/>
            </w:rPr>
            <w:t>Introduzione</w:t>
          </w:r>
        </w:p>
      </w:sdtContent>
    </w:sdt>
    <w:bookmarkEnd w:id="1" w:displacedByCustomXml="prev"/>
    <w:p w14:paraId="100ECE97" w14:textId="77777777" w:rsidR="001A70F2" w:rsidRPr="00610E0A" w:rsidRDefault="001A70F2" w:rsidP="00706D60"/>
    <w:sdt>
      <w:sdtPr>
        <w:id w:val="-1231535767"/>
        <w:placeholder>
          <w:docPart w:val="A56C9AA80ACC44699CCC355F24F2F3A3"/>
        </w:placeholder>
        <w:temporary/>
        <w:showingPlcHdr/>
        <w15:appearance w15:val="hidden"/>
      </w:sdtPr>
      <w:sdtEndPr/>
      <w:sdtContent>
        <w:p w14:paraId="23182D68" w14:textId="77777777" w:rsidR="00706D60" w:rsidRPr="00610E0A" w:rsidRDefault="00706D60" w:rsidP="00706D60">
          <w:r w:rsidRPr="00610E0A">
            <w:rPr>
              <w:lang w:bidi="it-IT"/>
            </w:rPr>
            <w:t xml:space="preserve">In poche parole, identificare e risolvere un problema e una soluzione proposta. È possibile concentrarsi su dilemmi, nuove tendenze, tecniche che cambiano, confronti tra i settori, nuove voci di mercato ecc. Cosa proponi per risolvere il problema e quali sono i tuoi suggerimenti? La soluzione si basa su un esame approfondito del problema e delle possibili soluzioni. </w:t>
          </w:r>
        </w:p>
        <w:p w14:paraId="7192AB3F" w14:textId="77777777" w:rsidR="00D92464" w:rsidRPr="00610E0A" w:rsidRDefault="00706D60" w:rsidP="00706D60">
          <w:r w:rsidRPr="00610E0A">
            <w:rPr>
              <w:lang w:bidi="it-IT"/>
            </w:rPr>
            <w:t>Bisogna tenere a mente il gruppo di destinatari quando si scrive il white paper. Chi è il pubblico e cosa si sta cercando di comunicare? Si tratta di esperti del settore o si tratta di una proposta di investimento per un pubblico aziendale? Sapere questo aiuta a definire il tono e i giusti termini da usare nel documento.</w:t>
          </w:r>
        </w:p>
      </w:sdtContent>
    </w:sdt>
    <w:p w14:paraId="22C08022" w14:textId="77777777" w:rsidR="001A70F2" w:rsidRPr="00610E0A" w:rsidRDefault="001A70F2" w:rsidP="00706D60">
      <w:r w:rsidRPr="00610E0A">
        <w:rPr>
          <w:lang w:bidi="it-IT"/>
        </w:rPr>
        <w:br w:type="page"/>
      </w:r>
    </w:p>
    <w:p w14:paraId="4E004FB9" w14:textId="77777777" w:rsidR="00D92464" w:rsidRPr="00610E0A" w:rsidRDefault="001A70F2" w:rsidP="00706D60">
      <w:pPr>
        <w:pStyle w:val="Heading1"/>
      </w:pPr>
      <w:bookmarkStart w:id="2" w:name="_Toc13498912"/>
      <w:r w:rsidRPr="00610E0A">
        <w:rPr>
          <w:noProof/>
          <w:lang w:bidi="it-IT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36D24D2" wp14:editId="2D2A5D83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4" name="Rettangolo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DF60B" w14:textId="77777777" w:rsidR="00261DAB" w:rsidRPr="00261DAB" w:rsidRDefault="00261DAB" w:rsidP="00261D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D24D2" id="Rettangolo 14" o:spid="_x0000_s1029" style="position:absolute;left:0;text-align:left;margin-left:34.5pt;margin-top:-35.25pt;width:524.4pt;height:768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" filled="f" strokecolor="#2f5496 [2404]" strokeweight="1pt">
                <v:textbox>
                  <w:txbxContent>
                    <w:p w14:paraId="304DF60B" w14:textId="77777777" w:rsidR="00261DAB" w:rsidRPr="00261DAB" w:rsidRDefault="00261DAB" w:rsidP="00261D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id w:val="901101150"/>
          <w:placeholder>
            <w:docPart w:val="5AC5AD5A83F14D1FAE4FDA8D237BB335"/>
          </w:placeholder>
          <w:temporary/>
          <w:showingPlcHdr/>
          <w15:appearance w15:val="hidden"/>
        </w:sdtPr>
        <w:sdtEndPr/>
        <w:sdtContent>
          <w:r w:rsidR="00706D60" w:rsidRPr="00610E0A">
            <w:rPr>
              <w:lang w:bidi="it-IT"/>
            </w:rPr>
            <w:t>Prodotto/Servizio/Metodoogia</w:t>
          </w:r>
        </w:sdtContent>
      </w:sdt>
      <w:bookmarkEnd w:id="2"/>
    </w:p>
    <w:p w14:paraId="7CFF4EF6" w14:textId="77777777" w:rsidR="00E930ED" w:rsidRPr="00610E0A" w:rsidRDefault="00E930ED" w:rsidP="00706D60"/>
    <w:sdt>
      <w:sdtPr>
        <w:id w:val="1979337286"/>
        <w:placeholder>
          <w:docPart w:val="5B77347D8F2441B3AD2B659F720914B7"/>
        </w:placeholder>
        <w:temporary/>
        <w:showingPlcHdr/>
        <w15:appearance w15:val="hidden"/>
      </w:sdtPr>
      <w:sdtEndPr/>
      <w:sdtContent>
        <w:p w14:paraId="69851CA4" w14:textId="77777777" w:rsidR="00E930ED" w:rsidRPr="00610E0A" w:rsidRDefault="00706D60" w:rsidP="00706D60">
          <w:r w:rsidRPr="00610E0A">
            <w:rPr>
              <w:lang w:bidi="it-IT"/>
            </w:rPr>
            <w:t>Descrivere i metodi e i dati demografici usati per ottenere i dati. Perché è stata scelta la tattica di ricerca implementata? In che modo questa strategia offrirà informazioni sull'argomento trattato?</w:t>
          </w:r>
        </w:p>
      </w:sdtContent>
    </w:sdt>
    <w:p w14:paraId="32A8A15C" w14:textId="77777777" w:rsidR="00D92464" w:rsidRPr="00610E0A" w:rsidRDefault="00D92464" w:rsidP="00706D60">
      <w:pPr>
        <w:rPr>
          <w:rFonts w:eastAsiaTheme="majorEastAsia"/>
          <w:color w:val="2F5496" w:themeColor="accent1" w:themeShade="BF"/>
        </w:rPr>
      </w:pPr>
      <w:r w:rsidRPr="00610E0A">
        <w:rPr>
          <w:lang w:bidi="it-IT"/>
        </w:rPr>
        <w:br w:type="page"/>
      </w:r>
    </w:p>
    <w:p w14:paraId="0A4321D7" w14:textId="77777777" w:rsidR="00C85251" w:rsidRPr="00610E0A" w:rsidRDefault="00D92464" w:rsidP="00706D60">
      <w:pPr>
        <w:pStyle w:val="Heading1"/>
      </w:pPr>
      <w:bookmarkStart w:id="3" w:name="_Toc13498913"/>
      <w:r w:rsidRPr="00610E0A">
        <w:rPr>
          <w:noProof/>
          <w:lang w:bidi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524088" wp14:editId="6782885B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6" name="Rettangolo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E5F2B" w14:textId="77777777" w:rsidR="00261DAB" w:rsidRPr="00261DAB" w:rsidRDefault="00261DAB" w:rsidP="00261D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24088" id="Rettangolo 16" o:spid="_x0000_s1030" style="position:absolute;left:0;text-align:left;margin-left:34.5pt;margin-top:-35.25pt;width:524.4pt;height:768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" filled="f" strokecolor="#2f5496 [2404]" strokeweight="1pt">
                <v:textbox>
                  <w:txbxContent>
                    <w:p w14:paraId="1A7E5F2B" w14:textId="77777777" w:rsidR="00261DAB" w:rsidRPr="00261DAB" w:rsidRDefault="00261DAB" w:rsidP="00261D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id w:val="541633013"/>
          <w:placeholder>
            <w:docPart w:val="AA598F92CD7E45F8B4279C9C44664916"/>
          </w:placeholder>
          <w:temporary/>
          <w:showingPlcHdr/>
          <w15:appearance w15:val="hidden"/>
        </w:sdtPr>
        <w:sdtEndPr/>
        <w:sdtContent>
          <w:r w:rsidR="00706D60" w:rsidRPr="00610E0A">
            <w:rPr>
              <w:lang w:bidi="it-IT"/>
            </w:rPr>
            <w:t>Risultati chiave</w:t>
          </w:r>
        </w:sdtContent>
      </w:sdt>
      <w:bookmarkEnd w:id="3"/>
    </w:p>
    <w:p w14:paraId="4C75D94C" w14:textId="77777777" w:rsidR="001A70F2" w:rsidRPr="00610E0A" w:rsidRDefault="001A70F2" w:rsidP="00706D60"/>
    <w:p w14:paraId="601E082E" w14:textId="77777777" w:rsidR="006512AE" w:rsidRPr="00610E0A" w:rsidRDefault="006512AE" w:rsidP="00706D60">
      <w:pPr>
        <w:pStyle w:val="Heading2"/>
        <w:sectPr w:rsidR="006512AE" w:rsidRPr="00610E0A" w:rsidSect="00E65EE1">
          <w:footerReference w:type="default" r:id="rId12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Start w:id="4" w:name="_Toc13498914" w:displacedByCustomXml="next"/>
    <w:sdt>
      <w:sdtPr>
        <w:id w:val="-1767372065"/>
        <w:placeholder>
          <w:docPart w:val="E179995CE1D441A9B08581D7DBDC25CE"/>
        </w:placeholder>
        <w:temporary/>
        <w:showingPlcHdr/>
        <w15:appearance w15:val="hidden"/>
      </w:sdtPr>
      <w:sdtEndPr/>
      <w:sdtContent>
        <w:p w14:paraId="7B2CC92A" w14:textId="77777777" w:rsidR="00E930ED" w:rsidRPr="00610E0A" w:rsidRDefault="00706D60" w:rsidP="00706D60">
          <w:pPr>
            <w:pStyle w:val="Heading2"/>
          </w:pPr>
          <w:r w:rsidRPr="00610E0A">
            <w:rPr>
              <w:lang w:bidi="it-IT"/>
            </w:rPr>
            <w:t>Risultati chiave n. 1</w:t>
          </w:r>
        </w:p>
      </w:sdtContent>
    </w:sdt>
    <w:bookmarkEnd w:id="4" w:displacedByCustomXml="prev"/>
    <w:p w14:paraId="002E4526" w14:textId="77777777" w:rsidR="006512AE" w:rsidRPr="00610E0A" w:rsidRDefault="006512AE" w:rsidP="00706D60">
      <w:r w:rsidRPr="00610E0A">
        <w:rPr>
          <w:noProof/>
          <w:lang w:bidi="it-IT"/>
        </w:rPr>
        <w:drawing>
          <wp:inline distT="0" distB="0" distL="0" distR="0" wp14:anchorId="15B5FAEE" wp14:editId="01683735">
            <wp:extent cx="1676400" cy="1117600"/>
            <wp:effectExtent l="0" t="0" r="0" b="6350"/>
            <wp:docPr id="27" name="Immagine 27" descr="Becher scientif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o-Biologia-Chimica-1366944. 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511270125"/>
        <w:placeholder>
          <w:docPart w:val="E45627AC2DA14FE8989ADDB3C415A764"/>
        </w:placeholder>
        <w:temporary/>
        <w:showingPlcHdr/>
        <w15:appearance w15:val="hidden"/>
      </w:sdtPr>
      <w:sdtEndPr/>
      <w:sdtContent>
        <w:p w14:paraId="0A1F8412" w14:textId="77777777" w:rsidR="00706D60" w:rsidRPr="00610E0A" w:rsidRDefault="00706D60" w:rsidP="00706D60">
          <w:r w:rsidRPr="00610E0A">
            <w:rPr>
              <w:lang w:bidi="it-IT"/>
            </w:rPr>
            <w:t>Ricerca e argomento</w:t>
          </w:r>
        </w:p>
        <w:p w14:paraId="761A6208" w14:textId="77777777" w:rsidR="00576B76" w:rsidRPr="00610E0A" w:rsidRDefault="00706D60" w:rsidP="00706D60">
          <w:r w:rsidRPr="00610E0A">
            <w:rPr>
              <w:lang w:bidi="it-IT"/>
            </w:rPr>
            <w:t>[Per sostituire una delle foto con un'immagine personalizzata, è sufficiente eliminarla e quindi fare clic su Immagine nella scheda Inserisci.]</w:t>
          </w:r>
        </w:p>
      </w:sdtContent>
    </w:sdt>
    <w:p w14:paraId="6D2FBDA9" w14:textId="77777777" w:rsidR="006512AE" w:rsidRPr="00610E0A" w:rsidRDefault="006512AE" w:rsidP="00706D60"/>
    <w:p w14:paraId="5B8BFB8C" w14:textId="77777777" w:rsidR="006512AE" w:rsidRPr="00610E0A" w:rsidRDefault="006512AE" w:rsidP="00706D60">
      <w:pPr>
        <w:pStyle w:val="Heading2"/>
        <w:rPr>
          <w:sz w:val="28"/>
        </w:rPr>
      </w:pPr>
      <w:r w:rsidRPr="00610E0A">
        <w:rPr>
          <w:lang w:bidi="it-IT"/>
        </w:rPr>
        <w:br w:type="column"/>
      </w:r>
      <w:bookmarkStart w:id="5" w:name="_Toc13498915"/>
      <w:sdt>
        <w:sdtPr>
          <w:id w:val="-895659132"/>
          <w:placeholder>
            <w:docPart w:val="1D3109EBB54E44CD889DAC2A877E9B81"/>
          </w:placeholder>
          <w:temporary/>
          <w:showingPlcHdr/>
          <w15:appearance w15:val="hidden"/>
        </w:sdtPr>
        <w:sdtEndPr/>
        <w:sdtContent>
          <w:r w:rsidR="00706D60" w:rsidRPr="00610E0A">
            <w:rPr>
              <w:lang w:bidi="it-IT"/>
            </w:rPr>
            <w:t>Risultati chiave n. 2</w:t>
          </w:r>
        </w:sdtContent>
      </w:sdt>
      <w:bookmarkEnd w:id="5"/>
    </w:p>
    <w:p w14:paraId="243E0D24" w14:textId="77777777" w:rsidR="006512AE" w:rsidRPr="00610E0A" w:rsidRDefault="006512AE" w:rsidP="00706D60">
      <w:r w:rsidRPr="00610E0A">
        <w:rPr>
          <w:noProof/>
          <w:lang w:bidi="it-IT"/>
        </w:rPr>
        <w:drawing>
          <wp:inline distT="0" distB="0" distL="0" distR="0" wp14:anchorId="161AAF51" wp14:editId="18C47FB6">
            <wp:extent cx="1676400" cy="1110615"/>
            <wp:effectExtent l="0" t="0" r="0" b="0"/>
            <wp:docPr id="28" name="Immagine 28" descr="Mani che lavorano su un computer portatile e un blocco appunti cartac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ti-computer-grafici-669615. 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1601600674"/>
        <w:placeholder>
          <w:docPart w:val="0B3B31A2969A4FE1A5C37D168D5ED40F"/>
        </w:placeholder>
        <w:temporary/>
        <w:showingPlcHdr/>
        <w15:appearance w15:val="hidden"/>
      </w:sdtPr>
      <w:sdtEndPr/>
      <w:sdtContent>
        <w:p w14:paraId="7B8AEB67" w14:textId="77777777" w:rsidR="006512AE" w:rsidRPr="00610E0A" w:rsidRDefault="00706D60" w:rsidP="00706D60">
          <w:r w:rsidRPr="00610E0A">
            <w:rPr>
              <w:lang w:bidi="it-IT"/>
            </w:rPr>
            <w:t>Ricerca e argomento</w:t>
          </w:r>
        </w:p>
      </w:sdtContent>
    </w:sdt>
    <w:p w14:paraId="1B75B9A5" w14:textId="77777777" w:rsidR="006512AE" w:rsidRPr="00610E0A" w:rsidRDefault="006512AE" w:rsidP="00706D60"/>
    <w:p w14:paraId="0E5F9FB9" w14:textId="77777777" w:rsidR="006512AE" w:rsidRPr="00610E0A" w:rsidRDefault="006512AE" w:rsidP="00706D60">
      <w:pPr>
        <w:pStyle w:val="Heading2"/>
        <w:rPr>
          <w:sz w:val="28"/>
        </w:rPr>
      </w:pPr>
      <w:r w:rsidRPr="00610E0A">
        <w:rPr>
          <w:lang w:bidi="it-IT"/>
        </w:rPr>
        <w:br w:type="column"/>
      </w:r>
      <w:bookmarkStart w:id="6" w:name="_Toc13498916"/>
      <w:sdt>
        <w:sdtPr>
          <w:id w:val="478657186"/>
          <w:placeholder>
            <w:docPart w:val="92879819FB5F462AB7D1C479074D4081"/>
          </w:placeholder>
          <w:temporary/>
          <w:showingPlcHdr/>
          <w15:appearance w15:val="hidden"/>
        </w:sdtPr>
        <w:sdtEndPr/>
        <w:sdtContent>
          <w:r w:rsidR="00706D60" w:rsidRPr="00610E0A">
            <w:rPr>
              <w:lang w:bidi="it-IT"/>
            </w:rPr>
            <w:t>Risultati chiave n. 3</w:t>
          </w:r>
        </w:sdtContent>
      </w:sdt>
      <w:bookmarkEnd w:id="6"/>
    </w:p>
    <w:p w14:paraId="057F3934" w14:textId="77777777" w:rsidR="006512AE" w:rsidRPr="00610E0A" w:rsidRDefault="006512AE" w:rsidP="00706D60">
      <w:r w:rsidRPr="00610E0A">
        <w:rPr>
          <w:noProof/>
          <w:lang w:bidi="it-IT"/>
        </w:rPr>
        <w:drawing>
          <wp:inline distT="0" distB="0" distL="0" distR="0" wp14:anchorId="45641A75" wp14:editId="2C57D894">
            <wp:extent cx="1676400" cy="1113155"/>
            <wp:effectExtent l="0" t="0" r="0" b="0"/>
            <wp:docPr id="29" name="Immagine 29" descr="Parti del gioco di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-Foto-270637. 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1763947809"/>
        <w:placeholder>
          <w:docPart w:val="67FA3C43337141069144A8A35D4E27EF"/>
        </w:placeholder>
        <w:temporary/>
        <w:showingPlcHdr/>
        <w15:appearance w15:val="hidden"/>
      </w:sdtPr>
      <w:sdtEndPr/>
      <w:sdtContent>
        <w:p w14:paraId="7CC22DD1" w14:textId="77777777" w:rsidR="00165112" w:rsidRPr="00610E0A" w:rsidRDefault="00706D60" w:rsidP="00706D60">
          <w:r w:rsidRPr="00610E0A">
            <w:rPr>
              <w:lang w:bidi="it-IT"/>
            </w:rPr>
            <w:t>Ricerca e argomento</w:t>
          </w:r>
        </w:p>
      </w:sdtContent>
    </w:sdt>
    <w:p w14:paraId="4064B864" w14:textId="77777777" w:rsidR="00F8576E" w:rsidRPr="00610E0A" w:rsidRDefault="00F8576E" w:rsidP="00706D60"/>
    <w:p w14:paraId="7302ABC4" w14:textId="77777777" w:rsidR="00165112" w:rsidRPr="00610E0A" w:rsidRDefault="00165112" w:rsidP="00F8576E">
      <w:r w:rsidRPr="00610E0A">
        <w:rPr>
          <w:lang w:bidi="it-IT"/>
        </w:rPr>
        <w:br w:type="page"/>
      </w:r>
    </w:p>
    <w:p w14:paraId="48847D6E" w14:textId="77777777" w:rsidR="00165112" w:rsidRPr="00610E0A" w:rsidRDefault="00165112" w:rsidP="00706D60">
      <w:pPr>
        <w:pStyle w:val="Heading2"/>
        <w:sectPr w:rsidR="00165112" w:rsidRPr="00610E0A" w:rsidSect="00E65EE1">
          <w:type w:val="continuous"/>
          <w:pgSz w:w="11906" w:h="16838" w:code="9"/>
          <w:pgMar w:top="1440" w:right="1440" w:bottom="1440" w:left="1440" w:header="720" w:footer="720" w:gutter="0"/>
          <w:cols w:num="3" w:space="720"/>
          <w:docGrid w:linePitch="360"/>
        </w:sectPr>
      </w:pPr>
    </w:p>
    <w:p w14:paraId="1DCCCF49" w14:textId="77777777" w:rsidR="006512AE" w:rsidRPr="00610E0A" w:rsidRDefault="00165112" w:rsidP="00706D60">
      <w:pPr>
        <w:pStyle w:val="Heading1"/>
      </w:pPr>
      <w:bookmarkStart w:id="7" w:name="_Toc13498917"/>
      <w:r w:rsidRPr="00610E0A">
        <w:rPr>
          <w:noProof/>
          <w:lang w:bidi="it-IT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11C6E4C" wp14:editId="7AC02CDA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64" name="Rettangolo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D5361" w14:textId="77777777" w:rsidR="00261DAB" w:rsidRPr="00261DAB" w:rsidRDefault="00261DAB" w:rsidP="00261D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C6E4C" id="Rettangolo 64" o:spid="_x0000_s1031" style="position:absolute;left:0;text-align:left;margin-left:34.5pt;margin-top:-35.25pt;width:524.4pt;height:768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" filled="f" strokecolor="#2f5496 [2404]" strokeweight="1pt">
                <v:textbox>
                  <w:txbxContent>
                    <w:p w14:paraId="461D5361" w14:textId="77777777" w:rsidR="00261DAB" w:rsidRPr="00261DAB" w:rsidRDefault="00261DAB" w:rsidP="00261D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id w:val="1789384419"/>
          <w:placeholder>
            <w:docPart w:val="33403F44A934400F81E57A3C24389132"/>
          </w:placeholder>
          <w:temporary/>
          <w:showingPlcHdr/>
          <w15:appearance w15:val="hidden"/>
        </w:sdtPr>
        <w:sdtEndPr/>
        <w:sdtContent>
          <w:r w:rsidR="00706D60" w:rsidRPr="00610E0A">
            <w:rPr>
              <w:lang w:bidi="it-IT"/>
            </w:rPr>
            <w:t>Dati visivi</w:t>
          </w:r>
        </w:sdtContent>
      </w:sdt>
      <w:bookmarkEnd w:id="7"/>
    </w:p>
    <w:p w14:paraId="5538F3B1" w14:textId="77777777" w:rsidR="00165112" w:rsidRPr="00610E0A" w:rsidRDefault="00165112" w:rsidP="00706D60"/>
    <w:p w14:paraId="04E9B4C8" w14:textId="77777777" w:rsidR="00706D60" w:rsidRPr="00610E0A" w:rsidRDefault="00234B89" w:rsidP="00706D60">
      <w:sdt>
        <w:sdtPr>
          <w:id w:val="1420135939"/>
          <w:placeholder>
            <w:docPart w:val="161104DB84244F2CA706C34A2D3CD119"/>
          </w:placeholder>
          <w:temporary/>
          <w:showingPlcHdr/>
          <w15:appearance w15:val="hidden"/>
        </w:sdtPr>
        <w:sdtEndPr/>
        <w:sdtContent>
          <w:r w:rsidR="00706D60" w:rsidRPr="00610E0A">
            <w:rPr>
              <w:lang w:bidi="it-IT"/>
            </w:rPr>
            <w:t>Inserire grafici/dati</w:t>
          </w:r>
        </w:sdtContent>
      </w:sdt>
    </w:p>
    <w:p w14:paraId="14C90A37" w14:textId="77777777" w:rsidR="006512AE" w:rsidRPr="00610E0A" w:rsidRDefault="006512AE" w:rsidP="00706D60">
      <w:r w:rsidRPr="00610E0A">
        <w:rPr>
          <w:lang w:bidi="it-IT"/>
        </w:rPr>
        <w:br w:type="page"/>
      </w:r>
    </w:p>
    <w:p w14:paraId="7F99A43D" w14:textId="77777777" w:rsidR="00165112" w:rsidRPr="00610E0A" w:rsidRDefault="00165112" w:rsidP="00706D60">
      <w:pPr>
        <w:pStyle w:val="Heading1"/>
        <w:sectPr w:rsidR="00165112" w:rsidRPr="00610E0A" w:rsidSect="00E65EE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43EA435" w14:textId="77777777" w:rsidR="006512AE" w:rsidRPr="00610E0A" w:rsidRDefault="006512AE" w:rsidP="00706D60">
      <w:pPr>
        <w:pStyle w:val="Heading1"/>
      </w:pPr>
      <w:bookmarkStart w:id="8" w:name="_Toc13498918"/>
      <w:r w:rsidRPr="00610E0A">
        <w:rPr>
          <w:noProof/>
          <w:sz w:val="36"/>
          <w:szCs w:val="36"/>
          <w:lang w:bidi="it-IT"/>
        </w:rPr>
        <w:lastRenderedPageBreak/>
        <w:drawing>
          <wp:anchor distT="0" distB="0" distL="114300" distR="114300" simplePos="0" relativeHeight="251654652" behindDoc="1" locked="0" layoutInCell="1" allowOverlap="1" wp14:anchorId="39859FD5" wp14:editId="565172F0">
            <wp:simplePos x="0" y="0"/>
            <wp:positionH relativeFrom="page">
              <wp:posOffset>1270</wp:posOffset>
            </wp:positionH>
            <wp:positionV relativeFrom="margin">
              <wp:posOffset>-2927350</wp:posOffset>
            </wp:positionV>
            <wp:extent cx="7560000" cy="5598000"/>
            <wp:effectExtent l="0" t="0" r="3175" b="3175"/>
            <wp:wrapSquare wrapText="bothSides"/>
            <wp:docPr id="31" name="Immagine 31" descr="Vista dall'alto di una stretta di mani su documenti commercial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5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1869754164"/>
          <w:placeholder>
            <w:docPart w:val="BC8898E2BFF942D0A6263A50BCDC602C"/>
          </w:placeholder>
          <w:temporary/>
          <w:showingPlcHdr/>
          <w15:appearance w15:val="hidden"/>
        </w:sdtPr>
        <w:sdtEndPr/>
        <w:sdtContent>
          <w:r w:rsidR="00706D60" w:rsidRPr="00610E0A">
            <w:rPr>
              <w:lang w:bidi="it-IT"/>
            </w:rPr>
            <w:t>Conclusione</w:t>
          </w:r>
        </w:sdtContent>
      </w:sdt>
      <w:bookmarkEnd w:id="8"/>
    </w:p>
    <w:p w14:paraId="322E5C66" w14:textId="77777777" w:rsidR="00576B76" w:rsidRPr="00610E0A" w:rsidRDefault="00576B76" w:rsidP="00706D60"/>
    <w:p w14:paraId="379B720C" w14:textId="77777777" w:rsidR="009B658F" w:rsidRPr="00610E0A" w:rsidRDefault="008D206F" w:rsidP="00706D60">
      <w:r w:rsidRPr="00610E0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B342BF" wp14:editId="31145FE5">
                <wp:simplePos x="0" y="0"/>
                <wp:positionH relativeFrom="page">
                  <wp:posOffset>433705</wp:posOffset>
                </wp:positionH>
                <wp:positionV relativeFrom="paragraph">
                  <wp:posOffset>-3920490</wp:posOffset>
                </wp:positionV>
                <wp:extent cx="6660000" cy="9756000"/>
                <wp:effectExtent l="0" t="0" r="26670" b="17145"/>
                <wp:wrapNone/>
                <wp:docPr id="1" name="Rettangolo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77006" id="Rettangolo 30" o:spid="_x0000_s1026" style="position:absolute;margin-left:34.15pt;margin-top:-308.7pt;width:524.4pt;height:768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" filled="f" strokecolor="#2f5496 [2404]" strokeweight="1pt">
                <w10:wrap anchorx="page"/>
              </v:rect>
            </w:pict>
          </mc:Fallback>
        </mc:AlternateContent>
      </w:r>
    </w:p>
    <w:p w14:paraId="61730AA7" w14:textId="77777777" w:rsidR="00873804" w:rsidRPr="00610E0A" w:rsidRDefault="00873804" w:rsidP="00706D60"/>
    <w:bookmarkStart w:id="9" w:name="_Toc13498919" w:displacedByCustomXml="next"/>
    <w:sdt>
      <w:sdtPr>
        <w:id w:val="1294792114"/>
        <w:placeholder>
          <w:docPart w:val="AADB53C8BCDC4E4F91D55597051E45D2"/>
        </w:placeholder>
        <w:temporary/>
        <w:showingPlcHdr/>
        <w15:appearance w15:val="hidden"/>
      </w:sdtPr>
      <w:sdtEndPr/>
      <w:sdtContent>
        <w:p w14:paraId="156C8FC6" w14:textId="77777777" w:rsidR="00873804" w:rsidRPr="00610E0A" w:rsidRDefault="00706D60" w:rsidP="00706D60">
          <w:pPr>
            <w:pStyle w:val="Heading2"/>
          </w:pPr>
          <w:r w:rsidRPr="00610E0A">
            <w:rPr>
              <w:lang w:bidi="it-IT"/>
            </w:rPr>
            <w:t>Considerazioni chiave</w:t>
          </w:r>
        </w:p>
      </w:sdtContent>
    </w:sdt>
    <w:bookmarkEnd w:id="9" w:displacedByCustomXml="prev"/>
    <w:sdt>
      <w:sdtPr>
        <w:id w:val="-83996374"/>
        <w:placeholder>
          <w:docPart w:val="8873BE80ED334A4CBE6E4BEDFE722D2E"/>
        </w:placeholder>
        <w:temporary/>
        <w:showingPlcHdr/>
        <w15:appearance w15:val="hidden"/>
      </w:sdtPr>
      <w:sdtEndPr/>
      <w:sdtContent>
        <w:p w14:paraId="00D45003" w14:textId="77777777" w:rsidR="00706D60" w:rsidRPr="00610E0A" w:rsidRDefault="00706D60" w:rsidP="00706D60">
          <w:pPr>
            <w:pStyle w:val="ListBullet"/>
          </w:pPr>
          <w:r w:rsidRPr="00610E0A">
            <w:rPr>
              <w:lang w:bidi="it-IT"/>
            </w:rPr>
            <w:t>Considerazione n. 1</w:t>
          </w:r>
        </w:p>
        <w:p w14:paraId="6C0E3597" w14:textId="77777777" w:rsidR="00706D60" w:rsidRPr="00610E0A" w:rsidRDefault="00706D60" w:rsidP="00706D60">
          <w:pPr>
            <w:pStyle w:val="ListBullet"/>
          </w:pPr>
          <w:r w:rsidRPr="00610E0A">
            <w:rPr>
              <w:lang w:bidi="it-IT"/>
            </w:rPr>
            <w:t>Considerazione n. 2</w:t>
          </w:r>
        </w:p>
        <w:p w14:paraId="782ACC07" w14:textId="77777777" w:rsidR="00873804" w:rsidRPr="00610E0A" w:rsidRDefault="00706D60" w:rsidP="00706D60">
          <w:pPr>
            <w:pStyle w:val="ListBullet"/>
          </w:pPr>
          <w:r w:rsidRPr="00610E0A">
            <w:rPr>
              <w:lang w:bidi="it-IT"/>
            </w:rPr>
            <w:t>Considerazione n. 3</w:t>
          </w:r>
        </w:p>
      </w:sdtContent>
    </w:sdt>
    <w:sectPr w:rsidR="00873804" w:rsidRPr="00610E0A" w:rsidSect="00E65EE1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F1599" w14:textId="77777777" w:rsidR="00234B89" w:rsidRDefault="00234B89" w:rsidP="00706D60">
      <w:r>
        <w:separator/>
      </w:r>
    </w:p>
  </w:endnote>
  <w:endnote w:type="continuationSeparator" w:id="0">
    <w:p w14:paraId="7B4D6892" w14:textId="77777777" w:rsidR="00234B89" w:rsidRDefault="00234B89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43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9F87A" w14:textId="77777777" w:rsidR="00E653C0" w:rsidRPr="00261DAB" w:rsidRDefault="00E653C0" w:rsidP="00706D60">
        <w:pPr>
          <w:pStyle w:val="Footer"/>
        </w:pPr>
        <w:r w:rsidRPr="00261DAB">
          <w:rPr>
            <w:lang w:bidi="it-IT"/>
          </w:rPr>
          <w:fldChar w:fldCharType="begin"/>
        </w:r>
        <w:r w:rsidRPr="00261DAB">
          <w:rPr>
            <w:lang w:bidi="it-IT"/>
          </w:rPr>
          <w:instrText xml:space="preserve"> PAGE   \* MERGEFORMAT </w:instrText>
        </w:r>
        <w:r w:rsidRPr="00261DAB">
          <w:rPr>
            <w:lang w:bidi="it-IT"/>
          </w:rPr>
          <w:fldChar w:fldCharType="separate"/>
        </w:r>
        <w:r w:rsidR="008D5A54" w:rsidRPr="00261DAB">
          <w:rPr>
            <w:noProof/>
            <w:lang w:bidi="it-IT"/>
          </w:rPr>
          <w:t>7</w:t>
        </w:r>
        <w:r w:rsidRPr="00261DAB">
          <w:rPr>
            <w:noProof/>
            <w:lang w:bidi="it-IT"/>
          </w:rPr>
          <w:fldChar w:fldCharType="end"/>
        </w:r>
      </w:p>
    </w:sdtContent>
  </w:sdt>
  <w:p w14:paraId="0C3E34FE" w14:textId="77777777" w:rsidR="00E653C0" w:rsidRPr="00261DAB" w:rsidRDefault="00E653C0" w:rsidP="00706D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FAB1B" w14:textId="77777777" w:rsidR="00234B89" w:rsidRDefault="00234B89" w:rsidP="00706D60">
      <w:r>
        <w:separator/>
      </w:r>
    </w:p>
  </w:footnote>
  <w:footnote w:type="continuationSeparator" w:id="0">
    <w:p w14:paraId="237DF77F" w14:textId="77777777" w:rsidR="00234B89" w:rsidRDefault="00234B89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D3090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31CF5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74BA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F3EFF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8E42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E66B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58878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4012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833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833B60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427321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3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0716F7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11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B89"/>
    <w:rsid w:val="00020FC9"/>
    <w:rsid w:val="000411DF"/>
    <w:rsid w:val="0008174B"/>
    <w:rsid w:val="000A20BE"/>
    <w:rsid w:val="000A6F7C"/>
    <w:rsid w:val="000B5E2F"/>
    <w:rsid w:val="00136DDD"/>
    <w:rsid w:val="00165112"/>
    <w:rsid w:val="00184A71"/>
    <w:rsid w:val="001A0417"/>
    <w:rsid w:val="001A70F2"/>
    <w:rsid w:val="002172CA"/>
    <w:rsid w:val="0022046C"/>
    <w:rsid w:val="00234B89"/>
    <w:rsid w:val="002437EF"/>
    <w:rsid w:val="00261DAB"/>
    <w:rsid w:val="002974C8"/>
    <w:rsid w:val="002B5D98"/>
    <w:rsid w:val="002C5772"/>
    <w:rsid w:val="003161E7"/>
    <w:rsid w:val="00381892"/>
    <w:rsid w:val="00416074"/>
    <w:rsid w:val="00444828"/>
    <w:rsid w:val="00497899"/>
    <w:rsid w:val="004F392D"/>
    <w:rsid w:val="00542F7A"/>
    <w:rsid w:val="00576B76"/>
    <w:rsid w:val="00586D8C"/>
    <w:rsid w:val="00610E0A"/>
    <w:rsid w:val="00621114"/>
    <w:rsid w:val="006512AE"/>
    <w:rsid w:val="006778E3"/>
    <w:rsid w:val="006B6867"/>
    <w:rsid w:val="006D3FD3"/>
    <w:rsid w:val="00706D60"/>
    <w:rsid w:val="00710767"/>
    <w:rsid w:val="00716E8B"/>
    <w:rsid w:val="0073372F"/>
    <w:rsid w:val="007E363C"/>
    <w:rsid w:val="008327CF"/>
    <w:rsid w:val="00873804"/>
    <w:rsid w:val="00875493"/>
    <w:rsid w:val="008A66E2"/>
    <w:rsid w:val="008B678D"/>
    <w:rsid w:val="008D206F"/>
    <w:rsid w:val="008D5A54"/>
    <w:rsid w:val="008E4CD9"/>
    <w:rsid w:val="008E68A6"/>
    <w:rsid w:val="0096777A"/>
    <w:rsid w:val="0097024E"/>
    <w:rsid w:val="009729AC"/>
    <w:rsid w:val="00974552"/>
    <w:rsid w:val="009B24E6"/>
    <w:rsid w:val="009B658F"/>
    <w:rsid w:val="009C36C5"/>
    <w:rsid w:val="00A518CA"/>
    <w:rsid w:val="00B73C61"/>
    <w:rsid w:val="00B9702E"/>
    <w:rsid w:val="00BA4112"/>
    <w:rsid w:val="00C47447"/>
    <w:rsid w:val="00C6701C"/>
    <w:rsid w:val="00C7287A"/>
    <w:rsid w:val="00C85251"/>
    <w:rsid w:val="00C975A1"/>
    <w:rsid w:val="00CA722F"/>
    <w:rsid w:val="00CC691B"/>
    <w:rsid w:val="00D25B00"/>
    <w:rsid w:val="00D26120"/>
    <w:rsid w:val="00D92464"/>
    <w:rsid w:val="00DA25BD"/>
    <w:rsid w:val="00DA6894"/>
    <w:rsid w:val="00DC487D"/>
    <w:rsid w:val="00E235E0"/>
    <w:rsid w:val="00E4321D"/>
    <w:rsid w:val="00E541C4"/>
    <w:rsid w:val="00E55C29"/>
    <w:rsid w:val="00E653C0"/>
    <w:rsid w:val="00E65EE1"/>
    <w:rsid w:val="00E930ED"/>
    <w:rsid w:val="00E96235"/>
    <w:rsid w:val="00EB318B"/>
    <w:rsid w:val="00EC4394"/>
    <w:rsid w:val="00F01492"/>
    <w:rsid w:val="00F421C1"/>
    <w:rsid w:val="00F43844"/>
    <w:rsid w:val="00F5245D"/>
    <w:rsid w:val="00F82080"/>
    <w:rsid w:val="00F8576E"/>
    <w:rsid w:val="00F9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C88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DAB"/>
    <w:pPr>
      <w:jc w:val="both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DAB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261DAB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261DAB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261DAB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261DAB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261DAB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261DAB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61DAB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61DAB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1DAB"/>
    <w:rPr>
      <w:rFonts w:ascii="Calibri" w:hAnsi="Calibri" w:cs="Calibri"/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61DAB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261DAB"/>
    <w:pPr>
      <w:jc w:val="center"/>
      <w:outlineLvl w:val="9"/>
    </w:pPr>
  </w:style>
  <w:style w:type="paragraph" w:styleId="TOC1">
    <w:name w:val="toc 1"/>
    <w:basedOn w:val="Normal"/>
    <w:next w:val="Normal"/>
    <w:autoRedefine/>
    <w:uiPriority w:val="39"/>
    <w:rsid w:val="00261DA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61DAB"/>
    <w:rPr>
      <w:rFonts w:ascii="Calibri" w:hAnsi="Calibri" w:cs="Calibri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DA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61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61DAB"/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261DAB"/>
    <w:pPr>
      <w:spacing w:after="100"/>
      <w:ind w:left="220"/>
    </w:pPr>
  </w:style>
  <w:style w:type="paragraph" w:styleId="ListParagraph">
    <w:name w:val="List Paragraph"/>
    <w:basedOn w:val="Normal"/>
    <w:uiPriority w:val="34"/>
    <w:semiHidden/>
    <w:qFormat/>
    <w:rsid w:val="00261D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261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1DA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61DAB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261DAB"/>
    <w:rPr>
      <w:rFonts w:ascii="Calibri" w:hAnsi="Calibri" w:cs="Calibri"/>
    </w:rPr>
  </w:style>
  <w:style w:type="paragraph" w:styleId="ListBullet">
    <w:name w:val="List Bullet"/>
    <w:basedOn w:val="Normal"/>
    <w:uiPriority w:val="99"/>
    <w:rsid w:val="00261DAB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261DAB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261DAB"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261DAB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1DAB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261DA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261DAB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261DAB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261DAB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61DAB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1DA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1DAB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61DAB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61DAB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261DAB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61DAB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261DAB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261DAB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1DA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1DAB"/>
    <w:rPr>
      <w:rFonts w:ascii="Consolas" w:hAnsi="Consolas" w:cs="Calibri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261DA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261DA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261DA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261DA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261DA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261DA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261DAB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qFormat/>
    <w:rsid w:val="00261DAB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261DAB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261DAB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261DAB"/>
  </w:style>
  <w:style w:type="character" w:styleId="BookTitle">
    <w:name w:val="Book Title"/>
    <w:basedOn w:val="DefaultParagraphFont"/>
    <w:uiPriority w:val="33"/>
    <w:semiHidden/>
    <w:qFormat/>
    <w:rsid w:val="00261DAB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261DAB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1D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1DAB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261DAB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261DA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1DA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1DA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1DA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1DAB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261DAB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61DAB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61DAB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61DAB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61DAB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61DAB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61DAB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61DAB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261DA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1DA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1DA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1DA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1DA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1DA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1DA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1DA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1DA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1DAB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1DAB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1DAB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1DAB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1DAB"/>
    <w:pPr>
      <w:numPr>
        <w:numId w:val="14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261DAB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61DAB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61DAB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61DAB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261DAB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261D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1DAB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261DAB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61DAB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1DA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1DAB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1DAB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261DAB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261DA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61DAB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261DAB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261DAB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61DAB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61DAB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261D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1DAB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1D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1DAB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61DAB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261DA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261DA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1DAB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1DAB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DAB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DAB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DAB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DAB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DAB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DAB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DAB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261DAB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qFormat/>
    <w:rsid w:val="00261DAB"/>
    <w:pPr>
      <w:spacing w:after="0" w:line="240" w:lineRule="auto"/>
      <w:jc w:val="both"/>
    </w:pPr>
    <w:rPr>
      <w:rFonts w:ascii="Calibri" w:hAnsi="Calibri" w:cs="Calibr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1DAB"/>
  </w:style>
  <w:style w:type="character" w:customStyle="1" w:styleId="DateChar">
    <w:name w:val="Date Char"/>
    <w:basedOn w:val="DefaultParagraphFont"/>
    <w:link w:val="Date"/>
    <w:uiPriority w:val="99"/>
    <w:semiHidden/>
    <w:rsid w:val="00261DAB"/>
    <w:rPr>
      <w:rFonts w:ascii="Calibri" w:hAnsi="Calibri" w:cs="Calibri"/>
    </w:rPr>
  </w:style>
  <w:style w:type="character" w:styleId="IntenseReference">
    <w:name w:val="Intense Reference"/>
    <w:basedOn w:val="DefaultParagraphFont"/>
    <w:uiPriority w:val="32"/>
    <w:semiHidden/>
    <w:qFormat/>
    <w:rsid w:val="00261DAB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261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1DAB"/>
    <w:rPr>
      <w:rFonts w:ascii="Calibri" w:hAnsi="Calibri" w:cs="Calibri"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semiHidden/>
    <w:qFormat/>
    <w:rsid w:val="00261DAB"/>
    <w:rPr>
      <w:rFonts w:ascii="Calibri" w:hAnsi="Calibri" w:cs="Calibri"/>
      <w:i/>
      <w:iCs/>
      <w:color w:val="4472C4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261DAB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261DAB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261D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1DAB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1DA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1DAB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1DA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1DAB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1DA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1DAB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1DA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1DAB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1DA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1DAB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1DAB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1DAB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1DAB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1DAB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261DA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1DA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1DAB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261DAB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61DA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61DA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61DA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61DA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61DA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61DA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61DA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61DA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61DA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61DA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61DA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61DA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61DA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61DA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61DA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61DA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61DA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61DA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61DA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61DA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61DA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1DA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1DAB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1DA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1DAB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261DAB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61DAB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61DAB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61DAB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61D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261DA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1DAB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261DAB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61DAB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61DAB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61DAB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61DAB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61DA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1DAB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1DAB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1DAB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1DAB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1DAB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1DAB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1DAB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1DAB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1DAB"/>
    <w:rPr>
      <w:rFonts w:ascii="Calibri Light" w:eastAsiaTheme="majorEastAsia" w:hAnsi="Calibri Light" w:cs="Calibri Light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1DA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1DAB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261DA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1DAB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261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261DAB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61DAB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61DAB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61DAB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61DAB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61DAB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61DAB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61DAB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61D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61DA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61D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61DA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61DA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61DA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61DA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61DA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61DA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61D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61DA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61DA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61DA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61DA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61DA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61DA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261DAB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61DAB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61DAB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261DAB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61D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1DAB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261DAB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261DAB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61DAB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61DAB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61DA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261DAB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61DAB"/>
    <w:rPr>
      <w:rFonts w:ascii="Calibri" w:hAnsi="Calibri" w:cs="Calibri"/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61DAB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1DA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52F6B9B555F488CAECC6565512B5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9B255-6713-48D6-8ADE-DCE761CC13F7}"/>
      </w:docPartPr>
      <w:docPartBody>
        <w:p w:rsidR="00000000" w:rsidRDefault="00CE7ED1">
          <w:pPr>
            <w:pStyle w:val="652F6B9B555F488CAECC6565512B5E4B"/>
          </w:pPr>
          <w:r w:rsidRPr="00610E0A">
            <w:rPr>
              <w:rStyle w:val="PlaceholderText"/>
              <w:rFonts w:ascii="Calibri Light" w:hAnsi="Calibri Light" w:cs="Calibri Light"/>
              <w:color w:val="auto"/>
              <w:lang w:bidi="it-IT"/>
            </w:rPr>
            <w:t>Autore</w:t>
          </w:r>
        </w:p>
      </w:docPartBody>
    </w:docPart>
    <w:docPart>
      <w:docPartPr>
        <w:name w:val="696ACBA22E12439FB6183B2351F78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CA1E1-8686-4E3E-95E0-CC27517C3CAE}"/>
      </w:docPartPr>
      <w:docPartBody>
        <w:p w:rsidR="00000000" w:rsidRDefault="00CE7ED1">
          <w:pPr>
            <w:pStyle w:val="696ACBA22E12439FB6183B2351F78914"/>
          </w:pPr>
          <w:r w:rsidRPr="00610E0A">
            <w:rPr>
              <w:rStyle w:val="SubtitleChar"/>
              <w:lang w:bidi="it-IT"/>
            </w:rPr>
            <w:t>Fare clic o toccare qui per immettere il testo.</w:t>
          </w:r>
        </w:p>
      </w:docPartBody>
    </w:docPart>
    <w:docPart>
      <w:docPartPr>
        <w:name w:val="A1E4175EB29746879161B677C8FF0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C790D-F34C-42C8-B476-950AF3B9E6DA}"/>
      </w:docPartPr>
      <w:docPartBody>
        <w:p w:rsidR="00000000" w:rsidRDefault="00CE7ED1">
          <w:pPr>
            <w:pStyle w:val="A1E4175EB29746879161B677C8FF018E"/>
          </w:pPr>
          <w:r w:rsidRPr="00610E0A">
            <w:rPr>
              <w:lang w:bidi="it-IT"/>
            </w:rPr>
            <w:t>Introduzione</w:t>
          </w:r>
        </w:p>
      </w:docPartBody>
    </w:docPart>
    <w:docPart>
      <w:docPartPr>
        <w:name w:val="A56C9AA80ACC44699CCC355F24F2F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48FEC-9AD3-42CD-B6C5-C884BAC7AA35}"/>
      </w:docPartPr>
      <w:docPartBody>
        <w:p w:rsidR="00CE7ED1" w:rsidRPr="00610E0A" w:rsidRDefault="00CE7ED1" w:rsidP="00706D60">
          <w:r w:rsidRPr="00610E0A">
            <w:rPr>
              <w:lang w:bidi="it-IT"/>
            </w:rPr>
            <w:t xml:space="preserve">In poche parole, identificare e risolvere un problema e una soluzione proposta. È possibile concentrarsi su dilemmi, nuove tendenze, tecniche che cambiano, confronti tra i settori, nuove voci di mercato ecc. Cosa proponi per risolvere il problema e quali sono i tuoi suggerimenti? La soluzione si basa su un esame approfondito del problema e delle possibili soluzioni. </w:t>
          </w:r>
        </w:p>
        <w:p w:rsidR="00000000" w:rsidRDefault="00CE7ED1">
          <w:pPr>
            <w:pStyle w:val="A56C9AA80ACC44699CCC355F24F2F3A3"/>
          </w:pPr>
          <w:r w:rsidRPr="00610E0A">
            <w:rPr>
              <w:lang w:bidi="it-IT"/>
            </w:rPr>
            <w:t>Bisogna tenere a mente il gruppo di destinatari quando si scrive il white paper. Chi è il pubblico e cosa si sta cercando di comunicare? Si tratta di esperti del settore o si tratta di una proposta di investimento per un pubblico aziendale? Sapere questo aiuta a definire il tono e i giusti termini da usare nel documento.</w:t>
          </w:r>
        </w:p>
      </w:docPartBody>
    </w:docPart>
    <w:docPart>
      <w:docPartPr>
        <w:name w:val="5AC5AD5A83F14D1FAE4FDA8D237BB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5BD68-93E2-410E-9216-C21F5190FC80}"/>
      </w:docPartPr>
      <w:docPartBody>
        <w:p w:rsidR="00000000" w:rsidRDefault="00CE7ED1">
          <w:pPr>
            <w:pStyle w:val="5AC5AD5A83F14D1FAE4FDA8D237BB335"/>
          </w:pPr>
          <w:r w:rsidRPr="00610E0A">
            <w:rPr>
              <w:lang w:bidi="it-IT"/>
            </w:rPr>
            <w:t>Prodotto/Servizio/Metodoogia</w:t>
          </w:r>
        </w:p>
      </w:docPartBody>
    </w:docPart>
    <w:docPart>
      <w:docPartPr>
        <w:name w:val="5B77347D8F2441B3AD2B659F72091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D0013-D9E0-4ADA-B1FC-2DC4CD0420EB}"/>
      </w:docPartPr>
      <w:docPartBody>
        <w:p w:rsidR="00000000" w:rsidRDefault="00CE7ED1">
          <w:pPr>
            <w:pStyle w:val="5B77347D8F2441B3AD2B659F720914B7"/>
          </w:pPr>
          <w:r w:rsidRPr="00610E0A">
            <w:rPr>
              <w:lang w:bidi="it-IT"/>
            </w:rPr>
            <w:t>Descrivere i metodi e i dati demografici usati per ottenere i dati. Perché è stata scelta la tattica di ricerca implementata? In che modo questa strategia offrirà informazioni sull'argomento trattato?</w:t>
          </w:r>
        </w:p>
      </w:docPartBody>
    </w:docPart>
    <w:docPart>
      <w:docPartPr>
        <w:name w:val="AA598F92CD7E45F8B4279C9C44664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9D270-F3AD-44C7-9F37-B2F5DA4A292B}"/>
      </w:docPartPr>
      <w:docPartBody>
        <w:p w:rsidR="00000000" w:rsidRDefault="00CE7ED1">
          <w:pPr>
            <w:pStyle w:val="AA598F92CD7E45F8B4279C9C44664916"/>
          </w:pPr>
          <w:r w:rsidRPr="00610E0A">
            <w:rPr>
              <w:lang w:bidi="it-IT"/>
            </w:rPr>
            <w:t>Risultati chiave</w:t>
          </w:r>
        </w:p>
      </w:docPartBody>
    </w:docPart>
    <w:docPart>
      <w:docPartPr>
        <w:name w:val="E179995CE1D441A9B08581D7DBDC2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84FFD-3285-4524-A3C1-BB9202A84A99}"/>
      </w:docPartPr>
      <w:docPartBody>
        <w:p w:rsidR="00000000" w:rsidRDefault="00CE7ED1">
          <w:pPr>
            <w:pStyle w:val="E179995CE1D441A9B08581D7DBDC25CE"/>
          </w:pPr>
          <w:r w:rsidRPr="00610E0A">
            <w:rPr>
              <w:lang w:bidi="it-IT"/>
            </w:rPr>
            <w:t>Risultati chiave n. 1</w:t>
          </w:r>
        </w:p>
      </w:docPartBody>
    </w:docPart>
    <w:docPart>
      <w:docPartPr>
        <w:name w:val="E45627AC2DA14FE8989ADDB3C415A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22718-67E0-493A-9E67-AE04A3C8D72B}"/>
      </w:docPartPr>
      <w:docPartBody>
        <w:p w:rsidR="00CE7ED1" w:rsidRPr="00610E0A" w:rsidRDefault="00CE7ED1" w:rsidP="00706D60">
          <w:r w:rsidRPr="00610E0A">
            <w:rPr>
              <w:lang w:bidi="it-IT"/>
            </w:rPr>
            <w:t>Ricerca e argomento</w:t>
          </w:r>
        </w:p>
        <w:p w:rsidR="00000000" w:rsidRDefault="00CE7ED1">
          <w:pPr>
            <w:pStyle w:val="E45627AC2DA14FE8989ADDB3C415A764"/>
          </w:pPr>
          <w:r w:rsidRPr="00610E0A">
            <w:rPr>
              <w:lang w:bidi="it-IT"/>
            </w:rPr>
            <w:t>[Per sostituire una delle foto con un'immagine personalizzata, è sufficiente eliminarla e quindi fare clic su Immagine nella scheda Inserisci.]</w:t>
          </w:r>
        </w:p>
      </w:docPartBody>
    </w:docPart>
    <w:docPart>
      <w:docPartPr>
        <w:name w:val="1D3109EBB54E44CD889DAC2A877E9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CFDA7-1ECC-425E-BFD8-75EEE115857F}"/>
      </w:docPartPr>
      <w:docPartBody>
        <w:p w:rsidR="00000000" w:rsidRDefault="00CE7ED1">
          <w:pPr>
            <w:pStyle w:val="1D3109EBB54E44CD889DAC2A877E9B81"/>
          </w:pPr>
          <w:r w:rsidRPr="00610E0A">
            <w:rPr>
              <w:lang w:bidi="it-IT"/>
            </w:rPr>
            <w:t>Risultati chiave n. 2</w:t>
          </w:r>
        </w:p>
      </w:docPartBody>
    </w:docPart>
    <w:docPart>
      <w:docPartPr>
        <w:name w:val="0B3B31A2969A4FE1A5C37D168D5ED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17909-5F3B-48D1-9CAC-BE84BB241AA6}"/>
      </w:docPartPr>
      <w:docPartBody>
        <w:p w:rsidR="00000000" w:rsidRDefault="00CE7ED1">
          <w:pPr>
            <w:pStyle w:val="0B3B31A2969A4FE1A5C37D168D5ED40F"/>
          </w:pPr>
          <w:r w:rsidRPr="00610E0A">
            <w:rPr>
              <w:lang w:bidi="it-IT"/>
            </w:rPr>
            <w:t>Ricerca e argomento</w:t>
          </w:r>
        </w:p>
      </w:docPartBody>
    </w:docPart>
    <w:docPart>
      <w:docPartPr>
        <w:name w:val="92879819FB5F462AB7D1C479074D4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A655A-A251-494B-802F-AF612C5661BE}"/>
      </w:docPartPr>
      <w:docPartBody>
        <w:p w:rsidR="00000000" w:rsidRDefault="00CE7ED1">
          <w:pPr>
            <w:pStyle w:val="92879819FB5F462AB7D1C479074D4081"/>
          </w:pPr>
          <w:r w:rsidRPr="00610E0A">
            <w:rPr>
              <w:lang w:bidi="it-IT"/>
            </w:rPr>
            <w:t>Risultati chiave n. 3</w:t>
          </w:r>
        </w:p>
      </w:docPartBody>
    </w:docPart>
    <w:docPart>
      <w:docPartPr>
        <w:name w:val="67FA3C43337141069144A8A35D4E2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8E576-A75B-4C6F-969E-F69DCCE54D5F}"/>
      </w:docPartPr>
      <w:docPartBody>
        <w:p w:rsidR="00000000" w:rsidRDefault="00CE7ED1">
          <w:pPr>
            <w:pStyle w:val="67FA3C43337141069144A8A35D4E27EF"/>
          </w:pPr>
          <w:r w:rsidRPr="00610E0A">
            <w:rPr>
              <w:lang w:bidi="it-IT"/>
            </w:rPr>
            <w:t>Ricerca e argomento</w:t>
          </w:r>
        </w:p>
      </w:docPartBody>
    </w:docPart>
    <w:docPart>
      <w:docPartPr>
        <w:name w:val="33403F44A934400F81E57A3C24389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7A9DA-EE95-483F-AF5B-D45649EAF812}"/>
      </w:docPartPr>
      <w:docPartBody>
        <w:p w:rsidR="00000000" w:rsidRDefault="00CE7ED1">
          <w:pPr>
            <w:pStyle w:val="33403F44A934400F81E57A3C24389132"/>
          </w:pPr>
          <w:r w:rsidRPr="00610E0A">
            <w:rPr>
              <w:lang w:bidi="it-IT"/>
            </w:rPr>
            <w:t>Dati visivi</w:t>
          </w:r>
        </w:p>
      </w:docPartBody>
    </w:docPart>
    <w:docPart>
      <w:docPartPr>
        <w:name w:val="161104DB84244F2CA706C34A2D3CD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0AA54-20D6-4F6D-AEED-AE78BDF9FDE6}"/>
      </w:docPartPr>
      <w:docPartBody>
        <w:p w:rsidR="00000000" w:rsidRDefault="00CE7ED1">
          <w:pPr>
            <w:pStyle w:val="161104DB84244F2CA706C34A2D3CD119"/>
          </w:pPr>
          <w:r w:rsidRPr="00610E0A">
            <w:rPr>
              <w:lang w:bidi="it-IT"/>
            </w:rPr>
            <w:t>Inserire grafici/dati</w:t>
          </w:r>
        </w:p>
      </w:docPartBody>
    </w:docPart>
    <w:docPart>
      <w:docPartPr>
        <w:name w:val="BC8898E2BFF942D0A6263A50BCDC6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CA626-4B5C-4280-A025-FC740EFD5EE4}"/>
      </w:docPartPr>
      <w:docPartBody>
        <w:p w:rsidR="00000000" w:rsidRDefault="00CE7ED1">
          <w:pPr>
            <w:pStyle w:val="BC8898E2BFF942D0A6263A50BCDC602C"/>
          </w:pPr>
          <w:r w:rsidRPr="00610E0A">
            <w:rPr>
              <w:lang w:bidi="it-IT"/>
            </w:rPr>
            <w:t>Conclusione</w:t>
          </w:r>
        </w:p>
      </w:docPartBody>
    </w:docPart>
    <w:docPart>
      <w:docPartPr>
        <w:name w:val="AADB53C8BCDC4E4F91D55597051E4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A3136-89CE-413A-BF12-A62B0F2DDFE1}"/>
      </w:docPartPr>
      <w:docPartBody>
        <w:p w:rsidR="00000000" w:rsidRDefault="00CE7ED1">
          <w:pPr>
            <w:pStyle w:val="AADB53C8BCDC4E4F91D55597051E45D2"/>
          </w:pPr>
          <w:r w:rsidRPr="00610E0A">
            <w:rPr>
              <w:lang w:bidi="it-IT"/>
            </w:rPr>
            <w:t>Considerazioni chiave</w:t>
          </w:r>
        </w:p>
      </w:docPartBody>
    </w:docPart>
    <w:docPart>
      <w:docPartPr>
        <w:name w:val="8873BE80ED334A4CBE6E4BEDFE722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AF8FB-3F9C-47AF-9C2B-40696E07E52C}"/>
      </w:docPartPr>
      <w:docPartBody>
        <w:p w:rsidR="00CE7ED1" w:rsidRPr="00610E0A" w:rsidRDefault="00CE7ED1" w:rsidP="00706D60">
          <w:pPr>
            <w:pStyle w:val="ListBullet"/>
          </w:pPr>
          <w:r w:rsidRPr="00610E0A">
            <w:rPr>
              <w:lang w:bidi="it-IT"/>
            </w:rPr>
            <w:t>Considerazione n. 1</w:t>
          </w:r>
        </w:p>
        <w:p w:rsidR="00CE7ED1" w:rsidRPr="00610E0A" w:rsidRDefault="00CE7ED1" w:rsidP="00706D60">
          <w:pPr>
            <w:pStyle w:val="ListBullet"/>
          </w:pPr>
          <w:r w:rsidRPr="00610E0A">
            <w:rPr>
              <w:lang w:bidi="it-IT"/>
            </w:rPr>
            <w:t>Considerazione n. 2</w:t>
          </w:r>
        </w:p>
        <w:p w:rsidR="00000000" w:rsidRDefault="00CE7ED1">
          <w:pPr>
            <w:pStyle w:val="8873BE80ED334A4CBE6E4BEDFE722D2E"/>
          </w:pPr>
          <w:r w:rsidRPr="00610E0A">
            <w:rPr>
              <w:lang w:bidi="it-IT"/>
            </w:rPr>
            <w:t>Considerazione n.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F9226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  <w:style w:type="paragraph" w:customStyle="1" w:styleId="652F6B9B555F488CAECC6565512B5E4B">
    <w:name w:val="652F6B9B555F488CAECC6565512B5E4B"/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Calibri" w:eastAsia="SimSun" w:hAnsi="Calibri" w:cs="Calibri"/>
      <w:lang w:val="it-IT"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Calibri" w:eastAsia="SimSun" w:hAnsi="Calibri" w:cs="Calibri"/>
      <w:lang w:val="it-IT" w:eastAsia="en-US"/>
    </w:rPr>
  </w:style>
  <w:style w:type="paragraph" w:customStyle="1" w:styleId="696ACBA22E12439FB6183B2351F78914">
    <w:name w:val="696ACBA22E12439FB6183B2351F78914"/>
  </w:style>
  <w:style w:type="paragraph" w:customStyle="1" w:styleId="A1E4175EB29746879161B677C8FF018E">
    <w:name w:val="A1E4175EB29746879161B677C8FF018E"/>
  </w:style>
  <w:style w:type="paragraph" w:customStyle="1" w:styleId="A56C9AA80ACC44699CCC355F24F2F3A3">
    <w:name w:val="A56C9AA80ACC44699CCC355F24F2F3A3"/>
  </w:style>
  <w:style w:type="paragraph" w:customStyle="1" w:styleId="5AC5AD5A83F14D1FAE4FDA8D237BB335">
    <w:name w:val="5AC5AD5A83F14D1FAE4FDA8D237BB335"/>
  </w:style>
  <w:style w:type="paragraph" w:customStyle="1" w:styleId="5B77347D8F2441B3AD2B659F720914B7">
    <w:name w:val="5B77347D8F2441B3AD2B659F720914B7"/>
  </w:style>
  <w:style w:type="paragraph" w:customStyle="1" w:styleId="AA598F92CD7E45F8B4279C9C44664916">
    <w:name w:val="AA598F92CD7E45F8B4279C9C44664916"/>
  </w:style>
  <w:style w:type="paragraph" w:customStyle="1" w:styleId="E179995CE1D441A9B08581D7DBDC25CE">
    <w:name w:val="E179995CE1D441A9B08581D7DBDC25CE"/>
  </w:style>
  <w:style w:type="paragraph" w:customStyle="1" w:styleId="E45627AC2DA14FE8989ADDB3C415A764">
    <w:name w:val="E45627AC2DA14FE8989ADDB3C415A764"/>
  </w:style>
  <w:style w:type="paragraph" w:customStyle="1" w:styleId="1D3109EBB54E44CD889DAC2A877E9B81">
    <w:name w:val="1D3109EBB54E44CD889DAC2A877E9B81"/>
  </w:style>
  <w:style w:type="paragraph" w:customStyle="1" w:styleId="0B3B31A2969A4FE1A5C37D168D5ED40F">
    <w:name w:val="0B3B31A2969A4FE1A5C37D168D5ED40F"/>
  </w:style>
  <w:style w:type="paragraph" w:customStyle="1" w:styleId="92879819FB5F462AB7D1C479074D4081">
    <w:name w:val="92879819FB5F462AB7D1C479074D4081"/>
  </w:style>
  <w:style w:type="paragraph" w:customStyle="1" w:styleId="67FA3C43337141069144A8A35D4E27EF">
    <w:name w:val="67FA3C43337141069144A8A35D4E27EF"/>
  </w:style>
  <w:style w:type="paragraph" w:customStyle="1" w:styleId="33403F44A934400F81E57A3C24389132">
    <w:name w:val="33403F44A934400F81E57A3C24389132"/>
  </w:style>
  <w:style w:type="paragraph" w:customStyle="1" w:styleId="161104DB84244F2CA706C34A2D3CD119">
    <w:name w:val="161104DB84244F2CA706C34A2D3CD119"/>
  </w:style>
  <w:style w:type="paragraph" w:customStyle="1" w:styleId="BC8898E2BFF942D0A6263A50BCDC602C">
    <w:name w:val="BC8898E2BFF942D0A6263A50BCDC602C"/>
  </w:style>
  <w:style w:type="paragraph" w:customStyle="1" w:styleId="AADB53C8BCDC4E4F91D55597051E45D2">
    <w:name w:val="AADB53C8BCDC4E4F91D55597051E45D2"/>
  </w:style>
  <w:style w:type="paragraph" w:styleId="ListBullet">
    <w:name w:val="List Bullet"/>
    <w:basedOn w:val="Normal"/>
    <w:uiPriority w:val="99"/>
    <w:pPr>
      <w:numPr>
        <w:numId w:val="1"/>
      </w:numPr>
      <w:contextualSpacing/>
      <w:jc w:val="both"/>
    </w:pPr>
    <w:rPr>
      <w:rFonts w:ascii="Calibri" w:eastAsia="SimSun" w:hAnsi="Calibri" w:cs="Calibri"/>
      <w:lang w:val="it-IT" w:eastAsia="en-US"/>
    </w:rPr>
  </w:style>
  <w:style w:type="paragraph" w:customStyle="1" w:styleId="8873BE80ED334A4CBE6E4BEDFE722D2E">
    <w:name w:val="8873BE80ED334A4CBE6E4BEDFE722D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BB3C61-2BDB-4C78-ACE7-A2A32ABF0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Office_35419687_TF66791667.dotx</Template>
  <TotalTime>0</TotalTime>
  <Pages>7</Pages>
  <Words>341</Words>
  <Characters>1949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2020-02-11T06:59:00Z</dcterms:created>
  <dcterms:modified xsi:type="dcterms:W3CDTF">2020-02-11T06:59:00Z</dcterms:modified>
</cp:coreProperties>
</file>