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e e anno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t>Gennaio</w:t>
            </w:r>
          </w:p>
        </w:tc>
        <w:tc>
          <w:tcPr>
            <w:tcW w:w="4438" w:type="dxa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fuorimese"/>
            </w:pPr>
            <w:r>
              <w:rPr>
                <w:lang w:bidi="it-IT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fuorimese"/>
            </w:pPr>
            <w:r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>
            <w:bookmarkStart w:id="0" w:name="_GoBack" w:colFirst="5" w:colLast="5"/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sdt>
          <w:sdtPr>
            <w:rPr>
              <w:sz w:val="16"/>
              <w:szCs w:val="16"/>
            </w:rPr>
            <w:id w:val="59678969"/>
            <w:placeholder>
              <w:docPart w:val="73D476B245354DDC95181C479CDAC21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3C4EED" w:rsidRPr="002468D9" w:rsidRDefault="00B33D9E">
                <w:pPr>
                  <w:rPr>
                    <w:sz w:val="16"/>
                    <w:szCs w:val="16"/>
                  </w:rPr>
                </w:pPr>
                <w:r w:rsidRPr="002468D9">
                  <w:rPr>
                    <w:sz w:val="16"/>
                    <w:szCs w:val="16"/>
                    <w:lang w:bidi="it-IT"/>
                  </w:rPr>
                  <w:t>Per aggiungere testo, basta toccare sotto una data e iniziare a digitare.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bookmarkEnd w:id="0"/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a"/>
            </w:pPr>
            <w:r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Febbraio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Marzo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fuorimese"/>
            </w:pPr>
            <w:r>
              <w:rPr>
                <w:lang w:bidi="it-I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a"/>
            </w:pPr>
            <w:r>
              <w:rPr>
                <w:lang w:bidi="it-IT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a"/>
            </w:pPr>
            <w:r>
              <w:rPr>
                <w:lang w:bidi="it-IT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efuorimese"/>
            </w:pPr>
            <w:r>
              <w:rPr>
                <w:lang w:bidi="it-IT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Aprile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a"/>
            </w:pPr>
            <w:r>
              <w:rPr>
                <w:lang w:bidi="it-IT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Maggio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efuorimese"/>
            </w:pPr>
            <w:r>
              <w:rPr>
                <w:lang w:bidi="it-IT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Giugno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efuorimese"/>
            </w:pPr>
            <w:r>
              <w:rPr>
                <w:lang w:bidi="it-IT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Luglio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io mensile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a"/>
            </w:pPr>
            <w:r>
              <w:rPr>
                <w:lang w:bidi="it-IT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a"/>
            </w:pPr>
            <w:r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a"/>
            </w:pPr>
            <w:r>
              <w:rPr>
                <w:lang w:bidi="it-I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Settembre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3C6EEA" w:rsidP="00086E00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Ottobre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fuorimese"/>
            </w:pPr>
            <w:r>
              <w:rPr>
                <w:lang w:bidi="it-I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fuorimese"/>
            </w:pPr>
            <w:r>
              <w:rPr>
                <w:lang w:bidi="it-I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fuorimese"/>
            </w:pPr>
            <w:r>
              <w:rPr>
                <w:lang w:bidi="it-I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3C6EEA" w:rsidP="00021FCE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a"/>
            </w:pPr>
            <w:r>
              <w:rPr>
                <w:lang w:bidi="it-IT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a"/>
            </w:pPr>
            <w:r>
              <w:rPr>
                <w:lang w:bidi="it-I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Novembre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efuorimese"/>
            </w:pPr>
            <w:r>
              <w:rPr>
                <w:lang w:bidi="it-IT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a"/>
            </w:pPr>
            <w:r>
              <w:rPr>
                <w:lang w:bidi="it-IT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efuorimese"/>
            </w:pPr>
            <w:r>
              <w:rPr>
                <w:lang w:bidi="it-IT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ese"/>
            </w:pPr>
            <w:r>
              <w:rPr>
                <w:lang w:bidi="it-IT"/>
              </w:rPr>
              <w:lastRenderedPageBreak/>
              <w:t>Dicembre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nno"/>
            </w:pPr>
            <w:r>
              <w:rPr>
                <w:lang w:bidi="it-IT"/>
              </w:rPr>
              <w:t>2017</w:t>
            </w:r>
          </w:p>
        </w:tc>
      </w:tr>
    </w:tbl>
    <w:p w:rsidR="003C4EED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Lunedì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Martedì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Mercoledì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Giovedì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Venerdì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Sabato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Giorno"/>
            </w:pPr>
            <w:r>
              <w:rPr>
                <w:lang w:bidi="it-IT"/>
              </w:rPr>
              <w:t>Domenica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fuorimese"/>
            </w:pPr>
            <w:r>
              <w:rPr>
                <w:lang w:bidi="it-IT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fuorimese"/>
            </w:pPr>
            <w:r>
              <w:rPr>
                <w:lang w:bidi="it-I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fuorimese"/>
            </w:pPr>
            <w:r>
              <w:rPr>
                <w:lang w:bidi="it-IT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efuorimese"/>
            </w:pPr>
            <w:r>
              <w:rPr>
                <w:lang w:bidi="it-IT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a"/>
            </w:pPr>
            <w:r>
              <w:rPr>
                <w:lang w:bidi="it-IT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a"/>
            </w:pPr>
            <w:r>
              <w:rPr>
                <w:lang w:bidi="it-IT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a"/>
            </w:pPr>
            <w:r>
              <w:rPr>
                <w:lang w:bidi="it-IT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a"/>
            </w:pPr>
            <w:r>
              <w:rPr>
                <w:lang w:bidi="it-IT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a"/>
            </w:pPr>
            <w:r>
              <w:rPr>
                <w:lang w:bidi="it-IT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Data"/>
            </w:pPr>
            <w:r>
              <w:rPr>
                <w:lang w:bidi="it-IT"/>
              </w:rP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efuorimese"/>
            </w:pPr>
            <w:r>
              <w:rPr>
                <w:lang w:bidi="it-IT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Titolo1"/>
      </w:pPr>
      <w:r>
        <w:rPr>
          <w:lang w:bidi="it-IT"/>
        </w:rPr>
        <w:t>Note: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zio per le note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Nessunaspaziatura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17" w:rsidRDefault="00690B17">
      <w:pPr>
        <w:spacing w:after="0"/>
      </w:pPr>
      <w:r>
        <w:separator/>
      </w:r>
    </w:p>
  </w:endnote>
  <w:endnote w:type="continuationSeparator" w:id="0">
    <w:p w:rsidR="00690B17" w:rsidRDefault="00690B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00" w:rsidRDefault="00086E00">
    <w:pPr>
      <w:pStyle w:val="Pidipagina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uppo 37" title="Design dello s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ttango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igura a mano libera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igura a mano libera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igura a mano libera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igura a mano libera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igura a mano libera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igura a mano libera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igura a mano libera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igura a mano libera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igura a mano libera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igura a mano libera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igura a mano libera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igura a mano libera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igura a mano libera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igura a mano libera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98375EE" id="Gruppo 37" o:spid="_x0000_s1026" alt="Judul: Design dello sfondo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Wxr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">
              <v:rect id="Rettango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igura a mano libera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igura a mano libera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igura a mano libera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igura a mano libera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igura a mano libera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igura a mano libera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igura a mano libera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igura a mano libera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igura a mano libera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igura a mano libera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igura a mano libera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igura a mano libera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igura a mano libera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igura a mano libera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17" w:rsidRDefault="00690B17">
      <w:pPr>
        <w:spacing w:after="0"/>
      </w:pPr>
      <w:r>
        <w:separator/>
      </w:r>
    </w:p>
  </w:footnote>
  <w:footnote w:type="continuationSeparator" w:id="0">
    <w:p w:rsidR="00690B17" w:rsidRDefault="00690B1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ED"/>
    <w:rsid w:val="00021FCE"/>
    <w:rsid w:val="00022C79"/>
    <w:rsid w:val="00033DC7"/>
    <w:rsid w:val="0003440D"/>
    <w:rsid w:val="00086E00"/>
    <w:rsid w:val="00173E5E"/>
    <w:rsid w:val="00225F07"/>
    <w:rsid w:val="002468D9"/>
    <w:rsid w:val="003B5AE2"/>
    <w:rsid w:val="003C4EED"/>
    <w:rsid w:val="003C6EEA"/>
    <w:rsid w:val="004528FA"/>
    <w:rsid w:val="005F5BC2"/>
    <w:rsid w:val="00604913"/>
    <w:rsid w:val="00673146"/>
    <w:rsid w:val="00690B17"/>
    <w:rsid w:val="00725EDC"/>
    <w:rsid w:val="00777297"/>
    <w:rsid w:val="007F4C42"/>
    <w:rsid w:val="007F4DD5"/>
    <w:rsid w:val="00873793"/>
    <w:rsid w:val="00A04496"/>
    <w:rsid w:val="00A3665A"/>
    <w:rsid w:val="00B33D9E"/>
    <w:rsid w:val="00BD447D"/>
    <w:rsid w:val="00BD7DF4"/>
    <w:rsid w:val="00CC2E22"/>
    <w:rsid w:val="00D635CF"/>
    <w:rsid w:val="00E74560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it-IT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uiPriority w:val="1"/>
    <w:qFormat/>
    <w:rsid w:val="003B5AE2"/>
  </w:style>
  <w:style w:type="paragraph" w:styleId="Titolo1">
    <w:name w:val="heading 1"/>
    <w:basedOn w:val="Normale"/>
    <w:next w:val="Normale"/>
    <w:link w:val="Titolo1Carattere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e">
    <w:name w:val="Mese"/>
    <w:basedOn w:val="Normale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no">
    <w:name w:val="Anno"/>
    <w:basedOn w:val="Normale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Giorno">
    <w:name w:val="Giorno"/>
    <w:basedOn w:val="Normale"/>
    <w:uiPriority w:val="4"/>
    <w:qFormat/>
    <w:pPr>
      <w:spacing w:after="60"/>
      <w:jc w:val="center"/>
    </w:pPr>
  </w:style>
  <w:style w:type="paragraph" w:styleId="Data">
    <w:name w:val="Date"/>
    <w:basedOn w:val="Normale"/>
    <w:next w:val="Normale"/>
    <w:link w:val="DataCarattere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aCarattere">
    <w:name w:val="Data Carattere"/>
    <w:basedOn w:val="Carpredefinitoparagrafo"/>
    <w:link w:val="Data"/>
    <w:uiPriority w:val="6"/>
    <w:rPr>
      <w:sz w:val="22"/>
      <w:szCs w:val="22"/>
    </w:rPr>
  </w:style>
  <w:style w:type="paragraph" w:customStyle="1" w:styleId="Datefuorimese">
    <w:name w:val="Date fuori mese"/>
    <w:basedOn w:val="Data"/>
    <w:uiPriority w:val="5"/>
    <w:qFormat/>
    <w:rPr>
      <w:color w:val="BEA388" w:themeColor="accent4" w:themeTint="99"/>
    </w:rPr>
  </w:style>
  <w:style w:type="paragraph" w:styleId="Nessunaspaziatura">
    <w:name w:val="No Spacing"/>
    <w:uiPriority w:val="3"/>
    <w:qFormat/>
    <w:pPr>
      <w:spacing w:after="0"/>
    </w:pPr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F223FD"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3FD"/>
  </w:style>
  <w:style w:type="paragraph" w:styleId="Pidipagina">
    <w:name w:val="footer"/>
    <w:basedOn w:val="Normale"/>
    <w:link w:val="PidipaginaCarattere"/>
    <w:uiPriority w:val="99"/>
    <w:unhideWhenUsed/>
    <w:rsid w:val="00F223FD"/>
    <w:pPr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23FD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D476B245354DDC95181C479CDAC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81E6-BA51-4DC0-B133-7FBA5E36DA86}"/>
      </w:docPartPr>
      <w:docPartBody>
        <w:p w:rsidR="006832EF" w:rsidRDefault="00645067" w:rsidP="00645067">
          <w:pPr>
            <w:pStyle w:val="73D476B245354DDC95181C479CDAC2184"/>
          </w:pPr>
          <w:r>
            <w:rPr>
              <w:lang w:bidi="it-IT"/>
            </w:rPr>
            <w:t>Per aggiungere testo, basta toccare sotto una data e iniziare a digitare.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EF"/>
    <w:rsid w:val="00252B9A"/>
    <w:rsid w:val="00645067"/>
    <w:rsid w:val="006832EF"/>
    <w:rsid w:val="00756F47"/>
    <w:rsid w:val="00757B31"/>
    <w:rsid w:val="007E4D7B"/>
    <w:rsid w:val="00B605EB"/>
    <w:rsid w:val="00B82A03"/>
    <w:rsid w:val="00BD4704"/>
    <w:rsid w:val="00DA278A"/>
    <w:rsid w:val="00E0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C1FA07DD3034C609BE3C7D621C6E12D">
    <w:name w:val="EC1FA07DD3034C609BE3C7D621C6E12D"/>
  </w:style>
  <w:style w:type="paragraph" w:customStyle="1" w:styleId="73D476B245354DDC95181C479CDAC218">
    <w:name w:val="73D476B245354DDC95181C479CDAC218"/>
    <w:rPr>
      <w:lang w:eastAsia="ja-JP"/>
    </w:rPr>
  </w:style>
  <w:style w:type="character" w:styleId="Testosegnaposto">
    <w:name w:val="Placeholder Text"/>
    <w:basedOn w:val="Carpredefinitoparagrafo"/>
    <w:uiPriority w:val="99"/>
    <w:semiHidden/>
    <w:rsid w:val="00645067"/>
    <w:rPr>
      <w:color w:val="808080"/>
    </w:rPr>
  </w:style>
  <w:style w:type="paragraph" w:customStyle="1" w:styleId="73D476B245354DDC95181C479CDAC2181">
    <w:name w:val="73D476B245354DDC95181C479CDAC2181"/>
    <w:rsid w:val="00645067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3D476B245354DDC95181C479CDAC2182">
    <w:name w:val="73D476B245354DDC95181C479CDAC2182"/>
    <w:rsid w:val="00645067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3D476B245354DDC95181C479CDAC2183">
    <w:name w:val="73D476B245354DDC95181C479CDAC2183"/>
    <w:rsid w:val="00645067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73D476B245354DDC95181C479CDAC2184">
    <w:name w:val="73D476B245354DDC95181C479CDAC2184"/>
    <w:rsid w:val="00645067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EE9F5-4D81-48A8-A4D7-75F94D93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Office_11352207_TF04235712_TF04235712</Template>
  <TotalTime>7</TotalTime>
  <Pages>12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2016-11-01T06:38:00Z</dcterms:created>
  <dcterms:modified xsi:type="dcterms:W3CDTF">2017-02-08T16:27:00Z</dcterms:modified>
</cp:coreProperties>
</file>