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5823EC0C" w14:textId="0CDD997B" w:rsidR="00546388" w:rsidRDefault="00E24983" w:rsidP="00E5732D">
      <w:pPr>
        <w:pStyle w:val="Titolo1"/>
        <w:spacing w:before="11520"/>
      </w:pPr>
      <w:sdt>
        <w:sdtPr>
          <w:alias w:val="Ti:"/>
          <w:tag w:val="Ti:"/>
          <w:id w:val="-1231461749"/>
          <w:placeholder>
            <w:docPart w:val="4B5BC41825764A67A3196D8A65AC913C"/>
          </w:placeholder>
          <w:temporary/>
          <w:showingPlcHdr/>
          <w15:appearance w15:val="hidden"/>
        </w:sdtPr>
        <w:sdtContent>
          <w:r w:rsidRPr="00E24983">
            <w:rPr>
              <w:noProof/>
              <w:lang w:bidi="it-IT"/>
            </w:rPr>
            <w:t>Ti</w:t>
          </w:r>
        </w:sdtContent>
      </w:sdt>
      <w:r w:rsidR="000358D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4FF9D0BE">
                <wp:simplePos x="0" y="0"/>
                <wp:positionH relativeFrom="column">
                  <wp:posOffset>4731385</wp:posOffset>
                </wp:positionH>
                <wp:positionV relativeFrom="paragraph">
                  <wp:posOffset>8067530</wp:posOffset>
                </wp:positionV>
                <wp:extent cx="2276475" cy="1188720"/>
                <wp:effectExtent l="0" t="0" r="0" b="0"/>
                <wp:wrapNone/>
                <wp:docPr id="243" name="Casella di testo 243" descr="Casella di testo che mostra la parola &quot;amo&quot; del messaggio: Ti 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it-IT"/>
                              </w:rPr>
                              <w:t>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Casella di testo 243" o:spid="_x0000_s1026" type="#_x0000_t202" alt="Casella di testo che mostra la parola &quot;amo&quot; del messaggio: Ti amo" style="position:absolute;left:0;text-align:left;margin-left:372.55pt;margin-top:635.25pt;width:179.25pt;height:93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it-IT"/>
                        </w:rPr>
                        <w:t>amo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7010922F" w14:textId="4D522BBB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271D7" w14:textId="77777777" w:rsidR="004770B7" w:rsidRDefault="004770B7" w:rsidP="000426A8">
      <w:r>
        <w:separator/>
      </w:r>
    </w:p>
  </w:endnote>
  <w:endnote w:type="continuationSeparator" w:id="0">
    <w:p w14:paraId="4CFA37C3" w14:textId="77777777" w:rsidR="004770B7" w:rsidRDefault="004770B7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F2B37" w14:textId="77777777" w:rsidR="004770B7" w:rsidRDefault="004770B7" w:rsidP="000426A8">
      <w:r>
        <w:separator/>
      </w:r>
    </w:p>
  </w:footnote>
  <w:footnote w:type="continuationSeparator" w:id="0">
    <w:p w14:paraId="2E49A445" w14:textId="77777777" w:rsidR="004770B7" w:rsidRDefault="004770B7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E24983" w:rsidRDefault="005B4377">
    <w:pPr>
      <w:pStyle w:val="Intestazione"/>
    </w:pPr>
    <w:r w:rsidRPr="00E24983">
      <w:rPr>
        <w:lang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Immagine 9" descr="Cuori rosa di varie dimensioni su uno sfondo 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04DB7"/>
    <w:rsid w:val="000358DE"/>
    <w:rsid w:val="0004150C"/>
    <w:rsid w:val="000426A8"/>
    <w:rsid w:val="00064C56"/>
    <w:rsid w:val="00114389"/>
    <w:rsid w:val="002727B4"/>
    <w:rsid w:val="004770B7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A50712"/>
    <w:rsid w:val="00B10ECC"/>
    <w:rsid w:val="00B156A6"/>
    <w:rsid w:val="00B35625"/>
    <w:rsid w:val="00D14663"/>
    <w:rsid w:val="00D23F31"/>
    <w:rsid w:val="00DD4A6E"/>
    <w:rsid w:val="00E03E93"/>
    <w:rsid w:val="00E2498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Titolo1">
    <w:name w:val="heading 1"/>
    <w:basedOn w:val="Normale"/>
    <w:next w:val="Normale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Pidipagina">
    <w:name w:val="footer"/>
    <w:basedOn w:val="Normale"/>
    <w:link w:val="PidipaginaCarattere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stodelblocco">
    <w:name w:val="Block Text"/>
    <w:basedOn w:val="Normale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5BC41825764A67A3196D8A65AC91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242082-DAB1-4739-B0A9-710C47FB7021}"/>
      </w:docPartPr>
      <w:docPartBody>
        <w:p w:rsidR="00000000" w:rsidRDefault="008C5657" w:rsidP="008C5657">
          <w:pPr>
            <w:pStyle w:val="4B5BC41825764A67A3196D8A65AC913C1"/>
          </w:pPr>
          <w:r w:rsidRPr="00E24983">
            <w:rPr>
              <w:noProof/>
              <w:lang w:bidi="it-IT"/>
            </w:rPr>
            <w:t>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57"/>
    <w:rsid w:val="0080230F"/>
    <w:rsid w:val="008C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C5657"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  <w:rsid w:val="008C5657"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4B5BC41825764A67A3196D8A65AC913C">
    <w:name w:val="4B5BC41825764A67A3196D8A65AC913C"/>
    <w:rsid w:val="008C5657"/>
  </w:style>
  <w:style w:type="character" w:styleId="Testosegnaposto">
    <w:name w:val="Placeholder Text"/>
    <w:basedOn w:val="Carpredefinitoparagrafo"/>
    <w:uiPriority w:val="99"/>
    <w:semiHidden/>
    <w:rsid w:val="008C5657"/>
    <w:rPr>
      <w:color w:val="808080"/>
    </w:rPr>
  </w:style>
  <w:style w:type="paragraph" w:customStyle="1" w:styleId="4B5BC41825764A67A3196D8A65AC913C1">
    <w:name w:val="4B5BC41825764A67A3196D8A65AC913C1"/>
    <w:rsid w:val="008C5657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Office_25593649_TF03978581</Template>
  <TotalTime>3</TotalTime>
  <Pages>1</Pages>
  <Words>1</Words>
  <Characters>6</Characters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2018-10-19T13:23:00Z</dcterms:created>
  <dcterms:modified xsi:type="dcterms:W3CDTF">2018-10-23T03:59:00Z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